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1D7" w:rsidRDefault="006A71D7" w:rsidP="006A71D7">
      <w:pPr>
        <w:spacing w:line="60" w:lineRule="exact"/>
        <w:rPr>
          <w:sz w:val="6"/>
          <w:lang w:val="en-US"/>
        </w:rPr>
        <w:sectPr w:rsidR="006A71D7" w:rsidSect="006A71D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E6A3F" w:rsidRPr="00B86D5B" w:rsidRDefault="00BE6A3F" w:rsidP="00BE6A3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86D5B">
        <w:t xml:space="preserve">Комитет по ликвидации дискриминации </w:t>
      </w:r>
      <w:r w:rsidRPr="00B86D5B">
        <w:br/>
        <w:t>в отношении женщин</w:t>
      </w:r>
    </w:p>
    <w:p w:rsidR="00BE6A3F" w:rsidRPr="00B86D5B" w:rsidRDefault="00BE6A3F" w:rsidP="00BE6A3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Сороковая</w:t>
      </w:r>
      <w:r w:rsidRPr="00B86D5B">
        <w:t xml:space="preserve"> сессия</w:t>
      </w:r>
    </w:p>
    <w:p w:rsidR="00BE6A3F" w:rsidRPr="00B86D5B" w:rsidRDefault="00BE6A3F" w:rsidP="00BE6A3F">
      <w:r w:rsidRPr="00B86D5B">
        <w:t xml:space="preserve">14 </w:t>
      </w:r>
      <w:r>
        <w:t xml:space="preserve">января — </w:t>
      </w:r>
      <w:r w:rsidRPr="00B86D5B">
        <w:t xml:space="preserve">1 </w:t>
      </w:r>
      <w:r>
        <w:t xml:space="preserve">февраля </w:t>
      </w:r>
      <w:r w:rsidRPr="00B86D5B">
        <w:t>200</w:t>
      </w:r>
      <w:r w:rsidR="006923CC">
        <w:t>8</w:t>
      </w:r>
      <w:r w:rsidRPr="00B86D5B">
        <w:t xml:space="preserve"> года</w:t>
      </w:r>
    </w:p>
    <w:p w:rsidR="00BE6A3F" w:rsidRPr="00B86D5B" w:rsidRDefault="00BE6A3F" w:rsidP="00BE6A3F">
      <w:r w:rsidRPr="00B86D5B">
        <w:t>Пункт 5 предварительной повестки дня</w:t>
      </w:r>
      <w:r w:rsidRPr="00BE6A3F">
        <w:rPr>
          <w:rStyle w:val="FootnoteReference"/>
        </w:rPr>
        <w:footnoteReference w:customMarkFollows="1" w:id="1"/>
        <w:t>*</w:t>
      </w:r>
    </w:p>
    <w:p w:rsidR="00BE6A3F" w:rsidRPr="00B86D5B" w:rsidRDefault="00BE6A3F" w:rsidP="00BE6A3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86D5B">
        <w:t>Осуществление статьи 2</w:t>
      </w:r>
      <w:r w:rsidR="006923CC" w:rsidRPr="006923CC">
        <w:t>2</w:t>
      </w:r>
      <w:r w:rsidRPr="00B86D5B">
        <w:t xml:space="preserve"> Конвенции о ликвидации</w:t>
      </w:r>
      <w:r w:rsidR="006923CC" w:rsidRPr="006923CC">
        <w:br/>
      </w:r>
      <w:r w:rsidRPr="00B86D5B">
        <w:t>всех форм дискриминации в отношении женщин</w:t>
      </w:r>
    </w:p>
    <w:p w:rsidR="00BE6A3F" w:rsidRPr="00B86D5B" w:rsidRDefault="00BE6A3F" w:rsidP="00BE6A3F">
      <w:pPr>
        <w:pStyle w:val="SingleTxt"/>
        <w:spacing w:after="0" w:line="120" w:lineRule="exact"/>
        <w:rPr>
          <w:b/>
          <w:sz w:val="10"/>
        </w:rPr>
      </w:pPr>
    </w:p>
    <w:p w:rsidR="00BE6A3F" w:rsidRPr="00B86D5B" w:rsidRDefault="00BE6A3F" w:rsidP="00BE6A3F">
      <w:pPr>
        <w:pStyle w:val="SingleTxt"/>
        <w:spacing w:after="0" w:line="120" w:lineRule="exact"/>
        <w:rPr>
          <w:b/>
          <w:sz w:val="10"/>
        </w:rPr>
      </w:pPr>
    </w:p>
    <w:p w:rsidR="00BE6A3F" w:rsidRPr="00B86D5B" w:rsidRDefault="00BE6A3F" w:rsidP="00BE6A3F">
      <w:pPr>
        <w:pStyle w:val="SingleTxt"/>
        <w:spacing w:after="0" w:line="120" w:lineRule="exact"/>
        <w:rPr>
          <w:b/>
          <w:sz w:val="10"/>
        </w:rPr>
      </w:pPr>
    </w:p>
    <w:p w:rsidR="00BE6A3F" w:rsidRPr="00B86D5B" w:rsidRDefault="00BE6A3F" w:rsidP="00BE6A3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86D5B">
        <w:t>Доклады, представляемые специализированными учреждениями Органи</w:t>
      </w:r>
      <w:r>
        <w:t>зации Объединенных Наций по </w:t>
      </w:r>
      <w:r w:rsidRPr="00B86D5B">
        <w:t>вопросу об осуществлении Конвенции</w:t>
      </w:r>
      <w:r>
        <w:t xml:space="preserve"> </w:t>
      </w:r>
      <w:r w:rsidRPr="00B86D5B">
        <w:t>в областях, входящих в сферу их деятельности</w:t>
      </w:r>
    </w:p>
    <w:p w:rsidR="00BE6A3F" w:rsidRPr="00B86D5B" w:rsidRDefault="00BE6A3F" w:rsidP="00BE6A3F">
      <w:pPr>
        <w:pStyle w:val="SingleTxt"/>
        <w:spacing w:after="0" w:line="120" w:lineRule="exact"/>
        <w:rPr>
          <w:b/>
          <w:sz w:val="10"/>
        </w:rPr>
      </w:pPr>
    </w:p>
    <w:p w:rsidR="00BE6A3F" w:rsidRPr="00BE6A3F" w:rsidRDefault="00BE6A3F" w:rsidP="00BE6A3F">
      <w:pPr>
        <w:pStyle w:val="SingleTxt"/>
        <w:spacing w:after="0" w:line="120" w:lineRule="exact"/>
        <w:rPr>
          <w:b/>
          <w:sz w:val="10"/>
        </w:rPr>
      </w:pPr>
    </w:p>
    <w:p w:rsidR="00BE6A3F" w:rsidRDefault="00BE6A3F" w:rsidP="00BE6A3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Записка Генерального секретаря</w:t>
      </w:r>
    </w:p>
    <w:p w:rsidR="00BE6A3F" w:rsidRPr="00BE6A3F" w:rsidRDefault="00BE6A3F" w:rsidP="00BE6A3F">
      <w:pPr>
        <w:pStyle w:val="SingleTxt"/>
        <w:spacing w:after="0" w:line="120" w:lineRule="exact"/>
        <w:rPr>
          <w:sz w:val="10"/>
        </w:rPr>
      </w:pPr>
    </w:p>
    <w:p w:rsidR="00BE6A3F" w:rsidRPr="00BE6A3F" w:rsidRDefault="00BE6A3F" w:rsidP="00BE6A3F">
      <w:pPr>
        <w:pStyle w:val="SingleTxt"/>
        <w:spacing w:after="0" w:line="120" w:lineRule="exact"/>
        <w:rPr>
          <w:sz w:val="10"/>
        </w:rPr>
      </w:pPr>
    </w:p>
    <w:p w:rsidR="00BE6A3F" w:rsidRDefault="00BE6A3F" w:rsidP="00BE6A3F">
      <w:pPr>
        <w:pStyle w:val="SingleTxt"/>
      </w:pPr>
      <w:r w:rsidRPr="00B86D5B">
        <w:tab/>
        <w:t>В соотве</w:t>
      </w:r>
      <w:r>
        <w:t>т</w:t>
      </w:r>
      <w:r w:rsidRPr="00B86D5B">
        <w:t>ств</w:t>
      </w:r>
      <w:r>
        <w:t>ии со статьей </w:t>
      </w:r>
      <w:r w:rsidRPr="00B86D5B">
        <w:t>22 Конвенции о ликвидации всех форм ди</w:t>
      </w:r>
      <w:r w:rsidRPr="00B86D5B">
        <w:t>с</w:t>
      </w:r>
      <w:r w:rsidRPr="00B86D5B">
        <w:t>криминаци</w:t>
      </w:r>
      <w:r>
        <w:t>и в отношении женщин (резолюция </w:t>
      </w:r>
      <w:r w:rsidRPr="00B86D5B">
        <w:t xml:space="preserve">34/180 Генеральной Ассамблеи, приложение) специализированным учреждениям Организации Объединенных Наций было предложено представить Комитету по ликвидации дискриминации в отношении женщин на его </w:t>
      </w:r>
      <w:r>
        <w:t xml:space="preserve">сороковой </w:t>
      </w:r>
      <w:r w:rsidRPr="00B86D5B">
        <w:t xml:space="preserve">сессии доклады об осуществлении Конвенции в областях, входящих в сферу их деятельности. </w:t>
      </w:r>
      <w:r>
        <w:t>Д</w:t>
      </w:r>
      <w:r w:rsidRPr="00B86D5B">
        <w:t>окл</w:t>
      </w:r>
      <w:r w:rsidRPr="00B86D5B">
        <w:t>а</w:t>
      </w:r>
      <w:r w:rsidRPr="00B86D5B">
        <w:t>ды будут опубликованы в качестве добавлений к настоящей записке.</w:t>
      </w:r>
    </w:p>
    <w:p w:rsidR="00BE6A3F" w:rsidRPr="00BE6A3F" w:rsidRDefault="00BE6A3F" w:rsidP="00BE6A3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9" style="position:absolute;left:0;text-align:left;z-index:1" from="210.2pt,30pt" to="282.2pt,30pt" strokeweight=".25pt"/>
        </w:pict>
      </w:r>
    </w:p>
    <w:sectPr w:rsidR="00BE6A3F" w:rsidRPr="00BE6A3F" w:rsidSect="006A71D7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9-18T19:45:00Z" w:initials="Start">
    <w:p w:rsidR="00BA0EAB" w:rsidRPr="00BE6A3F" w:rsidRDefault="00BA0EAB">
      <w:pPr>
        <w:pStyle w:val="CommentText"/>
        <w:rPr>
          <w:lang w:val="en-US"/>
        </w:rPr>
      </w:pPr>
      <w:r>
        <w:fldChar w:fldCharType="begin"/>
      </w:r>
      <w:r w:rsidRPr="00BE6A3F">
        <w:rPr>
          <w:rStyle w:val="CommentReference"/>
          <w:lang w:val="en-US"/>
        </w:rPr>
        <w:instrText xml:space="preserve"> </w:instrText>
      </w:r>
      <w:r w:rsidRPr="00BE6A3F">
        <w:rPr>
          <w:lang w:val="en-US"/>
        </w:rPr>
        <w:instrText>PAGE \# "'Page: '#'</w:instrText>
      </w:r>
      <w:r w:rsidRPr="00BE6A3F">
        <w:rPr>
          <w:lang w:val="en-US"/>
        </w:rPr>
        <w:br/>
        <w:instrText>'"</w:instrText>
      </w:r>
      <w:r w:rsidRPr="00BE6A3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E6A3F">
        <w:rPr>
          <w:lang w:val="en-US"/>
        </w:rPr>
        <w:t>&lt;&lt;ODS JOB NO&gt;&gt;N0750145R&lt;&lt;ODS JOB NO&gt;&gt;</w:t>
      </w:r>
    </w:p>
    <w:p w:rsidR="00BA0EAB" w:rsidRPr="00BE6A3F" w:rsidRDefault="00BA0EAB">
      <w:pPr>
        <w:pStyle w:val="CommentText"/>
        <w:rPr>
          <w:lang w:val="en-US"/>
        </w:rPr>
      </w:pPr>
      <w:r w:rsidRPr="00BE6A3F">
        <w:rPr>
          <w:lang w:val="en-US"/>
        </w:rPr>
        <w:t>&lt;&lt;ODS DOC SYMBOL1&gt;&gt;CEDAW/C/2008/I/3&lt;&lt;ODS DOC SYMBOL1&gt;&gt;</w:t>
      </w:r>
    </w:p>
    <w:p w:rsidR="00BA0EAB" w:rsidRPr="00BE6A3F" w:rsidRDefault="00BA0EAB">
      <w:pPr>
        <w:pStyle w:val="CommentText"/>
        <w:rPr>
          <w:lang w:val="en-US"/>
        </w:rPr>
      </w:pPr>
      <w:r w:rsidRPr="00BE6A3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F75" w:rsidRDefault="00307F75">
      <w:r>
        <w:separator/>
      </w:r>
    </w:p>
  </w:endnote>
  <w:endnote w:type="continuationSeparator" w:id="0">
    <w:p w:rsidR="00307F75" w:rsidRDefault="00307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A0EA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A0EAB" w:rsidRPr="006A71D7" w:rsidRDefault="00BA0EAB" w:rsidP="006A71D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A0EAB" w:rsidRPr="006A71D7" w:rsidRDefault="00BA0EAB" w:rsidP="006A71D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923CC">
            <w:rPr>
              <w:b w:val="0"/>
              <w:sz w:val="14"/>
            </w:rPr>
            <w:t>07-50145</w:t>
          </w:r>
          <w:r>
            <w:rPr>
              <w:b w:val="0"/>
              <w:sz w:val="14"/>
            </w:rPr>
            <w:fldChar w:fldCharType="end"/>
          </w:r>
        </w:p>
      </w:tc>
    </w:tr>
  </w:tbl>
  <w:p w:rsidR="00BA0EAB" w:rsidRPr="006A71D7" w:rsidRDefault="00BA0EAB" w:rsidP="006A71D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A0EA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A0EAB" w:rsidRPr="006A71D7" w:rsidRDefault="00BA0EAB" w:rsidP="006A71D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923CC">
            <w:rPr>
              <w:b w:val="0"/>
              <w:sz w:val="14"/>
            </w:rPr>
            <w:t>07-50145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A0EAB" w:rsidRPr="006A71D7" w:rsidRDefault="00BA0EAB" w:rsidP="006A71D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0</w:t>
          </w:r>
          <w:r>
            <w:fldChar w:fldCharType="end"/>
          </w:r>
        </w:p>
      </w:tc>
    </w:tr>
  </w:tbl>
  <w:p w:rsidR="00BA0EAB" w:rsidRPr="006A71D7" w:rsidRDefault="00BA0EAB" w:rsidP="006A71D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EAB" w:rsidRDefault="00BA0EAB">
    <w:pPr>
      <w:pStyle w:val="Footer"/>
    </w:pPr>
  </w:p>
  <w:p w:rsidR="00BA0EAB" w:rsidRDefault="00BA0EAB" w:rsidP="006A71D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6923CC">
      <w:rPr>
        <w:b w:val="0"/>
        <w:sz w:val="20"/>
      </w:rPr>
      <w:t>07-50145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180907    </w:t>
    </w:r>
    <w:r w:rsidR="006923CC">
      <w:rPr>
        <w:b w:val="0"/>
        <w:sz w:val="20"/>
      </w:rPr>
      <w:t>20</w:t>
    </w:r>
    <w:r>
      <w:rPr>
        <w:b w:val="0"/>
        <w:sz w:val="20"/>
      </w:rPr>
      <w:t>0907</w:t>
    </w:r>
  </w:p>
  <w:p w:rsidR="00BA0EAB" w:rsidRPr="006A71D7" w:rsidRDefault="00BA0EAB" w:rsidP="006A71D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6923CC">
      <w:rPr>
        <w:rFonts w:ascii="Barcode 3 of 9 by request" w:hAnsi="Barcode 3 of 9 by request"/>
        <w:b w:val="0"/>
        <w:sz w:val="24"/>
      </w:rPr>
      <w:t>*0750145*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F75" w:rsidRPr="00BE6A3F" w:rsidRDefault="00307F75" w:rsidP="00BE6A3F">
      <w:pPr>
        <w:pStyle w:val="Footer"/>
        <w:spacing w:after="80"/>
        <w:ind w:left="792"/>
        <w:rPr>
          <w:sz w:val="16"/>
        </w:rPr>
      </w:pPr>
      <w:r w:rsidRPr="00BE6A3F">
        <w:rPr>
          <w:sz w:val="16"/>
        </w:rPr>
        <w:t>__________________</w:t>
      </w:r>
    </w:p>
  </w:footnote>
  <w:footnote w:type="continuationSeparator" w:id="0">
    <w:p w:rsidR="00307F75" w:rsidRPr="00BE6A3F" w:rsidRDefault="00307F75" w:rsidP="00BE6A3F">
      <w:pPr>
        <w:pStyle w:val="Footer"/>
        <w:spacing w:after="80"/>
        <w:ind w:left="792"/>
        <w:rPr>
          <w:sz w:val="16"/>
        </w:rPr>
      </w:pPr>
      <w:r w:rsidRPr="00BE6A3F">
        <w:rPr>
          <w:sz w:val="16"/>
        </w:rPr>
        <w:t>__________________</w:t>
      </w:r>
    </w:p>
  </w:footnote>
  <w:footnote w:id="1">
    <w:p w:rsidR="00BA0EAB" w:rsidRPr="00BE6A3F" w:rsidRDefault="00BA0EAB" w:rsidP="00BE6A3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t>*</w:t>
      </w:r>
      <w:r>
        <w:tab/>
      </w:r>
      <w:r>
        <w:rPr>
          <w:lang w:val="en-US"/>
        </w:rPr>
        <w:t>CEDAW/C/2008/I/1.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A0EA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A0EAB" w:rsidRPr="006A71D7" w:rsidRDefault="00BA0EAB" w:rsidP="006A71D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923CC"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A0EAB" w:rsidRDefault="00BA0EAB" w:rsidP="006A71D7">
          <w:pPr>
            <w:pStyle w:val="Header"/>
          </w:pPr>
        </w:p>
      </w:tc>
    </w:tr>
  </w:tbl>
  <w:p w:rsidR="00BA0EAB" w:rsidRPr="006A71D7" w:rsidRDefault="00BA0EAB" w:rsidP="006A71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A0EA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A0EAB" w:rsidRDefault="00BA0EAB" w:rsidP="006A71D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A0EAB" w:rsidRPr="006A71D7" w:rsidRDefault="00BA0EAB" w:rsidP="006A71D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923CC">
            <w:rPr>
              <w:b/>
            </w:rPr>
            <w:t>CEDAW/C/2008/I/3</w:t>
          </w:r>
          <w:r>
            <w:rPr>
              <w:b/>
            </w:rPr>
            <w:fldChar w:fldCharType="end"/>
          </w:r>
        </w:p>
      </w:tc>
    </w:tr>
  </w:tbl>
  <w:p w:rsidR="00BA0EAB" w:rsidRPr="006A71D7" w:rsidRDefault="00BA0EAB" w:rsidP="006A71D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A0EA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A0EAB" w:rsidRPr="006A71D7" w:rsidRDefault="00BA0EAB" w:rsidP="006A71D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A0EAB" w:rsidRDefault="00BA0EAB" w:rsidP="006A71D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A0EAB" w:rsidRPr="006A71D7" w:rsidRDefault="00BA0EAB" w:rsidP="006A71D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/C/2008/I/3</w:t>
          </w:r>
        </w:p>
      </w:tc>
    </w:tr>
    <w:tr w:rsidR="00BA0EAB" w:rsidRPr="00BE6A3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0EAB" w:rsidRDefault="00BA0EAB" w:rsidP="006A71D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A0EAB" w:rsidRPr="006A71D7" w:rsidRDefault="00BA0EAB" w:rsidP="006A71D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0EAB" w:rsidRPr="006A71D7" w:rsidRDefault="00BA0EAB" w:rsidP="006A71D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0EAB" w:rsidRPr="00BE6A3F" w:rsidRDefault="00BA0EAB" w:rsidP="006A71D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0EAB" w:rsidRPr="00BE6A3F" w:rsidRDefault="00BA0EAB" w:rsidP="006A71D7">
          <w:pPr>
            <w:spacing w:before="240"/>
            <w:rPr>
              <w:lang w:val="en-US"/>
            </w:rPr>
          </w:pPr>
          <w:r w:rsidRPr="00BE6A3F">
            <w:rPr>
              <w:lang w:val="en-US"/>
            </w:rPr>
            <w:t>Distr.: General</w:t>
          </w:r>
        </w:p>
        <w:p w:rsidR="00BA0EAB" w:rsidRPr="00BE6A3F" w:rsidRDefault="00BA0EAB" w:rsidP="006A71D7">
          <w:pPr>
            <w:rPr>
              <w:lang w:val="en-US"/>
            </w:rPr>
          </w:pPr>
          <w:r w:rsidRPr="00BE6A3F">
            <w:rPr>
              <w:lang w:val="en-US"/>
            </w:rPr>
            <w:t>11 September 2007</w:t>
          </w:r>
        </w:p>
        <w:p w:rsidR="00BA0EAB" w:rsidRPr="00BE6A3F" w:rsidRDefault="00BA0EAB" w:rsidP="006A71D7">
          <w:pPr>
            <w:rPr>
              <w:lang w:val="en-US"/>
            </w:rPr>
          </w:pPr>
          <w:r w:rsidRPr="00BE6A3F">
            <w:rPr>
              <w:lang w:val="en-US"/>
            </w:rPr>
            <w:t>Russian</w:t>
          </w:r>
        </w:p>
        <w:p w:rsidR="00BA0EAB" w:rsidRPr="00BE6A3F" w:rsidRDefault="00BA0EAB" w:rsidP="006A71D7">
          <w:pPr>
            <w:rPr>
              <w:lang w:val="en-US"/>
            </w:rPr>
          </w:pPr>
          <w:r w:rsidRPr="00BE6A3F">
            <w:rPr>
              <w:lang w:val="en-US"/>
            </w:rPr>
            <w:t>Original: English</w:t>
          </w:r>
        </w:p>
      </w:tc>
    </w:tr>
  </w:tbl>
  <w:p w:rsidR="00BA0EAB" w:rsidRPr="006A71D7" w:rsidRDefault="00BA0EAB" w:rsidP="006A71D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50145*"/>
    <w:docVar w:name="CreationDt" w:val="18/09/2007 19:45:17"/>
    <w:docVar w:name="DocCategory" w:val="Doc"/>
    <w:docVar w:name="DocType" w:val="Final"/>
    <w:docVar w:name="FooterJN" w:val="07-50145"/>
    <w:docVar w:name="jobn" w:val="07-50145 (R)"/>
    <w:docVar w:name="jobnDT" w:val="07-50145 (R)   180907"/>
    <w:docVar w:name="jobnDTDT" w:val="07-50145 (R)   180907   180907"/>
    <w:docVar w:name="JobNo" w:val="0750145R"/>
    <w:docVar w:name="OandT" w:val=" "/>
    <w:docVar w:name="sss1" w:val="CEDAW/C/2008/I/3"/>
    <w:docVar w:name="sss2" w:val="-"/>
    <w:docVar w:name="Symbol1" w:val="CEDAW/C/2008/I/3"/>
    <w:docVar w:name="Symbol2" w:val="-"/>
  </w:docVars>
  <w:rsids>
    <w:rsidRoot w:val="00761C0F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037E2"/>
    <w:rsid w:val="00307F75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923CC"/>
    <w:rsid w:val="006A70C8"/>
    <w:rsid w:val="006A71D7"/>
    <w:rsid w:val="006E57BD"/>
    <w:rsid w:val="006F23E6"/>
    <w:rsid w:val="007211BA"/>
    <w:rsid w:val="007529E4"/>
    <w:rsid w:val="00761C0F"/>
    <w:rsid w:val="0077752C"/>
    <w:rsid w:val="00777664"/>
    <w:rsid w:val="007807F7"/>
    <w:rsid w:val="00785467"/>
    <w:rsid w:val="007A7D19"/>
    <w:rsid w:val="007C5A58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0347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0EAB"/>
    <w:rsid w:val="00BA6CEF"/>
    <w:rsid w:val="00BB39DF"/>
    <w:rsid w:val="00BB592C"/>
    <w:rsid w:val="00BD1023"/>
    <w:rsid w:val="00BD2395"/>
    <w:rsid w:val="00BD5105"/>
    <w:rsid w:val="00BE6A3F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03F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A71D7"/>
  </w:style>
  <w:style w:type="paragraph" w:styleId="CommentSubject">
    <w:name w:val="annotation subject"/>
    <w:basedOn w:val="CommentText"/>
    <w:next w:val="CommentText"/>
    <w:semiHidden/>
    <w:rsid w:val="006A7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114</Words>
  <Characters>806</Characters>
  <Application>Microsoft Office Word</Application>
  <DocSecurity>4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Nadejda Kozlova</dc:creator>
  <cp:keywords/>
  <dc:description/>
  <cp:lastModifiedBy>Lyubov.Kolyvagina</cp:lastModifiedBy>
  <cp:revision>3</cp:revision>
  <cp:lastPrinted>2007-09-20T08:43:00Z</cp:lastPrinted>
  <dcterms:created xsi:type="dcterms:W3CDTF">2007-09-20T08:41:00Z</dcterms:created>
  <dcterms:modified xsi:type="dcterms:W3CDTF">2007-09-20T08:43:00Z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0750145</vt:lpwstr>
  </property>
  <property fmtid="{D5CDD505-2E9C-101B-9397-08002B2CF9AE}" pid="3" name="Symbol1">
    <vt:lpwstr>CEDAW/C/2008/I/3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</vt:lpwstr>
  </property>
  <property fmtid="{D5CDD505-2E9C-101B-9397-08002B2CF9AE}" pid="8" name="Operator">
    <vt:lpwstr>Kolyvaguina</vt:lpwstr>
  </property>
</Properties>
</file>