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4CC" w:rsidRPr="00976E80" w:rsidRDefault="00976E80" w:rsidP="00976E80">
      <w:pPr>
        <w:spacing w:line="60" w:lineRule="exact"/>
        <w:rPr>
          <w:sz w:val="6"/>
        </w:rPr>
        <w:sectPr w:rsidR="006414CC" w:rsidRPr="00976E80" w:rsidSect="0060748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6414CC" w:rsidRPr="00145722" w:rsidRDefault="00145722" w:rsidP="006414CC">
      <w:pPr>
        <w:pStyle w:val="H1"/>
        <w:rPr>
          <w:lang w:val="ru-RU"/>
        </w:rPr>
      </w:pPr>
      <w:r>
        <w:rPr>
          <w:lang w:val="ru-RU"/>
        </w:rPr>
        <w:t>Комитет по ликвидации дискриминации</w:t>
      </w:r>
    </w:p>
    <w:p w:rsidR="006414CC" w:rsidRPr="00145722" w:rsidRDefault="00145722" w:rsidP="006414CC">
      <w:pPr>
        <w:pStyle w:val="H1"/>
        <w:rPr>
          <w:lang w:val="ru-RU"/>
        </w:rPr>
      </w:pPr>
      <w:r>
        <w:rPr>
          <w:lang w:val="ru-RU"/>
        </w:rPr>
        <w:t>в отношении женщин</w:t>
      </w:r>
    </w:p>
    <w:p w:rsidR="006414CC" w:rsidRPr="00BA0DA2" w:rsidRDefault="00BA0DA2" w:rsidP="006414CC">
      <w:pPr>
        <w:pStyle w:val="H23"/>
        <w:rPr>
          <w:lang w:val="ru-RU"/>
        </w:rPr>
      </w:pPr>
      <w:r>
        <w:rPr>
          <w:lang w:val="ru-RU"/>
        </w:rPr>
        <w:t>Сороковая сессия</w:t>
      </w:r>
    </w:p>
    <w:p w:rsidR="006414CC" w:rsidRPr="00BA0DA2" w:rsidRDefault="006414CC" w:rsidP="006414CC">
      <w:pPr>
        <w:spacing w:line="240" w:lineRule="auto"/>
        <w:rPr>
          <w:sz w:val="12"/>
          <w:lang w:val="ru-RU"/>
        </w:rPr>
      </w:pPr>
    </w:p>
    <w:p w:rsidR="006414CC" w:rsidRPr="00BA0DA2" w:rsidRDefault="00BA0DA2" w:rsidP="006414CC">
      <w:pPr>
        <w:pStyle w:val="H23"/>
        <w:rPr>
          <w:lang w:val="ru-RU"/>
        </w:rPr>
      </w:pPr>
      <w:r>
        <w:rPr>
          <w:lang w:val="ru-RU"/>
        </w:rPr>
        <w:t>Краткий отчет о 828-м заседании,</w:t>
      </w:r>
    </w:p>
    <w:p w:rsidR="006414CC" w:rsidRPr="00BA0DA2" w:rsidRDefault="00BA0DA2" w:rsidP="006414CC">
      <w:pPr>
        <w:rPr>
          <w:lang w:val="ru-RU"/>
        </w:rPr>
      </w:pPr>
      <w:r>
        <w:rPr>
          <w:lang w:val="ru-RU"/>
        </w:rPr>
        <w:t xml:space="preserve">состоявшемся во Дворце Наций, Женева, в понедельник, </w:t>
      </w:r>
      <w:r w:rsidR="006F6247" w:rsidRPr="00BA0DA2">
        <w:rPr>
          <w:lang w:val="ru-RU"/>
        </w:rPr>
        <w:t xml:space="preserve">28 </w:t>
      </w:r>
      <w:r>
        <w:rPr>
          <w:lang w:val="ru-RU"/>
        </w:rPr>
        <w:t>января</w:t>
      </w:r>
      <w:r w:rsidR="006F6247" w:rsidRPr="00BA0DA2">
        <w:rPr>
          <w:lang w:val="ru-RU"/>
        </w:rPr>
        <w:t xml:space="preserve"> 2008</w:t>
      </w:r>
      <w:r w:rsidR="004D4EBD">
        <w:rPr>
          <w:lang w:val="ru-RU"/>
        </w:rPr>
        <w:t xml:space="preserve"> года</w:t>
      </w:r>
      <w:r w:rsidR="006F6247" w:rsidRPr="00BA0DA2">
        <w:rPr>
          <w:lang w:val="ru-RU"/>
        </w:rPr>
        <w:t xml:space="preserve">, </w:t>
      </w:r>
      <w:r>
        <w:rPr>
          <w:lang w:val="ru-RU"/>
        </w:rPr>
        <w:t>в</w:t>
      </w:r>
      <w:r w:rsidR="006F6247" w:rsidRPr="00BA0DA2">
        <w:rPr>
          <w:lang w:val="ru-RU"/>
        </w:rPr>
        <w:t xml:space="preserve"> 10 </w:t>
      </w:r>
      <w:r>
        <w:rPr>
          <w:lang w:val="ru-RU"/>
        </w:rPr>
        <w:t>ч.</w:t>
      </w:r>
    </w:p>
    <w:p w:rsidR="006414CC" w:rsidRPr="00BA0DA2" w:rsidRDefault="006414CC" w:rsidP="006414CC">
      <w:pPr>
        <w:spacing w:line="120" w:lineRule="exact"/>
        <w:rPr>
          <w:sz w:val="10"/>
          <w:lang w:val="ru-RU"/>
        </w:rPr>
      </w:pPr>
    </w:p>
    <w:p w:rsidR="006414CC" w:rsidRPr="00C46CEE" w:rsidRDefault="006414CC" w:rsidP="006414CC">
      <w:pPr>
        <w:tabs>
          <w:tab w:val="right" w:pos="907"/>
          <w:tab w:val="left" w:pos="1267"/>
          <w:tab w:val="right" w:leader="dot" w:pos="8568"/>
        </w:tabs>
        <w:ind w:right="1267"/>
        <w:rPr>
          <w:lang w:val="ru-RU"/>
        </w:rPr>
      </w:pPr>
      <w:r w:rsidRPr="00BA0DA2">
        <w:rPr>
          <w:i/>
          <w:lang w:val="ru-RU"/>
        </w:rPr>
        <w:tab/>
      </w:r>
      <w:r w:rsidR="00494BEC">
        <w:rPr>
          <w:i/>
          <w:lang w:val="ru-RU"/>
        </w:rPr>
        <w:t>Председатель</w:t>
      </w:r>
      <w:r w:rsidRPr="00C46CEE">
        <w:rPr>
          <w:lang w:val="ru-RU"/>
        </w:rPr>
        <w:t>:</w:t>
      </w:r>
      <w:r w:rsidR="002D1B51">
        <w:rPr>
          <w:lang w:val="ru-RU"/>
        </w:rPr>
        <w:t xml:space="preserve">     г-жа Шимонович</w:t>
      </w:r>
    </w:p>
    <w:p w:rsidR="006414CC" w:rsidRPr="00C46CEE" w:rsidRDefault="006414CC" w:rsidP="006414CC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6414CC" w:rsidRPr="00C46CEE" w:rsidRDefault="006414CC" w:rsidP="006414CC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6414CC" w:rsidRPr="00C46CEE" w:rsidRDefault="006414CC" w:rsidP="006414CC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6414CC" w:rsidRPr="00C46CEE" w:rsidRDefault="00C46CEE" w:rsidP="006414CC">
      <w:pPr>
        <w:pStyle w:val="HCh"/>
        <w:rPr>
          <w:b w:val="0"/>
          <w:lang w:val="ru-RU"/>
        </w:rPr>
      </w:pPr>
      <w:r>
        <w:rPr>
          <w:b w:val="0"/>
          <w:lang w:val="ru-RU"/>
        </w:rPr>
        <w:t>Содержание</w:t>
      </w:r>
    </w:p>
    <w:p w:rsidR="006414CC" w:rsidRPr="00C46CEE" w:rsidRDefault="006414CC" w:rsidP="006414CC">
      <w:pPr>
        <w:pStyle w:val="HCh"/>
        <w:spacing w:line="240" w:lineRule="auto"/>
        <w:rPr>
          <w:b w:val="0"/>
          <w:sz w:val="12"/>
          <w:lang w:val="ru-RU"/>
        </w:rPr>
      </w:pPr>
    </w:p>
    <w:p w:rsidR="0060748F" w:rsidRPr="00040B85" w:rsidRDefault="00C46CEE" w:rsidP="006414CC">
      <w:pPr>
        <w:pStyle w:val="SingleTxt"/>
        <w:jc w:val="left"/>
        <w:rPr>
          <w:lang w:val="en-US"/>
        </w:rPr>
      </w:pPr>
      <w:r>
        <w:rPr>
          <w:lang w:val="ru-RU"/>
        </w:rPr>
        <w:t>Торжественное</w:t>
      </w:r>
      <w:r w:rsidRPr="00040B85">
        <w:rPr>
          <w:lang w:val="en-US"/>
        </w:rPr>
        <w:t xml:space="preserve"> </w:t>
      </w:r>
      <w:r>
        <w:rPr>
          <w:lang w:val="ru-RU"/>
        </w:rPr>
        <w:t>заявление</w:t>
      </w:r>
      <w:r w:rsidRPr="00040B85">
        <w:rPr>
          <w:lang w:val="en-US"/>
        </w:rPr>
        <w:t xml:space="preserve"> </w:t>
      </w:r>
      <w:r>
        <w:rPr>
          <w:lang w:val="ru-RU"/>
        </w:rPr>
        <w:t>нового</w:t>
      </w:r>
      <w:r w:rsidRPr="00040B85">
        <w:rPr>
          <w:lang w:val="en-US"/>
        </w:rPr>
        <w:t xml:space="preserve"> </w:t>
      </w:r>
      <w:r>
        <w:rPr>
          <w:lang w:val="ru-RU"/>
        </w:rPr>
        <w:t>члена</w:t>
      </w:r>
      <w:r w:rsidRPr="00040B85">
        <w:rPr>
          <w:lang w:val="en-US"/>
        </w:rPr>
        <w:t xml:space="preserve"> </w:t>
      </w:r>
      <w:r>
        <w:rPr>
          <w:lang w:val="ru-RU"/>
        </w:rPr>
        <w:t>Комитета</w:t>
      </w:r>
    </w:p>
    <w:p w:rsidR="0060748F" w:rsidRPr="00040B85" w:rsidRDefault="0060748F" w:rsidP="0060748F">
      <w:pPr>
        <w:pStyle w:val="SingleTxt"/>
        <w:spacing w:after="0" w:line="240" w:lineRule="auto"/>
        <w:jc w:val="left"/>
        <w:rPr>
          <w:sz w:val="2"/>
          <w:lang w:val="en-US"/>
        </w:rPr>
        <w:sectPr w:rsidR="0060748F" w:rsidRPr="00040B85" w:rsidSect="0060748F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 w:rsidRPr="00040B85">
        <w:rPr>
          <w:lang w:val="en-US"/>
        </w:rPr>
        <w:br w:type="page"/>
      </w:r>
    </w:p>
    <w:p w:rsidR="0060748F" w:rsidRPr="00040B85" w:rsidRDefault="00040B85" w:rsidP="0060748F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>
        <w:rPr>
          <w:lang w:val="ru-RU"/>
        </w:rPr>
        <w:t>Заседание</w:t>
      </w:r>
      <w:r w:rsidRPr="00040B85">
        <w:rPr>
          <w:lang w:val="ru-RU"/>
        </w:rPr>
        <w:t xml:space="preserve"> </w:t>
      </w:r>
      <w:r>
        <w:rPr>
          <w:lang w:val="ru-RU"/>
        </w:rPr>
        <w:t>открывается</w:t>
      </w:r>
      <w:r w:rsidRPr="00040B85">
        <w:rPr>
          <w:lang w:val="ru-RU"/>
        </w:rPr>
        <w:t xml:space="preserve"> </w:t>
      </w:r>
      <w:r>
        <w:rPr>
          <w:lang w:val="ru-RU"/>
        </w:rPr>
        <w:t>в</w:t>
      </w:r>
      <w:r w:rsidR="0060748F" w:rsidRPr="00040B85">
        <w:rPr>
          <w:lang w:val="ru-RU"/>
        </w:rPr>
        <w:t xml:space="preserve"> 10</w:t>
      </w:r>
      <w:r w:rsidRPr="00040B85">
        <w:rPr>
          <w:lang w:val="ru-RU"/>
        </w:rPr>
        <w:t xml:space="preserve"> </w:t>
      </w:r>
      <w:r>
        <w:rPr>
          <w:lang w:val="ru-RU"/>
        </w:rPr>
        <w:t>ч</w:t>
      </w:r>
      <w:r w:rsidRPr="00040B85">
        <w:rPr>
          <w:lang w:val="ru-RU"/>
        </w:rPr>
        <w:t>.</w:t>
      </w:r>
      <w:r w:rsidR="0060748F" w:rsidRPr="00040B85">
        <w:rPr>
          <w:lang w:val="ru-RU"/>
        </w:rPr>
        <w:t>10</w:t>
      </w:r>
      <w:r>
        <w:rPr>
          <w:lang w:val="ru-RU"/>
        </w:rPr>
        <w:t xml:space="preserve"> м.</w:t>
      </w:r>
    </w:p>
    <w:p w:rsidR="006C3DF0" w:rsidRPr="00040B85" w:rsidRDefault="006C3DF0" w:rsidP="006C3DF0">
      <w:pPr>
        <w:pStyle w:val="DualTxt"/>
        <w:spacing w:after="0" w:line="120" w:lineRule="exact"/>
        <w:rPr>
          <w:sz w:val="10"/>
          <w:lang w:val="ru-RU"/>
        </w:rPr>
      </w:pPr>
    </w:p>
    <w:p w:rsidR="0060748F" w:rsidRPr="00040B85" w:rsidRDefault="0060748F" w:rsidP="0060748F">
      <w:pPr>
        <w:pStyle w:val="DualTxt"/>
        <w:spacing w:after="0" w:line="120" w:lineRule="exact"/>
        <w:rPr>
          <w:sz w:val="10"/>
          <w:lang w:val="ru-RU"/>
        </w:rPr>
      </w:pPr>
    </w:p>
    <w:p w:rsidR="0060748F" w:rsidRPr="00555727" w:rsidRDefault="00555727" w:rsidP="0060748F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0" w:right="0" w:firstLine="0"/>
        <w:rPr>
          <w:lang w:val="ru-RU"/>
        </w:rPr>
      </w:pPr>
      <w:r>
        <w:rPr>
          <w:lang w:val="ru-RU"/>
        </w:rPr>
        <w:t>Торжественное заявление нового члена Комитета</w:t>
      </w:r>
    </w:p>
    <w:p w:rsidR="0060748F" w:rsidRPr="00555727" w:rsidRDefault="0060748F" w:rsidP="0060748F">
      <w:pPr>
        <w:pStyle w:val="DualTxt"/>
        <w:spacing w:after="0" w:line="120" w:lineRule="exact"/>
        <w:rPr>
          <w:sz w:val="10"/>
          <w:lang w:val="ru-RU"/>
        </w:rPr>
      </w:pPr>
    </w:p>
    <w:p w:rsidR="00555727" w:rsidRDefault="0060748F" w:rsidP="006C3DF0">
      <w:pPr>
        <w:pStyle w:val="DualTxt"/>
        <w:rPr>
          <w:i/>
          <w:lang w:val="ru-RU"/>
        </w:rPr>
      </w:pPr>
      <w:r w:rsidRPr="00555727">
        <w:rPr>
          <w:i/>
          <w:lang w:val="ru-RU"/>
        </w:rPr>
        <w:tab/>
      </w:r>
      <w:r w:rsidR="00F84299">
        <w:rPr>
          <w:i/>
          <w:lang w:val="ru-RU"/>
        </w:rPr>
        <w:t>Г</w:t>
      </w:r>
      <w:r w:rsidR="00555727" w:rsidRPr="00555727">
        <w:rPr>
          <w:i/>
          <w:lang w:val="ru-RU"/>
        </w:rPr>
        <w:t>-</w:t>
      </w:r>
      <w:r w:rsidR="00555727">
        <w:rPr>
          <w:i/>
          <w:lang w:val="ru-RU"/>
        </w:rPr>
        <w:t>жа</w:t>
      </w:r>
      <w:r w:rsidR="00555727" w:rsidRPr="00555727">
        <w:rPr>
          <w:i/>
          <w:lang w:val="ru-RU"/>
        </w:rPr>
        <w:t xml:space="preserve"> </w:t>
      </w:r>
      <w:r w:rsidR="00555727">
        <w:rPr>
          <w:i/>
          <w:lang w:val="ru-RU"/>
        </w:rPr>
        <w:t>Хаяси</w:t>
      </w:r>
      <w:r w:rsidR="00555727" w:rsidRPr="00555727">
        <w:rPr>
          <w:i/>
          <w:lang w:val="ru-RU"/>
        </w:rPr>
        <w:t xml:space="preserve"> </w:t>
      </w:r>
      <w:r w:rsidR="00555727">
        <w:rPr>
          <w:i/>
          <w:lang w:val="ru-RU"/>
        </w:rPr>
        <w:t>делает торжественное заявление</w:t>
      </w:r>
      <w:r w:rsidR="00F84299">
        <w:rPr>
          <w:i/>
          <w:lang w:val="ru-RU"/>
        </w:rPr>
        <w:t>, предусмотренное правилом 15 правил процедуры Комитета.</w:t>
      </w:r>
    </w:p>
    <w:p w:rsidR="006C3DF0" w:rsidRPr="00555727" w:rsidRDefault="00555727" w:rsidP="006C3DF0">
      <w:pPr>
        <w:pStyle w:val="DualTxt"/>
        <w:rPr>
          <w:i/>
          <w:lang w:val="ru-RU"/>
        </w:rPr>
      </w:pPr>
      <w:r>
        <w:rPr>
          <w:i/>
          <w:lang w:val="ru-RU"/>
        </w:rPr>
        <w:t>Заседание закрывается в 1</w:t>
      </w:r>
      <w:r w:rsidR="00A94D5B">
        <w:rPr>
          <w:i/>
          <w:lang w:val="ru-RU"/>
        </w:rPr>
        <w:t xml:space="preserve">0 ч. </w:t>
      </w:r>
      <w:smartTag w:uri="urn:schemas-microsoft-com:office:smarttags" w:element="metricconverter">
        <w:smartTagPr>
          <w:attr w:name="ProductID" w:val="15 м"/>
        </w:smartTagPr>
        <w:r w:rsidR="00A94D5B">
          <w:rPr>
            <w:i/>
            <w:lang w:val="ru-RU"/>
          </w:rPr>
          <w:t>15 м</w:t>
        </w:r>
      </w:smartTag>
      <w:r w:rsidR="00A94D5B">
        <w:rPr>
          <w:i/>
          <w:lang w:val="ru-RU"/>
        </w:rPr>
        <w:t>.</w:t>
      </w:r>
    </w:p>
    <w:sectPr w:rsidR="006C3DF0" w:rsidRPr="00555727" w:rsidSect="0060748F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3-26T11:19:00Z" w:initials="Start">
    <w:p w:rsidR="00102324" w:rsidRDefault="00102324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NO&gt;&gt;N0823367R&lt;&lt;ODS JOB NO&gt;&gt;</w:t>
      </w:r>
    </w:p>
    <w:p w:rsidR="00102324" w:rsidRDefault="00102324">
      <w:pPr>
        <w:pStyle w:val="CommentText"/>
      </w:pPr>
      <w:r>
        <w:t>&lt;&lt;ODS DOC SYMBOL1&gt;&gt;CEDAW/C/SR.828&lt;&lt;ODS DOC SYMBOL1&gt;&gt;</w:t>
      </w:r>
    </w:p>
    <w:p w:rsidR="00102324" w:rsidRDefault="00102324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7C8" w:rsidRDefault="008927C8">
      <w:r>
        <w:separator/>
      </w:r>
    </w:p>
  </w:endnote>
  <w:endnote w:type="continuationSeparator" w:id="0">
    <w:p w:rsidR="008927C8" w:rsidRDefault="00892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0232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102324" w:rsidRPr="006414CC" w:rsidRDefault="00102324" w:rsidP="006414CC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08-23367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102324" w:rsidRPr="006414CC" w:rsidRDefault="00102324" w:rsidP="006414CC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102324" w:rsidRPr="006414CC" w:rsidRDefault="00102324" w:rsidP="006414C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0232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102324" w:rsidRPr="006414CC" w:rsidRDefault="00102324" w:rsidP="006414CC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102324" w:rsidRPr="006414CC" w:rsidRDefault="00102324" w:rsidP="006414CC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08-23367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102324" w:rsidRPr="006414CC" w:rsidRDefault="00102324" w:rsidP="006414C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324" w:rsidRDefault="00102324" w:rsidP="006414CC">
    <w:pPr>
      <w:pStyle w:val="Footer"/>
      <w:pBdr>
        <w:top w:val="single" w:sz="2" w:space="1" w:color="auto"/>
      </w:pBdr>
      <w:rPr>
        <w:sz w:val="2"/>
      </w:rPr>
    </w:pPr>
  </w:p>
  <w:p w:rsidR="00102324" w:rsidRPr="00040B85" w:rsidRDefault="00102324" w:rsidP="006414CC">
    <w:pPr>
      <w:pStyle w:val="FootnoteText"/>
      <w:spacing w:after="120"/>
      <w:ind w:left="1267" w:right="1267"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102324" w:rsidRPr="00040B85" w:rsidRDefault="00102324" w:rsidP="006414CC">
    <w:pPr>
      <w:pStyle w:val="FootnoteText"/>
      <w:spacing w:after="120"/>
      <w:ind w:left="1267" w:right="1267" w:firstLine="0"/>
      <w:rPr>
        <w:lang w:val="ru-RU"/>
      </w:rPr>
    </w:pPr>
    <w:r>
      <w:rPr>
        <w:lang w:val="ru-RU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</w:t>
    </w:r>
    <w:r w:rsidRPr="00040B85">
      <w:rPr>
        <w:lang w:val="ru-RU"/>
      </w:rPr>
      <w:t xml:space="preserve"> </w:t>
    </w:r>
    <w:r>
      <w:rPr>
        <w:lang w:val="ru-RU"/>
      </w:rPr>
      <w:t xml:space="preserve">Поправки должны направляться </w:t>
    </w:r>
    <w:r>
      <w:rPr>
        <w:i/>
        <w:lang w:val="ru-RU"/>
      </w:rPr>
      <w:t xml:space="preserve">в течение одной недели с момента выпуска этого документа </w:t>
    </w:r>
    <w:r>
      <w:rPr>
        <w:lang w:val="ru-RU"/>
      </w:rPr>
      <w:t>на имя начальника Секции редактирования официальных отчетов, комната</w:t>
    </w:r>
    <w:r w:rsidRPr="00040B85">
      <w:rPr>
        <w:lang w:val="ru-RU"/>
      </w:rPr>
      <w:t xml:space="preserve"> </w:t>
    </w:r>
    <w:r>
      <w:t>DC</w:t>
    </w:r>
    <w:r w:rsidRPr="00040B85">
      <w:rPr>
        <w:lang w:val="ru-RU"/>
      </w:rPr>
      <w:t>2-750</w:t>
    </w:r>
    <w:r>
      <w:rPr>
        <w:lang w:val="ru-RU"/>
      </w:rPr>
      <w:t xml:space="preserve"> (</w:t>
    </w:r>
    <w:r>
      <w:rPr>
        <w:lang w:val="en-US"/>
      </w:rPr>
      <w:t>Chief</w:t>
    </w:r>
    <w:r w:rsidRPr="00040B85">
      <w:rPr>
        <w:lang w:val="ru-RU"/>
      </w:rPr>
      <w:t xml:space="preserve">, </w:t>
    </w:r>
    <w:r>
      <w:rPr>
        <w:lang w:val="en-US"/>
      </w:rPr>
      <w:t>Official</w:t>
    </w:r>
    <w:r w:rsidRPr="00040B85">
      <w:rPr>
        <w:lang w:val="ru-RU"/>
      </w:rPr>
      <w:t xml:space="preserve"> </w:t>
    </w:r>
    <w:r>
      <w:rPr>
        <w:lang w:val="en-US"/>
      </w:rPr>
      <w:t>Records</w:t>
    </w:r>
    <w:r w:rsidRPr="00040B85">
      <w:rPr>
        <w:lang w:val="ru-RU"/>
      </w:rPr>
      <w:t xml:space="preserve"> </w:t>
    </w:r>
    <w:r>
      <w:rPr>
        <w:lang w:val="en-US"/>
      </w:rPr>
      <w:t>Editing</w:t>
    </w:r>
    <w:r w:rsidRPr="00040B85">
      <w:rPr>
        <w:lang w:val="ru-RU"/>
      </w:rPr>
      <w:t xml:space="preserve"> </w:t>
    </w:r>
    <w:r>
      <w:rPr>
        <w:lang w:val="en-US"/>
      </w:rPr>
      <w:t>Section</w:t>
    </w:r>
    <w:r w:rsidRPr="00040B85">
      <w:rPr>
        <w:lang w:val="ru-RU"/>
      </w:rPr>
      <w:t xml:space="preserve">, </w:t>
    </w:r>
    <w:r>
      <w:rPr>
        <w:lang w:val="en-US"/>
      </w:rPr>
      <w:t>room</w:t>
    </w:r>
    <w:r w:rsidRPr="00040B85">
      <w:rPr>
        <w:lang w:val="ru-RU"/>
      </w:rPr>
      <w:t xml:space="preserve"> </w:t>
    </w:r>
    <w:r>
      <w:rPr>
        <w:lang w:val="en-US"/>
      </w:rPr>
      <w:t>DC</w:t>
    </w:r>
    <w:r w:rsidRPr="00040B85">
      <w:rPr>
        <w:lang w:val="ru-RU"/>
      </w:rPr>
      <w:t xml:space="preserve">2-750, 2 </w:t>
    </w:r>
    <w:r>
      <w:t>United</w:t>
    </w:r>
    <w:r w:rsidRPr="00040B85">
      <w:rPr>
        <w:lang w:val="ru-RU"/>
      </w:rPr>
      <w:t xml:space="preserve"> </w:t>
    </w:r>
    <w:r>
      <w:t>Nations</w:t>
    </w:r>
    <w:r w:rsidRPr="00040B85">
      <w:rPr>
        <w:lang w:val="ru-RU"/>
      </w:rPr>
      <w:t xml:space="preserve"> </w:t>
    </w:r>
    <w:r>
      <w:t>Plaza</w:t>
    </w:r>
    <w:r w:rsidRPr="00040B85">
      <w:rPr>
        <w:lang w:val="ru-RU"/>
      </w:rPr>
      <w:t>).</w:t>
    </w:r>
  </w:p>
  <w:p w:rsidR="00102324" w:rsidRPr="00040B85" w:rsidRDefault="00102324" w:rsidP="006414CC">
    <w:pPr>
      <w:pStyle w:val="FootnoteText"/>
      <w:spacing w:after="120"/>
      <w:ind w:left="1267" w:right="1267" w:firstLine="0"/>
      <w:rPr>
        <w:lang w:val="ru-RU"/>
      </w:rPr>
    </w:pPr>
    <w:r>
      <w:rPr>
        <w:lang w:val="ru-RU"/>
      </w:rP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102324" w:rsidRDefault="00102324" w:rsidP="006414CC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08-23367 (R)</w:t>
    </w:r>
    <w:r>
      <w:rPr>
        <w:b w:val="0"/>
        <w:sz w:val="20"/>
      </w:rPr>
      <w:fldChar w:fldCharType="end"/>
    </w:r>
  </w:p>
  <w:p w:rsidR="00102324" w:rsidRPr="00265733" w:rsidRDefault="00102324" w:rsidP="006414CC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 w:rsidRPr="00265733">
      <w:rPr>
        <w:rFonts w:ascii="Barcode 3 of 9 by request" w:hAnsi="Barcode 3 of 9 by request"/>
        <w:b w:val="0"/>
        <w:sz w:val="24"/>
      </w:rPr>
      <w:fldChar w:fldCharType="begin"/>
    </w:r>
    <w:r w:rsidRPr="00265733"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 w:rsidRPr="00265733">
      <w:rPr>
        <w:rFonts w:ascii="Barcode 3 of 9 by request" w:hAnsi="Barcode 3 of 9 by request"/>
        <w:b w:val="0"/>
        <w:sz w:val="24"/>
      </w:rPr>
      <w:fldChar w:fldCharType="separate"/>
    </w:r>
    <w:r w:rsidRPr="00265733">
      <w:rPr>
        <w:rFonts w:ascii="Barcode 3 of 9 by request" w:hAnsi="Barcode 3 of 9 by request"/>
        <w:b w:val="0"/>
        <w:sz w:val="24"/>
      </w:rPr>
      <w:t>*0823367*</w:t>
    </w:r>
    <w:r w:rsidRPr="00265733"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7C8" w:rsidRDefault="008927C8">
      <w:r>
        <w:separator/>
      </w:r>
    </w:p>
  </w:footnote>
  <w:footnote w:type="continuationSeparator" w:id="0">
    <w:p w:rsidR="008927C8" w:rsidRDefault="008927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0232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02324" w:rsidRPr="006414CC" w:rsidRDefault="00102324" w:rsidP="006414C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CEDAW/C/SR.828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02324" w:rsidRDefault="00102324" w:rsidP="006414CC">
          <w:pPr>
            <w:pStyle w:val="Header"/>
          </w:pPr>
        </w:p>
      </w:tc>
    </w:tr>
  </w:tbl>
  <w:p w:rsidR="00102324" w:rsidRPr="006414CC" w:rsidRDefault="00102324" w:rsidP="006414C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0232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02324" w:rsidRDefault="00102324" w:rsidP="006414C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02324" w:rsidRPr="006414CC" w:rsidRDefault="00102324" w:rsidP="006414C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CEDAW/C/SR.828</w:t>
          </w:r>
          <w:r>
            <w:rPr>
              <w:b/>
            </w:rPr>
            <w:fldChar w:fldCharType="end"/>
          </w:r>
        </w:p>
      </w:tc>
    </w:tr>
  </w:tbl>
  <w:p w:rsidR="00102324" w:rsidRPr="006414CC" w:rsidRDefault="00102324" w:rsidP="006414C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9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4376"/>
      <w:gridCol w:w="209"/>
      <w:gridCol w:w="662"/>
      <w:gridCol w:w="245"/>
      <w:gridCol w:w="3111"/>
      <w:gridCol w:w="29"/>
    </w:tblGrid>
    <w:tr w:rsidR="00102324">
      <w:tblPrEx>
        <w:tblCellMar>
          <w:top w:w="0" w:type="dxa"/>
          <w:bottom w:w="0" w:type="dxa"/>
        </w:tblCellMar>
      </w:tblPrEx>
      <w:trPr>
        <w:gridAfter w:val="1"/>
        <w:wAfter w:w="29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02324" w:rsidRDefault="00102324" w:rsidP="006414CC">
          <w:pPr>
            <w:pStyle w:val="Header"/>
            <w:spacing w:after="120"/>
          </w:pPr>
        </w:p>
      </w:tc>
      <w:tc>
        <w:tcPr>
          <w:tcW w:w="437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02324" w:rsidRPr="006414CC" w:rsidRDefault="00102324" w:rsidP="006414C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02324" w:rsidRDefault="00102324" w:rsidP="006414CC">
          <w:pPr>
            <w:pStyle w:val="Header"/>
            <w:spacing w:after="120"/>
          </w:pPr>
        </w:p>
      </w:tc>
      <w:tc>
        <w:tcPr>
          <w:tcW w:w="4018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02324" w:rsidRPr="006414CC" w:rsidRDefault="00102324" w:rsidP="006414CC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/C/SR.828</w:t>
          </w:r>
        </w:p>
      </w:tc>
    </w:tr>
    <w:tr w:rsidR="00102324" w:rsidRPr="006414C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2324" w:rsidRDefault="00102324" w:rsidP="006414C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102324" w:rsidRPr="006414CC" w:rsidRDefault="00102324" w:rsidP="006414CC">
          <w:pPr>
            <w:pStyle w:val="Header"/>
            <w:spacing w:before="109"/>
          </w:pPr>
        </w:p>
      </w:tc>
      <w:tc>
        <w:tcPr>
          <w:tcW w:w="524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2324" w:rsidRDefault="00102324" w:rsidP="006414CC">
          <w:pPr>
            <w:pStyle w:val="XLarge"/>
            <w:spacing w:before="109" w:line="330" w:lineRule="exact"/>
            <w:rPr>
              <w:sz w:val="34"/>
              <w:lang w:val="ru-RU"/>
            </w:rPr>
          </w:pPr>
          <w:r>
            <w:rPr>
              <w:sz w:val="34"/>
              <w:lang w:val="ru-RU"/>
            </w:rPr>
            <w:t>Конвенция о ликвидации</w:t>
          </w:r>
          <w:r w:rsidRPr="00145722">
            <w:rPr>
              <w:sz w:val="34"/>
              <w:lang w:val="ru-RU"/>
            </w:rPr>
            <w:br/>
          </w:r>
          <w:r>
            <w:rPr>
              <w:sz w:val="34"/>
              <w:lang w:val="ru-RU"/>
            </w:rPr>
            <w:t>всех форм дискриминации</w:t>
          </w:r>
          <w:r>
            <w:rPr>
              <w:sz w:val="34"/>
              <w:lang w:val="en-US"/>
            </w:rPr>
            <w:t xml:space="preserve"> </w:t>
          </w:r>
          <w:r>
            <w:rPr>
              <w:sz w:val="34"/>
              <w:lang w:val="ru-RU"/>
            </w:rPr>
            <w:t>в</w:t>
          </w:r>
          <w:r>
            <w:rPr>
              <w:sz w:val="34"/>
              <w:lang w:val="en-US"/>
            </w:rPr>
            <w:t> </w:t>
          </w:r>
          <w:r>
            <w:rPr>
              <w:sz w:val="34"/>
              <w:lang w:val="ru-RU"/>
            </w:rPr>
            <w:t>отношении женщин</w:t>
          </w:r>
        </w:p>
        <w:p w:rsidR="00102324" w:rsidRPr="00145722" w:rsidRDefault="00102324" w:rsidP="006414CC">
          <w:pPr>
            <w:pStyle w:val="XLarge"/>
            <w:spacing w:before="109" w:line="330" w:lineRule="exact"/>
            <w:rPr>
              <w:sz w:val="34"/>
              <w:lang w:val="ru-RU"/>
            </w:rPr>
          </w:pP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2324" w:rsidRPr="00145722" w:rsidRDefault="00102324" w:rsidP="006414C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2324" w:rsidRDefault="00102324" w:rsidP="006414CC">
          <w:pPr>
            <w:spacing w:before="240"/>
          </w:pPr>
          <w:r>
            <w:t>Distr.: General</w:t>
          </w:r>
        </w:p>
        <w:p w:rsidR="00102324" w:rsidRDefault="00102324" w:rsidP="006414CC">
          <w:r>
            <w:t>27 March 2008</w:t>
          </w:r>
        </w:p>
        <w:p w:rsidR="00102324" w:rsidRDefault="00102324" w:rsidP="006414CC"/>
        <w:p w:rsidR="00102324" w:rsidRPr="006414CC" w:rsidRDefault="00102324" w:rsidP="006414CC">
          <w:r>
            <w:t>Original: English</w:t>
          </w:r>
        </w:p>
      </w:tc>
    </w:tr>
  </w:tbl>
  <w:p w:rsidR="00102324" w:rsidRPr="006414CC" w:rsidRDefault="00102324" w:rsidP="006414CC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3367*"/>
    <w:docVar w:name="CreationDt" w:val="11/02/2008 16:52:44"/>
    <w:docVar w:name="DocCategory" w:val="SROthers"/>
    <w:docVar w:name="DocType" w:val="Final"/>
    <w:docVar w:name="FooterJN" w:val="08-23367"/>
    <w:docVar w:name="Jobn" w:val="08-23367 (R)"/>
    <w:docVar w:name="jobnDT" w:val="08-23365 (E)   110208"/>
    <w:docVar w:name="jobnDTDT" w:val="08-23365 (E)   110208   110208"/>
    <w:docVar w:name="JobNo" w:val="0823367R"/>
    <w:docVar w:name="OandT" w:val=" "/>
    <w:docVar w:name="sss1" w:val="CEDAW/C/SR.828"/>
    <w:docVar w:name="sss2" w:val="-"/>
    <w:docVar w:name="Symbol1" w:val="CEDAW/C/SR.828"/>
    <w:docVar w:name="Symbol2" w:val="-"/>
  </w:docVars>
  <w:rsids>
    <w:rsidRoot w:val="002D52F0"/>
    <w:rsid w:val="00001AD3"/>
    <w:rsid w:val="00040B85"/>
    <w:rsid w:val="000530B3"/>
    <w:rsid w:val="00062E0F"/>
    <w:rsid w:val="000930EA"/>
    <w:rsid w:val="00102324"/>
    <w:rsid w:val="00132D27"/>
    <w:rsid w:val="001454FF"/>
    <w:rsid w:val="00145722"/>
    <w:rsid w:val="001745C0"/>
    <w:rsid w:val="00184193"/>
    <w:rsid w:val="00185060"/>
    <w:rsid w:val="0019245C"/>
    <w:rsid w:val="001C266D"/>
    <w:rsid w:val="001E1386"/>
    <w:rsid w:val="001F36BE"/>
    <w:rsid w:val="00203B91"/>
    <w:rsid w:val="002141E3"/>
    <w:rsid w:val="00255139"/>
    <w:rsid w:val="00265733"/>
    <w:rsid w:val="002664A2"/>
    <w:rsid w:val="002D1B51"/>
    <w:rsid w:val="002D52F0"/>
    <w:rsid w:val="003928D1"/>
    <w:rsid w:val="003C7610"/>
    <w:rsid w:val="00441EF4"/>
    <w:rsid w:val="0045397A"/>
    <w:rsid w:val="00494BEC"/>
    <w:rsid w:val="004D0839"/>
    <w:rsid w:val="004D4EBD"/>
    <w:rsid w:val="004D7A08"/>
    <w:rsid w:val="004F0559"/>
    <w:rsid w:val="00542A9C"/>
    <w:rsid w:val="00546F5D"/>
    <w:rsid w:val="00555727"/>
    <w:rsid w:val="00584D8F"/>
    <w:rsid w:val="00594A53"/>
    <w:rsid w:val="005C2255"/>
    <w:rsid w:val="005D6250"/>
    <w:rsid w:val="005E1F71"/>
    <w:rsid w:val="005F0493"/>
    <w:rsid w:val="00600132"/>
    <w:rsid w:val="0060748F"/>
    <w:rsid w:val="006414CC"/>
    <w:rsid w:val="00683EBE"/>
    <w:rsid w:val="006A012D"/>
    <w:rsid w:val="006C38DD"/>
    <w:rsid w:val="006C3DF0"/>
    <w:rsid w:val="006C56CA"/>
    <w:rsid w:val="006F3E2E"/>
    <w:rsid w:val="006F6247"/>
    <w:rsid w:val="007628DB"/>
    <w:rsid w:val="00770512"/>
    <w:rsid w:val="0079386A"/>
    <w:rsid w:val="007B221E"/>
    <w:rsid w:val="007F3C8D"/>
    <w:rsid w:val="008178E2"/>
    <w:rsid w:val="00821CB8"/>
    <w:rsid w:val="008306E4"/>
    <w:rsid w:val="0087399C"/>
    <w:rsid w:val="00885F41"/>
    <w:rsid w:val="008927C8"/>
    <w:rsid w:val="008974DB"/>
    <w:rsid w:val="008C47F3"/>
    <w:rsid w:val="00902F4F"/>
    <w:rsid w:val="009406BC"/>
    <w:rsid w:val="00956D53"/>
    <w:rsid w:val="00961E03"/>
    <w:rsid w:val="00976E80"/>
    <w:rsid w:val="009946BE"/>
    <w:rsid w:val="009B3BF5"/>
    <w:rsid w:val="009E6C4F"/>
    <w:rsid w:val="00A061A5"/>
    <w:rsid w:val="00A12857"/>
    <w:rsid w:val="00A251C7"/>
    <w:rsid w:val="00A465A4"/>
    <w:rsid w:val="00A7531C"/>
    <w:rsid w:val="00A94D5B"/>
    <w:rsid w:val="00AA3E9F"/>
    <w:rsid w:val="00AD1D74"/>
    <w:rsid w:val="00B10B5D"/>
    <w:rsid w:val="00B2175F"/>
    <w:rsid w:val="00BA0DA2"/>
    <w:rsid w:val="00BA732B"/>
    <w:rsid w:val="00BB4413"/>
    <w:rsid w:val="00BD0DCE"/>
    <w:rsid w:val="00C027EF"/>
    <w:rsid w:val="00C307BD"/>
    <w:rsid w:val="00C46CEE"/>
    <w:rsid w:val="00C61BDE"/>
    <w:rsid w:val="00C82D8A"/>
    <w:rsid w:val="00CD362B"/>
    <w:rsid w:val="00D379B4"/>
    <w:rsid w:val="00DF41F4"/>
    <w:rsid w:val="00E05A3F"/>
    <w:rsid w:val="00E64F8A"/>
    <w:rsid w:val="00E76523"/>
    <w:rsid w:val="00EA67AC"/>
    <w:rsid w:val="00EB57BD"/>
    <w:rsid w:val="00ED4EEE"/>
    <w:rsid w:val="00F40252"/>
    <w:rsid w:val="00F701D3"/>
    <w:rsid w:val="00F84299"/>
    <w:rsid w:val="00F90544"/>
    <w:rsid w:val="00F9421B"/>
    <w:rsid w:val="00FB040A"/>
    <w:rsid w:val="00FC5122"/>
    <w:rsid w:val="00FF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6F5D"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  <w:rsid w:val="00546F5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46F5D"/>
  </w:style>
  <w:style w:type="paragraph" w:customStyle="1" w:styleId="H1">
    <w:name w:val="_ H_1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546F5D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546F5D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rsid w:val="00546F5D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546F5D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546F5D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546F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46F5D"/>
    <w:pPr>
      <w:ind w:left="1267" w:right="1267"/>
    </w:pPr>
  </w:style>
  <w:style w:type="paragraph" w:customStyle="1" w:styleId="SingleTxt">
    <w:name w:val="__Single Txt"/>
    <w:basedOn w:val="Normal"/>
    <w:rsid w:val="00546F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546F5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46F5D"/>
    <w:rPr>
      <w:sz w:val="6"/>
    </w:rPr>
  </w:style>
  <w:style w:type="character" w:styleId="FootnoteReference">
    <w:name w:val="footnote reference"/>
    <w:semiHidden/>
    <w:rsid w:val="00546F5D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546F5D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546F5D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546F5D"/>
  </w:style>
  <w:style w:type="paragraph" w:styleId="Footer">
    <w:name w:val="footer"/>
    <w:rsid w:val="00546F5D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546F5D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546F5D"/>
    <w:rPr>
      <w:sz w:val="14"/>
    </w:rPr>
  </w:style>
  <w:style w:type="paragraph" w:customStyle="1" w:styleId="Small">
    <w:name w:val="Small"/>
    <w:basedOn w:val="Normal"/>
    <w:next w:val="Normal"/>
    <w:rsid w:val="00546F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546F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546F5D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6414CC"/>
  </w:style>
  <w:style w:type="paragraph" w:styleId="CommentSubject">
    <w:name w:val="annotation subject"/>
    <w:basedOn w:val="CommentText"/>
    <w:next w:val="CommentText"/>
    <w:semiHidden/>
    <w:rsid w:val="006414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60</TotalTime>
  <Pages>1</Pages>
  <Words>68</Words>
  <Characters>439</Characters>
  <Application>Microsoft Office Word</Application>
  <DocSecurity>4</DocSecurity>
  <Lines>27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MaryLee.Kortes</dc:creator>
  <cp:keywords/>
  <dc:description/>
  <cp:lastModifiedBy>Tatiana Nikitina</cp:lastModifiedBy>
  <cp:revision>31</cp:revision>
  <cp:lastPrinted>2008-03-10T13:44:00Z</cp:lastPrinted>
  <dcterms:created xsi:type="dcterms:W3CDTF">2008-03-22T13:06:00Z</dcterms:created>
  <dcterms:modified xsi:type="dcterms:W3CDTF">2008-03-26T09:23:00Z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CEDAW/C/SR.828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0823367R</vt:lpwstr>
  </property>
  <property fmtid="{D5CDD505-2E9C-101B-9397-08002B2CF9AE}" pid="6" name="Comment">
    <vt:lpwstr/>
  </property>
  <property fmtid="{D5CDD505-2E9C-101B-9397-08002B2CF9AE}" pid="7" name="DraftPages">
    <vt:lpwstr>2</vt:lpwstr>
  </property>
  <property fmtid="{D5CDD505-2E9C-101B-9397-08002B2CF9AE}" pid="8" name="Operator">
    <vt:lpwstr>Nikitina</vt:lpwstr>
  </property>
</Properties>
</file>