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083" w:rsidRDefault="00CA0083" w:rsidP="00CA0083">
      <w:pPr>
        <w:spacing w:line="60" w:lineRule="exact"/>
        <w:rPr>
          <w:lang w:val="en-US"/>
        </w:rPr>
        <w:sectPr w:rsidR="00CA0083" w:rsidSect="00CA008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commentRangeStart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501pt;margin-top:682pt;width:57.9pt;height:57.9pt;z-index:1;mso-position-horizontal-relative:page;mso-position-vertical-relative:page" o:preferrelative="f">
            <v:imagedata r:id="rId13" o:title="Corr"/>
            <w10:wrap anchorx="page" anchory="page"/>
          </v:shape>
        </w:pict>
      </w:r>
      <w:commentRangeEnd w:id="0"/>
      <w:r>
        <w:rPr>
          <w:rStyle w:val="CommentReference"/>
        </w:rPr>
        <w:commentReference w:id="0"/>
      </w:r>
    </w:p>
    <w:p w:rsidR="00757F98" w:rsidRPr="008A3CFC" w:rsidRDefault="00757F98" w:rsidP="00757F98">
      <w:pPr>
        <w:rPr>
          <w:b/>
          <w:noProof/>
        </w:rPr>
      </w:pPr>
      <w:r w:rsidRPr="008A3CFC">
        <w:rPr>
          <w:b/>
          <w:noProof/>
        </w:rPr>
        <w:t>Шестьдесят седьмая сессия</w:t>
      </w:r>
    </w:p>
    <w:p w:rsidR="00757F98" w:rsidRPr="008A3CFC" w:rsidRDefault="00757F98" w:rsidP="00757F98">
      <w:pPr>
        <w:rPr>
          <w:noProof/>
        </w:rPr>
      </w:pPr>
      <w:r w:rsidRPr="008A3CFC">
        <w:rPr>
          <w:noProof/>
        </w:rPr>
        <w:t>Пункт</w:t>
      </w:r>
      <w:r w:rsidRPr="00753682">
        <w:rPr>
          <w:noProof/>
          <w:lang w:val="en-US"/>
        </w:rPr>
        <w:t> </w:t>
      </w:r>
      <w:r w:rsidR="00482BF2">
        <w:rPr>
          <w:noProof/>
        </w:rPr>
        <w:t>69</w:t>
      </w:r>
      <w:r w:rsidRPr="008A3CFC">
        <w:rPr>
          <w:noProof/>
        </w:rPr>
        <w:t xml:space="preserve"> повестки дня</w:t>
      </w:r>
    </w:p>
    <w:p w:rsidR="00757F98" w:rsidRPr="008A3CFC" w:rsidRDefault="00757F98" w:rsidP="00757F98">
      <w:pPr>
        <w:rPr>
          <w:b/>
          <w:noProof/>
        </w:rPr>
      </w:pPr>
      <w:r w:rsidRPr="008A3CFC">
        <w:rPr>
          <w:b/>
          <w:noProof/>
        </w:rPr>
        <w:t>Поощрение и защита прав человека</w:t>
      </w:r>
    </w:p>
    <w:p w:rsidR="00757F98" w:rsidRPr="008A3CFC" w:rsidRDefault="00757F98" w:rsidP="00757F98">
      <w:pPr>
        <w:pStyle w:val="SingleTxt"/>
        <w:spacing w:after="0" w:line="120" w:lineRule="exact"/>
        <w:rPr>
          <w:noProof/>
          <w:sz w:val="10"/>
        </w:rPr>
      </w:pPr>
    </w:p>
    <w:p w:rsidR="00757F98" w:rsidRPr="008A3CFC" w:rsidRDefault="00757F98" w:rsidP="00757F98">
      <w:pPr>
        <w:pStyle w:val="SingleTxt"/>
        <w:spacing w:after="0" w:line="120" w:lineRule="exact"/>
        <w:rPr>
          <w:noProof/>
          <w:sz w:val="10"/>
        </w:rPr>
      </w:pPr>
    </w:p>
    <w:p w:rsidR="00757F98" w:rsidRPr="008A3CFC" w:rsidRDefault="00757F98" w:rsidP="00757F98">
      <w:pPr>
        <w:pStyle w:val="SingleTxt"/>
        <w:spacing w:after="0" w:line="120" w:lineRule="exact"/>
        <w:rPr>
          <w:noProof/>
          <w:sz w:val="10"/>
        </w:rPr>
      </w:pPr>
    </w:p>
    <w:p w:rsidR="00757F98" w:rsidRPr="008A3CFC" w:rsidRDefault="00757F98" w:rsidP="00757F98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noProof/>
        </w:rPr>
      </w:pPr>
      <w:r w:rsidRPr="008A3CFC">
        <w:rPr>
          <w:noProof/>
        </w:rPr>
        <w:tab/>
      </w:r>
      <w:r w:rsidRPr="008A3CFC">
        <w:rPr>
          <w:noProof/>
        </w:rPr>
        <w:tab/>
        <w:t>Осуществление документов по правам человека</w:t>
      </w:r>
    </w:p>
    <w:p w:rsidR="00757F98" w:rsidRPr="008A3CFC" w:rsidRDefault="00757F98" w:rsidP="00757F98">
      <w:pPr>
        <w:pStyle w:val="SingleTxt"/>
        <w:spacing w:after="0" w:line="120" w:lineRule="exact"/>
        <w:rPr>
          <w:noProof/>
          <w:sz w:val="10"/>
        </w:rPr>
      </w:pPr>
    </w:p>
    <w:p w:rsidR="00757F98" w:rsidRPr="008A3CFC" w:rsidRDefault="00757F98" w:rsidP="00757F98">
      <w:pPr>
        <w:pStyle w:val="SingleTxt"/>
        <w:spacing w:after="0" w:line="120" w:lineRule="exact"/>
        <w:rPr>
          <w:noProof/>
          <w:sz w:val="10"/>
        </w:rPr>
      </w:pPr>
    </w:p>
    <w:p w:rsidR="00757F98" w:rsidRPr="008A3CFC" w:rsidRDefault="00757F98" w:rsidP="00757F9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noProof/>
        </w:rPr>
      </w:pPr>
      <w:r w:rsidRPr="008A3CFC">
        <w:rPr>
          <w:noProof/>
        </w:rPr>
        <w:tab/>
      </w:r>
      <w:r w:rsidRPr="008A3CFC">
        <w:rPr>
          <w:noProof/>
        </w:rPr>
        <w:tab/>
        <w:t xml:space="preserve">Доклад председателей договорных органов по правам человека о работе их двадцать </w:t>
      </w:r>
      <w:r>
        <w:rPr>
          <w:noProof/>
        </w:rPr>
        <w:t>четвертого совещания</w:t>
      </w:r>
    </w:p>
    <w:p w:rsidR="00757F98" w:rsidRPr="008A3CFC" w:rsidRDefault="00757F98" w:rsidP="00757F98">
      <w:pPr>
        <w:pStyle w:val="SingleTxt"/>
        <w:spacing w:after="0" w:line="120" w:lineRule="exact"/>
        <w:rPr>
          <w:noProof/>
          <w:sz w:val="10"/>
        </w:rPr>
      </w:pPr>
    </w:p>
    <w:p w:rsidR="00757F98" w:rsidRPr="008A3CFC" w:rsidRDefault="00757F98" w:rsidP="00757F98">
      <w:pPr>
        <w:pStyle w:val="SingleTxt"/>
        <w:spacing w:after="0" w:line="120" w:lineRule="exact"/>
        <w:rPr>
          <w:noProof/>
          <w:sz w:val="10"/>
        </w:rPr>
      </w:pPr>
    </w:p>
    <w:p w:rsidR="00B46D7A" w:rsidRDefault="00757F98" w:rsidP="00757F9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>
        <w:t>Исправление</w:t>
      </w:r>
    </w:p>
    <w:p w:rsidR="00757F98" w:rsidRPr="00757F98" w:rsidRDefault="00757F98" w:rsidP="00757F98">
      <w:pPr>
        <w:pStyle w:val="SingleTxt"/>
        <w:spacing w:after="0" w:line="120" w:lineRule="exact"/>
        <w:rPr>
          <w:sz w:val="10"/>
        </w:rPr>
      </w:pPr>
    </w:p>
    <w:p w:rsidR="00757F98" w:rsidRDefault="0079653A" w:rsidP="0079653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757F98">
        <w:t>Приложение I</w:t>
      </w:r>
    </w:p>
    <w:p w:rsidR="0079653A" w:rsidRPr="0079653A" w:rsidRDefault="0079653A" w:rsidP="0079653A">
      <w:pPr>
        <w:pStyle w:val="SingleTxt"/>
        <w:spacing w:after="0" w:line="120" w:lineRule="exact"/>
        <w:rPr>
          <w:sz w:val="10"/>
        </w:rPr>
      </w:pPr>
    </w:p>
    <w:p w:rsidR="00757F98" w:rsidRDefault="00757F98" w:rsidP="00757F98">
      <w:pPr>
        <w:pStyle w:val="SingleTxt"/>
      </w:pPr>
      <w:r>
        <w:rPr>
          <w:b/>
        </w:rPr>
        <w:tab/>
      </w:r>
      <w:r>
        <w:t>После заголовка части</w:t>
      </w:r>
      <w:r w:rsidR="0079653A">
        <w:t> </w:t>
      </w:r>
      <w:r>
        <w:t>III («Применение общих принципов»)</w:t>
      </w:r>
      <w:r w:rsidR="0079653A">
        <w:t xml:space="preserve"> добавить сноску, обозначенную буквой «а», и соответствующий этой сноске текст </w:t>
      </w:r>
      <w:r w:rsidR="0079653A" w:rsidRPr="0079653A">
        <w:rPr>
          <w:i/>
        </w:rPr>
        <w:t>сл</w:t>
      </w:r>
      <w:r w:rsidR="0079653A" w:rsidRPr="0079653A">
        <w:rPr>
          <w:i/>
        </w:rPr>
        <w:t>е</w:t>
      </w:r>
      <w:r w:rsidR="0079653A" w:rsidRPr="0079653A">
        <w:rPr>
          <w:i/>
        </w:rPr>
        <w:t>дующего содержания</w:t>
      </w:r>
      <w:r w:rsidR="0079653A">
        <w:t>:</w:t>
      </w:r>
    </w:p>
    <w:p w:rsidR="0079653A" w:rsidRDefault="004757AE" w:rsidP="004757AE">
      <w:pPr>
        <w:pStyle w:val="SingleTxt"/>
        <w:ind w:left="1742" w:hanging="475"/>
      </w:pPr>
      <w:r>
        <w:tab/>
      </w:r>
      <w:r w:rsidR="0079653A">
        <w:t>«</w:t>
      </w:r>
      <w:r w:rsidR="0079653A" w:rsidRPr="0079653A">
        <w:rPr>
          <w:vertAlign w:val="superscript"/>
        </w:rPr>
        <w:t>а</w:t>
      </w:r>
      <w:r>
        <w:t xml:space="preserve"> </w:t>
      </w:r>
      <w:r w:rsidR="0079653A">
        <w:t>Положения разделов А и В, касающиеся применения общих принц</w:t>
      </w:r>
      <w:r w:rsidR="0079653A">
        <w:t>и</w:t>
      </w:r>
      <w:r w:rsidR="0079653A">
        <w:t>пов, не приме</w:t>
      </w:r>
      <w:r w:rsidR="009E5835">
        <w:t>ня</w:t>
      </w:r>
      <w:r w:rsidR="0079653A">
        <w:t>ются в отношении Подкомитета по предупреждению п</w:t>
      </w:r>
      <w:r w:rsidR="0079653A">
        <w:t>ы</w:t>
      </w:r>
      <w:r w:rsidR="0079653A">
        <w:t>ток».</w:t>
      </w:r>
    </w:p>
    <w:p w:rsidR="0079653A" w:rsidRPr="0079653A" w:rsidRDefault="0079653A" w:rsidP="0079653A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8" style="position:absolute;left:0;text-align:left;z-index:2" from="210.2pt,30pt" to="282.2pt,30pt" strokeweight=".25pt"/>
        </w:pict>
      </w:r>
    </w:p>
    <w:sectPr w:rsidR="0079653A" w:rsidRPr="0079653A" w:rsidSect="00CA0083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3-03-18T16:17:00Z" w:initials="Start">
    <w:p w:rsidR="002B2FD7" w:rsidRPr="00757F98" w:rsidRDefault="002B2FD7">
      <w:pPr>
        <w:pStyle w:val="CommentText"/>
        <w:rPr>
          <w:lang w:val="en-US"/>
        </w:rPr>
      </w:pPr>
      <w:r>
        <w:fldChar w:fldCharType="begin"/>
      </w:r>
      <w:r w:rsidRPr="00757F98">
        <w:rPr>
          <w:rStyle w:val="CommentReference"/>
          <w:lang w:val="en-US"/>
        </w:rPr>
        <w:instrText xml:space="preserve"> </w:instrText>
      </w:r>
      <w:r w:rsidRPr="00757F98">
        <w:rPr>
          <w:lang w:val="en-US"/>
        </w:rPr>
        <w:instrText>PAGE \# "'Page: '#'</w:instrText>
      </w:r>
      <w:r w:rsidRPr="00757F98">
        <w:rPr>
          <w:lang w:val="en-US"/>
        </w:rPr>
        <w:br/>
        <w:instrText>'"</w:instrText>
      </w:r>
      <w:r w:rsidRPr="00757F98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757F98">
        <w:rPr>
          <w:lang w:val="en-US"/>
        </w:rPr>
        <w:t>&lt;&lt;ODS JOB NO&gt;&gt;N1326121R&lt;&lt;ODS JOB NO&gt;&gt;</w:t>
      </w:r>
    </w:p>
    <w:p w:rsidR="002B2FD7" w:rsidRPr="00757F98" w:rsidRDefault="002B2FD7">
      <w:pPr>
        <w:pStyle w:val="CommentText"/>
        <w:rPr>
          <w:lang w:val="en-US"/>
        </w:rPr>
      </w:pPr>
      <w:r w:rsidRPr="00757F98">
        <w:rPr>
          <w:lang w:val="en-US"/>
        </w:rPr>
        <w:t>&lt;&lt;ODS DOC SYMBOL1&gt;&gt;A/67/222/Corr.1&lt;&lt;ODS DOC SYMBOL1&gt;&gt;</w:t>
      </w:r>
    </w:p>
    <w:p w:rsidR="002B2FD7" w:rsidRPr="00757F98" w:rsidRDefault="002B2FD7">
      <w:pPr>
        <w:pStyle w:val="CommentText"/>
        <w:rPr>
          <w:lang w:val="en-US"/>
        </w:rPr>
      </w:pPr>
      <w:r w:rsidRPr="00757F98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1BB1" w:rsidRPr="00EE3345" w:rsidRDefault="005D1BB1" w:rsidP="00CA0083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5D1BB1" w:rsidRPr="00EE3345" w:rsidRDefault="005D1BB1" w:rsidP="00CA0083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2B2FD7" w:rsidTr="00CA0083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2B2FD7" w:rsidRPr="00CA0083" w:rsidRDefault="002B2FD7" w:rsidP="00CA0083">
          <w:pPr>
            <w:pStyle w:val="Footer"/>
          </w:pPr>
          <w:fldSimple w:instr=" PAGE  \* MERGEFORMAT ">
            <w:r>
              <w:t>1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2B2FD7" w:rsidRPr="00CA0083" w:rsidRDefault="002B2FD7" w:rsidP="00CA0083">
          <w:pPr>
            <w:pStyle w:val="Footer"/>
            <w:jc w:val="right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13-26121</w:t>
            </w:r>
          </w:fldSimple>
        </w:p>
      </w:tc>
    </w:tr>
  </w:tbl>
  <w:p w:rsidR="002B2FD7" w:rsidRPr="00CA0083" w:rsidRDefault="002B2FD7" w:rsidP="00CA008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2B2FD7" w:rsidTr="00CA0083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2B2FD7" w:rsidRPr="00CA0083" w:rsidRDefault="002B2FD7" w:rsidP="00CA0083">
          <w:pPr>
            <w:pStyle w:val="Footer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13-26121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2B2FD7" w:rsidRPr="00CA0083" w:rsidRDefault="002B2FD7" w:rsidP="00CA0083">
          <w:pPr>
            <w:pStyle w:val="Footer"/>
            <w:jc w:val="right"/>
          </w:pPr>
          <w:fldSimple w:instr=" PAGE  \* MERGEFORMAT ">
            <w:r>
              <w:t>1</w:t>
            </w:r>
          </w:fldSimple>
        </w:p>
      </w:tc>
    </w:tr>
  </w:tbl>
  <w:p w:rsidR="002B2FD7" w:rsidRPr="00CA0083" w:rsidRDefault="002B2FD7" w:rsidP="00CA0083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FD7" w:rsidRDefault="002B2FD7">
    <w:pPr>
      <w:pStyle w:val="Footer"/>
    </w:pPr>
  </w:p>
  <w:tbl>
    <w:tblPr>
      <w:tblW w:w="0" w:type="auto"/>
      <w:tblLayout w:type="fixed"/>
      <w:tblLook w:val="0000"/>
    </w:tblPr>
    <w:tblGrid>
      <w:gridCol w:w="3830"/>
      <w:gridCol w:w="5033"/>
    </w:tblGrid>
    <w:tr w:rsidR="002B2FD7" w:rsidTr="00CA0083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2B2FD7" w:rsidRDefault="002B2FD7" w:rsidP="00CA0083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t>13-26121 (R)    180313    180313</w:t>
          </w:r>
        </w:p>
        <w:p w:rsidR="002B2FD7" w:rsidRPr="00CA0083" w:rsidRDefault="002B2FD7" w:rsidP="00CA0083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fldSimple w:instr=" DOCVARIABLE &quot;Barcode&quot; \* MERGEFORMAT ">
            <w:r>
              <w:rPr>
                <w:rFonts w:ascii="Barcode 3 of 9 by request" w:hAnsi="Barcode 3 of 9 by request"/>
                <w:b w:val="0"/>
                <w:sz w:val="24"/>
              </w:rPr>
              <w:t>*1326121*</w:t>
            </w:r>
          </w:fldSimple>
        </w:p>
      </w:tc>
      <w:tc>
        <w:tcPr>
          <w:tcW w:w="5033" w:type="dxa"/>
        </w:tcPr>
        <w:p w:rsidR="002B2FD7" w:rsidRDefault="002B2FD7" w:rsidP="00CA0083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 w:rsidRPr="00CA0083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2B2FD7" w:rsidRPr="00CA0083" w:rsidRDefault="002B2FD7" w:rsidP="00CA0083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1BB1" w:rsidRPr="00EE3345" w:rsidRDefault="005D1BB1" w:rsidP="00CA0083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footnote>
  <w:footnote w:type="continuationSeparator" w:id="0">
    <w:p w:rsidR="005D1BB1" w:rsidRPr="00EE3345" w:rsidRDefault="005D1BB1" w:rsidP="00CA0083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2B2FD7" w:rsidTr="00CA008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B2FD7" w:rsidRPr="00CA0083" w:rsidRDefault="002B2FD7" w:rsidP="00CA0083">
          <w:pPr>
            <w:pStyle w:val="Header"/>
            <w:spacing w:after="80"/>
            <w:rPr>
              <w:b/>
            </w:rPr>
          </w:pPr>
          <w:fldSimple w:instr=" DOCVARIABLE &quot;sss1&quot; \* MERGEFORMAT ">
            <w:r>
              <w:rPr>
                <w:b/>
              </w:rPr>
              <w:t>A/67/222/Corr.1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2B2FD7" w:rsidRDefault="002B2FD7" w:rsidP="00CA0083">
          <w:pPr>
            <w:pStyle w:val="Header"/>
          </w:pPr>
        </w:p>
      </w:tc>
    </w:tr>
  </w:tbl>
  <w:p w:rsidR="002B2FD7" w:rsidRPr="00CA0083" w:rsidRDefault="002B2FD7" w:rsidP="00CA008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2B2FD7" w:rsidTr="00CA008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B2FD7" w:rsidRDefault="002B2FD7" w:rsidP="00CA0083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2B2FD7" w:rsidRPr="00CA0083" w:rsidRDefault="002B2FD7" w:rsidP="00CA0083">
          <w:pPr>
            <w:pStyle w:val="Header"/>
            <w:spacing w:after="80"/>
            <w:jc w:val="right"/>
            <w:rPr>
              <w:b/>
            </w:rPr>
          </w:pPr>
          <w:fldSimple w:instr=" DOCVARIABLE &quot;sss1&quot; \* MERGEFORMAT ">
            <w:r>
              <w:rPr>
                <w:b/>
              </w:rPr>
              <w:t>A/67/222/Corr.1</w:t>
            </w:r>
          </w:fldSimple>
        </w:p>
      </w:tc>
    </w:tr>
  </w:tbl>
  <w:p w:rsidR="002B2FD7" w:rsidRPr="00CA0083" w:rsidRDefault="002B2FD7" w:rsidP="00CA0083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2B2FD7" w:rsidTr="00CA008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2B2FD7" w:rsidRPr="00CA0083" w:rsidRDefault="002B2FD7" w:rsidP="00CA0083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2B2FD7" w:rsidRDefault="002B2FD7" w:rsidP="00CA0083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2B2FD7" w:rsidRPr="00CA0083" w:rsidRDefault="002B2FD7" w:rsidP="00CA0083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A</w:t>
          </w:r>
          <w:r>
            <w:rPr>
              <w:sz w:val="20"/>
            </w:rPr>
            <w:t>/67/222/Corr.1</w:t>
          </w:r>
        </w:p>
      </w:tc>
    </w:tr>
    <w:tr w:rsidR="002B2FD7" w:rsidRPr="00757F98" w:rsidTr="00CA0083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B2FD7" w:rsidRDefault="002B2FD7" w:rsidP="00CA0083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2B2FD7" w:rsidRPr="00CA0083" w:rsidRDefault="002B2FD7" w:rsidP="00CA0083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B2FD7" w:rsidRPr="00CA0083" w:rsidRDefault="002B2FD7" w:rsidP="00CA0083">
          <w:pPr>
            <w:pStyle w:val="XLarge"/>
            <w:spacing w:before="109"/>
          </w:pPr>
          <w:r>
            <w:t>Генеральная Ассамблея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B2FD7" w:rsidRPr="00CA0083" w:rsidRDefault="002B2FD7" w:rsidP="00CA0083">
          <w:pPr>
            <w:pStyle w:val="Header"/>
            <w:spacing w:before="109"/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B2FD7" w:rsidRPr="00757F98" w:rsidRDefault="002B2FD7" w:rsidP="00CA0083">
          <w:pPr>
            <w:spacing w:before="240"/>
            <w:rPr>
              <w:lang w:val="en-US"/>
            </w:rPr>
          </w:pPr>
          <w:r w:rsidRPr="00757F98">
            <w:rPr>
              <w:lang w:val="en-US"/>
            </w:rPr>
            <w:t>Distr.: General</w:t>
          </w:r>
        </w:p>
        <w:p w:rsidR="002B2FD7" w:rsidRPr="00757F98" w:rsidRDefault="002B2FD7" w:rsidP="00CA0083">
          <w:pPr>
            <w:rPr>
              <w:lang w:val="en-US"/>
            </w:rPr>
          </w:pPr>
          <w:r w:rsidRPr="00757F98">
            <w:rPr>
              <w:lang w:val="en-US"/>
            </w:rPr>
            <w:t>18 March 2013</w:t>
          </w:r>
        </w:p>
        <w:p w:rsidR="002B2FD7" w:rsidRPr="00757F98" w:rsidRDefault="002B2FD7" w:rsidP="00CA0083">
          <w:pPr>
            <w:rPr>
              <w:lang w:val="en-US"/>
            </w:rPr>
          </w:pPr>
          <w:r w:rsidRPr="00757F98">
            <w:rPr>
              <w:lang w:val="en-US"/>
            </w:rPr>
            <w:t>Russian</w:t>
          </w:r>
        </w:p>
        <w:p w:rsidR="002B2FD7" w:rsidRPr="00757F98" w:rsidRDefault="002B2FD7" w:rsidP="00CA0083">
          <w:pPr>
            <w:rPr>
              <w:lang w:val="en-US"/>
            </w:rPr>
          </w:pPr>
          <w:r w:rsidRPr="00757F98">
            <w:rPr>
              <w:lang w:val="en-US"/>
            </w:rPr>
            <w:t>Original: English</w:t>
          </w:r>
        </w:p>
      </w:tc>
    </w:tr>
  </w:tbl>
  <w:p w:rsidR="002B2FD7" w:rsidRPr="00CA0083" w:rsidRDefault="002B2FD7" w:rsidP="00CA0083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326121*"/>
    <w:docVar w:name="CreationDt" w:val="18/03/2013 16:17:56"/>
    <w:docVar w:name="DocCategory" w:val="Doc"/>
    <w:docVar w:name="DocType" w:val="Final"/>
    <w:docVar w:name="FooterJN" w:val="13-26121"/>
    <w:docVar w:name="jobn" w:val="13-26121 (R)"/>
    <w:docVar w:name="jobnDT" w:val="13-26121 (R)   180313"/>
    <w:docVar w:name="jobnDTDT" w:val="13-26121 (R)   180313   180313"/>
    <w:docVar w:name="JobNo" w:val="1326121R"/>
    <w:docVar w:name="OandT" w:val=" "/>
    <w:docVar w:name="sss1" w:val="A/67/222/Corr.1"/>
    <w:docVar w:name="sss2" w:val="-"/>
    <w:docVar w:name="Symbol1" w:val="A/67/222/Corr.1"/>
    <w:docVar w:name="Symbol2" w:val="-"/>
  </w:docVars>
  <w:rsids>
    <w:rsidRoot w:val="00FF0015"/>
    <w:rsid w:val="000121EB"/>
    <w:rsid w:val="00027C74"/>
    <w:rsid w:val="000453DA"/>
    <w:rsid w:val="000456EE"/>
    <w:rsid w:val="00051525"/>
    <w:rsid w:val="00060967"/>
    <w:rsid w:val="00067768"/>
    <w:rsid w:val="00086C68"/>
    <w:rsid w:val="00094451"/>
    <w:rsid w:val="000A140F"/>
    <w:rsid w:val="000A1918"/>
    <w:rsid w:val="000A257D"/>
    <w:rsid w:val="000B55FB"/>
    <w:rsid w:val="000C6818"/>
    <w:rsid w:val="000C7E7B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2C80"/>
    <w:rsid w:val="00137928"/>
    <w:rsid w:val="00153F7F"/>
    <w:rsid w:val="0015549A"/>
    <w:rsid w:val="00155888"/>
    <w:rsid w:val="00162122"/>
    <w:rsid w:val="00166134"/>
    <w:rsid w:val="001663A4"/>
    <w:rsid w:val="00187070"/>
    <w:rsid w:val="001907AF"/>
    <w:rsid w:val="00190B0F"/>
    <w:rsid w:val="00194D77"/>
    <w:rsid w:val="001A0224"/>
    <w:rsid w:val="001B301A"/>
    <w:rsid w:val="001B4B9E"/>
    <w:rsid w:val="001B78EB"/>
    <w:rsid w:val="001C07B7"/>
    <w:rsid w:val="001D1AAB"/>
    <w:rsid w:val="001D616C"/>
    <w:rsid w:val="001E0D73"/>
    <w:rsid w:val="001E2245"/>
    <w:rsid w:val="001E2434"/>
    <w:rsid w:val="001E2C21"/>
    <w:rsid w:val="001E549D"/>
    <w:rsid w:val="00204B80"/>
    <w:rsid w:val="002063C7"/>
    <w:rsid w:val="00206D99"/>
    <w:rsid w:val="002111D1"/>
    <w:rsid w:val="00224617"/>
    <w:rsid w:val="002300BF"/>
    <w:rsid w:val="0023167F"/>
    <w:rsid w:val="00252F1F"/>
    <w:rsid w:val="00254933"/>
    <w:rsid w:val="002549E8"/>
    <w:rsid w:val="0026033B"/>
    <w:rsid w:val="00263747"/>
    <w:rsid w:val="002656BA"/>
    <w:rsid w:val="0027035E"/>
    <w:rsid w:val="00273D16"/>
    <w:rsid w:val="00274115"/>
    <w:rsid w:val="00290971"/>
    <w:rsid w:val="00295953"/>
    <w:rsid w:val="002A529E"/>
    <w:rsid w:val="002B2FD7"/>
    <w:rsid w:val="002B7B47"/>
    <w:rsid w:val="002E6BF4"/>
    <w:rsid w:val="002F7CE3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5ACD"/>
    <w:rsid w:val="003575F3"/>
    <w:rsid w:val="0036225D"/>
    <w:rsid w:val="00363C4B"/>
    <w:rsid w:val="003723B7"/>
    <w:rsid w:val="00385C15"/>
    <w:rsid w:val="003967E4"/>
    <w:rsid w:val="003A0598"/>
    <w:rsid w:val="003A6FDC"/>
    <w:rsid w:val="003B41AA"/>
    <w:rsid w:val="003B4951"/>
    <w:rsid w:val="003C543A"/>
    <w:rsid w:val="003C5DC2"/>
    <w:rsid w:val="003E5CCD"/>
    <w:rsid w:val="003E5D5E"/>
    <w:rsid w:val="003E5F2D"/>
    <w:rsid w:val="003E730F"/>
    <w:rsid w:val="003F2AAD"/>
    <w:rsid w:val="003F31EE"/>
    <w:rsid w:val="003F6585"/>
    <w:rsid w:val="0040710C"/>
    <w:rsid w:val="00407E18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72B05"/>
    <w:rsid w:val="00474A9E"/>
    <w:rsid w:val="004757AE"/>
    <w:rsid w:val="00476C43"/>
    <w:rsid w:val="0047733F"/>
    <w:rsid w:val="00480A82"/>
    <w:rsid w:val="00482BF2"/>
    <w:rsid w:val="0049561B"/>
    <w:rsid w:val="004A3A8A"/>
    <w:rsid w:val="004B2572"/>
    <w:rsid w:val="004B3EAA"/>
    <w:rsid w:val="004C1CDE"/>
    <w:rsid w:val="004D67BC"/>
    <w:rsid w:val="004E1B63"/>
    <w:rsid w:val="004E2D79"/>
    <w:rsid w:val="004E2F73"/>
    <w:rsid w:val="004E7281"/>
    <w:rsid w:val="00511165"/>
    <w:rsid w:val="0052095F"/>
    <w:rsid w:val="00525B01"/>
    <w:rsid w:val="00525C54"/>
    <w:rsid w:val="005311E8"/>
    <w:rsid w:val="00541410"/>
    <w:rsid w:val="00543171"/>
    <w:rsid w:val="005447CB"/>
    <w:rsid w:val="0055246B"/>
    <w:rsid w:val="00554D90"/>
    <w:rsid w:val="00555E22"/>
    <w:rsid w:val="0056278A"/>
    <w:rsid w:val="00571248"/>
    <w:rsid w:val="005A3562"/>
    <w:rsid w:val="005A3C68"/>
    <w:rsid w:val="005A3F58"/>
    <w:rsid w:val="005B4EA0"/>
    <w:rsid w:val="005C0A7D"/>
    <w:rsid w:val="005C1AB0"/>
    <w:rsid w:val="005C45D1"/>
    <w:rsid w:val="005D1BB1"/>
    <w:rsid w:val="005D2513"/>
    <w:rsid w:val="005E0023"/>
    <w:rsid w:val="005F415D"/>
    <w:rsid w:val="00602143"/>
    <w:rsid w:val="00615153"/>
    <w:rsid w:val="006176BE"/>
    <w:rsid w:val="0062643E"/>
    <w:rsid w:val="00632D0B"/>
    <w:rsid w:val="00636167"/>
    <w:rsid w:val="006373F3"/>
    <w:rsid w:val="00656FF1"/>
    <w:rsid w:val="00663E67"/>
    <w:rsid w:val="00670BE6"/>
    <w:rsid w:val="00684F20"/>
    <w:rsid w:val="006A4674"/>
    <w:rsid w:val="006A581C"/>
    <w:rsid w:val="006A70C8"/>
    <w:rsid w:val="006B27EC"/>
    <w:rsid w:val="006D7766"/>
    <w:rsid w:val="006E57BD"/>
    <w:rsid w:val="006F23E6"/>
    <w:rsid w:val="006F365F"/>
    <w:rsid w:val="0070092E"/>
    <w:rsid w:val="007211BA"/>
    <w:rsid w:val="007465AD"/>
    <w:rsid w:val="007529E4"/>
    <w:rsid w:val="0075643A"/>
    <w:rsid w:val="00757F98"/>
    <w:rsid w:val="0077752C"/>
    <w:rsid w:val="00777664"/>
    <w:rsid w:val="007807F7"/>
    <w:rsid w:val="00782033"/>
    <w:rsid w:val="00785467"/>
    <w:rsid w:val="0079653A"/>
    <w:rsid w:val="007A7D19"/>
    <w:rsid w:val="007B0281"/>
    <w:rsid w:val="007B1F15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0E1D"/>
    <w:rsid w:val="00842CEF"/>
    <w:rsid w:val="00864B77"/>
    <w:rsid w:val="00871EEE"/>
    <w:rsid w:val="00877B57"/>
    <w:rsid w:val="008809D0"/>
    <w:rsid w:val="00882568"/>
    <w:rsid w:val="00890728"/>
    <w:rsid w:val="008A267B"/>
    <w:rsid w:val="008A2A07"/>
    <w:rsid w:val="008B1543"/>
    <w:rsid w:val="008B2406"/>
    <w:rsid w:val="008B4830"/>
    <w:rsid w:val="008D20C2"/>
    <w:rsid w:val="008D2173"/>
    <w:rsid w:val="008D7EF0"/>
    <w:rsid w:val="008E463A"/>
    <w:rsid w:val="008F21B6"/>
    <w:rsid w:val="00902AC8"/>
    <w:rsid w:val="0091632F"/>
    <w:rsid w:val="00916CD9"/>
    <w:rsid w:val="00920724"/>
    <w:rsid w:val="009228A5"/>
    <w:rsid w:val="00927EEA"/>
    <w:rsid w:val="00930B0F"/>
    <w:rsid w:val="00944E74"/>
    <w:rsid w:val="00956090"/>
    <w:rsid w:val="00960D80"/>
    <w:rsid w:val="0097608B"/>
    <w:rsid w:val="00980249"/>
    <w:rsid w:val="00981D86"/>
    <w:rsid w:val="00990926"/>
    <w:rsid w:val="009A4712"/>
    <w:rsid w:val="009B1853"/>
    <w:rsid w:val="009B3F4B"/>
    <w:rsid w:val="009C1519"/>
    <w:rsid w:val="009C5D0D"/>
    <w:rsid w:val="009D18FE"/>
    <w:rsid w:val="009D5AA3"/>
    <w:rsid w:val="009D76A8"/>
    <w:rsid w:val="009E5835"/>
    <w:rsid w:val="009E7068"/>
    <w:rsid w:val="009F64BE"/>
    <w:rsid w:val="00A25540"/>
    <w:rsid w:val="00A2634B"/>
    <w:rsid w:val="00A506DF"/>
    <w:rsid w:val="00A66744"/>
    <w:rsid w:val="00A66F3C"/>
    <w:rsid w:val="00A72FB2"/>
    <w:rsid w:val="00A77434"/>
    <w:rsid w:val="00A91945"/>
    <w:rsid w:val="00A932C5"/>
    <w:rsid w:val="00AA7911"/>
    <w:rsid w:val="00AB0F2F"/>
    <w:rsid w:val="00AB20FA"/>
    <w:rsid w:val="00AB749A"/>
    <w:rsid w:val="00AC27C8"/>
    <w:rsid w:val="00AC4CCE"/>
    <w:rsid w:val="00AE4E7F"/>
    <w:rsid w:val="00AF046A"/>
    <w:rsid w:val="00AF4CCE"/>
    <w:rsid w:val="00B10627"/>
    <w:rsid w:val="00B31A62"/>
    <w:rsid w:val="00B33B92"/>
    <w:rsid w:val="00B37093"/>
    <w:rsid w:val="00B41EE7"/>
    <w:rsid w:val="00B44850"/>
    <w:rsid w:val="00B46D7A"/>
    <w:rsid w:val="00B50A04"/>
    <w:rsid w:val="00B53281"/>
    <w:rsid w:val="00B54356"/>
    <w:rsid w:val="00B545A9"/>
    <w:rsid w:val="00B56FC7"/>
    <w:rsid w:val="00B742FC"/>
    <w:rsid w:val="00B93D7B"/>
    <w:rsid w:val="00BA4E05"/>
    <w:rsid w:val="00BA6CEF"/>
    <w:rsid w:val="00BB39DF"/>
    <w:rsid w:val="00BB592C"/>
    <w:rsid w:val="00BC030B"/>
    <w:rsid w:val="00BD1023"/>
    <w:rsid w:val="00BD2395"/>
    <w:rsid w:val="00BD5105"/>
    <w:rsid w:val="00BE732F"/>
    <w:rsid w:val="00BE735B"/>
    <w:rsid w:val="00BF1904"/>
    <w:rsid w:val="00C00F56"/>
    <w:rsid w:val="00C15911"/>
    <w:rsid w:val="00C22F31"/>
    <w:rsid w:val="00C323D9"/>
    <w:rsid w:val="00C3589B"/>
    <w:rsid w:val="00C35DAF"/>
    <w:rsid w:val="00C36C3D"/>
    <w:rsid w:val="00C4049B"/>
    <w:rsid w:val="00C44942"/>
    <w:rsid w:val="00C551BA"/>
    <w:rsid w:val="00C5793A"/>
    <w:rsid w:val="00C62474"/>
    <w:rsid w:val="00C62D32"/>
    <w:rsid w:val="00C636EC"/>
    <w:rsid w:val="00C6448D"/>
    <w:rsid w:val="00C67968"/>
    <w:rsid w:val="00C7271C"/>
    <w:rsid w:val="00C74A64"/>
    <w:rsid w:val="00C75B7B"/>
    <w:rsid w:val="00C77E70"/>
    <w:rsid w:val="00C8725A"/>
    <w:rsid w:val="00C91290"/>
    <w:rsid w:val="00C916ED"/>
    <w:rsid w:val="00CA0083"/>
    <w:rsid w:val="00CA13D0"/>
    <w:rsid w:val="00CA5356"/>
    <w:rsid w:val="00CA5648"/>
    <w:rsid w:val="00CB1880"/>
    <w:rsid w:val="00CB4DF3"/>
    <w:rsid w:val="00CB63B3"/>
    <w:rsid w:val="00CD1F13"/>
    <w:rsid w:val="00CD3494"/>
    <w:rsid w:val="00CE06DF"/>
    <w:rsid w:val="00CE23C8"/>
    <w:rsid w:val="00CE57D7"/>
    <w:rsid w:val="00CE5881"/>
    <w:rsid w:val="00CF623C"/>
    <w:rsid w:val="00D06046"/>
    <w:rsid w:val="00D06B8D"/>
    <w:rsid w:val="00D157DB"/>
    <w:rsid w:val="00D30806"/>
    <w:rsid w:val="00D43AF1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1F57"/>
    <w:rsid w:val="00DA5F52"/>
    <w:rsid w:val="00DA666E"/>
    <w:rsid w:val="00DB6461"/>
    <w:rsid w:val="00DB699A"/>
    <w:rsid w:val="00DC24D3"/>
    <w:rsid w:val="00DC32E5"/>
    <w:rsid w:val="00DC4696"/>
    <w:rsid w:val="00DD16D4"/>
    <w:rsid w:val="00DE2DB0"/>
    <w:rsid w:val="00DE5E5D"/>
    <w:rsid w:val="00DF1785"/>
    <w:rsid w:val="00DF7D80"/>
    <w:rsid w:val="00E05593"/>
    <w:rsid w:val="00E16068"/>
    <w:rsid w:val="00E17DE0"/>
    <w:rsid w:val="00E3468B"/>
    <w:rsid w:val="00E41818"/>
    <w:rsid w:val="00E45880"/>
    <w:rsid w:val="00E45B2C"/>
    <w:rsid w:val="00E54D9D"/>
    <w:rsid w:val="00E55342"/>
    <w:rsid w:val="00E6707A"/>
    <w:rsid w:val="00E72374"/>
    <w:rsid w:val="00E825E7"/>
    <w:rsid w:val="00E840BA"/>
    <w:rsid w:val="00E9069B"/>
    <w:rsid w:val="00EA047B"/>
    <w:rsid w:val="00EA2334"/>
    <w:rsid w:val="00EB05F9"/>
    <w:rsid w:val="00EB451F"/>
    <w:rsid w:val="00EC0362"/>
    <w:rsid w:val="00EC4F9E"/>
    <w:rsid w:val="00EC55FB"/>
    <w:rsid w:val="00ED6B18"/>
    <w:rsid w:val="00EE63BD"/>
    <w:rsid w:val="00EF3CC4"/>
    <w:rsid w:val="00F01AD0"/>
    <w:rsid w:val="00F142C5"/>
    <w:rsid w:val="00F1582B"/>
    <w:rsid w:val="00F219A2"/>
    <w:rsid w:val="00F24913"/>
    <w:rsid w:val="00F24A3B"/>
    <w:rsid w:val="00F3094F"/>
    <w:rsid w:val="00F32208"/>
    <w:rsid w:val="00F34ED6"/>
    <w:rsid w:val="00F409BE"/>
    <w:rsid w:val="00F4347F"/>
    <w:rsid w:val="00F52825"/>
    <w:rsid w:val="00F76664"/>
    <w:rsid w:val="00F76E96"/>
    <w:rsid w:val="00F91203"/>
    <w:rsid w:val="00FA0AC9"/>
    <w:rsid w:val="00FB140E"/>
    <w:rsid w:val="00FB6F38"/>
    <w:rsid w:val="00FC49A2"/>
    <w:rsid w:val="00FC6CE4"/>
    <w:rsid w:val="00FD3C21"/>
    <w:rsid w:val="00FD49A4"/>
    <w:rsid w:val="00FF0015"/>
    <w:rsid w:val="00FF6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basedOn w:val="DefaultParagraphFont"/>
    <w:semiHidden/>
    <w:rsid w:val="00B46D7A"/>
    <w:rPr>
      <w:sz w:val="6"/>
    </w:rPr>
  </w:style>
  <w:style w:type="character" w:styleId="FootnoteReference">
    <w:name w:val="footnote reference"/>
    <w:basedOn w:val="DefaultParagraphFont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basedOn w:val="DefaultParagraphFont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CA0083"/>
  </w:style>
  <w:style w:type="paragraph" w:styleId="CommentSubject">
    <w:name w:val="annotation subject"/>
    <w:basedOn w:val="CommentText"/>
    <w:next w:val="CommentText"/>
    <w:semiHidden/>
    <w:rsid w:val="00CA008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1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omments" Target="comments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73</Words>
  <Characters>493</Characters>
  <Application>Microsoft Office Outlook</Application>
  <DocSecurity>4</DocSecurity>
  <Lines>27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Irina Zinovieva</cp:lastModifiedBy>
  <cp:revision>5</cp:revision>
  <cp:lastPrinted>2013-03-18T15:36:00Z</cp:lastPrinted>
  <dcterms:created xsi:type="dcterms:W3CDTF">2013-03-18T16:44:00Z</dcterms:created>
  <dcterms:modified xsi:type="dcterms:W3CDTF">2013-03-18T16:45:00Z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1326121</vt:lpwstr>
  </property>
  <property fmtid="{D5CDD505-2E9C-101B-9397-08002B2CF9AE}" pid="3" name="Symbol1">
    <vt:lpwstr>A/67/222/Corr.1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</vt:lpwstr>
  </property>
  <property fmtid="{D5CDD505-2E9C-101B-9397-08002B2CF9AE}" pid="8" name="Operator">
    <vt:lpwstr>зиновьева</vt:lpwstr>
  </property>
</Properties>
</file>