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4C5BE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65C15" w:rsidRPr="00D47EEA" w:rsidRDefault="00E6244D" w:rsidP="00E6244D">
            <w:pPr>
              <w:suppressAutoHyphens w:val="0"/>
              <w:spacing w:after="20"/>
              <w:jc w:val="right"/>
            </w:pPr>
            <w:r w:rsidRPr="00E6244D">
              <w:rPr>
                <w:sz w:val="40"/>
              </w:rPr>
              <w:t>CCPR</w:t>
            </w:r>
            <w:r>
              <w:t>/C/BWA/QPR/2</w:t>
            </w:r>
          </w:p>
        </w:tc>
      </w:tr>
      <w:tr w:rsidR="00165C15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165C15" w:rsidP="00CA1AEA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 wp14:anchorId="1F469E40" wp14:editId="7331C9C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4C5BE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="004C5BE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="004C5BE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="004C5BE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="004C5BE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E6244D" w:rsidP="00E6244D">
            <w:pPr>
              <w:suppressAutoHyphens w:val="0"/>
              <w:spacing w:before="240" w:line="240" w:lineRule="exact"/>
            </w:pPr>
            <w:r>
              <w:t>Distr.:</w:t>
            </w:r>
            <w:r w:rsidR="004C5BE6">
              <w:t xml:space="preserve"> </w:t>
            </w:r>
            <w:r>
              <w:t>General</w:t>
            </w:r>
          </w:p>
          <w:p w:rsidR="00E6244D" w:rsidRDefault="00977782" w:rsidP="00E6244D">
            <w:pPr>
              <w:suppressAutoHyphens w:val="0"/>
            </w:pPr>
            <w:r>
              <w:t>25</w:t>
            </w:r>
            <w:r w:rsidR="004C5BE6">
              <w:t xml:space="preserve"> </w:t>
            </w:r>
            <w:r w:rsidR="00E6244D">
              <w:t>April</w:t>
            </w:r>
            <w:r w:rsidR="004C5BE6">
              <w:t xml:space="preserve"> </w:t>
            </w:r>
            <w:r w:rsidR="00E6244D">
              <w:t>2018</w:t>
            </w:r>
          </w:p>
          <w:p w:rsidR="00E6244D" w:rsidRDefault="00E6244D" w:rsidP="00E6244D">
            <w:pPr>
              <w:suppressAutoHyphens w:val="0"/>
            </w:pPr>
          </w:p>
          <w:p w:rsidR="00E6244D" w:rsidRDefault="00E6244D" w:rsidP="00E6244D">
            <w:pPr>
              <w:suppressAutoHyphens w:val="0"/>
            </w:pPr>
            <w:r>
              <w:t>Original:</w:t>
            </w:r>
            <w:r w:rsidR="004C5BE6">
              <w:t xml:space="preserve"> </w:t>
            </w:r>
            <w:r>
              <w:t>English</w:t>
            </w:r>
          </w:p>
          <w:p w:rsidR="00E6244D" w:rsidRDefault="00E6244D" w:rsidP="00E6244D">
            <w:pPr>
              <w:suppressAutoHyphens w:val="0"/>
            </w:pPr>
            <w:r>
              <w:t>English,</w:t>
            </w:r>
            <w:r w:rsidR="004C5BE6">
              <w:t xml:space="preserve"> </w:t>
            </w:r>
            <w:r>
              <w:t>French</w:t>
            </w:r>
            <w:r w:rsidR="004C5BE6">
              <w:t xml:space="preserve"> </w:t>
            </w:r>
            <w:r>
              <w:t>and</w:t>
            </w:r>
            <w:r w:rsidR="004C5BE6">
              <w:t xml:space="preserve"> </w:t>
            </w:r>
            <w:r>
              <w:t>Spanish</w:t>
            </w:r>
            <w:r w:rsidR="004C5BE6">
              <w:t xml:space="preserve"> </w:t>
            </w:r>
            <w:r>
              <w:t>only</w:t>
            </w:r>
          </w:p>
        </w:tc>
      </w:tr>
    </w:tbl>
    <w:p w:rsidR="00AF4F4B" w:rsidRPr="00AF4F4B" w:rsidRDefault="00AF4F4B" w:rsidP="00AF4F4B">
      <w:pPr>
        <w:spacing w:before="120"/>
        <w:rPr>
          <w:b/>
          <w:bCs/>
          <w:sz w:val="24"/>
          <w:szCs w:val="24"/>
        </w:rPr>
      </w:pPr>
      <w:r w:rsidRPr="00AF4F4B">
        <w:rPr>
          <w:b/>
          <w:bCs/>
          <w:sz w:val="24"/>
          <w:szCs w:val="24"/>
        </w:rPr>
        <w:t>Human</w:t>
      </w:r>
      <w:r w:rsidR="004C5BE6">
        <w:rPr>
          <w:b/>
          <w:bCs/>
          <w:sz w:val="24"/>
          <w:szCs w:val="24"/>
        </w:rPr>
        <w:t xml:space="preserve"> </w:t>
      </w:r>
      <w:r w:rsidRPr="00AF4F4B">
        <w:rPr>
          <w:b/>
          <w:bCs/>
          <w:sz w:val="24"/>
          <w:szCs w:val="24"/>
        </w:rPr>
        <w:t>Rights</w:t>
      </w:r>
      <w:r w:rsidR="004C5BE6">
        <w:rPr>
          <w:b/>
          <w:bCs/>
          <w:sz w:val="24"/>
          <w:szCs w:val="24"/>
        </w:rPr>
        <w:t xml:space="preserve"> </w:t>
      </w:r>
      <w:r w:rsidRPr="00AF4F4B">
        <w:rPr>
          <w:b/>
          <w:bCs/>
          <w:sz w:val="24"/>
          <w:szCs w:val="24"/>
        </w:rPr>
        <w:t>Committee</w:t>
      </w:r>
    </w:p>
    <w:p w:rsidR="00AF4F4B" w:rsidRPr="00E267F6" w:rsidRDefault="00AF4F4B" w:rsidP="001F7E35">
      <w:pPr>
        <w:pStyle w:val="HChG"/>
      </w:pPr>
      <w:r w:rsidRPr="00E267F6">
        <w:tab/>
      </w:r>
      <w:r w:rsidRPr="00E267F6">
        <w:tab/>
      </w:r>
      <w:bookmarkStart w:id="0" w:name="_GoBack"/>
      <w:bookmarkEnd w:id="0"/>
      <w:r w:rsidRPr="00E267F6">
        <w:t>List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issues</w:t>
      </w:r>
      <w:r w:rsidR="004C5BE6">
        <w:t xml:space="preserve"> </w:t>
      </w:r>
      <w:r w:rsidRPr="00E267F6">
        <w:t>prior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submission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second</w:t>
      </w:r>
      <w:r w:rsidR="004C5BE6">
        <w:t xml:space="preserve"> </w:t>
      </w:r>
      <w:r w:rsidRPr="00E267F6">
        <w:t>periodic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Botswana</w:t>
      </w:r>
      <w:r w:rsidRPr="00AF4F4B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="001F7E35" w:rsidRPr="001F7E35">
        <w:rPr>
          <w:b w:val="0"/>
          <w:bCs/>
          <w:position w:val="8"/>
          <w:sz w:val="20"/>
        </w:rPr>
        <w:t>,</w:t>
      </w:r>
      <w:r w:rsidR="004C5BE6">
        <w:rPr>
          <w:b w:val="0"/>
          <w:bCs/>
          <w:sz w:val="20"/>
        </w:rPr>
        <w:t xml:space="preserve"> </w:t>
      </w:r>
      <w:r w:rsidR="001F7E35" w:rsidRPr="001F7E35">
        <w:rPr>
          <w:rStyle w:val="FootnoteReference"/>
          <w:b w:val="0"/>
          <w:bCs/>
          <w:sz w:val="20"/>
          <w:vertAlign w:val="baseline"/>
        </w:rPr>
        <w:footnoteReference w:customMarkFollows="1" w:id="2"/>
        <w:t>**</w:t>
      </w:r>
    </w:p>
    <w:p w:rsidR="00AF4F4B" w:rsidRPr="00E267F6" w:rsidRDefault="00AF4F4B" w:rsidP="00AF4F4B">
      <w:pPr>
        <w:pStyle w:val="H1G"/>
      </w:pPr>
      <w:r w:rsidRPr="00E267F6">
        <w:tab/>
        <w:t>A.</w:t>
      </w:r>
      <w:r w:rsidRPr="00E267F6">
        <w:tab/>
        <w:t>General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national</w:t>
      </w:r>
      <w:r w:rsidR="004C5BE6">
        <w:t xml:space="preserve"> </w:t>
      </w:r>
      <w:r w:rsidRPr="00E267F6">
        <w:t>human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situation,</w:t>
      </w:r>
      <w:r w:rsidR="004C5BE6">
        <w:t xml:space="preserve"> </w:t>
      </w:r>
      <w:r w:rsidR="006D6E1A">
        <w:br/>
      </w:r>
      <w:r w:rsidRPr="00E267F6">
        <w:t>including</w:t>
      </w:r>
      <w:r w:rsidR="004C5BE6">
        <w:t xml:space="preserve"> </w:t>
      </w:r>
      <w:r w:rsidRPr="00E267F6">
        <w:t>new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developments</w:t>
      </w:r>
      <w:r w:rsidR="004C5BE6">
        <w:t xml:space="preserve"> </w:t>
      </w:r>
      <w:r w:rsidRPr="00E267F6">
        <w:t>relating</w:t>
      </w:r>
      <w:r w:rsidR="004C5BE6">
        <w:t xml:space="preserve"> </w:t>
      </w:r>
      <w:r w:rsidR="006D6E1A">
        <w:br/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implementation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</w:t>
      </w:r>
    </w:p>
    <w:p w:rsidR="00AF4F4B" w:rsidRPr="00E267F6" w:rsidRDefault="00AF4F4B" w:rsidP="00AF4F4B">
      <w:pPr>
        <w:pStyle w:val="SingleTxtG"/>
      </w:pPr>
      <w:r w:rsidRPr="00E267F6">
        <w:t>1.</w:t>
      </w:r>
      <w:r w:rsidRPr="00E267F6">
        <w:tab/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implement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recommendations</w:t>
      </w:r>
      <w:r w:rsidR="004C5BE6">
        <w:t xml:space="preserve"> </w:t>
      </w:r>
      <w:r w:rsidRPr="00E267F6">
        <w:t>contained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(CCPR/C/BWA/CO/1),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any</w:t>
      </w:r>
      <w:r w:rsidR="004C5BE6">
        <w:t xml:space="preserve"> </w:t>
      </w:r>
      <w:r w:rsidRPr="00E267F6">
        <w:t>relevant</w:t>
      </w:r>
      <w:r w:rsidR="004C5BE6">
        <w:t xml:space="preserve"> </w:t>
      </w:r>
      <w:r w:rsidRPr="00E267F6">
        <w:t>statistical</w:t>
      </w:r>
      <w:r w:rsidR="004C5BE6">
        <w:t xml:space="preserve"> </w:t>
      </w:r>
      <w:r w:rsidRPr="00E267F6">
        <w:t>data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mechanisms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place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review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process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implementation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recommendations.</w:t>
      </w:r>
    </w:p>
    <w:p w:rsidR="00AF4F4B" w:rsidRPr="00E267F6" w:rsidRDefault="00AF4F4B" w:rsidP="00AF4F4B">
      <w:pPr>
        <w:pStyle w:val="SingleTxtG"/>
      </w:pPr>
      <w:r w:rsidRPr="00E267F6">
        <w:t>2.</w:t>
      </w:r>
      <w:r w:rsidRPr="00E267F6">
        <w:tab/>
        <w:t>Please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any</w:t>
      </w:r>
      <w:r w:rsidR="004C5BE6">
        <w:t xml:space="preserve"> </w:t>
      </w:r>
      <w:r w:rsidRPr="00E267F6">
        <w:t>other</w:t>
      </w:r>
      <w:r w:rsidR="004C5BE6">
        <w:t xml:space="preserve"> </w:t>
      </w:r>
      <w:r w:rsidRPr="00E267F6">
        <w:t>significant</w:t>
      </w:r>
      <w:r w:rsidR="004C5BE6">
        <w:t xml:space="preserve"> </w:t>
      </w:r>
      <w:r w:rsidRPr="00E267F6">
        <w:t>developments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institutional</w:t>
      </w:r>
      <w:r w:rsidR="004C5BE6">
        <w:t xml:space="preserve"> </w:t>
      </w:r>
      <w:r w:rsidRPr="00E267F6">
        <w:t>framework</w:t>
      </w:r>
      <w:r w:rsidR="004C5BE6">
        <w:t xml:space="preserve"> </w:t>
      </w:r>
      <w:r w:rsidRPr="00E267F6">
        <w:t>within</w:t>
      </w:r>
      <w:r w:rsidR="004C5BE6">
        <w:t xml:space="preserve"> </w:t>
      </w:r>
      <w:r w:rsidRPr="00E267F6">
        <w:t>which</w:t>
      </w:r>
      <w:r w:rsidR="004C5BE6">
        <w:t xml:space="preserve"> </w:t>
      </w:r>
      <w:r w:rsidRPr="00E267F6">
        <w:t>human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promoted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protected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place</w:t>
      </w:r>
      <w:r w:rsidR="004C5BE6">
        <w:t xml:space="preserve"> </w:t>
      </w:r>
      <w:r w:rsidRPr="00E267F6">
        <w:t>since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adoption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examples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cases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which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provisions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referred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national</w:t>
      </w:r>
      <w:r w:rsidR="004C5BE6">
        <w:t xml:space="preserve"> </w:t>
      </w:r>
      <w:r w:rsidRPr="00E267F6">
        <w:t>courts.</w:t>
      </w:r>
    </w:p>
    <w:p w:rsidR="00AF4F4B" w:rsidRPr="00E267F6" w:rsidRDefault="00AF4F4B" w:rsidP="004C5BE6">
      <w:pPr>
        <w:pStyle w:val="H1G"/>
      </w:pPr>
      <w:r w:rsidRPr="00E267F6">
        <w:tab/>
        <w:t>B.</w:t>
      </w:r>
      <w:r w:rsidRPr="00E267F6">
        <w:tab/>
        <w:t>Specific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implementation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articles</w:t>
      </w:r>
      <w:r w:rsidR="004C5BE6">
        <w:t xml:space="preserve"> </w:t>
      </w:r>
      <w:r w:rsidRPr="00E267F6">
        <w:t>1–27</w:t>
      </w:r>
      <w:r w:rsidR="004C5BE6">
        <w:t xml:space="preserve"> </w:t>
      </w:r>
      <w:r w:rsidR="006D6E1A">
        <w:br/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regard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recommendations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</w:p>
    <w:p w:rsidR="00AF4F4B" w:rsidRPr="00E267F6" w:rsidRDefault="00AF4F4B" w:rsidP="004C5BE6">
      <w:pPr>
        <w:pStyle w:val="H23G"/>
      </w:pPr>
      <w:r w:rsidRPr="00E267F6">
        <w:tab/>
      </w:r>
      <w:r w:rsidRPr="00E267F6">
        <w:tab/>
        <w:t>Constitutional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framework</w:t>
      </w:r>
      <w:r w:rsidR="004C5BE6">
        <w:t xml:space="preserve"> </w:t>
      </w:r>
      <w:r w:rsidRPr="00E267F6">
        <w:t>within</w:t>
      </w:r>
      <w:r w:rsidR="004C5BE6">
        <w:t xml:space="preserve"> </w:t>
      </w:r>
      <w:r w:rsidRPr="00E267F6">
        <w:t>which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</w:t>
      </w:r>
      <w:r w:rsidR="004C5BE6">
        <w:t xml:space="preserve"> </w:t>
      </w:r>
      <w:r w:rsidRPr="00E267F6">
        <w:t>is</w:t>
      </w:r>
      <w:r w:rsidR="004C5BE6">
        <w:t xml:space="preserve"> </w:t>
      </w:r>
      <w:r w:rsidRPr="00E267F6">
        <w:t>implemented</w:t>
      </w:r>
      <w:r w:rsidR="004C5BE6">
        <w:t xml:space="preserve"> </w:t>
      </w:r>
      <w:r w:rsidR="004C5BE6">
        <w:br/>
      </w:r>
      <w:r w:rsidRPr="00E267F6">
        <w:t>(art.</w:t>
      </w:r>
      <w:r w:rsidR="004C5BE6">
        <w:t xml:space="preserve"> </w:t>
      </w:r>
      <w:r w:rsidRPr="00E267F6">
        <w:t>2)</w:t>
      </w:r>
    </w:p>
    <w:p w:rsidR="00AF4F4B" w:rsidRPr="00E267F6" w:rsidRDefault="00AF4F4B" w:rsidP="00AF4F4B">
      <w:pPr>
        <w:pStyle w:val="SingleTxtG"/>
      </w:pPr>
      <w:r w:rsidRPr="00E267F6">
        <w:t>3.</w:t>
      </w:r>
      <w:r w:rsidRPr="00E267F6">
        <w:tab/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steps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establish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national</w:t>
      </w:r>
      <w:r w:rsidR="004C5BE6">
        <w:t xml:space="preserve"> </w:t>
      </w:r>
      <w:r w:rsidRPr="00E267F6">
        <w:t>human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institution,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accordance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principles</w:t>
      </w:r>
      <w:r w:rsidR="004C5BE6">
        <w:t xml:space="preserve"> </w:t>
      </w:r>
      <w:r w:rsidRPr="00E267F6">
        <w:t>relating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status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national</w:t>
      </w:r>
      <w:r w:rsidR="004C5BE6">
        <w:t xml:space="preserve"> </w:t>
      </w:r>
      <w:r w:rsidRPr="00E267F6">
        <w:t>institutions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promotion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protection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human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(the</w:t>
      </w:r>
      <w:r w:rsidR="004C5BE6">
        <w:t xml:space="preserve"> </w:t>
      </w:r>
      <w:r w:rsidRPr="00E267F6">
        <w:t>Paris</w:t>
      </w:r>
      <w:r w:rsidR="004C5BE6">
        <w:t xml:space="preserve"> </w:t>
      </w:r>
      <w:r w:rsidRPr="00E267F6">
        <w:t>Principles).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how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State</w:t>
      </w:r>
      <w:r w:rsidR="004C5BE6">
        <w:t xml:space="preserve"> </w:t>
      </w:r>
      <w:r w:rsidRPr="00E267F6">
        <w:t>party</w:t>
      </w:r>
      <w:r w:rsidR="004C5BE6">
        <w:t xml:space="preserve"> </w:t>
      </w:r>
      <w:r w:rsidRPr="00E267F6">
        <w:t>is</w:t>
      </w:r>
      <w:r w:rsidR="004C5BE6">
        <w:t xml:space="preserve"> </w:t>
      </w:r>
      <w:r w:rsidRPr="00E267F6">
        <w:t>engaging</w:t>
      </w:r>
      <w:r w:rsidR="004C5BE6">
        <w:t xml:space="preserve"> </w:t>
      </w:r>
      <w:r w:rsidRPr="00E267F6">
        <w:t>civil</w:t>
      </w:r>
      <w:r w:rsidR="004C5BE6">
        <w:t xml:space="preserve"> </w:t>
      </w:r>
      <w:r w:rsidRPr="00E267F6">
        <w:t>society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other</w:t>
      </w:r>
      <w:r w:rsidR="004C5BE6">
        <w:t xml:space="preserve"> </w:t>
      </w:r>
      <w:r w:rsidRPr="00E267F6">
        <w:t>stakeholders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this</w:t>
      </w:r>
      <w:r w:rsidR="004C5BE6">
        <w:t xml:space="preserve"> </w:t>
      </w:r>
      <w:r w:rsidRPr="00E267F6">
        <w:t>process,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through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drafting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Ombudsman</w:t>
      </w:r>
      <w:r w:rsidR="004C5BE6">
        <w:t xml:space="preserve"> </w:t>
      </w:r>
      <w:r w:rsidRPr="00E267F6">
        <w:t>Amendment</w:t>
      </w:r>
      <w:r w:rsidR="004C5BE6">
        <w:t xml:space="preserve"> </w:t>
      </w:r>
      <w:r w:rsidRPr="00E267F6">
        <w:t>Bill,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order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national</w:t>
      </w:r>
      <w:r w:rsidR="004C5BE6">
        <w:t xml:space="preserve"> </w:t>
      </w:r>
      <w:r w:rsidRPr="00E267F6">
        <w:t>human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institution</w:t>
      </w:r>
      <w:r w:rsidR="004C5BE6">
        <w:t xml:space="preserve"> </w:t>
      </w:r>
      <w:r w:rsidRPr="00E267F6">
        <w:t>is</w:t>
      </w:r>
      <w:r w:rsidR="004C5BE6">
        <w:t xml:space="preserve"> </w:t>
      </w:r>
      <w:r w:rsidRPr="00E267F6">
        <w:t>established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line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international</w:t>
      </w:r>
      <w:r w:rsidR="004C5BE6">
        <w:t xml:space="preserve"> </w:t>
      </w:r>
      <w:r w:rsidRPr="00E267F6">
        <w:t>standards.</w:t>
      </w:r>
    </w:p>
    <w:p w:rsidR="00AF4F4B" w:rsidRPr="00E267F6" w:rsidRDefault="00AF4F4B" w:rsidP="004C5BE6">
      <w:pPr>
        <w:pStyle w:val="SingleTxtG"/>
      </w:pPr>
      <w:r w:rsidRPr="00E267F6">
        <w:t>4.</w:t>
      </w:r>
      <w:r w:rsidRPr="00E267F6">
        <w:tab/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light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10),</w:t>
      </w:r>
      <w:r w:rsidR="004C5BE6">
        <w:rPr>
          <w:rStyle w:val="FootnoteReference"/>
        </w:rPr>
        <w:footnoteReference w:id="3"/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specify</w:t>
      </w:r>
      <w:r w:rsidR="004C5BE6">
        <w:t xml:space="preserve"> </w:t>
      </w:r>
      <w:r w:rsidRPr="00E267F6">
        <w:t>steps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harmonize</w:t>
      </w:r>
      <w:r w:rsidR="004C5BE6">
        <w:t xml:space="preserve"> </w:t>
      </w:r>
      <w:r w:rsidRPr="00E267F6">
        <w:t>customary</w:t>
      </w:r>
      <w:r w:rsidR="004C5BE6">
        <w:t xml:space="preserve"> </w:t>
      </w:r>
      <w:r w:rsidRPr="00E267F6">
        <w:t>laws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practices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provisions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Covenant,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particular</w:t>
      </w:r>
      <w:r w:rsidR="004C5BE6">
        <w:t xml:space="preserve"> </w:t>
      </w:r>
      <w:r w:rsidRPr="00E267F6">
        <w:t>those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detrimental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women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rights,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raise</w:t>
      </w:r>
      <w:r w:rsidR="004C5BE6">
        <w:t xml:space="preserve"> </w:t>
      </w:r>
      <w:r w:rsidRPr="00E267F6">
        <w:t>awareness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precedence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constitutional</w:t>
      </w:r>
      <w:r w:rsidR="004C5BE6">
        <w:t xml:space="preserve"> </w:t>
      </w:r>
      <w:r w:rsidRPr="00E267F6">
        <w:t>law</w:t>
      </w:r>
      <w:r w:rsidR="004C5BE6">
        <w:t xml:space="preserve"> </w:t>
      </w:r>
      <w:r w:rsidRPr="00E267F6">
        <w:t>over</w:t>
      </w:r>
      <w:r w:rsidR="004C5BE6">
        <w:t xml:space="preserve"> </w:t>
      </w:r>
      <w:r w:rsidRPr="00E267F6">
        <w:t>customary</w:t>
      </w:r>
      <w:r w:rsidR="004C5BE6">
        <w:t xml:space="preserve"> </w:t>
      </w:r>
      <w:r w:rsidRPr="00E267F6">
        <w:t>laws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practices.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training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judges,</w:t>
      </w:r>
      <w:r w:rsidR="004C5BE6">
        <w:t xml:space="preserve"> </w:t>
      </w:r>
      <w:r w:rsidRPr="00E267F6">
        <w:t>prosecutors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lawyers</w:t>
      </w:r>
      <w:r w:rsidR="004C5BE6">
        <w:t xml:space="preserve"> </w:t>
      </w:r>
      <w:r w:rsidRPr="00E267F6">
        <w:t>regarding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protected</w:t>
      </w:r>
      <w:r w:rsidR="004C5BE6">
        <w:t xml:space="preserve"> </w:t>
      </w:r>
      <w:r w:rsidRPr="00E267F6">
        <w:t>under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Covenant.</w:t>
      </w:r>
    </w:p>
    <w:p w:rsidR="00AF4F4B" w:rsidRPr="00E267F6" w:rsidRDefault="00AF4F4B" w:rsidP="0089479A">
      <w:pPr>
        <w:pStyle w:val="H23G"/>
      </w:pPr>
      <w:r w:rsidRPr="00E267F6">
        <w:lastRenderedPageBreak/>
        <w:tab/>
      </w:r>
      <w:r w:rsidRPr="00E267F6">
        <w:tab/>
        <w:t>Non-discrimination</w:t>
      </w:r>
      <w:r w:rsidR="004C5BE6">
        <w:t xml:space="preserve"> </w:t>
      </w:r>
      <w:r w:rsidRPr="00E267F6">
        <w:t>(arts.</w:t>
      </w:r>
      <w:r w:rsidR="004C5BE6">
        <w:t xml:space="preserve"> </w:t>
      </w:r>
      <w:r w:rsidRPr="00E267F6">
        <w:t>2–3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25–26)</w:t>
      </w:r>
    </w:p>
    <w:p w:rsidR="00AF4F4B" w:rsidRPr="00E267F6" w:rsidRDefault="00AF4F4B" w:rsidP="00AF4F4B">
      <w:pPr>
        <w:pStyle w:val="SingleTxtG"/>
      </w:pPr>
      <w:r w:rsidRPr="00E267F6">
        <w:t>5.</w:t>
      </w:r>
      <w:r w:rsidRPr="00E267F6">
        <w:tab/>
        <w:t>Please</w:t>
      </w:r>
      <w:r w:rsidR="004C5BE6">
        <w:t xml:space="preserve"> </w:t>
      </w:r>
      <w:r w:rsidRPr="00E267F6">
        <w:t>include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any</w:t>
      </w:r>
      <w:r w:rsidR="004C5BE6">
        <w:t xml:space="preserve"> </w:t>
      </w:r>
      <w:r w:rsidRPr="00E267F6">
        <w:t>steps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State</w:t>
      </w:r>
      <w:r w:rsidR="004C5BE6">
        <w:t xml:space="preserve"> </w:t>
      </w:r>
      <w:r w:rsidRPr="00E267F6">
        <w:t>party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legislation,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matters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marriage,</w:t>
      </w:r>
      <w:r w:rsidR="004C5BE6">
        <w:t xml:space="preserve"> </w:t>
      </w:r>
      <w:r w:rsidRPr="00E267F6">
        <w:t>divorce,</w:t>
      </w:r>
      <w:r w:rsidR="004C5BE6">
        <w:t xml:space="preserve"> </w:t>
      </w:r>
      <w:r w:rsidRPr="00E267F6">
        <w:t>equality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property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other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spouses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related</w:t>
      </w:r>
      <w:r w:rsidR="004C5BE6">
        <w:t xml:space="preserve"> </w:t>
      </w:r>
      <w:r w:rsidRPr="00E267F6">
        <w:t>questions,</w:t>
      </w:r>
      <w:r w:rsidR="004C5BE6">
        <w:t xml:space="preserve"> </w:t>
      </w:r>
      <w:r w:rsidRPr="00E267F6">
        <w:t>prohibits</w:t>
      </w:r>
      <w:r w:rsidR="004C5BE6">
        <w:t xml:space="preserve"> </w:t>
      </w:r>
      <w:r w:rsidRPr="00E267F6">
        <w:t>all</w:t>
      </w:r>
      <w:r w:rsidR="004C5BE6">
        <w:t xml:space="preserve"> </w:t>
      </w:r>
      <w:r w:rsidRPr="00E267F6">
        <w:t>forms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discrimination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all</w:t>
      </w:r>
      <w:r w:rsidR="004C5BE6">
        <w:t xml:space="preserve"> </w:t>
      </w:r>
      <w:r w:rsidRPr="00E267F6">
        <w:t>spheres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all</w:t>
      </w:r>
      <w:r w:rsidR="004C5BE6">
        <w:t xml:space="preserve"> </w:t>
      </w:r>
      <w:r w:rsidRPr="00E267F6">
        <w:t>grounds,</w:t>
      </w:r>
      <w:r w:rsidR="004C5BE6">
        <w:t xml:space="preserve"> </w:t>
      </w:r>
      <w:r w:rsidRPr="00E267F6">
        <w:t>as</w:t>
      </w:r>
      <w:r w:rsidR="004C5BE6">
        <w:t xml:space="preserve"> </w:t>
      </w:r>
      <w:r w:rsidRPr="00E267F6">
        <w:t>set</w:t>
      </w:r>
      <w:r w:rsidR="004C5BE6">
        <w:t xml:space="preserve"> </w:t>
      </w:r>
      <w:r w:rsidRPr="00E267F6">
        <w:t>out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provides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effective</w:t>
      </w:r>
      <w:r w:rsidR="004C5BE6">
        <w:t xml:space="preserve"> </w:t>
      </w:r>
      <w:r w:rsidRPr="00E267F6">
        <w:t>administrative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judicial</w:t>
      </w:r>
      <w:r w:rsidR="004C5BE6">
        <w:t xml:space="preserve"> </w:t>
      </w:r>
      <w:r w:rsidRPr="00E267F6">
        <w:t>remedies.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reference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9),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bring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Constitution,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section</w:t>
      </w:r>
      <w:r w:rsidR="004C5BE6">
        <w:t xml:space="preserve"> </w:t>
      </w:r>
      <w:r w:rsidRPr="00E267F6">
        <w:t>15</w:t>
      </w:r>
      <w:r w:rsidR="004C5BE6">
        <w:t xml:space="preserve"> </w:t>
      </w:r>
      <w:r w:rsidRPr="00E267F6">
        <w:t>(4),</w:t>
      </w:r>
      <w:r w:rsidR="004C5BE6">
        <w:t xml:space="preserve"> </w:t>
      </w:r>
      <w:r w:rsidRPr="00E267F6">
        <w:t>into</w:t>
      </w:r>
      <w:r w:rsidR="004C5BE6">
        <w:t xml:space="preserve"> </w:t>
      </w:r>
      <w:r w:rsidRPr="00E267F6">
        <w:t>line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articles</w:t>
      </w:r>
      <w:r w:rsidR="004C5BE6">
        <w:t xml:space="preserve"> </w:t>
      </w:r>
      <w:r w:rsidRPr="00E267F6">
        <w:t>2–3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26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Covenant.</w:t>
      </w:r>
    </w:p>
    <w:p w:rsidR="00AF4F4B" w:rsidRPr="00E267F6" w:rsidRDefault="00AF4F4B" w:rsidP="00AF4F4B">
      <w:pPr>
        <w:pStyle w:val="SingleTxtG"/>
      </w:pPr>
      <w:r w:rsidRPr="00E267F6">
        <w:t>6.</w:t>
      </w:r>
      <w:r w:rsidRPr="00E267F6">
        <w:tab/>
        <w:t>Please</w:t>
      </w:r>
      <w:r w:rsidR="004C5BE6">
        <w:t xml:space="preserve"> </w:t>
      </w:r>
      <w:r w:rsidRPr="00E267F6">
        <w:t>explain</w:t>
      </w:r>
      <w:r w:rsidR="004C5BE6">
        <w:t xml:space="preserve"> </w:t>
      </w:r>
      <w:r w:rsidRPr="00E267F6">
        <w:t>what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increase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representation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women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public</w:t>
      </w:r>
      <w:r w:rsidR="004C5BE6">
        <w:t xml:space="preserve"> </w:t>
      </w:r>
      <w:r w:rsidRPr="00E267F6">
        <w:t>life,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Parliament,</w:t>
      </w:r>
      <w:r w:rsidR="004C5BE6">
        <w:t xml:space="preserve"> </w:t>
      </w:r>
      <w:r w:rsidRPr="00E267F6">
        <w:t>the</w:t>
      </w:r>
      <w:r w:rsidR="004C5BE6">
        <w:t xml:space="preserve"> </w:t>
      </w:r>
      <w:proofErr w:type="spellStart"/>
      <w:r w:rsidRPr="0089479A">
        <w:rPr>
          <w:i/>
          <w:iCs/>
        </w:rPr>
        <w:t>Ntlo</w:t>
      </w:r>
      <w:proofErr w:type="spellEnd"/>
      <w:r w:rsidR="004C5BE6" w:rsidRPr="0089479A">
        <w:rPr>
          <w:i/>
          <w:iCs/>
        </w:rPr>
        <w:t xml:space="preserve"> </w:t>
      </w:r>
      <w:proofErr w:type="spellStart"/>
      <w:r w:rsidRPr="0089479A">
        <w:rPr>
          <w:i/>
          <w:iCs/>
        </w:rPr>
        <w:t>ya</w:t>
      </w:r>
      <w:proofErr w:type="spellEnd"/>
      <w:r w:rsidR="004C5BE6" w:rsidRPr="0089479A">
        <w:rPr>
          <w:i/>
          <w:iCs/>
        </w:rPr>
        <w:t xml:space="preserve"> </w:t>
      </w:r>
      <w:proofErr w:type="spellStart"/>
      <w:r w:rsidRPr="0089479A">
        <w:rPr>
          <w:i/>
          <w:iCs/>
        </w:rPr>
        <w:t>Dikgosi</w:t>
      </w:r>
      <w:proofErr w:type="spellEnd"/>
      <w:r w:rsidR="004C5BE6">
        <w:t xml:space="preserve"> </w:t>
      </w:r>
      <w:r w:rsidRPr="00E267F6">
        <w:t>(House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Chiefs),</w:t>
      </w:r>
      <w:r w:rsidR="004C5BE6">
        <w:t xml:space="preserve"> </w:t>
      </w:r>
      <w:r w:rsidRPr="00E267F6">
        <w:t>local</w:t>
      </w:r>
      <w:r w:rsidR="004C5BE6">
        <w:t xml:space="preserve"> </w:t>
      </w:r>
      <w:r w:rsidRPr="00E267F6">
        <w:t>authorities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other</w:t>
      </w:r>
      <w:r w:rsidR="004C5BE6">
        <w:t xml:space="preserve"> </w:t>
      </w:r>
      <w:r w:rsidRPr="00E267F6">
        <w:t>decision-making</w:t>
      </w:r>
      <w:r w:rsidR="004C5BE6">
        <w:t xml:space="preserve"> </w:t>
      </w:r>
      <w:r w:rsidRPr="00E267F6">
        <w:t>bodies.</w:t>
      </w:r>
    </w:p>
    <w:p w:rsidR="00AF4F4B" w:rsidRPr="00E267F6" w:rsidRDefault="00AF4F4B" w:rsidP="00AF4F4B">
      <w:pPr>
        <w:pStyle w:val="SingleTxtG"/>
      </w:pPr>
      <w:r w:rsidRPr="00E267F6">
        <w:t>7.</w:t>
      </w:r>
      <w:r w:rsidRPr="00E267F6">
        <w:tab/>
        <w:t>With</w:t>
      </w:r>
      <w:r w:rsidR="004C5BE6">
        <w:t xml:space="preserve"> </w:t>
      </w:r>
      <w:r w:rsidRPr="00E267F6">
        <w:t>reference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0241BB">
        <w:t> </w:t>
      </w:r>
      <w:r w:rsidRPr="00E267F6">
        <w:t>22),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efforts</w:t>
      </w:r>
      <w:r w:rsidR="004C5BE6">
        <w:t xml:space="preserve"> </w:t>
      </w:r>
      <w:r w:rsidRPr="00E267F6">
        <w:t>made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repeal</w:t>
      </w:r>
      <w:r w:rsidR="004C5BE6">
        <w:t xml:space="preserve"> </w:t>
      </w:r>
      <w:r w:rsidRPr="00E267F6">
        <w:t>section</w:t>
      </w:r>
      <w:r w:rsidR="004C5BE6">
        <w:t xml:space="preserve"> </w:t>
      </w:r>
      <w:r w:rsidRPr="00E267F6">
        <w:t>164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Penal</w:t>
      </w:r>
      <w:r w:rsidR="004C5BE6">
        <w:t xml:space="preserve"> </w:t>
      </w:r>
      <w:r w:rsidRPr="00E267F6">
        <w:t>Code</w:t>
      </w:r>
      <w:r w:rsidR="004C5BE6">
        <w:t xml:space="preserve"> </w:t>
      </w:r>
      <w:r w:rsidRPr="00E267F6">
        <w:t>criminalizing</w:t>
      </w:r>
      <w:r w:rsidR="004C5BE6">
        <w:t xml:space="preserve"> </w:t>
      </w:r>
      <w:r w:rsidRPr="00E267F6">
        <w:t>same-sex</w:t>
      </w:r>
      <w:r w:rsidR="004C5BE6">
        <w:t xml:space="preserve"> </w:t>
      </w:r>
      <w:r w:rsidRPr="00E267F6">
        <w:t>sexual</w:t>
      </w:r>
      <w:r w:rsidR="004C5BE6">
        <w:t xml:space="preserve"> </w:t>
      </w:r>
      <w:r w:rsidRPr="00E267F6">
        <w:t>conduct,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indicate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number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Pr="00E267F6">
        <w:t>who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convicted</w:t>
      </w:r>
      <w:r w:rsidR="004C5BE6">
        <w:t xml:space="preserve"> </w:t>
      </w:r>
      <w:r w:rsidRPr="00E267F6">
        <w:t>under</w:t>
      </w:r>
      <w:r w:rsidR="004C5BE6">
        <w:t xml:space="preserve"> </w:t>
      </w:r>
      <w:r w:rsidRPr="00E267F6">
        <w:t>this</w:t>
      </w:r>
      <w:r w:rsidR="004C5BE6">
        <w:t xml:space="preserve"> </w:t>
      </w:r>
      <w:r w:rsidRPr="00E267F6">
        <w:t>provision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sentences</w:t>
      </w:r>
      <w:r w:rsidR="004C5BE6">
        <w:t xml:space="preserve"> </w:t>
      </w:r>
      <w:r w:rsidRPr="00E267F6">
        <w:t>imposed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them.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legislative,</w:t>
      </w:r>
      <w:r w:rsidR="004C5BE6">
        <w:t xml:space="preserve"> </w:t>
      </w:r>
      <w:r w:rsidRPr="00E267F6">
        <w:t>public</w:t>
      </w:r>
      <w:r w:rsidR="004C5BE6">
        <w:t xml:space="preserve"> </w:t>
      </w:r>
      <w:r w:rsidRPr="00E267F6">
        <w:t>policy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awareness-raising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place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protect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Pr="00E267F6">
        <w:t>from</w:t>
      </w:r>
      <w:r w:rsidR="004C5BE6">
        <w:t xml:space="preserve"> </w:t>
      </w:r>
      <w:r w:rsidRPr="00E267F6">
        <w:t>discrimination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violence</w:t>
      </w:r>
      <w:r w:rsidR="004C5BE6">
        <w:t xml:space="preserve"> </w:t>
      </w:r>
      <w:r w:rsidRPr="00E267F6">
        <w:t>based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sexual</w:t>
      </w:r>
      <w:r w:rsidR="004C5BE6">
        <w:t xml:space="preserve"> </w:t>
      </w:r>
      <w:r w:rsidRPr="00E267F6">
        <w:t>orientation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gender</w:t>
      </w:r>
      <w:r w:rsidR="004C5BE6">
        <w:t xml:space="preserve"> </w:t>
      </w:r>
      <w:r w:rsidRPr="00E267F6">
        <w:t>identity,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protection</w:t>
      </w:r>
      <w:r w:rsidR="004C5BE6">
        <w:t xml:space="preserve"> </w:t>
      </w:r>
      <w:r w:rsidRPr="00E267F6">
        <w:t>from</w:t>
      </w:r>
      <w:r w:rsidR="004C5BE6">
        <w:t xml:space="preserve"> </w:t>
      </w:r>
      <w:r w:rsidRPr="00E267F6">
        <w:t>incitement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discrimination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registered</w:t>
      </w:r>
      <w:r w:rsidR="004C5BE6">
        <w:t xml:space="preserve"> </w:t>
      </w:r>
      <w:r w:rsidRPr="00E267F6">
        <w:t>religious</w:t>
      </w:r>
      <w:r w:rsidR="004C5BE6">
        <w:t xml:space="preserve"> </w:t>
      </w:r>
      <w:r w:rsidRPr="00E267F6">
        <w:t>organizations.</w:t>
      </w:r>
    </w:p>
    <w:p w:rsidR="00AF4F4B" w:rsidRPr="00E267F6" w:rsidRDefault="00AF4F4B" w:rsidP="0089479A">
      <w:pPr>
        <w:pStyle w:val="H23G"/>
      </w:pPr>
      <w:r w:rsidRPr="00E267F6">
        <w:tab/>
      </w:r>
      <w:r w:rsidRPr="00E267F6">
        <w:tab/>
        <w:t>Violence</w:t>
      </w:r>
      <w:r w:rsidR="004C5BE6">
        <w:t xml:space="preserve"> </w:t>
      </w:r>
      <w:r w:rsidRPr="00E267F6">
        <w:t>against</w:t>
      </w:r>
      <w:r w:rsidR="004C5BE6">
        <w:t xml:space="preserve"> </w:t>
      </w:r>
      <w:r w:rsidRPr="00E267F6">
        <w:t>women,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sexual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domestic</w:t>
      </w:r>
      <w:r w:rsidR="004C5BE6">
        <w:t xml:space="preserve"> </w:t>
      </w:r>
      <w:r w:rsidRPr="00E267F6">
        <w:t>violence</w:t>
      </w:r>
      <w:r w:rsidR="004C5BE6">
        <w:t xml:space="preserve"> </w:t>
      </w:r>
      <w:r w:rsidR="000241BB">
        <w:br/>
      </w:r>
      <w:r w:rsidRPr="00E267F6">
        <w:t>(arts.</w:t>
      </w:r>
      <w:r w:rsidR="004C5BE6">
        <w:t xml:space="preserve"> </w:t>
      </w:r>
      <w:r w:rsidRPr="00E267F6">
        <w:t>2–3,</w:t>
      </w:r>
      <w:r w:rsidR="004C5BE6">
        <w:t xml:space="preserve"> </w:t>
      </w:r>
      <w:r w:rsidRPr="00E267F6">
        <w:t>6–7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26)</w:t>
      </w:r>
    </w:p>
    <w:p w:rsidR="00AF4F4B" w:rsidRPr="00E267F6" w:rsidRDefault="00AF4F4B" w:rsidP="00AF4F4B">
      <w:pPr>
        <w:pStyle w:val="SingleTxtG"/>
      </w:pPr>
      <w:r w:rsidRPr="00E267F6">
        <w:t>8.</w:t>
      </w:r>
      <w:r w:rsidRPr="00E267F6">
        <w:tab/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adopted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combat</w:t>
      </w:r>
      <w:r w:rsidR="004C5BE6">
        <w:t xml:space="preserve"> </w:t>
      </w:r>
      <w:r w:rsidRPr="00E267F6">
        <w:t>physical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sexual</w:t>
      </w:r>
      <w:r w:rsidR="004C5BE6">
        <w:t xml:space="preserve"> </w:t>
      </w:r>
      <w:r w:rsidRPr="00E267F6">
        <w:t>violence</w:t>
      </w:r>
      <w:r w:rsidR="004C5BE6">
        <w:t xml:space="preserve"> </w:t>
      </w:r>
      <w:r w:rsidRPr="00E267F6">
        <w:t>against</w:t>
      </w:r>
      <w:r w:rsidR="004C5BE6">
        <w:t xml:space="preserve"> </w:t>
      </w:r>
      <w:r w:rsidRPr="00E267F6">
        <w:t>women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State</w:t>
      </w:r>
      <w:r w:rsidR="004C5BE6">
        <w:t xml:space="preserve"> </w:t>
      </w:r>
      <w:r w:rsidRPr="00E267F6">
        <w:t>party.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steps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criminalize</w:t>
      </w:r>
      <w:r w:rsidR="004C5BE6">
        <w:t xml:space="preserve"> </w:t>
      </w:r>
      <w:r w:rsidRPr="00E267F6">
        <w:t>marital</w:t>
      </w:r>
      <w:r w:rsidR="004C5BE6">
        <w:t xml:space="preserve"> </w:t>
      </w:r>
      <w:r w:rsidRPr="00E267F6">
        <w:t>rape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address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problem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underreporting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victims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rape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domestic</w:t>
      </w:r>
      <w:r w:rsidR="004C5BE6">
        <w:t xml:space="preserve"> </w:t>
      </w:r>
      <w:r w:rsidRPr="00E267F6">
        <w:t>violence,</w:t>
      </w:r>
      <w:r w:rsidR="004C5BE6">
        <w:t xml:space="preserve"> </w:t>
      </w:r>
      <w:r w:rsidRPr="00E267F6">
        <w:t>mainly</w:t>
      </w:r>
      <w:r w:rsidR="004C5BE6">
        <w:t xml:space="preserve"> </w:t>
      </w:r>
      <w:r w:rsidRPr="00E267F6">
        <w:t>due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fear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further</w:t>
      </w:r>
      <w:r w:rsidR="004C5BE6">
        <w:t xml:space="preserve"> </w:t>
      </w:r>
      <w:r w:rsidRPr="00E267F6">
        <w:t>violence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loss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financial</w:t>
      </w:r>
      <w:r w:rsidR="004C5BE6">
        <w:t xml:space="preserve"> </w:t>
      </w:r>
      <w:r w:rsidRPr="00E267F6">
        <w:t>support.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training</w:t>
      </w:r>
      <w:r w:rsidR="004C5BE6">
        <w:t xml:space="preserve"> </w:t>
      </w:r>
      <w:r w:rsidRPr="00E267F6">
        <w:t>programmes</w:t>
      </w:r>
      <w:r w:rsidR="004C5BE6">
        <w:t xml:space="preserve"> </w:t>
      </w:r>
      <w:r w:rsidRPr="00E267F6">
        <w:t>provided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law</w:t>
      </w:r>
      <w:r w:rsidR="004C5BE6">
        <w:t xml:space="preserve"> </w:t>
      </w:r>
      <w:r w:rsidRPr="00E267F6">
        <w:t>enforcement</w:t>
      </w:r>
      <w:r w:rsidR="004C5BE6">
        <w:t xml:space="preserve"> </w:t>
      </w:r>
      <w:r w:rsidRPr="00E267F6">
        <w:t>officers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other</w:t>
      </w:r>
      <w:r w:rsidR="004C5BE6">
        <w:t xml:space="preserve"> </w:t>
      </w:r>
      <w:r w:rsidRPr="00E267F6">
        <w:t>relevant</w:t>
      </w:r>
      <w:r w:rsidR="004C5BE6">
        <w:t xml:space="preserve"> </w:t>
      </w:r>
      <w:r w:rsidRPr="00E267F6">
        <w:t>public</w:t>
      </w:r>
      <w:r w:rsidR="004C5BE6">
        <w:t xml:space="preserve"> </w:t>
      </w:r>
      <w:r w:rsidRPr="00E267F6">
        <w:t>officials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handling</w:t>
      </w:r>
      <w:r w:rsidR="004C5BE6">
        <w:t xml:space="preserve"> </w:t>
      </w:r>
      <w:r w:rsidRPr="00E267F6">
        <w:t>cases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violence</w:t>
      </w:r>
      <w:r w:rsidR="004C5BE6">
        <w:t xml:space="preserve"> </w:t>
      </w:r>
      <w:r w:rsidRPr="00E267F6">
        <w:t>against</w:t>
      </w:r>
      <w:r w:rsidR="004C5BE6">
        <w:t xml:space="preserve"> </w:t>
      </w:r>
      <w:r w:rsidRPr="00E267F6">
        <w:t>women.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statistical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(a)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number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complaints</w:t>
      </w:r>
      <w:r w:rsidR="004C5BE6">
        <w:t xml:space="preserve"> </w:t>
      </w:r>
      <w:r w:rsidRPr="00E267F6">
        <w:t>received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investigations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prosecutions</w:t>
      </w:r>
      <w:r w:rsidR="004C5BE6">
        <w:t xml:space="preserve"> </w:t>
      </w:r>
      <w:r w:rsidRPr="00E267F6">
        <w:t>carried</w:t>
      </w:r>
      <w:r w:rsidR="004C5BE6">
        <w:t xml:space="preserve"> </w:t>
      </w:r>
      <w:r w:rsidRPr="00E267F6">
        <w:t>out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regard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violence</w:t>
      </w:r>
      <w:r w:rsidR="004C5BE6">
        <w:t xml:space="preserve"> </w:t>
      </w:r>
      <w:r w:rsidRPr="00E267F6">
        <w:t>against</w:t>
      </w:r>
      <w:r w:rsidR="004C5BE6">
        <w:t xml:space="preserve"> </w:t>
      </w:r>
      <w:r w:rsidRPr="00E267F6">
        <w:t>women,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domestic</w:t>
      </w:r>
      <w:r w:rsidR="004C5BE6">
        <w:t xml:space="preserve"> </w:t>
      </w:r>
      <w:r w:rsidRPr="00E267F6">
        <w:t>violence;</w:t>
      </w:r>
      <w:r w:rsidR="004C5BE6">
        <w:t xml:space="preserve"> </w:t>
      </w:r>
      <w:r w:rsidRPr="00E267F6">
        <w:t>(b)</w:t>
      </w:r>
      <w:r w:rsidR="004C5BE6">
        <w:t xml:space="preserve"> </w:t>
      </w:r>
      <w:r w:rsidRPr="00E267F6">
        <w:t>sentences</w:t>
      </w:r>
      <w:r w:rsidR="004C5BE6">
        <w:t xml:space="preserve"> </w:t>
      </w:r>
      <w:r w:rsidRPr="00E267F6">
        <w:t>handed</w:t>
      </w:r>
      <w:r w:rsidR="004C5BE6">
        <w:t xml:space="preserve"> </w:t>
      </w:r>
      <w:r w:rsidRPr="00E267F6">
        <w:t>down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perpetrators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reparation</w:t>
      </w:r>
      <w:r w:rsidR="004C5BE6">
        <w:t xml:space="preserve"> </w:t>
      </w:r>
      <w:r w:rsidRPr="00E267F6">
        <w:t>granted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victims;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(c)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availability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shelters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victims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domestic</w:t>
      </w:r>
      <w:r w:rsidR="004C5BE6">
        <w:t xml:space="preserve"> </w:t>
      </w:r>
      <w:r w:rsidRPr="00E267F6">
        <w:t>violence.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respond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reports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large</w:t>
      </w:r>
      <w:r w:rsidR="004C5BE6">
        <w:t xml:space="preserve"> </w:t>
      </w:r>
      <w:r w:rsidRPr="00E267F6">
        <w:t>numbers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schoolgirls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subjected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sexual</w:t>
      </w:r>
      <w:r w:rsidR="004C5BE6">
        <w:t xml:space="preserve"> </w:t>
      </w:r>
      <w:r w:rsidRPr="00E267F6">
        <w:t>harassment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violence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their</w:t>
      </w:r>
      <w:r w:rsidR="004C5BE6">
        <w:t xml:space="preserve"> </w:t>
      </w:r>
      <w:r w:rsidRPr="00E267F6">
        <w:t>way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school,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no</w:t>
      </w:r>
      <w:r w:rsidR="004C5BE6">
        <w:t xml:space="preserve"> </w:t>
      </w:r>
      <w:r w:rsidRPr="00E267F6">
        <w:t>criminal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disciplinary</w:t>
      </w:r>
      <w:r w:rsidR="004C5BE6">
        <w:t xml:space="preserve"> </w:t>
      </w:r>
      <w:r w:rsidRPr="00E267F6">
        <w:t>sanction</w:t>
      </w:r>
      <w:r w:rsidR="004C5BE6">
        <w:t xml:space="preserve"> </w:t>
      </w:r>
      <w:r w:rsidRPr="00E267F6">
        <w:t>was</w:t>
      </w:r>
      <w:r w:rsidR="004C5BE6">
        <w:t xml:space="preserve"> </w:t>
      </w:r>
      <w:r w:rsidRPr="00E267F6">
        <w:t>imposed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councillor</w:t>
      </w:r>
      <w:r w:rsidR="004C5BE6">
        <w:t xml:space="preserve"> </w:t>
      </w:r>
      <w:r w:rsidRPr="00E267F6">
        <w:t>in</w:t>
      </w:r>
      <w:r w:rsidR="004C5BE6">
        <w:t xml:space="preserve"> </w:t>
      </w:r>
      <w:proofErr w:type="spellStart"/>
      <w:r w:rsidRPr="00E267F6">
        <w:t>Sebina</w:t>
      </w:r>
      <w:proofErr w:type="spellEnd"/>
      <w:r w:rsidRPr="00E267F6">
        <w:t>,</w:t>
      </w:r>
      <w:r w:rsidR="004C5BE6">
        <w:t xml:space="preserve"> </w:t>
      </w:r>
      <w:r w:rsidRPr="00E267F6">
        <w:t>who</w:t>
      </w:r>
      <w:r w:rsidR="004C5BE6">
        <w:t xml:space="preserve"> </w:t>
      </w:r>
      <w:r w:rsidRPr="00E267F6">
        <w:t>was</w:t>
      </w:r>
      <w:r w:rsidR="004C5BE6">
        <w:t xml:space="preserve"> </w:t>
      </w:r>
      <w:r w:rsidRPr="00E267F6">
        <w:t>accused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molesting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impregnating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16-year-old</w:t>
      </w:r>
      <w:r w:rsidR="004C5BE6">
        <w:t xml:space="preserve"> </w:t>
      </w:r>
      <w:r w:rsidRPr="00E267F6">
        <w:t>girl.</w:t>
      </w:r>
    </w:p>
    <w:p w:rsidR="00AF4F4B" w:rsidRPr="00E267F6" w:rsidRDefault="00AF4F4B" w:rsidP="00AF4F4B">
      <w:pPr>
        <w:pStyle w:val="SingleTxtG"/>
      </w:pPr>
      <w:r w:rsidRPr="00E267F6">
        <w:t>9.</w:t>
      </w:r>
      <w:r w:rsidRPr="00E267F6">
        <w:tab/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whether</w:t>
      </w:r>
      <w:r w:rsidR="004C5BE6">
        <w:t xml:space="preserve"> </w:t>
      </w:r>
      <w:r w:rsidRPr="00E267F6">
        <w:t>traditional</w:t>
      </w:r>
      <w:r w:rsidR="004C5BE6">
        <w:t xml:space="preserve"> </w:t>
      </w:r>
      <w:r w:rsidRPr="00E267F6">
        <w:t>harmful</w:t>
      </w:r>
      <w:r w:rsidR="004C5BE6">
        <w:t xml:space="preserve"> </w:t>
      </w:r>
      <w:r w:rsidRPr="00E267F6">
        <w:t>practices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appear</w:t>
      </w:r>
      <w:r w:rsidR="004C5BE6">
        <w:t xml:space="preserve"> </w:t>
      </w:r>
      <w:r w:rsidRPr="00E267F6">
        <w:t>incompatible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principle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gender</w:t>
      </w:r>
      <w:r w:rsidR="004C5BE6">
        <w:t xml:space="preserve"> </w:t>
      </w:r>
      <w:r w:rsidRPr="00E267F6">
        <w:t>equality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articles</w:t>
      </w:r>
      <w:r w:rsidR="004C5BE6">
        <w:t xml:space="preserve"> </w:t>
      </w:r>
      <w:r w:rsidRPr="00E267F6">
        <w:t>2–3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</w:t>
      </w:r>
      <w:r w:rsidR="004C5BE6">
        <w:t xml:space="preserve"> </w:t>
      </w:r>
      <w:r w:rsidRPr="00E267F6">
        <w:t>persist,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widowhood</w:t>
      </w:r>
      <w:r w:rsidR="004C5BE6">
        <w:t xml:space="preserve"> </w:t>
      </w:r>
      <w:r w:rsidRPr="00E267F6">
        <w:t>rites,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payment</w:t>
      </w:r>
      <w:r w:rsidR="004C5BE6">
        <w:t xml:space="preserve"> </w:t>
      </w:r>
      <w:r w:rsidRPr="00E267F6">
        <w:t>of</w:t>
      </w:r>
      <w:r w:rsidR="004C5BE6">
        <w:t xml:space="preserve"> </w:t>
      </w:r>
      <w:proofErr w:type="spellStart"/>
      <w:r w:rsidRPr="00CE6A15">
        <w:rPr>
          <w:i/>
          <w:iCs/>
        </w:rPr>
        <w:t>bogadi</w:t>
      </w:r>
      <w:proofErr w:type="spellEnd"/>
      <w:r w:rsidR="004C5BE6">
        <w:t xml:space="preserve"> </w:t>
      </w:r>
      <w:r w:rsidRPr="00E267F6">
        <w:t>(a</w:t>
      </w:r>
      <w:r w:rsidR="004C5BE6">
        <w:t xml:space="preserve"> </w:t>
      </w:r>
      <w:r w:rsidRPr="00E267F6">
        <w:t>dowry</w:t>
      </w:r>
      <w:r w:rsidR="004C5BE6">
        <w:t xml:space="preserve"> </w:t>
      </w:r>
      <w:r w:rsidRPr="00E267F6">
        <w:t>paid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family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bride)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right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men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treat</w:t>
      </w:r>
      <w:r w:rsidR="004C5BE6">
        <w:t xml:space="preserve"> </w:t>
      </w:r>
      <w:r w:rsidRPr="00E267F6">
        <w:t>their</w:t>
      </w:r>
      <w:r w:rsidR="004C5BE6">
        <w:t xml:space="preserve"> </w:t>
      </w:r>
      <w:r w:rsidRPr="00E267F6">
        <w:t>wives</w:t>
      </w:r>
      <w:r w:rsidR="004C5BE6">
        <w:t xml:space="preserve"> </w:t>
      </w:r>
      <w:r w:rsidRPr="00E267F6">
        <w:t>like</w:t>
      </w:r>
      <w:r w:rsidR="004C5BE6">
        <w:t xml:space="preserve"> </w:t>
      </w:r>
      <w:r w:rsidRPr="00E267F6">
        <w:t>minors.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any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State</w:t>
      </w:r>
      <w:r w:rsidR="004C5BE6">
        <w:t xml:space="preserve"> </w:t>
      </w:r>
      <w:r w:rsidRPr="00E267F6">
        <w:t>party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eliminate</w:t>
      </w:r>
      <w:r w:rsidR="004C5BE6">
        <w:t xml:space="preserve"> </w:t>
      </w:r>
      <w:r w:rsidRPr="00E267F6">
        <w:t>such</w:t>
      </w:r>
      <w:r w:rsidR="004C5BE6">
        <w:t xml:space="preserve"> </w:t>
      </w:r>
      <w:r w:rsidRPr="00E267F6">
        <w:t>practices.</w:t>
      </w:r>
    </w:p>
    <w:p w:rsidR="00AF4F4B" w:rsidRPr="00E267F6" w:rsidRDefault="00AF4F4B" w:rsidP="0089479A">
      <w:pPr>
        <w:pStyle w:val="H23G"/>
      </w:pPr>
      <w:r w:rsidRPr="00E267F6">
        <w:tab/>
      </w:r>
      <w:r w:rsidRPr="00E267F6">
        <w:tab/>
        <w:t>Right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life</w:t>
      </w:r>
      <w:r w:rsidR="004C5BE6">
        <w:t xml:space="preserve"> </w:t>
      </w:r>
      <w:r w:rsidRPr="00E267F6">
        <w:t>(art.</w:t>
      </w:r>
      <w:r w:rsidR="004C5BE6">
        <w:t xml:space="preserve"> </w:t>
      </w:r>
      <w:r w:rsidRPr="00E267F6">
        <w:t>6)</w:t>
      </w:r>
    </w:p>
    <w:p w:rsidR="00AF4F4B" w:rsidRPr="00E267F6" w:rsidRDefault="00AF4F4B" w:rsidP="00AF4F4B">
      <w:pPr>
        <w:pStyle w:val="SingleTxtG"/>
      </w:pPr>
      <w:r w:rsidRPr="00E267F6">
        <w:t>10.</w:t>
      </w:r>
      <w:r w:rsidRPr="00E267F6">
        <w:tab/>
        <w:t>With</w:t>
      </w:r>
      <w:r w:rsidR="004C5BE6">
        <w:t xml:space="preserve"> </w:t>
      </w:r>
      <w:r w:rsidRPr="00E267F6">
        <w:t>reference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13),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on:</w:t>
      </w:r>
      <w:r w:rsidR="004C5BE6">
        <w:t xml:space="preserve"> </w:t>
      </w:r>
      <w:r w:rsidRPr="00E267F6">
        <w:t>(a)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conditions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imposition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death</w:t>
      </w:r>
      <w:r w:rsidR="004C5BE6">
        <w:t xml:space="preserve"> </w:t>
      </w:r>
      <w:r w:rsidRPr="00E267F6">
        <w:t>penalty;</w:t>
      </w:r>
      <w:r w:rsidR="004C5BE6">
        <w:t xml:space="preserve"> </w:t>
      </w:r>
      <w:r w:rsidRPr="00E267F6">
        <w:t>(b)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procedures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commuting</w:t>
      </w:r>
      <w:r w:rsidR="004C5BE6">
        <w:t xml:space="preserve"> </w:t>
      </w:r>
      <w:r w:rsidRPr="00E267F6">
        <w:t>death</w:t>
      </w:r>
      <w:r w:rsidR="004C5BE6">
        <w:t xml:space="preserve"> </w:t>
      </w:r>
      <w:r w:rsidRPr="00E267F6">
        <w:t>sentences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life</w:t>
      </w:r>
      <w:r w:rsidR="004C5BE6">
        <w:t xml:space="preserve"> </w:t>
      </w:r>
      <w:r w:rsidRPr="00E267F6">
        <w:t>imprisonment;</w:t>
      </w:r>
      <w:r w:rsidR="004C5BE6">
        <w:t xml:space="preserve"> </w:t>
      </w:r>
      <w:r w:rsidRPr="00E267F6">
        <w:t>(c)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number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death</w:t>
      </w:r>
      <w:r w:rsidR="004C5BE6">
        <w:t xml:space="preserve"> </w:t>
      </w:r>
      <w:r w:rsidRPr="00E267F6">
        <w:t>sentences</w:t>
      </w:r>
      <w:r w:rsidR="004C5BE6">
        <w:t xml:space="preserve"> </w:t>
      </w:r>
      <w:r w:rsidRPr="00E267F6">
        <w:t>handed</w:t>
      </w:r>
      <w:r w:rsidR="004C5BE6">
        <w:t xml:space="preserve"> </w:t>
      </w:r>
      <w:r w:rsidRPr="00E267F6">
        <w:t>down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executions</w:t>
      </w:r>
      <w:r w:rsidR="004C5BE6">
        <w:t xml:space="preserve"> </w:t>
      </w:r>
      <w:r w:rsidRPr="00E267F6">
        <w:t>carried</w:t>
      </w:r>
      <w:r w:rsidR="004C5BE6">
        <w:t xml:space="preserve"> </w:t>
      </w:r>
      <w:r w:rsidRPr="00E267F6">
        <w:t>out</w:t>
      </w:r>
      <w:r w:rsidR="004C5BE6">
        <w:t xml:space="preserve"> </w:t>
      </w:r>
      <w:r w:rsidRPr="00E267F6">
        <w:t>during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reporting</w:t>
      </w:r>
      <w:r w:rsidR="004C5BE6">
        <w:t xml:space="preserve"> </w:t>
      </w:r>
      <w:r w:rsidRPr="00E267F6">
        <w:t>period;</w:t>
      </w:r>
      <w:r w:rsidR="004C5BE6">
        <w:t xml:space="preserve"> </w:t>
      </w:r>
      <w:r w:rsidRPr="00E267F6">
        <w:t>(d)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type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courts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handed</w:t>
      </w:r>
      <w:r w:rsidR="004C5BE6">
        <w:t xml:space="preserve"> </w:t>
      </w:r>
      <w:r w:rsidRPr="00E267F6">
        <w:t>down</w:t>
      </w:r>
      <w:r w:rsidR="004C5BE6">
        <w:t xml:space="preserve"> </w:t>
      </w:r>
      <w:r w:rsidRPr="00E267F6">
        <w:t>these</w:t>
      </w:r>
      <w:r w:rsidR="004C5BE6">
        <w:t xml:space="preserve"> </w:t>
      </w:r>
      <w:r w:rsidRPr="00E267F6">
        <w:t>sentences;</w:t>
      </w:r>
      <w:r w:rsidR="004C5BE6">
        <w:t xml:space="preserve"> </w:t>
      </w:r>
      <w:r w:rsidRPr="00E267F6">
        <w:t>(e)</w:t>
      </w:r>
      <w:r w:rsidR="004C5BE6">
        <w:t xml:space="preserve"> </w:t>
      </w:r>
      <w:r w:rsidRPr="00E267F6">
        <w:t>details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crimes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which</w:t>
      </w:r>
      <w:r w:rsidR="004C5BE6">
        <w:t xml:space="preserve"> </w:t>
      </w:r>
      <w:r w:rsidRPr="00E267F6">
        <w:t>these</w:t>
      </w:r>
      <w:r w:rsidR="004C5BE6">
        <w:t xml:space="preserve"> </w:t>
      </w:r>
      <w:r w:rsidRPr="00E267F6">
        <w:t>sentences</w:t>
      </w:r>
      <w:r w:rsidR="004C5BE6">
        <w:t xml:space="preserve"> </w:t>
      </w:r>
      <w:r w:rsidRPr="00E267F6">
        <w:t>were</w:t>
      </w:r>
      <w:r w:rsidR="004C5BE6">
        <w:t xml:space="preserve"> </w:t>
      </w:r>
      <w:r w:rsidRPr="00E267F6">
        <w:t>handed</w:t>
      </w:r>
      <w:r w:rsidR="004C5BE6">
        <w:t xml:space="preserve"> </w:t>
      </w:r>
      <w:r w:rsidRPr="00E267F6">
        <w:t>down;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(f)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number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Pr="00E267F6">
        <w:t>currently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death</w:t>
      </w:r>
      <w:r w:rsidR="004C5BE6">
        <w:t xml:space="preserve"> </w:t>
      </w:r>
      <w:r w:rsidRPr="00E267F6">
        <w:t>row.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work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Advisory</w:t>
      </w:r>
      <w:r w:rsidR="004C5BE6">
        <w:t xml:space="preserve"> </w:t>
      </w:r>
      <w:r w:rsidRPr="00E267F6">
        <w:t>Committee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Prerogative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Mercy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cases</w:t>
      </w:r>
      <w:r w:rsidR="004C5BE6">
        <w:t xml:space="preserve"> </w:t>
      </w:r>
      <w:r w:rsidRPr="00E267F6">
        <w:t>it</w:t>
      </w:r>
      <w:r w:rsidR="004C5BE6">
        <w:t xml:space="preserve"> </w:t>
      </w:r>
      <w:r w:rsidRPr="00E267F6">
        <w:t>reviewed</w:t>
      </w:r>
      <w:r w:rsidR="004C5BE6">
        <w:t xml:space="preserve"> </w:t>
      </w:r>
      <w:r w:rsidRPr="00E267F6">
        <w:t>during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reporting</w:t>
      </w:r>
      <w:r w:rsidR="004C5BE6">
        <w:t xml:space="preserve"> </w:t>
      </w:r>
      <w:r w:rsidRPr="00E267F6">
        <w:t>period.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adopted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advance</w:t>
      </w:r>
      <w:r w:rsidR="004C5BE6">
        <w:t xml:space="preserve"> </w:t>
      </w:r>
      <w:r w:rsidRPr="00E267F6">
        <w:t>notice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execution</w:t>
      </w:r>
      <w:r w:rsidR="004C5BE6">
        <w:t xml:space="preserve"> </w:t>
      </w:r>
      <w:r w:rsidRPr="00E267F6">
        <w:t>dates</w:t>
      </w:r>
      <w:r w:rsidR="004C5BE6">
        <w:t xml:space="preserve"> </w:t>
      </w:r>
      <w:r w:rsidRPr="00E267F6">
        <w:t>is</w:t>
      </w:r>
      <w:r w:rsidR="004C5BE6">
        <w:t xml:space="preserve"> </w:t>
      </w:r>
      <w:r w:rsidRPr="00E267F6">
        <w:t>given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bodies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executed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promptly</w:t>
      </w:r>
      <w:r w:rsidR="004C5BE6">
        <w:t xml:space="preserve"> </w:t>
      </w:r>
      <w:r w:rsidRPr="00E267F6">
        <w:t>returned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their</w:t>
      </w:r>
      <w:r w:rsidR="004C5BE6">
        <w:t xml:space="preserve"> </w:t>
      </w:r>
      <w:r w:rsidRPr="00E267F6">
        <w:t>families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private</w:t>
      </w:r>
      <w:r w:rsidR="004C5BE6">
        <w:t xml:space="preserve"> </w:t>
      </w:r>
      <w:r w:rsidRPr="00E267F6">
        <w:t>burial.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also</w:t>
      </w:r>
      <w:r w:rsidR="004C5BE6">
        <w:t xml:space="preserve"> </w:t>
      </w:r>
      <w:r w:rsidRPr="00E267F6">
        <w:t>address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question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whether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death</w:t>
      </w:r>
      <w:r w:rsidR="004C5BE6">
        <w:t xml:space="preserve"> </w:t>
      </w:r>
      <w:r w:rsidRPr="00E267F6">
        <w:t>penalty</w:t>
      </w:r>
      <w:r w:rsidR="004C5BE6">
        <w:t xml:space="preserve"> </w:t>
      </w:r>
      <w:r w:rsidRPr="00E267F6">
        <w:t>is</w:t>
      </w:r>
      <w:r w:rsidR="004C5BE6">
        <w:t xml:space="preserve"> </w:t>
      </w:r>
      <w:r w:rsidRPr="00E267F6">
        <w:t>carried</w:t>
      </w:r>
      <w:r w:rsidR="004C5BE6">
        <w:t xml:space="preserve"> </w:t>
      </w:r>
      <w:r w:rsidRPr="00E267F6">
        <w:t>out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manner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causes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least</w:t>
      </w:r>
      <w:r w:rsidR="004C5BE6">
        <w:t xml:space="preserve"> </w:t>
      </w:r>
      <w:r w:rsidRPr="00E267F6">
        <w:t>possible</w:t>
      </w:r>
      <w:r w:rsidR="004C5BE6">
        <w:t xml:space="preserve"> </w:t>
      </w:r>
      <w:r w:rsidRPr="00E267F6">
        <w:t>physical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mental</w:t>
      </w:r>
      <w:r w:rsidR="004C5BE6">
        <w:t xml:space="preserve"> </w:t>
      </w:r>
      <w:r w:rsidRPr="00E267F6">
        <w:t>suffering.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any</w:t>
      </w:r>
      <w:r w:rsidR="004C5BE6">
        <w:t xml:space="preserve"> </w:t>
      </w:r>
      <w:r w:rsidRPr="00E267F6">
        <w:t>steps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planned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move</w:t>
      </w:r>
      <w:r w:rsidR="004C5BE6">
        <w:t xml:space="preserve"> </w:t>
      </w:r>
      <w:r w:rsidRPr="00E267F6">
        <w:t>towards</w:t>
      </w:r>
      <w:r w:rsidR="004C5BE6">
        <w:t xml:space="preserve"> </w:t>
      </w:r>
      <w:r w:rsidRPr="00E267F6">
        <w:t>declaring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moratorium</w:t>
      </w:r>
      <w:r w:rsidR="004C5BE6">
        <w:t xml:space="preserve"> </w:t>
      </w:r>
      <w:r w:rsidRPr="00E267F6">
        <w:t>on,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eventually</w:t>
      </w:r>
      <w:r w:rsidR="004C5BE6">
        <w:t xml:space="preserve"> </w:t>
      </w:r>
      <w:r w:rsidRPr="00E267F6">
        <w:t>abolishing,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death</w:t>
      </w:r>
      <w:r w:rsidR="004C5BE6">
        <w:t xml:space="preserve"> </w:t>
      </w:r>
      <w:r w:rsidRPr="00E267F6">
        <w:t>penalty,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lastRenderedPageBreak/>
        <w:t>towards</w:t>
      </w:r>
      <w:r w:rsidR="004C5BE6">
        <w:t xml:space="preserve"> </w:t>
      </w:r>
      <w:r w:rsidRPr="00E267F6">
        <w:t>ratification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Second</w:t>
      </w:r>
      <w:r w:rsidR="004C5BE6">
        <w:t xml:space="preserve"> </w:t>
      </w:r>
      <w:r w:rsidRPr="00E267F6">
        <w:t>Optional</w:t>
      </w:r>
      <w:r w:rsidR="004C5BE6">
        <w:t xml:space="preserve"> </w:t>
      </w:r>
      <w:r w:rsidRPr="00E267F6">
        <w:t>Protocol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Covenant,</w:t>
      </w:r>
      <w:r w:rsidR="004C5BE6">
        <w:t xml:space="preserve"> </w:t>
      </w:r>
      <w:r w:rsidRPr="00E267F6">
        <w:t>aiming</w:t>
      </w:r>
      <w:r w:rsidR="004C5BE6">
        <w:t xml:space="preserve"> </w:t>
      </w:r>
      <w:r w:rsidRPr="00E267F6">
        <w:t>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abolition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death</w:t>
      </w:r>
      <w:r w:rsidR="004C5BE6">
        <w:t xml:space="preserve"> </w:t>
      </w:r>
      <w:r w:rsidRPr="00E267F6">
        <w:t>penalty.</w:t>
      </w:r>
    </w:p>
    <w:p w:rsidR="00AF4F4B" w:rsidRPr="00E267F6" w:rsidRDefault="00AF4F4B" w:rsidP="00CE6A15">
      <w:pPr>
        <w:pStyle w:val="H23G"/>
      </w:pPr>
      <w:r w:rsidRPr="00E267F6">
        <w:tab/>
      </w:r>
      <w:r w:rsidRPr="00E267F6">
        <w:tab/>
        <w:t>Prohibition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torture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other</w:t>
      </w:r>
      <w:r w:rsidR="004C5BE6">
        <w:t xml:space="preserve"> </w:t>
      </w:r>
      <w:r w:rsidRPr="00E267F6">
        <w:t>cruel,</w:t>
      </w:r>
      <w:r w:rsidR="004C5BE6">
        <w:t xml:space="preserve"> </w:t>
      </w:r>
      <w:r w:rsidRPr="00E267F6">
        <w:t>inhuman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degrading</w:t>
      </w:r>
      <w:r w:rsidR="004C5BE6">
        <w:t xml:space="preserve"> </w:t>
      </w:r>
      <w:r w:rsidRPr="00E267F6">
        <w:t>treatment</w:t>
      </w:r>
      <w:r w:rsidR="004C5BE6">
        <w:t xml:space="preserve"> </w:t>
      </w:r>
      <w:r w:rsidR="000241BB">
        <w:br/>
      </w:r>
      <w:r w:rsidRPr="00E267F6">
        <w:t>or</w:t>
      </w:r>
      <w:r w:rsidR="004C5BE6">
        <w:t xml:space="preserve"> </w:t>
      </w:r>
      <w:r w:rsidRPr="00E267F6">
        <w:t>punishment;</w:t>
      </w:r>
      <w:r w:rsidR="004C5BE6">
        <w:t xml:space="preserve"> </w:t>
      </w:r>
      <w:r w:rsidRPr="00E267F6">
        <w:t>liberty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security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person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treatment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="000241BB">
        <w:br/>
      </w:r>
      <w:r w:rsidRPr="00E267F6">
        <w:t>deprived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their</w:t>
      </w:r>
      <w:r w:rsidR="004C5BE6">
        <w:t xml:space="preserve"> </w:t>
      </w:r>
      <w:r w:rsidRPr="00E267F6">
        <w:t>liberty</w:t>
      </w:r>
      <w:r w:rsidR="004C5BE6">
        <w:t xml:space="preserve"> </w:t>
      </w:r>
      <w:r w:rsidRPr="00E267F6">
        <w:t>(arts.</w:t>
      </w:r>
      <w:r w:rsidR="004C5BE6">
        <w:t xml:space="preserve"> </w:t>
      </w:r>
      <w:r w:rsidRPr="00E267F6">
        <w:t>7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9–10)</w:t>
      </w:r>
    </w:p>
    <w:p w:rsidR="00AF4F4B" w:rsidRPr="00E267F6" w:rsidRDefault="00AF4F4B" w:rsidP="00977782">
      <w:pPr>
        <w:pStyle w:val="SingleTxtG"/>
      </w:pPr>
      <w:r w:rsidRPr="00E267F6">
        <w:t>11.</w:t>
      </w:r>
      <w:r w:rsidRPr="00E267F6">
        <w:tab/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light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(paras.</w:t>
      </w:r>
      <w:r w:rsidR="004C5BE6">
        <w:t xml:space="preserve"> </w:t>
      </w:r>
      <w:r w:rsidRPr="00E267F6">
        <w:t>14–15),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indicate</w:t>
      </w:r>
      <w:r w:rsidR="004C5BE6">
        <w:t xml:space="preserve"> </w:t>
      </w:r>
      <w:r w:rsidRPr="00E267F6">
        <w:t>what</w:t>
      </w:r>
      <w:r w:rsidR="004C5BE6">
        <w:t xml:space="preserve"> </w:t>
      </w:r>
      <w:r w:rsidRPr="00E267F6">
        <w:t>steps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State</w:t>
      </w:r>
      <w:r w:rsidR="004C5BE6">
        <w:t xml:space="preserve"> </w:t>
      </w:r>
      <w:r w:rsidRPr="00E267F6">
        <w:t>party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withdraw</w:t>
      </w:r>
      <w:r w:rsidR="004C5BE6">
        <w:t xml:space="preserve"> </w:t>
      </w:r>
      <w:r w:rsidRPr="00E267F6">
        <w:t>its</w:t>
      </w:r>
      <w:r w:rsidR="004C5BE6">
        <w:t xml:space="preserve"> </w:t>
      </w:r>
      <w:r w:rsidRPr="00E267F6">
        <w:t>reservation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article</w:t>
      </w:r>
      <w:r w:rsidR="004C5BE6">
        <w:t xml:space="preserve"> </w:t>
      </w:r>
      <w:r w:rsidRPr="00E267F6">
        <w:t>7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include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its</w:t>
      </w:r>
      <w:r w:rsidR="004C5BE6">
        <w:t xml:space="preserve"> </w:t>
      </w:r>
      <w:r w:rsidRPr="00E267F6">
        <w:t>Penal</w:t>
      </w:r>
      <w:r w:rsidR="004C5BE6">
        <w:t xml:space="preserve"> </w:t>
      </w:r>
      <w:r w:rsidRPr="00E267F6">
        <w:t>Code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criminal</w:t>
      </w:r>
      <w:r w:rsidR="004C5BE6">
        <w:t xml:space="preserve"> </w:t>
      </w:r>
      <w:r w:rsidRPr="00E267F6">
        <w:t>offence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torture</w:t>
      </w:r>
      <w:r w:rsidR="004C5BE6">
        <w:t xml:space="preserve"> </w:t>
      </w:r>
      <w:r w:rsidRPr="00E267F6">
        <w:t>reflective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relevant</w:t>
      </w:r>
      <w:r w:rsidR="004C5BE6">
        <w:t xml:space="preserve"> </w:t>
      </w:r>
      <w:r w:rsidRPr="00E267F6">
        <w:t>inte</w:t>
      </w:r>
      <w:r w:rsidR="00977782">
        <w:t>rnational</w:t>
      </w:r>
      <w:r w:rsidR="004C5BE6">
        <w:t xml:space="preserve"> </w:t>
      </w:r>
      <w:r w:rsidRPr="00E267F6">
        <w:t>standards.</w:t>
      </w:r>
    </w:p>
    <w:p w:rsidR="00AF4F4B" w:rsidRPr="00E267F6" w:rsidRDefault="00AF4F4B" w:rsidP="00AF4F4B">
      <w:pPr>
        <w:pStyle w:val="SingleTxtG"/>
      </w:pPr>
      <w:r w:rsidRPr="00E267F6">
        <w:t>12.</w:t>
      </w:r>
      <w:r w:rsidRPr="00E267F6">
        <w:tab/>
        <w:t>With</w:t>
      </w:r>
      <w:r w:rsidR="004C5BE6">
        <w:t xml:space="preserve"> </w:t>
      </w:r>
      <w:r w:rsidRPr="00E267F6">
        <w:t>reference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17),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specify</w:t>
      </w:r>
      <w:r w:rsidR="004C5BE6">
        <w:t xml:space="preserve"> </w:t>
      </w:r>
      <w:r w:rsidRPr="00E267F6">
        <w:t>what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reduce</w:t>
      </w:r>
      <w:r w:rsidR="004C5BE6">
        <w:t xml:space="preserve"> </w:t>
      </w:r>
      <w:r w:rsidRPr="00E267F6">
        <w:t>prison</w:t>
      </w:r>
      <w:r w:rsidR="004C5BE6">
        <w:t xml:space="preserve"> </w:t>
      </w:r>
      <w:r w:rsidRPr="00E267F6">
        <w:t>overcrowding,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improve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conditions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detention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accordance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United</w:t>
      </w:r>
      <w:r w:rsidR="004C5BE6">
        <w:t xml:space="preserve"> </w:t>
      </w:r>
      <w:r w:rsidRPr="00E267F6">
        <w:t>Nations</w:t>
      </w:r>
      <w:r w:rsidR="004C5BE6">
        <w:t xml:space="preserve"> </w:t>
      </w:r>
      <w:r w:rsidRPr="00E267F6">
        <w:t>Standard</w:t>
      </w:r>
      <w:r w:rsidR="004C5BE6">
        <w:t xml:space="preserve"> </w:t>
      </w:r>
      <w:r w:rsidRPr="00E267F6">
        <w:t>Minimum</w:t>
      </w:r>
      <w:r w:rsidR="004C5BE6">
        <w:t xml:space="preserve"> </w:t>
      </w:r>
      <w:r w:rsidRPr="00E267F6">
        <w:t>Rules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Treatment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Prisoners</w:t>
      </w:r>
      <w:r w:rsidR="004C5BE6">
        <w:t xml:space="preserve"> </w:t>
      </w:r>
      <w:r w:rsidRPr="00E267F6">
        <w:t>(the</w:t>
      </w:r>
      <w:r w:rsidR="004C5BE6">
        <w:t xml:space="preserve"> </w:t>
      </w:r>
      <w:r w:rsidRPr="00E267F6">
        <w:t>Nelson</w:t>
      </w:r>
      <w:r w:rsidR="004C5BE6">
        <w:t xml:space="preserve"> </w:t>
      </w:r>
      <w:r w:rsidRPr="00E267F6">
        <w:t>Mandela</w:t>
      </w:r>
      <w:r w:rsidR="004C5BE6">
        <w:t xml:space="preserve"> </w:t>
      </w:r>
      <w:r w:rsidRPr="00E267F6">
        <w:t>Rules),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expand</w:t>
      </w:r>
      <w:r w:rsidR="004C5BE6">
        <w:t xml:space="preserve"> </w:t>
      </w:r>
      <w:r w:rsidRPr="00E267F6">
        <w:t>prisoners</w:t>
      </w:r>
      <w:r w:rsidR="00097168">
        <w:t>’</w:t>
      </w:r>
      <w:r w:rsidR="004C5BE6">
        <w:t xml:space="preserve"> </w:t>
      </w:r>
      <w:r w:rsidRPr="00E267F6">
        <w:t>visitation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abolish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use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corporal</w:t>
      </w:r>
      <w:r w:rsidR="004C5BE6">
        <w:t xml:space="preserve"> </w:t>
      </w:r>
      <w:r w:rsidRPr="00E267F6">
        <w:t>punishment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prisons.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details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any</w:t>
      </w:r>
      <w:r w:rsidR="004C5BE6">
        <w:t xml:space="preserve"> </w:t>
      </w:r>
      <w:r w:rsidRPr="00E267F6">
        <w:t>progress</w:t>
      </w:r>
      <w:r w:rsidR="004C5BE6">
        <w:t xml:space="preserve"> </w:t>
      </w:r>
      <w:r w:rsidRPr="00E267F6">
        <w:t>made</w:t>
      </w:r>
      <w:r w:rsidR="004C5BE6">
        <w:t xml:space="preserve"> </w:t>
      </w:r>
      <w:r w:rsidRPr="00E267F6">
        <w:t>towards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increased</w:t>
      </w:r>
      <w:r w:rsidR="004C5BE6">
        <w:t xml:space="preserve"> </w:t>
      </w:r>
      <w:r w:rsidRPr="00E267F6">
        <w:t>use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alternatives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imprisonment,</w:t>
      </w:r>
      <w:r w:rsidR="004C5BE6">
        <w:t xml:space="preserve"> </w:t>
      </w:r>
      <w:r w:rsidRPr="00E267F6">
        <w:t>such</w:t>
      </w:r>
      <w:r w:rsidR="004C5BE6">
        <w:t xml:space="preserve"> </w:t>
      </w:r>
      <w:r w:rsidRPr="00E267F6">
        <w:t>as</w:t>
      </w:r>
      <w:r w:rsidR="004C5BE6">
        <w:t xml:space="preserve"> </w:t>
      </w:r>
      <w:r w:rsidRPr="00E267F6">
        <w:t>electronic</w:t>
      </w:r>
      <w:r w:rsidR="004C5BE6">
        <w:t xml:space="preserve"> </w:t>
      </w:r>
      <w:r w:rsidRPr="00E267F6">
        <w:t>surveillance</w:t>
      </w:r>
      <w:r w:rsidR="004C5BE6">
        <w:t xml:space="preserve"> </w:t>
      </w:r>
      <w:r w:rsidRPr="00E267F6">
        <w:t>devices,</w:t>
      </w:r>
      <w:r w:rsidR="004C5BE6">
        <w:t xml:space="preserve"> </w:t>
      </w:r>
      <w:r w:rsidRPr="00E267F6">
        <w:t>parole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community</w:t>
      </w:r>
      <w:r w:rsidR="004C5BE6">
        <w:t xml:space="preserve"> </w:t>
      </w:r>
      <w:r w:rsidRPr="00E267F6">
        <w:t>service,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towards</w:t>
      </w:r>
      <w:r w:rsidR="004C5BE6">
        <w:t xml:space="preserve"> </w:t>
      </w:r>
      <w:r w:rsidRPr="00E267F6">
        <w:t>shortening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duration</w:t>
      </w:r>
      <w:r w:rsidR="004C5BE6">
        <w:t xml:space="preserve"> </w:t>
      </w:r>
      <w:r w:rsidRPr="00E267F6">
        <w:t>of</w:t>
      </w:r>
      <w:r w:rsidR="004C5BE6">
        <w:t xml:space="preserve"> </w:t>
      </w:r>
      <w:proofErr w:type="spellStart"/>
      <w:r w:rsidRPr="00E267F6">
        <w:t>pretrial</w:t>
      </w:r>
      <w:proofErr w:type="spellEnd"/>
      <w:r w:rsidR="004C5BE6">
        <w:t xml:space="preserve"> </w:t>
      </w:r>
      <w:r w:rsidRPr="00E267F6">
        <w:t>detention.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protect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attend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needs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detention</w:t>
      </w:r>
      <w:r w:rsidR="004C5BE6">
        <w:t xml:space="preserve"> </w:t>
      </w:r>
      <w:r w:rsidRPr="00E267F6">
        <w:t>who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particularly</w:t>
      </w:r>
      <w:r w:rsidR="004C5BE6">
        <w:t xml:space="preserve"> </w:t>
      </w:r>
      <w:r w:rsidRPr="00E267F6">
        <w:t>vulnerable,</w:t>
      </w:r>
      <w:r w:rsidR="004C5BE6">
        <w:t xml:space="preserve"> </w:t>
      </w:r>
      <w:r w:rsidRPr="00E267F6">
        <w:t>such</w:t>
      </w:r>
      <w:r w:rsidR="004C5BE6">
        <w:t xml:space="preserve"> </w:t>
      </w:r>
      <w:r w:rsidRPr="00E267F6">
        <w:t>as</w:t>
      </w:r>
      <w:r w:rsidR="004C5BE6">
        <w:t xml:space="preserve"> </w:t>
      </w:r>
      <w:r w:rsidRPr="00E267F6">
        <w:t>women,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disabilities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HIV/AIDS.</w:t>
      </w:r>
    </w:p>
    <w:p w:rsidR="00AF4F4B" w:rsidRPr="00E267F6" w:rsidRDefault="00AF4F4B" w:rsidP="00AF4F4B">
      <w:pPr>
        <w:pStyle w:val="SingleTxtG"/>
      </w:pPr>
      <w:r w:rsidRPr="00E267F6">
        <w:t>13.</w:t>
      </w:r>
      <w:r w:rsidRPr="00E267F6">
        <w:tab/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light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18),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mechanisms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place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hear</w:t>
      </w:r>
      <w:r w:rsidR="004C5BE6">
        <w:t xml:space="preserve"> </w:t>
      </w:r>
      <w:r w:rsidRPr="00E267F6">
        <w:t>complaints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torture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ill-treatment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prisoners,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prompt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thorough</w:t>
      </w:r>
      <w:r w:rsidR="004C5BE6">
        <w:t xml:space="preserve"> </w:t>
      </w:r>
      <w:r w:rsidRPr="00E267F6">
        <w:t>investigation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all</w:t>
      </w:r>
      <w:r w:rsidR="004C5BE6">
        <w:t xml:space="preserve"> </w:t>
      </w:r>
      <w:r w:rsidRPr="00E267F6">
        <w:t>complaints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torture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ill-treatment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prosecution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punishment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perpetrators.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an</w:t>
      </w:r>
      <w:r w:rsidR="004C5BE6">
        <w:t xml:space="preserve"> </w:t>
      </w:r>
      <w:r w:rsidRPr="00E267F6">
        <w:t>update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operations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Independent</w:t>
      </w:r>
      <w:r w:rsidR="004C5BE6">
        <w:t xml:space="preserve"> </w:t>
      </w:r>
      <w:r w:rsidRPr="00E267F6">
        <w:t>Police</w:t>
      </w:r>
      <w:r w:rsidR="004C5BE6">
        <w:t xml:space="preserve"> </w:t>
      </w:r>
      <w:r w:rsidRPr="00E267F6">
        <w:t>Complaints</w:t>
      </w:r>
      <w:r w:rsidR="004C5BE6">
        <w:t xml:space="preserve"> </w:t>
      </w:r>
      <w:r w:rsidRPr="00E267F6">
        <w:t>Commission.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number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complaints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torture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ill-treatment</w:t>
      </w:r>
      <w:r w:rsidR="004C5BE6">
        <w:t xml:space="preserve"> </w:t>
      </w:r>
      <w:r w:rsidRPr="00E267F6">
        <w:t>received,</w:t>
      </w:r>
      <w:r w:rsidR="004C5BE6">
        <w:t xml:space="preserve"> </w:t>
      </w:r>
      <w:r w:rsidRPr="00E267F6">
        <w:t>investigations</w:t>
      </w:r>
      <w:r w:rsidR="004C5BE6">
        <w:t xml:space="preserve"> </w:t>
      </w:r>
      <w:r w:rsidRPr="00E267F6">
        <w:t>conducted,</w:t>
      </w:r>
      <w:r w:rsidR="004C5BE6">
        <w:t xml:space="preserve"> </w:t>
      </w:r>
      <w:r w:rsidRPr="00E267F6">
        <w:t>verdicts</w:t>
      </w:r>
      <w:r w:rsidR="004C5BE6">
        <w:t xml:space="preserve"> </w:t>
      </w:r>
      <w:r w:rsidRPr="00E267F6">
        <w:t>handed</w:t>
      </w:r>
      <w:r w:rsidR="004C5BE6">
        <w:t xml:space="preserve"> </w:t>
      </w:r>
      <w:r w:rsidRPr="00E267F6">
        <w:t>down,</w:t>
      </w:r>
      <w:r w:rsidR="004C5BE6">
        <w:t xml:space="preserve"> </w:t>
      </w:r>
      <w:r w:rsidRPr="00E267F6">
        <w:t>penalties</w:t>
      </w:r>
      <w:r w:rsidR="004C5BE6">
        <w:t xml:space="preserve"> </w:t>
      </w:r>
      <w:r w:rsidRPr="00E267F6">
        <w:t>imposed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rehabilitation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forms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redress</w:t>
      </w:r>
      <w:r w:rsidR="004C5BE6">
        <w:t xml:space="preserve"> </w:t>
      </w:r>
      <w:r w:rsidRPr="00E267F6">
        <w:t>provided.</w:t>
      </w:r>
    </w:p>
    <w:p w:rsidR="00AF4F4B" w:rsidRPr="00E267F6" w:rsidRDefault="00AF4F4B" w:rsidP="00AF4F4B">
      <w:pPr>
        <w:pStyle w:val="SingleTxtG"/>
      </w:pPr>
      <w:r w:rsidRPr="00E267F6">
        <w:t>14.</w:t>
      </w:r>
      <w:r w:rsidRPr="00E267F6">
        <w:tab/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training</w:t>
      </w:r>
      <w:r w:rsidR="004C5BE6">
        <w:t xml:space="preserve"> </w:t>
      </w:r>
      <w:r w:rsidRPr="00E267F6">
        <w:t>regularly</w:t>
      </w:r>
      <w:r w:rsidR="004C5BE6">
        <w:t xml:space="preserve"> </w:t>
      </w:r>
      <w:r w:rsidRPr="00E267F6">
        <w:t>provided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law</w:t>
      </w:r>
      <w:r w:rsidR="004C5BE6">
        <w:t xml:space="preserve"> </w:t>
      </w:r>
      <w:r w:rsidRPr="00E267F6">
        <w:t>enforcement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security</w:t>
      </w:r>
      <w:r w:rsidR="004C5BE6">
        <w:t xml:space="preserve"> </w:t>
      </w:r>
      <w:r w:rsidRPr="00E267F6">
        <w:t>officers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field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human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respect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documentation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investigation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cases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torture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ill-treatment,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materials</w:t>
      </w:r>
      <w:r w:rsidR="004C5BE6">
        <w:t xml:space="preserve"> </w:t>
      </w:r>
      <w:r w:rsidRPr="00E267F6">
        <w:t>covered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Manual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Effective</w:t>
      </w:r>
      <w:r w:rsidR="004C5BE6">
        <w:t xml:space="preserve"> </w:t>
      </w:r>
      <w:r w:rsidRPr="00E267F6">
        <w:t>Investigation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Documentation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Torture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Other</w:t>
      </w:r>
      <w:r w:rsidR="004C5BE6">
        <w:t xml:space="preserve"> </w:t>
      </w:r>
      <w:r w:rsidRPr="00E267F6">
        <w:t>Cruel,</w:t>
      </w:r>
      <w:r w:rsidR="004C5BE6">
        <w:t xml:space="preserve"> </w:t>
      </w:r>
      <w:r w:rsidRPr="00E267F6">
        <w:t>Inhuman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Degrading</w:t>
      </w:r>
      <w:r w:rsidR="004C5BE6">
        <w:t xml:space="preserve"> </w:t>
      </w:r>
      <w:r w:rsidRPr="00E267F6">
        <w:t>Treatment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Punishment</w:t>
      </w:r>
      <w:r w:rsidR="004C5BE6">
        <w:t xml:space="preserve"> </w:t>
      </w:r>
      <w:r w:rsidRPr="00E267F6">
        <w:t>(the</w:t>
      </w:r>
      <w:r w:rsidR="004C5BE6">
        <w:t xml:space="preserve"> </w:t>
      </w:r>
      <w:r w:rsidRPr="00E267F6">
        <w:t>Istanbul</w:t>
      </w:r>
      <w:r w:rsidR="004C5BE6">
        <w:t xml:space="preserve"> </w:t>
      </w:r>
      <w:r w:rsidRPr="00E267F6">
        <w:t>Protocol).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also</w:t>
      </w:r>
      <w:r w:rsidR="004C5BE6">
        <w:t xml:space="preserve"> </w:t>
      </w:r>
      <w:r w:rsidRPr="00E267F6">
        <w:t>specify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training</w:t>
      </w:r>
      <w:r w:rsidR="004C5BE6">
        <w:t xml:space="preserve"> </w:t>
      </w:r>
      <w:r w:rsidRPr="00E267F6">
        <w:t>provided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regard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alternatives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use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force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firearms.</w:t>
      </w:r>
    </w:p>
    <w:p w:rsidR="00AF4F4B" w:rsidRPr="00E267F6" w:rsidRDefault="00AF4F4B" w:rsidP="00CE6A15">
      <w:pPr>
        <w:pStyle w:val="H23G"/>
      </w:pPr>
      <w:r w:rsidRPr="00E267F6">
        <w:tab/>
      </w:r>
      <w:r w:rsidRPr="00E267F6">
        <w:tab/>
        <w:t>Elimination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trafficking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Pr="00E267F6">
        <w:t>(art.</w:t>
      </w:r>
      <w:r w:rsidR="004C5BE6">
        <w:t xml:space="preserve"> </w:t>
      </w:r>
      <w:r w:rsidRPr="00E267F6">
        <w:t>8)</w:t>
      </w:r>
    </w:p>
    <w:p w:rsidR="00AF4F4B" w:rsidRPr="00E267F6" w:rsidRDefault="00AF4F4B" w:rsidP="00AF4F4B">
      <w:pPr>
        <w:pStyle w:val="SingleTxtG"/>
        <w:rPr>
          <w:highlight w:val="yellow"/>
        </w:rPr>
      </w:pPr>
      <w:r w:rsidRPr="00E267F6">
        <w:t>15.</w:t>
      </w:r>
      <w:r w:rsidRPr="00E267F6">
        <w:tab/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light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16),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adopted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combat</w:t>
      </w:r>
      <w:r w:rsidR="004C5BE6">
        <w:t xml:space="preserve"> </w:t>
      </w:r>
      <w:r w:rsidRPr="00E267F6">
        <w:t>trafficking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forced</w:t>
      </w:r>
      <w:r w:rsidR="004C5BE6">
        <w:t xml:space="preserve"> </w:t>
      </w:r>
      <w:r w:rsidRPr="00E267F6">
        <w:t>labour.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detailed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2014</w:t>
      </w:r>
      <w:r w:rsidR="004C5BE6">
        <w:t xml:space="preserve"> </w:t>
      </w:r>
      <w:r w:rsidRPr="00E267F6">
        <w:t>Anti-Human</w:t>
      </w:r>
      <w:r w:rsidR="004C5BE6">
        <w:t xml:space="preserve"> </w:t>
      </w:r>
      <w:r w:rsidRPr="00E267F6">
        <w:t>Trafficking</w:t>
      </w:r>
      <w:r w:rsidR="004C5BE6">
        <w:t xml:space="preserve"> </w:t>
      </w:r>
      <w:r w:rsidRPr="00E267F6">
        <w:t>Act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Anti-Human</w:t>
      </w:r>
      <w:r w:rsidR="004C5BE6">
        <w:t xml:space="preserve"> </w:t>
      </w:r>
      <w:r w:rsidRPr="00E267F6">
        <w:t>Trafficking</w:t>
      </w:r>
      <w:r w:rsidR="004C5BE6">
        <w:t xml:space="preserve"> </w:t>
      </w:r>
      <w:r w:rsidRPr="00E267F6">
        <w:t>National</w:t>
      </w:r>
      <w:r w:rsidR="004C5BE6">
        <w:t xml:space="preserve"> </w:t>
      </w:r>
      <w:r w:rsidRPr="00E267F6">
        <w:t>Action</w:t>
      </w:r>
      <w:r w:rsidR="004C5BE6">
        <w:t xml:space="preserve"> </w:t>
      </w:r>
      <w:r w:rsidRPr="00E267F6">
        <w:t>Plan</w:t>
      </w:r>
      <w:r w:rsidR="004C5BE6">
        <w:t xml:space="preserve"> </w:t>
      </w:r>
      <w:r w:rsidRPr="00E267F6">
        <w:t>(2017–2020),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number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complaints</w:t>
      </w:r>
      <w:r w:rsidR="004C5BE6">
        <w:t xml:space="preserve"> </w:t>
      </w:r>
      <w:r w:rsidRPr="00E267F6">
        <w:t>received,</w:t>
      </w:r>
      <w:r w:rsidR="004C5BE6">
        <w:t xml:space="preserve"> </w:t>
      </w:r>
      <w:r w:rsidRPr="00E267F6">
        <w:t>investigations</w:t>
      </w:r>
      <w:r w:rsidR="004C5BE6">
        <w:t xml:space="preserve"> </w:t>
      </w:r>
      <w:r w:rsidRPr="00E267F6">
        <w:t>conducted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convictions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punishments</w:t>
      </w:r>
      <w:r w:rsidR="004C5BE6">
        <w:t xml:space="preserve"> </w:t>
      </w:r>
      <w:r w:rsidRPr="00E267F6">
        <w:t>handed</w:t>
      </w:r>
      <w:r w:rsidR="004C5BE6">
        <w:t xml:space="preserve"> </w:t>
      </w:r>
      <w:r w:rsidRPr="00E267F6">
        <w:t>down</w:t>
      </w:r>
      <w:r w:rsidR="004C5BE6">
        <w:t xml:space="preserve"> </w:t>
      </w:r>
      <w:r w:rsidRPr="00E267F6">
        <w:t>under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2014</w:t>
      </w:r>
      <w:r w:rsidR="004C5BE6">
        <w:t xml:space="preserve"> </w:t>
      </w:r>
      <w:r w:rsidRPr="00E267F6">
        <w:t>Act.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efforts</w:t>
      </w:r>
      <w:r w:rsidR="004C5BE6">
        <w:t xml:space="preserve"> </w:t>
      </w:r>
      <w:r w:rsidRPr="00E267F6">
        <w:t>made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victims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identified,</w:t>
      </w:r>
      <w:r w:rsidR="004C5BE6">
        <w:t xml:space="preserve"> </w:t>
      </w:r>
      <w:r w:rsidRPr="00E267F6">
        <w:t>protected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referred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an</w:t>
      </w:r>
      <w:r w:rsidR="004C5BE6">
        <w:t xml:space="preserve"> </w:t>
      </w:r>
      <w:r w:rsidRPr="00E267F6">
        <w:t>appropriate</w:t>
      </w:r>
      <w:r w:rsidR="004C5BE6">
        <w:t xml:space="preserve"> </w:t>
      </w:r>
      <w:r w:rsidRPr="00E267F6">
        <w:t>service</w:t>
      </w:r>
      <w:r w:rsidR="004C5BE6">
        <w:t xml:space="preserve"> </w:t>
      </w:r>
      <w:r w:rsidRPr="00E267F6">
        <w:t>provider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timely</w:t>
      </w:r>
      <w:r w:rsidR="004C5BE6">
        <w:t xml:space="preserve"> </w:t>
      </w:r>
      <w:r w:rsidRPr="00E267F6">
        <w:t>basis,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they</w:t>
      </w:r>
      <w:r w:rsidR="004C5BE6">
        <w:t xml:space="preserve"> </w:t>
      </w:r>
      <w:r w:rsidRPr="00E267F6">
        <w:t>receive</w:t>
      </w:r>
      <w:r w:rsidR="004C5BE6">
        <w:t xml:space="preserve"> </w:t>
      </w:r>
      <w:r w:rsidRPr="00E267F6">
        <w:t>full</w:t>
      </w:r>
      <w:r w:rsidR="004C5BE6">
        <w:t xml:space="preserve"> </w:t>
      </w:r>
      <w:r w:rsidRPr="00E267F6">
        <w:t>reparation,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compensation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rehabilitation.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indicate</w:t>
      </w:r>
      <w:r w:rsidR="004C5BE6">
        <w:t xml:space="preserve"> </w:t>
      </w:r>
      <w:r w:rsidRPr="00E267F6">
        <w:t>what</w:t>
      </w:r>
      <w:r w:rsidR="004C5BE6">
        <w:t xml:space="preserve"> </w:t>
      </w:r>
      <w:r w:rsidRPr="00E267F6">
        <w:t>specialized</w:t>
      </w:r>
      <w:r w:rsidR="004C5BE6">
        <w:t xml:space="preserve"> </w:t>
      </w:r>
      <w:r w:rsidRPr="00E267F6">
        <w:t>training</w:t>
      </w:r>
      <w:r w:rsidR="004C5BE6">
        <w:t xml:space="preserve"> </w:t>
      </w:r>
      <w:r w:rsidRPr="00E267F6">
        <w:t>is</w:t>
      </w:r>
      <w:r w:rsidR="004C5BE6">
        <w:t xml:space="preserve"> </w:t>
      </w:r>
      <w:r w:rsidRPr="00E267F6">
        <w:t>provided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law</w:t>
      </w:r>
      <w:r w:rsidR="004C5BE6">
        <w:t xml:space="preserve"> </w:t>
      </w:r>
      <w:r w:rsidRPr="00E267F6">
        <w:t>enforcement</w:t>
      </w:r>
      <w:r w:rsidR="004C5BE6">
        <w:t xml:space="preserve"> </w:t>
      </w:r>
      <w:r w:rsidRPr="00E267F6">
        <w:t>officers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other</w:t>
      </w:r>
      <w:r w:rsidR="004C5BE6">
        <w:t xml:space="preserve"> </w:t>
      </w:r>
      <w:r w:rsidRPr="00E267F6">
        <w:t>relevant</w:t>
      </w:r>
      <w:r w:rsidR="004C5BE6">
        <w:t xml:space="preserve"> </w:t>
      </w:r>
      <w:r w:rsidRPr="00E267F6">
        <w:t>actors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field</w:t>
      </w:r>
      <w:r w:rsidR="004C5BE6">
        <w:t xml:space="preserve"> </w:t>
      </w:r>
      <w:r w:rsidRPr="00E267F6">
        <w:t>who</w:t>
      </w:r>
      <w:r w:rsidR="004C5BE6">
        <w:t xml:space="preserve"> </w:t>
      </w:r>
      <w:r w:rsidRPr="00E267F6">
        <w:t>may</w:t>
      </w:r>
      <w:r w:rsidR="004C5BE6">
        <w:t xml:space="preserve"> </w:t>
      </w:r>
      <w:r w:rsidRPr="00E267F6">
        <w:t>come</w:t>
      </w:r>
      <w:r w:rsidR="004C5BE6">
        <w:t xml:space="preserve"> </w:t>
      </w:r>
      <w:r w:rsidRPr="00E267F6">
        <w:t>into</w:t>
      </w:r>
      <w:r w:rsidR="004C5BE6">
        <w:t xml:space="preserve"> </w:t>
      </w:r>
      <w:r w:rsidRPr="00E267F6">
        <w:t>contact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cases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trafficking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victims</w:t>
      </w:r>
      <w:r w:rsidR="004C5BE6">
        <w:t xml:space="preserve"> </w:t>
      </w:r>
      <w:r w:rsidRPr="00E267F6">
        <w:t>thereof.</w:t>
      </w:r>
    </w:p>
    <w:p w:rsidR="00AF4F4B" w:rsidRPr="00E267F6" w:rsidRDefault="00AF4F4B" w:rsidP="00CE6A15">
      <w:pPr>
        <w:pStyle w:val="H23G"/>
      </w:pPr>
      <w:r w:rsidRPr="00E267F6">
        <w:tab/>
      </w:r>
      <w:r w:rsidRPr="00E267F6">
        <w:tab/>
        <w:t>Refugees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asylum</w:t>
      </w:r>
      <w:r w:rsidR="004C5BE6">
        <w:t xml:space="preserve"> </w:t>
      </w:r>
      <w:r w:rsidRPr="00E267F6">
        <w:t>seekers</w:t>
      </w:r>
      <w:r w:rsidR="004C5BE6">
        <w:t xml:space="preserve"> </w:t>
      </w:r>
      <w:r w:rsidRPr="00E267F6">
        <w:t>(arts.</w:t>
      </w:r>
      <w:r w:rsidR="004C5BE6">
        <w:t xml:space="preserve"> </w:t>
      </w:r>
      <w:r w:rsidRPr="00E267F6">
        <w:t>7,</w:t>
      </w:r>
      <w:r w:rsidR="004C5BE6">
        <w:t xml:space="preserve"> </w:t>
      </w:r>
      <w:r w:rsidRPr="00E267F6">
        <w:t>9–10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13)</w:t>
      </w:r>
    </w:p>
    <w:p w:rsidR="00AF4F4B" w:rsidRPr="00E267F6" w:rsidRDefault="00AF4F4B" w:rsidP="00AF4F4B">
      <w:pPr>
        <w:pStyle w:val="SingleTxtG"/>
      </w:pPr>
      <w:r w:rsidRPr="00E267F6">
        <w:t>16.</w:t>
      </w:r>
      <w:r w:rsidRPr="00E267F6">
        <w:tab/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adopted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all</w:t>
      </w:r>
      <w:r w:rsidR="004C5BE6">
        <w:t xml:space="preserve"> </w:t>
      </w:r>
      <w:r w:rsidRPr="00E267F6">
        <w:t>persons</w:t>
      </w:r>
      <w:r w:rsidR="004C5BE6">
        <w:t xml:space="preserve"> </w:t>
      </w:r>
      <w:r w:rsidRPr="00E267F6">
        <w:t>applying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international</w:t>
      </w:r>
      <w:r w:rsidR="004C5BE6">
        <w:t xml:space="preserve"> </w:t>
      </w:r>
      <w:r w:rsidRPr="00E267F6">
        <w:t>protection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given</w:t>
      </w:r>
      <w:r w:rsidR="004C5BE6">
        <w:t xml:space="preserve"> </w:t>
      </w:r>
      <w:r w:rsidRPr="00E267F6">
        <w:t>access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fair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efficient</w:t>
      </w:r>
      <w:r w:rsidR="004C5BE6">
        <w:t xml:space="preserve"> </w:t>
      </w:r>
      <w:r w:rsidRPr="00E267F6">
        <w:t>asylum</w:t>
      </w:r>
      <w:r w:rsidR="004C5BE6">
        <w:t xml:space="preserve"> </w:t>
      </w:r>
      <w:r w:rsidRPr="00E267F6">
        <w:t>procedures,</w:t>
      </w:r>
      <w:r w:rsidR="004C5BE6">
        <w:t xml:space="preserve"> </w:t>
      </w:r>
      <w:r w:rsidRPr="00E267F6">
        <w:t>protection</w:t>
      </w:r>
      <w:r w:rsidR="004C5BE6">
        <w:t xml:space="preserve"> </w:t>
      </w:r>
      <w:r w:rsidRPr="00E267F6">
        <w:t>against</w:t>
      </w:r>
      <w:r w:rsidR="004C5BE6">
        <w:t xml:space="preserve"> </w:t>
      </w:r>
      <w:proofErr w:type="spellStart"/>
      <w:r w:rsidRPr="00E267F6">
        <w:t>refoulement</w:t>
      </w:r>
      <w:proofErr w:type="spellEnd"/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an</w:t>
      </w:r>
      <w:r w:rsidR="004C5BE6">
        <w:t xml:space="preserve"> </w:t>
      </w:r>
      <w:r w:rsidRPr="00E267F6">
        <w:t>independent</w:t>
      </w:r>
      <w:r w:rsidR="004C5BE6">
        <w:t xml:space="preserve"> </w:t>
      </w:r>
      <w:r w:rsidRPr="00E267F6">
        <w:t>appeal</w:t>
      </w:r>
      <w:r w:rsidR="004C5BE6">
        <w:t xml:space="preserve"> </w:t>
      </w:r>
      <w:r w:rsidRPr="00E267F6">
        <w:t>mechanism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suspensive</w:t>
      </w:r>
      <w:r w:rsidR="004C5BE6">
        <w:t xml:space="preserve"> </w:t>
      </w:r>
      <w:r w:rsidRPr="00E267F6">
        <w:t>effect</w:t>
      </w:r>
      <w:r w:rsidR="004C5BE6">
        <w:t xml:space="preserve"> </w:t>
      </w:r>
      <w:r w:rsidRPr="00E267F6">
        <w:t>against</w:t>
      </w:r>
      <w:r w:rsidR="004C5BE6">
        <w:t xml:space="preserve"> </w:t>
      </w:r>
      <w:r w:rsidRPr="00E267F6">
        <w:t>negative</w:t>
      </w:r>
      <w:r w:rsidR="004C5BE6">
        <w:t xml:space="preserve"> </w:t>
      </w:r>
      <w:r w:rsidRPr="00E267F6">
        <w:t>decisions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asylum.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respond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reports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rejection</w:t>
      </w:r>
      <w:r w:rsidR="004C5BE6">
        <w:t xml:space="preserve"> </w:t>
      </w:r>
      <w:r w:rsidRPr="00E267F6">
        <w:t>rate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asylum</w:t>
      </w:r>
      <w:r w:rsidR="004C5BE6">
        <w:t xml:space="preserve"> </w:t>
      </w:r>
      <w:r w:rsidRPr="00E267F6">
        <w:t>applications</w:t>
      </w:r>
      <w:r w:rsidR="004C5BE6">
        <w:t xml:space="preserve"> </w:t>
      </w:r>
      <w:r w:rsidRPr="00E267F6">
        <w:t>is</w:t>
      </w:r>
      <w:r w:rsidR="004C5BE6">
        <w:t xml:space="preserve"> </w:t>
      </w:r>
      <w:r w:rsidRPr="00E267F6">
        <w:t>99</w:t>
      </w:r>
      <w:r w:rsidR="004C5BE6">
        <w:t xml:space="preserve"> </w:t>
      </w:r>
      <w:r w:rsidRPr="00E267F6">
        <w:t>per</w:t>
      </w:r>
      <w:r w:rsidR="004C5BE6">
        <w:t xml:space="preserve"> </w:t>
      </w:r>
      <w:r w:rsidRPr="00E267F6">
        <w:t>cent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majority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cases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rejected</w:t>
      </w:r>
      <w:r w:rsidR="004C5BE6">
        <w:t xml:space="preserve"> </w:t>
      </w:r>
      <w:r w:rsidRPr="00E267F6">
        <w:t>solely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basis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concepts</w:t>
      </w:r>
      <w:r w:rsidR="004C5BE6">
        <w:t xml:space="preserve"> </w:t>
      </w:r>
      <w:r w:rsidRPr="00E267F6">
        <w:t>of</w:t>
      </w:r>
      <w:r w:rsidR="004C5BE6">
        <w:t xml:space="preserve"> </w:t>
      </w:r>
      <w:r w:rsidR="00097168">
        <w:t>“</w:t>
      </w:r>
      <w:r w:rsidRPr="00E267F6">
        <w:t>first</w:t>
      </w:r>
      <w:r w:rsidR="004C5BE6">
        <w:t xml:space="preserve"> </w:t>
      </w:r>
      <w:r w:rsidRPr="00E267F6">
        <w:t>country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asylum</w:t>
      </w:r>
      <w:r w:rsidR="00097168">
        <w:t>”</w:t>
      </w:r>
      <w:r w:rsidR="004C5BE6">
        <w:t xml:space="preserve"> </w:t>
      </w:r>
      <w:r w:rsidRPr="00E267F6">
        <w:t>or</w:t>
      </w:r>
      <w:r w:rsidR="004C5BE6">
        <w:t xml:space="preserve"> </w:t>
      </w:r>
      <w:r w:rsidR="00097168">
        <w:t>“</w:t>
      </w:r>
      <w:r w:rsidRPr="00E267F6">
        <w:t>safe</w:t>
      </w:r>
      <w:r w:rsidR="004C5BE6">
        <w:t xml:space="preserve"> </w:t>
      </w:r>
      <w:r w:rsidRPr="00E267F6">
        <w:t>third</w:t>
      </w:r>
      <w:r w:rsidR="004C5BE6">
        <w:t xml:space="preserve"> </w:t>
      </w:r>
      <w:r w:rsidRPr="00E267F6">
        <w:t>country</w:t>
      </w:r>
      <w:r w:rsidR="00097168">
        <w:t>”</w:t>
      </w:r>
      <w:r w:rsidRPr="00E267F6">
        <w:t>.</w:t>
      </w:r>
      <w:r w:rsidR="004C5BE6">
        <w:t xml:space="preserve"> </w:t>
      </w:r>
      <w:r w:rsidRPr="00E267F6">
        <w:t>Bearing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mind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2016</w:t>
      </w:r>
      <w:r w:rsidR="004C5BE6">
        <w:t xml:space="preserve"> </w:t>
      </w:r>
      <w:r w:rsidRPr="00E267F6">
        <w:t>High</w:t>
      </w:r>
      <w:r w:rsidR="004C5BE6">
        <w:t xml:space="preserve"> </w:t>
      </w:r>
      <w:r w:rsidRPr="00E267F6">
        <w:t>Court</w:t>
      </w:r>
      <w:r w:rsidR="004C5BE6">
        <w:t xml:space="preserve"> </w:t>
      </w:r>
      <w:r w:rsidRPr="00E267F6">
        <w:t>decision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number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Namibian</w:t>
      </w:r>
      <w:r w:rsidR="004C5BE6">
        <w:t xml:space="preserve"> </w:t>
      </w:r>
      <w:r w:rsidRPr="00E267F6">
        <w:t>refugees</w:t>
      </w:r>
      <w:r w:rsidR="004C5BE6">
        <w:t xml:space="preserve"> </w:t>
      </w:r>
      <w:r w:rsidRPr="00E267F6">
        <w:t>should</w:t>
      </w:r>
      <w:r w:rsidR="004C5BE6">
        <w:t xml:space="preserve"> </w:t>
      </w:r>
      <w:r w:rsidRPr="00E267F6">
        <w:t>not</w:t>
      </w:r>
      <w:r w:rsidR="004C5BE6">
        <w:t xml:space="preserve"> </w:t>
      </w:r>
      <w:r w:rsidRPr="00E267F6">
        <w:t>be</w:t>
      </w:r>
      <w:r w:rsidR="004C5BE6">
        <w:t xml:space="preserve"> </w:t>
      </w:r>
      <w:r w:rsidRPr="00E267F6">
        <w:t>repatriated</w:t>
      </w:r>
      <w:r w:rsidR="004C5BE6">
        <w:t xml:space="preserve"> </w:t>
      </w:r>
      <w:r w:rsidRPr="00E267F6">
        <w:t>until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case</w:t>
      </w:r>
      <w:r w:rsidR="004C5BE6">
        <w:t xml:space="preserve"> </w:t>
      </w:r>
      <w:r w:rsidRPr="00E267F6">
        <w:t>against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revocation</w:t>
      </w:r>
      <w:r w:rsidR="004C5BE6">
        <w:t xml:space="preserve"> </w:t>
      </w:r>
      <w:r w:rsidRPr="00E267F6">
        <w:t>order</w:t>
      </w:r>
      <w:r w:rsidR="004C5BE6">
        <w:t xml:space="preserve"> </w:t>
      </w:r>
      <w:r w:rsidRPr="00E267F6">
        <w:t>had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decided,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an</w:t>
      </w:r>
      <w:r w:rsidR="004C5BE6">
        <w:t xml:space="preserve"> </w:t>
      </w:r>
      <w:r w:rsidRPr="00E267F6">
        <w:lastRenderedPageBreak/>
        <w:t>update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situation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these</w:t>
      </w:r>
      <w:r w:rsidR="004C5BE6">
        <w:t xml:space="preserve"> </w:t>
      </w:r>
      <w:r w:rsidRPr="00E267F6">
        <w:t>refugees.</w:t>
      </w:r>
      <w:r w:rsidR="004C5BE6">
        <w:t xml:space="preserve"> </w:t>
      </w:r>
      <w:r w:rsidRPr="00E267F6">
        <w:t>What</w:t>
      </w:r>
      <w:r w:rsidR="004C5BE6">
        <w:t xml:space="preserve"> </w:t>
      </w:r>
      <w:r w:rsidRPr="00E267F6">
        <w:t>has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done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put</w:t>
      </w:r>
      <w:r w:rsidR="004C5BE6">
        <w:t xml:space="preserve"> </w:t>
      </w:r>
      <w:r w:rsidRPr="00E267F6">
        <w:t>an</w:t>
      </w:r>
      <w:r w:rsidR="004C5BE6">
        <w:t xml:space="preserve"> </w:t>
      </w:r>
      <w:r w:rsidRPr="00E267F6">
        <w:t>end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alleged</w:t>
      </w:r>
      <w:r w:rsidR="004C5BE6">
        <w:t xml:space="preserve"> </w:t>
      </w:r>
      <w:r w:rsidRPr="00E267F6">
        <w:t>policy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arresting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indefinitely</w:t>
      </w:r>
      <w:r w:rsidR="004C5BE6">
        <w:t xml:space="preserve"> </w:t>
      </w:r>
      <w:r w:rsidRPr="00E267F6">
        <w:t>detaining</w:t>
      </w:r>
      <w:r w:rsidR="004C5BE6">
        <w:t xml:space="preserve"> </w:t>
      </w:r>
      <w:r w:rsidRPr="00E267F6">
        <w:t>refugees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asylum</w:t>
      </w:r>
      <w:r w:rsidR="004C5BE6">
        <w:t xml:space="preserve"> </w:t>
      </w:r>
      <w:r w:rsidRPr="00E267F6">
        <w:t>seekers,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children,</w:t>
      </w:r>
      <w:r w:rsidR="004C5BE6">
        <w:t xml:space="preserve"> </w:t>
      </w:r>
      <w:r w:rsidRPr="00E267F6">
        <w:t>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geographically</w:t>
      </w:r>
      <w:r w:rsidR="004C5BE6">
        <w:t xml:space="preserve"> </w:t>
      </w:r>
      <w:r w:rsidRPr="00E267F6">
        <w:t>remote</w:t>
      </w:r>
      <w:r w:rsidR="004C5BE6">
        <w:t xml:space="preserve"> </w:t>
      </w:r>
      <w:proofErr w:type="spellStart"/>
      <w:r w:rsidRPr="00E267F6">
        <w:t>Duwki</w:t>
      </w:r>
      <w:proofErr w:type="spellEnd"/>
      <w:r w:rsidR="004C5BE6">
        <w:t xml:space="preserve"> </w:t>
      </w:r>
      <w:r w:rsidRPr="00E267F6">
        <w:t>refugee</w:t>
      </w:r>
      <w:r w:rsidR="004C5BE6">
        <w:t xml:space="preserve"> </w:t>
      </w:r>
      <w:r w:rsidRPr="00E267F6">
        <w:t>camp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Francistown</w:t>
      </w:r>
      <w:r w:rsidR="004C5BE6">
        <w:t xml:space="preserve"> </w:t>
      </w:r>
      <w:r w:rsidRPr="00E267F6">
        <w:t>Centre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Illegal</w:t>
      </w:r>
      <w:r w:rsidR="004C5BE6">
        <w:t xml:space="preserve"> </w:t>
      </w:r>
      <w:r w:rsidRPr="00E267F6">
        <w:t>Immigrants?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respond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reports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asylum</w:t>
      </w:r>
      <w:r w:rsidR="004C5BE6">
        <w:t xml:space="preserve"> </w:t>
      </w:r>
      <w:r w:rsidRPr="00E267F6">
        <w:t>seekers</w:t>
      </w:r>
      <w:r w:rsidR="004C5BE6">
        <w:t xml:space="preserve"> </w:t>
      </w:r>
      <w:r w:rsidRPr="00E267F6">
        <w:t>interned</w:t>
      </w:r>
      <w:r w:rsidR="004C5BE6">
        <w:t xml:space="preserve"> </w:t>
      </w:r>
      <w:r w:rsidRPr="00E267F6">
        <w:t>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Francistown</w:t>
      </w:r>
      <w:r w:rsidR="004C5BE6">
        <w:t xml:space="preserve"> </w:t>
      </w:r>
      <w:r w:rsidRPr="00E267F6">
        <w:t>Centre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mistreated.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efforts</w:t>
      </w:r>
      <w:r w:rsidR="004C5BE6">
        <w:t xml:space="preserve"> </w:t>
      </w:r>
      <w:r w:rsidRPr="00E267F6">
        <w:t>made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facilitate</w:t>
      </w:r>
      <w:r w:rsidR="004C5BE6">
        <w:t xml:space="preserve"> </w:t>
      </w:r>
      <w:r w:rsidRPr="00E267F6">
        <w:t>access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asylum</w:t>
      </w:r>
      <w:r w:rsidR="004C5BE6">
        <w:t xml:space="preserve"> </w:t>
      </w:r>
      <w:r w:rsidRPr="00E267F6">
        <w:t>seekers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refugees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labour</w:t>
      </w:r>
      <w:r w:rsidR="004C5BE6">
        <w:t xml:space="preserve"> </w:t>
      </w:r>
      <w:r w:rsidRPr="00E267F6">
        <w:t>market</w:t>
      </w:r>
      <w:r w:rsidR="004C5BE6">
        <w:t xml:space="preserve"> </w:t>
      </w:r>
      <w:r w:rsidRPr="00E267F6">
        <w:t>outside</w:t>
      </w:r>
      <w:r w:rsidR="004C5BE6">
        <w:t xml:space="preserve"> </w:t>
      </w:r>
      <w:proofErr w:type="spellStart"/>
      <w:r w:rsidRPr="00E267F6">
        <w:t>Duwki</w:t>
      </w:r>
      <w:proofErr w:type="spellEnd"/>
      <w:r w:rsidR="004C5BE6">
        <w:t xml:space="preserve"> </w:t>
      </w:r>
      <w:r w:rsidRPr="00E267F6">
        <w:t>refugee</w:t>
      </w:r>
      <w:r w:rsidR="004C5BE6">
        <w:t xml:space="preserve"> </w:t>
      </w:r>
      <w:r w:rsidRPr="00E267F6">
        <w:t>camp.</w:t>
      </w:r>
    </w:p>
    <w:p w:rsidR="00AF4F4B" w:rsidRPr="00E267F6" w:rsidRDefault="00AF4F4B" w:rsidP="00AF4F4B">
      <w:pPr>
        <w:pStyle w:val="SingleTxtG"/>
      </w:pPr>
      <w:r w:rsidRPr="00E267F6">
        <w:t>17.</w:t>
      </w:r>
      <w:r w:rsidRPr="00E267F6">
        <w:tab/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current</w:t>
      </w:r>
      <w:r w:rsidR="004C5BE6">
        <w:t xml:space="preserve"> </w:t>
      </w:r>
      <w:r w:rsidRPr="00E267F6">
        <w:t>status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draft</w:t>
      </w:r>
      <w:r w:rsidR="004C5BE6">
        <w:t xml:space="preserve"> </w:t>
      </w:r>
      <w:r w:rsidRPr="00E267F6">
        <w:t>legislation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asylum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process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consultation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civil</w:t>
      </w:r>
      <w:r w:rsidR="004C5BE6">
        <w:t xml:space="preserve"> </w:t>
      </w:r>
      <w:r w:rsidRPr="00E267F6">
        <w:t>society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relevant</w:t>
      </w:r>
      <w:r w:rsidR="004C5BE6">
        <w:t xml:space="preserve"> </w:t>
      </w:r>
      <w:r w:rsidRPr="00E267F6">
        <w:t>international</w:t>
      </w:r>
      <w:r w:rsidR="004C5BE6">
        <w:t xml:space="preserve"> </w:t>
      </w:r>
      <w:r w:rsidRPr="00E267F6">
        <w:t>organizations,</w:t>
      </w:r>
      <w:r w:rsidR="004C5BE6">
        <w:t xml:space="preserve"> </w:t>
      </w:r>
      <w:r w:rsidRPr="00E267F6">
        <w:t>such</w:t>
      </w:r>
      <w:r w:rsidR="004C5BE6">
        <w:t xml:space="preserve"> </w:t>
      </w:r>
      <w:r w:rsidRPr="00E267F6">
        <w:t>as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Office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United</w:t>
      </w:r>
      <w:r w:rsidR="004C5BE6">
        <w:t xml:space="preserve"> </w:t>
      </w:r>
      <w:r w:rsidRPr="00E267F6">
        <w:t>Nations</w:t>
      </w:r>
      <w:r w:rsidR="004C5BE6">
        <w:t xml:space="preserve"> </w:t>
      </w:r>
      <w:r w:rsidRPr="00E267F6">
        <w:t>High</w:t>
      </w:r>
      <w:r w:rsidR="004C5BE6">
        <w:t xml:space="preserve"> </w:t>
      </w:r>
      <w:r w:rsidRPr="00E267F6">
        <w:t>Commissioner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Refugees,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order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draft</w:t>
      </w:r>
      <w:r w:rsidR="004C5BE6">
        <w:t xml:space="preserve"> </w:t>
      </w:r>
      <w:r w:rsidRPr="00E267F6">
        <w:t>legislation</w:t>
      </w:r>
      <w:r w:rsidR="004C5BE6">
        <w:t xml:space="preserve"> </w:t>
      </w:r>
      <w:r w:rsidRPr="00E267F6">
        <w:t>is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line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international</w:t>
      </w:r>
      <w:r w:rsidR="004C5BE6">
        <w:t xml:space="preserve"> </w:t>
      </w:r>
      <w:r w:rsidRPr="00E267F6">
        <w:t>standards.</w:t>
      </w:r>
    </w:p>
    <w:p w:rsidR="00AF4F4B" w:rsidRPr="00E267F6" w:rsidRDefault="00AF4F4B" w:rsidP="00AF4F4B">
      <w:pPr>
        <w:pStyle w:val="SingleTxtG"/>
      </w:pPr>
      <w:r w:rsidRPr="00E267F6">
        <w:t>18.</w:t>
      </w:r>
      <w:r w:rsidRPr="00E267F6">
        <w:tab/>
        <w:t>Please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adopted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enact</w:t>
      </w:r>
      <w:r w:rsidR="004C5BE6">
        <w:t xml:space="preserve"> </w:t>
      </w:r>
      <w:r w:rsidRPr="00E267F6">
        <w:t>domestic</w:t>
      </w:r>
      <w:r w:rsidR="004C5BE6">
        <w:t xml:space="preserve"> </w:t>
      </w:r>
      <w:r w:rsidRPr="00E267F6">
        <w:t>legislation</w:t>
      </w:r>
      <w:r w:rsidR="004C5BE6">
        <w:t xml:space="preserve"> </w:t>
      </w:r>
      <w:r w:rsidRPr="00E267F6">
        <w:t>aimed</w:t>
      </w:r>
      <w:r w:rsidR="004C5BE6">
        <w:t xml:space="preserve"> </w:t>
      </w:r>
      <w:r w:rsidRPr="00E267F6">
        <w:t>at</w:t>
      </w:r>
      <w:r w:rsidR="004C5BE6">
        <w:t xml:space="preserve"> </w:t>
      </w:r>
      <w:r w:rsidRPr="00E267F6">
        <w:t>reducing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preventing</w:t>
      </w:r>
      <w:r w:rsidR="004C5BE6">
        <w:t xml:space="preserve"> </w:t>
      </w:r>
      <w:r w:rsidRPr="00E267F6">
        <w:t>statelessness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granting</w:t>
      </w:r>
      <w:r w:rsidR="004C5BE6">
        <w:t xml:space="preserve"> </w:t>
      </w:r>
      <w:r w:rsidRPr="00E267F6">
        <w:t>protection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stateless</w:t>
      </w:r>
      <w:r w:rsidR="004C5BE6">
        <w:t xml:space="preserve"> </w:t>
      </w:r>
      <w:r w:rsidRPr="00E267F6">
        <w:t>persons.</w:t>
      </w:r>
      <w:r w:rsidR="004C5BE6">
        <w:t xml:space="preserve"> </w:t>
      </w:r>
      <w:r w:rsidRPr="00E267F6">
        <w:t>What</w:t>
      </w:r>
      <w:r w:rsidR="004C5BE6">
        <w:t xml:space="preserve"> </w:t>
      </w:r>
      <w:r w:rsidRPr="00E267F6">
        <w:t>efforts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made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guarantees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children</w:t>
      </w:r>
      <w:r w:rsidR="004C5BE6">
        <w:t xml:space="preserve"> </w:t>
      </w:r>
      <w:r w:rsidRPr="00E267F6">
        <w:t>born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State</w:t>
      </w:r>
      <w:r w:rsidR="004C5BE6">
        <w:t xml:space="preserve"> </w:t>
      </w:r>
      <w:r w:rsidRPr="00E267F6">
        <w:t>party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who</w:t>
      </w:r>
      <w:r w:rsidR="004C5BE6">
        <w:t xml:space="preserve"> </w:t>
      </w:r>
      <w:r w:rsidRPr="00E267F6">
        <w:t>would</w:t>
      </w:r>
      <w:r w:rsidR="004C5BE6">
        <w:t xml:space="preserve"> </w:t>
      </w:r>
      <w:r w:rsidRPr="00E267F6">
        <w:t>otherwise</w:t>
      </w:r>
      <w:r w:rsidR="004C5BE6">
        <w:t xml:space="preserve"> </w:t>
      </w:r>
      <w:r w:rsidRPr="00E267F6">
        <w:t>be</w:t>
      </w:r>
      <w:r w:rsidR="004C5BE6">
        <w:t xml:space="preserve"> </w:t>
      </w:r>
      <w:r w:rsidRPr="00E267F6">
        <w:t>stateless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acquire</w:t>
      </w:r>
      <w:r w:rsidR="004C5BE6">
        <w:t xml:space="preserve"> </w:t>
      </w:r>
      <w:r w:rsidRPr="00E267F6">
        <w:t>nationality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Botswana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include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provision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nationality</w:t>
      </w:r>
      <w:r w:rsidR="004C5BE6">
        <w:t xml:space="preserve"> </w:t>
      </w:r>
      <w:r w:rsidRPr="00E267F6">
        <w:t>law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protects</w:t>
      </w:r>
      <w:r w:rsidR="004C5BE6">
        <w:t xml:space="preserve"> </w:t>
      </w:r>
      <w:r w:rsidRPr="00E267F6">
        <w:t>foundlings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children</w:t>
      </w:r>
      <w:r w:rsidR="004C5BE6">
        <w:t xml:space="preserve"> </w:t>
      </w:r>
      <w:r w:rsidRPr="00E267F6">
        <w:t>born</w:t>
      </w:r>
      <w:r w:rsidR="004C5BE6">
        <w:t xml:space="preserve"> </w:t>
      </w:r>
      <w:r w:rsidRPr="00E267F6">
        <w:t>at</w:t>
      </w:r>
      <w:r w:rsidR="004C5BE6">
        <w:t xml:space="preserve"> </w:t>
      </w:r>
      <w:r w:rsidRPr="00E267F6">
        <w:t>home,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rural</w:t>
      </w:r>
      <w:r w:rsidR="004C5BE6">
        <w:t xml:space="preserve"> </w:t>
      </w:r>
      <w:r w:rsidRPr="00E267F6">
        <w:t>areas,</w:t>
      </w:r>
      <w:r w:rsidR="004C5BE6">
        <w:t xml:space="preserve"> </w:t>
      </w:r>
      <w:r w:rsidRPr="00E267F6">
        <w:t>against</w:t>
      </w:r>
      <w:r w:rsidR="004C5BE6">
        <w:t xml:space="preserve"> </w:t>
      </w:r>
      <w:r w:rsidRPr="00E267F6">
        <w:t>statelessness?</w:t>
      </w:r>
    </w:p>
    <w:p w:rsidR="00AF4F4B" w:rsidRPr="00E267F6" w:rsidRDefault="00AF4F4B" w:rsidP="00CE6A15">
      <w:pPr>
        <w:pStyle w:val="H23G"/>
      </w:pPr>
      <w:r w:rsidRPr="00E267F6">
        <w:tab/>
      </w:r>
      <w:r w:rsidRPr="00E267F6">
        <w:tab/>
        <w:t>Right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fair</w:t>
      </w:r>
      <w:r w:rsidR="004C5BE6">
        <w:t xml:space="preserve"> </w:t>
      </w:r>
      <w:r w:rsidRPr="00E267F6">
        <w:t>trial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independence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judiciary</w:t>
      </w:r>
      <w:r w:rsidR="004C5BE6">
        <w:t xml:space="preserve"> </w:t>
      </w:r>
      <w:r w:rsidRPr="00E267F6">
        <w:t>(art.</w:t>
      </w:r>
      <w:r w:rsidR="004C5BE6">
        <w:t xml:space="preserve"> </w:t>
      </w:r>
      <w:r w:rsidRPr="00E267F6">
        <w:t>14)</w:t>
      </w:r>
    </w:p>
    <w:p w:rsidR="00AF4F4B" w:rsidRPr="00E267F6" w:rsidRDefault="00AF4F4B" w:rsidP="00AF4F4B">
      <w:pPr>
        <w:pStyle w:val="SingleTxtG"/>
      </w:pPr>
      <w:r w:rsidRPr="00E267F6">
        <w:t>19.</w:t>
      </w:r>
      <w:r w:rsidRPr="00E267F6">
        <w:tab/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light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recommendations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20),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work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financial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staffing</w:t>
      </w:r>
      <w:r w:rsidR="004C5BE6">
        <w:t xml:space="preserve"> </w:t>
      </w:r>
      <w:r w:rsidRPr="00E267F6">
        <w:t>situation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Aid</w:t>
      </w:r>
      <w:r w:rsidR="004C5BE6">
        <w:t xml:space="preserve"> </w:t>
      </w:r>
      <w:r w:rsidRPr="00E267F6">
        <w:t>Botswana,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body</w:t>
      </w:r>
      <w:r w:rsidR="004C5BE6">
        <w:t xml:space="preserve"> </w:t>
      </w:r>
      <w:r w:rsidRPr="00E267F6">
        <w:t>created</w:t>
      </w:r>
      <w:r w:rsidR="004C5BE6">
        <w:t xml:space="preserve"> </w:t>
      </w:r>
      <w:r w:rsidRPr="00E267F6">
        <w:t>under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Aid</w:t>
      </w:r>
      <w:r w:rsidR="004C5BE6">
        <w:t xml:space="preserve"> </w:t>
      </w:r>
      <w:r w:rsidRPr="00E267F6">
        <w:t>Act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2013.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indicate</w:t>
      </w:r>
      <w:r w:rsidR="004C5BE6">
        <w:t xml:space="preserve"> </w:t>
      </w:r>
      <w:r w:rsidRPr="00E267F6">
        <w:t>what</w:t>
      </w:r>
      <w:r w:rsidR="004C5BE6">
        <w:t xml:space="preserve"> </w:t>
      </w:r>
      <w:r w:rsidRPr="00E267F6">
        <w:t>steps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free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assistance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all</w:t>
      </w:r>
      <w:r w:rsidR="004C5BE6">
        <w:t xml:space="preserve"> </w:t>
      </w:r>
      <w:r w:rsidRPr="00E267F6">
        <w:t>criminal</w:t>
      </w:r>
      <w:r w:rsidR="004C5BE6">
        <w:t xml:space="preserve"> </w:t>
      </w:r>
      <w:r w:rsidRPr="00E267F6">
        <w:t>cases,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non-capital</w:t>
      </w:r>
      <w:r w:rsidR="004C5BE6">
        <w:t xml:space="preserve"> </w:t>
      </w:r>
      <w:r w:rsidRPr="00E267F6">
        <w:t>cases,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appropriate</w:t>
      </w:r>
      <w:r w:rsidR="004C5BE6">
        <w:t xml:space="preserve"> </w:t>
      </w:r>
      <w:r w:rsidRPr="00E267F6">
        <w:t>cases</w:t>
      </w:r>
      <w:r w:rsidR="004C5BE6">
        <w:t xml:space="preserve"> </w:t>
      </w:r>
      <w:r w:rsidRPr="00E267F6">
        <w:t>pending</w:t>
      </w:r>
      <w:r w:rsidR="004C5BE6">
        <w:t xml:space="preserve"> </w:t>
      </w:r>
      <w:r w:rsidRPr="00E267F6">
        <w:t>before</w:t>
      </w:r>
      <w:r w:rsidR="004C5BE6">
        <w:t xml:space="preserve"> </w:t>
      </w:r>
      <w:r w:rsidRPr="00E267F6">
        <w:t>customary</w:t>
      </w:r>
      <w:r w:rsidR="004C5BE6">
        <w:t xml:space="preserve"> </w:t>
      </w:r>
      <w:r w:rsidRPr="00E267F6">
        <w:t>courts.</w:t>
      </w:r>
    </w:p>
    <w:p w:rsidR="00AF4F4B" w:rsidRPr="00E267F6" w:rsidRDefault="00AF4F4B" w:rsidP="00AF4F4B">
      <w:pPr>
        <w:pStyle w:val="SingleTxtG"/>
      </w:pPr>
      <w:r w:rsidRPr="00E267F6">
        <w:t>20.</w:t>
      </w:r>
      <w:r w:rsidRPr="00E267F6">
        <w:tab/>
        <w:t>With</w:t>
      </w:r>
      <w:r w:rsidR="004C5BE6">
        <w:t xml:space="preserve"> </w:t>
      </w:r>
      <w:r w:rsidRPr="00E267F6">
        <w:t>reference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21),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adopted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customary</w:t>
      </w:r>
      <w:r w:rsidR="004C5BE6">
        <w:t xml:space="preserve"> </w:t>
      </w:r>
      <w:r w:rsidRPr="00E267F6">
        <w:t>law</w:t>
      </w:r>
      <w:r w:rsidR="004C5BE6">
        <w:t xml:space="preserve"> </w:t>
      </w:r>
      <w:r w:rsidRPr="00E267F6">
        <w:t>system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its</w:t>
      </w:r>
      <w:r w:rsidR="004C5BE6">
        <w:t xml:space="preserve"> </w:t>
      </w:r>
      <w:r w:rsidRPr="00E267F6">
        <w:t>courts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line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article</w:t>
      </w:r>
      <w:r w:rsidR="004C5BE6">
        <w:t xml:space="preserve"> </w:t>
      </w:r>
      <w:r w:rsidRPr="00E267F6">
        <w:t>14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paragraph</w:t>
      </w:r>
      <w:r w:rsidR="004C5BE6">
        <w:t xml:space="preserve"> </w:t>
      </w:r>
      <w:r w:rsidRPr="00E267F6">
        <w:t>24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general</w:t>
      </w:r>
      <w:r w:rsidR="004C5BE6">
        <w:t xml:space="preserve"> </w:t>
      </w:r>
      <w:r w:rsidRPr="00E267F6">
        <w:t>comment</w:t>
      </w:r>
      <w:r w:rsidR="004C5BE6">
        <w:t xml:space="preserve"> </w:t>
      </w:r>
      <w:r w:rsidRPr="00E267F6">
        <w:t>No.</w:t>
      </w:r>
      <w:r w:rsidR="004C5BE6">
        <w:t xml:space="preserve"> </w:t>
      </w:r>
      <w:r w:rsidRPr="00E267F6">
        <w:t>32</w:t>
      </w:r>
      <w:r w:rsidR="004C5BE6">
        <w:t xml:space="preserve"> </w:t>
      </w:r>
      <w:r w:rsidRPr="00E267F6">
        <w:t>(2007)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right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equality</w:t>
      </w:r>
      <w:r w:rsidR="004C5BE6">
        <w:t xml:space="preserve"> </w:t>
      </w:r>
      <w:r w:rsidRPr="00E267F6">
        <w:t>before</w:t>
      </w:r>
      <w:r w:rsidR="004C5BE6">
        <w:t xml:space="preserve"> </w:t>
      </w:r>
      <w:r w:rsidRPr="00E267F6">
        <w:t>courts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tribunals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fair</w:t>
      </w:r>
      <w:r w:rsidR="004C5BE6">
        <w:t xml:space="preserve"> </w:t>
      </w:r>
      <w:r w:rsidRPr="00E267F6">
        <w:t>trial.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efforts</w:t>
      </w:r>
      <w:r w:rsidR="004C5BE6">
        <w:t xml:space="preserve"> </w:t>
      </w:r>
      <w:r w:rsidRPr="00E267F6">
        <w:t>made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adequate</w:t>
      </w:r>
      <w:r w:rsidR="004C5BE6">
        <w:t xml:space="preserve"> </w:t>
      </w:r>
      <w:r w:rsidRPr="00E267F6">
        <w:t>training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tribal</w:t>
      </w:r>
      <w:r w:rsidR="004C5BE6">
        <w:t xml:space="preserve"> </w:t>
      </w:r>
      <w:r w:rsidRPr="00E267F6">
        <w:t>judges,</w:t>
      </w:r>
      <w:r w:rsidR="004C5BE6">
        <w:t xml:space="preserve"> </w:t>
      </w:r>
      <w:r w:rsidRPr="00E267F6">
        <w:t>particularly</w:t>
      </w:r>
      <w:r w:rsidR="004C5BE6">
        <w:t xml:space="preserve"> </w:t>
      </w:r>
      <w:r w:rsidRPr="00E267F6">
        <w:t>pertaining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Penal</w:t>
      </w:r>
      <w:r w:rsidR="004C5BE6">
        <w:t xml:space="preserve"> </w:t>
      </w:r>
      <w:r w:rsidRPr="00E267F6">
        <w:t>Code,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basis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their</w:t>
      </w:r>
      <w:r w:rsidR="004C5BE6">
        <w:t xml:space="preserve"> </w:t>
      </w:r>
      <w:r w:rsidRPr="00E267F6">
        <w:t>decisions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criminal</w:t>
      </w:r>
      <w:r w:rsidR="004C5BE6">
        <w:t xml:space="preserve"> </w:t>
      </w:r>
      <w:r w:rsidRPr="00E267F6">
        <w:t>cases,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raise</w:t>
      </w:r>
      <w:r w:rsidR="004C5BE6">
        <w:t xml:space="preserve"> </w:t>
      </w:r>
      <w:r w:rsidRPr="00E267F6">
        <w:t>awareness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right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appeal</w:t>
      </w:r>
      <w:r w:rsidR="004C5BE6">
        <w:t xml:space="preserve"> </w:t>
      </w:r>
      <w:r w:rsidRPr="00E267F6">
        <w:t>against</w:t>
      </w:r>
      <w:r w:rsidR="004C5BE6">
        <w:t xml:space="preserve"> </w:t>
      </w:r>
      <w:r w:rsidRPr="00E267F6">
        <w:t>customary</w:t>
      </w:r>
      <w:r w:rsidR="004C5BE6">
        <w:t xml:space="preserve"> </w:t>
      </w:r>
      <w:r w:rsidRPr="00E267F6">
        <w:t>court</w:t>
      </w:r>
      <w:r w:rsidR="004C5BE6">
        <w:t xml:space="preserve"> </w:t>
      </w:r>
      <w:r w:rsidRPr="00E267F6">
        <w:t>decisions</w:t>
      </w:r>
      <w:r w:rsidR="004C5BE6">
        <w:t xml:space="preserve"> </w:t>
      </w:r>
      <w:r w:rsidRPr="00E267F6">
        <w:t>through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civil</w:t>
      </w:r>
      <w:r w:rsidR="004C5BE6">
        <w:t xml:space="preserve"> </w:t>
      </w:r>
      <w:r w:rsidRPr="00E267F6">
        <w:t>court</w:t>
      </w:r>
      <w:r w:rsidR="004C5BE6">
        <w:t xml:space="preserve"> </w:t>
      </w:r>
      <w:r w:rsidRPr="00E267F6">
        <w:t>system.</w:t>
      </w:r>
    </w:p>
    <w:p w:rsidR="00AF4F4B" w:rsidRPr="00E267F6" w:rsidRDefault="00AF4F4B" w:rsidP="00AF4F4B">
      <w:pPr>
        <w:pStyle w:val="SingleTxtG"/>
      </w:pPr>
      <w:r w:rsidRPr="00E267F6">
        <w:t>21.</w:t>
      </w:r>
      <w:r w:rsidRPr="00E267F6">
        <w:tab/>
        <w:t>Please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guarantee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independence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impartiality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judiciary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rules</w:t>
      </w:r>
      <w:r w:rsidR="004C5BE6">
        <w:t xml:space="preserve"> </w:t>
      </w:r>
      <w:r w:rsidRPr="00E267F6">
        <w:t>relating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appointment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removal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judges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line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Basic</w:t>
      </w:r>
      <w:r w:rsidR="004C5BE6">
        <w:t xml:space="preserve"> </w:t>
      </w:r>
      <w:r w:rsidRPr="00E267F6">
        <w:t>Principles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Independence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Judiciary.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detailed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suspension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four</w:t>
      </w:r>
      <w:r w:rsidR="004C5BE6">
        <w:t xml:space="preserve"> </w:t>
      </w:r>
      <w:r w:rsidRPr="00E267F6">
        <w:t>judges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October</w:t>
      </w:r>
      <w:r w:rsidR="004C5BE6">
        <w:t xml:space="preserve"> </w:t>
      </w:r>
      <w:r w:rsidRPr="00E267F6">
        <w:t>2015,</w:t>
      </w:r>
      <w:r w:rsidR="004C5BE6">
        <w:t xml:space="preserve"> </w:t>
      </w:r>
      <w:r w:rsidRPr="00E267F6">
        <w:t>after</w:t>
      </w:r>
      <w:r w:rsidR="004C5BE6">
        <w:t xml:space="preserve"> </w:t>
      </w:r>
      <w:r w:rsidRPr="00E267F6">
        <w:t>they</w:t>
      </w:r>
      <w:r w:rsidR="004C5BE6">
        <w:t xml:space="preserve"> </w:t>
      </w:r>
      <w:r w:rsidRPr="00E267F6">
        <w:t>called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impeachment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Chief</w:t>
      </w:r>
      <w:r w:rsidR="004C5BE6">
        <w:t xml:space="preserve"> </w:t>
      </w:r>
      <w:r w:rsidRPr="00E267F6">
        <w:t>Justice.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addition,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comment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reported</w:t>
      </w:r>
      <w:r w:rsidR="004C5BE6">
        <w:t xml:space="preserve"> </w:t>
      </w:r>
      <w:r w:rsidRPr="00E267F6">
        <w:t>judicial</w:t>
      </w:r>
      <w:r w:rsidR="004C5BE6">
        <w:t xml:space="preserve"> </w:t>
      </w:r>
      <w:r w:rsidRPr="00E267F6">
        <w:t>staffing</w:t>
      </w:r>
      <w:r w:rsidR="004C5BE6">
        <w:t xml:space="preserve"> </w:t>
      </w:r>
      <w:r w:rsidRPr="00E267F6">
        <w:t>shortages,</w:t>
      </w:r>
      <w:r w:rsidR="004C5BE6">
        <w:t xml:space="preserve"> </w:t>
      </w:r>
      <w:r w:rsidRPr="00E267F6">
        <w:t>which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resulted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serious</w:t>
      </w:r>
      <w:r w:rsidR="004C5BE6">
        <w:t xml:space="preserve"> </w:t>
      </w:r>
      <w:r w:rsidRPr="00E267F6">
        <w:t>backlog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pending</w:t>
      </w:r>
      <w:r w:rsidR="004C5BE6">
        <w:t xml:space="preserve"> </w:t>
      </w:r>
      <w:r w:rsidRPr="00E267F6">
        <w:t>cases.</w:t>
      </w:r>
    </w:p>
    <w:p w:rsidR="00AF4F4B" w:rsidRPr="00E267F6" w:rsidRDefault="00AF4F4B" w:rsidP="00CE6A15">
      <w:pPr>
        <w:pStyle w:val="H23G"/>
      </w:pPr>
      <w:r w:rsidRPr="00E267F6">
        <w:tab/>
      </w:r>
      <w:r w:rsidRPr="00E267F6">
        <w:tab/>
        <w:t>Freedom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expression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assembly</w:t>
      </w:r>
      <w:r w:rsidR="004C5BE6">
        <w:t xml:space="preserve"> </w:t>
      </w:r>
      <w:r w:rsidRPr="00E267F6">
        <w:t>(arts.</w:t>
      </w:r>
      <w:r w:rsidR="004C5BE6">
        <w:t xml:space="preserve"> </w:t>
      </w:r>
      <w:r w:rsidRPr="00E267F6">
        <w:t>19–21)</w:t>
      </w:r>
    </w:p>
    <w:p w:rsidR="00AF4F4B" w:rsidRPr="00E267F6" w:rsidRDefault="00AF4F4B" w:rsidP="00AF4F4B">
      <w:pPr>
        <w:pStyle w:val="SingleTxtG"/>
      </w:pPr>
      <w:r w:rsidRPr="00E267F6">
        <w:t>22.</w:t>
      </w:r>
      <w:r w:rsidRPr="00E267F6">
        <w:tab/>
        <w:t>Please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guarantee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right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freedom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expression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protection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place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safety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journalists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human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defenders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course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their</w:t>
      </w:r>
      <w:r w:rsidR="004C5BE6">
        <w:t xml:space="preserve"> </w:t>
      </w:r>
      <w:r w:rsidRPr="00E267F6">
        <w:t>work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exercise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their</w:t>
      </w:r>
      <w:r w:rsidR="004C5BE6">
        <w:t xml:space="preserve"> </w:t>
      </w:r>
      <w:r w:rsidRPr="00E267F6">
        <w:t>freedom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expression.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respond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reports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undue</w:t>
      </w:r>
      <w:r w:rsidR="004C5BE6">
        <w:t xml:space="preserve"> </w:t>
      </w:r>
      <w:r w:rsidRPr="00E267F6">
        <w:t>government</w:t>
      </w:r>
      <w:r w:rsidR="004C5BE6">
        <w:t xml:space="preserve"> </w:t>
      </w:r>
      <w:r w:rsidRPr="00E267F6">
        <w:t>pressure</w:t>
      </w:r>
      <w:r w:rsidR="004C5BE6">
        <w:t xml:space="preserve"> </w:t>
      </w:r>
      <w:r w:rsidRPr="00E267F6">
        <w:t>over,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arrests</w:t>
      </w:r>
      <w:r w:rsidR="004C5BE6">
        <w:t xml:space="preserve"> </w:t>
      </w:r>
      <w:r w:rsidRPr="00E267F6">
        <w:t>of,</w:t>
      </w:r>
      <w:r w:rsidR="004C5BE6">
        <w:t xml:space="preserve"> </w:t>
      </w:r>
      <w:r w:rsidRPr="00E267F6">
        <w:t>journalists</w:t>
      </w:r>
      <w:r w:rsidR="004C5BE6">
        <w:t xml:space="preserve"> </w:t>
      </w:r>
      <w:r w:rsidRPr="00E267F6">
        <w:t>critical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Government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covering</w:t>
      </w:r>
      <w:r w:rsidR="004C5BE6">
        <w:t xml:space="preserve"> </w:t>
      </w:r>
      <w:r w:rsidRPr="00E267F6">
        <w:t>sensitive</w:t>
      </w:r>
      <w:r w:rsidR="004C5BE6">
        <w:t xml:space="preserve"> </w:t>
      </w:r>
      <w:r w:rsidRPr="00E267F6">
        <w:t>subjects,</w:t>
      </w:r>
      <w:r w:rsidR="004C5BE6">
        <w:t xml:space="preserve"> </w:t>
      </w:r>
      <w:r w:rsidRPr="00E267F6">
        <w:t>such</w:t>
      </w:r>
      <w:r w:rsidR="004C5BE6">
        <w:t xml:space="preserve"> </w:t>
      </w:r>
      <w:r w:rsidRPr="00E267F6">
        <w:t>as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cases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Sonny</w:t>
      </w:r>
      <w:r w:rsidR="004C5BE6">
        <w:t xml:space="preserve"> </w:t>
      </w:r>
      <w:proofErr w:type="spellStart"/>
      <w:r w:rsidRPr="00E267F6">
        <w:t>Serite</w:t>
      </w:r>
      <w:proofErr w:type="spellEnd"/>
      <w:r w:rsidRPr="00E267F6">
        <w:t>,</w:t>
      </w:r>
      <w:r w:rsidR="004C5BE6">
        <w:t xml:space="preserve"> </w:t>
      </w:r>
      <w:proofErr w:type="spellStart"/>
      <w:r w:rsidRPr="00E267F6">
        <w:t>Outsa</w:t>
      </w:r>
      <w:proofErr w:type="spellEnd"/>
      <w:r w:rsidR="004C5BE6">
        <w:t xml:space="preserve"> </w:t>
      </w:r>
      <w:proofErr w:type="spellStart"/>
      <w:r w:rsidRPr="00E267F6">
        <w:t>Mokone</w:t>
      </w:r>
      <w:proofErr w:type="spellEnd"/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Edgar</w:t>
      </w:r>
      <w:r w:rsidR="004C5BE6">
        <w:t xml:space="preserve"> </w:t>
      </w:r>
      <w:proofErr w:type="spellStart"/>
      <w:r w:rsidRPr="00E267F6">
        <w:t>Tsimane</w:t>
      </w:r>
      <w:proofErr w:type="spellEnd"/>
      <w:r w:rsidRPr="00E267F6">
        <w:t>,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2015</w:t>
      </w:r>
      <w:r w:rsidR="004C5BE6">
        <w:t xml:space="preserve"> </w:t>
      </w:r>
      <w:r w:rsidRPr="00E267F6">
        <w:t>raid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Botswana</w:t>
      </w:r>
      <w:r w:rsidR="004C5BE6">
        <w:t xml:space="preserve"> </w:t>
      </w:r>
      <w:r w:rsidRPr="00E267F6">
        <w:t>Gazette.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indicate</w:t>
      </w:r>
      <w:r w:rsidR="004C5BE6">
        <w:t xml:space="preserve"> </w:t>
      </w:r>
      <w:r w:rsidRPr="00E267F6">
        <w:t>whether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State</w:t>
      </w:r>
      <w:r w:rsidR="004C5BE6">
        <w:t xml:space="preserve"> </w:t>
      </w:r>
      <w:r w:rsidRPr="00E267F6">
        <w:t>party</w:t>
      </w:r>
      <w:r w:rsidR="004C5BE6">
        <w:t xml:space="preserve"> </w:t>
      </w:r>
      <w:r w:rsidRPr="00E267F6">
        <w:t>is</w:t>
      </w:r>
      <w:r w:rsidR="004C5BE6">
        <w:t xml:space="preserve"> </w:t>
      </w:r>
      <w:r w:rsidRPr="00E267F6">
        <w:t>considering</w:t>
      </w:r>
      <w:r w:rsidR="004C5BE6">
        <w:t xml:space="preserve"> </w:t>
      </w:r>
      <w:r w:rsidRPr="00E267F6">
        <w:t>amending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act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whistle-blowers,</w:t>
      </w:r>
      <w:r w:rsidR="004C5BE6">
        <w:t xml:space="preserve"> </w:t>
      </w:r>
      <w:r w:rsidRPr="00E267F6">
        <w:t>which</w:t>
      </w:r>
      <w:r w:rsidR="004C5BE6">
        <w:t xml:space="preserve"> </w:t>
      </w:r>
      <w:r w:rsidRPr="00E267F6">
        <w:t>does</w:t>
      </w:r>
      <w:r w:rsidR="004C5BE6">
        <w:t xml:space="preserve"> </w:t>
      </w:r>
      <w:r w:rsidRPr="00E267F6">
        <w:t>not</w:t>
      </w:r>
      <w:r w:rsidR="004C5BE6">
        <w:t xml:space="preserve"> </w:t>
      </w:r>
      <w:r w:rsidRPr="00E267F6">
        <w:t>currently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protection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whistle-blowers</w:t>
      </w:r>
      <w:r w:rsidR="004C5BE6">
        <w:t xml:space="preserve"> </w:t>
      </w:r>
      <w:r w:rsidRPr="00E267F6">
        <w:t>cooperating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media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journalists</w:t>
      </w:r>
      <w:r w:rsidR="004C5BE6">
        <w:t xml:space="preserve"> </w:t>
      </w:r>
      <w:r w:rsidRPr="00E267F6">
        <w:t>who</w:t>
      </w:r>
      <w:r w:rsidR="004C5BE6">
        <w:t xml:space="preserve"> </w:t>
      </w:r>
      <w:r w:rsidRPr="00E267F6">
        <w:t>receive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report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received</w:t>
      </w:r>
      <w:r w:rsidR="004C5BE6">
        <w:t xml:space="preserve"> </w:t>
      </w:r>
      <w:r w:rsidRPr="00E267F6">
        <w:t>from</w:t>
      </w:r>
      <w:r w:rsidR="004C5BE6">
        <w:t xml:space="preserve"> </w:t>
      </w:r>
      <w:r w:rsidRPr="00E267F6">
        <w:t>them.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also</w:t>
      </w:r>
      <w:r w:rsidR="004C5BE6">
        <w:t xml:space="preserve"> </w:t>
      </w:r>
      <w:r w:rsidRPr="00E267F6">
        <w:t>indicate</w:t>
      </w:r>
      <w:r w:rsidR="004C5BE6">
        <w:t xml:space="preserve"> </w:t>
      </w:r>
      <w:r w:rsidRPr="00E267F6">
        <w:t>what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decriminalize</w:t>
      </w:r>
      <w:r w:rsidR="004C5BE6">
        <w:t xml:space="preserve"> </w:t>
      </w:r>
      <w:r w:rsidRPr="00E267F6">
        <w:t>defamation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investigate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cyberattack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independent</w:t>
      </w:r>
      <w:r w:rsidR="004C5BE6">
        <w:t xml:space="preserve"> </w:t>
      </w:r>
      <w:r w:rsidRPr="00E267F6">
        <w:t>newspaper</w:t>
      </w:r>
      <w:r w:rsidR="004C5BE6">
        <w:t xml:space="preserve"> </w:t>
      </w:r>
      <w:proofErr w:type="spellStart"/>
      <w:r w:rsidRPr="00E267F6">
        <w:t>Mmegi</w:t>
      </w:r>
      <w:proofErr w:type="spellEnd"/>
      <w:r w:rsidRPr="00E267F6">
        <w:t>.</w:t>
      </w:r>
    </w:p>
    <w:p w:rsidR="00AF4F4B" w:rsidRPr="00E267F6" w:rsidRDefault="00AF4F4B" w:rsidP="00AF4F4B">
      <w:pPr>
        <w:pStyle w:val="SingleTxtG"/>
      </w:pPr>
      <w:r w:rsidRPr="00E267F6">
        <w:t>23.</w:t>
      </w:r>
      <w:r w:rsidRPr="00E267F6">
        <w:tab/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adopted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guarantee,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law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practice,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right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peaceful</w:t>
      </w:r>
      <w:r w:rsidR="004C5BE6">
        <w:t xml:space="preserve"> </w:t>
      </w:r>
      <w:r w:rsidRPr="00E267F6">
        <w:t>assembly.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respond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allegations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police</w:t>
      </w:r>
      <w:r w:rsidR="004C5BE6">
        <w:t xml:space="preserve"> </w:t>
      </w:r>
      <w:r w:rsidRPr="00E267F6">
        <w:t>interfered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Unemployment</w:t>
      </w:r>
      <w:r w:rsidR="004C5BE6">
        <w:t xml:space="preserve"> </w:t>
      </w:r>
      <w:r w:rsidRPr="00E267F6">
        <w:t>Movement</w:t>
      </w:r>
      <w:r w:rsidR="004C5BE6">
        <w:t xml:space="preserve"> </w:t>
      </w:r>
      <w:r w:rsidRPr="00E267F6">
        <w:t>protest</w:t>
      </w:r>
      <w:r w:rsidR="004C5BE6">
        <w:t xml:space="preserve"> </w:t>
      </w:r>
      <w:r w:rsidRPr="00E267F6">
        <w:t>led</w:t>
      </w:r>
      <w:r w:rsidR="004C5BE6">
        <w:t xml:space="preserve"> </w:t>
      </w:r>
      <w:r w:rsidRPr="00E267F6">
        <w:t>by</w:t>
      </w:r>
      <w:r w:rsidR="004C5BE6">
        <w:t xml:space="preserve"> </w:t>
      </w:r>
      <w:proofErr w:type="spellStart"/>
      <w:r w:rsidRPr="00E267F6">
        <w:t>Tlamelo</w:t>
      </w:r>
      <w:proofErr w:type="spellEnd"/>
      <w:r w:rsidR="004C5BE6">
        <w:t xml:space="preserve"> </w:t>
      </w:r>
      <w:proofErr w:type="spellStart"/>
      <w:r w:rsidRPr="00E267F6">
        <w:t>Tsurupe</w:t>
      </w:r>
      <w:proofErr w:type="spellEnd"/>
      <w:r w:rsidRPr="00E267F6">
        <w:t>,</w:t>
      </w:r>
      <w:r w:rsidR="004C5BE6">
        <w:t xml:space="preserve"> </w:t>
      </w:r>
      <w:r w:rsidRPr="00E267F6">
        <w:t>first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rejecting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request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a</w:t>
      </w:r>
      <w:r w:rsidR="004C5BE6">
        <w:t xml:space="preserve"> </w:t>
      </w:r>
      <w:r w:rsidRPr="00E267F6">
        <w:t>police</w:t>
      </w:r>
      <w:r w:rsidR="004C5BE6">
        <w:t xml:space="preserve"> </w:t>
      </w:r>
      <w:r w:rsidRPr="00E267F6">
        <w:t>permit,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then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using</w:t>
      </w:r>
      <w:r w:rsidR="004C5BE6">
        <w:t xml:space="preserve"> </w:t>
      </w:r>
      <w:r w:rsidRPr="00E267F6">
        <w:t>excessive</w:t>
      </w:r>
      <w:r w:rsidR="004C5BE6">
        <w:t xml:space="preserve"> </w:t>
      </w:r>
      <w:r w:rsidRPr="00E267F6">
        <w:t>force</w:t>
      </w:r>
      <w:r w:rsidR="004C5BE6">
        <w:t xml:space="preserve"> </w:t>
      </w:r>
      <w:r w:rsidRPr="00E267F6">
        <w:t>when</w:t>
      </w:r>
      <w:r w:rsidR="004C5BE6">
        <w:t xml:space="preserve"> </w:t>
      </w:r>
      <w:r w:rsidRPr="00E267F6">
        <w:t>arresting</w:t>
      </w:r>
      <w:r w:rsidR="004C5BE6">
        <w:t xml:space="preserve"> </w:t>
      </w:r>
      <w:r w:rsidRPr="00E267F6">
        <w:t>protesters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journalists.</w:t>
      </w:r>
    </w:p>
    <w:p w:rsidR="00AF4F4B" w:rsidRPr="00E267F6" w:rsidRDefault="00AF4F4B" w:rsidP="002B4B99">
      <w:pPr>
        <w:pStyle w:val="H23G"/>
      </w:pPr>
      <w:r w:rsidRPr="00E267F6">
        <w:lastRenderedPageBreak/>
        <w:tab/>
      </w:r>
      <w:r w:rsidRPr="00E267F6">
        <w:tab/>
        <w:t>Right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privacy</w:t>
      </w:r>
      <w:r w:rsidR="004C5BE6">
        <w:t xml:space="preserve"> </w:t>
      </w:r>
      <w:r w:rsidRPr="00E267F6">
        <w:t>(art.</w:t>
      </w:r>
      <w:r w:rsidR="004C5BE6">
        <w:t xml:space="preserve"> </w:t>
      </w:r>
      <w:r w:rsidRPr="00E267F6">
        <w:t>17)</w:t>
      </w:r>
    </w:p>
    <w:p w:rsidR="00AF4F4B" w:rsidRPr="00E267F6" w:rsidRDefault="00AF4F4B" w:rsidP="00AF4F4B">
      <w:pPr>
        <w:pStyle w:val="SingleTxtG"/>
      </w:pPr>
      <w:r w:rsidRPr="00E267F6">
        <w:t>24.</w:t>
      </w:r>
      <w:r w:rsidRPr="00E267F6">
        <w:tab/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framework</w:t>
      </w:r>
      <w:r w:rsidR="004C5BE6">
        <w:t xml:space="preserve"> </w:t>
      </w:r>
      <w:r w:rsidRPr="00E267F6">
        <w:t>governing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use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electronic</w:t>
      </w:r>
      <w:r w:rsidR="004C5BE6">
        <w:t xml:space="preserve"> </w:t>
      </w:r>
      <w:r w:rsidRPr="00E267F6">
        <w:t>surveillance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police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other</w:t>
      </w:r>
      <w:r w:rsidR="004C5BE6">
        <w:t xml:space="preserve"> </w:t>
      </w:r>
      <w:r w:rsidRPr="00E267F6">
        <w:t>security</w:t>
      </w:r>
      <w:r w:rsidR="004C5BE6">
        <w:t xml:space="preserve"> </w:t>
      </w:r>
      <w:r w:rsidRPr="00E267F6">
        <w:t>agencies,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safeguards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place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regard.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respond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allegations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scale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electronic</w:t>
      </w:r>
      <w:r w:rsidR="004C5BE6">
        <w:t xml:space="preserve"> </w:t>
      </w:r>
      <w:r w:rsidRPr="00E267F6">
        <w:t>surveillance</w:t>
      </w:r>
      <w:r w:rsidR="004C5BE6">
        <w:t xml:space="preserve"> </w:t>
      </w:r>
      <w:r w:rsidRPr="00E267F6">
        <w:t>has</w:t>
      </w:r>
      <w:r w:rsidR="004C5BE6">
        <w:t xml:space="preserve"> </w:t>
      </w:r>
      <w:r w:rsidRPr="00E267F6">
        <w:t>sharply</w:t>
      </w:r>
      <w:r w:rsidR="004C5BE6">
        <w:t xml:space="preserve"> </w:t>
      </w:r>
      <w:r w:rsidRPr="00E267F6">
        <w:t>increased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recent</w:t>
      </w:r>
      <w:r w:rsidR="004C5BE6">
        <w:t xml:space="preserve"> </w:t>
      </w:r>
      <w:r w:rsidRPr="00E267F6">
        <w:t>years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its</w:t>
      </w:r>
      <w:r w:rsidR="004C5BE6">
        <w:t xml:space="preserve"> </w:t>
      </w:r>
      <w:r w:rsidRPr="00E267F6">
        <w:t>scope</w:t>
      </w:r>
      <w:r w:rsidR="004C5BE6">
        <w:t xml:space="preserve"> </w:t>
      </w:r>
      <w:r w:rsidRPr="00E267F6">
        <w:t>has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broadened</w:t>
      </w:r>
      <w:r w:rsidR="004C5BE6">
        <w:t xml:space="preserve"> </w:t>
      </w:r>
      <w:r w:rsidRPr="00E267F6">
        <w:t>considerably.</w:t>
      </w:r>
    </w:p>
    <w:p w:rsidR="00AF4F4B" w:rsidRPr="00E267F6" w:rsidRDefault="00AF4F4B" w:rsidP="002B4B99">
      <w:pPr>
        <w:pStyle w:val="H23G"/>
      </w:pPr>
      <w:r w:rsidRPr="00E267F6">
        <w:tab/>
      </w:r>
      <w:r w:rsidRPr="00E267F6">
        <w:tab/>
        <w:t>Rights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child</w:t>
      </w:r>
      <w:r w:rsidR="004C5BE6">
        <w:t xml:space="preserve"> </w:t>
      </w:r>
      <w:r w:rsidRPr="00E267F6">
        <w:t>(arts.</w:t>
      </w:r>
      <w:r w:rsidR="004C5BE6">
        <w:t xml:space="preserve"> </w:t>
      </w:r>
      <w:r w:rsidRPr="00E267F6">
        <w:t>7–8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24)</w:t>
      </w:r>
    </w:p>
    <w:p w:rsidR="00AF4F4B" w:rsidRPr="00E267F6" w:rsidRDefault="00AF4F4B" w:rsidP="00AF4F4B">
      <w:pPr>
        <w:pStyle w:val="SingleTxtG"/>
      </w:pPr>
      <w:r w:rsidRPr="00E267F6">
        <w:t>25.</w:t>
      </w:r>
      <w:r w:rsidRPr="00E267F6">
        <w:tab/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light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reports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9</w:t>
      </w:r>
      <w:r w:rsidR="004C5BE6">
        <w:t xml:space="preserve"> </w:t>
      </w:r>
      <w:r w:rsidRPr="00E267F6">
        <w:t>per</w:t>
      </w:r>
      <w:r w:rsidR="004C5BE6">
        <w:t xml:space="preserve"> </w:t>
      </w:r>
      <w:r w:rsidRPr="00E267F6">
        <w:t>cent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children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State</w:t>
      </w:r>
      <w:r w:rsidR="004C5BE6">
        <w:t xml:space="preserve"> </w:t>
      </w:r>
      <w:r w:rsidRPr="00E267F6">
        <w:t>party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engaged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child</w:t>
      </w:r>
      <w:r w:rsidR="004C5BE6">
        <w:t xml:space="preserve"> </w:t>
      </w:r>
      <w:r w:rsidRPr="00E267F6">
        <w:t>labour,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adopted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address</w:t>
      </w:r>
      <w:r w:rsidR="004C5BE6">
        <w:t xml:space="preserve"> </w:t>
      </w:r>
      <w:r w:rsidRPr="00E267F6">
        <w:t>this</w:t>
      </w:r>
      <w:r w:rsidR="004C5BE6">
        <w:t xml:space="preserve"> </w:t>
      </w:r>
      <w:r w:rsidRPr="00E267F6">
        <w:t>issue.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also</w:t>
      </w:r>
      <w:r w:rsidR="004C5BE6">
        <w:t xml:space="preserve"> </w:t>
      </w:r>
      <w:r w:rsidRPr="00E267F6">
        <w:t>specify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place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eradicate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sexual</w:t>
      </w:r>
      <w:r w:rsidR="004C5BE6">
        <w:t xml:space="preserve"> </w:t>
      </w:r>
      <w:r w:rsidRPr="00E267F6">
        <w:t>exploitation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children,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steps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amend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2009</w:t>
      </w:r>
      <w:r w:rsidR="004C5BE6">
        <w:t xml:space="preserve"> </w:t>
      </w:r>
      <w:r w:rsidRPr="00E267F6">
        <w:t>Children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Act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include</w:t>
      </w:r>
      <w:r w:rsidR="004C5BE6">
        <w:t xml:space="preserve"> </w:t>
      </w:r>
      <w:r w:rsidRPr="00E267F6">
        <w:t>commercial</w:t>
      </w:r>
      <w:r w:rsidR="004C5BE6">
        <w:t xml:space="preserve"> </w:t>
      </w:r>
      <w:r w:rsidRPr="00E267F6">
        <w:t>sexual</w:t>
      </w:r>
      <w:r w:rsidR="004C5BE6">
        <w:t xml:space="preserve"> </w:t>
      </w:r>
      <w:r w:rsidRPr="00E267F6">
        <w:t>exploitation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definition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child</w:t>
      </w:r>
      <w:r w:rsidR="004C5BE6">
        <w:t xml:space="preserve"> </w:t>
      </w:r>
      <w:r w:rsidRPr="00E267F6">
        <w:t>trafficking,</w:t>
      </w:r>
      <w:r w:rsidR="004C5BE6">
        <w:t xml:space="preserve"> </w:t>
      </w:r>
      <w:r w:rsidRPr="00E267F6">
        <w:t>without</w:t>
      </w:r>
      <w:r w:rsidR="004C5BE6">
        <w:t xml:space="preserve"> </w:t>
      </w:r>
      <w:r w:rsidRPr="00E267F6">
        <w:t>requiring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use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force,</w:t>
      </w:r>
      <w:r w:rsidR="004C5BE6">
        <w:t xml:space="preserve"> </w:t>
      </w:r>
      <w:r w:rsidRPr="00E267F6">
        <w:t>coercion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movement.</w:t>
      </w:r>
    </w:p>
    <w:p w:rsidR="00AF4F4B" w:rsidRPr="00E267F6" w:rsidRDefault="00AF4F4B" w:rsidP="00AF4F4B">
      <w:pPr>
        <w:pStyle w:val="SingleTxtG"/>
      </w:pPr>
      <w:r w:rsidRPr="00E267F6">
        <w:t>26.</w:t>
      </w:r>
      <w:r w:rsidRPr="00E267F6">
        <w:tab/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light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19),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indicate</w:t>
      </w:r>
      <w:r w:rsidR="004C5BE6">
        <w:t xml:space="preserve"> </w:t>
      </w:r>
      <w:r w:rsidRPr="00E267F6">
        <w:t>what</w:t>
      </w:r>
      <w:r w:rsidR="004C5BE6">
        <w:t xml:space="preserve"> </w:t>
      </w:r>
      <w:r w:rsidRPr="00E267F6">
        <w:t>steps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repeal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provisions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Children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Act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2009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Education</w:t>
      </w:r>
      <w:r w:rsidR="004C5BE6">
        <w:t xml:space="preserve"> </w:t>
      </w:r>
      <w:r w:rsidRPr="00E267F6">
        <w:t>Act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1967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permit</w:t>
      </w:r>
      <w:r w:rsidR="004C5BE6">
        <w:t xml:space="preserve"> </w:t>
      </w:r>
      <w:r w:rsidRPr="00E267F6">
        <w:t>corporal</w:t>
      </w:r>
      <w:r w:rsidR="004C5BE6">
        <w:t xml:space="preserve"> </w:t>
      </w:r>
      <w:r w:rsidRPr="00E267F6">
        <w:t>punishment,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taken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explicitly</w:t>
      </w:r>
      <w:r w:rsidR="004C5BE6">
        <w:t xml:space="preserve"> </w:t>
      </w:r>
      <w:r w:rsidRPr="00E267F6">
        <w:t>prohibit</w:t>
      </w:r>
      <w:r w:rsidR="004C5BE6">
        <w:t xml:space="preserve"> </w:t>
      </w:r>
      <w:r w:rsidRPr="00E267F6">
        <w:t>corporal</w:t>
      </w:r>
      <w:r w:rsidR="004C5BE6">
        <w:t xml:space="preserve"> </w:t>
      </w:r>
      <w:r w:rsidRPr="00E267F6">
        <w:t>punishment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school,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home,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juvenile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system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any</w:t>
      </w:r>
      <w:r w:rsidR="004C5BE6">
        <w:t xml:space="preserve"> </w:t>
      </w:r>
      <w:r w:rsidRPr="00E267F6">
        <w:t>other</w:t>
      </w:r>
      <w:r w:rsidR="004C5BE6">
        <w:t xml:space="preserve"> </w:t>
      </w:r>
      <w:r w:rsidRPr="00E267F6">
        <w:t>setting.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describe</w:t>
      </w:r>
      <w:r w:rsidR="004C5BE6">
        <w:t xml:space="preserve"> </w:t>
      </w:r>
      <w:r w:rsidRPr="00E267F6">
        <w:t>any</w:t>
      </w:r>
      <w:r w:rsidR="004C5BE6">
        <w:t xml:space="preserve"> </w:t>
      </w:r>
      <w:r w:rsidRPr="00E267F6">
        <w:t>efforts</w:t>
      </w:r>
      <w:r w:rsidR="004C5BE6">
        <w:t xml:space="preserve"> </w:t>
      </w:r>
      <w:r w:rsidRPr="00E267F6">
        <w:t>made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raise</w:t>
      </w:r>
      <w:r w:rsidR="004C5BE6">
        <w:t xml:space="preserve"> </w:t>
      </w:r>
      <w:r w:rsidRPr="00E267F6">
        <w:t>awareness</w:t>
      </w:r>
      <w:r w:rsidR="004C5BE6">
        <w:t xml:space="preserve"> </w:t>
      </w:r>
      <w:r w:rsidRPr="00E267F6">
        <w:t>among</w:t>
      </w:r>
      <w:r w:rsidR="004C5BE6">
        <w:t xml:space="preserve"> </w:t>
      </w:r>
      <w:r w:rsidRPr="00E267F6">
        <w:t>relevant</w:t>
      </w:r>
      <w:r w:rsidR="004C5BE6">
        <w:t xml:space="preserve"> </w:t>
      </w:r>
      <w:r w:rsidRPr="00E267F6">
        <w:t>professionals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parents</w:t>
      </w:r>
      <w:r w:rsidR="004C5BE6">
        <w:t xml:space="preserve"> </w:t>
      </w:r>
      <w:r w:rsidRPr="00E267F6">
        <w:t>about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harmful</w:t>
      </w:r>
      <w:r w:rsidR="004C5BE6">
        <w:t xml:space="preserve"> </w:t>
      </w:r>
      <w:r w:rsidRPr="00E267F6">
        <w:t>impact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corporal</w:t>
      </w:r>
      <w:r w:rsidR="004C5BE6">
        <w:t xml:space="preserve"> </w:t>
      </w:r>
      <w:r w:rsidRPr="00E267F6">
        <w:t>punishment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children.</w:t>
      </w:r>
    </w:p>
    <w:p w:rsidR="00AF4F4B" w:rsidRPr="00E267F6" w:rsidRDefault="00AF4F4B" w:rsidP="002B4B99">
      <w:pPr>
        <w:pStyle w:val="H23G"/>
      </w:pPr>
      <w:r w:rsidRPr="00E267F6">
        <w:tab/>
      </w:r>
      <w:r w:rsidRPr="00E267F6">
        <w:tab/>
        <w:t>Rights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minorities</w:t>
      </w:r>
      <w:r w:rsidR="004C5BE6">
        <w:t xml:space="preserve"> </w:t>
      </w:r>
      <w:r w:rsidRPr="00E267F6">
        <w:t>(arts.</w:t>
      </w:r>
      <w:r w:rsidR="004C5BE6">
        <w:t xml:space="preserve"> </w:t>
      </w:r>
      <w:r w:rsidRPr="00E267F6">
        <w:t>12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25–27)</w:t>
      </w:r>
    </w:p>
    <w:p w:rsidR="00AF4F4B" w:rsidRPr="00E267F6" w:rsidRDefault="00AF4F4B" w:rsidP="00AF4F4B">
      <w:pPr>
        <w:pStyle w:val="SingleTxtG"/>
      </w:pPr>
      <w:r w:rsidRPr="00E267F6">
        <w:t>27.</w:t>
      </w:r>
      <w:r w:rsidRPr="00E267F6">
        <w:tab/>
        <w:t>Taking</w:t>
      </w:r>
      <w:r w:rsidR="004C5BE6">
        <w:t xml:space="preserve"> </w:t>
      </w:r>
      <w:r w:rsidRPr="00E267F6">
        <w:t>into</w:t>
      </w:r>
      <w:r w:rsidR="004C5BE6">
        <w:t xml:space="preserve"> </w:t>
      </w:r>
      <w:r w:rsidRPr="00E267F6">
        <w:t>account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23),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respond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reports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members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San</w:t>
      </w:r>
      <w:r w:rsidR="004C5BE6">
        <w:t xml:space="preserve"> </w:t>
      </w:r>
      <w:r w:rsidRPr="00E267F6">
        <w:t>people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forcibly</w:t>
      </w:r>
      <w:r w:rsidR="004C5BE6">
        <w:t xml:space="preserve"> </w:t>
      </w:r>
      <w:r w:rsidRPr="00E267F6">
        <w:t>relocated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relation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mining</w:t>
      </w:r>
      <w:r w:rsidR="004C5BE6">
        <w:t xml:space="preserve"> </w:t>
      </w:r>
      <w:r w:rsidRPr="00E267F6">
        <w:t>activities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that,</w:t>
      </w:r>
      <w:r w:rsidR="004C5BE6">
        <w:t xml:space="preserve"> </w:t>
      </w:r>
      <w:r w:rsidRPr="00E267F6">
        <w:t>following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High</w:t>
      </w:r>
      <w:r w:rsidR="004C5BE6">
        <w:t xml:space="preserve"> </w:t>
      </w:r>
      <w:r w:rsidRPr="00E267F6">
        <w:t>Court</w:t>
      </w:r>
      <w:r w:rsidR="004C5BE6">
        <w:t xml:space="preserve"> </w:t>
      </w:r>
      <w:r w:rsidRPr="00E267F6">
        <w:t>decision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B942F8">
        <w:rPr>
          <w:i/>
          <w:iCs/>
        </w:rPr>
        <w:t>Roy</w:t>
      </w:r>
      <w:r w:rsidR="004C5BE6" w:rsidRPr="00B942F8">
        <w:rPr>
          <w:i/>
          <w:iCs/>
        </w:rPr>
        <w:t xml:space="preserve"> </w:t>
      </w:r>
      <w:proofErr w:type="spellStart"/>
      <w:r w:rsidRPr="00B942F8">
        <w:rPr>
          <w:i/>
          <w:iCs/>
        </w:rPr>
        <w:t>Sesana</w:t>
      </w:r>
      <w:proofErr w:type="spellEnd"/>
      <w:r w:rsidR="004C5BE6" w:rsidRPr="00B942F8">
        <w:rPr>
          <w:i/>
          <w:iCs/>
        </w:rPr>
        <w:t xml:space="preserve"> </w:t>
      </w:r>
      <w:r w:rsidRPr="00B942F8">
        <w:rPr>
          <w:i/>
          <w:iCs/>
        </w:rPr>
        <w:t>and</w:t>
      </w:r>
      <w:r w:rsidR="004C5BE6" w:rsidRPr="00B942F8">
        <w:rPr>
          <w:i/>
          <w:iCs/>
        </w:rPr>
        <w:t xml:space="preserve"> </w:t>
      </w:r>
      <w:r w:rsidRPr="00B942F8">
        <w:rPr>
          <w:i/>
          <w:iCs/>
        </w:rPr>
        <w:t>Others</w:t>
      </w:r>
      <w:r w:rsidR="004C5BE6" w:rsidRPr="00B942F8">
        <w:rPr>
          <w:i/>
          <w:iCs/>
        </w:rPr>
        <w:t xml:space="preserve"> </w:t>
      </w:r>
      <w:r w:rsidRPr="00B942F8">
        <w:rPr>
          <w:i/>
          <w:iCs/>
        </w:rPr>
        <w:t>v.</w:t>
      </w:r>
      <w:r w:rsidR="004C5BE6" w:rsidRPr="00B942F8">
        <w:rPr>
          <w:i/>
          <w:iCs/>
        </w:rPr>
        <w:t xml:space="preserve"> </w:t>
      </w:r>
      <w:r w:rsidRPr="00B942F8">
        <w:rPr>
          <w:i/>
          <w:iCs/>
        </w:rPr>
        <w:t>The</w:t>
      </w:r>
      <w:r w:rsidR="004C5BE6" w:rsidRPr="00B942F8">
        <w:rPr>
          <w:i/>
          <w:iCs/>
        </w:rPr>
        <w:t xml:space="preserve"> </w:t>
      </w:r>
      <w:r w:rsidRPr="00B942F8">
        <w:rPr>
          <w:i/>
          <w:iCs/>
        </w:rPr>
        <w:t>Attorney</w:t>
      </w:r>
      <w:r w:rsidR="004C5BE6" w:rsidRPr="00B942F8">
        <w:rPr>
          <w:i/>
          <w:iCs/>
        </w:rPr>
        <w:t xml:space="preserve"> </w:t>
      </w:r>
      <w:r w:rsidRPr="00B942F8">
        <w:rPr>
          <w:i/>
          <w:iCs/>
        </w:rPr>
        <w:t>General</w:t>
      </w:r>
      <w:r w:rsidRPr="00E267F6">
        <w:t>,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State</w:t>
      </w:r>
      <w:r w:rsidR="004C5BE6">
        <w:t xml:space="preserve"> </w:t>
      </w:r>
      <w:r w:rsidRPr="00E267F6">
        <w:t>party</w:t>
      </w:r>
      <w:r w:rsidR="004C5BE6">
        <w:t xml:space="preserve"> </w:t>
      </w:r>
      <w:r w:rsidRPr="00E267F6">
        <w:t>imposed</w:t>
      </w:r>
      <w:r w:rsidR="004C5BE6">
        <w:t xml:space="preserve"> </w:t>
      </w:r>
      <w:r w:rsidRPr="00E267F6">
        <w:t>restrictions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return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Central</w:t>
      </w:r>
      <w:r w:rsidR="004C5BE6">
        <w:t xml:space="preserve"> </w:t>
      </w:r>
      <w:r w:rsidRPr="00E267F6">
        <w:t>Kalahari</w:t>
      </w:r>
      <w:r w:rsidR="004C5BE6">
        <w:t xml:space="preserve"> </w:t>
      </w:r>
      <w:r w:rsidRPr="00E267F6">
        <w:t>Game</w:t>
      </w:r>
      <w:r w:rsidR="004C5BE6">
        <w:t xml:space="preserve"> </w:t>
      </w:r>
      <w:r w:rsidRPr="00E267F6">
        <w:t>Reserve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members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San</w:t>
      </w:r>
      <w:r w:rsidR="004C5BE6">
        <w:t xml:space="preserve"> </w:t>
      </w:r>
      <w:r w:rsidRPr="00E267F6">
        <w:t>people</w:t>
      </w:r>
      <w:r w:rsidR="004C5BE6">
        <w:t xml:space="preserve"> </w:t>
      </w:r>
      <w:r w:rsidRPr="00E267F6">
        <w:t>formerly</w:t>
      </w:r>
      <w:r w:rsidR="004C5BE6">
        <w:t xml:space="preserve"> </w:t>
      </w:r>
      <w:r w:rsidRPr="00E267F6">
        <w:t>resident</w:t>
      </w:r>
      <w:r w:rsidR="004C5BE6">
        <w:t xml:space="preserve"> </w:t>
      </w:r>
      <w:r w:rsidRPr="00E267F6">
        <w:t>therein,</w:t>
      </w:r>
      <w:r w:rsidR="004C5BE6">
        <w:t xml:space="preserve"> </w:t>
      </w:r>
      <w:r w:rsidRPr="00E267F6">
        <w:t>such</w:t>
      </w:r>
      <w:r w:rsidR="004C5BE6">
        <w:t xml:space="preserve"> </w:t>
      </w:r>
      <w:r w:rsidRPr="00E267F6">
        <w:t>as</w:t>
      </w:r>
      <w:r w:rsidR="004C5BE6">
        <w:t xml:space="preserve"> </w:t>
      </w:r>
      <w:r w:rsidRPr="00E267F6">
        <w:t>permit</w:t>
      </w:r>
      <w:r w:rsidR="004C5BE6">
        <w:t xml:space="preserve"> </w:t>
      </w:r>
      <w:r w:rsidRPr="00E267F6">
        <w:t>requirements,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denied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returned</w:t>
      </w:r>
      <w:r w:rsidR="004C5BE6">
        <w:t xml:space="preserve"> </w:t>
      </w:r>
      <w:r w:rsidRPr="00E267F6">
        <w:t>residents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Game</w:t>
      </w:r>
      <w:r w:rsidR="004C5BE6">
        <w:t xml:space="preserve"> </w:t>
      </w:r>
      <w:r w:rsidRPr="00E267F6">
        <w:t>Reserve</w:t>
      </w:r>
      <w:r w:rsidR="004C5BE6">
        <w:t xml:space="preserve"> </w:t>
      </w:r>
      <w:r w:rsidRPr="00E267F6">
        <w:t>essential</w:t>
      </w:r>
      <w:r w:rsidR="004C5BE6">
        <w:t xml:space="preserve"> </w:t>
      </w:r>
      <w:r w:rsidRPr="00E267F6">
        <w:t>government</w:t>
      </w:r>
      <w:r w:rsidR="004C5BE6">
        <w:t xml:space="preserve"> </w:t>
      </w:r>
      <w:r w:rsidRPr="00E267F6">
        <w:t>services,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access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water.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also</w:t>
      </w:r>
      <w:r w:rsidR="004C5BE6">
        <w:t xml:space="preserve"> </w:t>
      </w:r>
      <w:r w:rsidRPr="00E267F6">
        <w:t>comment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reports</w:t>
      </w:r>
      <w:r w:rsidR="004C5BE6">
        <w:t xml:space="preserve"> </w:t>
      </w:r>
      <w:r w:rsidRPr="00E267F6">
        <w:t>indicating</w:t>
      </w:r>
      <w:r w:rsidR="004C5BE6">
        <w:t xml:space="preserve"> </w:t>
      </w:r>
      <w:r w:rsidRPr="00E267F6">
        <w:t>that,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August</w:t>
      </w:r>
      <w:r w:rsidR="004C5BE6">
        <w:t xml:space="preserve"> </w:t>
      </w:r>
      <w:r w:rsidRPr="00E267F6">
        <w:t>2016,</w:t>
      </w:r>
      <w:r w:rsidR="004C5BE6">
        <w:t xml:space="preserve"> </w:t>
      </w:r>
      <w:r w:rsidRPr="00E267F6">
        <w:t>nine</w:t>
      </w:r>
      <w:r w:rsidR="004C5BE6">
        <w:t xml:space="preserve"> </w:t>
      </w:r>
      <w:r w:rsidRPr="00E267F6">
        <w:t>members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proofErr w:type="spellStart"/>
      <w:r w:rsidRPr="00E267F6">
        <w:t>Basarwa</w:t>
      </w:r>
      <w:proofErr w:type="spellEnd"/>
      <w:r w:rsidR="004C5BE6">
        <w:t xml:space="preserve"> </w:t>
      </w:r>
      <w:r w:rsidRPr="00E267F6">
        <w:t>people</w:t>
      </w:r>
      <w:r w:rsidR="004C5BE6">
        <w:t xml:space="preserve"> </w:t>
      </w:r>
      <w:r w:rsidRPr="00E267F6">
        <w:t>were</w:t>
      </w:r>
      <w:r w:rsidR="004C5BE6">
        <w:t xml:space="preserve"> </w:t>
      </w:r>
      <w:r w:rsidRPr="00E267F6">
        <w:t>shot</w:t>
      </w:r>
      <w:r w:rsidR="004C5BE6">
        <w:t xml:space="preserve"> </w:t>
      </w:r>
      <w:r w:rsidRPr="00E267F6">
        <w:t>at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an</w:t>
      </w:r>
      <w:r w:rsidR="004C5BE6">
        <w:t xml:space="preserve"> </w:t>
      </w:r>
      <w:r w:rsidRPr="00E267F6">
        <w:t>aerial</w:t>
      </w:r>
      <w:r w:rsidR="004C5BE6">
        <w:t xml:space="preserve"> </w:t>
      </w:r>
      <w:r w:rsidRPr="00E267F6">
        <w:t>anti-poaching</w:t>
      </w:r>
      <w:r w:rsidR="004C5BE6">
        <w:t xml:space="preserve"> </w:t>
      </w:r>
      <w:r w:rsidRPr="00E267F6">
        <w:t>unit</w:t>
      </w:r>
      <w:r w:rsidR="004C5BE6">
        <w:t xml:space="preserve"> </w:t>
      </w:r>
      <w:r w:rsidRPr="00E267F6">
        <w:t>while</w:t>
      </w:r>
      <w:r w:rsidR="004C5BE6">
        <w:t xml:space="preserve"> </w:t>
      </w:r>
      <w:r w:rsidRPr="00E267F6">
        <w:t>hunting</w:t>
      </w:r>
      <w:r w:rsidR="004C5BE6">
        <w:t xml:space="preserve"> </w:t>
      </w:r>
      <w:r w:rsidRPr="00E267F6">
        <w:t>antelope,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they</w:t>
      </w:r>
      <w:r w:rsidR="004C5BE6">
        <w:t xml:space="preserve"> </w:t>
      </w:r>
      <w:r w:rsidRPr="00E267F6">
        <w:t>were</w:t>
      </w:r>
      <w:r w:rsidR="004C5BE6">
        <w:t xml:space="preserve"> </w:t>
      </w:r>
      <w:r w:rsidRPr="00E267F6">
        <w:t>arrested,</w:t>
      </w:r>
      <w:r w:rsidR="004C5BE6">
        <w:t xml:space="preserve"> </w:t>
      </w:r>
      <w:r w:rsidRPr="00E267F6">
        <w:t>stripped</w:t>
      </w:r>
      <w:r w:rsidR="004C5BE6">
        <w:t xml:space="preserve"> </w:t>
      </w:r>
      <w:r w:rsidRPr="00E267F6">
        <w:t>naked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beaten</w:t>
      </w:r>
      <w:r w:rsidR="004C5BE6">
        <w:t xml:space="preserve"> </w:t>
      </w:r>
      <w:r w:rsidRPr="00E267F6">
        <w:t>while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detention.</w:t>
      </w:r>
      <w:r w:rsidR="004C5BE6">
        <w:t xml:space="preserve"> </w:t>
      </w:r>
      <w:r w:rsidRPr="00E267F6">
        <w:t>What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adopted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State</w:t>
      </w:r>
      <w:r w:rsidR="004C5BE6">
        <w:t xml:space="preserve"> </w:t>
      </w:r>
      <w:r w:rsidRPr="00E267F6">
        <w:t>party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guarantee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rights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indigenous</w:t>
      </w:r>
      <w:r w:rsidR="004C5BE6">
        <w:t xml:space="preserve"> </w:t>
      </w:r>
      <w:r w:rsidRPr="00E267F6">
        <w:t>groups,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particular</w:t>
      </w:r>
      <w:r w:rsidR="004C5BE6">
        <w:t xml:space="preserve"> </w:t>
      </w:r>
      <w:r w:rsidRPr="00E267F6">
        <w:t>the</w:t>
      </w:r>
      <w:r w:rsidR="004C5BE6">
        <w:t xml:space="preserve"> </w:t>
      </w:r>
      <w:proofErr w:type="spellStart"/>
      <w:r w:rsidRPr="00E267F6">
        <w:t>Basarwa</w:t>
      </w:r>
      <w:proofErr w:type="spellEnd"/>
      <w:r w:rsidRPr="00E267F6">
        <w:t>,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their</w:t>
      </w:r>
      <w:r w:rsidR="004C5BE6">
        <w:t xml:space="preserve"> </w:t>
      </w:r>
      <w:r w:rsidRPr="00E267F6">
        <w:t>traditional</w:t>
      </w:r>
      <w:r w:rsidR="004C5BE6">
        <w:t xml:space="preserve"> </w:t>
      </w:r>
      <w:r w:rsidRPr="00E267F6">
        <w:t>land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natural</w:t>
      </w:r>
      <w:r w:rsidR="004C5BE6">
        <w:t xml:space="preserve"> </w:t>
      </w:r>
      <w:r w:rsidRPr="00E267F6">
        <w:t>resources,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respect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their</w:t>
      </w:r>
      <w:r w:rsidR="004C5BE6">
        <w:t xml:space="preserve"> </w:t>
      </w:r>
      <w:r w:rsidRPr="00E267F6">
        <w:t>right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engage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free,</w:t>
      </w:r>
      <w:r w:rsidR="004C5BE6">
        <w:t xml:space="preserve"> </w:t>
      </w:r>
      <w:r w:rsidRPr="00E267F6">
        <w:t>prior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informed</w:t>
      </w:r>
      <w:r w:rsidR="004C5BE6">
        <w:t xml:space="preserve"> </w:t>
      </w:r>
      <w:r w:rsidRPr="00E267F6">
        <w:t>participation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work</w:t>
      </w:r>
      <w:r w:rsidR="004C5BE6">
        <w:t xml:space="preserve"> </w:t>
      </w:r>
      <w:r w:rsidRPr="00E267F6">
        <w:t>relating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policies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affect</w:t>
      </w:r>
      <w:r w:rsidR="004C5BE6">
        <w:t xml:space="preserve"> </w:t>
      </w:r>
      <w:r w:rsidRPr="00E267F6">
        <w:t>them?</w:t>
      </w:r>
    </w:p>
    <w:p w:rsidR="00AF4F4B" w:rsidRPr="00E267F6" w:rsidRDefault="00AF4F4B" w:rsidP="00AF4F4B">
      <w:pPr>
        <w:pStyle w:val="SingleTxtG"/>
      </w:pPr>
      <w:r w:rsidRPr="00E267F6">
        <w:t>28.</w:t>
      </w:r>
      <w:r w:rsidRPr="00E267F6">
        <w:tab/>
        <w:t>With</w:t>
      </w:r>
      <w:r w:rsidR="004C5BE6">
        <w:t xml:space="preserve"> </w:t>
      </w:r>
      <w:r w:rsidRPr="00E267F6">
        <w:t>reference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24),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detailed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measures</w:t>
      </w:r>
      <w:r w:rsidR="004C5BE6">
        <w:t xml:space="preserve"> </w:t>
      </w:r>
      <w:r w:rsidRPr="00E267F6">
        <w:t>adopted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ensure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process</w:t>
      </w:r>
      <w:r w:rsidR="004C5BE6">
        <w:t xml:space="preserve"> </w:t>
      </w:r>
      <w:r w:rsidRPr="00E267F6">
        <w:t>for</w:t>
      </w:r>
      <w:r w:rsidR="004C5BE6">
        <w:t xml:space="preserve"> </w:t>
      </w:r>
      <w:r w:rsidRPr="00E267F6">
        <w:t>selecting</w:t>
      </w:r>
      <w:r w:rsidR="004C5BE6">
        <w:t xml:space="preserve"> </w:t>
      </w:r>
      <w:r w:rsidRPr="00E267F6">
        <w:t>members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proofErr w:type="spellStart"/>
      <w:r w:rsidRPr="007757A3">
        <w:rPr>
          <w:i/>
          <w:iCs/>
        </w:rPr>
        <w:t>Ntlo</w:t>
      </w:r>
      <w:proofErr w:type="spellEnd"/>
      <w:r w:rsidR="004C5BE6" w:rsidRPr="007757A3">
        <w:rPr>
          <w:i/>
          <w:iCs/>
        </w:rPr>
        <w:t xml:space="preserve"> </w:t>
      </w:r>
      <w:proofErr w:type="spellStart"/>
      <w:r w:rsidRPr="007757A3">
        <w:rPr>
          <w:i/>
          <w:iCs/>
        </w:rPr>
        <w:t>ya</w:t>
      </w:r>
      <w:proofErr w:type="spellEnd"/>
      <w:r w:rsidR="004C5BE6" w:rsidRPr="007757A3">
        <w:rPr>
          <w:i/>
          <w:iCs/>
        </w:rPr>
        <w:t xml:space="preserve"> </w:t>
      </w:r>
      <w:proofErr w:type="spellStart"/>
      <w:r w:rsidRPr="007757A3">
        <w:rPr>
          <w:i/>
          <w:iCs/>
        </w:rPr>
        <w:t>Dikgosi</w:t>
      </w:r>
      <w:proofErr w:type="spellEnd"/>
      <w:r w:rsidR="004C5BE6">
        <w:t xml:space="preserve"> </w:t>
      </w:r>
      <w:r w:rsidRPr="00E267F6">
        <w:t>guarantees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fair</w:t>
      </w:r>
      <w:r w:rsidR="004C5BE6">
        <w:t xml:space="preserve"> </w:t>
      </w:r>
      <w:r w:rsidRPr="00E267F6">
        <w:t>representation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non-Tswana</w:t>
      </w:r>
      <w:r w:rsidR="004C5BE6">
        <w:t xml:space="preserve"> </w:t>
      </w:r>
      <w:r w:rsidRPr="00E267F6">
        <w:t>tribes.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comment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reports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the</w:t>
      </w:r>
      <w:r w:rsidR="004C5BE6">
        <w:t xml:space="preserve"> </w:t>
      </w:r>
      <w:proofErr w:type="spellStart"/>
      <w:r w:rsidRPr="00E267F6">
        <w:t>Bogosi</w:t>
      </w:r>
      <w:proofErr w:type="spellEnd"/>
      <w:r w:rsidR="004C5BE6">
        <w:t xml:space="preserve"> </w:t>
      </w:r>
      <w:r w:rsidRPr="00E267F6">
        <w:t>Act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2008</w:t>
      </w:r>
      <w:r w:rsidR="004C5BE6">
        <w:t xml:space="preserve"> </w:t>
      </w:r>
      <w:r w:rsidRPr="00E267F6">
        <w:t>discriminates</w:t>
      </w:r>
      <w:r w:rsidR="004C5BE6">
        <w:t xml:space="preserve"> </w:t>
      </w:r>
      <w:r w:rsidRPr="00E267F6">
        <w:t>against</w:t>
      </w:r>
      <w:r w:rsidR="004C5BE6">
        <w:t xml:space="preserve"> </w:t>
      </w:r>
      <w:r w:rsidRPr="00E267F6">
        <w:t>non-Tswana</w:t>
      </w:r>
      <w:r w:rsidR="004C5BE6">
        <w:t xml:space="preserve"> </w:t>
      </w:r>
      <w:r w:rsidRPr="00E267F6">
        <w:t>tribes,</w:t>
      </w:r>
      <w:r w:rsidR="004C5BE6">
        <w:t xml:space="preserve"> </w:t>
      </w:r>
      <w:r w:rsidRPr="00E267F6">
        <w:t>given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few</w:t>
      </w:r>
      <w:r w:rsidR="004C5BE6">
        <w:t xml:space="preserve"> </w:t>
      </w:r>
      <w:r w:rsidRPr="00E267F6">
        <w:t>non-Tswana</w:t>
      </w:r>
      <w:r w:rsidR="004C5BE6">
        <w:t xml:space="preserve"> </w:t>
      </w:r>
      <w:r w:rsidRPr="00E267F6">
        <w:t>tribes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recognized</w:t>
      </w:r>
      <w:r w:rsidR="004C5BE6">
        <w:t xml:space="preserve"> </w:t>
      </w:r>
      <w:r w:rsidRPr="00E267F6">
        <w:t>under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Act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many</w:t>
      </w:r>
      <w:r w:rsidR="004C5BE6">
        <w:t xml:space="preserve"> </w:t>
      </w:r>
      <w:r w:rsidRPr="00E267F6">
        <w:t>non-Tswana</w:t>
      </w:r>
      <w:r w:rsidR="004C5BE6">
        <w:t xml:space="preserve"> </w:t>
      </w:r>
      <w:r w:rsidRPr="00E267F6">
        <w:t>tribes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unfamiliar</w:t>
      </w:r>
      <w:r w:rsidR="004C5BE6">
        <w:t xml:space="preserve"> </w:t>
      </w:r>
      <w:r w:rsidRPr="00E267F6">
        <w:t>with</w:t>
      </w:r>
      <w:r w:rsidR="004C5BE6">
        <w:t xml:space="preserve"> </w:t>
      </w:r>
      <w:r w:rsidRPr="00E267F6">
        <w:t>the</w:t>
      </w:r>
      <w:r w:rsidR="004C5BE6">
        <w:t xml:space="preserve"> </w:t>
      </w:r>
      <w:proofErr w:type="spellStart"/>
      <w:r w:rsidRPr="007757A3">
        <w:rPr>
          <w:i/>
          <w:iCs/>
        </w:rPr>
        <w:t>kgotla</w:t>
      </w:r>
      <w:proofErr w:type="spellEnd"/>
      <w:r w:rsidRPr="00E267F6">
        <w:t>,</w:t>
      </w:r>
      <w:r w:rsidR="004C5BE6">
        <w:t xml:space="preserve"> </w:t>
      </w:r>
      <w:r w:rsidRPr="00E267F6">
        <w:t>which</w:t>
      </w:r>
      <w:r w:rsidR="004C5BE6">
        <w:t xml:space="preserve"> </w:t>
      </w:r>
      <w:r w:rsidRPr="00E267F6">
        <w:t>is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primary</w:t>
      </w:r>
      <w:r w:rsidR="004C5BE6">
        <w:t xml:space="preserve"> </w:t>
      </w:r>
      <w:r w:rsidRPr="00E267F6">
        <w:t>decision-making</w:t>
      </w:r>
      <w:r w:rsidR="004C5BE6">
        <w:t xml:space="preserve"> </w:t>
      </w:r>
      <w:r w:rsidRPr="00E267F6">
        <w:t>structure</w:t>
      </w:r>
      <w:r w:rsidR="004C5BE6">
        <w:t xml:space="preserve"> </w:t>
      </w:r>
      <w:r w:rsidRPr="00E267F6">
        <w:t>under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Act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which</w:t>
      </w:r>
      <w:r w:rsidR="004C5BE6">
        <w:t xml:space="preserve"> </w:t>
      </w:r>
      <w:r w:rsidRPr="00E267F6">
        <w:t>has</w:t>
      </w:r>
      <w:r w:rsidR="004C5BE6">
        <w:t xml:space="preserve"> </w:t>
      </w:r>
      <w:r w:rsidRPr="00E267F6">
        <w:t>its</w:t>
      </w:r>
      <w:r w:rsidR="004C5BE6">
        <w:t xml:space="preserve"> </w:t>
      </w:r>
      <w:r w:rsidRPr="00E267F6">
        <w:t>origin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Tswana</w:t>
      </w:r>
      <w:r w:rsidR="004C5BE6">
        <w:t xml:space="preserve"> </w:t>
      </w:r>
      <w:r w:rsidRPr="00E267F6">
        <w:t>culture.</w:t>
      </w:r>
    </w:p>
    <w:p w:rsidR="00AF4F4B" w:rsidRPr="00E267F6" w:rsidRDefault="00AF4F4B" w:rsidP="00AF4F4B">
      <w:pPr>
        <w:pStyle w:val="SingleTxtG"/>
        <w:rPr>
          <w:rtl/>
        </w:rPr>
      </w:pPr>
      <w:r w:rsidRPr="00E267F6">
        <w:t>29.</w:t>
      </w:r>
      <w:r w:rsidRPr="00E267F6">
        <w:tab/>
        <w:t>Please</w:t>
      </w:r>
      <w:r w:rsidR="004C5BE6">
        <w:t xml:space="preserve"> </w:t>
      </w:r>
      <w:r w:rsidRPr="00E267F6">
        <w:t>respond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allegations</w:t>
      </w:r>
      <w:r w:rsidR="004C5BE6">
        <w:t xml:space="preserve"> </w:t>
      </w:r>
      <w:r w:rsidRPr="00E267F6">
        <w:t>that</w:t>
      </w:r>
      <w:r w:rsidR="004C5BE6">
        <w:t xml:space="preserve"> </w:t>
      </w:r>
      <w:r w:rsidRPr="00E267F6">
        <w:t>citizens</w:t>
      </w:r>
      <w:r w:rsidR="004C5BE6">
        <w:t xml:space="preserve"> </w:t>
      </w:r>
      <w:r w:rsidRPr="00E267F6">
        <w:t>who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members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minorities</w:t>
      </w:r>
      <w:r w:rsidR="004C5BE6">
        <w:t xml:space="preserve"> </w:t>
      </w:r>
      <w:r w:rsidRPr="00E267F6">
        <w:t>who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illiterate</w:t>
      </w:r>
      <w:r w:rsidR="004C5BE6">
        <w:t xml:space="preserve"> </w:t>
      </w:r>
      <w:r w:rsidRPr="00E267F6">
        <w:t>or</w:t>
      </w:r>
      <w:r w:rsidR="004C5BE6">
        <w:t xml:space="preserve"> </w:t>
      </w:r>
      <w:r w:rsidRPr="00E267F6">
        <w:t>do</w:t>
      </w:r>
      <w:r w:rsidR="004C5BE6">
        <w:t xml:space="preserve"> </w:t>
      </w:r>
      <w:r w:rsidRPr="00E267F6">
        <w:t>not</w:t>
      </w:r>
      <w:r w:rsidR="004C5BE6">
        <w:t xml:space="preserve"> </w:t>
      </w:r>
      <w:r w:rsidRPr="00E267F6">
        <w:t>speak</w:t>
      </w:r>
      <w:r w:rsidR="004C5BE6">
        <w:t xml:space="preserve"> </w:t>
      </w:r>
      <w:r w:rsidRPr="00E267F6">
        <w:t>English</w:t>
      </w:r>
      <w:r w:rsidR="004C5BE6">
        <w:t xml:space="preserve"> </w:t>
      </w:r>
      <w:r w:rsidRPr="00E267F6">
        <w:t>are</w:t>
      </w:r>
      <w:r w:rsidR="004C5BE6">
        <w:t xml:space="preserve"> </w:t>
      </w:r>
      <w:r w:rsidRPr="00E267F6">
        <w:t>discriminated</w:t>
      </w:r>
      <w:r w:rsidR="004C5BE6">
        <w:t xml:space="preserve"> </w:t>
      </w:r>
      <w:r w:rsidRPr="00E267F6">
        <w:t>against</w:t>
      </w:r>
      <w:r w:rsidR="004C5BE6">
        <w:t xml:space="preserve"> </w:t>
      </w:r>
      <w:r w:rsidRPr="00E267F6">
        <w:t>by</w:t>
      </w:r>
      <w:r w:rsidR="004C5BE6">
        <w:t xml:space="preserve"> </w:t>
      </w:r>
      <w:r w:rsidRPr="00E267F6">
        <w:t>reason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language</w:t>
      </w:r>
      <w:r w:rsidR="004C5BE6">
        <w:t xml:space="preserve"> </w:t>
      </w:r>
      <w:r w:rsidRPr="00E267F6">
        <w:t>requirements</w:t>
      </w:r>
      <w:r w:rsidR="004C5BE6">
        <w:t xml:space="preserve"> </w:t>
      </w:r>
      <w:r w:rsidRPr="00E267F6">
        <w:t>introduced</w:t>
      </w:r>
      <w:r w:rsidR="004C5BE6">
        <w:t xml:space="preserve"> </w:t>
      </w:r>
      <w:r w:rsidRPr="00E267F6">
        <w:t>regarding</w:t>
      </w:r>
      <w:r w:rsidR="004C5BE6">
        <w:t xml:space="preserve"> </w:t>
      </w:r>
      <w:r w:rsidRPr="00E267F6">
        <w:t>elections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National</w:t>
      </w:r>
      <w:r w:rsidR="004C5BE6">
        <w:t xml:space="preserve"> </w:t>
      </w:r>
      <w:r w:rsidRPr="00E267F6">
        <w:t>Assembly.</w:t>
      </w:r>
    </w:p>
    <w:p w:rsidR="00AF4F4B" w:rsidRPr="00E267F6" w:rsidRDefault="00AF4F4B" w:rsidP="002B4B99">
      <w:pPr>
        <w:pStyle w:val="H23G"/>
      </w:pPr>
      <w:r w:rsidRPr="00E267F6">
        <w:tab/>
      </w:r>
      <w:r w:rsidRPr="00E267F6">
        <w:tab/>
        <w:t>Dissemination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relating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</w:t>
      </w:r>
      <w:r w:rsidR="004C5BE6">
        <w:t xml:space="preserve"> </w:t>
      </w:r>
      <w:r w:rsidRPr="00E267F6">
        <w:t>(art.</w:t>
      </w:r>
      <w:r w:rsidR="004C5BE6">
        <w:t xml:space="preserve"> </w:t>
      </w:r>
      <w:r w:rsidRPr="00E267F6">
        <w:t>2)</w:t>
      </w:r>
    </w:p>
    <w:p w:rsidR="00AF4F4B" w:rsidRDefault="00AF4F4B" w:rsidP="00AF4F4B">
      <w:pPr>
        <w:pStyle w:val="SingleTxtG"/>
      </w:pPr>
      <w:r w:rsidRPr="00E267F6">
        <w:t>30.</w:t>
      </w:r>
      <w:r w:rsidRPr="00E267F6">
        <w:tab/>
        <w:t>In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light</w:t>
      </w:r>
      <w:r w:rsidR="004C5BE6">
        <w:t xml:space="preserve"> </w:t>
      </w:r>
      <w:r w:rsidRPr="00E267F6">
        <w:t>of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previous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</w:t>
      </w:r>
      <w:r w:rsidR="004C5BE6">
        <w:t xml:space="preserve"> </w:t>
      </w:r>
      <w:r w:rsidRPr="00E267F6">
        <w:t>(para.</w:t>
      </w:r>
      <w:r w:rsidR="004C5BE6">
        <w:t xml:space="preserve"> </w:t>
      </w:r>
      <w:r w:rsidRPr="00E267F6">
        <w:t>25),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provide</w:t>
      </w:r>
      <w:r w:rsidR="004C5BE6">
        <w:t xml:space="preserve"> </w:t>
      </w:r>
      <w:r w:rsidRPr="00E267F6">
        <w:t>information</w:t>
      </w:r>
      <w:r w:rsidR="004C5BE6">
        <w:t xml:space="preserve"> </w:t>
      </w:r>
      <w:r w:rsidRPr="00E267F6">
        <w:t>on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arrangements</w:t>
      </w:r>
      <w:r w:rsidR="004C5BE6">
        <w:t xml:space="preserve"> </w:t>
      </w:r>
      <w:r w:rsidRPr="00E267F6">
        <w:t>made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disseminate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Covenant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Committee</w:t>
      </w:r>
      <w:r w:rsidR="00097168">
        <w:t>’</w:t>
      </w:r>
      <w:r w:rsidRPr="00E267F6">
        <w:t>s</w:t>
      </w:r>
      <w:r w:rsidR="004C5BE6">
        <w:t xml:space="preserve"> </w:t>
      </w:r>
      <w:r w:rsidRPr="00E267F6">
        <w:t>concluding</w:t>
      </w:r>
      <w:r w:rsidR="004C5BE6">
        <w:t xml:space="preserve"> </w:t>
      </w:r>
      <w:r w:rsidRPr="00E267F6">
        <w:t>observations,</w:t>
      </w:r>
      <w:r w:rsidR="004C5BE6">
        <w:t xml:space="preserve"> </w:t>
      </w:r>
      <w:r w:rsidRPr="00E267F6">
        <w:t>so</w:t>
      </w:r>
      <w:r w:rsidR="004C5BE6">
        <w:t xml:space="preserve"> </w:t>
      </w:r>
      <w:r w:rsidRPr="00E267F6">
        <w:t>as</w:t>
      </w:r>
      <w:r w:rsidR="004C5BE6">
        <w:t xml:space="preserve"> </w:t>
      </w:r>
      <w:r w:rsidRPr="00E267F6">
        <w:t>to</w:t>
      </w:r>
      <w:r w:rsidR="004C5BE6">
        <w:t xml:space="preserve"> </w:t>
      </w:r>
      <w:r w:rsidRPr="00E267F6">
        <w:t>increase</w:t>
      </w:r>
      <w:r w:rsidR="004C5BE6">
        <w:t xml:space="preserve"> </w:t>
      </w:r>
      <w:r w:rsidRPr="00E267F6">
        <w:t>awareness</w:t>
      </w:r>
      <w:r w:rsidR="004C5BE6">
        <w:t xml:space="preserve"> </w:t>
      </w:r>
      <w:r w:rsidRPr="00E267F6">
        <w:t>among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judiciary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legal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administrative</w:t>
      </w:r>
      <w:r w:rsidR="004C5BE6">
        <w:t xml:space="preserve"> </w:t>
      </w:r>
      <w:r w:rsidRPr="00E267F6">
        <w:t>authorities,</w:t>
      </w:r>
      <w:r w:rsidR="004C5BE6">
        <w:t xml:space="preserve"> </w:t>
      </w:r>
      <w:r w:rsidRPr="00E267F6">
        <w:t>including</w:t>
      </w:r>
      <w:r w:rsidR="004C5BE6">
        <w:t xml:space="preserve"> </w:t>
      </w:r>
      <w:r w:rsidRPr="00E267F6">
        <w:t>the</w:t>
      </w:r>
      <w:r w:rsidR="004C5BE6">
        <w:t xml:space="preserve"> </w:t>
      </w:r>
      <w:r w:rsidRPr="00E267F6">
        <w:t>customary</w:t>
      </w:r>
      <w:r w:rsidR="004C5BE6">
        <w:t xml:space="preserve"> </w:t>
      </w:r>
      <w:r w:rsidRPr="00E267F6">
        <w:t>institutions,</w:t>
      </w:r>
      <w:r w:rsidR="004C5BE6">
        <w:t xml:space="preserve"> </w:t>
      </w:r>
      <w:r w:rsidRPr="00E267F6">
        <w:t>law</w:t>
      </w:r>
      <w:r w:rsidR="004C5BE6">
        <w:t xml:space="preserve"> </w:t>
      </w:r>
      <w:r w:rsidRPr="00E267F6">
        <w:t>enforcement</w:t>
      </w:r>
      <w:r w:rsidR="004C5BE6">
        <w:t xml:space="preserve"> </w:t>
      </w:r>
      <w:r w:rsidRPr="00E267F6">
        <w:t>officials,</w:t>
      </w:r>
      <w:r w:rsidR="004C5BE6">
        <w:t xml:space="preserve"> </w:t>
      </w:r>
      <w:r w:rsidRPr="00E267F6">
        <w:t>lawyers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academics.</w:t>
      </w:r>
      <w:r w:rsidR="004C5BE6">
        <w:t xml:space="preserve"> </w:t>
      </w:r>
      <w:r w:rsidRPr="00E267F6">
        <w:t>Please</w:t>
      </w:r>
      <w:r w:rsidR="004C5BE6">
        <w:t xml:space="preserve"> </w:t>
      </w:r>
      <w:r w:rsidRPr="00E267F6">
        <w:t>explain</w:t>
      </w:r>
      <w:r w:rsidR="004C5BE6">
        <w:t xml:space="preserve"> </w:t>
      </w:r>
      <w:r w:rsidRPr="00E267F6">
        <w:t>how</w:t>
      </w:r>
      <w:r w:rsidR="004C5BE6">
        <w:t xml:space="preserve"> </w:t>
      </w:r>
      <w:r w:rsidRPr="00E267F6">
        <w:t>civil</w:t>
      </w:r>
      <w:r w:rsidR="004C5BE6">
        <w:t xml:space="preserve"> </w:t>
      </w:r>
      <w:r w:rsidRPr="00E267F6">
        <w:t>society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non-governmental</w:t>
      </w:r>
      <w:r w:rsidR="004C5BE6">
        <w:t xml:space="preserve"> </w:t>
      </w:r>
      <w:r w:rsidRPr="00E267F6">
        <w:t>organizations</w:t>
      </w:r>
      <w:r w:rsidR="004C5BE6">
        <w:t xml:space="preserve"> </w:t>
      </w:r>
      <w:r w:rsidRPr="00E267F6">
        <w:t>have</w:t>
      </w:r>
      <w:r w:rsidR="004C5BE6">
        <w:t xml:space="preserve"> </w:t>
      </w:r>
      <w:r w:rsidRPr="00E267F6">
        <w:t>been</w:t>
      </w:r>
      <w:r w:rsidR="004C5BE6">
        <w:t xml:space="preserve"> </w:t>
      </w:r>
      <w:r w:rsidRPr="00E267F6">
        <w:t>and</w:t>
      </w:r>
      <w:r w:rsidR="004C5BE6">
        <w:t xml:space="preserve"> </w:t>
      </w:r>
      <w:r w:rsidRPr="00E267F6">
        <w:t>will</w:t>
      </w:r>
      <w:r w:rsidR="004C5BE6">
        <w:t xml:space="preserve"> </w:t>
      </w:r>
      <w:r w:rsidRPr="00E267F6">
        <w:t>be</w:t>
      </w:r>
      <w:r w:rsidR="004C5BE6">
        <w:t xml:space="preserve"> </w:t>
      </w:r>
      <w:r w:rsidRPr="00E267F6">
        <w:t>involved</w:t>
      </w:r>
      <w:r w:rsidR="004C5BE6">
        <w:t xml:space="preserve"> </w:t>
      </w:r>
      <w:r w:rsidRPr="00E267F6">
        <w:t>in</w:t>
      </w:r>
      <w:r w:rsidR="004C5BE6">
        <w:t xml:space="preserve"> </w:t>
      </w:r>
      <w:r w:rsidRPr="00E267F6">
        <w:t>this</w:t>
      </w:r>
      <w:r w:rsidR="004C5BE6">
        <w:t xml:space="preserve"> </w:t>
      </w:r>
      <w:r w:rsidRPr="00E267F6">
        <w:t>process.</w:t>
      </w:r>
    </w:p>
    <w:p w:rsidR="00097168" w:rsidRDefault="0009716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97168" w:rsidSect="00E6244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79A" w:rsidRPr="00B903E5" w:rsidRDefault="0089479A" w:rsidP="00B903E5">
      <w:pPr>
        <w:pStyle w:val="Footer"/>
      </w:pPr>
    </w:p>
  </w:endnote>
  <w:endnote w:type="continuationSeparator" w:id="0">
    <w:p w:rsidR="0089479A" w:rsidRPr="00B903E5" w:rsidRDefault="0089479A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79A" w:rsidRPr="00E6244D" w:rsidRDefault="0089479A" w:rsidP="0089479A">
    <w:pPr>
      <w:pStyle w:val="Footer"/>
      <w:tabs>
        <w:tab w:val="right" w:pos="9598"/>
      </w:tabs>
    </w:pPr>
    <w:r w:rsidRPr="00E6244D">
      <w:rPr>
        <w:b/>
        <w:sz w:val="18"/>
      </w:rPr>
      <w:fldChar w:fldCharType="begin"/>
    </w:r>
    <w:r w:rsidRPr="00E6244D">
      <w:rPr>
        <w:b/>
        <w:sz w:val="18"/>
      </w:rPr>
      <w:instrText xml:space="preserve"> PAGE  \* MERGEFORMAT </w:instrText>
    </w:r>
    <w:r w:rsidRPr="00E6244D">
      <w:rPr>
        <w:b/>
        <w:sz w:val="18"/>
      </w:rPr>
      <w:fldChar w:fldCharType="separate"/>
    </w:r>
    <w:r w:rsidR="00701ABA">
      <w:rPr>
        <w:b/>
        <w:noProof/>
        <w:sz w:val="18"/>
      </w:rPr>
      <w:t>4</w:t>
    </w:r>
    <w:r w:rsidRPr="00E6244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79A" w:rsidRPr="00E6244D" w:rsidRDefault="0089479A" w:rsidP="00E6244D">
    <w:pPr>
      <w:pStyle w:val="Footer"/>
      <w:tabs>
        <w:tab w:val="right" w:pos="9598"/>
      </w:tabs>
      <w:rPr>
        <w:b/>
        <w:sz w:val="18"/>
      </w:rPr>
    </w:pPr>
    <w:r>
      <w:tab/>
    </w:r>
    <w:r w:rsidRPr="00E6244D">
      <w:rPr>
        <w:b/>
        <w:sz w:val="18"/>
      </w:rPr>
      <w:fldChar w:fldCharType="begin"/>
    </w:r>
    <w:r w:rsidRPr="00E6244D">
      <w:rPr>
        <w:b/>
        <w:sz w:val="18"/>
      </w:rPr>
      <w:instrText xml:space="preserve"> PAGE  \* MERGEFORMAT </w:instrText>
    </w:r>
    <w:r w:rsidRPr="00E6244D">
      <w:rPr>
        <w:b/>
        <w:sz w:val="18"/>
      </w:rPr>
      <w:fldChar w:fldCharType="separate"/>
    </w:r>
    <w:r w:rsidR="00701ABA">
      <w:rPr>
        <w:b/>
        <w:noProof/>
        <w:sz w:val="18"/>
      </w:rPr>
      <w:t>5</w:t>
    </w:r>
    <w:r w:rsidRPr="00E6244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ABA" w:rsidRDefault="00701ABA" w:rsidP="00701ABA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01ABA" w:rsidRDefault="00701ABA" w:rsidP="00701ABA">
    <w:pPr>
      <w:pStyle w:val="Footer"/>
      <w:ind w:right="1134"/>
      <w:rPr>
        <w:sz w:val="20"/>
      </w:rPr>
    </w:pPr>
    <w:r>
      <w:rPr>
        <w:sz w:val="20"/>
      </w:rPr>
      <w:t>GE.18-06573(E)</w:t>
    </w:r>
  </w:p>
  <w:p w:rsidR="00701ABA" w:rsidRPr="00701ABA" w:rsidRDefault="00701ABA" w:rsidP="00701ABA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CPR/C/BWA/QPR/2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BWA/QPR/2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79A" w:rsidRPr="00B903E5" w:rsidRDefault="0089479A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89479A" w:rsidRPr="00B903E5" w:rsidRDefault="0089479A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89479A" w:rsidRPr="00AF4F4B" w:rsidRDefault="0089479A">
      <w:pPr>
        <w:pStyle w:val="FootnoteText"/>
      </w:pPr>
      <w:r w:rsidRPr="006D6E1A">
        <w:rPr>
          <w:rStyle w:val="FootnoteReference"/>
          <w:szCs w:val="18"/>
        </w:rPr>
        <w:tab/>
      </w:r>
      <w:r w:rsidRPr="006D6E1A">
        <w:rPr>
          <w:rStyle w:val="FootnoteReference"/>
          <w:szCs w:val="18"/>
          <w:vertAlign w:val="baseline"/>
        </w:rPr>
        <w:t>*</w:t>
      </w:r>
      <w:r w:rsidRPr="006D6E1A">
        <w:rPr>
          <w:rStyle w:val="FootnoteReference"/>
          <w:szCs w:val="18"/>
          <w:vertAlign w:val="baseline"/>
        </w:rPr>
        <w:tab/>
      </w:r>
      <w:r w:rsidRPr="00AF4F4B">
        <w:t>Adopted by the Committee at its 122nd session (12 March–6 April 2018).</w:t>
      </w:r>
    </w:p>
  </w:footnote>
  <w:footnote w:id="2">
    <w:p w:rsidR="0089479A" w:rsidRPr="001F7E35" w:rsidRDefault="0089479A" w:rsidP="001F7E35">
      <w:pPr>
        <w:pStyle w:val="FootnoteText"/>
      </w:pPr>
      <w:r w:rsidRPr="006D6E1A">
        <w:rPr>
          <w:rStyle w:val="FootnoteReference"/>
          <w:szCs w:val="18"/>
        </w:rPr>
        <w:tab/>
      </w:r>
      <w:r w:rsidRPr="006D6E1A">
        <w:rPr>
          <w:rStyle w:val="FootnoteReference"/>
          <w:szCs w:val="18"/>
          <w:vertAlign w:val="baseline"/>
        </w:rPr>
        <w:t>**</w:t>
      </w:r>
      <w:r w:rsidRPr="006D6E1A">
        <w:rPr>
          <w:rStyle w:val="FootnoteReference"/>
          <w:szCs w:val="18"/>
          <w:vertAlign w:val="baseline"/>
        </w:rPr>
        <w:tab/>
      </w:r>
      <w:r w:rsidRPr="001F7E35">
        <w:t>The second periodic report was due in 2012. The State party accepted the simplified reporting procedure on 3 August 2017.</w:t>
      </w:r>
    </w:p>
  </w:footnote>
  <w:footnote w:id="3">
    <w:p w:rsidR="0089479A" w:rsidRDefault="0089479A" w:rsidP="004C5BE6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4C5BE6">
        <w:t>Unless otherwise indicated, paragraph numbers in parentheses refer to the Committee</w:t>
      </w:r>
      <w:r w:rsidR="00097168">
        <w:t>’</w:t>
      </w:r>
      <w:r w:rsidRPr="004C5BE6">
        <w:t>s previous concluding observations.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79A" w:rsidRPr="00E6244D" w:rsidRDefault="0089479A" w:rsidP="00E6244D">
    <w:pPr>
      <w:pStyle w:val="Header"/>
    </w:pPr>
    <w:r w:rsidRPr="00E6244D">
      <w:t>CCPR/C/BWA/QPR/2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79A" w:rsidRPr="00E6244D" w:rsidRDefault="0089479A" w:rsidP="00E6244D">
    <w:pPr>
      <w:pStyle w:val="Header"/>
      <w:jc w:val="right"/>
    </w:pPr>
    <w:r w:rsidRPr="00E6244D">
      <w:t>CCPR/C/BWA/QPR/2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revisionView w:inkAnnotations="0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B73E0"/>
    <w:rsid w:val="000241BB"/>
    <w:rsid w:val="00046E92"/>
    <w:rsid w:val="0006523D"/>
    <w:rsid w:val="00097168"/>
    <w:rsid w:val="00131D7A"/>
    <w:rsid w:val="00165C15"/>
    <w:rsid w:val="001F7E35"/>
    <w:rsid w:val="00247E2C"/>
    <w:rsid w:val="002B4B99"/>
    <w:rsid w:val="002D6C53"/>
    <w:rsid w:val="002F5595"/>
    <w:rsid w:val="00334F6A"/>
    <w:rsid w:val="00342AC8"/>
    <w:rsid w:val="003B4550"/>
    <w:rsid w:val="00420204"/>
    <w:rsid w:val="00461253"/>
    <w:rsid w:val="00472FED"/>
    <w:rsid w:val="004C5BE6"/>
    <w:rsid w:val="005042C2"/>
    <w:rsid w:val="005E2F89"/>
    <w:rsid w:val="00671529"/>
    <w:rsid w:val="006D6E1A"/>
    <w:rsid w:val="00701ABA"/>
    <w:rsid w:val="007268F9"/>
    <w:rsid w:val="007757A3"/>
    <w:rsid w:val="007B73E0"/>
    <w:rsid w:val="007C52B0"/>
    <w:rsid w:val="00817E57"/>
    <w:rsid w:val="0089479A"/>
    <w:rsid w:val="008D3450"/>
    <w:rsid w:val="009411B4"/>
    <w:rsid w:val="00977782"/>
    <w:rsid w:val="009D0139"/>
    <w:rsid w:val="009F5CDC"/>
    <w:rsid w:val="00A23459"/>
    <w:rsid w:val="00A775CF"/>
    <w:rsid w:val="00AF4F4B"/>
    <w:rsid w:val="00B06045"/>
    <w:rsid w:val="00B46ABA"/>
    <w:rsid w:val="00B903E5"/>
    <w:rsid w:val="00B942F8"/>
    <w:rsid w:val="00C35A27"/>
    <w:rsid w:val="00CA1AEA"/>
    <w:rsid w:val="00CE6A15"/>
    <w:rsid w:val="00E02C2B"/>
    <w:rsid w:val="00E6244D"/>
    <w:rsid w:val="00ED6C48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71AC1599-5F85-4D62-BCF3-4D958D2D8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60D6F-82AB-46E4-BF03-230DDB1BC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5</Pages>
  <Words>2938</Words>
  <Characters>16311</Characters>
  <Application>Microsoft Office Word</Application>
  <DocSecurity>0</DocSecurity>
  <Lines>251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1805913</vt:lpstr>
    </vt:vector>
  </TitlesOfParts>
  <Company>DCM</Company>
  <LinksUpToDate>false</LinksUpToDate>
  <CharactersWithSpaces>19221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1806573</dc:title>
  <dc:subject>CCPR/C/BWA/QPR/2</dc:subject>
  <dc:creator>Cristina BRIGOLI</dc:creator>
  <cp:keywords/>
  <dc:description/>
  <cp:lastModifiedBy>Generic Pdf eng</cp:lastModifiedBy>
  <cp:revision>2</cp:revision>
  <cp:lastPrinted>2018-04-24T13:05:00Z</cp:lastPrinted>
  <dcterms:created xsi:type="dcterms:W3CDTF">2018-04-25T07:51:00Z</dcterms:created>
  <dcterms:modified xsi:type="dcterms:W3CDTF">2018-04-25T07:51:00Z</dcterms:modified>
</cp:coreProperties>
</file>