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BE33F5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BE33F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7D7430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523406">
              <w:t>C/3</w:t>
            </w:r>
            <w:r>
              <w:fldChar w:fldCharType="end"/>
            </w:r>
            <w:r w:rsidR="00523406" w:rsidRPr="00523406">
              <w:rPr>
                <w:rStyle w:val="a6"/>
                <w:sz w:val="20"/>
                <w:vertAlign w:val="baseline"/>
              </w:rPr>
              <w:t xml:space="preserve"> </w:t>
            </w:r>
          </w:p>
        </w:tc>
      </w:tr>
      <w:tr w:rsidR="00BB5A75" w:rsidRPr="00635870" w:rsidTr="00BE33F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BE33F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DEF6BA2" wp14:editId="650126BA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BE33F5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BE33F5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8663C6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BE33F5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523406">
              <w:rPr>
                <w:lang w:val="en-US"/>
              </w:rPr>
              <w:t>17 November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BE33F5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BE33F5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8663C6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BE33F5"/>
        </w:tc>
      </w:tr>
    </w:tbl>
    <w:p w:rsidR="00BB5A75" w:rsidRPr="00523406" w:rsidRDefault="00523406" w:rsidP="00523406">
      <w:pPr>
        <w:spacing w:before="120" w:line="240" w:lineRule="auto"/>
        <w:rPr>
          <w:b/>
          <w:sz w:val="24"/>
          <w:szCs w:val="24"/>
          <w:lang w:val="en-US"/>
        </w:rPr>
      </w:pPr>
      <w:r w:rsidRPr="00523406">
        <w:rPr>
          <w:b/>
          <w:sz w:val="24"/>
          <w:szCs w:val="24"/>
        </w:rPr>
        <w:t>Комитет по правам инвалидов</w:t>
      </w:r>
    </w:p>
    <w:p w:rsidR="00523406" w:rsidRPr="00523406" w:rsidRDefault="00523406" w:rsidP="00523406">
      <w:pPr>
        <w:pStyle w:val="HChGR"/>
      </w:pPr>
      <w:r w:rsidRPr="00513300">
        <w:tab/>
      </w:r>
      <w:r w:rsidRPr="00513300">
        <w:tab/>
      </w:r>
      <w:r w:rsidRPr="00523406">
        <w:t>Руководящие принципы представления периодических докладов Комитету по правам инвалидов, в том числе в рамках упрощенной процедуры представления докладов</w:t>
      </w:r>
      <w:r w:rsidRPr="00523406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523406" w:rsidRPr="00523406" w:rsidRDefault="00523406" w:rsidP="00523406">
      <w:pPr>
        <w:pStyle w:val="SingleTxtGR"/>
      </w:pPr>
      <w:r w:rsidRPr="00523406">
        <w:t>1.</w:t>
      </w:r>
      <w:r w:rsidRPr="00523406">
        <w:tab/>
        <w:t>Настоящий документ содержит пересмотренные руководящие принципы представления периодических докладов Комитету, в том числе в рамках упр</w:t>
      </w:r>
      <w:r w:rsidRPr="00523406">
        <w:t>о</w:t>
      </w:r>
      <w:r w:rsidRPr="00523406">
        <w:t>щенной процедуры представления докладов. Мотивы принятия настоящих р</w:t>
      </w:r>
      <w:r w:rsidRPr="00523406">
        <w:t>у</w:t>
      </w:r>
      <w:r w:rsidRPr="00523406">
        <w:t>ководящих принципов и их цель заключаются в следующем: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1B1AB8" w:rsidRPr="00523406">
        <w:t xml:space="preserve">нынешние </w:t>
      </w:r>
      <w:r w:rsidRPr="00523406">
        <w:t xml:space="preserve">руководящие принципы (CRPD/C/2/3) были приняты в 2009 году. С тех пор произошло много </w:t>
      </w:r>
      <w:r w:rsidR="00497EE5">
        <w:t>подвижек, и в частности</w:t>
      </w:r>
      <w:r w:rsidRPr="00523406">
        <w:t>: Комитет ра</w:t>
      </w:r>
      <w:r w:rsidRPr="00523406">
        <w:t>с</w:t>
      </w:r>
      <w:r w:rsidRPr="00523406">
        <w:t xml:space="preserve">смотрел большое число первоначальных докладов государств-участников, что позволило ему лучше понять пробелы, возникающие в процессе </w:t>
      </w:r>
      <w:r w:rsidR="00497EE5">
        <w:t>осуществления</w:t>
      </w:r>
      <w:r w:rsidRPr="00523406">
        <w:t xml:space="preserve"> Конвенции; на региональном и международном уровнях был предпринят ряд инициатив по разработке базовых параметров, критериев и показателей для оценки хода осуществления Конвенции, а совсем недавно </w:t>
      </w:r>
      <w:r w:rsidR="00497EE5">
        <w:t>состоялось</w:t>
      </w:r>
      <w:r w:rsidRPr="00523406">
        <w:t xml:space="preserve"> принятие Повестки дня в области устойчивого развития </w:t>
      </w:r>
      <w:r w:rsidR="00C32887">
        <w:t xml:space="preserve">на период до </w:t>
      </w:r>
      <w:r w:rsidR="00C32887" w:rsidRPr="00BA1416">
        <w:t xml:space="preserve">2030 </w:t>
      </w:r>
      <w:r w:rsidR="00C32887">
        <w:t>года</w:t>
      </w:r>
      <w:r w:rsidR="00C32887" w:rsidRPr="00523406">
        <w:t xml:space="preserve"> </w:t>
      </w:r>
      <w:bookmarkStart w:id="2" w:name="_GoBack"/>
      <w:bookmarkEnd w:id="2"/>
      <w:r w:rsidRPr="00523406">
        <w:t xml:space="preserve">и </w:t>
      </w:r>
      <w:r w:rsidR="00497EE5" w:rsidRPr="00523406">
        <w:t xml:space="preserve">Целей </w:t>
      </w:r>
      <w:r w:rsidRPr="00523406">
        <w:t>в области устойчивого развития; после того как в 2013 году Комитет решил вне</w:t>
      </w:r>
      <w:r w:rsidRPr="00523406">
        <w:t>д</w:t>
      </w:r>
      <w:r w:rsidRPr="00523406">
        <w:t>рить упрощенную процедуру представления периодических докладов, он неи</w:t>
      </w:r>
      <w:r w:rsidRPr="00523406">
        <w:t>з</w:t>
      </w:r>
      <w:r w:rsidRPr="00523406">
        <w:t>менно пред</w:t>
      </w:r>
      <w:r w:rsidRPr="00523406">
        <w:t>о</w:t>
      </w:r>
      <w:r w:rsidRPr="00523406">
        <w:t xml:space="preserve">ставляет государствам-участникам такую возможность; 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  <w:t>Комитет стремится предоставлять государствам-участникам нео</w:t>
      </w:r>
      <w:r w:rsidRPr="00523406">
        <w:t>б</w:t>
      </w:r>
      <w:r w:rsidRPr="00523406">
        <w:t>ходимые ориентиры, формулируя замечания общего порядка и руководящие принципы. Настоящий документ содержит дополнительные ориентиры для го</w:t>
      </w:r>
      <w:r w:rsidRPr="00523406">
        <w:t>с</w:t>
      </w:r>
      <w:r w:rsidRPr="00523406">
        <w:t>ударств-участников, особенно в областях, в которых еще не было сформулир</w:t>
      </w:r>
      <w:r w:rsidRPr="00523406">
        <w:t>о</w:t>
      </w:r>
      <w:r w:rsidRPr="00523406">
        <w:t>вано замечаний общего порядка;</w:t>
      </w:r>
    </w:p>
    <w:p w:rsidR="00523406" w:rsidRPr="00523406" w:rsidRDefault="00523406" w:rsidP="00523406">
      <w:pPr>
        <w:pStyle w:val="SingleTxtGR"/>
      </w:pPr>
      <w:r w:rsidRPr="00523406">
        <w:tab/>
        <w:t>c)</w:t>
      </w:r>
      <w:r w:rsidRPr="00523406">
        <w:tab/>
      </w:r>
      <w:r w:rsidR="001B1AB8" w:rsidRPr="00523406">
        <w:t xml:space="preserve">цель </w:t>
      </w:r>
      <w:r w:rsidRPr="00523406">
        <w:t>пересмотренных руководящих принципов заключается в том, чтобы оказывать помощь государствам-участникам во взаимодействии с Ком</w:t>
      </w:r>
      <w:r w:rsidRPr="00523406">
        <w:t>и</w:t>
      </w:r>
      <w:r w:rsidRPr="00523406">
        <w:t>тетом посредством представления периодических докладов, в том числе в соо</w:t>
      </w:r>
      <w:r w:rsidRPr="00523406">
        <w:t>т</w:t>
      </w:r>
      <w:r w:rsidRPr="00523406">
        <w:t xml:space="preserve">ветствии с упрощенной процедурой представления докладов. Пересмотренные руководящие принципы предназначены также для того, чтобы </w:t>
      </w:r>
      <w:r w:rsidR="00497EE5">
        <w:t xml:space="preserve">поддержать </w:t>
      </w:r>
      <w:r w:rsidRPr="00523406">
        <w:t>о</w:t>
      </w:r>
      <w:r w:rsidRPr="00523406">
        <w:t>р</w:t>
      </w:r>
      <w:r w:rsidRPr="00523406">
        <w:t>ганизаци</w:t>
      </w:r>
      <w:r w:rsidR="00497EE5">
        <w:t>и</w:t>
      </w:r>
      <w:r w:rsidRPr="00523406">
        <w:t xml:space="preserve"> гражданского общества, организаци</w:t>
      </w:r>
      <w:r w:rsidR="00497EE5">
        <w:t>и</w:t>
      </w:r>
      <w:r w:rsidRPr="00523406">
        <w:t xml:space="preserve"> инвалидов, независимы</w:t>
      </w:r>
      <w:r w:rsidR="00497EE5">
        <w:t>е</w:t>
      </w:r>
      <w:r w:rsidRPr="00523406">
        <w:t xml:space="preserve"> мон</w:t>
      </w:r>
      <w:r w:rsidRPr="00523406">
        <w:t>и</w:t>
      </w:r>
      <w:r w:rsidRPr="00523406">
        <w:t>торинговы</w:t>
      </w:r>
      <w:r w:rsidR="00497EE5">
        <w:t>е</w:t>
      </w:r>
      <w:r w:rsidRPr="00523406">
        <w:t xml:space="preserve"> механизм</w:t>
      </w:r>
      <w:r w:rsidR="00497EE5">
        <w:t>ы</w:t>
      </w:r>
      <w:r w:rsidRPr="00523406">
        <w:t>, национальны</w:t>
      </w:r>
      <w:r w:rsidR="00497EE5">
        <w:t>е</w:t>
      </w:r>
      <w:r w:rsidRPr="00523406">
        <w:t xml:space="preserve"> правозащитны</w:t>
      </w:r>
      <w:r w:rsidR="00497EE5">
        <w:t>е</w:t>
      </w:r>
      <w:r w:rsidRPr="00523406">
        <w:t xml:space="preserve"> учреждения и други</w:t>
      </w:r>
      <w:r w:rsidR="00497EE5">
        <w:t>е</w:t>
      </w:r>
      <w:r w:rsidRPr="00523406">
        <w:t xml:space="preserve"> </w:t>
      </w:r>
      <w:r w:rsidRPr="00523406">
        <w:lastRenderedPageBreak/>
        <w:t>заинтересованны</w:t>
      </w:r>
      <w:r w:rsidR="00497EE5">
        <w:t>е</w:t>
      </w:r>
      <w:r w:rsidRPr="00523406">
        <w:t xml:space="preserve"> сторон</w:t>
      </w:r>
      <w:r w:rsidR="00497EE5">
        <w:t>ы</w:t>
      </w:r>
      <w:r w:rsidR="00497EE5" w:rsidRPr="00497EE5">
        <w:t xml:space="preserve"> по линии внесения вклада </w:t>
      </w:r>
      <w:r w:rsidR="00497EE5">
        <w:t xml:space="preserve">в </w:t>
      </w:r>
      <w:r w:rsidR="00497EE5" w:rsidRPr="00497EE5">
        <w:t>подготовку периодич</w:t>
      </w:r>
      <w:r w:rsidR="00497EE5" w:rsidRPr="00497EE5">
        <w:t>е</w:t>
      </w:r>
      <w:r w:rsidR="00497EE5" w:rsidRPr="00497EE5">
        <w:t>ских докладов</w:t>
      </w:r>
      <w:r w:rsidRPr="00523406">
        <w:t>;</w:t>
      </w:r>
    </w:p>
    <w:p w:rsidR="00523406" w:rsidRPr="00523406" w:rsidRDefault="00523406" w:rsidP="00523406">
      <w:pPr>
        <w:pStyle w:val="SingleTxtGR"/>
      </w:pPr>
      <w:r w:rsidRPr="00523406">
        <w:tab/>
        <w:t>d)</w:t>
      </w:r>
      <w:r w:rsidRPr="00523406">
        <w:tab/>
      </w:r>
      <w:r w:rsidR="001B1AB8" w:rsidRPr="00523406">
        <w:t xml:space="preserve">кроме </w:t>
      </w:r>
      <w:r w:rsidRPr="00523406">
        <w:t>того, руководящие принципы учитывают разнообразие инв</w:t>
      </w:r>
      <w:r w:rsidRPr="00523406">
        <w:t>а</w:t>
      </w:r>
      <w:r w:rsidRPr="00523406">
        <w:t>лидов и предназначены для оказания содействия государствам-участникам в интеграции основанного на уважении прав человека похода в их работу по д</w:t>
      </w:r>
      <w:r w:rsidRPr="00523406">
        <w:t>о</w:t>
      </w:r>
      <w:r w:rsidRPr="00523406">
        <w:t xml:space="preserve">стижению </w:t>
      </w:r>
      <w:r w:rsidR="00497EE5" w:rsidRPr="00523406">
        <w:t xml:space="preserve">Целей </w:t>
      </w:r>
      <w:r w:rsidRPr="00523406">
        <w:t>в области устойчивого развития в соответствии с требовани</w:t>
      </w:r>
      <w:r w:rsidRPr="00523406">
        <w:t>я</w:t>
      </w:r>
      <w:r w:rsidRPr="00523406">
        <w:t>ми Конвенции и при том понимании, что никто не должен быть забыт;</w:t>
      </w:r>
    </w:p>
    <w:p w:rsidR="00523406" w:rsidRPr="00523406" w:rsidRDefault="00523406" w:rsidP="00523406">
      <w:pPr>
        <w:pStyle w:val="SingleTxtGR"/>
      </w:pPr>
      <w:r w:rsidRPr="00523406">
        <w:tab/>
        <w:t>e)</w:t>
      </w:r>
      <w:r w:rsidRPr="00523406">
        <w:tab/>
      </w:r>
      <w:r w:rsidR="001B1AB8" w:rsidRPr="00523406">
        <w:t xml:space="preserve">периодическое </w:t>
      </w:r>
      <w:r w:rsidRPr="00523406">
        <w:t>представление докладов, в том числе в соответствии с упрощенной процедурой, предполагает представление информации о ходе выполнения рекомендаций Комитета, включенных в предыдущие заключител</w:t>
      </w:r>
      <w:r w:rsidRPr="00523406">
        <w:t>ь</w:t>
      </w:r>
      <w:r w:rsidRPr="00523406">
        <w:t xml:space="preserve">ные замечания, а также о новых </w:t>
      </w:r>
      <w:r w:rsidR="00497EE5">
        <w:t>подвижках</w:t>
      </w:r>
      <w:r w:rsidRPr="00523406">
        <w:t xml:space="preserve">, которые произошли в государстве-участнике. При оценке выполнения предыдущих рекомендаций государствам-участникам и другим заинтересованным сторонам предлагается представлять информацию о пробелах, которые не позволяют правообладателям пользоваться своими правами, а носителям обязанностей </w:t>
      </w:r>
      <w:r w:rsidR="00497EE5">
        <w:t>–</w:t>
      </w:r>
      <w:r w:rsidRPr="00523406">
        <w:t xml:space="preserve"> выполнять свои обязательства; </w:t>
      </w:r>
    </w:p>
    <w:p w:rsidR="00523406" w:rsidRPr="00523406" w:rsidRDefault="00523406" w:rsidP="00523406">
      <w:pPr>
        <w:pStyle w:val="SingleTxtGR"/>
      </w:pPr>
      <w:r w:rsidRPr="00523406">
        <w:tab/>
        <w:t>f)</w:t>
      </w:r>
      <w:r w:rsidRPr="00523406">
        <w:tab/>
      </w:r>
      <w:r w:rsidR="001B1AB8" w:rsidRPr="00523406">
        <w:t xml:space="preserve">руководящие </w:t>
      </w:r>
      <w:r w:rsidRPr="00523406">
        <w:t xml:space="preserve">принципы не следует принимать </w:t>
      </w:r>
      <w:r w:rsidR="001B1AB8">
        <w:t>под углом зрения</w:t>
      </w:r>
      <w:r w:rsidRPr="00523406">
        <w:t xml:space="preserve"> и</w:t>
      </w:r>
      <w:r w:rsidRPr="00523406">
        <w:t>с</w:t>
      </w:r>
      <w:r w:rsidRPr="00523406">
        <w:t>черпывающ</w:t>
      </w:r>
      <w:r w:rsidR="001B1AB8">
        <w:t>его</w:t>
      </w:r>
      <w:r w:rsidRPr="00523406">
        <w:t xml:space="preserve"> переч</w:t>
      </w:r>
      <w:r w:rsidR="001B1AB8">
        <w:t>ня</w:t>
      </w:r>
      <w:r w:rsidRPr="00523406">
        <w:t xml:space="preserve"> информации, которая должна запрашиваться у гос</w:t>
      </w:r>
      <w:r w:rsidRPr="00523406">
        <w:t>у</w:t>
      </w:r>
      <w:r w:rsidRPr="00523406">
        <w:t>дарств-участников. Скорее, они должны стать набором руководящих принц</w:t>
      </w:r>
      <w:r w:rsidRPr="00523406">
        <w:t>и</w:t>
      </w:r>
      <w:r w:rsidRPr="00523406">
        <w:t xml:space="preserve">пов, </w:t>
      </w:r>
      <w:proofErr w:type="gramStart"/>
      <w:r w:rsidR="001B1AB8">
        <w:t xml:space="preserve">исходя </w:t>
      </w:r>
      <w:r w:rsidRPr="00523406">
        <w:t>из которых Комитет может</w:t>
      </w:r>
      <w:proofErr w:type="gramEnd"/>
      <w:r w:rsidRPr="00523406">
        <w:t xml:space="preserve"> </w:t>
      </w:r>
      <w:r w:rsidR="001B1AB8">
        <w:t>делать выбор</w:t>
      </w:r>
      <w:r w:rsidRPr="00523406">
        <w:t>, говоря о положении ка</w:t>
      </w:r>
      <w:r w:rsidRPr="00523406">
        <w:t>ж</w:t>
      </w:r>
      <w:r w:rsidRPr="00523406">
        <w:t>дого из государств-участников. При подготовке перечней вопросов Комитет б</w:t>
      </w:r>
      <w:r w:rsidRPr="00523406">
        <w:t>у</w:t>
      </w:r>
      <w:r w:rsidRPr="00523406">
        <w:t xml:space="preserve">дет обращать особое внимание </w:t>
      </w:r>
      <w:proofErr w:type="gramStart"/>
      <w:r w:rsidRPr="00523406">
        <w:t>на те</w:t>
      </w:r>
      <w:proofErr w:type="gramEnd"/>
      <w:r w:rsidRPr="00523406">
        <w:t xml:space="preserve"> руководящие принципы, которые являются наиболее актуальными с учетом конкретной ситуации в государстве-участнике. Комитет будет руководствоваться принципами равного отношения к госуда</w:t>
      </w:r>
      <w:r w:rsidRPr="00523406">
        <w:t>р</w:t>
      </w:r>
      <w:r w:rsidRPr="00523406">
        <w:t xml:space="preserve">ствам-участникам, транспарентности и объективности. </w:t>
      </w:r>
      <w:proofErr w:type="gramStart"/>
      <w:r w:rsidRPr="00523406">
        <w:t>Государствам-</w:t>
      </w:r>
      <w:proofErr w:type="spellStart"/>
      <w:r w:rsidRPr="00523406">
        <w:t>участ</w:t>
      </w:r>
      <w:proofErr w:type="spellEnd"/>
      <w:r w:rsidR="001B1AB8">
        <w:t>-</w:t>
      </w:r>
      <w:proofErr w:type="spellStart"/>
      <w:r w:rsidRPr="00523406">
        <w:t>никам</w:t>
      </w:r>
      <w:proofErr w:type="spellEnd"/>
      <w:r w:rsidRPr="00523406">
        <w:t xml:space="preserve">, не представляющим доклады в соответствии с упрощенной процедурой, рекомендуется пользоваться руководящими принципами в том же ключе; </w:t>
      </w:r>
      <w:proofErr w:type="gramEnd"/>
    </w:p>
    <w:p w:rsidR="00523406" w:rsidRPr="00523406" w:rsidRDefault="00523406" w:rsidP="00523406">
      <w:pPr>
        <w:pStyle w:val="SingleTxtGR"/>
      </w:pPr>
      <w:r w:rsidRPr="00523406">
        <w:tab/>
        <w:t>g)</w:t>
      </w:r>
      <w:r w:rsidRPr="00523406">
        <w:tab/>
      </w:r>
      <w:r w:rsidR="001B1AB8" w:rsidRPr="00523406">
        <w:t xml:space="preserve">организациям </w:t>
      </w:r>
      <w:r w:rsidRPr="00523406">
        <w:t>гражданского общества, организациям инвалидов, независимым мониторинговым механизмам, национальным правозащитным учреждениям и другим заинтересованным сторонам, участвующим в подгото</w:t>
      </w:r>
      <w:r w:rsidRPr="00523406">
        <w:t>в</w:t>
      </w:r>
      <w:r w:rsidRPr="00523406">
        <w:t>ке периодических докладов, в том числе в соответствии с упрощенной проц</w:t>
      </w:r>
      <w:r w:rsidRPr="00523406">
        <w:t>е</w:t>
      </w:r>
      <w:r w:rsidRPr="00523406">
        <w:t>дурой представления докладов, при подготовке своих материалов для предста</w:t>
      </w:r>
      <w:r w:rsidRPr="00523406">
        <w:t>в</w:t>
      </w:r>
      <w:r w:rsidRPr="00523406">
        <w:t xml:space="preserve">ления Комитету необходимо учитывать подпункты е) и f) выше; </w:t>
      </w:r>
    </w:p>
    <w:p w:rsidR="00523406" w:rsidRPr="00523406" w:rsidRDefault="00523406" w:rsidP="00523406">
      <w:pPr>
        <w:pStyle w:val="SingleTxtGR"/>
      </w:pPr>
      <w:r w:rsidRPr="00523406">
        <w:tab/>
        <w:t>h)</w:t>
      </w:r>
      <w:r w:rsidRPr="00523406">
        <w:tab/>
      </w:r>
      <w:r w:rsidR="001B1AB8">
        <w:t>в</w:t>
      </w:r>
      <w:r w:rsidRPr="00523406">
        <w:t xml:space="preserve"> соответствии с резолюцией 68/268 Генеральной Ассамблеи, в частности ее пунктами 1 и 16, Комитет будет ограничи</w:t>
      </w:r>
      <w:r w:rsidR="007D7430">
        <w:t>ва</w:t>
      </w:r>
      <w:r w:rsidRPr="00523406">
        <w:t xml:space="preserve">ть число вопросов, включаемых в перечни вопросов для периодических докладов, </w:t>
      </w:r>
      <w:proofErr w:type="gramStart"/>
      <w:r w:rsidRPr="00523406">
        <w:t>представляемых</w:t>
      </w:r>
      <w:proofErr w:type="gramEnd"/>
      <w:r w:rsidRPr="00523406">
        <w:t xml:space="preserve"> в том числе в соответствии с упрощенной процедурой представления докладов;</w:t>
      </w:r>
    </w:p>
    <w:p w:rsidR="00523406" w:rsidRPr="00523406" w:rsidRDefault="00523406" w:rsidP="00523406">
      <w:pPr>
        <w:pStyle w:val="SingleTxtGR"/>
      </w:pPr>
      <w:r w:rsidRPr="00523406">
        <w:tab/>
        <w:t>i)</w:t>
      </w:r>
      <w:r w:rsidRPr="00523406">
        <w:tab/>
      </w:r>
      <w:r w:rsidR="001B1AB8" w:rsidRPr="00523406">
        <w:t xml:space="preserve">при </w:t>
      </w:r>
      <w:r w:rsidRPr="00523406">
        <w:t xml:space="preserve">подготовке первоначальных докладов государствам-участникам следует пользоваться </w:t>
      </w:r>
      <w:r w:rsidR="001B1AB8" w:rsidRPr="00523406">
        <w:t xml:space="preserve">руководящими </w:t>
      </w:r>
      <w:r w:rsidRPr="00523406">
        <w:t>принципами 2009 года (CRPD/</w:t>
      </w:r>
      <w:r w:rsidR="00E15098" w:rsidRPr="00E15098">
        <w:br/>
      </w:r>
      <w:r w:rsidRPr="00523406">
        <w:t xml:space="preserve">C/2/3); </w:t>
      </w:r>
    </w:p>
    <w:p w:rsidR="00523406" w:rsidRPr="00523406" w:rsidRDefault="00523406" w:rsidP="00523406">
      <w:pPr>
        <w:pStyle w:val="SingleTxtGR"/>
      </w:pPr>
      <w:r w:rsidRPr="00523406">
        <w:tab/>
        <w:t>j)</w:t>
      </w:r>
      <w:r w:rsidRPr="00523406">
        <w:tab/>
      </w:r>
      <w:r w:rsidR="001B1AB8" w:rsidRPr="00523406">
        <w:t xml:space="preserve">в </w:t>
      </w:r>
      <w:r w:rsidRPr="00523406">
        <w:t>руководящих принцип</w:t>
      </w:r>
      <w:r w:rsidR="007D7430">
        <w:t>ах</w:t>
      </w:r>
      <w:r w:rsidRPr="00523406">
        <w:t xml:space="preserve"> учитывается основанный на уважении прав человека подход к </w:t>
      </w:r>
      <w:r w:rsidR="001B1AB8">
        <w:t xml:space="preserve">соответствующим </w:t>
      </w:r>
      <w:r w:rsidRPr="00523406">
        <w:t>показателям, разработанны</w:t>
      </w:r>
      <w:r w:rsidR="001B1AB8">
        <w:t>й</w:t>
      </w:r>
      <w:r w:rsidRPr="00523406">
        <w:t xml:space="preserve"> Упра</w:t>
      </w:r>
      <w:r w:rsidRPr="00523406">
        <w:t>в</w:t>
      </w:r>
      <w:r w:rsidRPr="00523406">
        <w:t>лением Верховного комиссара Организации Объединенных Наций по правам человека</w:t>
      </w:r>
      <w:r w:rsidRPr="00FD5D11">
        <w:rPr>
          <w:sz w:val="18"/>
          <w:vertAlign w:val="superscript"/>
        </w:rPr>
        <w:footnoteReference w:id="2"/>
      </w:r>
      <w:r w:rsidR="001B1AB8">
        <w:t>.</w:t>
      </w:r>
      <w:r w:rsidRPr="00523406">
        <w:t xml:space="preserve"> При подготовке докладов Комитету государствам-участникам пре</w:t>
      </w:r>
      <w:r w:rsidRPr="00523406">
        <w:t>д</w:t>
      </w:r>
      <w:r w:rsidRPr="00523406">
        <w:t>лагается уделять равное внимание мерам, касающимся основ законодательства и политики, происходящим процессам и их итогам.</w:t>
      </w:r>
    </w:p>
    <w:p w:rsidR="00523406" w:rsidRPr="00523406" w:rsidRDefault="00523406" w:rsidP="00523406">
      <w:pPr>
        <w:pStyle w:val="SingleTxtGR"/>
      </w:pPr>
      <w:r w:rsidRPr="00523406">
        <w:t>2.</w:t>
      </w:r>
      <w:r w:rsidRPr="00523406">
        <w:tab/>
        <w:t>Насколько это возможно, государства-участники должны представить информацию в разбивке по полу, возрасту и выявленным препятствиям, этн</w:t>
      </w:r>
      <w:r w:rsidRPr="00523406">
        <w:t>и</w:t>
      </w:r>
      <w:r w:rsidRPr="00523406">
        <w:lastRenderedPageBreak/>
        <w:t>ческому происхождению, городскому/сельскому населению и другим соотве</w:t>
      </w:r>
      <w:r w:rsidRPr="00523406">
        <w:t>т</w:t>
      </w:r>
      <w:r w:rsidRPr="00523406">
        <w:t xml:space="preserve">ствующим категориям. </w:t>
      </w:r>
    </w:p>
    <w:p w:rsidR="00523406" w:rsidRPr="00523406" w:rsidRDefault="00523406" w:rsidP="00523406">
      <w:pPr>
        <w:pStyle w:val="H1GR"/>
      </w:pPr>
      <w:bookmarkStart w:id="3" w:name="_Toc456693406"/>
      <w:r w:rsidRPr="00523406">
        <w:tab/>
      </w:r>
      <w:r w:rsidRPr="00523406">
        <w:tab/>
        <w:t>Цель (статья 1)</w:t>
      </w:r>
      <w:bookmarkEnd w:id="3"/>
    </w:p>
    <w:p w:rsidR="00523406" w:rsidRPr="00523406" w:rsidRDefault="00523406" w:rsidP="00523406">
      <w:pPr>
        <w:pStyle w:val="SingleTxtGR"/>
      </w:pPr>
      <w:r w:rsidRPr="00523406">
        <w:t>3.</w:t>
      </w:r>
      <w:r w:rsidRPr="00523406">
        <w:tab/>
        <w:t>Государствам-участникам следует представлять следующую информ</w:t>
      </w:r>
      <w:r w:rsidRPr="00523406">
        <w:t>а</w:t>
      </w:r>
      <w:r w:rsidRPr="00523406">
        <w:t xml:space="preserve">цию: 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1B1AB8" w:rsidRPr="00523406">
        <w:t xml:space="preserve">информацию </w:t>
      </w:r>
      <w:r w:rsidRPr="00523406">
        <w:t>о мерах по обеспечению того, чтобы законы и страт</w:t>
      </w:r>
      <w:r w:rsidRPr="00523406">
        <w:t>е</w:t>
      </w:r>
      <w:r w:rsidRPr="00523406">
        <w:t>гии, особенно касающиеся концептуализации и определения статуса инвали</w:t>
      </w:r>
      <w:r w:rsidRPr="00523406">
        <w:t>д</w:t>
      </w:r>
      <w:r w:rsidRPr="00523406">
        <w:t>ности, в том числе выдачи свидетельств об инвалидности и механизмов по</w:t>
      </w:r>
      <w:r w:rsidRPr="00523406">
        <w:t>д</w:t>
      </w:r>
      <w:r w:rsidRPr="00523406">
        <w:t>держки для инвалидов, опирались на подход, основанный на уважении прав ч</w:t>
      </w:r>
      <w:r w:rsidRPr="00523406">
        <w:t>е</w:t>
      </w:r>
      <w:r w:rsidRPr="00523406">
        <w:t xml:space="preserve">ловека инвалидов; 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</w:r>
      <w:r w:rsidR="001B1AB8" w:rsidRPr="00523406">
        <w:t xml:space="preserve">информацию </w:t>
      </w:r>
      <w:r w:rsidRPr="00523406">
        <w:t xml:space="preserve">о </w:t>
      </w:r>
      <w:r w:rsidR="001B1AB8">
        <w:t>шагах</w:t>
      </w:r>
      <w:r w:rsidRPr="00523406">
        <w:t xml:space="preserve">, </w:t>
      </w:r>
      <w:r w:rsidR="001B1AB8">
        <w:t>пред</w:t>
      </w:r>
      <w:r w:rsidRPr="00523406">
        <w:t>принимаемых для прекращения испол</w:t>
      </w:r>
      <w:r w:rsidRPr="00523406">
        <w:t>ь</w:t>
      </w:r>
      <w:r w:rsidRPr="00523406">
        <w:t>зования уничижительной терминологии и формулировок в отношении инвал</w:t>
      </w:r>
      <w:r w:rsidRPr="00523406">
        <w:t>и</w:t>
      </w:r>
      <w:r w:rsidRPr="00523406">
        <w:t>дов, в том числе медицинских или благотворительных терминов, и их замены терминами и формулировками, демонстрирующими полное уважение прав ч</w:t>
      </w:r>
      <w:r w:rsidRPr="00523406">
        <w:t>е</w:t>
      </w:r>
      <w:r w:rsidRPr="00523406">
        <w:t>ловека и достоинства инвалидов.</w:t>
      </w:r>
    </w:p>
    <w:p w:rsidR="00523406" w:rsidRPr="00523406" w:rsidRDefault="00523406" w:rsidP="00523406">
      <w:pPr>
        <w:pStyle w:val="H1GR"/>
      </w:pPr>
      <w:bookmarkStart w:id="4" w:name="_Toc456693407"/>
      <w:r w:rsidRPr="00523406">
        <w:tab/>
      </w:r>
      <w:r w:rsidRPr="00523406">
        <w:tab/>
        <w:t>Определения (статья 2)</w:t>
      </w:r>
      <w:bookmarkEnd w:id="4"/>
    </w:p>
    <w:p w:rsidR="00523406" w:rsidRPr="00523406" w:rsidRDefault="00523406" w:rsidP="00523406">
      <w:pPr>
        <w:pStyle w:val="SingleTxtGR"/>
      </w:pPr>
      <w:r w:rsidRPr="00523406">
        <w:t>4.</w:t>
      </w:r>
      <w:r w:rsidRPr="00523406">
        <w:tab/>
        <w:t>Государствам-участникам следует представлять следующую информ</w:t>
      </w:r>
      <w:r w:rsidRPr="00523406">
        <w:t>а</w:t>
      </w:r>
      <w:r w:rsidRPr="00523406">
        <w:t xml:space="preserve">цию: 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1B1AB8" w:rsidRPr="00523406">
        <w:t xml:space="preserve">каким </w:t>
      </w:r>
      <w:r w:rsidRPr="00523406">
        <w:t>образом излагаемые в статье 2 концепции учитываются в з</w:t>
      </w:r>
      <w:r w:rsidRPr="00523406">
        <w:t>а</w:t>
      </w:r>
      <w:r w:rsidRPr="00523406">
        <w:t>конах, подзаконных актах и политике государства-участника и как они соглас</w:t>
      </w:r>
      <w:r w:rsidRPr="00523406">
        <w:t>у</w:t>
      </w:r>
      <w:r w:rsidRPr="00523406">
        <w:t>ются с требованиями Конвенции. Какие ме</w:t>
      </w:r>
      <w:r w:rsidR="001B1AB8">
        <w:t xml:space="preserve">ры принимаются для того, чтобы </w:t>
      </w:r>
      <w:r w:rsidR="001B1AB8" w:rsidRPr="001B1AB8">
        <w:t>«</w:t>
      </w:r>
      <w:r w:rsidRPr="00523406">
        <w:t>у</w:t>
      </w:r>
      <w:r w:rsidR="001B1AB8">
        <w:t>н</w:t>
      </w:r>
      <w:r w:rsidRPr="00523406">
        <w:t>иверсальный дизайн</w:t>
      </w:r>
      <w:r w:rsidR="001B1AB8" w:rsidRPr="001B1AB8">
        <w:t>»</w:t>
      </w:r>
      <w:r w:rsidRPr="00523406">
        <w:t xml:space="preserve"> не исключал </w:t>
      </w:r>
      <w:proofErr w:type="spellStart"/>
      <w:r w:rsidRPr="00523406">
        <w:t>ассистивные</w:t>
      </w:r>
      <w:proofErr w:type="spellEnd"/>
      <w:r w:rsidRPr="00523406">
        <w:t xml:space="preserve"> устройства для конкретных групп инвалидов, где это необходимо</w:t>
      </w:r>
      <w:r w:rsidR="001B1AB8">
        <w:t>;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</w:r>
      <w:r w:rsidR="001B1AB8" w:rsidRPr="00523406">
        <w:t xml:space="preserve">как </w:t>
      </w:r>
      <w:r w:rsidRPr="00523406">
        <w:t>концепции, излагаемые в статье 2, понимаются на практике при осуществлении прав, закрепленных в Конвенции, в государственном и частном секторах.</w:t>
      </w:r>
    </w:p>
    <w:p w:rsidR="00523406" w:rsidRPr="00523406" w:rsidRDefault="00523406" w:rsidP="00523406">
      <w:pPr>
        <w:pStyle w:val="H1GR"/>
      </w:pPr>
      <w:bookmarkStart w:id="5" w:name="_Toc456693408"/>
      <w:r w:rsidRPr="00523406">
        <w:tab/>
      </w:r>
      <w:r w:rsidRPr="00523406">
        <w:tab/>
        <w:t xml:space="preserve">Общие принципы (статья 3) </w:t>
      </w:r>
      <w:bookmarkEnd w:id="5"/>
    </w:p>
    <w:p w:rsidR="00523406" w:rsidRPr="00523406" w:rsidRDefault="00523406" w:rsidP="00523406">
      <w:pPr>
        <w:pStyle w:val="SingleTxtGR"/>
      </w:pPr>
      <w:r w:rsidRPr="00523406">
        <w:t>5.</w:t>
      </w:r>
      <w:r w:rsidRPr="00523406">
        <w:tab/>
        <w:t>Государствам-участникам следует представлять информацию о мерах, принимаемых для обеспечения эффективного осуществления принципов, з</w:t>
      </w:r>
      <w:r w:rsidRPr="00523406">
        <w:t>а</w:t>
      </w:r>
      <w:r w:rsidRPr="00523406">
        <w:t>крепленных в статье 3, в</w:t>
      </w:r>
      <w:r w:rsidR="001B1AB8">
        <w:t xml:space="preserve"> рамках</w:t>
      </w:r>
      <w:r w:rsidRPr="00523406">
        <w:t xml:space="preserve"> всех закон</w:t>
      </w:r>
      <w:r w:rsidR="007D7430">
        <w:t>ов</w:t>
      </w:r>
      <w:r w:rsidRPr="00523406">
        <w:t>, политик</w:t>
      </w:r>
      <w:r w:rsidR="001B1AB8">
        <w:t>и</w:t>
      </w:r>
      <w:r w:rsidRPr="00523406">
        <w:t xml:space="preserve"> и практик</w:t>
      </w:r>
      <w:r w:rsidR="001B1AB8">
        <w:t>и</w:t>
      </w:r>
      <w:r w:rsidRPr="00523406">
        <w:t xml:space="preserve"> госуда</w:t>
      </w:r>
      <w:r w:rsidRPr="00523406">
        <w:t>р</w:t>
      </w:r>
      <w:r w:rsidRPr="00523406">
        <w:t>ства-участника.</w:t>
      </w:r>
    </w:p>
    <w:p w:rsidR="00523406" w:rsidRPr="00523406" w:rsidRDefault="00523406" w:rsidP="00523406">
      <w:pPr>
        <w:pStyle w:val="H1GR"/>
      </w:pPr>
      <w:bookmarkStart w:id="6" w:name="_Toc456693409"/>
      <w:r w:rsidRPr="00523406">
        <w:tab/>
      </w:r>
      <w:r w:rsidRPr="00523406">
        <w:tab/>
        <w:t>Общие обязательства (статья 4)</w:t>
      </w:r>
      <w:bookmarkEnd w:id="6"/>
    </w:p>
    <w:p w:rsidR="00523406" w:rsidRPr="00523406" w:rsidRDefault="00523406" w:rsidP="00523406">
      <w:pPr>
        <w:pStyle w:val="SingleTxtGR"/>
      </w:pPr>
      <w:r w:rsidRPr="00523406">
        <w:t>6.</w:t>
      </w:r>
      <w:r w:rsidRPr="00523406">
        <w:tab/>
        <w:t>Государствам-участникам следует представлять следующую информ</w:t>
      </w:r>
      <w:r w:rsidRPr="00523406">
        <w:t>а</w:t>
      </w:r>
      <w:r w:rsidRPr="00523406">
        <w:t xml:space="preserve">цию: 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1B1AB8" w:rsidRPr="00523406">
        <w:t xml:space="preserve">информацию </w:t>
      </w:r>
      <w:r w:rsidRPr="00523406">
        <w:t>о мерах, принимаемых в целях дальнейшего соглас</w:t>
      </w:r>
      <w:r w:rsidRPr="00523406">
        <w:t>о</w:t>
      </w:r>
      <w:r w:rsidRPr="00523406">
        <w:t>вания законопроектов, законов и политики с положениями Конвенции на фед</w:t>
      </w:r>
      <w:r w:rsidRPr="00523406">
        <w:t>е</w:t>
      </w:r>
      <w:r w:rsidRPr="00523406">
        <w:t>ральном, национальном, региональном, провинциальном и местном уровнях, в том числе путем отмены законов и подзаконных актов, корректировки страт</w:t>
      </w:r>
      <w:r w:rsidRPr="00523406">
        <w:t>е</w:t>
      </w:r>
      <w:r w:rsidRPr="00523406">
        <w:t>гий и программ и искоренения практики, которые являются дискриминацио</w:t>
      </w:r>
      <w:r w:rsidRPr="00523406">
        <w:t>н</w:t>
      </w:r>
      <w:r w:rsidRPr="00523406">
        <w:t>ными по признаку инвалидности;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</w:r>
      <w:r w:rsidR="001B1AB8" w:rsidRPr="00523406">
        <w:t xml:space="preserve">информацию </w:t>
      </w:r>
      <w:r w:rsidRPr="00523406">
        <w:t>о законодательных, административных и других м</w:t>
      </w:r>
      <w:r w:rsidRPr="00523406">
        <w:t>е</w:t>
      </w:r>
      <w:r w:rsidRPr="00523406">
        <w:t>рах, принимаемых в интересах осуществления прав, закрепленных в Конве</w:t>
      </w:r>
      <w:r w:rsidRPr="00523406">
        <w:t>н</w:t>
      </w:r>
      <w:r w:rsidRPr="00523406">
        <w:t>ции, и обеспечения того, чтобы вопросы защиты и поощрения прав человека инвалидов учитывались во всех стратегиях и программах, в частности в тех, к</w:t>
      </w:r>
      <w:r w:rsidRPr="00523406">
        <w:t>о</w:t>
      </w:r>
      <w:r w:rsidRPr="00523406">
        <w:t xml:space="preserve">торые имеют отношение к достижению </w:t>
      </w:r>
      <w:r w:rsidR="001B1AB8" w:rsidRPr="00523406">
        <w:t xml:space="preserve">Целей </w:t>
      </w:r>
      <w:r w:rsidRPr="00523406">
        <w:t>в области устойчивого развития;</w:t>
      </w:r>
    </w:p>
    <w:p w:rsidR="00523406" w:rsidRPr="00523406" w:rsidRDefault="00523406" w:rsidP="00523406">
      <w:pPr>
        <w:pStyle w:val="SingleTxtGR"/>
      </w:pPr>
      <w:r w:rsidRPr="00523406">
        <w:tab/>
        <w:t>c)</w:t>
      </w:r>
      <w:r w:rsidRPr="00523406">
        <w:tab/>
      </w:r>
      <w:r w:rsidR="001B1AB8" w:rsidRPr="00523406">
        <w:t xml:space="preserve">информацию </w:t>
      </w:r>
      <w:r w:rsidRPr="00523406">
        <w:t>о мерах, принимаемых для искоренения дискримин</w:t>
      </w:r>
      <w:r w:rsidRPr="00523406">
        <w:t>а</w:t>
      </w:r>
      <w:r w:rsidRPr="00523406">
        <w:t>ции по признаку инвалидности со стороны любого лица, организации или час</w:t>
      </w:r>
      <w:r w:rsidRPr="00523406">
        <w:t>т</w:t>
      </w:r>
      <w:r w:rsidRPr="00523406">
        <w:t>ного предприятия;</w:t>
      </w:r>
    </w:p>
    <w:p w:rsidR="00523406" w:rsidRPr="00523406" w:rsidRDefault="00523406" w:rsidP="00523406">
      <w:pPr>
        <w:pStyle w:val="SingleTxtGR"/>
      </w:pPr>
      <w:r w:rsidRPr="00523406">
        <w:tab/>
        <w:t>d)</w:t>
      </w:r>
      <w:r w:rsidRPr="00523406">
        <w:tab/>
      </w:r>
      <w:r w:rsidR="001B1AB8" w:rsidRPr="00523406">
        <w:t xml:space="preserve">информацию </w:t>
      </w:r>
      <w:r w:rsidRPr="00523406">
        <w:t>о мерах, принимаемых и осуществляемы</w:t>
      </w:r>
      <w:r w:rsidR="001B1AB8">
        <w:t>х</w:t>
      </w:r>
      <w:r w:rsidRPr="00523406">
        <w:t xml:space="preserve"> в целях с</w:t>
      </w:r>
      <w:r w:rsidRPr="00523406">
        <w:t>о</w:t>
      </w:r>
      <w:r w:rsidRPr="00523406">
        <w:t>действия изучению, разработке и стандартизации новых технологий, включая информационно-коммуникационные технологии, в основе которых лежит ко</w:t>
      </w:r>
      <w:r w:rsidRPr="00523406">
        <w:t>н</w:t>
      </w:r>
      <w:r w:rsidRPr="00523406">
        <w:t xml:space="preserve">цепция </w:t>
      </w:r>
      <w:r w:rsidR="001B1AB8" w:rsidRPr="001B1AB8">
        <w:t>«</w:t>
      </w:r>
      <w:r w:rsidRPr="00523406">
        <w:t>универсального дизайна</w:t>
      </w:r>
      <w:r w:rsidR="001B1AB8" w:rsidRPr="001B1AB8">
        <w:t>»</w:t>
      </w:r>
      <w:r w:rsidRPr="00523406">
        <w:t xml:space="preserve">, применительно, в том числе, к товарам, услугам, оборудованию и объектам, с </w:t>
      </w:r>
      <w:proofErr w:type="gramStart"/>
      <w:r w:rsidRPr="00523406">
        <w:t>тем</w:t>
      </w:r>
      <w:proofErr w:type="gramEnd"/>
      <w:r w:rsidRPr="00523406">
        <w:t xml:space="preserve"> чтобы обеспечить их наличие, мин</w:t>
      </w:r>
      <w:r w:rsidRPr="00523406">
        <w:t>и</w:t>
      </w:r>
      <w:r w:rsidRPr="00523406">
        <w:t xml:space="preserve">мум  адаптации и максимально низкую стоимость для инвалидов с учетом их конкретных потребностей; </w:t>
      </w:r>
    </w:p>
    <w:p w:rsidR="00523406" w:rsidRPr="00523406" w:rsidRDefault="00523406" w:rsidP="00523406">
      <w:pPr>
        <w:pStyle w:val="SingleTxtGR"/>
      </w:pPr>
      <w:r w:rsidRPr="00523406">
        <w:tab/>
        <w:t>e)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для предоставления инвал</w:t>
      </w:r>
      <w:r w:rsidRPr="00523406">
        <w:t>и</w:t>
      </w:r>
      <w:r w:rsidRPr="00523406">
        <w:t xml:space="preserve">дам доступной информации о средствах, повышающих их мобильность, устройствах и </w:t>
      </w:r>
      <w:proofErr w:type="spellStart"/>
      <w:r w:rsidRPr="00523406">
        <w:t>ассистивных</w:t>
      </w:r>
      <w:proofErr w:type="spellEnd"/>
      <w:r w:rsidRPr="00523406">
        <w:t xml:space="preserve"> технологиях, в том числе о новых технологиях и программном обеспечении, а также о других формах помощи, вспомогательных услугах и объектах;</w:t>
      </w:r>
    </w:p>
    <w:p w:rsidR="00523406" w:rsidRPr="00523406" w:rsidRDefault="00523406" w:rsidP="00523406">
      <w:pPr>
        <w:pStyle w:val="SingleTxtGR"/>
      </w:pPr>
      <w:r w:rsidRPr="00523406">
        <w:tab/>
      </w:r>
      <w:r w:rsidR="001B1AB8">
        <w:rPr>
          <w:lang w:val="en-US"/>
        </w:rPr>
        <w:t>f</w:t>
      </w:r>
      <w:r w:rsidRPr="00523406">
        <w:t>)</w:t>
      </w:r>
      <w:r w:rsidRPr="00523406">
        <w:tab/>
      </w:r>
      <w:proofErr w:type="gramStart"/>
      <w:r w:rsidR="00BE33F5" w:rsidRPr="00523406">
        <w:t>информацию</w:t>
      </w:r>
      <w:proofErr w:type="gramEnd"/>
      <w:r w:rsidR="00BE33F5" w:rsidRPr="00523406">
        <w:t xml:space="preserve"> </w:t>
      </w:r>
      <w:r w:rsidRPr="00523406">
        <w:t xml:space="preserve">о мерах, принимаемых для содействия подготовке специалистов и </w:t>
      </w:r>
      <w:r w:rsidR="00BE33F5">
        <w:t>сотрудников, работающих</w:t>
      </w:r>
      <w:r w:rsidRPr="00523406">
        <w:t xml:space="preserve"> с инвалидами, по вопросам, каса</w:t>
      </w:r>
      <w:r w:rsidRPr="00523406">
        <w:t>ю</w:t>
      </w:r>
      <w:r w:rsidRPr="00523406">
        <w:t xml:space="preserve">щимся признанных в Конвенции прав; </w:t>
      </w:r>
    </w:p>
    <w:p w:rsidR="00523406" w:rsidRPr="00523406" w:rsidRDefault="00523406" w:rsidP="00523406">
      <w:pPr>
        <w:pStyle w:val="SingleTxtGR"/>
      </w:pPr>
      <w:r w:rsidRPr="00523406">
        <w:tab/>
        <w:t>g)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в форме конкретных планов действий и программ с четкими ориентирами, исходными параметрами и пок</w:t>
      </w:r>
      <w:r w:rsidRPr="00523406">
        <w:t>а</w:t>
      </w:r>
      <w:r w:rsidRPr="00523406">
        <w:t>зателями для обеспечения постепенного осуществления в максимальн</w:t>
      </w:r>
      <w:r w:rsidR="00BE33F5">
        <w:t>ых пред</w:t>
      </w:r>
      <w:r w:rsidR="00BE33F5">
        <w:t>е</w:t>
      </w:r>
      <w:r w:rsidR="00BE33F5">
        <w:t>лах</w:t>
      </w:r>
      <w:r w:rsidRPr="00523406">
        <w:t xml:space="preserve"> имеющихся ресурсов экономических, социальных и культурных прав чел</w:t>
      </w:r>
      <w:r w:rsidRPr="00523406">
        <w:t>о</w:t>
      </w:r>
      <w:r w:rsidRPr="00523406">
        <w:t xml:space="preserve">века, а также о </w:t>
      </w:r>
      <w:proofErr w:type="gramStart"/>
      <w:r w:rsidRPr="00523406">
        <w:t>шагах</w:t>
      </w:r>
      <w:proofErr w:type="gramEnd"/>
      <w:r w:rsidRPr="00523406">
        <w:t xml:space="preserve"> предпринимаемых для недопущения регрессивных мер в этой области; </w:t>
      </w:r>
    </w:p>
    <w:p w:rsidR="00523406" w:rsidRPr="00523406" w:rsidRDefault="00523406" w:rsidP="00523406">
      <w:pPr>
        <w:pStyle w:val="SingleTxtGR"/>
      </w:pPr>
      <w:r w:rsidRPr="00523406">
        <w:tab/>
        <w:t>h)</w:t>
      </w:r>
      <w:r w:rsidRPr="00523406">
        <w:tab/>
      </w:r>
      <w:r w:rsidR="00BE33F5" w:rsidRPr="00523406">
        <w:t xml:space="preserve">информацию </w:t>
      </w:r>
      <w:r w:rsidRPr="00523406">
        <w:t>о бюджете, предназначенном для оказания помощи инвалидам: его общем объеме в абсолютном выражении и в процентах от вал</w:t>
      </w:r>
      <w:r w:rsidRPr="00523406">
        <w:t>о</w:t>
      </w:r>
      <w:r w:rsidRPr="00523406">
        <w:t>вого внутреннего продукта в разбивке по полу, возрасту, существующим пр</w:t>
      </w:r>
      <w:r w:rsidRPr="00523406">
        <w:t>е</w:t>
      </w:r>
      <w:r w:rsidRPr="00523406">
        <w:t>пятствиям и местонахождению, т.е. в учреждениях или за их пределами;</w:t>
      </w:r>
    </w:p>
    <w:p w:rsidR="00523406" w:rsidRPr="00523406" w:rsidRDefault="00523406" w:rsidP="00523406">
      <w:pPr>
        <w:pStyle w:val="SingleTxtGR"/>
      </w:pPr>
      <w:r w:rsidRPr="00523406">
        <w:tab/>
      </w:r>
      <w:proofErr w:type="gramStart"/>
      <w:r w:rsidRPr="00523406">
        <w:t>i)</w:t>
      </w:r>
      <w:r w:rsidRPr="00523406">
        <w:tab/>
      </w:r>
      <w:r w:rsidR="00BE33F5" w:rsidRPr="00523406">
        <w:t xml:space="preserve">информацию </w:t>
      </w:r>
      <w:r w:rsidRPr="00523406">
        <w:t>о мерах, в том числе о финансовых, принимаемых в целях поддержки и стимулирования широкого круга организаций, представл</w:t>
      </w:r>
      <w:r w:rsidRPr="00523406">
        <w:t>я</w:t>
      </w:r>
      <w:r w:rsidRPr="00523406">
        <w:t>ющих интересы инвалидов, в том числе организаций женщин-инвалидов и д</w:t>
      </w:r>
      <w:r w:rsidRPr="00523406">
        <w:t>е</w:t>
      </w:r>
      <w:r w:rsidRPr="00523406">
        <w:t>тей-инвалидов, а также для проведения с ними тесных консультаций и их а</w:t>
      </w:r>
      <w:r w:rsidRPr="00523406">
        <w:t>к</w:t>
      </w:r>
      <w:r w:rsidRPr="00523406">
        <w:t xml:space="preserve">тивного привлечения к участию в процессах принятия решений по вопросам осуществления Конвенции и достижения </w:t>
      </w:r>
      <w:r w:rsidR="00BE33F5" w:rsidRPr="00523406">
        <w:t xml:space="preserve">Целей </w:t>
      </w:r>
      <w:r w:rsidRPr="00523406">
        <w:t>в области устойчивого разв</w:t>
      </w:r>
      <w:r w:rsidRPr="00523406">
        <w:t>и</w:t>
      </w:r>
      <w:r w:rsidRPr="00523406">
        <w:t>тия.</w:t>
      </w:r>
      <w:proofErr w:type="gramEnd"/>
      <w:r w:rsidRPr="00523406">
        <w:t xml:space="preserve"> Информацию о мерах, призванных сделать участие для них инклюзивным, доступным и независимым; </w:t>
      </w:r>
    </w:p>
    <w:p w:rsidR="00523406" w:rsidRPr="00523406" w:rsidRDefault="00523406" w:rsidP="00523406">
      <w:pPr>
        <w:pStyle w:val="SingleTxtGR"/>
      </w:pPr>
      <w:r w:rsidRPr="00523406">
        <w:tab/>
        <w:t>j)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к тому, чтобы положения Ко</w:t>
      </w:r>
      <w:r w:rsidRPr="00523406">
        <w:t>н</w:t>
      </w:r>
      <w:r w:rsidRPr="00523406">
        <w:t>венции действовали на всей территории государства-участника без каких-либо ограничений или исключений, в том числе на всех политических и администр</w:t>
      </w:r>
      <w:r w:rsidRPr="00523406">
        <w:t>а</w:t>
      </w:r>
      <w:r w:rsidRPr="00523406">
        <w:t>тивных уровнях, в сельских и городских районах, на самоуправляющихся те</w:t>
      </w:r>
      <w:r w:rsidRPr="00523406">
        <w:t>р</w:t>
      </w:r>
      <w:r w:rsidRPr="00523406">
        <w:t>риториях районов и экстерриториальных образованиях.</w:t>
      </w:r>
    </w:p>
    <w:p w:rsidR="00523406" w:rsidRPr="00523406" w:rsidRDefault="00523406" w:rsidP="00523406">
      <w:pPr>
        <w:pStyle w:val="H1GR"/>
      </w:pPr>
      <w:bookmarkStart w:id="7" w:name="_Toc456693410"/>
      <w:r w:rsidRPr="00523406">
        <w:tab/>
      </w:r>
      <w:r w:rsidRPr="00523406">
        <w:tab/>
        <w:t xml:space="preserve">Равенство и </w:t>
      </w:r>
      <w:proofErr w:type="spellStart"/>
      <w:r w:rsidRPr="00523406">
        <w:t>недискриминация</w:t>
      </w:r>
      <w:proofErr w:type="spellEnd"/>
      <w:r w:rsidRPr="00523406">
        <w:t xml:space="preserve"> (статья 5)</w:t>
      </w:r>
      <w:bookmarkEnd w:id="7"/>
    </w:p>
    <w:p w:rsidR="00523406" w:rsidRPr="00523406" w:rsidRDefault="00523406" w:rsidP="00523406">
      <w:pPr>
        <w:pStyle w:val="SingleTxtGR"/>
      </w:pPr>
      <w:r w:rsidRPr="00523406">
        <w:t>7.</w:t>
      </w:r>
      <w:r w:rsidRPr="00523406">
        <w:tab/>
        <w:t>Государствам-участникам следует представлять следующую информ</w:t>
      </w:r>
      <w:r w:rsidRPr="00523406">
        <w:t>а</w:t>
      </w:r>
      <w:r w:rsidRPr="00523406">
        <w:t xml:space="preserve">цию: 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BE33F5" w:rsidRPr="00523406">
        <w:t xml:space="preserve">информацию </w:t>
      </w:r>
      <w:r w:rsidRPr="00523406">
        <w:t xml:space="preserve">о мерах, принимаемых для того, чтобы инвалиды имели по закону право на защиту наравне с другими; 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</w:r>
      <w:r w:rsidR="00BE33F5" w:rsidRPr="00523406">
        <w:t xml:space="preserve">информацию </w:t>
      </w:r>
      <w:r w:rsidRPr="00523406">
        <w:t xml:space="preserve">о мерах, принимаемых </w:t>
      </w:r>
      <w:r w:rsidR="00BE33F5">
        <w:t>для того</w:t>
      </w:r>
      <w:r w:rsidRPr="00523406">
        <w:t>, чтобы действующее антидискриминационное законодательство включало в себя четкий запрет ди</w:t>
      </w:r>
      <w:r w:rsidRPr="00523406">
        <w:t>с</w:t>
      </w:r>
      <w:r w:rsidRPr="00523406">
        <w:t>криминации по признаку инвалидности во всех секторах и сферах жизни. И</w:t>
      </w:r>
      <w:r w:rsidRPr="00523406">
        <w:t>н</w:t>
      </w:r>
      <w:r w:rsidRPr="00523406">
        <w:t xml:space="preserve">формацию о мерах, принимаемых </w:t>
      </w:r>
      <w:r w:rsidR="00BE33F5">
        <w:t>для того</w:t>
      </w:r>
      <w:r w:rsidRPr="00523406">
        <w:t>, чтобы рамочная программа по борьбе с дискриминацией охватывала все формы дискриминации по признаку инвалидности, в том числе отказ в разумн</w:t>
      </w:r>
      <w:r w:rsidR="00BE33F5">
        <w:t>ом</w:t>
      </w:r>
      <w:r w:rsidRPr="00523406">
        <w:t xml:space="preserve"> </w:t>
      </w:r>
      <w:r w:rsidR="00BE33F5">
        <w:t>приспособлении</w:t>
      </w:r>
      <w:r w:rsidRPr="00523406">
        <w:t xml:space="preserve"> и дискриминацию путем проведения ассоциации с инвалидностью, предполагаемой инвалидн</w:t>
      </w:r>
      <w:r w:rsidRPr="00523406">
        <w:t>о</w:t>
      </w:r>
      <w:r w:rsidRPr="00523406">
        <w:t xml:space="preserve">стью, прошлой и будущей инвалидностью, а также </w:t>
      </w:r>
      <w:r w:rsidR="00BE33F5">
        <w:t xml:space="preserve">множественную </w:t>
      </w:r>
      <w:r w:rsidRPr="00523406">
        <w:t xml:space="preserve">и </w:t>
      </w:r>
      <w:proofErr w:type="spellStart"/>
      <w:r w:rsidRPr="00523406">
        <w:t>межсе</w:t>
      </w:r>
      <w:r w:rsidRPr="00523406">
        <w:t>к</w:t>
      </w:r>
      <w:r w:rsidRPr="00523406">
        <w:t>торальную</w:t>
      </w:r>
      <w:proofErr w:type="spellEnd"/>
      <w:r w:rsidRPr="00523406">
        <w:t xml:space="preserve"> дискриминацию;</w:t>
      </w:r>
    </w:p>
    <w:p w:rsidR="00523406" w:rsidRPr="00523406" w:rsidRDefault="00523406" w:rsidP="00523406">
      <w:pPr>
        <w:pStyle w:val="SingleTxtGR"/>
      </w:pPr>
      <w:r w:rsidRPr="00523406">
        <w:tab/>
        <w:t>c)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для надлежащего распростр</w:t>
      </w:r>
      <w:r w:rsidRPr="00523406">
        <w:t>а</w:t>
      </w:r>
      <w:r w:rsidRPr="00523406">
        <w:t>нения информации о рамочных программах борьбы с дискриминацией и их п</w:t>
      </w:r>
      <w:r w:rsidRPr="00523406">
        <w:t>о</w:t>
      </w:r>
      <w:r w:rsidRPr="00523406">
        <w:t>пуляризации, в частности среди инвалидов и представляющи</w:t>
      </w:r>
      <w:r w:rsidR="00BE33F5">
        <w:t>х</w:t>
      </w:r>
      <w:r w:rsidRPr="00523406">
        <w:t xml:space="preserve"> их организаций; </w:t>
      </w:r>
    </w:p>
    <w:p w:rsidR="00523406" w:rsidRPr="00523406" w:rsidRDefault="00523406" w:rsidP="00523406">
      <w:pPr>
        <w:pStyle w:val="SingleTxtGR"/>
      </w:pPr>
      <w:r w:rsidRPr="00523406">
        <w:tab/>
        <w:t>d)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в целях предупреждения и расследования всех проявлений дискриминации в отношении инвалидов и нак</w:t>
      </w:r>
      <w:r w:rsidRPr="00523406">
        <w:t>а</w:t>
      </w:r>
      <w:r w:rsidRPr="00523406">
        <w:t>зания виновных, а также о мерах по обеспечению доступа к эффективным, д</w:t>
      </w:r>
      <w:r w:rsidRPr="00523406">
        <w:t>о</w:t>
      </w:r>
      <w:r w:rsidRPr="00523406">
        <w:t xml:space="preserve">ступным и недорогостоящим средствам правовой защиты для инвалидов; </w:t>
      </w:r>
    </w:p>
    <w:p w:rsidR="00523406" w:rsidRPr="00523406" w:rsidRDefault="00523406" w:rsidP="00523406">
      <w:pPr>
        <w:pStyle w:val="SingleTxtGR"/>
      </w:pPr>
      <w:r w:rsidRPr="00523406">
        <w:tab/>
        <w:t>e)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для сохранения, назначения и укрепления независимых механизмов, на которые возложена задача расслед</w:t>
      </w:r>
      <w:r w:rsidRPr="00523406">
        <w:t>о</w:t>
      </w:r>
      <w:r w:rsidRPr="00523406">
        <w:t xml:space="preserve">вания случаев дискриминации в отношении инвалидов и наказания виновных, а также для обеспечения того, чтобы эти наказания были соразмерны тяжести правонарушений; </w:t>
      </w:r>
    </w:p>
    <w:p w:rsidR="00523406" w:rsidRPr="00523406" w:rsidRDefault="00523406" w:rsidP="00523406">
      <w:pPr>
        <w:pStyle w:val="SingleTxtGR"/>
      </w:pPr>
      <w:r w:rsidRPr="00523406">
        <w:tab/>
      </w:r>
      <w:r w:rsidR="00BE33F5">
        <w:rPr>
          <w:lang w:val="en-US"/>
        </w:rPr>
        <w:t>f</w:t>
      </w:r>
      <w:r w:rsidRPr="00523406">
        <w:t>)</w:t>
      </w:r>
      <w:r w:rsidRPr="00523406">
        <w:tab/>
      </w:r>
      <w:r w:rsidR="00BE33F5" w:rsidRPr="00523406">
        <w:t xml:space="preserve">статистические </w:t>
      </w:r>
      <w:r w:rsidRPr="00523406">
        <w:t>данные о количестве и процентной доле жалоб на дискриминацию по признаку инвалидности в разбивке по полу, возрасту, выя</w:t>
      </w:r>
      <w:r w:rsidRPr="00523406">
        <w:t>в</w:t>
      </w:r>
      <w:r w:rsidRPr="00523406">
        <w:t xml:space="preserve">ленным препятствиям и </w:t>
      </w:r>
      <w:r w:rsidR="00BE33F5">
        <w:t>секторам</w:t>
      </w:r>
      <w:r w:rsidRPr="00523406">
        <w:t>, в котор</w:t>
      </w:r>
      <w:r w:rsidR="00BE33F5">
        <w:t>ых</w:t>
      </w:r>
      <w:r w:rsidRPr="00523406">
        <w:t xml:space="preserve"> дискриминация имеет место, а также информацию о количестве и процентной доле дел, по которым были назначены наказания;</w:t>
      </w:r>
    </w:p>
    <w:p w:rsidR="00523406" w:rsidRPr="00523406" w:rsidRDefault="00523406" w:rsidP="00523406">
      <w:pPr>
        <w:pStyle w:val="SingleTxtGR"/>
      </w:pPr>
      <w:r w:rsidRPr="00523406">
        <w:tab/>
        <w:t>g)</w:t>
      </w:r>
      <w:r w:rsidRPr="00523406">
        <w:tab/>
      </w:r>
      <w:r w:rsidR="00BE33F5" w:rsidRPr="00523406">
        <w:t xml:space="preserve">информацию </w:t>
      </w:r>
      <w:r w:rsidRPr="00523406">
        <w:t>о том, признается ли отказ в разумн</w:t>
      </w:r>
      <w:r w:rsidR="00BE33F5">
        <w:t>ом</w:t>
      </w:r>
      <w:r w:rsidRPr="00523406">
        <w:t xml:space="preserve"> </w:t>
      </w:r>
      <w:r w:rsidR="00BE33F5">
        <w:t>приспособл</w:t>
      </w:r>
      <w:r w:rsidR="00BE33F5">
        <w:t>е</w:t>
      </w:r>
      <w:r w:rsidR="00BE33F5">
        <w:t>нии</w:t>
      </w:r>
      <w:r w:rsidRPr="00523406">
        <w:t xml:space="preserve"> конкретной запрещенной формой дискриминации во всех областях права, в том числе в антидискриминационном законодательстве, а также о мерах, пр</w:t>
      </w:r>
      <w:r w:rsidRPr="00523406">
        <w:t>и</w:t>
      </w:r>
      <w:r w:rsidRPr="00523406">
        <w:t xml:space="preserve">нимаемых к тому, чтобы </w:t>
      </w:r>
      <w:r w:rsidR="001B1AB8" w:rsidRPr="001B1AB8">
        <w:t>«</w:t>
      </w:r>
      <w:r w:rsidRPr="00523406">
        <w:t>разумн</w:t>
      </w:r>
      <w:r w:rsidR="00BE33F5">
        <w:t>о</w:t>
      </w:r>
      <w:r w:rsidRPr="00523406">
        <w:t xml:space="preserve">е </w:t>
      </w:r>
      <w:r w:rsidR="00BE33F5">
        <w:t>приспособление</w:t>
      </w:r>
      <w:r w:rsidR="001B1AB8" w:rsidRPr="001B1AB8">
        <w:t>»</w:t>
      </w:r>
      <w:r w:rsidRPr="00523406">
        <w:t xml:space="preserve"> </w:t>
      </w:r>
      <w:r w:rsidR="00BE33F5">
        <w:t>обеспечивалось</w:t>
      </w:r>
      <w:r w:rsidRPr="00523406">
        <w:t xml:space="preserve"> как в </w:t>
      </w:r>
      <w:r w:rsidR="007D7430">
        <w:br/>
      </w:r>
      <w:r w:rsidRPr="00523406">
        <w:t>государственном, так и частном секторах;</w:t>
      </w:r>
    </w:p>
    <w:p w:rsidR="00523406" w:rsidRPr="00523406" w:rsidRDefault="00523406" w:rsidP="00523406">
      <w:pPr>
        <w:pStyle w:val="SingleTxtGR"/>
      </w:pPr>
      <w:r w:rsidRPr="00523406">
        <w:tab/>
        <w:t>h)</w:t>
      </w:r>
      <w:r w:rsidRPr="00523406">
        <w:tab/>
      </w:r>
      <w:r w:rsidR="00BE33F5" w:rsidRPr="00523406">
        <w:t xml:space="preserve">информацию </w:t>
      </w:r>
      <w:r w:rsidRPr="00523406">
        <w:t>о политике и программах, в том числе о позитивных действиях, подкрепленных достаточными финансовыми и людскими ресурсами, в целях обеспечения фактического равенства инвалидов;</w:t>
      </w:r>
    </w:p>
    <w:p w:rsidR="00523406" w:rsidRPr="00523406" w:rsidRDefault="00523406" w:rsidP="00523406">
      <w:pPr>
        <w:pStyle w:val="SingleTxtGR"/>
      </w:pPr>
      <w:r w:rsidRPr="00523406">
        <w:tab/>
        <w:t>i)</w:t>
      </w:r>
      <w:r w:rsidRPr="00523406">
        <w:tab/>
      </w:r>
      <w:r w:rsidR="00BE33F5" w:rsidRPr="00523406">
        <w:t xml:space="preserve">информацию </w:t>
      </w:r>
      <w:r w:rsidRPr="00523406">
        <w:t>о мерах по обеспечению того, чтобы установленные в законе сроки прерывания беременности не допускали дискриминации по пр</w:t>
      </w:r>
      <w:r w:rsidRPr="00523406">
        <w:t>и</w:t>
      </w:r>
      <w:r w:rsidRPr="00523406">
        <w:t>знаку инвалидности.</w:t>
      </w:r>
      <w:bookmarkStart w:id="8" w:name="_Toc456693411"/>
    </w:p>
    <w:p w:rsidR="00BE33F5" w:rsidRDefault="00BE33F5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523406" w:rsidRPr="00523406" w:rsidRDefault="00523406" w:rsidP="00523406">
      <w:pPr>
        <w:pStyle w:val="H1GR"/>
      </w:pPr>
      <w:r w:rsidRPr="00523406">
        <w:tab/>
      </w:r>
      <w:r w:rsidRPr="00523406">
        <w:tab/>
        <w:t>Женщины-инвалиды (статья 6)</w:t>
      </w:r>
      <w:bookmarkEnd w:id="8"/>
    </w:p>
    <w:p w:rsidR="00523406" w:rsidRPr="00523406" w:rsidRDefault="00523406" w:rsidP="00523406">
      <w:pPr>
        <w:pStyle w:val="SingleTxtGR"/>
      </w:pPr>
      <w:r w:rsidRPr="00523406">
        <w:t>8.</w:t>
      </w:r>
      <w:r w:rsidRPr="00523406">
        <w:tab/>
        <w:t>Государствам-участникам следует представлять следующую информ</w:t>
      </w:r>
      <w:r w:rsidRPr="00523406">
        <w:t>а</w:t>
      </w:r>
      <w:r w:rsidRPr="00523406">
        <w:t xml:space="preserve">цию: 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для обеспечения того, чтобы гендерные аспекты и проблематика инвалидности находили отражение в зак</w:t>
      </w:r>
      <w:r w:rsidRPr="00523406">
        <w:t>о</w:t>
      </w:r>
      <w:r w:rsidRPr="00523406">
        <w:t>нодательстве и политике, во всех сферах жизни и во всех областях, охватыва</w:t>
      </w:r>
      <w:r w:rsidRPr="00523406">
        <w:t>е</w:t>
      </w:r>
      <w:r w:rsidRPr="00523406">
        <w:t>мых Конвенцией, а также для эффективно</w:t>
      </w:r>
      <w:r w:rsidR="007D7430">
        <w:t>го</w:t>
      </w:r>
      <w:r w:rsidRPr="00523406">
        <w:t xml:space="preserve"> учета конкретных факторов риска и факторов </w:t>
      </w:r>
      <w:proofErr w:type="spellStart"/>
      <w:r w:rsidRPr="00523406">
        <w:t>маргинализации</w:t>
      </w:r>
      <w:proofErr w:type="spellEnd"/>
      <w:r w:rsidRPr="00523406">
        <w:t xml:space="preserve">; 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</w:r>
      <w:r w:rsidR="00BE33F5" w:rsidRPr="00523406">
        <w:t xml:space="preserve">информацию </w:t>
      </w:r>
      <w:r w:rsidRPr="00523406">
        <w:t>о мерах, принимаемых для обеспечения того, чтобы проблематика инвалидности находила отражение в гендерных стратегиях и программах и, наоборот, чтобы гендерные аспекты учитывались в стратегиях и программах, направленных на защиту прав инвалидов;</w:t>
      </w:r>
    </w:p>
    <w:p w:rsidR="00523406" w:rsidRPr="00523406" w:rsidRDefault="00523406" w:rsidP="00523406">
      <w:pPr>
        <w:pStyle w:val="SingleTxtGR"/>
      </w:pPr>
      <w:r w:rsidRPr="00523406">
        <w:tab/>
        <w:t>c)</w:t>
      </w:r>
      <w:r w:rsidRPr="00523406">
        <w:tab/>
      </w:r>
      <w:r w:rsidR="00BE33F5" w:rsidRPr="00523406">
        <w:t xml:space="preserve">информацию </w:t>
      </w:r>
      <w:r w:rsidRPr="00523406">
        <w:t xml:space="preserve">о законодательных мерах, в том числе о позитивных действиях, направленных на предотвращение </w:t>
      </w:r>
      <w:r w:rsidR="00BE33F5">
        <w:t>множественн</w:t>
      </w:r>
      <w:r w:rsidR="007D7430">
        <w:t>ой</w:t>
      </w:r>
      <w:r w:rsidRPr="00523406">
        <w:t xml:space="preserve"> и </w:t>
      </w:r>
      <w:proofErr w:type="spellStart"/>
      <w:r w:rsidRPr="00523406">
        <w:t>межсекторал</w:t>
      </w:r>
      <w:r w:rsidRPr="00523406">
        <w:t>ь</w:t>
      </w:r>
      <w:r w:rsidRPr="00523406">
        <w:t>ной</w:t>
      </w:r>
      <w:proofErr w:type="spellEnd"/>
      <w:r w:rsidRPr="00523406">
        <w:t xml:space="preserve"> дискриминации в отношении женщин-инвалидов и девочек-инвалидов, принимаемых в целях искоренения такой дискриминации и обеспечения того, чтобы пострадавшие женщины и девочки имели надлежащий доступ к правос</w:t>
      </w:r>
      <w:r w:rsidRPr="00523406">
        <w:t>у</w:t>
      </w:r>
      <w:r w:rsidRPr="00523406">
        <w:t xml:space="preserve">дию и средствам правовой защиты; </w:t>
      </w:r>
    </w:p>
    <w:p w:rsidR="00523406" w:rsidRPr="00523406" w:rsidRDefault="00523406" w:rsidP="00523406">
      <w:pPr>
        <w:pStyle w:val="SingleTxtGR"/>
      </w:pPr>
      <w:r w:rsidRPr="00523406">
        <w:tab/>
        <w:t>d)</w:t>
      </w:r>
      <w:r w:rsidRPr="00523406">
        <w:tab/>
      </w:r>
      <w:r w:rsidR="00BE33F5" w:rsidRPr="00523406">
        <w:t xml:space="preserve">информацию </w:t>
      </w:r>
      <w:r w:rsidRPr="00523406">
        <w:t>о мерах, в том числе о программах позитивных де</w:t>
      </w:r>
      <w:r w:rsidRPr="00523406">
        <w:t>й</w:t>
      </w:r>
      <w:r w:rsidRPr="00523406">
        <w:t xml:space="preserve">ствий, </w:t>
      </w:r>
      <w:r w:rsidR="00E979EA">
        <w:t>подкрепл</w:t>
      </w:r>
      <w:r w:rsidR="007D7430">
        <w:t>яем</w:t>
      </w:r>
      <w:r w:rsidR="00E979EA">
        <w:t>ых</w:t>
      </w:r>
      <w:r w:rsidRPr="00523406">
        <w:t xml:space="preserve"> надлежащими ресурсами, для обеспечения всесторонн</w:t>
      </w:r>
      <w:r w:rsidRPr="00523406">
        <w:t>е</w:t>
      </w:r>
      <w:r w:rsidRPr="00523406">
        <w:t>го развития, улучшения положения и расширения прав и возможностей же</w:t>
      </w:r>
      <w:r w:rsidRPr="00523406">
        <w:t>н</w:t>
      </w:r>
      <w:r w:rsidRPr="00523406">
        <w:t>щин-инвалидов и девочек-инвалидов;</w:t>
      </w:r>
    </w:p>
    <w:p w:rsidR="00523406" w:rsidRPr="00523406" w:rsidRDefault="00523406" w:rsidP="00523406">
      <w:pPr>
        <w:pStyle w:val="SingleTxtGR"/>
      </w:pPr>
      <w:r w:rsidRPr="00523406">
        <w:tab/>
        <w:t>e)</w:t>
      </w:r>
      <w:r w:rsidRPr="00523406">
        <w:tab/>
      </w:r>
      <w:r w:rsidR="00E979EA" w:rsidRPr="00523406">
        <w:t xml:space="preserve">информацию </w:t>
      </w:r>
      <w:r w:rsidRPr="00523406">
        <w:t>о мерах, в том числе о позитивных действиях, прин</w:t>
      </w:r>
      <w:r w:rsidRPr="00523406">
        <w:t>и</w:t>
      </w:r>
      <w:r w:rsidRPr="00523406">
        <w:t xml:space="preserve">маемых для увеличения числа женщин-инвалидов в директивных органах. </w:t>
      </w:r>
    </w:p>
    <w:p w:rsidR="00523406" w:rsidRPr="00523406" w:rsidRDefault="00523406" w:rsidP="00523406">
      <w:pPr>
        <w:pStyle w:val="H1GR"/>
      </w:pPr>
      <w:bookmarkStart w:id="9" w:name="_Toc456693412"/>
      <w:r w:rsidRPr="00523406">
        <w:tab/>
      </w:r>
      <w:r w:rsidRPr="00523406">
        <w:tab/>
        <w:t>Дети-инвалиды (статья 7)</w:t>
      </w:r>
      <w:bookmarkEnd w:id="9"/>
    </w:p>
    <w:p w:rsidR="00523406" w:rsidRPr="00523406" w:rsidRDefault="00523406" w:rsidP="00523406">
      <w:pPr>
        <w:pStyle w:val="SingleTxtGR"/>
      </w:pPr>
      <w:r w:rsidRPr="00523406">
        <w:t>9.</w:t>
      </w:r>
      <w:r w:rsidRPr="00523406">
        <w:tab/>
        <w:t>Государствам-участникам следует представлять следующую информ</w:t>
      </w:r>
      <w:r w:rsidRPr="00523406">
        <w:t>а</w:t>
      </w:r>
      <w:r w:rsidRPr="00523406">
        <w:t xml:space="preserve">цию: </w:t>
      </w:r>
    </w:p>
    <w:p w:rsidR="00523406" w:rsidRPr="00523406" w:rsidRDefault="00523406" w:rsidP="00523406">
      <w:pPr>
        <w:pStyle w:val="SingleTxtGR"/>
      </w:pPr>
      <w:r w:rsidRPr="00523406">
        <w:tab/>
        <w:t>a)</w:t>
      </w:r>
      <w:r w:rsidRPr="00523406">
        <w:tab/>
      </w:r>
      <w:r w:rsidR="00E979EA" w:rsidRPr="00523406">
        <w:t xml:space="preserve">информацию </w:t>
      </w:r>
      <w:r w:rsidRPr="00523406">
        <w:t xml:space="preserve">о мерах, подкрепляемых достаточными финансовыми ресурсами для обеспечения интеграции детей-инвалидов во все сферы жизни, в том числе в жизнь семьи и общины, а также для разработки на уровне общин программ и услуг для детей-инвалидов; </w:t>
      </w:r>
    </w:p>
    <w:p w:rsidR="00523406" w:rsidRPr="00523406" w:rsidRDefault="00523406" w:rsidP="00523406">
      <w:pPr>
        <w:pStyle w:val="SingleTxtGR"/>
      </w:pPr>
      <w:r w:rsidRPr="00523406">
        <w:tab/>
        <w:t>b)</w:t>
      </w:r>
      <w:r w:rsidRPr="00523406">
        <w:tab/>
      </w:r>
      <w:r w:rsidR="00E979EA" w:rsidRPr="00523406">
        <w:t xml:space="preserve">информацию </w:t>
      </w:r>
      <w:r w:rsidRPr="00523406">
        <w:t xml:space="preserve">о конкретных законодательных и административных мерах, принимаемых с целью предотвращения </w:t>
      </w:r>
      <w:r w:rsidR="00E979EA">
        <w:t>оставления</w:t>
      </w:r>
      <w:r w:rsidRPr="00523406">
        <w:t xml:space="preserve"> детей-инвалидов, уклонения от ухода за ними и передачи их на воспитание в специализирова</w:t>
      </w:r>
      <w:r w:rsidRPr="00523406">
        <w:t>н</w:t>
      </w:r>
      <w:r w:rsidRPr="00523406">
        <w:t xml:space="preserve">ные учреждения; </w:t>
      </w:r>
    </w:p>
    <w:p w:rsidR="00523406" w:rsidRPr="00523406" w:rsidRDefault="00523406" w:rsidP="00523406">
      <w:pPr>
        <w:pStyle w:val="SingleTxtGR"/>
      </w:pPr>
      <w:r w:rsidRPr="00523406">
        <w:tab/>
        <w:t>c)</w:t>
      </w:r>
      <w:r w:rsidRPr="00523406">
        <w:tab/>
      </w:r>
      <w:r w:rsidR="00E979EA" w:rsidRPr="00523406">
        <w:t xml:space="preserve">информацию </w:t>
      </w:r>
      <w:r w:rsidRPr="00523406">
        <w:t>об усилиях, предпринимаемых для сокращения числа детей-инвалидов, воспитываемых в специализированных учреждениях, и мон</w:t>
      </w:r>
      <w:r w:rsidRPr="00523406">
        <w:t>и</w:t>
      </w:r>
      <w:r w:rsidRPr="00523406">
        <w:t>торинга этого процесс</w:t>
      </w:r>
      <w:r w:rsidR="007D7430">
        <w:t>а</w:t>
      </w:r>
      <w:r w:rsidRPr="00523406">
        <w:t xml:space="preserve"> и соответствующих инициатив, а также для обеспеч</w:t>
      </w:r>
      <w:r w:rsidRPr="00523406">
        <w:t>е</w:t>
      </w:r>
      <w:r w:rsidRPr="00523406">
        <w:t>ния того, чтобы дети-инвалиды получали соответствующую поддержку и п</w:t>
      </w:r>
      <w:r w:rsidRPr="00523406">
        <w:t>о</w:t>
      </w:r>
      <w:r w:rsidRPr="00523406">
        <w:t>мощь в рамках общины;</w:t>
      </w:r>
    </w:p>
    <w:p w:rsidR="008D02B7" w:rsidRPr="004B62B1" w:rsidRDefault="008D02B7" w:rsidP="008D02B7">
      <w:pPr>
        <w:pStyle w:val="SingleTxtGR"/>
      </w:pPr>
      <w:r w:rsidRPr="004B62B1">
        <w:tab/>
        <w:t>d)</w:t>
      </w:r>
      <w:r w:rsidRPr="004B62B1">
        <w:tab/>
      </w:r>
      <w:r>
        <w:t xml:space="preserve">информацию </w:t>
      </w:r>
      <w:r w:rsidRPr="004B62B1">
        <w:t>о конкретных мерах, принимаемых в целях повыш</w:t>
      </w:r>
      <w:r w:rsidRPr="004B62B1">
        <w:t>е</w:t>
      </w:r>
      <w:r w:rsidRPr="004B62B1">
        <w:t>ния осведомленности о правах детей-инвалидов среди самих детей-инвалидов, их родителей и родственников, тех, кто работает с детьми и в интересах детей</w:t>
      </w:r>
      <w:r>
        <w:t>,</w:t>
      </w:r>
      <w:r w:rsidRPr="004B62B1">
        <w:t xml:space="preserve"> и в обществе в целом; </w:t>
      </w:r>
    </w:p>
    <w:p w:rsidR="008D02B7" w:rsidRPr="004B62B1" w:rsidRDefault="008D02B7" w:rsidP="008D02B7">
      <w:pPr>
        <w:pStyle w:val="SingleTxtGR"/>
      </w:pPr>
      <w:r w:rsidRPr="004B62B1">
        <w:tab/>
        <w:t>e)</w:t>
      </w:r>
      <w:r w:rsidRPr="004B62B1">
        <w:tab/>
      </w:r>
      <w:r>
        <w:t xml:space="preserve">информацию </w:t>
      </w:r>
      <w:r w:rsidRPr="004B62B1">
        <w:t xml:space="preserve">о мерах, принимаемых для обеспечения того, чтобы дети-инвалиды имели доступ наравне с другими </w:t>
      </w:r>
      <w:proofErr w:type="gramStart"/>
      <w:r w:rsidRPr="004B62B1">
        <w:t>к</w:t>
      </w:r>
      <w:proofErr w:type="gramEnd"/>
      <w:r w:rsidRPr="004B62B1">
        <w:t xml:space="preserve"> </w:t>
      </w:r>
      <w:proofErr w:type="gramStart"/>
      <w:r w:rsidRPr="004B62B1">
        <w:t>программами</w:t>
      </w:r>
      <w:proofErr w:type="gramEnd"/>
      <w:r w:rsidRPr="004B62B1">
        <w:t xml:space="preserve"> и услугами, предлагаемым государственным или частным сектором на уровне общин; </w:t>
      </w:r>
    </w:p>
    <w:p w:rsidR="008D02B7" w:rsidRPr="004B62B1" w:rsidRDefault="008D02B7" w:rsidP="008D02B7">
      <w:pPr>
        <w:pStyle w:val="SingleTxtGR"/>
      </w:pPr>
      <w:r w:rsidRPr="004B62B1">
        <w:tab/>
        <w:t>f)</w:t>
      </w:r>
      <w:r w:rsidRPr="004B62B1">
        <w:tab/>
      </w:r>
      <w:r>
        <w:t xml:space="preserve">информацию </w:t>
      </w:r>
      <w:r w:rsidRPr="004B62B1">
        <w:t>о мерах, принимаемых для того, чтобы принцип обе</w:t>
      </w:r>
      <w:r w:rsidRPr="004B62B1">
        <w:t>с</w:t>
      </w:r>
      <w:r w:rsidRPr="004B62B1">
        <w:t>печения наилучших интересов ребенка учитывался при разработке, осущест</w:t>
      </w:r>
      <w:r w:rsidRPr="004B62B1">
        <w:t>в</w:t>
      </w:r>
      <w:r w:rsidRPr="004B62B1">
        <w:t xml:space="preserve">лении, мониторинге и оценке законодательства и политики в отношении детей-инвалидов; 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g)</w:t>
      </w:r>
      <w:r w:rsidRPr="004B62B1">
        <w:tab/>
      </w:r>
      <w:r>
        <w:t xml:space="preserve">информацию </w:t>
      </w:r>
      <w:r w:rsidRPr="004B62B1">
        <w:t>о мерах, принимаемых для того, чтобы дети-инвалиды могли свободно выражать свое мнение по всем затрагивающим их вопросам и чтобы их мнения имели должны</w:t>
      </w:r>
      <w:r>
        <w:t>й</w:t>
      </w:r>
      <w:r w:rsidRPr="004B62B1">
        <w:t xml:space="preserve"> вес с учетом их возраста и зрел</w:t>
      </w:r>
      <w:r w:rsidRPr="004B62B1">
        <w:t>о</w:t>
      </w:r>
      <w:r w:rsidRPr="004B62B1">
        <w:t>сти наравне с мнением других детей, а также о мерах, направленных на оказ</w:t>
      </w:r>
      <w:r w:rsidRPr="004B62B1">
        <w:t>а</w:t>
      </w:r>
      <w:r w:rsidRPr="004B62B1">
        <w:t>ние им поддержки в этой связи в соответствии с возрастом и инвалидностью;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h)</w:t>
      </w:r>
      <w:r w:rsidRPr="004B62B1">
        <w:tab/>
      </w:r>
      <w:r>
        <w:t xml:space="preserve">информацию </w:t>
      </w:r>
      <w:r w:rsidRPr="004B62B1">
        <w:t>о мерах, принимаемых для того, чтобы дети-инвалиды и представляющие их организации могли принимать реальное уч</w:t>
      </w:r>
      <w:r w:rsidRPr="004B62B1">
        <w:t>а</w:t>
      </w:r>
      <w:r w:rsidRPr="004B62B1">
        <w:t>стие в процессах принятия решений по затрагивающим их вопросам.</w:t>
      </w:r>
    </w:p>
    <w:p w:rsidR="008D02B7" w:rsidRPr="004B62B1" w:rsidRDefault="008D02B7" w:rsidP="008D02B7">
      <w:pPr>
        <w:pStyle w:val="H1GR"/>
      </w:pPr>
      <w:bookmarkStart w:id="10" w:name="_Toc456693413"/>
      <w:r w:rsidRPr="004B62B1">
        <w:tab/>
      </w:r>
      <w:r w:rsidRPr="004B62B1">
        <w:tab/>
        <w:t>Просветительно-воспитательная работа (статья 8)</w:t>
      </w:r>
      <w:bookmarkEnd w:id="10"/>
    </w:p>
    <w:p w:rsidR="008D02B7" w:rsidRPr="004B62B1" w:rsidRDefault="008D02B7" w:rsidP="008D02B7">
      <w:pPr>
        <w:pStyle w:val="SingleTxtGR"/>
      </w:pPr>
      <w:r w:rsidRPr="004B62B1">
        <w:t>10.</w:t>
      </w:r>
      <w:r w:rsidRPr="004B62B1">
        <w:tab/>
        <w:t>Государствам-участникам</w:t>
      </w:r>
      <w:r w:rsidRPr="00AF5DBB">
        <w:rPr>
          <w:spacing w:val="2"/>
        </w:rPr>
        <w:t xml:space="preserve"> следует представлять следующую </w:t>
      </w:r>
      <w:r>
        <w:t>информацию</w:t>
      </w:r>
      <w:r w:rsidRPr="004B62B1">
        <w:t xml:space="preserve">: </w:t>
      </w:r>
    </w:p>
    <w:p w:rsidR="008D02B7" w:rsidRPr="004B62B1" w:rsidRDefault="008D02B7" w:rsidP="008D02B7">
      <w:pPr>
        <w:pStyle w:val="SingleTxtGR"/>
      </w:pPr>
      <w:r>
        <w:tab/>
      </w:r>
      <w:r w:rsidRPr="004B62B1">
        <w:t>a)</w:t>
      </w:r>
      <w:r w:rsidRPr="004B62B1">
        <w:tab/>
      </w:r>
      <w:r>
        <w:t xml:space="preserve">информацию </w:t>
      </w:r>
      <w:r w:rsidRPr="004B62B1">
        <w:t>о мерах, в том числе об информационно-</w:t>
      </w:r>
      <w:proofErr w:type="spellStart"/>
      <w:r w:rsidRPr="004B62B1">
        <w:t>просве</w:t>
      </w:r>
      <w:proofErr w:type="spellEnd"/>
      <w:r>
        <w:t>-</w:t>
      </w:r>
      <w:proofErr w:type="spellStart"/>
      <w:r w:rsidRPr="004B62B1">
        <w:t>тительских</w:t>
      </w:r>
      <w:proofErr w:type="spellEnd"/>
      <w:r w:rsidRPr="004B62B1">
        <w:t xml:space="preserve"> кампаниях и стратегиях, цель которых заключается в том, чтобы р</w:t>
      </w:r>
      <w:r w:rsidRPr="004B62B1">
        <w:t>е</w:t>
      </w:r>
      <w:r w:rsidRPr="004B62B1">
        <w:t>гулярно повышать информированность общества о правах и достоинстве инв</w:t>
      </w:r>
      <w:r w:rsidRPr="004B62B1">
        <w:t>а</w:t>
      </w:r>
      <w:r w:rsidRPr="004B62B1">
        <w:t xml:space="preserve">лидов, их возможностях и их вкладе в жизнь общества. </w:t>
      </w:r>
      <w:proofErr w:type="gramStart"/>
      <w:r>
        <w:t xml:space="preserve">Информацию </w:t>
      </w:r>
      <w:r w:rsidRPr="004B62B1">
        <w:t>о том, в</w:t>
      </w:r>
      <w:r>
        <w:t> </w:t>
      </w:r>
      <w:r w:rsidRPr="004B62B1">
        <w:t>какой степени эти стратегии опираются на подход, основанный на уважении прав человека инвалидов, способствуют улучшению отношения к инвалидам в соответствии с требованиями Конвенции и осуществляются в до</w:t>
      </w:r>
      <w:r>
        <w:t>ступных</w:t>
      </w:r>
      <w:r w:rsidRPr="004B62B1">
        <w:t xml:space="preserve"> фо</w:t>
      </w:r>
      <w:r w:rsidRPr="004B62B1">
        <w:t>р</w:t>
      </w:r>
      <w:r w:rsidRPr="004B62B1">
        <w:t>мат</w:t>
      </w:r>
      <w:r>
        <w:t>ах</w:t>
      </w:r>
      <w:r w:rsidRPr="004B62B1">
        <w:t xml:space="preserve"> и на понятных языках;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b)</w:t>
      </w:r>
      <w:r w:rsidRPr="004B62B1">
        <w:tab/>
      </w:r>
      <w:r>
        <w:t xml:space="preserve">информацию </w:t>
      </w:r>
      <w:r w:rsidRPr="004B62B1">
        <w:t xml:space="preserve">о том, в какой степени инвалиды и представляющие их организации участвуют в разработке, осуществлении, мониторинге и оценке информационно-просветительских кампаний и стратегий; </w:t>
      </w:r>
    </w:p>
    <w:p w:rsidR="008D02B7" w:rsidRPr="004B62B1" w:rsidRDefault="008D02B7" w:rsidP="008D02B7">
      <w:pPr>
        <w:pStyle w:val="SingleTxtGR"/>
      </w:pPr>
      <w:r w:rsidRPr="004B62B1">
        <w:tab/>
        <w:t>c)</w:t>
      </w:r>
      <w:r w:rsidRPr="004B62B1">
        <w:tab/>
      </w:r>
      <w:r>
        <w:t xml:space="preserve">информацию </w:t>
      </w:r>
      <w:r w:rsidRPr="004B62B1">
        <w:t xml:space="preserve">о </w:t>
      </w:r>
      <w:r>
        <w:t>шагах</w:t>
      </w:r>
      <w:r w:rsidRPr="004B62B1">
        <w:t xml:space="preserve">, </w:t>
      </w:r>
      <w:r>
        <w:t>предпринимаемых</w:t>
      </w:r>
      <w:r w:rsidRPr="004B62B1">
        <w:t xml:space="preserve"> для борьбы со стигмат</w:t>
      </w:r>
      <w:r w:rsidRPr="004B62B1">
        <w:t>и</w:t>
      </w:r>
      <w:r w:rsidRPr="004B62B1">
        <w:t xml:space="preserve">зацией, стереотипами, предрассудками, вредными </w:t>
      </w:r>
      <w:r>
        <w:t>видами практики</w:t>
      </w:r>
      <w:r w:rsidRPr="004B62B1">
        <w:t>, глубоко укоренившимися культурными представлениями, негативным отношением, и</w:t>
      </w:r>
      <w:r w:rsidRPr="004B62B1">
        <w:t>з</w:t>
      </w:r>
      <w:r w:rsidRPr="004B62B1">
        <w:t xml:space="preserve">девательствами, </w:t>
      </w:r>
      <w:proofErr w:type="spellStart"/>
      <w:r w:rsidRPr="004B62B1">
        <w:t>киберзапугиванием</w:t>
      </w:r>
      <w:proofErr w:type="spellEnd"/>
      <w:r w:rsidRPr="004B62B1">
        <w:t>, преступлениями на почве ненависти и дискриминационными высказываниями в адрес инвалидов, в том числе по пр</w:t>
      </w:r>
      <w:r w:rsidRPr="004B62B1">
        <w:t>и</w:t>
      </w:r>
      <w:r w:rsidRPr="004B62B1">
        <w:t xml:space="preserve">знаку возраста и пола. </w:t>
      </w:r>
      <w:r>
        <w:t xml:space="preserve">Информацию </w:t>
      </w:r>
      <w:r w:rsidRPr="004B62B1">
        <w:t xml:space="preserve">о механизмах, созданных для мониторинга и оценки </w:t>
      </w:r>
      <w:proofErr w:type="gramStart"/>
      <w:r w:rsidRPr="004B62B1">
        <w:t>эффективности</w:t>
      </w:r>
      <w:proofErr w:type="gramEnd"/>
      <w:r w:rsidRPr="004B62B1">
        <w:t xml:space="preserve"> вышеуказанных мер;</w:t>
      </w:r>
    </w:p>
    <w:p w:rsidR="008D02B7" w:rsidRPr="004B62B1" w:rsidRDefault="008D02B7" w:rsidP="008D02B7">
      <w:pPr>
        <w:pStyle w:val="SingleTxtGR"/>
      </w:pPr>
      <w:r w:rsidRPr="004B62B1">
        <w:tab/>
        <w:t>d)</w:t>
      </w:r>
      <w:r w:rsidRPr="004B62B1">
        <w:tab/>
      </w:r>
      <w:r>
        <w:t xml:space="preserve">информацию </w:t>
      </w:r>
      <w:r w:rsidRPr="004B62B1">
        <w:t>о мерах, принимаемых для обеспечения того, чтобы информационно-просветительские кампании по вопросам инвалидности, пр</w:t>
      </w:r>
      <w:r w:rsidRPr="004B62B1">
        <w:t>о</w:t>
      </w:r>
      <w:r w:rsidRPr="004B62B1">
        <w:t>водимые частным сектором, в том числе частными средствами массовой и</w:t>
      </w:r>
      <w:r w:rsidRPr="004B62B1">
        <w:t>н</w:t>
      </w:r>
      <w:r w:rsidRPr="004B62B1">
        <w:t>формации, способствовали формированию в полной мере уважительного отн</w:t>
      </w:r>
      <w:r w:rsidRPr="004B62B1">
        <w:t>о</w:t>
      </w:r>
      <w:r w:rsidRPr="004B62B1">
        <w:t xml:space="preserve">шения к инвалидам, их правам человека и достоинству; </w:t>
      </w:r>
    </w:p>
    <w:p w:rsidR="008D02B7" w:rsidRPr="004B62B1" w:rsidRDefault="008D02B7" w:rsidP="008D02B7">
      <w:pPr>
        <w:pStyle w:val="SingleTxtGR"/>
      </w:pPr>
      <w:r w:rsidRPr="004B62B1">
        <w:tab/>
        <w:t>e)</w:t>
      </w:r>
      <w:r w:rsidRPr="004B62B1">
        <w:tab/>
      </w:r>
      <w:r>
        <w:t xml:space="preserve">информацию </w:t>
      </w:r>
      <w:r w:rsidRPr="004B62B1">
        <w:t xml:space="preserve">о мерах, принимаемых </w:t>
      </w:r>
      <w:r>
        <w:t>для разъяснения и стимулир</w:t>
      </w:r>
      <w:r>
        <w:t>о</w:t>
      </w:r>
      <w:r>
        <w:t xml:space="preserve">вания формирования </w:t>
      </w:r>
      <w:r w:rsidRPr="004B62B1">
        <w:t xml:space="preserve">на всех уровнях системы образования, </w:t>
      </w:r>
      <w:r>
        <w:t>в том числе среди всех детей</w:t>
      </w:r>
      <w:r w:rsidRPr="004B62B1">
        <w:t xml:space="preserve"> с раннего возраста, уважительного отношения к правам инвалидов; </w:t>
      </w:r>
    </w:p>
    <w:p w:rsidR="008D02B7" w:rsidRPr="004B62B1" w:rsidRDefault="008D02B7" w:rsidP="008D02B7">
      <w:pPr>
        <w:pStyle w:val="SingleTxtGR"/>
      </w:pPr>
      <w:r w:rsidRPr="004B62B1">
        <w:tab/>
        <w:t>f)</w:t>
      </w:r>
      <w:r w:rsidRPr="004B62B1">
        <w:tab/>
      </w:r>
      <w:r>
        <w:t xml:space="preserve">информацию </w:t>
      </w:r>
      <w:r w:rsidRPr="004B62B1">
        <w:t>о мерах, принимаемых для поощрения государстве</w:t>
      </w:r>
      <w:r w:rsidRPr="004B62B1">
        <w:t>н</w:t>
      </w:r>
      <w:r w:rsidRPr="004B62B1">
        <w:t xml:space="preserve">ных и частных средств массовой информации к тому, чтобы изображение ими инвалидов </w:t>
      </w:r>
      <w:r>
        <w:t xml:space="preserve">согласовывалось с правозащитным подходом к инвалидности. </w:t>
      </w:r>
      <w:r>
        <w:br/>
        <w:t xml:space="preserve">Информацию </w:t>
      </w:r>
      <w:r w:rsidRPr="004B62B1">
        <w:t>о мерах, принимаемых к тому, чтобы поощрять работников средств массовой информации учитывать многообразие инвалидов в их коде</w:t>
      </w:r>
      <w:r w:rsidRPr="004B62B1">
        <w:t>к</w:t>
      </w:r>
      <w:r w:rsidRPr="004B62B1">
        <w:t xml:space="preserve">сах этического поведения, а также для проведения с ними подготовительной и просветительно-воспитательной работы, с </w:t>
      </w:r>
      <w:proofErr w:type="gramStart"/>
      <w:r w:rsidRPr="004B62B1">
        <w:t>тем</w:t>
      </w:r>
      <w:proofErr w:type="gramEnd"/>
      <w:r w:rsidRPr="004B62B1">
        <w:t xml:space="preserve"> чтобы средства массовой и</w:t>
      </w:r>
      <w:r w:rsidRPr="004B62B1">
        <w:t>н</w:t>
      </w:r>
      <w:r w:rsidRPr="004B62B1">
        <w:t>формации уважали достоинство инвалидов.</w:t>
      </w:r>
    </w:p>
    <w:p w:rsidR="008D02B7" w:rsidRPr="004B62B1" w:rsidRDefault="008D02B7" w:rsidP="008D02B7">
      <w:pPr>
        <w:pStyle w:val="H1GR"/>
      </w:pPr>
      <w:bookmarkStart w:id="11" w:name="_Toc456693414"/>
      <w:r w:rsidRPr="004B62B1">
        <w:tab/>
      </w:r>
      <w:r w:rsidRPr="004B62B1">
        <w:tab/>
        <w:t>Доступность (статья 9)</w:t>
      </w:r>
      <w:bookmarkEnd w:id="11"/>
    </w:p>
    <w:p w:rsidR="008D02B7" w:rsidRPr="004B62B1" w:rsidRDefault="008D02B7" w:rsidP="008D02B7">
      <w:pPr>
        <w:pStyle w:val="SingleTxtGR"/>
      </w:pPr>
      <w:r w:rsidRPr="004B62B1">
        <w:t>11.</w:t>
      </w:r>
      <w:r w:rsidRPr="004B62B1">
        <w:tab/>
        <w:t>Государствам-участникам</w:t>
      </w:r>
      <w:r w:rsidRPr="006D733E">
        <w:rPr>
          <w:spacing w:val="2"/>
        </w:rPr>
        <w:t xml:space="preserve"> следует представлять следующую </w:t>
      </w:r>
      <w:r>
        <w:t>информацию</w:t>
      </w:r>
      <w:r w:rsidRPr="004B62B1">
        <w:t xml:space="preserve">: </w:t>
      </w:r>
    </w:p>
    <w:p w:rsidR="008D02B7" w:rsidRPr="004B62B1" w:rsidRDefault="008D02B7" w:rsidP="008D02B7">
      <w:pPr>
        <w:pStyle w:val="SingleTxtGR"/>
      </w:pPr>
      <w:r w:rsidRPr="004B62B1">
        <w:tab/>
        <w:t>a)</w:t>
      </w:r>
      <w:r w:rsidRPr="004B62B1">
        <w:tab/>
      </w:r>
      <w:r>
        <w:t xml:space="preserve">информацию </w:t>
      </w:r>
      <w:r w:rsidRPr="004B62B1">
        <w:t>о мерах, в том числе о национальном плане по обе</w:t>
      </w:r>
      <w:r w:rsidRPr="004B62B1">
        <w:t>с</w:t>
      </w:r>
      <w:r w:rsidRPr="004B62B1">
        <w:t xml:space="preserve">печению доступности, которые принимаются для устранения в разумные сроки всех существующих препятствий, подкрепляются эффективными механизмами контроля и оценки, осуществляются в тесной консультации с организациями, представляющими интересы инвалидов, </w:t>
      </w:r>
      <w:r>
        <w:t xml:space="preserve">и </w:t>
      </w:r>
      <w:r w:rsidRPr="004B62B1">
        <w:t xml:space="preserve">предусматривают, в </w:t>
      </w:r>
      <w:r>
        <w:t>частности</w:t>
      </w:r>
      <w:r w:rsidRPr="004B62B1">
        <w:t>, сан</w:t>
      </w:r>
      <w:r w:rsidRPr="004B62B1">
        <w:t>к</w:t>
      </w:r>
      <w:r w:rsidRPr="004B62B1">
        <w:t xml:space="preserve">ции за несоблюдение и </w:t>
      </w:r>
      <w:r>
        <w:t>выделение</w:t>
      </w:r>
      <w:r w:rsidRPr="004B62B1">
        <w:t xml:space="preserve"> достаточны</w:t>
      </w:r>
      <w:r>
        <w:t>х финансовых</w:t>
      </w:r>
      <w:r w:rsidRPr="004B62B1">
        <w:t xml:space="preserve"> ресурс</w:t>
      </w:r>
      <w:r>
        <w:t>ов</w:t>
      </w:r>
      <w:r w:rsidRPr="004B62B1">
        <w:t xml:space="preserve">. </w:t>
      </w:r>
      <w:r>
        <w:t>Инфо</w:t>
      </w:r>
      <w:r>
        <w:t>р</w:t>
      </w:r>
      <w:r>
        <w:t xml:space="preserve">мацию </w:t>
      </w:r>
      <w:r w:rsidRPr="004B62B1">
        <w:t xml:space="preserve">о том, в какой мере доступность </w:t>
      </w:r>
      <w:r>
        <w:t>поощряется по линии</w:t>
      </w:r>
      <w:r w:rsidRPr="004B62B1">
        <w:t xml:space="preserve"> государственных закупок; </w:t>
      </w:r>
    </w:p>
    <w:p w:rsidR="008D02B7" w:rsidRPr="004B62B1" w:rsidRDefault="008D02B7" w:rsidP="008D02B7">
      <w:pPr>
        <w:pStyle w:val="SingleTxtGR"/>
      </w:pPr>
      <w:r w:rsidRPr="004B62B1">
        <w:tab/>
        <w:t>b)</w:t>
      </w:r>
      <w:r w:rsidRPr="004B62B1">
        <w:tab/>
      </w:r>
      <w:r>
        <w:t xml:space="preserve">информацию </w:t>
      </w:r>
      <w:r w:rsidRPr="004B62B1">
        <w:t xml:space="preserve">о мерах, принимаемых для обеспечения того, чтобы новые и существующие </w:t>
      </w:r>
      <w:r>
        <w:t>объекты</w:t>
      </w:r>
      <w:r w:rsidRPr="004B62B1">
        <w:t xml:space="preserve"> и услуги, которые предлагаются </w:t>
      </w:r>
      <w:r>
        <w:t xml:space="preserve">или открыты </w:t>
      </w:r>
      <w:proofErr w:type="gramStart"/>
      <w:r>
        <w:t>для</w:t>
      </w:r>
      <w:proofErr w:type="gramEnd"/>
      <w:r>
        <w:t xml:space="preserve"> </w:t>
      </w:r>
      <w:r w:rsidRPr="004B62B1">
        <w:t>населе</w:t>
      </w:r>
      <w:r>
        <w:t>нию, в том числе частными субъектами</w:t>
      </w:r>
      <w:r w:rsidRPr="004B62B1">
        <w:t xml:space="preserve">: </w:t>
      </w:r>
    </w:p>
    <w:p w:rsidR="008D02B7" w:rsidRPr="004B62B1" w:rsidRDefault="008D02B7" w:rsidP="008D02B7">
      <w:pPr>
        <w:pStyle w:val="SingleTxtGR"/>
        <w:ind w:left="1701" w:hanging="567"/>
      </w:pPr>
      <w:r>
        <w:tab/>
        <w:t>i)</w:t>
      </w:r>
      <w:r>
        <w:tab/>
        <w:t>б</w:t>
      </w:r>
      <w:r w:rsidRPr="004B62B1">
        <w:t xml:space="preserve">ыли доступны для инвалидов; </w:t>
      </w:r>
    </w:p>
    <w:p w:rsidR="008D02B7" w:rsidRPr="004B62B1" w:rsidRDefault="008D02B7" w:rsidP="008D02B7">
      <w:pPr>
        <w:pStyle w:val="SingleTxtGR"/>
        <w:ind w:left="1701" w:hanging="567"/>
      </w:pPr>
      <w:r w:rsidRPr="004B62B1">
        <w:tab/>
      </w:r>
      <w:proofErr w:type="spellStart"/>
      <w:proofErr w:type="gramStart"/>
      <w:r w:rsidRPr="004B62B1">
        <w:t>ii</w:t>
      </w:r>
      <w:proofErr w:type="spellEnd"/>
      <w:r w:rsidRPr="004B62B1">
        <w:t>)</w:t>
      </w:r>
      <w:r w:rsidRPr="004B62B1">
        <w:tab/>
      </w:r>
      <w:r>
        <w:t>р</w:t>
      </w:r>
      <w:r w:rsidRPr="004B62B1">
        <w:t xml:space="preserve">азрабатывались в соответствии с принципом универсального </w:t>
      </w:r>
      <w:r>
        <w:br/>
      </w:r>
      <w:r w:rsidRPr="004B62B1">
        <w:t>дизайна;</w:t>
      </w:r>
      <w:proofErr w:type="gramEnd"/>
    </w:p>
    <w:p w:rsidR="008D02B7" w:rsidRPr="004B62B1" w:rsidRDefault="008D02B7" w:rsidP="008D02B7">
      <w:pPr>
        <w:pStyle w:val="SingleTxtGR"/>
        <w:ind w:left="1701" w:hanging="567"/>
      </w:pPr>
      <w:r w:rsidRPr="00153955">
        <w:tab/>
      </w:r>
      <w:proofErr w:type="spellStart"/>
      <w:proofErr w:type="gramStart"/>
      <w:r w:rsidRPr="004B62B1">
        <w:t>iii</w:t>
      </w:r>
      <w:proofErr w:type="spellEnd"/>
      <w:r w:rsidRPr="004B62B1">
        <w:t>)</w:t>
      </w:r>
      <w:r w:rsidRPr="004B62B1">
        <w:tab/>
      </w:r>
      <w:r>
        <w:t>п</w:t>
      </w:r>
      <w:r w:rsidRPr="004B62B1">
        <w:t xml:space="preserve">редлагались в безопасном виде </w:t>
      </w:r>
      <w:r>
        <w:t>–</w:t>
      </w:r>
      <w:r w:rsidRPr="004B62B1">
        <w:t xml:space="preserve"> при помощи азбуки Брайля в легко читаемой и понятной форме; 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c)</w:t>
      </w:r>
      <w:r w:rsidRPr="004B62B1">
        <w:tab/>
      </w:r>
      <w:r>
        <w:t xml:space="preserve">информацию </w:t>
      </w:r>
      <w:r w:rsidRPr="004B62B1">
        <w:t>о законодательных и других мерах, принимаемых с тем, чтобы гарантировать всем инвалидам доступ к инклюзивному, безопасн</w:t>
      </w:r>
      <w:r w:rsidRPr="004B62B1">
        <w:t>о</w:t>
      </w:r>
      <w:r w:rsidRPr="004B62B1">
        <w:t xml:space="preserve">му, недорогостоящему, устойчивому и доступному транспорту; </w:t>
      </w:r>
    </w:p>
    <w:p w:rsidR="008D02B7" w:rsidRPr="004B62B1" w:rsidRDefault="008D02B7" w:rsidP="008D02B7">
      <w:pPr>
        <w:pStyle w:val="SingleTxtGR"/>
      </w:pPr>
      <w:r>
        <w:tab/>
      </w:r>
      <w:proofErr w:type="gramStart"/>
      <w:r w:rsidRPr="004B62B1">
        <w:t>d)</w:t>
      </w:r>
      <w:r w:rsidRPr="004B62B1">
        <w:tab/>
      </w:r>
      <w:r>
        <w:t xml:space="preserve">информацию </w:t>
      </w:r>
      <w:r w:rsidRPr="004B62B1">
        <w:t>о мерах, принимаемых для обеспечения того, чтобы печатная и электронная информация</w:t>
      </w:r>
      <w:r>
        <w:t xml:space="preserve"> и сообщения</w:t>
      </w:r>
      <w:r w:rsidRPr="004B62B1">
        <w:t>, а также информационно-коммуникационные технологии и услуги, которые предоставляются населению или открыты для него, были в полной мере доступны для инвалидов и соотве</w:t>
      </w:r>
      <w:r w:rsidRPr="004B62B1">
        <w:t>т</w:t>
      </w:r>
      <w:r w:rsidRPr="004B62B1">
        <w:t xml:space="preserve">ствовали согласованным на </w:t>
      </w:r>
      <w:r>
        <w:t>международном уровне стандартам</w:t>
      </w:r>
      <w:r w:rsidRPr="004B62B1">
        <w:t xml:space="preserve"> и чтобы инв</w:t>
      </w:r>
      <w:r w:rsidRPr="004B62B1">
        <w:t>а</w:t>
      </w:r>
      <w:r w:rsidRPr="004B62B1">
        <w:t>лиды имели реальный доступ к этим услугам в доступных и приемлемых фо</w:t>
      </w:r>
      <w:r w:rsidRPr="004B62B1">
        <w:t>р</w:t>
      </w:r>
      <w:r w:rsidRPr="004B62B1">
        <w:t>матах и на понятных языках;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e)</w:t>
      </w:r>
      <w:r w:rsidRPr="004B62B1">
        <w:tab/>
      </w:r>
      <w:r>
        <w:t xml:space="preserve">информацию </w:t>
      </w:r>
      <w:r w:rsidRPr="004B62B1">
        <w:t>о доле населения, имеющего удобный доступ к общ</w:t>
      </w:r>
      <w:r w:rsidRPr="004B62B1">
        <w:t>е</w:t>
      </w:r>
      <w:r w:rsidRPr="004B62B1">
        <w:t>ственному транспорту, в разбивке по возрастным группам, полу и инвалидн</w:t>
      </w:r>
      <w:r w:rsidRPr="004B62B1">
        <w:t>о</w:t>
      </w:r>
      <w:r w:rsidRPr="004B62B1">
        <w:t>сти</w:t>
      </w:r>
      <w:r>
        <w:rPr>
          <w:rStyle w:val="a6"/>
        </w:rPr>
        <w:footnoteReference w:id="3"/>
      </w:r>
      <w:r w:rsidRPr="004B62B1">
        <w:t>;</w:t>
      </w:r>
    </w:p>
    <w:p w:rsidR="008D02B7" w:rsidRPr="004B62B1" w:rsidRDefault="008D02B7" w:rsidP="008D02B7">
      <w:pPr>
        <w:pStyle w:val="SingleTxtGR"/>
      </w:pPr>
      <w:r w:rsidRPr="004B62B1">
        <w:tab/>
        <w:t>f)</w:t>
      </w:r>
      <w:r w:rsidRPr="004B62B1">
        <w:tab/>
      </w:r>
      <w:r>
        <w:t xml:space="preserve">информацию </w:t>
      </w:r>
      <w:r w:rsidRPr="004B62B1">
        <w:t>о средней доля застроенного городского простра</w:t>
      </w:r>
      <w:r w:rsidRPr="004B62B1">
        <w:t>н</w:t>
      </w:r>
      <w:r w:rsidRPr="004B62B1">
        <w:t>ства, открытого для всеобщего пользования, в разбивке по возрастным группам, полу и инвалидности</w:t>
      </w:r>
      <w:r w:rsidRPr="005B7851">
        <w:rPr>
          <w:sz w:val="18"/>
          <w:szCs w:val="18"/>
          <w:vertAlign w:val="superscript"/>
        </w:rPr>
        <w:footnoteReference w:id="4"/>
      </w:r>
      <w:r w:rsidRPr="004B62B1">
        <w:t>;</w:t>
      </w:r>
    </w:p>
    <w:p w:rsidR="008D02B7" w:rsidRPr="004B62B1" w:rsidRDefault="008D02B7" w:rsidP="008D02B7">
      <w:pPr>
        <w:pStyle w:val="SingleTxtGR"/>
      </w:pPr>
      <w:r w:rsidRPr="004B62B1">
        <w:tab/>
        <w:t>g)</w:t>
      </w:r>
      <w:r w:rsidRPr="004B62B1">
        <w:tab/>
      </w:r>
      <w:r>
        <w:t xml:space="preserve">информацию </w:t>
      </w:r>
      <w:r w:rsidRPr="004B62B1">
        <w:t>о шагах, предпринимаемых для поощрения программ непрерывной подготовки специалистов</w:t>
      </w:r>
      <w:r>
        <w:t xml:space="preserve"> по вопросам</w:t>
      </w:r>
      <w:r w:rsidRPr="004B62B1">
        <w:t xml:space="preserve">, </w:t>
      </w:r>
      <w:r>
        <w:t xml:space="preserve">касающимся </w:t>
      </w:r>
      <w:r w:rsidRPr="004B62B1">
        <w:t>стандарт</w:t>
      </w:r>
      <w:r>
        <w:t>ов</w:t>
      </w:r>
      <w:r w:rsidRPr="004B62B1">
        <w:t xml:space="preserve"> универсального дизайна и доступности, и для оценки их эффективности;</w:t>
      </w:r>
    </w:p>
    <w:p w:rsidR="008D02B7" w:rsidRPr="004B62B1" w:rsidRDefault="008D02B7" w:rsidP="008D02B7">
      <w:pPr>
        <w:pStyle w:val="SingleTxtGR"/>
      </w:pPr>
      <w:r w:rsidRPr="004B62B1">
        <w:tab/>
        <w:t>h)</w:t>
      </w:r>
      <w:r w:rsidRPr="004B62B1">
        <w:tab/>
      </w:r>
      <w:r>
        <w:t xml:space="preserve">информацию </w:t>
      </w:r>
      <w:r w:rsidRPr="004B62B1">
        <w:t>о мерах, принимаемых для предоставления услуг п</w:t>
      </w:r>
      <w:r w:rsidRPr="004B62B1">
        <w:t>о</w:t>
      </w:r>
      <w:r w:rsidRPr="004B62B1">
        <w:t>мощников и посредников, в том числе проводников, чтецов и профессионал</w:t>
      </w:r>
      <w:r w:rsidRPr="004B62B1">
        <w:t>ь</w:t>
      </w:r>
      <w:r w:rsidRPr="004B62B1">
        <w:t xml:space="preserve">ных </w:t>
      </w:r>
      <w:proofErr w:type="spellStart"/>
      <w:r w:rsidRPr="004B62B1">
        <w:t>сурдопереводчиков</w:t>
      </w:r>
      <w:proofErr w:type="spellEnd"/>
      <w:r w:rsidRPr="004B62B1">
        <w:t>, для облегчения доступ</w:t>
      </w:r>
      <w:r>
        <w:t xml:space="preserve">ности </w:t>
      </w:r>
      <w:r w:rsidRPr="004B62B1">
        <w:t>здани</w:t>
      </w:r>
      <w:r>
        <w:t>й</w:t>
      </w:r>
      <w:r w:rsidRPr="004B62B1">
        <w:t>, услуг и други</w:t>
      </w:r>
      <w:r>
        <w:t>х</w:t>
      </w:r>
      <w:r w:rsidRPr="004B62B1">
        <w:t xml:space="preserve"> объект</w:t>
      </w:r>
      <w:r>
        <w:t>ов</w:t>
      </w:r>
      <w:r w:rsidRPr="004B62B1">
        <w:t>, о</w:t>
      </w:r>
      <w:r>
        <w:t>ткрытых</w:t>
      </w:r>
      <w:r w:rsidRPr="004B62B1">
        <w:t xml:space="preserve"> для населения.</w:t>
      </w:r>
    </w:p>
    <w:p w:rsidR="008D02B7" w:rsidRPr="004B62B1" w:rsidRDefault="008D02B7" w:rsidP="008D02B7">
      <w:pPr>
        <w:pStyle w:val="H1GR"/>
      </w:pPr>
      <w:bookmarkStart w:id="12" w:name="_Toc456693415"/>
      <w:r w:rsidRPr="004B62B1">
        <w:tab/>
      </w:r>
      <w:r w:rsidRPr="004B62B1">
        <w:tab/>
        <w:t>Право на жизнь (статья 10)</w:t>
      </w:r>
      <w:bookmarkEnd w:id="12"/>
    </w:p>
    <w:p w:rsidR="008D02B7" w:rsidRPr="004B62B1" w:rsidRDefault="008D02B7" w:rsidP="008D02B7">
      <w:pPr>
        <w:pStyle w:val="SingleTxtGR"/>
      </w:pPr>
      <w:r w:rsidRPr="004B62B1">
        <w:t>12.</w:t>
      </w:r>
      <w:r w:rsidRPr="004B62B1">
        <w:tab/>
        <w:t>Государствам-участникам</w:t>
      </w:r>
      <w:r w:rsidRPr="005B7851">
        <w:rPr>
          <w:spacing w:val="2"/>
        </w:rPr>
        <w:t xml:space="preserve"> следует представлять следующую </w:t>
      </w:r>
      <w:r>
        <w:t>информацию</w:t>
      </w:r>
      <w:r w:rsidRPr="004B62B1">
        <w:t xml:space="preserve">: </w:t>
      </w:r>
    </w:p>
    <w:p w:rsidR="008D02B7" w:rsidRPr="004B62B1" w:rsidRDefault="008D02B7" w:rsidP="008D02B7">
      <w:pPr>
        <w:pStyle w:val="SingleTxtGR"/>
      </w:pPr>
      <w:r w:rsidRPr="004B62B1">
        <w:tab/>
        <w:t>a)</w:t>
      </w:r>
      <w:r w:rsidRPr="004B62B1">
        <w:tab/>
      </w:r>
      <w:r>
        <w:t xml:space="preserve">информацию </w:t>
      </w:r>
      <w:r w:rsidRPr="004B62B1">
        <w:t>о законодательных и иных мерах, принимаемых в ц</w:t>
      </w:r>
      <w:r w:rsidRPr="004B62B1">
        <w:t>е</w:t>
      </w:r>
      <w:r w:rsidRPr="004B62B1">
        <w:t>лях признания и защиты права инвалидов на жизнь наравне с другими, в том числе для обеспечения того, чтобы инвалиды не подвергались произвольному лишению жизни;</w:t>
      </w:r>
    </w:p>
    <w:p w:rsidR="008D02B7" w:rsidRPr="004B62B1" w:rsidRDefault="008D02B7" w:rsidP="008D02B7">
      <w:pPr>
        <w:pStyle w:val="SingleTxtGR"/>
      </w:pPr>
      <w:r w:rsidRPr="004B62B1">
        <w:tab/>
        <w:t>b)</w:t>
      </w:r>
      <w:r w:rsidRPr="004B62B1">
        <w:tab/>
      </w:r>
      <w:r>
        <w:t xml:space="preserve">информацию </w:t>
      </w:r>
      <w:r w:rsidRPr="004B62B1">
        <w:t>о мерах, принимаемых в целях раннего выявления, пресечения и искоренения практики, ущемляющей право инвалидов на жизнь, такой как: отсутствие заботы, оставление без помощи, изоляция от внешнего мира, содержание в нищете и угрожающем жизни голодном состоянии, в час</w:t>
      </w:r>
      <w:r w:rsidRPr="004B62B1">
        <w:t>т</w:t>
      </w:r>
      <w:r w:rsidRPr="004B62B1">
        <w:t xml:space="preserve">ности детей-инвалидов и взрослых-инвалидов, по-прежнему проживающих в специализированных учреждениях; </w:t>
      </w:r>
      <w:proofErr w:type="gramStart"/>
      <w:r w:rsidRPr="004B62B1">
        <w:t xml:space="preserve">случаев насильственной смерти инвалидов, преднамеренного убийства детей-инвалидов </w:t>
      </w:r>
      <w:r>
        <w:t xml:space="preserve">их </w:t>
      </w:r>
      <w:r w:rsidRPr="004B62B1">
        <w:t>родителями и прекращения или отказа от продолжения лечения без согласия соответствующего лица;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c)</w:t>
      </w:r>
      <w:r w:rsidRPr="004B62B1">
        <w:tab/>
      </w:r>
      <w:r>
        <w:t xml:space="preserve">информацию </w:t>
      </w:r>
      <w:r w:rsidRPr="004B62B1">
        <w:t>о законодательных и иных мерах, принимаемых в ц</w:t>
      </w:r>
      <w:r w:rsidRPr="004B62B1">
        <w:t>е</w:t>
      </w:r>
      <w:r w:rsidRPr="004B62B1">
        <w:t>лях искоренения вред</w:t>
      </w:r>
      <w:r>
        <w:t xml:space="preserve">ных видов </w:t>
      </w:r>
      <w:r w:rsidRPr="004B62B1">
        <w:t xml:space="preserve">практики, в том числе ритуальных убийств, </w:t>
      </w:r>
      <w:r>
        <w:t>«</w:t>
      </w:r>
      <w:r w:rsidRPr="004B62B1">
        <w:t>убийств из сострадания</w:t>
      </w:r>
      <w:r>
        <w:t>»</w:t>
      </w:r>
      <w:r w:rsidRPr="004B62B1">
        <w:t>, нанесения увечий, торговли органами и частями т</w:t>
      </w:r>
      <w:r w:rsidRPr="004B62B1">
        <w:t>е</w:t>
      </w:r>
      <w:r w:rsidRPr="004B62B1">
        <w:t>ла, убийств новорожденных или преднамеренных убийств людей с ограниче</w:t>
      </w:r>
      <w:r w:rsidRPr="004B62B1">
        <w:t>н</w:t>
      </w:r>
      <w:r w:rsidRPr="004B62B1">
        <w:t xml:space="preserve">ными возможностями; </w:t>
      </w:r>
    </w:p>
    <w:p w:rsidR="008D02B7" w:rsidRPr="004B62B1" w:rsidRDefault="008D02B7" w:rsidP="008D02B7">
      <w:pPr>
        <w:pStyle w:val="SingleTxtGR"/>
      </w:pPr>
      <w:r w:rsidRPr="004B62B1">
        <w:tab/>
        <w:t>d)</w:t>
      </w:r>
      <w:r w:rsidRPr="004B62B1">
        <w:tab/>
      </w:r>
      <w:r>
        <w:t xml:space="preserve">информацию </w:t>
      </w:r>
      <w:r w:rsidRPr="004B62B1">
        <w:t>о мерах, принимаемых с целью расширения поним</w:t>
      </w:r>
      <w:r w:rsidRPr="004B62B1">
        <w:t>а</w:t>
      </w:r>
      <w:r w:rsidRPr="004B62B1">
        <w:t xml:space="preserve">ния того, что жизнь инвалидов имеет такую же ценность, как жизнь всех остальных, а также для пресечения попыток распространять идеи, что  лицам с инвалидностью </w:t>
      </w:r>
      <w:r>
        <w:t>«</w:t>
      </w:r>
      <w:r w:rsidRPr="004B62B1">
        <w:t>нет смысла жить</w:t>
      </w:r>
      <w:r>
        <w:t>»</w:t>
      </w:r>
      <w:r w:rsidRPr="004B62B1">
        <w:t xml:space="preserve">; </w:t>
      </w:r>
    </w:p>
    <w:p w:rsidR="00843488" w:rsidRPr="008663C6" w:rsidRDefault="008D02B7" w:rsidP="00843488">
      <w:pPr>
        <w:pStyle w:val="SingleTxtGR"/>
      </w:pPr>
      <w:r w:rsidRPr="004B62B1">
        <w:tab/>
        <w:t>e)</w:t>
      </w:r>
      <w:r w:rsidRPr="004B62B1">
        <w:tab/>
      </w:r>
      <w:r>
        <w:t xml:space="preserve">информацию </w:t>
      </w:r>
      <w:r w:rsidRPr="004B62B1">
        <w:t>о мерах, принимаемых с тем</w:t>
      </w:r>
      <w:r>
        <w:t>,</w:t>
      </w:r>
      <w:r w:rsidRPr="004B62B1">
        <w:t xml:space="preserve"> чтобы гарантировать инвалидам право на жизнь наравне с остальными, а также для того, чтобы все решения об оказании медицинской помощи в ситуациях, угрожающих их жи</w:t>
      </w:r>
      <w:r w:rsidRPr="004B62B1">
        <w:t>з</w:t>
      </w:r>
      <w:r w:rsidRPr="004B62B1">
        <w:t xml:space="preserve">ни, принимались на основе свободного и осознанного согласия. </w:t>
      </w:r>
      <w:bookmarkStart w:id="13" w:name="_Toc456693416"/>
    </w:p>
    <w:p w:rsidR="008D02B7" w:rsidRPr="00843488" w:rsidRDefault="008D02B7" w:rsidP="00843488">
      <w:pPr>
        <w:pStyle w:val="H1GR"/>
      </w:pPr>
      <w:r w:rsidRPr="00843488">
        <w:tab/>
      </w:r>
      <w:r w:rsidRPr="00843488">
        <w:tab/>
        <w:t xml:space="preserve">Ситуации риска и чрезвычайные гуманитарные ситуации (статья 11) </w:t>
      </w:r>
      <w:bookmarkEnd w:id="13"/>
    </w:p>
    <w:p w:rsidR="008D02B7" w:rsidRPr="004B62B1" w:rsidRDefault="008D02B7" w:rsidP="00843488">
      <w:pPr>
        <w:pStyle w:val="SingleTxtGR"/>
      </w:pPr>
      <w:r w:rsidRPr="004B62B1">
        <w:t>13.</w:t>
      </w:r>
      <w:r w:rsidRPr="004B62B1">
        <w:tab/>
        <w:t>Государствам-участникам</w:t>
      </w:r>
      <w:r w:rsidRPr="003A140F">
        <w:rPr>
          <w:spacing w:val="2"/>
        </w:rPr>
        <w:t xml:space="preserve"> следует представлять следующую</w:t>
      </w:r>
      <w:r w:rsidRPr="004B62B1">
        <w:t xml:space="preserve"> </w:t>
      </w:r>
      <w:r>
        <w:t>информацию</w:t>
      </w:r>
      <w:r w:rsidRPr="004B62B1">
        <w:t xml:space="preserve">: </w:t>
      </w:r>
    </w:p>
    <w:p w:rsidR="008D02B7" w:rsidRPr="004B62B1" w:rsidRDefault="008D02B7" w:rsidP="00843488">
      <w:pPr>
        <w:pStyle w:val="SingleTxtGR"/>
      </w:pPr>
      <w:r w:rsidRPr="004B62B1">
        <w:tab/>
      </w:r>
      <w:proofErr w:type="gramStart"/>
      <w:r w:rsidRPr="004B62B1">
        <w:t>a)</w:t>
      </w:r>
      <w:r w:rsidRPr="004B62B1">
        <w:tab/>
      </w:r>
      <w:r>
        <w:t xml:space="preserve">информацию </w:t>
      </w:r>
      <w:r w:rsidRPr="004B62B1">
        <w:t>о мерах, принимаемых для обеспечения того, чтобы инвалиды и представляющие их организации получали реальные сведения, чтобы с ними проводились консультации и чтобы они активно участвовали во всех мероприятиях, имеющих отношение к стратегиям, планам и протоколам, направленным на уменьшение опасности бедствий и чрезвычайных гуманита</w:t>
      </w:r>
      <w:r w:rsidRPr="004B62B1">
        <w:t>р</w:t>
      </w:r>
      <w:r w:rsidRPr="004B62B1">
        <w:t xml:space="preserve">ных ситуаций, в частности в связи с вооруженными конфликтами и </w:t>
      </w:r>
      <w:r>
        <w:t>опасными природными явлениями</w:t>
      </w:r>
      <w:r w:rsidRPr="004B62B1">
        <w:t>, в том числе</w:t>
      </w:r>
      <w:proofErr w:type="gramEnd"/>
      <w:r w:rsidRPr="004B62B1">
        <w:t xml:space="preserve"> в их разработке, осуществлении, монит</w:t>
      </w:r>
      <w:r w:rsidRPr="004B62B1">
        <w:t>о</w:t>
      </w:r>
      <w:r w:rsidRPr="004B62B1">
        <w:t xml:space="preserve">ринге и оценке, в проведении анализа рисков и систематическом сборе данных, дезагрегированных по признаку инвалидности, а также </w:t>
      </w:r>
      <w:r>
        <w:t xml:space="preserve">информацию </w:t>
      </w:r>
      <w:r w:rsidRPr="004B62B1">
        <w:t>об ущербе от бедствий;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b)</w:t>
      </w:r>
      <w:r w:rsidRPr="004B62B1">
        <w:tab/>
      </w:r>
      <w:r>
        <w:t xml:space="preserve">информацию </w:t>
      </w:r>
      <w:r w:rsidRPr="004B62B1">
        <w:t xml:space="preserve">о мерах, принимаемых для обеспечения </w:t>
      </w:r>
      <w:proofErr w:type="spellStart"/>
      <w:r>
        <w:t>инклюзивн</w:t>
      </w:r>
      <w:r>
        <w:t>о</w:t>
      </w:r>
      <w:r>
        <w:t>сти</w:t>
      </w:r>
      <w:proofErr w:type="spellEnd"/>
      <w:r w:rsidRPr="004B62B1">
        <w:t xml:space="preserve"> и доступности мер по уменьшению риска бедствий и стратегий управления деятельностью, предпринимаемой в связи с бедствиями, о которых говорится в </w:t>
      </w:r>
      <w:proofErr w:type="spellStart"/>
      <w:r w:rsidRPr="004B62B1">
        <w:t>Сендайской</w:t>
      </w:r>
      <w:proofErr w:type="spellEnd"/>
      <w:r w:rsidRPr="004B62B1">
        <w:t xml:space="preserve"> рамочной программе по снижению риска бедствий</w:t>
      </w:r>
      <w:r>
        <w:rPr>
          <w:rStyle w:val="a6"/>
        </w:rPr>
        <w:footnoteReference w:id="5"/>
      </w:r>
      <w:r w:rsidRPr="004B62B1">
        <w:t>, например в</w:t>
      </w:r>
      <w:r>
        <w:t> </w:t>
      </w:r>
      <w:r w:rsidRPr="004B62B1">
        <w:t>таких областях, как оценка риска, сбор, обеспечение доступности и распр</w:t>
      </w:r>
      <w:r w:rsidRPr="004B62B1">
        <w:t>о</w:t>
      </w:r>
      <w:r w:rsidRPr="004B62B1">
        <w:t>странение информации о рисках, инвестиции, направленные на повышение экономической, социальной, медицинской и культурной защищенности</w:t>
      </w:r>
      <w:proofErr w:type="gramEnd"/>
      <w:r w:rsidRPr="004B62B1">
        <w:t xml:space="preserve"> </w:t>
      </w:r>
      <w:proofErr w:type="gramStart"/>
      <w:r w:rsidRPr="004B62B1">
        <w:t>насел</w:t>
      </w:r>
      <w:r w:rsidRPr="004B62B1">
        <w:t>е</w:t>
      </w:r>
      <w:r w:rsidRPr="004B62B1">
        <w:t>ния, оценка потребностей, процедуры экстренной эвакуации, стратегии реаг</w:t>
      </w:r>
      <w:r w:rsidRPr="004B62B1">
        <w:t>и</w:t>
      </w:r>
      <w:r w:rsidRPr="004B62B1">
        <w:t>рования на множественные факторы риска, системы раннего предупреждения и стратегии восстановления, реабилитации и реконструкции, а также для того, чтобы гарантировать охват ими всех лиц с ограниченными возможностями в случае возникновения риска бедствий и чрезвычайных ситуаций, и их разр</w:t>
      </w:r>
      <w:r w:rsidRPr="004B62B1">
        <w:t>а</w:t>
      </w:r>
      <w:r w:rsidRPr="004B62B1">
        <w:t>ботку с учетом потребностей и прав инвалидов в доступных форматах и на п</w:t>
      </w:r>
      <w:r w:rsidRPr="004B62B1">
        <w:t>о</w:t>
      </w:r>
      <w:r w:rsidRPr="004B62B1">
        <w:t>нятных языках.</w:t>
      </w:r>
      <w:proofErr w:type="gramEnd"/>
      <w:r w:rsidRPr="004B62B1">
        <w:t xml:space="preserve"> </w:t>
      </w:r>
      <w:r>
        <w:t xml:space="preserve">Информацию </w:t>
      </w:r>
      <w:r w:rsidRPr="004B62B1">
        <w:t>о том, в какой степени эти меры учитывают ра</w:t>
      </w:r>
      <w:r w:rsidRPr="004B62B1">
        <w:t>з</w:t>
      </w:r>
      <w:r w:rsidRPr="004B62B1">
        <w:t xml:space="preserve">нообразные потребности инвалидов и принципы универсального дизайна; </w:t>
      </w:r>
    </w:p>
    <w:p w:rsidR="008D02B7" w:rsidRPr="004B62B1" w:rsidRDefault="008D02B7" w:rsidP="008D02B7">
      <w:pPr>
        <w:pStyle w:val="SingleTxtGR"/>
      </w:pPr>
      <w:r w:rsidRPr="004B62B1">
        <w:tab/>
        <w:t>c)</w:t>
      </w:r>
      <w:r w:rsidRPr="004B62B1">
        <w:tab/>
      </w:r>
      <w:r>
        <w:t xml:space="preserve">информацию </w:t>
      </w:r>
      <w:r w:rsidRPr="004B62B1">
        <w:t>о шагах, предпринимаемых для оптимизации испол</w:t>
      </w:r>
      <w:r w:rsidRPr="004B62B1">
        <w:t>ь</w:t>
      </w:r>
      <w:r w:rsidRPr="004B62B1">
        <w:t>зования средств массовой информации, в том числе систем раннего предупр</w:t>
      </w:r>
      <w:r w:rsidRPr="004B62B1">
        <w:t>е</w:t>
      </w:r>
      <w:r w:rsidRPr="004B62B1">
        <w:t xml:space="preserve">ждения, в целях предоставления инвалидам, особенно лицам, подверженным более высокому риску </w:t>
      </w:r>
      <w:proofErr w:type="spellStart"/>
      <w:r w:rsidRPr="004B62B1">
        <w:t>маргинализации</w:t>
      </w:r>
      <w:proofErr w:type="spellEnd"/>
      <w:r w:rsidRPr="004B62B1">
        <w:t>, адекватных, доступных и своевреме</w:t>
      </w:r>
      <w:r w:rsidRPr="004B62B1">
        <w:t>н</w:t>
      </w:r>
      <w:r w:rsidRPr="004B62B1">
        <w:t>ных сведений об опасности бедствий и чрезвычайных гуманитарных ситуаций;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d)</w:t>
      </w:r>
      <w:r w:rsidRPr="004B62B1">
        <w:tab/>
      </w:r>
      <w:r>
        <w:t xml:space="preserve">информацию </w:t>
      </w:r>
      <w:r w:rsidRPr="004B62B1">
        <w:t>о мерах, принимаемых для защиты жизни и безопа</w:t>
      </w:r>
      <w:r w:rsidRPr="004B62B1">
        <w:t>с</w:t>
      </w:r>
      <w:r w:rsidRPr="004B62B1">
        <w:t>ности инвалидов в ситуациях риска, в том числе путем предоставления им н</w:t>
      </w:r>
      <w:r w:rsidRPr="004B62B1">
        <w:t>е</w:t>
      </w:r>
      <w:r w:rsidRPr="004B62B1">
        <w:t xml:space="preserve">обходимых </w:t>
      </w:r>
      <w:proofErr w:type="spellStart"/>
      <w:r>
        <w:t>ассистивных</w:t>
      </w:r>
      <w:proofErr w:type="spellEnd"/>
      <w:r w:rsidRPr="004B62B1">
        <w:t xml:space="preserve"> устройств и доступных мобильных приложений, д</w:t>
      </w:r>
      <w:r w:rsidRPr="004B62B1">
        <w:t>о</w:t>
      </w:r>
      <w:r w:rsidRPr="004B62B1">
        <w:t>ступных приютов, чрезвычайной помощи и других услуг и благ, социальной поддержки и услуг по охране здоровья/лечению, а также услуг подготовленных поисково-спасательных групп и доступных каналов коммуникации с учетом разнообразных потребностей инвалидов;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e)</w:t>
      </w:r>
      <w:r w:rsidRPr="004B62B1">
        <w:tab/>
      </w:r>
      <w:r>
        <w:t xml:space="preserve">информацию </w:t>
      </w:r>
      <w:r w:rsidRPr="004B62B1">
        <w:t xml:space="preserve">о </w:t>
      </w:r>
      <w:r>
        <w:t>шагах</w:t>
      </w:r>
      <w:r w:rsidRPr="004B62B1">
        <w:t xml:space="preserve">, </w:t>
      </w:r>
      <w:r>
        <w:t>предпри</w:t>
      </w:r>
      <w:r w:rsidRPr="004B62B1">
        <w:t xml:space="preserve">нимаемых для обеспечения того, чтобы процессы посткризисной реабилитации, переселения, реконструкции и восстановления проходили на основе оценки рисков и были инклюзивными и доступными для инвалидов, в том числе благодаря применению универсального дизайна и принципов </w:t>
      </w:r>
      <w:r>
        <w:t>«</w:t>
      </w:r>
      <w:r w:rsidRPr="004B62B1">
        <w:t>сделай лучше, чем было</w:t>
      </w:r>
      <w:r>
        <w:t>»</w:t>
      </w:r>
      <w:r w:rsidRPr="004B62B1">
        <w:t xml:space="preserve">; 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f)</w:t>
      </w:r>
      <w:r w:rsidRPr="004B62B1">
        <w:tab/>
      </w:r>
      <w:r>
        <w:t xml:space="preserve">информацию </w:t>
      </w:r>
      <w:r w:rsidRPr="004B62B1">
        <w:t>о мерах, принимаемых на регулярной основе для э</w:t>
      </w:r>
      <w:r w:rsidRPr="004B62B1">
        <w:t>ф</w:t>
      </w:r>
      <w:r>
        <w:t xml:space="preserve">фективной подготовки персонала </w:t>
      </w:r>
      <w:r w:rsidRPr="004B62B1">
        <w:t>гражданской обороны, спасательных служб, служб оказания экстренной помощи и других соответствующих структур, зан</w:t>
      </w:r>
      <w:r w:rsidRPr="004B62B1">
        <w:t>и</w:t>
      </w:r>
      <w:r w:rsidRPr="004B62B1">
        <w:t xml:space="preserve">мающихся оказанием гуманитарной помощи, с целью учета факторов возраста и инвалидности в ситуациях риска и чрезвычайных гуманитарных ситуациях, опираясь на правозащитный подход и принцип </w:t>
      </w:r>
      <w:r>
        <w:t>«</w:t>
      </w:r>
      <w:r w:rsidRPr="004B62B1">
        <w:t>никто не будет забыт</w:t>
      </w:r>
      <w:r>
        <w:t>»</w:t>
      </w:r>
      <w:r w:rsidRPr="004B62B1">
        <w:t xml:space="preserve">. </w:t>
      </w:r>
      <w:proofErr w:type="gramEnd"/>
    </w:p>
    <w:p w:rsidR="008D02B7" w:rsidRPr="004B62B1" w:rsidRDefault="008D02B7" w:rsidP="008663C6">
      <w:pPr>
        <w:pStyle w:val="H1GR"/>
      </w:pPr>
      <w:bookmarkStart w:id="14" w:name="_Toc456693417"/>
      <w:r w:rsidRPr="004B62B1">
        <w:tab/>
      </w:r>
      <w:r w:rsidRPr="004B62B1">
        <w:tab/>
        <w:t>Равенство перед законом (статья 12)</w:t>
      </w:r>
      <w:bookmarkEnd w:id="14"/>
    </w:p>
    <w:p w:rsidR="008D02B7" w:rsidRPr="004B62B1" w:rsidRDefault="008D02B7" w:rsidP="008663C6">
      <w:pPr>
        <w:pStyle w:val="SingleTxtGR"/>
        <w:keepNext/>
      </w:pPr>
      <w:r w:rsidRPr="004B62B1">
        <w:t>14.</w:t>
      </w:r>
      <w:r w:rsidRPr="004B62B1">
        <w:tab/>
        <w:t>Государствам-участникам</w:t>
      </w:r>
      <w:r w:rsidRPr="008E2483">
        <w:rPr>
          <w:spacing w:val="2"/>
        </w:rPr>
        <w:t xml:space="preserve"> следует представлять сле</w:t>
      </w:r>
      <w:r w:rsidRPr="004B62B1">
        <w:t xml:space="preserve">дующую </w:t>
      </w:r>
      <w:r>
        <w:t>информацию:</w:t>
      </w:r>
    </w:p>
    <w:p w:rsidR="008D02B7" w:rsidRPr="004B62B1" w:rsidRDefault="008D02B7" w:rsidP="008D02B7">
      <w:pPr>
        <w:pStyle w:val="SingleTxtGR"/>
      </w:pPr>
      <w:r w:rsidRPr="004B62B1">
        <w:tab/>
        <w:t>a)</w:t>
      </w:r>
      <w:r w:rsidRPr="004B62B1">
        <w:tab/>
      </w:r>
      <w:r>
        <w:t xml:space="preserve">информацию </w:t>
      </w:r>
      <w:r w:rsidRPr="004B62B1">
        <w:t xml:space="preserve">о шагах, предпринимаемых с целью </w:t>
      </w:r>
      <w:r>
        <w:t>повышения осв</w:t>
      </w:r>
      <w:r>
        <w:t>е</w:t>
      </w:r>
      <w:r>
        <w:t xml:space="preserve">домленности и </w:t>
      </w:r>
      <w:r w:rsidRPr="004B62B1">
        <w:t>проведения информационно-пропагандистских кампаний, пр</w:t>
      </w:r>
      <w:r w:rsidRPr="004B62B1">
        <w:t>и</w:t>
      </w:r>
      <w:r w:rsidRPr="004B62B1">
        <w:t xml:space="preserve">званных способствовать признанию равенства всех инвалидов перед законом; </w:t>
      </w:r>
    </w:p>
    <w:p w:rsidR="008D02B7" w:rsidRPr="004B62B1" w:rsidRDefault="008D02B7" w:rsidP="008D02B7">
      <w:pPr>
        <w:pStyle w:val="SingleTxtGR"/>
      </w:pPr>
      <w:r w:rsidRPr="004B62B1">
        <w:tab/>
        <w:t>b)</w:t>
      </w:r>
      <w:r w:rsidRPr="004B62B1">
        <w:tab/>
      </w:r>
      <w:r>
        <w:t xml:space="preserve">информацию </w:t>
      </w:r>
      <w:r w:rsidRPr="004B62B1">
        <w:t xml:space="preserve">о правовых мерах, принимаемых в целях </w:t>
      </w:r>
      <w:r>
        <w:t xml:space="preserve">четкого </w:t>
      </w:r>
      <w:r w:rsidRPr="004B62B1">
        <w:t>пр</w:t>
      </w:r>
      <w:r w:rsidRPr="004B62B1">
        <w:t>и</w:t>
      </w:r>
      <w:r w:rsidRPr="004B62B1">
        <w:t>знания полной правоспособности инвалидов наравне с другими лицами, а</w:t>
      </w:r>
      <w:r>
        <w:t> </w:t>
      </w:r>
      <w:r w:rsidRPr="004B62B1">
        <w:t>также для отмены законов, которые прямо или косвенно ограничивают по</w:t>
      </w:r>
      <w:r w:rsidRPr="004B62B1">
        <w:t>л</w:t>
      </w:r>
      <w:r w:rsidRPr="004B62B1">
        <w:t>ную правоспособность лиц с ограниченными возможностями на основе факт</w:t>
      </w:r>
      <w:r w:rsidRPr="004B62B1">
        <w:t>и</w:t>
      </w:r>
      <w:r w:rsidRPr="004B62B1">
        <w:t>ческой или предполагаемой инвалидности;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c)</w:t>
      </w:r>
      <w:r w:rsidRPr="004B62B1">
        <w:tab/>
      </w:r>
      <w:r>
        <w:t xml:space="preserve">информацию </w:t>
      </w:r>
      <w:r w:rsidRPr="004B62B1">
        <w:t xml:space="preserve">о </w:t>
      </w:r>
      <w:r>
        <w:t>шагах</w:t>
      </w:r>
      <w:r w:rsidRPr="004B62B1">
        <w:t xml:space="preserve">, </w:t>
      </w:r>
      <w:r>
        <w:t>пред</w:t>
      </w:r>
      <w:r w:rsidRPr="004B62B1">
        <w:t>принимаемых государством-участником для обеспечения того, чтобы все инвалиды обладали правоспособностью наравне с другими людьми во всех аспектах жизни, в частности о мерах для обеспечения равных прав инвалидов на сохранение физической и психической неприкосновенности, права на полноценное участие в качестве граждан, на владение имуществом и его наследование, на управление своими  финансовыми делами, а также на равный доступ</w:t>
      </w:r>
      <w:proofErr w:type="gramEnd"/>
      <w:r w:rsidRPr="004B62B1">
        <w:t xml:space="preserve"> к банковским ссудам, ипотечным кредитам и другим формам финансового кредитования и банковских </w:t>
      </w:r>
      <w:proofErr w:type="gramStart"/>
      <w:r w:rsidRPr="004B62B1">
        <w:t>операций</w:t>
      </w:r>
      <w:proofErr w:type="gramEnd"/>
      <w:r w:rsidRPr="004B62B1">
        <w:t xml:space="preserve"> как в гос</w:t>
      </w:r>
      <w:r w:rsidRPr="004B62B1">
        <w:t>у</w:t>
      </w:r>
      <w:r w:rsidRPr="004B62B1">
        <w:t>дарственном, так и в частном секторах, а также права не подвергаться прои</w:t>
      </w:r>
      <w:r w:rsidRPr="004B62B1">
        <w:t>з</w:t>
      </w:r>
      <w:r w:rsidRPr="004B62B1">
        <w:t>вольному лишению собственности;</w:t>
      </w:r>
    </w:p>
    <w:p w:rsidR="008D02B7" w:rsidRPr="004B62B1" w:rsidRDefault="008D02B7" w:rsidP="008D02B7">
      <w:pPr>
        <w:pStyle w:val="SingleTxtGR"/>
      </w:pPr>
      <w:r w:rsidRPr="004B62B1">
        <w:tab/>
        <w:t>d)</w:t>
      </w:r>
      <w:r w:rsidRPr="004B62B1">
        <w:tab/>
      </w:r>
      <w:r>
        <w:t xml:space="preserve">информацию </w:t>
      </w:r>
      <w:r w:rsidRPr="004B62B1">
        <w:t xml:space="preserve">о количестве систем и/или механизмов опеки, </w:t>
      </w:r>
      <w:r>
        <w:t>лиш</w:t>
      </w:r>
      <w:r>
        <w:t>е</w:t>
      </w:r>
      <w:r>
        <w:t>ния дееспособности</w:t>
      </w:r>
      <w:r w:rsidRPr="004B62B1">
        <w:t xml:space="preserve"> и/или попечительства, а также о числе инвалидов, которые восстановили свою правоспособность с момента ратификации Конвенции; 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e)</w:t>
      </w:r>
      <w:r w:rsidRPr="004B62B1">
        <w:tab/>
      </w:r>
      <w:r>
        <w:t xml:space="preserve">информацию </w:t>
      </w:r>
      <w:r w:rsidRPr="004B62B1">
        <w:t>о мерах, принимаемых для обеспечения того, чтобы при осуществлении своей правоспособности инвалиды имели доступ к индив</w:t>
      </w:r>
      <w:r w:rsidRPr="004B62B1">
        <w:t>и</w:t>
      </w:r>
      <w:r w:rsidRPr="004B62B1">
        <w:t>дуальной помощи, чтобы такая помощь оказывалась им при полном уважении их автономии, воли и предпочтений на принципах свободного</w:t>
      </w:r>
      <w:r w:rsidRPr="00DF648A">
        <w:rPr>
          <w:spacing w:val="2"/>
        </w:rPr>
        <w:t xml:space="preserve"> и осознанного с</w:t>
      </w:r>
      <w:r w:rsidRPr="00DF648A">
        <w:rPr>
          <w:spacing w:val="2"/>
        </w:rPr>
        <w:t>о</w:t>
      </w:r>
      <w:r w:rsidRPr="00DF648A">
        <w:rPr>
          <w:spacing w:val="2"/>
        </w:rPr>
        <w:t>гласия соответствующего лица и, по возможности, при должном</w:t>
      </w:r>
      <w:r w:rsidRPr="004B62B1">
        <w:t xml:space="preserve"> учете требов</w:t>
      </w:r>
      <w:r w:rsidRPr="004B62B1">
        <w:t>а</w:t>
      </w:r>
      <w:r w:rsidRPr="004B62B1">
        <w:t xml:space="preserve">ния </w:t>
      </w:r>
      <w:r>
        <w:t>«</w:t>
      </w:r>
      <w:r w:rsidRPr="004B62B1">
        <w:t>наилучшего толкования воли и предпочтений</w:t>
      </w:r>
      <w:r>
        <w:t>»</w:t>
      </w:r>
      <w:r w:rsidRPr="004B62B1">
        <w:t xml:space="preserve"> в соответствии с принятым Комитетом замечанием общего порядка</w:t>
      </w:r>
      <w:proofErr w:type="gramEnd"/>
      <w:r w:rsidRPr="004B62B1">
        <w:t xml:space="preserve"> № 1 (2014) о равенстве перед законом;</w:t>
      </w:r>
    </w:p>
    <w:p w:rsidR="008D02B7" w:rsidRPr="004B62B1" w:rsidRDefault="008D02B7" w:rsidP="008D02B7">
      <w:pPr>
        <w:pStyle w:val="SingleTxtGR"/>
      </w:pPr>
      <w:r w:rsidRPr="004B62B1">
        <w:tab/>
        <w:t>f)</w:t>
      </w:r>
      <w:r w:rsidRPr="004B62B1">
        <w:tab/>
      </w:r>
      <w:r>
        <w:t xml:space="preserve">информацию </w:t>
      </w:r>
      <w:r w:rsidRPr="004B62B1">
        <w:t xml:space="preserve">о существующих гарантиях против злоупотреблений в рамках </w:t>
      </w:r>
      <w:proofErr w:type="spellStart"/>
      <w:r w:rsidRPr="004B62B1">
        <w:t>суппортивных</w:t>
      </w:r>
      <w:proofErr w:type="spellEnd"/>
      <w:r w:rsidRPr="004B62B1">
        <w:t xml:space="preserve"> процедур и/или механизмов принятия решений, кот</w:t>
      </w:r>
      <w:r w:rsidRPr="004B62B1">
        <w:t>о</w:t>
      </w:r>
      <w:r w:rsidRPr="004B62B1">
        <w:t>рые обеспечивали бы при этом уважение прав, автономии, воли и предпочтений инвалидов и защищали бы их от неоправданного влияния, ненадлежаще</w:t>
      </w:r>
      <w:r>
        <w:t>го</w:t>
      </w:r>
      <w:r w:rsidRPr="004B62B1">
        <w:t xml:space="preserve"> п</w:t>
      </w:r>
      <w:r w:rsidRPr="004B62B1">
        <w:t>о</w:t>
      </w:r>
      <w:r w:rsidRPr="004B62B1">
        <w:t xml:space="preserve">ведение и конфликта интересов. </w:t>
      </w:r>
      <w:r>
        <w:t xml:space="preserve">Информацию </w:t>
      </w:r>
      <w:r w:rsidRPr="004B62B1">
        <w:t xml:space="preserve">о том, в какой мере инвалиды имеют доступ к средствам правовой защиты в подобных ситуациях. </w:t>
      </w:r>
    </w:p>
    <w:p w:rsidR="008D02B7" w:rsidRPr="004B62B1" w:rsidRDefault="008D02B7" w:rsidP="008663C6">
      <w:pPr>
        <w:pStyle w:val="H1GR"/>
        <w:keepNext w:val="0"/>
        <w:keepLines w:val="0"/>
      </w:pPr>
      <w:bookmarkStart w:id="15" w:name="_Toc456693418"/>
      <w:r w:rsidRPr="004B62B1">
        <w:tab/>
      </w:r>
      <w:r w:rsidRPr="004B62B1">
        <w:tab/>
        <w:t>Доступ к правосудию (статья 13)</w:t>
      </w:r>
      <w:bookmarkEnd w:id="15"/>
    </w:p>
    <w:p w:rsidR="008D02B7" w:rsidRPr="004B62B1" w:rsidRDefault="008D02B7" w:rsidP="008663C6">
      <w:pPr>
        <w:pStyle w:val="SingleTxtGR"/>
      </w:pPr>
      <w:r w:rsidRPr="004B62B1">
        <w:t>15.</w:t>
      </w:r>
      <w:r w:rsidRPr="004B62B1">
        <w:tab/>
        <w:t>Государствам-участникам</w:t>
      </w:r>
      <w:r w:rsidRPr="00617C51">
        <w:rPr>
          <w:spacing w:val="2"/>
        </w:rPr>
        <w:t xml:space="preserve"> следует представлять следующую и</w:t>
      </w:r>
      <w:r>
        <w:t>нформацию</w:t>
      </w:r>
      <w:r w:rsidRPr="004B62B1">
        <w:t xml:space="preserve">: </w:t>
      </w:r>
    </w:p>
    <w:p w:rsidR="008D02B7" w:rsidRPr="004B62B1" w:rsidRDefault="008D02B7" w:rsidP="008663C6">
      <w:pPr>
        <w:pStyle w:val="SingleTxtGR"/>
      </w:pPr>
      <w:r w:rsidRPr="004B62B1">
        <w:tab/>
        <w:t>a)</w:t>
      </w:r>
      <w:r w:rsidRPr="004B62B1">
        <w:tab/>
      </w:r>
      <w:r>
        <w:t xml:space="preserve">информацию </w:t>
      </w:r>
      <w:r w:rsidRPr="004B62B1">
        <w:t>о мерах, принимаемых с целью обеспечить полный, беспрепятственный и эффективный доступ к правосудию на всех стадиях суд</w:t>
      </w:r>
      <w:r w:rsidRPr="004B62B1">
        <w:t>о</w:t>
      </w:r>
      <w:r w:rsidRPr="004B62B1">
        <w:t xml:space="preserve">производства для всех инвалидов и их эффективный доступ к альтернативным методам разрешения споров и к восстановительному правосудию. </w:t>
      </w:r>
      <w:r>
        <w:t xml:space="preserve">Информацию </w:t>
      </w:r>
      <w:r w:rsidRPr="004B62B1">
        <w:t>о том, предусматривают ли такие меры разработку национального плана де</w:t>
      </w:r>
      <w:r w:rsidRPr="004B62B1">
        <w:t>й</w:t>
      </w:r>
      <w:r w:rsidRPr="004B62B1">
        <w:t>ствий по вопросам доступа к правосудию;</w:t>
      </w:r>
    </w:p>
    <w:p w:rsidR="008D02B7" w:rsidRPr="004B62B1" w:rsidRDefault="008D02B7" w:rsidP="008D02B7">
      <w:pPr>
        <w:pStyle w:val="SingleTxtGR"/>
      </w:pPr>
      <w:r w:rsidRPr="004B62B1">
        <w:tab/>
        <w:t>b)</w:t>
      </w:r>
      <w:r w:rsidRPr="004B62B1">
        <w:tab/>
      </w:r>
      <w:r>
        <w:t xml:space="preserve">информацию </w:t>
      </w:r>
      <w:r w:rsidRPr="004B62B1">
        <w:t>о мерах, принимаемых для обеспечения всем инвал</w:t>
      </w:r>
      <w:r w:rsidRPr="004B62B1">
        <w:t>и</w:t>
      </w:r>
      <w:r w:rsidRPr="004B62B1">
        <w:t>дам доступа к юридическ</w:t>
      </w:r>
      <w:r>
        <w:t>ой помощи наравне с другими;</w:t>
      </w:r>
    </w:p>
    <w:p w:rsidR="008D02B7" w:rsidRPr="004B62B1" w:rsidRDefault="008D02B7" w:rsidP="008D02B7">
      <w:pPr>
        <w:pStyle w:val="SingleTxtGR"/>
      </w:pPr>
      <w:r w:rsidRPr="004B62B1">
        <w:tab/>
        <w:t>c)</w:t>
      </w:r>
      <w:r w:rsidRPr="004B62B1">
        <w:tab/>
      </w:r>
      <w:r>
        <w:t xml:space="preserve">информацию </w:t>
      </w:r>
      <w:r w:rsidRPr="004B62B1">
        <w:t xml:space="preserve">о мерах, принимаемых для создания на всех стадиях судебного разбирательства процессуальных и соответствующих возрасту </w:t>
      </w:r>
      <w:r>
        <w:t>пр</w:t>
      </w:r>
      <w:r>
        <w:t>и</w:t>
      </w:r>
      <w:r>
        <w:t>способлений</w:t>
      </w:r>
      <w:r w:rsidRPr="004B62B1">
        <w:t xml:space="preserve"> в целях обеспечения эффективного участия всех инвалидов в с</w:t>
      </w:r>
      <w:r w:rsidRPr="004B62B1">
        <w:t>и</w:t>
      </w:r>
      <w:r w:rsidRPr="004B62B1">
        <w:t>стеме правосудия, независимо от той роли, в которой они выступают (напр</w:t>
      </w:r>
      <w:r w:rsidRPr="004B62B1">
        <w:t>и</w:t>
      </w:r>
      <w:r w:rsidRPr="004B62B1">
        <w:t>мер, в роли истцов, ответчиков, свидетелей, присяжных, стороны судебных и</w:t>
      </w:r>
      <w:r w:rsidRPr="004B62B1">
        <w:t>с</w:t>
      </w:r>
      <w:r w:rsidRPr="004B62B1">
        <w:t>ков или обвиняемых);</w:t>
      </w:r>
    </w:p>
    <w:p w:rsidR="008D02B7" w:rsidRPr="004B62B1" w:rsidRDefault="008D02B7" w:rsidP="008D02B7">
      <w:pPr>
        <w:pStyle w:val="SingleTxtGR"/>
      </w:pPr>
      <w:r w:rsidRPr="004B62B1">
        <w:tab/>
      </w:r>
      <w:proofErr w:type="gramStart"/>
      <w:r w:rsidRPr="004B62B1">
        <w:t>d)</w:t>
      </w:r>
      <w:r w:rsidRPr="004B62B1">
        <w:tab/>
      </w:r>
      <w:r>
        <w:t xml:space="preserve">информацию </w:t>
      </w:r>
      <w:r w:rsidRPr="004B62B1">
        <w:t>о шагах, предпринимаемых с целью повышения осв</w:t>
      </w:r>
      <w:r w:rsidRPr="004B62B1">
        <w:t>е</w:t>
      </w:r>
      <w:r w:rsidRPr="004B62B1">
        <w:t>домленности инвалидов и предоставления им доступа к информации, особенно тем, кто по-прежнему проживает в специализированных учреждениях или м</w:t>
      </w:r>
      <w:r w:rsidRPr="004B62B1">
        <w:t>е</w:t>
      </w:r>
      <w:r w:rsidRPr="004B62B1">
        <w:t>стах коллективного проживания</w:t>
      </w:r>
      <w:r>
        <w:t xml:space="preserve"> какого-либо типа</w:t>
      </w:r>
      <w:r w:rsidRPr="004B62B1">
        <w:t>, об их праве на доступ к пр</w:t>
      </w:r>
      <w:r w:rsidRPr="004B62B1">
        <w:t>а</w:t>
      </w:r>
      <w:r w:rsidRPr="004B62B1">
        <w:t>восудию, в том числе к правовой помощи, средствам правовой защиты, возм</w:t>
      </w:r>
      <w:r w:rsidRPr="004B62B1">
        <w:t>е</w:t>
      </w:r>
      <w:r w:rsidRPr="004B62B1">
        <w:t>щению ущерба в рамках судебной системы, альтернативным механизмам урег</w:t>
      </w:r>
      <w:r w:rsidRPr="004B62B1">
        <w:t>у</w:t>
      </w:r>
      <w:r w:rsidRPr="004B62B1">
        <w:t>лирования споров и восстановительному правосудию;</w:t>
      </w:r>
      <w:proofErr w:type="gramEnd"/>
    </w:p>
    <w:p w:rsidR="008D02B7" w:rsidRPr="004B62B1" w:rsidRDefault="008D02B7" w:rsidP="008D02B7">
      <w:pPr>
        <w:pStyle w:val="SingleTxtGR"/>
      </w:pPr>
      <w:r w:rsidRPr="004B62B1">
        <w:tab/>
        <w:t>e)</w:t>
      </w:r>
      <w:r w:rsidRPr="004B62B1">
        <w:tab/>
      </w:r>
      <w:r>
        <w:t xml:space="preserve">информацию </w:t>
      </w:r>
      <w:r w:rsidRPr="004B62B1">
        <w:t>о мерах, принимаемых для обеспечения действенной подготовки кадров, в том числе адвокатов, магистратов, судей, тюремного пе</w:t>
      </w:r>
      <w:r w:rsidRPr="004B62B1">
        <w:t>р</w:t>
      </w:r>
      <w:r w:rsidRPr="004B62B1">
        <w:t xml:space="preserve">сонала, </w:t>
      </w:r>
      <w:proofErr w:type="spellStart"/>
      <w:r w:rsidRPr="004B62B1">
        <w:t>сурдопереводчиков</w:t>
      </w:r>
      <w:proofErr w:type="spellEnd"/>
      <w:r w:rsidRPr="004B62B1">
        <w:t xml:space="preserve"> и сотрудников полиции и пенитенциарной системы и не только их, по вопросам прав инвалидов. </w:t>
      </w:r>
    </w:p>
    <w:p w:rsidR="008D02B7" w:rsidRPr="00FE2A0F" w:rsidRDefault="008D02B7" w:rsidP="008D02B7">
      <w:pPr>
        <w:pStyle w:val="H1GR"/>
      </w:pPr>
      <w:bookmarkStart w:id="16" w:name="_Toc456693419"/>
      <w:r w:rsidRPr="00FE2A0F">
        <w:tab/>
      </w:r>
      <w:r w:rsidRPr="00FE2A0F">
        <w:tab/>
      </w:r>
      <w:r w:rsidRPr="004E0E8F">
        <w:t>Свобода</w:t>
      </w:r>
      <w:r w:rsidRPr="00FE2A0F">
        <w:t xml:space="preserve"> и личная неприкосновенность (статья 14)</w:t>
      </w:r>
      <w:bookmarkEnd w:id="16"/>
    </w:p>
    <w:p w:rsidR="008D02B7" w:rsidRPr="00FE2A0F" w:rsidRDefault="008D02B7" w:rsidP="008D02B7">
      <w:pPr>
        <w:pStyle w:val="SingleTxtGR"/>
      </w:pPr>
      <w:r w:rsidRPr="00FE2A0F">
        <w:t>16.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>
        <w:tab/>
      </w:r>
      <w:proofErr w:type="gramStart"/>
      <w:r w:rsidRPr="00FE2A0F">
        <w:t>a)</w:t>
      </w:r>
      <w:r w:rsidRPr="00FE2A0F">
        <w:tab/>
        <w:t>информацию о мерах, принимаемых для отмены любого законод</w:t>
      </w:r>
      <w:r w:rsidRPr="00FE2A0F">
        <w:t>а</w:t>
      </w:r>
      <w:r w:rsidRPr="00FE2A0F">
        <w:t>тельства и политики, в том числе законов о психическом здоровье, правосп</w:t>
      </w:r>
      <w:r w:rsidRPr="00FE2A0F">
        <w:t>о</w:t>
      </w:r>
      <w:r w:rsidRPr="00FE2A0F">
        <w:t xml:space="preserve">собности и семье, а также для искоренения практики, допускающей лишение свободы любого инвалида по причине его </w:t>
      </w:r>
      <w:r>
        <w:t>фактической</w:t>
      </w:r>
      <w:r w:rsidRPr="00FE2A0F">
        <w:t xml:space="preserve"> или предполагаемой ф</w:t>
      </w:r>
      <w:r w:rsidRPr="00FE2A0F">
        <w:t>и</w:t>
      </w:r>
      <w:r w:rsidRPr="00FE2A0F">
        <w:t>зической или психической неполноценности как таковой или в сочетании с л</w:t>
      </w:r>
      <w:r w:rsidRPr="00FE2A0F">
        <w:t>ю</w:t>
      </w:r>
      <w:r w:rsidRPr="00FE2A0F">
        <w:t>быми другими критериями, в том числе с такими, как предполагаемая опа</w:t>
      </w:r>
      <w:r w:rsidRPr="00FE2A0F">
        <w:t>с</w:t>
      </w:r>
      <w:r w:rsidRPr="00FE2A0F">
        <w:t>ность для себя</w:t>
      </w:r>
      <w:proofErr w:type="gramEnd"/>
      <w:r w:rsidRPr="00FE2A0F">
        <w:t xml:space="preserve"> или других лиц или потребность в уходе и лечении; </w:t>
      </w:r>
    </w:p>
    <w:p w:rsidR="008D02B7" w:rsidRPr="00FE2A0F" w:rsidRDefault="008D02B7" w:rsidP="008D02B7">
      <w:pPr>
        <w:pStyle w:val="SingleTxtGR"/>
      </w:pPr>
      <w:r w:rsidRPr="00FE2A0F">
        <w:tab/>
        <w:t>b)</w:t>
      </w:r>
      <w:r w:rsidRPr="00FE2A0F">
        <w:tab/>
        <w:t>информацию о шагах, предпринимаемых для отмены любого зак</w:t>
      </w:r>
      <w:r w:rsidRPr="00FE2A0F">
        <w:t>о</w:t>
      </w:r>
      <w:r w:rsidRPr="00FE2A0F">
        <w:t>нодательства и политики или искоренения</w:t>
      </w:r>
      <w:r>
        <w:t xml:space="preserve"> видов</w:t>
      </w:r>
      <w:r w:rsidRPr="00FE2A0F">
        <w:t xml:space="preserve"> практики, допускающих, тр</w:t>
      </w:r>
      <w:r w:rsidRPr="00FE2A0F">
        <w:t>е</w:t>
      </w:r>
      <w:r w:rsidRPr="00FE2A0F">
        <w:t>бующих или терпящих недобровольное или принудительное помещение в сп</w:t>
      </w:r>
      <w:r w:rsidRPr="00FE2A0F">
        <w:t>е</w:t>
      </w:r>
      <w:r w:rsidRPr="00FE2A0F">
        <w:t>циализированные учреждения,</w:t>
      </w:r>
      <w:r>
        <w:t xml:space="preserve"> </w:t>
      </w:r>
      <w:r w:rsidRPr="00FE2A0F">
        <w:t>принудительное лечение, ограничение свободы или изоляцию инв</w:t>
      </w:r>
      <w:r>
        <w:t>алидов, в частности лиц с психо</w:t>
      </w:r>
      <w:r w:rsidRPr="00FE2A0F">
        <w:t>социальными расстройств</w:t>
      </w:r>
      <w:r w:rsidRPr="00FE2A0F">
        <w:t>а</w:t>
      </w:r>
      <w:r w:rsidRPr="00FE2A0F">
        <w:t xml:space="preserve">ми. Информацию о мерах, принимаемых для включения в законодательство требования о получении свободного и осознанного согласия соответствующего лица в качестве главного условия оказания услуг по охране психического </w:t>
      </w:r>
      <w:proofErr w:type="gramStart"/>
      <w:r w:rsidRPr="00FE2A0F">
        <w:t>зд</w:t>
      </w:r>
      <w:r w:rsidRPr="00FE2A0F">
        <w:t>о</w:t>
      </w:r>
      <w:r w:rsidRPr="00FE2A0F">
        <w:t>ровья</w:t>
      </w:r>
      <w:proofErr w:type="gramEnd"/>
      <w:r w:rsidRPr="00FE2A0F">
        <w:t xml:space="preserve"> как в стационаре, так и на амбулаторной основе, в том числе</w:t>
      </w:r>
      <w:r>
        <w:t xml:space="preserve"> </w:t>
      </w:r>
      <w:r w:rsidRPr="00FE2A0F">
        <w:t>в отношении выбора между получением стационарных или амбулаторных услуг;</w:t>
      </w:r>
    </w:p>
    <w:p w:rsidR="008D02B7" w:rsidRPr="00FE2A0F" w:rsidRDefault="008D02B7" w:rsidP="008D02B7">
      <w:pPr>
        <w:pStyle w:val="SingleTxtGR"/>
      </w:pPr>
      <w:r w:rsidRPr="00FE2A0F">
        <w:tab/>
        <w:t>с)</w:t>
      </w:r>
      <w:r w:rsidRPr="00FE2A0F">
        <w:tab/>
        <w:t>информацию о мерах, принимаемых для того, чтобы предоставить инвалидам наравне с другими доступ к юридическим процедурам, использу</w:t>
      </w:r>
      <w:r w:rsidRPr="00FE2A0F">
        <w:t>е</w:t>
      </w:r>
      <w:r w:rsidRPr="00FE2A0F">
        <w:t xml:space="preserve">мым для оценки законности лишения свободы, в том числе к процессуальным </w:t>
      </w:r>
      <w:r>
        <w:t>приспособлениям,</w:t>
      </w:r>
      <w:r w:rsidRPr="00FE2A0F">
        <w:t xml:space="preserve"> учитывающим возрастные требования; </w:t>
      </w:r>
    </w:p>
    <w:p w:rsidR="008D02B7" w:rsidRPr="00FE2A0F" w:rsidRDefault="008D02B7" w:rsidP="008D02B7">
      <w:pPr>
        <w:pStyle w:val="SingleTxtGR"/>
      </w:pPr>
      <w:r w:rsidRPr="00FE2A0F">
        <w:tab/>
        <w:t>d)</w:t>
      </w:r>
      <w:r w:rsidRPr="00FE2A0F">
        <w:tab/>
        <w:t xml:space="preserve">информацию о мерах, принимаемых с тем, чтобы </w:t>
      </w:r>
      <w:r>
        <w:t>в рамках</w:t>
      </w:r>
      <w:r w:rsidRPr="00FE2A0F">
        <w:t xml:space="preserve"> всех с</w:t>
      </w:r>
      <w:r w:rsidRPr="00FE2A0F">
        <w:t>у</w:t>
      </w:r>
      <w:r w:rsidRPr="00FE2A0F">
        <w:t xml:space="preserve">дебных </w:t>
      </w:r>
      <w:r>
        <w:t>разбирательств</w:t>
      </w:r>
      <w:r w:rsidRPr="00FE2A0F">
        <w:t xml:space="preserve"> инвалиды имели процессуальные гарантии наравне с остальными;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e)</w:t>
      </w:r>
      <w:r w:rsidRPr="00FE2A0F">
        <w:tab/>
        <w:t>информацию о мерах, принимаемых для исключения из законод</w:t>
      </w:r>
      <w:r w:rsidRPr="00FE2A0F">
        <w:t>а</w:t>
      </w:r>
      <w:r w:rsidRPr="00FE2A0F">
        <w:t xml:space="preserve">тельства любых процедур, позволяющих объявлять инвалидов </w:t>
      </w:r>
      <w:r>
        <w:t>«</w:t>
      </w:r>
      <w:r w:rsidRPr="00FE2A0F">
        <w:t>неспособными предстать перед судом</w:t>
      </w:r>
      <w:r>
        <w:t>»</w:t>
      </w:r>
      <w:r w:rsidRPr="00FE2A0F">
        <w:t xml:space="preserve">, </w:t>
      </w:r>
      <w:r>
        <w:t>«</w:t>
      </w:r>
      <w:r w:rsidRPr="00FE2A0F">
        <w:t>неспособными вступать истцами</w:t>
      </w:r>
      <w:r>
        <w:t>»</w:t>
      </w:r>
      <w:r w:rsidRPr="00FE2A0F">
        <w:t>, освобождающим</w:t>
      </w:r>
      <w:r w:rsidRPr="00FE2A0F">
        <w:t>и</w:t>
      </w:r>
      <w:r w:rsidRPr="00FE2A0F">
        <w:t>ся от уголовного преследования и/или уголовной ответственности или несп</w:t>
      </w:r>
      <w:r w:rsidRPr="00FE2A0F">
        <w:t>о</w:t>
      </w:r>
      <w:r w:rsidRPr="00FE2A0F">
        <w:t>собными отвечать за свои поступки, в том числе тех, следствием которых ст</w:t>
      </w:r>
      <w:r w:rsidRPr="00FE2A0F">
        <w:t>а</w:t>
      </w:r>
      <w:r w:rsidRPr="00FE2A0F">
        <w:t xml:space="preserve">новится принятие ограничительных мер и/или другие формы лишения свободы; </w:t>
      </w:r>
      <w:proofErr w:type="gramEnd"/>
    </w:p>
    <w:p w:rsidR="008D02B7" w:rsidRPr="00FE2A0F" w:rsidRDefault="008D02B7" w:rsidP="008D02B7">
      <w:pPr>
        <w:pStyle w:val="SingleTxtGR"/>
      </w:pPr>
      <w:r w:rsidRPr="00FE2A0F">
        <w:tab/>
        <w:t>f)</w:t>
      </w:r>
      <w:r w:rsidRPr="00FE2A0F">
        <w:tab/>
        <w:t>информацию о мерах, принимаемых для освобождения из специ</w:t>
      </w:r>
      <w:r w:rsidRPr="00FE2A0F">
        <w:t>а</w:t>
      </w:r>
      <w:r w:rsidRPr="00FE2A0F">
        <w:t>лизированных учреждений инвалидов, которые были незаконно или произвол</w:t>
      </w:r>
      <w:r w:rsidRPr="00FE2A0F">
        <w:t>ь</w:t>
      </w:r>
      <w:r w:rsidRPr="00FE2A0F">
        <w:t>но лишен</w:t>
      </w:r>
      <w:r>
        <w:t>ы</w:t>
      </w:r>
      <w:r w:rsidRPr="00FE2A0F">
        <w:t xml:space="preserve"> свободы на основе фактической или предполагаемой инвалидности, или предполагаемой опасности для самих себя или друг</w:t>
      </w:r>
      <w:r>
        <w:t>их лиц, в частности лиц с психо</w:t>
      </w:r>
      <w:r w:rsidRPr="00FE2A0F">
        <w:t xml:space="preserve">социальными расстройствами; </w:t>
      </w:r>
    </w:p>
    <w:p w:rsidR="008D02B7" w:rsidRPr="00FE2A0F" w:rsidRDefault="008D02B7" w:rsidP="008D02B7">
      <w:pPr>
        <w:pStyle w:val="SingleTxtGR"/>
      </w:pPr>
      <w:r w:rsidRPr="00FE2A0F">
        <w:tab/>
        <w:t>g)</w:t>
      </w:r>
      <w:r w:rsidRPr="00FE2A0F">
        <w:tab/>
        <w:t>информацию о мерах, принимаемых для того, чтобы программы исправительного перевоспитания для лиц с ограниченными возможностями, к</w:t>
      </w:r>
      <w:r w:rsidRPr="00FE2A0F">
        <w:t>о</w:t>
      </w:r>
      <w:r w:rsidRPr="00FE2A0F">
        <w:t>торые находились в контакте с уголовной системой, не включали в себя недо</w:t>
      </w:r>
      <w:r w:rsidRPr="00FE2A0F">
        <w:t>б</w:t>
      </w:r>
      <w:r w:rsidRPr="00FE2A0F">
        <w:t xml:space="preserve">ровольное или принудительное медикаментозное или иное лечение. </w:t>
      </w:r>
    </w:p>
    <w:p w:rsidR="008D02B7" w:rsidRPr="00FE2A0F" w:rsidRDefault="008D02B7" w:rsidP="008D02B7">
      <w:pPr>
        <w:pStyle w:val="H1GR"/>
      </w:pPr>
      <w:bookmarkStart w:id="17" w:name="_Toc456693420"/>
      <w:r w:rsidRPr="00FE2A0F">
        <w:tab/>
      </w:r>
      <w:r w:rsidRPr="00FE2A0F">
        <w:tab/>
        <w:t>Свобода от пыток и жестоких, бесчеловечных или унижающих достоинство видов обращения и наказания (статья 15)</w:t>
      </w:r>
      <w:bookmarkEnd w:id="17"/>
    </w:p>
    <w:p w:rsidR="008D02B7" w:rsidRPr="00FE2A0F" w:rsidRDefault="008D02B7" w:rsidP="008D02B7">
      <w:pPr>
        <w:pStyle w:val="SingleTxtGR"/>
      </w:pPr>
      <w:r w:rsidRPr="00FE2A0F">
        <w:t>17.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a)</w:t>
      </w:r>
      <w:r w:rsidRPr="00FE2A0F">
        <w:tab/>
        <w:t>информацию о шагах, предпринимаемых в рамках законодател</w:t>
      </w:r>
      <w:r w:rsidRPr="00FE2A0F">
        <w:t>ь</w:t>
      </w:r>
      <w:r w:rsidRPr="00FE2A0F">
        <w:t>ства и на практике для обеспечения того, чтобы никто не подвергался пыткам и жестоким, бесчеловечным или унижающим достоинство видам обращения и наказания, в том числе о случаях недобровольного или принудительного пом</w:t>
      </w:r>
      <w:r w:rsidRPr="00FE2A0F">
        <w:t>е</w:t>
      </w:r>
      <w:r w:rsidRPr="00FE2A0F">
        <w:t>щения в специализированные учреждения, изоляции или использования</w:t>
      </w:r>
      <w:r>
        <w:t xml:space="preserve"> физ</w:t>
      </w:r>
      <w:r>
        <w:t>и</w:t>
      </w:r>
      <w:r>
        <w:t>ческих,</w:t>
      </w:r>
      <w:r w:rsidRPr="00FE2A0F">
        <w:t xml:space="preserve"> химических или механических средств усмирения, недобровольного или принудительного лечения, принудительной стерилизации и кастрации или применения</w:t>
      </w:r>
      <w:proofErr w:type="gramEnd"/>
      <w:r w:rsidRPr="00FE2A0F">
        <w:t xml:space="preserve"> любых других недобровольных медицинских процедур или мер, телесных наказаний, </w:t>
      </w:r>
      <w:proofErr w:type="spellStart"/>
      <w:r w:rsidRPr="00FE2A0F">
        <w:t>электроконвульсивной</w:t>
      </w:r>
      <w:proofErr w:type="spellEnd"/>
      <w:r w:rsidRPr="00FE2A0F">
        <w:t xml:space="preserve"> терапии и недобровольного или чрезмерного медикаментозного лечения; </w:t>
      </w:r>
    </w:p>
    <w:p w:rsidR="008D02B7" w:rsidRPr="00FE2A0F" w:rsidRDefault="008D02B7" w:rsidP="008D02B7">
      <w:pPr>
        <w:pStyle w:val="SingleTxtGR"/>
      </w:pPr>
      <w:r w:rsidRPr="00FE2A0F">
        <w:tab/>
        <w:t>b)</w:t>
      </w:r>
      <w:r w:rsidRPr="00FE2A0F">
        <w:tab/>
        <w:t xml:space="preserve">информацию о мерах, принимаемых для обеспечения того, чтобы все медицинские исследования, эксперименты или лечебные </w:t>
      </w:r>
      <w:proofErr w:type="gramStart"/>
      <w:r w:rsidRPr="00FE2A0F">
        <w:t>процедуры</w:t>
      </w:r>
      <w:proofErr w:type="gramEnd"/>
      <w:r w:rsidRPr="00FE2A0F">
        <w:t xml:space="preserve"> как в государственных, так и в частных учреждениях осуществлялись с соблюдением принципа свободного, предварительного и осознанного согласия инвалидов, а также для обеспечения </w:t>
      </w:r>
      <w:proofErr w:type="spellStart"/>
      <w:r w:rsidRPr="00FE2A0F">
        <w:t>суппортивного</w:t>
      </w:r>
      <w:proofErr w:type="spellEnd"/>
      <w:r w:rsidRPr="00FE2A0F">
        <w:t xml:space="preserve"> порядка принятия решений;</w:t>
      </w:r>
    </w:p>
    <w:p w:rsidR="008D02B7" w:rsidRPr="00FE2A0F" w:rsidRDefault="008D02B7" w:rsidP="008D02B7">
      <w:pPr>
        <w:pStyle w:val="SingleTxtGR"/>
      </w:pPr>
      <w:r w:rsidRPr="00FE2A0F">
        <w:tab/>
        <w:t>c)</w:t>
      </w:r>
      <w:r w:rsidRPr="00FE2A0F">
        <w:tab/>
        <w:t>информацию о мерах, принимаемых для обеспечения того, чтобы лишенные свободы инвалиды жили в нормальных условиях, оставались д</w:t>
      </w:r>
      <w:r w:rsidRPr="00FE2A0F">
        <w:t>о</w:t>
      </w:r>
      <w:r w:rsidRPr="00FE2A0F">
        <w:t>ступными и пользовались разумным</w:t>
      </w:r>
      <w:r>
        <w:t xml:space="preserve">и приспособлениями, </w:t>
      </w:r>
      <w:r w:rsidRPr="00FE2A0F">
        <w:t>что поможет изб</w:t>
      </w:r>
      <w:r w:rsidRPr="00FE2A0F">
        <w:t>е</w:t>
      </w:r>
      <w:r w:rsidRPr="00FE2A0F">
        <w:t xml:space="preserve">жать случаев </w:t>
      </w:r>
      <w:r>
        <w:t>неправомерного</w:t>
      </w:r>
      <w:r w:rsidRPr="00FE2A0F">
        <w:t xml:space="preserve"> обращения или пыток;</w:t>
      </w:r>
    </w:p>
    <w:p w:rsidR="008D02B7" w:rsidRPr="00FE2A0F" w:rsidRDefault="008D02B7" w:rsidP="008D02B7">
      <w:pPr>
        <w:pStyle w:val="SingleTxtGR"/>
      </w:pPr>
      <w:r w:rsidRPr="00FE2A0F">
        <w:tab/>
        <w:t>d)</w:t>
      </w:r>
      <w:r w:rsidRPr="00FE2A0F">
        <w:tab/>
        <w:t>информацию о шагах, предпринимаемых для создания эффективн</w:t>
      </w:r>
      <w:r w:rsidRPr="00FE2A0F">
        <w:t>о</w:t>
      </w:r>
      <w:r w:rsidRPr="00FE2A0F">
        <w:t>го национального механизма предупреждения пыток, которому был бы поручен контроль всех мест</w:t>
      </w:r>
      <w:r>
        <w:t xml:space="preserve"> возможного</w:t>
      </w:r>
      <w:r w:rsidRPr="00FE2A0F">
        <w:t xml:space="preserve"> содержания лишенных свободы инвалидов, включая дома и все жилые помещения. Информацию о том, в какой мере ко</w:t>
      </w:r>
      <w:r w:rsidRPr="00FE2A0F">
        <w:t>н</w:t>
      </w:r>
      <w:r w:rsidRPr="00FE2A0F">
        <w:t>трольная деятельность национального механизма осуществляется с учетом ге</w:t>
      </w:r>
      <w:r w:rsidRPr="00FE2A0F">
        <w:t>н</w:t>
      </w:r>
      <w:r w:rsidRPr="00FE2A0F">
        <w:t xml:space="preserve">дерных и возрастных факторов; </w:t>
      </w:r>
    </w:p>
    <w:p w:rsidR="008D02B7" w:rsidRPr="00FE2A0F" w:rsidRDefault="008D02B7" w:rsidP="008D02B7">
      <w:pPr>
        <w:pStyle w:val="SingleTxtGR"/>
      </w:pPr>
      <w:r w:rsidRPr="00FE2A0F">
        <w:tab/>
        <w:t>e)</w:t>
      </w:r>
      <w:r w:rsidRPr="00FE2A0F">
        <w:tab/>
        <w:t xml:space="preserve">информацию о мерах, принимаемых для того, чтобы акты </w:t>
      </w:r>
      <w:r>
        <w:t>неправ</w:t>
      </w:r>
      <w:r>
        <w:t>о</w:t>
      </w:r>
      <w:r>
        <w:t>мерного</w:t>
      </w:r>
      <w:r w:rsidRPr="00FE2A0F">
        <w:t xml:space="preserve"> обращения или пыток расследовались, а виновные в надлежащих сл</w:t>
      </w:r>
      <w:r w:rsidRPr="00FE2A0F">
        <w:t>у</w:t>
      </w:r>
      <w:r w:rsidRPr="00FE2A0F">
        <w:t xml:space="preserve">чаях привлекались к ответственности, и чтобы жертвы таких актов получали справедливую и адекватную компенсацию, возмещение и реабилитацию; </w:t>
      </w:r>
    </w:p>
    <w:p w:rsidR="008D02B7" w:rsidRPr="00FE2A0F" w:rsidRDefault="008D02B7" w:rsidP="008D02B7">
      <w:pPr>
        <w:pStyle w:val="SingleTxtGR"/>
      </w:pPr>
      <w:r w:rsidRPr="00FE2A0F">
        <w:tab/>
        <w:t>f)</w:t>
      </w:r>
      <w:r w:rsidRPr="00FE2A0F">
        <w:tab/>
        <w:t>информацию о мерах, принимаемых для регулярной и эффективной подготовки тех, кто работает с инвалидами и в интересах инвалидов, в том чи</w:t>
      </w:r>
      <w:r w:rsidRPr="00FE2A0F">
        <w:t>с</w:t>
      </w:r>
      <w:r w:rsidRPr="00FE2A0F">
        <w:t>ле сотрудников служб и учреждений, занимающихся охраной психического здоровья, по вопросам прав инвалидов, включая их право на физическую и личную неприкосновенность. Информацию о том, в какой степени подготовка и</w:t>
      </w:r>
      <w:r>
        <w:t xml:space="preserve"> </w:t>
      </w:r>
      <w:r w:rsidRPr="00FE2A0F">
        <w:t>информационно-просветительская работа по данным вопросам затрагивает родственнико</w:t>
      </w:r>
      <w:r>
        <w:t>в инвалидов, лиц, осуществляющих</w:t>
      </w:r>
      <w:r w:rsidRPr="00FE2A0F">
        <w:t xml:space="preserve"> за ними уход, и членов о</w:t>
      </w:r>
      <w:r w:rsidRPr="00FE2A0F">
        <w:t>б</w:t>
      </w:r>
      <w:r w:rsidRPr="00FE2A0F">
        <w:t xml:space="preserve">щин. </w:t>
      </w:r>
    </w:p>
    <w:p w:rsidR="008D02B7" w:rsidRPr="00FE2A0F" w:rsidRDefault="008D02B7" w:rsidP="008D02B7">
      <w:pPr>
        <w:pStyle w:val="H1GR"/>
      </w:pPr>
      <w:bookmarkStart w:id="18" w:name="_Toc456693421"/>
      <w:r w:rsidRPr="00FE2A0F">
        <w:tab/>
      </w:r>
      <w:r w:rsidRPr="00FE2A0F">
        <w:tab/>
        <w:t>Свобода от эксплуатации, на</w:t>
      </w:r>
      <w:r>
        <w:t xml:space="preserve">силия и надругательства </w:t>
      </w:r>
      <w:r>
        <w:br/>
        <w:t>(статья</w:t>
      </w:r>
      <w:r w:rsidRPr="00FC417C">
        <w:t xml:space="preserve"> </w:t>
      </w:r>
      <w:r w:rsidRPr="00FE2A0F">
        <w:t>16)</w:t>
      </w:r>
      <w:bookmarkEnd w:id="18"/>
    </w:p>
    <w:p w:rsidR="008D02B7" w:rsidRPr="00FE2A0F" w:rsidRDefault="008D02B7" w:rsidP="008D02B7">
      <w:pPr>
        <w:pStyle w:val="SingleTxtGR"/>
      </w:pPr>
      <w:r w:rsidRPr="00FE2A0F">
        <w:t>18.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 w:rsidRPr="00FE2A0F">
        <w:tab/>
        <w:t>a)</w:t>
      </w:r>
      <w:r w:rsidRPr="00FE2A0F">
        <w:tab/>
        <w:t>информацию о мерах, в том числе о стратегиях и программах, пр</w:t>
      </w:r>
      <w:r w:rsidRPr="00FE2A0F">
        <w:t>и</w:t>
      </w:r>
      <w:r w:rsidRPr="00FE2A0F">
        <w:t>нимаемых для предупреждения и пресечения всех форм эксплуатации, насилия и надругательств в отношении инвалидов с учетом их возраста, пола и формы инвалидности. Информацию о том, в какой степени для достижения этих целей</w:t>
      </w:r>
      <w:r>
        <w:t xml:space="preserve"> </w:t>
      </w:r>
      <w:r w:rsidRPr="00FE2A0F">
        <w:t xml:space="preserve">во всех существующих законах, политических мерах и стратегиях </w:t>
      </w:r>
      <w:proofErr w:type="gramStart"/>
      <w:r w:rsidRPr="00FE2A0F">
        <w:t>учитываются интересы инвалидов</w:t>
      </w:r>
      <w:r>
        <w:t xml:space="preserve"> и</w:t>
      </w:r>
      <w:r w:rsidRPr="00FE2A0F">
        <w:t xml:space="preserve"> в какой мере эта работа затрагивает</w:t>
      </w:r>
      <w:proofErr w:type="gramEnd"/>
      <w:r w:rsidRPr="00FE2A0F">
        <w:t xml:space="preserve"> проблемы гендерн</w:t>
      </w:r>
      <w:r w:rsidRPr="00FE2A0F">
        <w:t>о</w:t>
      </w:r>
      <w:r w:rsidRPr="00FE2A0F">
        <w:t xml:space="preserve">го насилия и насилия по признаку инвалидности; 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b)</w:t>
      </w:r>
      <w:r w:rsidRPr="00FE2A0F">
        <w:tab/>
        <w:t>информацию о мерах, принимаемых с учетом гендерных и возрас</w:t>
      </w:r>
      <w:r w:rsidRPr="00FE2A0F">
        <w:t>т</w:t>
      </w:r>
      <w:r w:rsidRPr="00FE2A0F">
        <w:t xml:space="preserve">ных факторов, в целях предотвращения эксплуатации, насилия или </w:t>
      </w:r>
      <w:r>
        <w:t>надруг</w:t>
      </w:r>
      <w:r>
        <w:t>а</w:t>
      </w:r>
      <w:r>
        <w:t>тельства</w:t>
      </w:r>
      <w:r w:rsidRPr="00FE2A0F">
        <w:t xml:space="preserve"> в отношении инвалидов, в частности женщин-инвалидов, детей-инвалидов и тех, кто оказался в самом неблагоприятном положении, в госуда</w:t>
      </w:r>
      <w:r w:rsidRPr="00FE2A0F">
        <w:t>р</w:t>
      </w:r>
      <w:r w:rsidRPr="00FE2A0F">
        <w:t xml:space="preserve">ственной и частной сферах, таких как доступные </w:t>
      </w:r>
      <w:proofErr w:type="spellStart"/>
      <w:r w:rsidRPr="00FE2A0F">
        <w:t>воспитательно</w:t>
      </w:r>
      <w:proofErr w:type="spellEnd"/>
      <w:r w:rsidRPr="00FE2A0F">
        <w:t>-просвети</w:t>
      </w:r>
      <w:r>
        <w:t>-</w:t>
      </w:r>
      <w:proofErr w:type="spellStart"/>
      <w:r w:rsidRPr="00FE2A0F">
        <w:t>тельские</w:t>
      </w:r>
      <w:proofErr w:type="spellEnd"/>
      <w:r w:rsidRPr="00FE2A0F">
        <w:t>, образовательные и информационные кампании, подготовка сотрудн</w:t>
      </w:r>
      <w:r w:rsidRPr="00FE2A0F">
        <w:t>и</w:t>
      </w:r>
      <w:r w:rsidRPr="00FE2A0F">
        <w:t>ков правоохранительных органов и других должностных лиц, а также развитие служб и сетей</w:t>
      </w:r>
      <w:proofErr w:type="gramEnd"/>
      <w:r w:rsidRPr="00FE2A0F">
        <w:t xml:space="preserve"> социальной поддержки; 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c)</w:t>
      </w:r>
      <w:r w:rsidRPr="00FE2A0F">
        <w:tab/>
        <w:t xml:space="preserve">информацию о мерах, принимаемых в целях раннего выявления случаев эксплуатации, насилия или </w:t>
      </w:r>
      <w:r>
        <w:t>надругательства</w:t>
      </w:r>
      <w:r w:rsidRPr="00FE2A0F">
        <w:t xml:space="preserve"> в отношении инвалидов, предоставления информации в доступных форматах, оказания инвалидам п</w:t>
      </w:r>
      <w:r w:rsidRPr="00FE2A0F">
        <w:t>о</w:t>
      </w:r>
      <w:r w:rsidRPr="00FE2A0F">
        <w:t>мощи и поддержки</w:t>
      </w:r>
      <w:r>
        <w:t xml:space="preserve"> </w:t>
      </w:r>
      <w:r w:rsidRPr="00FE2A0F">
        <w:t>в распознании подобных случаев и привлечении к ним вн</w:t>
      </w:r>
      <w:r w:rsidRPr="00FE2A0F">
        <w:t>и</w:t>
      </w:r>
      <w:r w:rsidRPr="00FE2A0F">
        <w:t>мания,</w:t>
      </w:r>
      <w:r>
        <w:t xml:space="preserve"> </w:t>
      </w:r>
      <w:r w:rsidRPr="00FE2A0F">
        <w:t>а также для обеспечения наличия и доступности услуг по оказанию по</w:t>
      </w:r>
      <w:r w:rsidRPr="00FE2A0F">
        <w:t>д</w:t>
      </w:r>
      <w:r w:rsidRPr="00FE2A0F">
        <w:t>держки жертвам эксплуатации, насилия или надругательства, в том числе д</w:t>
      </w:r>
      <w:r w:rsidRPr="00FE2A0F">
        <w:t>о</w:t>
      </w:r>
      <w:r w:rsidRPr="00FE2A0F">
        <w:t>ступных приютов.</w:t>
      </w:r>
      <w:proofErr w:type="gramEnd"/>
      <w:r w:rsidRPr="00FE2A0F">
        <w:t xml:space="preserve"> Информацию о том, в какой степени эти меры персонифиц</w:t>
      </w:r>
      <w:r w:rsidRPr="00FE2A0F">
        <w:t>и</w:t>
      </w:r>
      <w:r w:rsidRPr="00FE2A0F">
        <w:t>рованы и учитывают гендерную и возрастную специфику;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d)</w:t>
      </w:r>
      <w:r w:rsidRPr="00FE2A0F">
        <w:tab/>
        <w:t>информацию о мерах, принимаемых для эффективного расследов</w:t>
      </w:r>
      <w:r w:rsidRPr="00FE2A0F">
        <w:t>а</w:t>
      </w:r>
      <w:r w:rsidRPr="00FE2A0F">
        <w:t>ния при помощи обеспеченных необходимыми ресурсами и доступных мех</w:t>
      </w:r>
      <w:r w:rsidRPr="00FE2A0F">
        <w:t>а</w:t>
      </w:r>
      <w:r w:rsidRPr="00FE2A0F">
        <w:t xml:space="preserve">низмов работы с жалобами случаев эксплуатации, насилия или </w:t>
      </w:r>
      <w:r>
        <w:t>надругательства</w:t>
      </w:r>
      <w:r w:rsidRPr="00FE2A0F">
        <w:t xml:space="preserve"> в отношении инвалидов и, в соответствующих случаях, для привлечения к о</w:t>
      </w:r>
      <w:r w:rsidRPr="00FE2A0F">
        <w:t>т</w:t>
      </w:r>
      <w:r w:rsidRPr="00FE2A0F">
        <w:t>ветственности виновных, а также для оказания с учетом гендерных и возрас</w:t>
      </w:r>
      <w:r w:rsidRPr="00FE2A0F">
        <w:t>т</w:t>
      </w:r>
      <w:r w:rsidRPr="00FE2A0F">
        <w:t xml:space="preserve">ных факторов услуг и осуществления программ физического, когнитивного и психологического восстановления, реабилитации и социальной </w:t>
      </w:r>
      <w:proofErr w:type="spellStart"/>
      <w:r w:rsidRPr="00FE2A0F">
        <w:t>реинтеграции</w:t>
      </w:r>
      <w:proofErr w:type="spellEnd"/>
      <w:r w:rsidRPr="00FE2A0F">
        <w:t xml:space="preserve"> в</w:t>
      </w:r>
      <w:proofErr w:type="gramEnd"/>
      <w:r w:rsidRPr="00FE2A0F">
        <w:t xml:space="preserve"> </w:t>
      </w:r>
      <w:proofErr w:type="gramStart"/>
      <w:r w:rsidRPr="00FE2A0F">
        <w:t>интересах</w:t>
      </w:r>
      <w:proofErr w:type="gramEnd"/>
      <w:r w:rsidRPr="00FE2A0F">
        <w:t xml:space="preserve"> жертв эксплуатации, насилия или надругательства;</w:t>
      </w:r>
    </w:p>
    <w:p w:rsidR="008D02B7" w:rsidRPr="00FE2A0F" w:rsidRDefault="008D02B7" w:rsidP="008D02B7">
      <w:pPr>
        <w:pStyle w:val="SingleTxtGR"/>
      </w:pPr>
      <w:r w:rsidRPr="00FE2A0F">
        <w:tab/>
        <w:t>e)</w:t>
      </w:r>
      <w:r w:rsidRPr="00FE2A0F">
        <w:tab/>
        <w:t>информацию о доле лиц, подвергшихся физическим или сексуал</w:t>
      </w:r>
      <w:r w:rsidRPr="00FE2A0F">
        <w:t>ь</w:t>
      </w:r>
      <w:r w:rsidRPr="00FE2A0F">
        <w:t>ным домогательствам, в разбивке по полу, возрасту, инвалидности и месту пр</w:t>
      </w:r>
      <w:r w:rsidRPr="00FE2A0F">
        <w:t>о</w:t>
      </w:r>
      <w:r w:rsidRPr="00FE2A0F">
        <w:t>ис</w:t>
      </w:r>
      <w:r>
        <w:t xml:space="preserve">шествия </w:t>
      </w:r>
      <w:proofErr w:type="gramStart"/>
      <w:r>
        <w:t>за</w:t>
      </w:r>
      <w:proofErr w:type="gramEnd"/>
      <w:r>
        <w:t xml:space="preserve"> последние 12 месяцев</w:t>
      </w:r>
      <w:r w:rsidRPr="005A0B58">
        <w:rPr>
          <w:rStyle w:val="a6"/>
        </w:rPr>
        <w:footnoteReference w:id="6"/>
      </w:r>
      <w:r>
        <w:t>;</w:t>
      </w:r>
    </w:p>
    <w:p w:rsidR="008D02B7" w:rsidRPr="00FE2A0F" w:rsidRDefault="008D02B7" w:rsidP="008D02B7">
      <w:pPr>
        <w:pStyle w:val="SingleTxtGR"/>
      </w:pPr>
      <w:r w:rsidRPr="00FE2A0F">
        <w:tab/>
        <w:t>f)</w:t>
      </w:r>
      <w:r w:rsidRPr="00FE2A0F">
        <w:tab/>
        <w:t>информацию о работе, проводимой среди членов семей инвалидов, ухаживающих за ними лиц, медицинского и иного персонала</w:t>
      </w:r>
      <w:r>
        <w:t xml:space="preserve">, </w:t>
      </w:r>
      <w:r w:rsidRPr="00FE2A0F">
        <w:t>чтобы научить их распознавать любые формы эксплуатации, насилия и надругательства, избегать их и предупреждать их возникновение, а также разрабатывать протоколы, пом</w:t>
      </w:r>
      <w:r w:rsidRPr="00FE2A0F">
        <w:t>о</w:t>
      </w:r>
      <w:r w:rsidRPr="00FE2A0F">
        <w:t>гающие выявлять</w:t>
      </w:r>
      <w:r>
        <w:t xml:space="preserve"> </w:t>
      </w:r>
      <w:r w:rsidRPr="00FE2A0F">
        <w:t xml:space="preserve">подвергающихся эксплуатации и </w:t>
      </w:r>
      <w:r>
        <w:t>надругательству</w:t>
      </w:r>
      <w:r w:rsidRPr="00FE2A0F">
        <w:t xml:space="preserve"> инвалидов и оказывать им профессиональную помощь;</w:t>
      </w:r>
    </w:p>
    <w:p w:rsidR="008D02B7" w:rsidRPr="00FE2A0F" w:rsidRDefault="008D02B7" w:rsidP="008D02B7">
      <w:pPr>
        <w:pStyle w:val="SingleTxtGR"/>
      </w:pPr>
      <w:r w:rsidRPr="00FE2A0F">
        <w:tab/>
        <w:t>g)</w:t>
      </w:r>
      <w:r w:rsidRPr="00FE2A0F">
        <w:tab/>
        <w:t xml:space="preserve">информацию о мерах, принимаемых для создания независимых контрольных органов, о которых говорится в статье 16 </w:t>
      </w:r>
      <w:r>
        <w:t>(</w:t>
      </w:r>
      <w:r w:rsidRPr="00FE2A0F">
        <w:t>3), и обеспечения их достаточными ресурсами для осуществления ими своего мандата.</w:t>
      </w:r>
    </w:p>
    <w:p w:rsidR="008D02B7" w:rsidRPr="00FE2A0F" w:rsidRDefault="008D02B7" w:rsidP="008D02B7">
      <w:pPr>
        <w:pStyle w:val="H1GR"/>
      </w:pPr>
      <w:bookmarkStart w:id="19" w:name="_Toc456693422"/>
      <w:r w:rsidRPr="00FE2A0F">
        <w:tab/>
      </w:r>
      <w:r w:rsidRPr="00FE2A0F">
        <w:tab/>
        <w:t>Защита личной целостности (статья 17)</w:t>
      </w:r>
      <w:bookmarkEnd w:id="19"/>
    </w:p>
    <w:p w:rsidR="008D02B7" w:rsidRPr="00FE2A0F" w:rsidRDefault="008D02B7" w:rsidP="008D02B7">
      <w:pPr>
        <w:pStyle w:val="SingleTxtGR"/>
      </w:pPr>
      <w:r w:rsidRPr="00FE2A0F">
        <w:t>19.</w:t>
      </w:r>
      <w:r w:rsidRPr="00FE2A0F">
        <w:tab/>
      </w:r>
      <w:proofErr w:type="gramStart"/>
      <w:r w:rsidRPr="00FE2A0F">
        <w:t>Государствам-участникам следует представлять информацию о мерах, принимаемых для защиты физической и психической неприкосновенности и</w:t>
      </w:r>
      <w:r w:rsidRPr="00FE2A0F">
        <w:t>н</w:t>
      </w:r>
      <w:r w:rsidRPr="00FE2A0F">
        <w:t>валидов наравне с другими лицами, в частности в отношении оказания им м</w:t>
      </w:r>
      <w:r w:rsidRPr="00FE2A0F">
        <w:t>е</w:t>
      </w:r>
      <w:r w:rsidRPr="00FE2A0F">
        <w:t>дицинской и иной помощи без их свободно выраженного и осознанного согл</w:t>
      </w:r>
      <w:r w:rsidRPr="00FE2A0F">
        <w:t>а</w:t>
      </w:r>
      <w:r w:rsidRPr="00FE2A0F">
        <w:t xml:space="preserve">сия, включая </w:t>
      </w:r>
      <w:r>
        <w:t>недобровольное</w:t>
      </w:r>
      <w:r w:rsidRPr="00FE2A0F">
        <w:t xml:space="preserve"> помещение в специализированные учреждения и принудительную стерилизацию и принудительные аборты, когда речь идет о женщинах-инвалидах и девочках-инвалидах. </w:t>
      </w:r>
      <w:proofErr w:type="gramEnd"/>
    </w:p>
    <w:p w:rsidR="008D02B7" w:rsidRPr="00FE2A0F" w:rsidRDefault="008D02B7" w:rsidP="008D02B7">
      <w:pPr>
        <w:pStyle w:val="H1GR"/>
      </w:pPr>
      <w:bookmarkStart w:id="20" w:name="_Toc456693423"/>
      <w:r w:rsidRPr="00FE2A0F">
        <w:tab/>
      </w:r>
      <w:r w:rsidRPr="00FE2A0F">
        <w:tab/>
        <w:t>Свобода передвижения и гражданство (статья 18)</w:t>
      </w:r>
      <w:bookmarkEnd w:id="20"/>
    </w:p>
    <w:p w:rsidR="008D02B7" w:rsidRPr="00FE2A0F" w:rsidRDefault="008D02B7" w:rsidP="008D02B7">
      <w:pPr>
        <w:pStyle w:val="SingleTxtGR"/>
      </w:pPr>
      <w:r w:rsidRPr="00FE2A0F">
        <w:t>20.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>
        <w:tab/>
      </w:r>
      <w:proofErr w:type="gramStart"/>
      <w:r w:rsidRPr="00FE2A0F">
        <w:t>a)</w:t>
      </w:r>
      <w:r w:rsidRPr="00FE2A0F">
        <w:tab/>
        <w:t xml:space="preserve">информацию о мерах, принимаемых для обеспечения того, чтобы инвалиды наравне с другими имели право приобретать и изменять гражданство и не быть лишенным его </w:t>
      </w:r>
      <w:r>
        <w:t>по причине</w:t>
      </w:r>
      <w:r w:rsidRPr="00FE2A0F">
        <w:t xml:space="preserve"> инвалидности и осуществлять свое право на свободу передвижения, в том числе право на выбор места жительства, а та</w:t>
      </w:r>
      <w:r w:rsidRPr="00FE2A0F">
        <w:t>к</w:t>
      </w:r>
      <w:r w:rsidRPr="00FE2A0F">
        <w:t>же право возвращаться в свою страну или покидать любую страну;</w:t>
      </w:r>
      <w:proofErr w:type="gramEnd"/>
    </w:p>
    <w:p w:rsidR="008D02B7" w:rsidRPr="00FE2A0F" w:rsidRDefault="008D02B7" w:rsidP="008D02B7">
      <w:pPr>
        <w:pStyle w:val="SingleTxtGR"/>
      </w:pPr>
      <w:r>
        <w:tab/>
      </w:r>
      <w:r w:rsidRPr="00FE2A0F">
        <w:t>b)</w:t>
      </w:r>
      <w:r w:rsidRPr="00FE2A0F">
        <w:tab/>
        <w:t>информацию о мерах, принимаемых для искоренения дискримин</w:t>
      </w:r>
      <w:r w:rsidRPr="00FE2A0F">
        <w:t>а</w:t>
      </w:r>
      <w:r w:rsidRPr="00FE2A0F">
        <w:t>ции по признаку инвалидности в законодательстве и на практике, а также для обеспечения равного отношения к инвалидам при выполнении формальностей и процедур, касающихся миграции, предоставления убежища, выдачи паспо</w:t>
      </w:r>
      <w:r w:rsidRPr="00FE2A0F">
        <w:t>р</w:t>
      </w:r>
      <w:r w:rsidRPr="00FE2A0F">
        <w:t>тов и разрешений на въезд и проживание;</w:t>
      </w:r>
    </w:p>
    <w:p w:rsidR="008D02B7" w:rsidRPr="00FE2A0F" w:rsidRDefault="008D02B7" w:rsidP="008D02B7">
      <w:pPr>
        <w:pStyle w:val="SingleTxtGR"/>
      </w:pPr>
      <w:r w:rsidRPr="00FE2A0F">
        <w:tab/>
        <w:t>с)</w:t>
      </w:r>
      <w:r w:rsidRPr="00FE2A0F">
        <w:tab/>
        <w:t xml:space="preserve">информацию о мерах, принимаемых для обеспечения того, чтобы мигранты, беженцы и просители убежища с ограниченными возможностями </w:t>
      </w:r>
      <w:r>
        <w:t xml:space="preserve">имели в своем распоряжении </w:t>
      </w:r>
      <w:r w:rsidRPr="00FE2A0F">
        <w:t xml:space="preserve">надлежащую поддержку и разумные </w:t>
      </w:r>
      <w:r>
        <w:t>приспосо</w:t>
      </w:r>
      <w:r>
        <w:t>б</w:t>
      </w:r>
      <w:r>
        <w:t>ления</w:t>
      </w:r>
      <w:r w:rsidRPr="00FE2A0F">
        <w:t xml:space="preserve"> при </w:t>
      </w:r>
      <w:r>
        <w:t>осуществлении</w:t>
      </w:r>
      <w:r w:rsidRPr="00FE2A0F">
        <w:t xml:space="preserve"> иммиграционных </w:t>
      </w:r>
      <w:r>
        <w:t>процедур</w:t>
      </w:r>
      <w:r w:rsidRPr="00FE2A0F">
        <w:t xml:space="preserve">; </w:t>
      </w:r>
    </w:p>
    <w:p w:rsidR="008D02B7" w:rsidRPr="00FE2A0F" w:rsidRDefault="008D02B7" w:rsidP="008D02B7">
      <w:pPr>
        <w:pStyle w:val="SingleTxtGR"/>
      </w:pPr>
      <w:r w:rsidRPr="00FE2A0F">
        <w:tab/>
        <w:t>d)</w:t>
      </w:r>
      <w:r w:rsidRPr="00FE2A0F">
        <w:tab/>
        <w:t>информацию о мерах, принимаемых для обеспечения необходим</w:t>
      </w:r>
      <w:r w:rsidRPr="00FE2A0F">
        <w:t>ы</w:t>
      </w:r>
      <w:r w:rsidRPr="00FE2A0F">
        <w:t>ми документами и удостоверениями личности инвалидов, проживающие в о</w:t>
      </w:r>
      <w:r w:rsidRPr="00FE2A0F">
        <w:t>т</w:t>
      </w:r>
      <w:r w:rsidRPr="00FE2A0F">
        <w:t>даленных и сельских районах, а также тех, кто по-прежнему содержится в сп</w:t>
      </w:r>
      <w:r w:rsidRPr="00FE2A0F">
        <w:t>е</w:t>
      </w:r>
      <w:r w:rsidRPr="00FE2A0F">
        <w:t>циализированных учреждениях;</w:t>
      </w:r>
    </w:p>
    <w:p w:rsidR="008D02B7" w:rsidRPr="00FE2A0F" w:rsidRDefault="008D02B7" w:rsidP="008D02B7">
      <w:pPr>
        <w:pStyle w:val="SingleTxtGR"/>
      </w:pPr>
      <w:r w:rsidRPr="00FE2A0F">
        <w:tab/>
        <w:t>e)</w:t>
      </w:r>
      <w:r w:rsidRPr="00FE2A0F">
        <w:tab/>
        <w:t>информацию о мерах, принимаемых для того, чтобы каждый нов</w:t>
      </w:r>
      <w:r w:rsidRPr="00FE2A0F">
        <w:t>о</w:t>
      </w:r>
      <w:r>
        <w:t>рожденный ребенок-инвалид</w:t>
      </w:r>
      <w:r w:rsidRPr="00FE2A0F">
        <w:t xml:space="preserve"> регистрировался при рождении и получал имя и гражданство. Информацию о том, в какой степени система регистрации рожд</w:t>
      </w:r>
      <w:r w:rsidRPr="00FE2A0F">
        <w:t>е</w:t>
      </w:r>
      <w:r w:rsidRPr="00FE2A0F">
        <w:t>ний обеспечена</w:t>
      </w:r>
      <w:r>
        <w:t xml:space="preserve"> надлежащими</w:t>
      </w:r>
      <w:r w:rsidRPr="00FE2A0F">
        <w:t xml:space="preserve"> ресурсами для оперативной регистрации детей-инвалидов, особенно детей в отдаленных и сельских районах, оказавшихся внутренне перемещенными лицами или попавшими в лагеря беженцев;</w:t>
      </w:r>
    </w:p>
    <w:p w:rsidR="008D02B7" w:rsidRPr="00FE2A0F" w:rsidRDefault="008D02B7" w:rsidP="008D02B7">
      <w:pPr>
        <w:pStyle w:val="SingleTxtGR"/>
      </w:pPr>
      <w:r w:rsidRPr="00FE2A0F">
        <w:tab/>
        <w:t>f)</w:t>
      </w:r>
      <w:r w:rsidRPr="00FE2A0F">
        <w:tab/>
        <w:t>информацию о мерах, принимаемых для информирования родит</w:t>
      </w:r>
      <w:r w:rsidRPr="00FE2A0F">
        <w:t>е</w:t>
      </w:r>
      <w:r w:rsidRPr="00FE2A0F">
        <w:t>лей детей-инвалидов и оказания им поддержки в том, что касается прав</w:t>
      </w:r>
      <w:r>
        <w:t xml:space="preserve"> их</w:t>
      </w:r>
      <w:r w:rsidRPr="00FE2A0F">
        <w:t xml:space="preserve"> д</w:t>
      </w:r>
      <w:r w:rsidRPr="00FE2A0F">
        <w:t>е</w:t>
      </w:r>
      <w:r w:rsidRPr="00FE2A0F">
        <w:t>тей на регистрацию после рожден</w:t>
      </w:r>
      <w:r>
        <w:t>ия, на приобретение гражданства и</w:t>
      </w:r>
      <w:r w:rsidRPr="00FE2A0F">
        <w:t xml:space="preserve"> на то, чтобы знать своих родителей и </w:t>
      </w:r>
      <w:r>
        <w:t>пользоваться заботой родителей</w:t>
      </w:r>
      <w:r w:rsidRPr="00FE2A0F">
        <w:t xml:space="preserve">. </w:t>
      </w:r>
    </w:p>
    <w:p w:rsidR="008D02B7" w:rsidRPr="00FE2A0F" w:rsidRDefault="008D02B7" w:rsidP="008D02B7">
      <w:pPr>
        <w:pStyle w:val="H1GR"/>
      </w:pPr>
      <w:bookmarkStart w:id="21" w:name="_Toc456693424"/>
      <w:r w:rsidRPr="00FE2A0F">
        <w:tab/>
      </w:r>
      <w:r w:rsidRPr="00FE2A0F">
        <w:tab/>
        <w:t>Самостоятельный образ жизни и вовлеченность в местное сообщество (статья 19)</w:t>
      </w:r>
      <w:bookmarkEnd w:id="21"/>
    </w:p>
    <w:p w:rsidR="008D02B7" w:rsidRPr="00FE2A0F" w:rsidRDefault="008D02B7" w:rsidP="008D02B7">
      <w:pPr>
        <w:pStyle w:val="SingleTxtGR"/>
      </w:pPr>
      <w:r w:rsidRPr="00FE2A0F">
        <w:t>21.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 w:rsidRPr="00FE2A0F">
        <w:tab/>
        <w:t>a)</w:t>
      </w:r>
      <w:r w:rsidRPr="00FE2A0F">
        <w:tab/>
        <w:t>информацию о законодательных мерах, принимаемых в целях пр</w:t>
      </w:r>
      <w:r w:rsidRPr="00FE2A0F">
        <w:t>и</w:t>
      </w:r>
      <w:r w:rsidRPr="00FE2A0F">
        <w:t>знания за инвалидами, независимо от возраста, пола и формы инвалидности, права выбирать</w:t>
      </w:r>
      <w:r>
        <w:t xml:space="preserve"> свое</w:t>
      </w:r>
      <w:r w:rsidRPr="00FE2A0F">
        <w:t xml:space="preserve"> место жительства, тех, с кем они хотят проживать, а также права доступа к механизмам социальной поддержки и обеспечения безопасн</w:t>
      </w:r>
      <w:r w:rsidRPr="00FE2A0F">
        <w:t>о</w:t>
      </w:r>
      <w:r w:rsidRPr="00FE2A0F">
        <w:t xml:space="preserve">сти с учетом их индивидуальных потребностей; </w:t>
      </w:r>
    </w:p>
    <w:p w:rsidR="008D02B7" w:rsidRPr="00FE2A0F" w:rsidRDefault="008D02B7" w:rsidP="008D02B7">
      <w:pPr>
        <w:pStyle w:val="SingleTxtGR"/>
      </w:pPr>
      <w:r w:rsidRPr="00FE2A0F">
        <w:tab/>
        <w:t>b)</w:t>
      </w:r>
      <w:r w:rsidRPr="00FE2A0F">
        <w:tab/>
        <w:t>информацию о мерах, принимаемых для обеспечения того, чтобы все инвалиды могли независимо ни от кого самостоятельно выбирать свое м</w:t>
      </w:r>
      <w:r w:rsidRPr="00FE2A0F">
        <w:t>е</w:t>
      </w:r>
      <w:r w:rsidRPr="00FE2A0F">
        <w:t xml:space="preserve">сто жительства и то, где и с кем проживать, не были обязаны жить в каких-то определенных </w:t>
      </w:r>
      <w:proofErr w:type="gramStart"/>
      <w:r w:rsidRPr="00FE2A0F">
        <w:t>условиях</w:t>
      </w:r>
      <w:proofErr w:type="gramEnd"/>
      <w:r w:rsidRPr="00FE2A0F">
        <w:t xml:space="preserve"> и имели возможность сами выбирать для себя вариа</w:t>
      </w:r>
      <w:r w:rsidRPr="00FE2A0F">
        <w:t>н</w:t>
      </w:r>
      <w:r w:rsidRPr="00FE2A0F">
        <w:t>ты интеграции в местные общины;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c)</w:t>
      </w:r>
      <w:r w:rsidRPr="00FE2A0F">
        <w:tab/>
        <w:t>информацию о мерах, принимаемых для того, чтобы инвалиды, независимо от места проживания, имели доступ к разного рода услугам, оказ</w:t>
      </w:r>
      <w:r w:rsidRPr="00FE2A0F">
        <w:t>ы</w:t>
      </w:r>
      <w:r w:rsidRPr="00FE2A0F">
        <w:t>ваемым на дому, по месту жительства и на уровне местной общины,</w:t>
      </w:r>
      <w:r>
        <w:t xml:space="preserve"> </w:t>
      </w:r>
      <w:r w:rsidRPr="00FE2A0F">
        <w:t>в том чи</w:t>
      </w:r>
      <w:r w:rsidRPr="00FE2A0F">
        <w:t>с</w:t>
      </w:r>
      <w:r w:rsidRPr="00FE2A0F">
        <w:t>ле к персональной помощи, получение которых они могли бы контролировать и регулировать (самостоятельный образ жизни) и которые оказывались бы с уч</w:t>
      </w:r>
      <w:r w:rsidRPr="00FE2A0F">
        <w:t>е</w:t>
      </w:r>
      <w:r w:rsidRPr="00FE2A0F">
        <w:t>том их индивидуальных потребностей и предпочтений;</w:t>
      </w:r>
      <w:proofErr w:type="gramEnd"/>
    </w:p>
    <w:p w:rsidR="008D02B7" w:rsidRPr="00FE2A0F" w:rsidRDefault="008D02B7" w:rsidP="008D02B7">
      <w:pPr>
        <w:pStyle w:val="SingleTxtGR"/>
      </w:pPr>
      <w:r w:rsidRPr="00FE2A0F">
        <w:tab/>
        <w:t>d)</w:t>
      </w:r>
      <w:r w:rsidRPr="00FE2A0F">
        <w:tab/>
        <w:t>информацию о мерах, принимаемых для повышения осведомле</w:t>
      </w:r>
      <w:r w:rsidRPr="00FE2A0F">
        <w:t>н</w:t>
      </w:r>
      <w:r w:rsidRPr="00FE2A0F">
        <w:t>ности инвалидов о доступности программ поддержки и услуг для ведения с</w:t>
      </w:r>
      <w:r w:rsidRPr="00FE2A0F">
        <w:t>а</w:t>
      </w:r>
      <w:r w:rsidRPr="00FE2A0F">
        <w:t>мостоятельной жизни, учитывающих возраст, пол и форму инвалидности;</w:t>
      </w:r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e)</w:t>
      </w:r>
      <w:r w:rsidRPr="00FE2A0F">
        <w:tab/>
        <w:t>информацию о шагах, предпринимаемых с тем, чтобы любые меры, принимаемые в период финансового кризиса, не ложились непропорционал</w:t>
      </w:r>
      <w:r w:rsidRPr="00FE2A0F">
        <w:t>ь</w:t>
      </w:r>
      <w:r w:rsidRPr="00FE2A0F">
        <w:t xml:space="preserve">ным бременем на плечи инвалидов и не приводили к сокращению программ оказания услуг и социальной поддержки инвалидам на уровне местных общин, тем самым снижая их способность вести самостоятельный образ жизни и участвовать в жизни местной общины и подвергая их изоляции или сегрегации; </w:t>
      </w:r>
      <w:proofErr w:type="gramEnd"/>
    </w:p>
    <w:p w:rsidR="008D02B7" w:rsidRPr="00FE2A0F" w:rsidRDefault="008D02B7" w:rsidP="008D02B7">
      <w:pPr>
        <w:pStyle w:val="SingleTxtGR"/>
      </w:pPr>
      <w:r w:rsidRPr="00FE2A0F">
        <w:tab/>
      </w:r>
      <w:proofErr w:type="gramStart"/>
      <w:r w:rsidRPr="00FE2A0F">
        <w:t>f)</w:t>
      </w:r>
      <w:r w:rsidRPr="00FE2A0F">
        <w:tab/>
        <w:t>информацию о мерах, принимаемых для обеспечения того, чтобы основные социальные услуги и льготы, предоставляемые населению в целом, включая жилье, могли свободно получить по доступным ценам и люди с огр</w:t>
      </w:r>
      <w:r w:rsidRPr="00FE2A0F">
        <w:t>а</w:t>
      </w:r>
      <w:r w:rsidRPr="00FE2A0F">
        <w:t>ниченными возможностями, и чтобы эти услуги и льготы учитывали их личные потребности и принимали во внимание гендерные и возрастные особенности и формы инвалидности;</w:t>
      </w:r>
      <w:proofErr w:type="gramEnd"/>
    </w:p>
    <w:p w:rsidR="008D02B7" w:rsidRPr="00FE2A0F" w:rsidRDefault="008D02B7" w:rsidP="008D02B7">
      <w:pPr>
        <w:pStyle w:val="SingleTxtGR"/>
      </w:pPr>
      <w:r w:rsidRPr="00FE2A0F">
        <w:tab/>
        <w:t>g)</w:t>
      </w:r>
      <w:r w:rsidRPr="00FE2A0F">
        <w:tab/>
        <w:t>информацию о мерах, принимаемых для привлечения инвалидов и представляющих их организаций к разработке, осуществлению, контролю и оценке стратегий оказания услуг на уровне общин наравне с остальными;</w:t>
      </w:r>
    </w:p>
    <w:p w:rsidR="008D02B7" w:rsidRPr="00FE2A0F" w:rsidRDefault="008D02B7" w:rsidP="008D02B7">
      <w:pPr>
        <w:pStyle w:val="SingleTxtGR"/>
      </w:pPr>
      <w:r w:rsidRPr="00FE2A0F">
        <w:tab/>
        <w:t>h)</w:t>
      </w:r>
      <w:r w:rsidRPr="00FE2A0F">
        <w:tab/>
        <w:t>информацию о разработанных и осуществляемых на практике стр</w:t>
      </w:r>
      <w:r w:rsidRPr="00FE2A0F">
        <w:t>а</w:t>
      </w:r>
      <w:r w:rsidRPr="00FE2A0F">
        <w:t xml:space="preserve">тегиях и планах </w:t>
      </w:r>
      <w:proofErr w:type="spellStart"/>
      <w:r w:rsidRPr="00FE2A0F">
        <w:t>деинституционализации</w:t>
      </w:r>
      <w:proofErr w:type="spellEnd"/>
      <w:r w:rsidRPr="00FE2A0F">
        <w:t xml:space="preserve"> ухода за инвалидами, в том числе об исходной ситуации, показателях, целевых заданиях, ориентирах, сроках и д</w:t>
      </w:r>
      <w:r w:rsidRPr="00FE2A0F">
        <w:t>о</w:t>
      </w:r>
      <w:r w:rsidRPr="00FE2A0F">
        <w:t>статочности бюджетных ассигнований. Информацию о том, насколько эти стр</w:t>
      </w:r>
      <w:r w:rsidRPr="00FE2A0F">
        <w:t>а</w:t>
      </w:r>
      <w:r w:rsidRPr="00FE2A0F">
        <w:t>тегии и планы являются устойчивыми, уважают права инвалидов, не вынужд</w:t>
      </w:r>
      <w:r w:rsidRPr="00FE2A0F">
        <w:t>а</w:t>
      </w:r>
      <w:r w:rsidRPr="00FE2A0F">
        <w:t xml:space="preserve">ют никого оставаться в специализированных учреждениях или возвращаться в них в силу своей инвалидности и в полной мере и конструктивно вовлекают инвалидов через представляющие их организации в процесс их разработки и осуществления; </w:t>
      </w:r>
    </w:p>
    <w:p w:rsidR="008D02B7" w:rsidRPr="00FE2A0F" w:rsidRDefault="008D02B7" w:rsidP="008D02B7">
      <w:pPr>
        <w:pStyle w:val="SingleTxtGR"/>
      </w:pPr>
      <w:r w:rsidRPr="00FE2A0F">
        <w:tab/>
        <w:t>i)</w:t>
      </w:r>
      <w:r w:rsidRPr="00FE2A0F">
        <w:tab/>
        <w:t>информацию о шагах, предпринимаемых для переподготовки пе</w:t>
      </w:r>
      <w:r w:rsidRPr="00FE2A0F">
        <w:t>р</w:t>
      </w:r>
      <w:r w:rsidRPr="00FE2A0F">
        <w:t xml:space="preserve">сонала домов-интернатов для инвалидов прежде, чем привлечь их к работе в службах, функционирующих на уровне местных общин; </w:t>
      </w:r>
    </w:p>
    <w:p w:rsidR="008D02B7" w:rsidRPr="00FE2A0F" w:rsidRDefault="008D02B7" w:rsidP="008D02B7">
      <w:pPr>
        <w:pStyle w:val="SingleTxtGR"/>
      </w:pPr>
      <w:r w:rsidRPr="00FE2A0F">
        <w:tab/>
        <w:t>j)</w:t>
      </w:r>
      <w:r w:rsidRPr="00FE2A0F">
        <w:tab/>
        <w:t>данные, характеризующие усилия и шаги, предпринимаемые в ц</w:t>
      </w:r>
      <w:r w:rsidRPr="00FE2A0F">
        <w:t>е</w:t>
      </w:r>
      <w:r w:rsidRPr="00FE2A0F">
        <w:t xml:space="preserve">лях перехода к </w:t>
      </w:r>
      <w:proofErr w:type="spellStart"/>
      <w:r w:rsidRPr="00FE2A0F">
        <w:t>деинституционализированной</w:t>
      </w:r>
      <w:proofErr w:type="spellEnd"/>
      <w:r w:rsidRPr="00FE2A0F">
        <w:t xml:space="preserve"> модели размещения инвалидов и ухода за ними, а также к персонифицированной системе их социального обе</w:t>
      </w:r>
      <w:r w:rsidRPr="00FE2A0F">
        <w:t>с</w:t>
      </w:r>
      <w:r w:rsidRPr="00FE2A0F">
        <w:t>печения и поддержки в рам</w:t>
      </w:r>
      <w:r>
        <w:t>ках местной общины, в частности</w:t>
      </w:r>
      <w:r w:rsidRPr="00FE2A0F">
        <w:t xml:space="preserve"> в разбивке по п</w:t>
      </w:r>
      <w:r w:rsidRPr="00FE2A0F">
        <w:t>о</w:t>
      </w:r>
      <w:r w:rsidRPr="00FE2A0F">
        <w:t>лу и возрасту. Информацию о том, в какой степени инвалиды, независимо от места проживания, считают, что они имеют достаточные возможности для с</w:t>
      </w:r>
      <w:r w:rsidRPr="00FE2A0F">
        <w:t>а</w:t>
      </w:r>
      <w:r w:rsidRPr="00FE2A0F">
        <w:t>мостоятельного выбора и тем самым сохраняют контроль над важными реш</w:t>
      </w:r>
      <w:r w:rsidRPr="00FE2A0F">
        <w:t>е</w:t>
      </w:r>
      <w:r w:rsidRPr="00FE2A0F">
        <w:t xml:space="preserve">ниями, касающимися их повседневной жизни. </w:t>
      </w:r>
    </w:p>
    <w:p w:rsidR="008D02B7" w:rsidRPr="00FE2A0F" w:rsidRDefault="008D02B7" w:rsidP="008D02B7">
      <w:pPr>
        <w:pStyle w:val="H1GR"/>
      </w:pPr>
      <w:bookmarkStart w:id="22" w:name="_Toc456693425"/>
      <w:r w:rsidRPr="00FE2A0F">
        <w:tab/>
      </w:r>
      <w:r w:rsidRPr="00FE2A0F">
        <w:tab/>
        <w:t xml:space="preserve">Индивидуальная мобильность (статья 20) </w:t>
      </w:r>
      <w:bookmarkEnd w:id="22"/>
    </w:p>
    <w:p w:rsidR="008D02B7" w:rsidRPr="00FE2A0F" w:rsidRDefault="008D02B7" w:rsidP="008D02B7">
      <w:pPr>
        <w:pStyle w:val="SingleTxtGR"/>
      </w:pPr>
      <w:r w:rsidRPr="00FE2A0F">
        <w:t>22.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 w:rsidRPr="00FE2A0F">
        <w:tab/>
        <w:t>a)</w:t>
      </w:r>
      <w:r w:rsidRPr="00FE2A0F">
        <w:tab/>
        <w:t xml:space="preserve">информацию о мерах, </w:t>
      </w:r>
      <w:proofErr w:type="gramStart"/>
      <w:r w:rsidRPr="00FE2A0F">
        <w:t>принимаемых</w:t>
      </w:r>
      <w:proofErr w:type="gramEnd"/>
      <w:r w:rsidRPr="00FE2A0F">
        <w:t xml:space="preserve"> в том числе </w:t>
      </w:r>
      <w:r>
        <w:t>по линии</w:t>
      </w:r>
      <w:r w:rsidRPr="00FE2A0F">
        <w:t xml:space="preserve"> госуда</w:t>
      </w:r>
      <w:r w:rsidRPr="00FE2A0F">
        <w:t>р</w:t>
      </w:r>
      <w:r w:rsidRPr="00FE2A0F">
        <w:t>ственных закупок, для обеспечения того, чтобы инвалиды имели доступ к нео</w:t>
      </w:r>
      <w:r w:rsidRPr="00FE2A0F">
        <w:t>б</w:t>
      </w:r>
      <w:r w:rsidRPr="00FE2A0F">
        <w:t xml:space="preserve">ходимым личным средствам, облегчающим мобильность, устройствам и другим </w:t>
      </w:r>
      <w:proofErr w:type="spellStart"/>
      <w:r w:rsidRPr="00FE2A0F">
        <w:t>ассистивным</w:t>
      </w:r>
      <w:proofErr w:type="spellEnd"/>
      <w:r w:rsidRPr="00FE2A0F">
        <w:t xml:space="preserve"> технологиям и услугам помощников и посредников, которые должны быть доступными, иметь приемлемое качество, основываться на ун</w:t>
      </w:r>
      <w:r w:rsidRPr="00FE2A0F">
        <w:t>и</w:t>
      </w:r>
      <w:r w:rsidRPr="00FE2A0F">
        <w:t>версальном дизайне, учитывать индивидуальные потребности и способствовать повышению самостоятельности инвалидов;</w:t>
      </w:r>
    </w:p>
    <w:p w:rsidR="008D02B7" w:rsidRPr="00FE2A0F" w:rsidRDefault="008D02B7" w:rsidP="008D02B7">
      <w:pPr>
        <w:pStyle w:val="SingleTxtGR"/>
      </w:pPr>
      <w:r w:rsidRPr="00FE2A0F">
        <w:tab/>
        <w:t>b)</w:t>
      </w:r>
      <w:r w:rsidRPr="00FE2A0F">
        <w:tab/>
        <w:t>информацию о мерах, принимаемых в целях стимулирования структур, занимающ</w:t>
      </w:r>
      <w:r>
        <w:t>ихся исследованиями, разработками</w:t>
      </w:r>
      <w:r w:rsidRPr="00FE2A0F">
        <w:t xml:space="preserve">, проектированием и производством средств, облегчающих мобильность, устройств и других </w:t>
      </w:r>
      <w:proofErr w:type="spellStart"/>
      <w:r w:rsidRPr="00FE2A0F">
        <w:t>асс</w:t>
      </w:r>
      <w:r w:rsidRPr="00FE2A0F">
        <w:t>и</w:t>
      </w:r>
      <w:r w:rsidRPr="00FE2A0F">
        <w:t>стивных</w:t>
      </w:r>
      <w:proofErr w:type="spellEnd"/>
      <w:r w:rsidRPr="00FE2A0F">
        <w:t xml:space="preserve"> технологий, к учету всех аспектов мобильности инвалидов; </w:t>
      </w:r>
    </w:p>
    <w:p w:rsidR="008D02B7" w:rsidRPr="00FE2A0F" w:rsidRDefault="008D02B7" w:rsidP="008D02B7">
      <w:pPr>
        <w:pStyle w:val="SingleTxtGR"/>
      </w:pPr>
      <w:r w:rsidRPr="00FE2A0F">
        <w:tab/>
        <w:t>c)</w:t>
      </w:r>
      <w:r w:rsidRPr="00FE2A0F">
        <w:tab/>
        <w:t>информацию о мерах, принимаемых для обучения инвалидов, в том числе детей, и специалистов навыкам мобильности;</w:t>
      </w:r>
    </w:p>
    <w:p w:rsidR="008D02B7" w:rsidRPr="00FE2A0F" w:rsidRDefault="008D02B7" w:rsidP="008D02B7">
      <w:pPr>
        <w:pStyle w:val="SingleTxtGR"/>
      </w:pPr>
      <w:r>
        <w:tab/>
        <w:t>d)</w:t>
      </w:r>
      <w:r>
        <w:tab/>
        <w:t xml:space="preserve">информацию о том, какая доля государственного бюджета </w:t>
      </w:r>
      <w:r w:rsidRPr="00FE2A0F">
        <w:t>напра</w:t>
      </w:r>
      <w:r w:rsidRPr="00FE2A0F">
        <w:t>в</w:t>
      </w:r>
      <w:r w:rsidRPr="00FE2A0F">
        <w:t>ляется на оказание лицам с ограниченными возможностями помощи в приобр</w:t>
      </w:r>
      <w:r w:rsidRPr="00FE2A0F">
        <w:t>е</w:t>
      </w:r>
      <w:r w:rsidRPr="00FE2A0F">
        <w:t xml:space="preserve">тении средств, облегчающих мобильность, устройств и других </w:t>
      </w:r>
      <w:proofErr w:type="spellStart"/>
      <w:r w:rsidRPr="00FE2A0F">
        <w:t>асси</w:t>
      </w:r>
      <w:r>
        <w:t>стивных</w:t>
      </w:r>
      <w:proofErr w:type="spellEnd"/>
      <w:r>
        <w:t xml:space="preserve"> технологий, с </w:t>
      </w:r>
      <w:proofErr w:type="gramStart"/>
      <w:r>
        <w:t>тем</w:t>
      </w:r>
      <w:proofErr w:type="gramEnd"/>
      <w:r w:rsidRPr="00FE2A0F">
        <w:t xml:space="preserve"> чтобы предоставить им возможность для спонтанного сам</w:t>
      </w:r>
      <w:r w:rsidRPr="00FE2A0F">
        <w:t>о</w:t>
      </w:r>
      <w:r w:rsidRPr="00FE2A0F">
        <w:t>стоятельного передвижения.</w:t>
      </w:r>
    </w:p>
    <w:p w:rsidR="008D02B7" w:rsidRPr="00FE2A0F" w:rsidRDefault="008D02B7" w:rsidP="008D02B7">
      <w:pPr>
        <w:pStyle w:val="H1GR"/>
      </w:pPr>
      <w:bookmarkStart w:id="23" w:name="_Toc456693426"/>
      <w:r w:rsidRPr="00FE2A0F">
        <w:tab/>
      </w:r>
      <w:r w:rsidRPr="00FE2A0F">
        <w:tab/>
        <w:t>Свобода выражени</w:t>
      </w:r>
      <w:r>
        <w:t>я мнения и убеждений и доступ к </w:t>
      </w:r>
      <w:r w:rsidRPr="00FE2A0F">
        <w:t>информации (статья 21)</w:t>
      </w:r>
      <w:bookmarkEnd w:id="23"/>
    </w:p>
    <w:p w:rsidR="008D02B7" w:rsidRPr="00FE2A0F" w:rsidRDefault="008D02B7" w:rsidP="008D02B7">
      <w:pPr>
        <w:pStyle w:val="SingleTxtGR"/>
      </w:pPr>
      <w:r w:rsidRPr="00FE2A0F">
        <w:t>23.</w:t>
      </w:r>
      <w:r w:rsidRPr="00FE2A0F">
        <w:tab/>
        <w:t>Государствам-участникам следует представлять следующую информ</w:t>
      </w:r>
      <w:r w:rsidRPr="00FE2A0F">
        <w:t>а</w:t>
      </w:r>
      <w:r w:rsidRPr="00FE2A0F">
        <w:t xml:space="preserve">цию: </w:t>
      </w:r>
    </w:p>
    <w:p w:rsidR="008D02B7" w:rsidRPr="00FE2A0F" w:rsidRDefault="008D02B7" w:rsidP="008D02B7">
      <w:pPr>
        <w:pStyle w:val="SingleTxtGR"/>
      </w:pPr>
      <w:r w:rsidRPr="00FE2A0F">
        <w:tab/>
        <w:t>a)</w:t>
      </w:r>
      <w:r w:rsidRPr="00FE2A0F">
        <w:tab/>
        <w:t>информацию о законодательных и иных мерах, принимаемых для обеспечения того, чтобы инвалиды могли</w:t>
      </w:r>
      <w:r>
        <w:t xml:space="preserve"> </w:t>
      </w:r>
      <w:r w:rsidRPr="00FE2A0F">
        <w:t>пользоваться своим правом на своб</w:t>
      </w:r>
      <w:r w:rsidRPr="00FE2A0F">
        <w:t>о</w:t>
      </w:r>
      <w:r w:rsidRPr="00FE2A0F">
        <w:t>ду выражения мнений и убеждений наравне с другими, используя для этого л</w:t>
      </w:r>
      <w:r w:rsidRPr="00FE2A0F">
        <w:t>ю</w:t>
      </w:r>
      <w:r w:rsidRPr="00FE2A0F">
        <w:t xml:space="preserve">бые формы коммуникации по своему усмотрению; </w:t>
      </w:r>
    </w:p>
    <w:p w:rsidR="008D02B7" w:rsidRPr="00FE2A0F" w:rsidRDefault="008D02B7" w:rsidP="008D02B7">
      <w:pPr>
        <w:pStyle w:val="SingleTxtGR"/>
      </w:pPr>
      <w:r w:rsidRPr="00FE2A0F">
        <w:tab/>
        <w:t>b)</w:t>
      </w:r>
      <w:r w:rsidRPr="00FE2A0F">
        <w:tab/>
        <w:t>информацию о законодательных и иных мерах, принимаемых для того, чтобы предоставляемую широкой общественности информ</w:t>
      </w:r>
      <w:r>
        <w:t>ацию могли получить и инвалиды –</w:t>
      </w:r>
      <w:r w:rsidRPr="00FE2A0F">
        <w:t xml:space="preserve"> в доступных форматах и при помощи технологий, уч</w:t>
      </w:r>
      <w:r w:rsidRPr="00FE2A0F">
        <w:t>и</w:t>
      </w:r>
      <w:r w:rsidRPr="00FE2A0F">
        <w:t xml:space="preserve">тывающих разные формы инвалидности, своевременно и без дополнительной платы; </w:t>
      </w:r>
    </w:p>
    <w:p w:rsidR="008D02B7" w:rsidRDefault="008D02B7" w:rsidP="008D02B7">
      <w:pPr>
        <w:pStyle w:val="SingleTxtGR"/>
      </w:pPr>
      <w:r w:rsidRPr="00FE2A0F">
        <w:tab/>
      </w:r>
      <w:proofErr w:type="gramStart"/>
      <w:r w:rsidRPr="00FE2A0F">
        <w:t>c)</w:t>
      </w:r>
      <w:r w:rsidRPr="00FE2A0F">
        <w:tab/>
        <w:t>информацию о законодательных и иных мерах, принимаемых для обеспечения того, чтобы частные компании, оказывающие услуги широкой о</w:t>
      </w:r>
      <w:r w:rsidRPr="00FE2A0F">
        <w:t>б</w:t>
      </w:r>
      <w:r w:rsidRPr="00FE2A0F">
        <w:t>щественности, и СМИ, предоставляющие информацию, в том числе через И</w:t>
      </w:r>
      <w:r w:rsidRPr="00FE2A0F">
        <w:t>н</w:t>
      </w:r>
      <w:r w:rsidRPr="00FE2A0F">
        <w:t>тернет, делали это в доступных для в</w:t>
      </w:r>
      <w:r>
        <w:t>сех инвалидов формах и форматах</w:t>
      </w:r>
      <w:r w:rsidRPr="00FE2A0F">
        <w:t>, в том числе путем обеспечения применения и соблюдения стандартов, используемых в последней Инициативе по доступности сети;</w:t>
      </w:r>
      <w:proofErr w:type="gramEnd"/>
    </w:p>
    <w:p w:rsidR="008D02B7" w:rsidRPr="00C24870" w:rsidRDefault="008D02B7" w:rsidP="008D02B7">
      <w:pPr>
        <w:pStyle w:val="SingleTxtGR"/>
      </w:pPr>
      <w:r w:rsidRPr="00C24870">
        <w:tab/>
      </w:r>
      <w:r>
        <w:t>d)</w:t>
      </w:r>
      <w:r>
        <w:tab/>
        <w:t>и</w:t>
      </w:r>
      <w:r w:rsidRPr="00C24870">
        <w:t>нформацию о мерах, принимаемых в целях признания языка/</w:t>
      </w:r>
      <w:r>
        <w:br/>
      </w:r>
      <w:r w:rsidRPr="00C24870">
        <w:t>языков жестов в качестве официального языка/языков; и</w:t>
      </w:r>
      <w:r>
        <w:t xml:space="preserve"> о мерах, в том числе бюджетных</w:t>
      </w:r>
      <w:r w:rsidRPr="00C24870">
        <w:t xml:space="preserve"> </w:t>
      </w:r>
      <w:r>
        <w:t xml:space="preserve">ассигнованиях, осуществляемых </w:t>
      </w:r>
      <w:r w:rsidRPr="00C24870">
        <w:t xml:space="preserve">для содействия изучению языка жестов, подготовки квалифицированных </w:t>
      </w:r>
      <w:proofErr w:type="spellStart"/>
      <w:r w:rsidRPr="00C24870">
        <w:t>сурдопереводчиков</w:t>
      </w:r>
      <w:proofErr w:type="spellEnd"/>
      <w:r w:rsidRPr="00C24870">
        <w:t xml:space="preserve"> и использования языка жестов повсеместно, в частности в сфере образования, на производстве и в </w:t>
      </w:r>
      <w:r>
        <w:t>общинной среде</w:t>
      </w:r>
      <w:r w:rsidRPr="00C24870">
        <w:t xml:space="preserve">; </w:t>
      </w:r>
    </w:p>
    <w:p w:rsidR="008D02B7" w:rsidRPr="00C24870" w:rsidRDefault="008D02B7" w:rsidP="008D02B7">
      <w:pPr>
        <w:pStyle w:val="SingleTxtGR"/>
      </w:pPr>
      <w:r>
        <w:tab/>
        <w:t>e)</w:t>
      </w:r>
      <w:r>
        <w:tab/>
        <w:t>и</w:t>
      </w:r>
      <w:r w:rsidRPr="00C24870">
        <w:t>нформацию о доле веб-сайтов, отвечающих требованиям после</w:t>
      </w:r>
      <w:r w:rsidRPr="00C24870">
        <w:t>д</w:t>
      </w:r>
      <w:r>
        <w:t>них Р</w:t>
      </w:r>
      <w:r w:rsidRPr="00C24870">
        <w:t xml:space="preserve">уководящих принципов обеспечения доступности </w:t>
      </w:r>
      <w:r>
        <w:t xml:space="preserve">сетевого </w:t>
      </w:r>
      <w:r w:rsidRPr="00C24870">
        <w:t>контента;</w:t>
      </w:r>
    </w:p>
    <w:p w:rsidR="008D02B7" w:rsidRPr="00C24870" w:rsidRDefault="008D02B7" w:rsidP="008D02B7">
      <w:pPr>
        <w:pStyle w:val="SingleTxtGR"/>
      </w:pPr>
      <w:r>
        <w:tab/>
      </w:r>
      <w:r w:rsidR="008663C6">
        <w:rPr>
          <w:lang w:val="en-US"/>
        </w:rPr>
        <w:t>f</w:t>
      </w:r>
      <w:r>
        <w:t>)</w:t>
      </w:r>
      <w:r>
        <w:tab/>
      </w:r>
      <w:proofErr w:type="gramStart"/>
      <w:r>
        <w:t>и</w:t>
      </w:r>
      <w:r w:rsidRPr="00C24870">
        <w:t>нформацию</w:t>
      </w:r>
      <w:proofErr w:type="gramEnd"/>
      <w:r w:rsidRPr="00C24870">
        <w:t xml:space="preserve"> о доле первых (выходящих в прямом эфире) передач (по времени) и доле повторных передач (по времени), выходящих на госуда</w:t>
      </w:r>
      <w:r w:rsidRPr="00C24870">
        <w:t>р</w:t>
      </w:r>
      <w:r w:rsidRPr="00C24870">
        <w:t xml:space="preserve">ственных и частных каналах и веб-платформах с субтитрами/качественным </w:t>
      </w:r>
      <w:proofErr w:type="spellStart"/>
      <w:r w:rsidRPr="00C24870">
        <w:t>сурдопереводом</w:t>
      </w:r>
      <w:proofErr w:type="spellEnd"/>
      <w:r w:rsidRPr="00C24870">
        <w:t xml:space="preserve">/качественным </w:t>
      </w:r>
      <w:proofErr w:type="spellStart"/>
      <w:r w:rsidRPr="00C24870">
        <w:t>тифлоколмментированием</w:t>
      </w:r>
      <w:proofErr w:type="spellEnd"/>
      <w:r w:rsidRPr="00C24870">
        <w:t>.</w:t>
      </w:r>
    </w:p>
    <w:p w:rsidR="008D02B7" w:rsidRPr="00C24870" w:rsidRDefault="008D02B7" w:rsidP="008D02B7">
      <w:pPr>
        <w:pStyle w:val="H1GR"/>
      </w:pPr>
      <w:r w:rsidRPr="00C24870">
        <w:tab/>
      </w:r>
      <w:r w:rsidRPr="00C24870">
        <w:tab/>
        <w:t>Неприкосновенность частной жизни (статья 22)</w:t>
      </w:r>
    </w:p>
    <w:p w:rsidR="008D02B7" w:rsidRPr="00533296" w:rsidRDefault="008D02B7" w:rsidP="008D02B7">
      <w:pPr>
        <w:pStyle w:val="SingleTxtGR"/>
        <w:rPr>
          <w:spacing w:val="2"/>
        </w:rPr>
      </w:pPr>
      <w:r w:rsidRPr="00533296">
        <w:rPr>
          <w:spacing w:val="2"/>
        </w:rPr>
        <w:t>24.</w:t>
      </w:r>
      <w:r w:rsidRPr="00533296">
        <w:rPr>
          <w:spacing w:val="2"/>
        </w:rPr>
        <w:tab/>
        <w:t xml:space="preserve">Государствам-участникам следует представлять следующую информацию: </w:t>
      </w:r>
    </w:p>
    <w:p w:rsidR="008D02B7" w:rsidRPr="00C24870" w:rsidRDefault="008D02B7" w:rsidP="008D02B7">
      <w:pPr>
        <w:pStyle w:val="SingleTxtGR"/>
      </w:pPr>
      <w:r>
        <w:tab/>
        <w:t>a)</w:t>
      </w:r>
      <w:r>
        <w:tab/>
        <w:t>и</w:t>
      </w:r>
      <w:r w:rsidRPr="00C24870">
        <w:t>нформацию о мерах, принимаемых с целью защиты прав всех и</w:t>
      </w:r>
      <w:r w:rsidRPr="00C24870">
        <w:t>н</w:t>
      </w:r>
      <w:r w:rsidRPr="00C24870">
        <w:t>валидов на неприкосновенность частной жизни, семейной жизни, корреспо</w:t>
      </w:r>
      <w:r w:rsidRPr="00C24870">
        <w:t>н</w:t>
      </w:r>
      <w:r w:rsidRPr="00C24870">
        <w:t>денции, чести и репутации наравне с другими лицами, независимо от формы инвалидности, пола, возраста или места жительства или жилищных условий;</w:t>
      </w:r>
    </w:p>
    <w:p w:rsidR="008D02B7" w:rsidRPr="00C24870" w:rsidRDefault="008D02B7" w:rsidP="008D02B7">
      <w:pPr>
        <w:pStyle w:val="SingleTxtGR"/>
      </w:pPr>
      <w:r>
        <w:tab/>
        <w:t>b)</w:t>
      </w:r>
      <w:r>
        <w:tab/>
        <w:t>и</w:t>
      </w:r>
      <w:r w:rsidRPr="00C24870">
        <w:t>нформацию о мерах, включая надлежащие и доступные механи</w:t>
      </w:r>
      <w:r w:rsidRPr="00C24870">
        <w:t>з</w:t>
      </w:r>
      <w:r w:rsidRPr="00C24870">
        <w:t xml:space="preserve">мы и процедуры </w:t>
      </w:r>
      <w:r>
        <w:t>обжалования</w:t>
      </w:r>
      <w:r w:rsidRPr="00C24870">
        <w:t>, принимаемых в случае произвольного и/или н</w:t>
      </w:r>
      <w:r w:rsidRPr="00C24870">
        <w:t>е</w:t>
      </w:r>
      <w:r w:rsidRPr="00C24870">
        <w:t xml:space="preserve">законного посягательства </w:t>
      </w:r>
      <w:proofErr w:type="gramStart"/>
      <w:r w:rsidRPr="00C24870">
        <w:t>на право на</w:t>
      </w:r>
      <w:proofErr w:type="gramEnd"/>
      <w:r w:rsidRPr="00C24870">
        <w:t xml:space="preserve"> неприкосновенность частной жизни и</w:t>
      </w:r>
      <w:r w:rsidRPr="00C24870">
        <w:t>н</w:t>
      </w:r>
      <w:r w:rsidRPr="00C24870">
        <w:t>валидов, а также об эффективных и доступных средствах правовой защиты в случае нарушения права на неприкосновенность частной жизни;</w:t>
      </w:r>
    </w:p>
    <w:p w:rsidR="008D02B7" w:rsidRPr="00C24870" w:rsidRDefault="008D02B7" w:rsidP="008D02B7">
      <w:pPr>
        <w:pStyle w:val="SingleTxtGR"/>
      </w:pPr>
      <w:r>
        <w:tab/>
        <w:t>c)</w:t>
      </w:r>
      <w:r>
        <w:tab/>
        <w:t>и</w:t>
      </w:r>
      <w:r w:rsidRPr="00C24870">
        <w:t>нформацию о мерах, принимаемых для обеспечения того, чтобы поставщики услуг, лица, ухаживающие за инвалидами на профессиональной основе, и любые другие лица, оказывающие помощь лицам с инвалидностью, знали о праве инвалидов на частную и семейную жизнь и проходили соотве</w:t>
      </w:r>
      <w:r w:rsidRPr="00C24870">
        <w:t>т</w:t>
      </w:r>
      <w:r w:rsidRPr="00C24870">
        <w:t xml:space="preserve">ствующую подготовку, с </w:t>
      </w:r>
      <w:proofErr w:type="gramStart"/>
      <w:r w:rsidRPr="00C24870">
        <w:t>тем</w:t>
      </w:r>
      <w:proofErr w:type="gramEnd"/>
      <w:r w:rsidRPr="00C24870">
        <w:t xml:space="preserve"> чтобы не допускать произвольного вмешательства в их жизнь и соблюдать требования кодекса этического поведения; </w:t>
      </w:r>
    </w:p>
    <w:p w:rsidR="008D02B7" w:rsidRPr="00C24870" w:rsidRDefault="008D02B7" w:rsidP="008D02B7">
      <w:pPr>
        <w:pStyle w:val="SingleTxtGR"/>
      </w:pPr>
      <w:r>
        <w:tab/>
        <w:t>d)</w:t>
      </w:r>
      <w:r>
        <w:tab/>
        <w:t>и</w:t>
      </w:r>
      <w:r w:rsidRPr="00C24870">
        <w:t xml:space="preserve">нформацию о мерах, принимаемых для защиты личных данных, </w:t>
      </w:r>
      <w:r>
        <w:t>оцифрованных</w:t>
      </w:r>
      <w:r w:rsidRPr="00C24870">
        <w:t xml:space="preserve"> баз данных и </w:t>
      </w:r>
      <w:r>
        <w:t xml:space="preserve">учетной </w:t>
      </w:r>
      <w:r w:rsidRPr="00C24870">
        <w:t xml:space="preserve">документации инвалидов от незаконного и произвольного ознакомления, в том числе медицинских карт и информации, связанной с их реабилитацией, независимо от места проживания. </w:t>
      </w:r>
    </w:p>
    <w:p w:rsidR="008D02B7" w:rsidRPr="00C24870" w:rsidRDefault="008D02B7" w:rsidP="008D02B7">
      <w:pPr>
        <w:pStyle w:val="H1GR"/>
      </w:pPr>
      <w:r w:rsidRPr="00C24870">
        <w:tab/>
      </w:r>
      <w:r w:rsidRPr="00C24870">
        <w:tab/>
        <w:t>Уважение дома и семьи (статья 23)</w:t>
      </w:r>
    </w:p>
    <w:p w:rsidR="008D02B7" w:rsidRPr="00533296" w:rsidRDefault="008D02B7" w:rsidP="008D02B7">
      <w:pPr>
        <w:pStyle w:val="SingleTxtGR"/>
        <w:rPr>
          <w:spacing w:val="2"/>
        </w:rPr>
      </w:pPr>
      <w:r w:rsidRPr="00533296">
        <w:rPr>
          <w:spacing w:val="2"/>
        </w:rPr>
        <w:t>25.</w:t>
      </w:r>
      <w:r w:rsidRPr="00533296">
        <w:rPr>
          <w:spacing w:val="2"/>
        </w:rPr>
        <w:tab/>
        <w:t xml:space="preserve">Государствам-участникам следует представлять следующую информацию: </w:t>
      </w:r>
    </w:p>
    <w:p w:rsidR="008D02B7" w:rsidRPr="00C24870" w:rsidRDefault="008D02B7" w:rsidP="008D02B7">
      <w:pPr>
        <w:pStyle w:val="SingleTxtGR"/>
      </w:pPr>
      <w:r>
        <w:tab/>
        <w:t>a)</w:t>
      </w:r>
      <w:r>
        <w:tab/>
        <w:t>и</w:t>
      </w:r>
      <w:r w:rsidRPr="00C24870">
        <w:t xml:space="preserve">нформацию о законодательных и иных мерах, принимаемых для обеспечения того, чтобы все инвалиды могли реализовывать свои права на брак, создание семьи, </w:t>
      </w:r>
      <w:proofErr w:type="spellStart"/>
      <w:r>
        <w:t>родительство</w:t>
      </w:r>
      <w:proofErr w:type="spellEnd"/>
      <w:r w:rsidRPr="00C24870">
        <w:t xml:space="preserve"> и личные отношения без какой-либо ди</w:t>
      </w:r>
      <w:r w:rsidRPr="00C24870">
        <w:t>с</w:t>
      </w:r>
      <w:r w:rsidRPr="00C24870">
        <w:t xml:space="preserve">криминации наравне с другими лицами и на основе свободно выраженного и полного согласия; </w:t>
      </w:r>
    </w:p>
    <w:p w:rsidR="008D02B7" w:rsidRPr="00C24870" w:rsidRDefault="008D02B7" w:rsidP="008D02B7">
      <w:pPr>
        <w:pStyle w:val="SingleTxtGR"/>
      </w:pPr>
      <w:r>
        <w:tab/>
        <w:t>b)</w:t>
      </w:r>
      <w:r>
        <w:tab/>
        <w:t>и</w:t>
      </w:r>
      <w:r w:rsidRPr="00C24870">
        <w:t>нформацию о мерах, принимаемых для обеспечения права всех инвалидов, достигших брачного возраста, вступать в брак и создавать семью наравне с другими лицами на основе свободно выраженного и полного согл</w:t>
      </w:r>
      <w:r w:rsidRPr="00C24870">
        <w:t>а</w:t>
      </w:r>
      <w:r w:rsidRPr="00C24870">
        <w:t xml:space="preserve">сия; 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c)</w:t>
      </w:r>
      <w:r>
        <w:tab/>
        <w:t>и</w:t>
      </w:r>
      <w:r w:rsidRPr="00C24870">
        <w:t>нформацию о мерах, принимаемых для того, чтобы информация по вопросам сексуального и репродуктивного здоровья предоставлялась инв</w:t>
      </w:r>
      <w:r w:rsidRPr="00C24870">
        <w:t>а</w:t>
      </w:r>
      <w:r w:rsidRPr="00C24870">
        <w:t xml:space="preserve">лидам в доступных форматах и на основе </w:t>
      </w:r>
      <w:r>
        <w:t>уважения их частной жизни</w:t>
      </w:r>
      <w:r w:rsidRPr="00C24870">
        <w:t>, а также о мерах, принимаемых с целью обеспечения эффективного доступа к информ</w:t>
      </w:r>
      <w:r w:rsidRPr="00C24870">
        <w:t>а</w:t>
      </w:r>
      <w:r w:rsidRPr="00C24870">
        <w:t>ции, просвещению и услугам по вопросам сексуального и репродуктивного здоровья с учетом гендерной и возрастной специфики, равно как и о том, предусматривают</w:t>
      </w:r>
      <w:proofErr w:type="gramEnd"/>
      <w:r w:rsidRPr="00C24870">
        <w:t xml:space="preserve"> ли такие меры оказание поддержки, необходимой для ос</w:t>
      </w:r>
      <w:r w:rsidRPr="00C24870">
        <w:t>у</w:t>
      </w:r>
      <w:r w:rsidRPr="00C24870">
        <w:t>ществления прав, связанных с уважением семьи, доступом к планированию с</w:t>
      </w:r>
      <w:r w:rsidRPr="00C24870">
        <w:t>е</w:t>
      </w:r>
      <w:r w:rsidRPr="00C24870">
        <w:t xml:space="preserve">мьи, помощью в воспроизводстве и программами усыновления </w:t>
      </w:r>
      <w:r>
        <w:t xml:space="preserve">(удочерения) </w:t>
      </w:r>
      <w:r w:rsidRPr="00C24870">
        <w:t>или опекунства. Информацию о мерах, принимаемых для того, чтобы медици</w:t>
      </w:r>
      <w:r w:rsidRPr="00C24870">
        <w:t>н</w:t>
      </w:r>
      <w:r w:rsidRPr="00C24870">
        <w:t>ский персонал и другие специалисты и лица, оказывающие помощь инвалидам, получали регулярную и надлежащую подготовку и информацию по этим вопр</w:t>
      </w:r>
      <w:r w:rsidRPr="00C24870">
        <w:t>о</w:t>
      </w:r>
      <w:r w:rsidRPr="00C24870">
        <w:t>сам;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d)</w:t>
      </w:r>
      <w:r>
        <w:tab/>
        <w:t>и</w:t>
      </w:r>
      <w:r w:rsidRPr="00C24870">
        <w:t>нформацию о мерах, принимаемых для защиты прав инвалидов, в том числе детей-инвалидов, на сохранение своей фертильности, в том числе п</w:t>
      </w:r>
      <w:r w:rsidRPr="00C24870">
        <w:t>у</w:t>
      </w:r>
      <w:r w:rsidRPr="00C24870">
        <w:t xml:space="preserve">тем запрещения принудительной и недобровольной стерилизации и абортов, в частности применительно к женщинам-инвалидам и девочкам-инвалидам, а также лицам, которые все еще находятся под опекой или под влиянием других механизмов </w:t>
      </w:r>
      <w:proofErr w:type="spellStart"/>
      <w:r w:rsidRPr="00C24870">
        <w:t>субститутивного</w:t>
      </w:r>
      <w:proofErr w:type="spellEnd"/>
      <w:r w:rsidRPr="00C24870">
        <w:t xml:space="preserve"> принятия решений;</w:t>
      </w:r>
      <w:proofErr w:type="gramEnd"/>
    </w:p>
    <w:p w:rsidR="008D02B7" w:rsidRPr="00C24870" w:rsidRDefault="008D02B7" w:rsidP="008D02B7">
      <w:pPr>
        <w:pStyle w:val="SingleTxtGR"/>
      </w:pPr>
      <w:r>
        <w:tab/>
        <w:t>e)</w:t>
      </w:r>
      <w:r>
        <w:tab/>
        <w:t>и</w:t>
      </w:r>
      <w:r w:rsidRPr="00C24870">
        <w:t>нформацию о мерах, принимаемых для обеспечения того, чтобы лица с ограниченными возможностями могли осуществлять свои права и об</w:t>
      </w:r>
      <w:r w:rsidRPr="00C24870">
        <w:t>я</w:t>
      </w:r>
      <w:r w:rsidRPr="00C24870">
        <w:t xml:space="preserve">занности в связи с опекой, усыновлением </w:t>
      </w:r>
      <w:r>
        <w:t xml:space="preserve">(удочерением) </w:t>
      </w:r>
      <w:r w:rsidRPr="00C24870">
        <w:t>детей или аналоги</w:t>
      </w:r>
      <w:r w:rsidRPr="00C24870">
        <w:t>ч</w:t>
      </w:r>
      <w:r w:rsidRPr="00C24870">
        <w:t>ными процедурами наравне с другими лицами и чтобы во всех случаях перв</w:t>
      </w:r>
      <w:r w:rsidRPr="00C24870">
        <w:t>о</w:t>
      </w:r>
      <w:r w:rsidRPr="00C24870">
        <w:t xml:space="preserve">степенное значение имели наилучшие интересы ребенка; </w:t>
      </w:r>
    </w:p>
    <w:p w:rsidR="008D02B7" w:rsidRPr="00C24870" w:rsidRDefault="008D02B7" w:rsidP="008D02B7">
      <w:pPr>
        <w:pStyle w:val="SingleTxtGR"/>
      </w:pPr>
      <w:r>
        <w:tab/>
        <w:t>f)</w:t>
      </w:r>
      <w:r>
        <w:tab/>
        <w:t>и</w:t>
      </w:r>
      <w:r w:rsidRPr="00C24870">
        <w:t>нформацию о мерах, принимаемых для того, чтобы родители-инвалиды по их просьбе получали надлежащую помощь в выполнении их об</w:t>
      </w:r>
      <w:r w:rsidRPr="00C24870">
        <w:t>я</w:t>
      </w:r>
      <w:r w:rsidRPr="00C24870">
        <w:t>занностей по воспитанию детей, в том числе доступную и инклюзивную по</w:t>
      </w:r>
      <w:r w:rsidRPr="00C24870">
        <w:t>д</w:t>
      </w:r>
      <w:r w:rsidRPr="00C24870">
        <w:t>держку местных общин;</w:t>
      </w:r>
    </w:p>
    <w:p w:rsidR="008D02B7" w:rsidRPr="00C24870" w:rsidRDefault="008D02B7" w:rsidP="008D02B7">
      <w:pPr>
        <w:pStyle w:val="SingleTxtGR"/>
      </w:pPr>
      <w:r>
        <w:tab/>
        <w:t>g)</w:t>
      </w:r>
      <w:r>
        <w:tab/>
        <w:t>и</w:t>
      </w:r>
      <w:r w:rsidRPr="00C24870">
        <w:t>нформацию о мерах, принимаемых с целью предоставления о</w:t>
      </w:r>
      <w:r w:rsidRPr="00C24870">
        <w:t>т</w:t>
      </w:r>
      <w:r w:rsidRPr="00C24870">
        <w:t>цам, матерям и семьям с детьми-инвалидами качественных услуг на дому, по месту жительства и на базе местной общины, с тем чтобы не допускать сокр</w:t>
      </w:r>
      <w:r w:rsidRPr="00C24870">
        <w:t>ы</w:t>
      </w:r>
      <w:r w:rsidRPr="00C24870">
        <w:t>тия, оставления, лишения ухода или сегрегации детей-инвалидов;</w:t>
      </w:r>
    </w:p>
    <w:p w:rsidR="008D02B7" w:rsidRPr="00C24870" w:rsidRDefault="008D02B7" w:rsidP="008D02B7">
      <w:pPr>
        <w:pStyle w:val="SingleTxtGR"/>
      </w:pPr>
      <w:r>
        <w:tab/>
        <w:t>h)</w:t>
      </w:r>
      <w:r>
        <w:tab/>
        <w:t>и</w:t>
      </w:r>
      <w:r w:rsidRPr="00C24870">
        <w:t>нформацию о мерах, принимаемых для обеспечения того, чтобы ни один ребенок не был разлучен с</w:t>
      </w:r>
      <w:r>
        <w:t>о своими</w:t>
      </w:r>
      <w:r w:rsidRPr="00C24870">
        <w:t xml:space="preserve"> родителями по причине инвали</w:t>
      </w:r>
      <w:r w:rsidRPr="00C24870">
        <w:t>д</w:t>
      </w:r>
      <w:r w:rsidRPr="00C24870">
        <w:t xml:space="preserve">ности либо самого ребенка, либо одного или обоих родителей; </w:t>
      </w:r>
    </w:p>
    <w:p w:rsidR="0019148B" w:rsidRPr="008663C6" w:rsidRDefault="008D02B7" w:rsidP="0019148B">
      <w:pPr>
        <w:pStyle w:val="SingleTxtGR"/>
      </w:pPr>
      <w:r>
        <w:tab/>
        <w:t>i)</w:t>
      </w:r>
      <w:r>
        <w:tab/>
        <w:t>и</w:t>
      </w:r>
      <w:r w:rsidRPr="00C24870">
        <w:t xml:space="preserve">нформацию о мерах, принимаемых для </w:t>
      </w:r>
      <w:r>
        <w:t>предупреждения</w:t>
      </w:r>
      <w:r w:rsidRPr="00C24870">
        <w:t xml:space="preserve"> помещ</w:t>
      </w:r>
      <w:r w:rsidRPr="00C24870">
        <w:t>е</w:t>
      </w:r>
      <w:r>
        <w:t>ния</w:t>
      </w:r>
      <w:r w:rsidRPr="00C24870">
        <w:t xml:space="preserve"> в специализированные учреждения детей-инвалидов, чьи родители не им</w:t>
      </w:r>
      <w:r w:rsidRPr="00C24870">
        <w:t>е</w:t>
      </w:r>
      <w:r w:rsidRPr="00C24870">
        <w:t>ют возможности осуществлять уход за ними, и обеспечения им альтернативного ухода за счет привлечения более дальних родственников или, когда это не пре</w:t>
      </w:r>
      <w:r w:rsidRPr="00C24870">
        <w:t>д</w:t>
      </w:r>
      <w:r w:rsidRPr="00C24870">
        <w:t>ставляется возможным, организации воспи</w:t>
      </w:r>
      <w:r>
        <w:t>тания ребенка в семейных условиях</w:t>
      </w:r>
      <w:r w:rsidRPr="00C24870">
        <w:t xml:space="preserve"> в рамках местной общины. Информацию о том, в какой степени стратегии и программы </w:t>
      </w:r>
      <w:proofErr w:type="spellStart"/>
      <w:r w:rsidRPr="00C24870">
        <w:t>деинституционализации</w:t>
      </w:r>
      <w:proofErr w:type="spellEnd"/>
      <w:r w:rsidRPr="00C24870">
        <w:t xml:space="preserve"> ухода за инвалидами, содержащие базовые параметры, целевые и контрольные показатели, а также конкретные сроки, ра</w:t>
      </w:r>
      <w:r w:rsidRPr="00C24870">
        <w:t>з</w:t>
      </w:r>
      <w:r w:rsidRPr="00C24870">
        <w:t xml:space="preserve">рабатываются с учетом необходимости оказания адекватной поддержки детям с ограниченными возможностями в осуществлении права на семейную жизнь. </w:t>
      </w:r>
    </w:p>
    <w:p w:rsidR="008D02B7" w:rsidRPr="00C24870" w:rsidRDefault="008D02B7" w:rsidP="0019148B">
      <w:pPr>
        <w:pStyle w:val="H1GR"/>
      </w:pPr>
      <w:r w:rsidRPr="00C24870">
        <w:tab/>
      </w:r>
      <w:r w:rsidRPr="00C24870">
        <w:tab/>
      </w:r>
      <w:r w:rsidRPr="0019148B">
        <w:t>Образование</w:t>
      </w:r>
      <w:r w:rsidRPr="00C24870">
        <w:t xml:space="preserve"> (статья 24)</w:t>
      </w:r>
    </w:p>
    <w:p w:rsidR="008D02B7" w:rsidRPr="00B52023" w:rsidRDefault="008D02B7" w:rsidP="008D02B7">
      <w:pPr>
        <w:pStyle w:val="SingleTxtGR"/>
        <w:rPr>
          <w:spacing w:val="2"/>
        </w:rPr>
      </w:pPr>
      <w:r w:rsidRPr="00B52023">
        <w:rPr>
          <w:spacing w:val="2"/>
        </w:rPr>
        <w:t>26.</w:t>
      </w:r>
      <w:r w:rsidRPr="00B52023">
        <w:rPr>
          <w:spacing w:val="2"/>
        </w:rPr>
        <w:tab/>
        <w:t xml:space="preserve">Государствам-участникам следует представлять следующую информацию: 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a)</w:t>
      </w:r>
      <w:r>
        <w:tab/>
        <w:t>и</w:t>
      </w:r>
      <w:r w:rsidRPr="00C24870">
        <w:t>нформацию о мерах, принимаемых для обеспечения того, чтобы законы об образовании гарантировали инклюзивное и качественное образов</w:t>
      </w:r>
      <w:r w:rsidRPr="00C24870">
        <w:t>а</w:t>
      </w:r>
      <w:r w:rsidRPr="00C24870">
        <w:t>ние при четком понимании смысла инклюзивного образования, в том числе с</w:t>
      </w:r>
      <w:r w:rsidRPr="00C24870">
        <w:t>о</w:t>
      </w:r>
      <w:r w:rsidRPr="00C24870">
        <w:t xml:space="preserve">держательное и имеющее исковую силу право на инклюзивное образование для всех инвалидов, запрет всем школам отказывать им в образовательных услугах и право на </w:t>
      </w:r>
      <w:r>
        <w:t>разумное приспособление</w:t>
      </w:r>
      <w:r w:rsidRPr="00C24870">
        <w:t>.</w:t>
      </w:r>
      <w:proofErr w:type="gramEnd"/>
      <w:r w:rsidRPr="00C24870">
        <w:t xml:space="preserve"> Информацию о мерах, принимаемых с целью обеспечения эффективных сре</w:t>
      </w:r>
      <w:proofErr w:type="gramStart"/>
      <w:r w:rsidRPr="00C24870">
        <w:t>дств пр</w:t>
      </w:r>
      <w:proofErr w:type="gramEnd"/>
      <w:r w:rsidRPr="00C24870">
        <w:t>авовой защиты в случае отказа от оказания образовательных услуг по причине инвалидности;</w:t>
      </w:r>
    </w:p>
    <w:p w:rsidR="008D02B7" w:rsidRPr="00C24870" w:rsidRDefault="008D02B7" w:rsidP="008D02B7">
      <w:pPr>
        <w:pStyle w:val="SingleTxtGR"/>
      </w:pPr>
      <w:r>
        <w:tab/>
        <w:t>b)</w:t>
      </w:r>
      <w:r>
        <w:tab/>
        <w:t>и</w:t>
      </w:r>
      <w:r w:rsidRPr="00C24870">
        <w:t>нформацию о существовании прогрессивной и комплексной пол</w:t>
      </w:r>
      <w:r w:rsidRPr="00C24870">
        <w:t>и</w:t>
      </w:r>
      <w:r w:rsidRPr="00C24870">
        <w:t>тики реформирования системы образования и стратегии обеспечения инкл</w:t>
      </w:r>
      <w:r w:rsidRPr="00C24870">
        <w:t>ю</w:t>
      </w:r>
      <w:r w:rsidRPr="00C24870">
        <w:t>зивного образования, согласованной соответствующими министерствами и по</w:t>
      </w:r>
      <w:r w:rsidRPr="00C24870">
        <w:t>д</w:t>
      </w:r>
      <w:r w:rsidRPr="00C24870">
        <w:t>крепляемой достаточными бюджетными ассигнованиями для создания необх</w:t>
      </w:r>
      <w:r w:rsidRPr="00C24870">
        <w:t>о</w:t>
      </w:r>
      <w:r w:rsidRPr="00C24870">
        <w:t>димых условий для ее реализации без какой-либо дискриминации и на основе равенства возможностей в соответствии с требованиями Конвенции. Информ</w:t>
      </w:r>
      <w:r w:rsidRPr="00C24870">
        <w:t>а</w:t>
      </w:r>
      <w:r w:rsidRPr="00C24870">
        <w:t>цию о том, в какой степени инвалиды конструктивно участвуют через предста</w:t>
      </w:r>
      <w:r w:rsidRPr="00C24870">
        <w:t>в</w:t>
      </w:r>
      <w:r w:rsidRPr="00C24870">
        <w:t xml:space="preserve">ляющие их организации в разработке, осуществлении, мониторинге и оценке такой стратегии; 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c)</w:t>
      </w:r>
      <w:r>
        <w:tab/>
        <w:t>и</w:t>
      </w:r>
      <w:r w:rsidRPr="00C24870">
        <w:t>нформацию о мерах, позволяющих всем детям-инвалидам пос</w:t>
      </w:r>
      <w:r w:rsidRPr="00C24870">
        <w:t>е</w:t>
      </w:r>
      <w:r w:rsidRPr="00C24870">
        <w:t xml:space="preserve">щать учебные заведения, предлагающие инклюзивные образовательные услуги, </w:t>
      </w:r>
      <w:r>
        <w:t>с целью сокращения</w:t>
      </w:r>
      <w:r w:rsidRPr="00C24870">
        <w:t xml:space="preserve"> числа детей-инвалидов, не посещающих школу, посеща</w:t>
      </w:r>
      <w:r w:rsidRPr="00C24870">
        <w:t>ю</w:t>
      </w:r>
      <w:r w:rsidRPr="00C24870">
        <w:t xml:space="preserve">щих сегрегированные школы либо присутствующих в школе неполный учебный день, а также о мерах по увеличению числа детей-инвалидов, посещающих обычные дошкольные </w:t>
      </w:r>
      <w:r>
        <w:t>учреждения</w:t>
      </w:r>
      <w:r w:rsidRPr="00C24870">
        <w:t>, начальную и среднюю школу, предлага</w:t>
      </w:r>
      <w:r w:rsidRPr="00C24870">
        <w:t>ю</w:t>
      </w:r>
      <w:r w:rsidRPr="00C24870">
        <w:t>щие обучение по доступным учебным программам, физический доступ и д</w:t>
      </w:r>
      <w:r w:rsidRPr="00C24870">
        <w:t>о</w:t>
      </w:r>
      <w:r w:rsidRPr="00C24870">
        <w:t>ступные средства и</w:t>
      </w:r>
      <w:proofErr w:type="gramEnd"/>
      <w:r w:rsidRPr="00C24870">
        <w:t xml:space="preserve"> способы коммуникации; </w:t>
      </w:r>
    </w:p>
    <w:p w:rsidR="008D02B7" w:rsidRPr="00C24870" w:rsidRDefault="008D02B7" w:rsidP="008D02B7">
      <w:pPr>
        <w:pStyle w:val="SingleTxtGR"/>
      </w:pPr>
      <w:r>
        <w:tab/>
        <w:t>d)</w:t>
      </w:r>
      <w:r>
        <w:tab/>
        <w:t>и</w:t>
      </w:r>
      <w:r w:rsidRPr="00C24870">
        <w:t xml:space="preserve">нформацию о мерах, принимаемых для обеспечения того, чтобы ответственность за осуществление и оценку политики в области образования для лиц с ограниченными возможностями лежала на министерстве образования; </w:t>
      </w:r>
    </w:p>
    <w:p w:rsidR="008D02B7" w:rsidRPr="00C24870" w:rsidRDefault="008D02B7" w:rsidP="008D02B7">
      <w:pPr>
        <w:pStyle w:val="SingleTxtGR"/>
      </w:pPr>
      <w:r>
        <w:tab/>
        <w:t>e)</w:t>
      </w:r>
      <w:r>
        <w:tab/>
        <w:t>информацию</w:t>
      </w:r>
      <w:r w:rsidRPr="00C24870">
        <w:t xml:space="preserve"> о позитивных </w:t>
      </w:r>
      <w:r w:rsidRPr="00152BF5">
        <w:t>мерах, принимаемых в целях осущест</w:t>
      </w:r>
      <w:r w:rsidRPr="00152BF5">
        <w:t>в</w:t>
      </w:r>
      <w:r w:rsidRPr="00152BF5">
        <w:t>ления права на инклюзивное образование</w:t>
      </w:r>
      <w:r w:rsidRPr="00C24870">
        <w:t xml:space="preserve"> для лиц с ограниченными возможн</w:t>
      </w:r>
      <w:r w:rsidRPr="00C24870">
        <w:t>о</w:t>
      </w:r>
      <w:r w:rsidRPr="00C24870">
        <w:t>стями;</w:t>
      </w:r>
    </w:p>
    <w:p w:rsidR="008D02B7" w:rsidRPr="00C24870" w:rsidRDefault="008D02B7" w:rsidP="008D02B7">
      <w:pPr>
        <w:pStyle w:val="SingleTxtGR"/>
      </w:pPr>
      <w:r>
        <w:tab/>
        <w:t>f)</w:t>
      </w:r>
      <w:r>
        <w:tab/>
        <w:t>и</w:t>
      </w:r>
      <w:r w:rsidRPr="00C24870">
        <w:t>нформацию о численности и доле инклюзивных учебных завед</w:t>
      </w:r>
      <w:r w:rsidRPr="00C24870">
        <w:t>е</w:t>
      </w:r>
      <w:r w:rsidRPr="00C24870">
        <w:t>ний, доступн</w:t>
      </w:r>
      <w:r>
        <w:t xml:space="preserve">ых для инвалидов и </w:t>
      </w:r>
      <w:proofErr w:type="gramStart"/>
      <w:r>
        <w:t>предлагающих</w:t>
      </w:r>
      <w:proofErr w:type="gramEnd"/>
      <w:r>
        <w:t xml:space="preserve"> в том числе</w:t>
      </w:r>
      <w:r w:rsidRPr="00C24870">
        <w:t xml:space="preserve"> доступные уче</w:t>
      </w:r>
      <w:r w:rsidRPr="00C24870">
        <w:t>б</w:t>
      </w:r>
      <w:r w:rsidRPr="00C24870">
        <w:t>ные программы, физический доступ и доступные средства и способы коммун</w:t>
      </w:r>
      <w:r w:rsidRPr="00C24870">
        <w:t>и</w:t>
      </w:r>
      <w:r w:rsidRPr="00C24870">
        <w:t>кации;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g)</w:t>
      </w:r>
      <w:r>
        <w:tab/>
        <w:t>информацию о численности и доле</w:t>
      </w:r>
      <w:r w:rsidRPr="00C24870">
        <w:t xml:space="preserve"> учащихся-инвалидов, которые продолжают посещать сегрегированные учебные заведения, и тех, которые б</w:t>
      </w:r>
      <w:r w:rsidRPr="00C24870">
        <w:t>ы</w:t>
      </w:r>
      <w:r w:rsidRPr="00C24870">
        <w:t>ли переведены из сегрегированных в обычные инклюзивные учебные завед</w:t>
      </w:r>
      <w:r w:rsidRPr="00C24870">
        <w:t>е</w:t>
      </w:r>
      <w:r w:rsidRPr="00C24870">
        <w:t>ния, где им оказывается надлежащая персонифиц</w:t>
      </w:r>
      <w:r>
        <w:t>и</w:t>
      </w:r>
      <w:r w:rsidRPr="00C24870">
        <w:t xml:space="preserve">рованная помощь; </w:t>
      </w:r>
      <w:proofErr w:type="gramEnd"/>
    </w:p>
    <w:p w:rsidR="008D02B7" w:rsidRPr="00C24870" w:rsidRDefault="008D02B7" w:rsidP="008D02B7">
      <w:pPr>
        <w:pStyle w:val="SingleTxtGR"/>
      </w:pPr>
      <w:r>
        <w:tab/>
        <w:t>h)</w:t>
      </w:r>
      <w:r>
        <w:tab/>
        <w:t>и</w:t>
      </w:r>
      <w:r w:rsidRPr="00C24870">
        <w:t>нформацию о численности и доле учащихся-инвалидов по сра</w:t>
      </w:r>
      <w:r w:rsidRPr="00C24870">
        <w:t>в</w:t>
      </w:r>
      <w:r w:rsidRPr="00C24870">
        <w:t xml:space="preserve">нению с общей численностью учащихся, которые проходят обучение в обычных инклюзивных учебных заведениях и имеют </w:t>
      </w:r>
      <w:r>
        <w:t xml:space="preserve">законченное </w:t>
      </w:r>
      <w:r w:rsidRPr="00C24870">
        <w:t>начальное образов</w:t>
      </w:r>
      <w:r w:rsidRPr="00C24870">
        <w:t>а</w:t>
      </w:r>
      <w:r w:rsidRPr="00C24870">
        <w:t>ние, а также о процентной доле учащихся-инвалидов по сравнению с общей численностью учащихся средних и высших учебных заведений. Информацию о показателях отсева учащихся-инвалидов по сравнению с общей численностью учащихся в системе начального, среднего и высшего образования. Информацию о доле женщин-инвалидов и девочек-инвалидов, которые имеют доступ ко всем уровням системы образования и профессиональной подготовки</w:t>
      </w:r>
      <w:r>
        <w:rPr>
          <w:rStyle w:val="a6"/>
        </w:rPr>
        <w:footnoteReference w:id="7"/>
      </w:r>
      <w:r w:rsidRPr="00C24870">
        <w:t xml:space="preserve">; </w:t>
      </w:r>
    </w:p>
    <w:p w:rsidR="008D02B7" w:rsidRPr="00C24870" w:rsidRDefault="008D02B7" w:rsidP="008D02B7">
      <w:pPr>
        <w:pStyle w:val="SingleTxtGR"/>
      </w:pPr>
      <w:r>
        <w:tab/>
        <w:t>i)</w:t>
      </w:r>
      <w:r>
        <w:tab/>
        <w:t>и</w:t>
      </w:r>
      <w:r w:rsidRPr="00C24870">
        <w:t>нформацию о доле школ, имеющих доступ к электроэнергии, И</w:t>
      </w:r>
      <w:r w:rsidRPr="00C24870">
        <w:t>н</w:t>
      </w:r>
      <w:r w:rsidRPr="00C24870">
        <w:t>тернету для учебных целей, компьютерам для учебных целей, адаптированной инфраструктуре и материалам для учащихся-инвалидов, раздельным мин</w:t>
      </w:r>
      <w:r w:rsidRPr="00C24870">
        <w:t>и</w:t>
      </w:r>
      <w:r w:rsidRPr="00C24870">
        <w:t>мально оборудованным туалетам и базовым средствам для мытья рук (согласно опред</w:t>
      </w:r>
      <w:r>
        <w:t>елениям показателей инициативы «</w:t>
      </w:r>
      <w:r w:rsidRPr="00C24870">
        <w:t>Вод</w:t>
      </w:r>
      <w:r>
        <w:t>а, санитария и гигиена для всех»</w:t>
      </w:r>
      <w:r w:rsidRPr="00C24870">
        <w:t>)</w:t>
      </w:r>
      <w:r>
        <w:rPr>
          <w:rStyle w:val="a6"/>
        </w:rPr>
        <w:footnoteReference w:id="8"/>
      </w:r>
      <w:r w:rsidRPr="00C24870">
        <w:t xml:space="preserve">; </w:t>
      </w:r>
    </w:p>
    <w:p w:rsidR="008D02B7" w:rsidRPr="00C24870" w:rsidRDefault="008D02B7" w:rsidP="008D02B7">
      <w:pPr>
        <w:pStyle w:val="SingleTxtGR"/>
      </w:pPr>
      <w:r>
        <w:tab/>
        <w:t>j)</w:t>
      </w:r>
      <w:r>
        <w:tab/>
        <w:t>и</w:t>
      </w:r>
      <w:r w:rsidRPr="00C24870">
        <w:t xml:space="preserve">нформацию о мерах, принимаемых для того, чтобы инвалиды не исключались по причине инвалидности из системы </w:t>
      </w:r>
      <w:r>
        <w:t>обычного</w:t>
      </w:r>
      <w:r w:rsidRPr="00C24870">
        <w:t xml:space="preserve"> образования, а дети-инвалиды − из системы бесплатного и обязательного начального образ</w:t>
      </w:r>
      <w:r w:rsidRPr="00C24870">
        <w:t>о</w:t>
      </w:r>
      <w:r w:rsidRPr="00C24870">
        <w:t>вания или среднего образования;</w:t>
      </w:r>
    </w:p>
    <w:p w:rsidR="008D02B7" w:rsidRPr="00C24870" w:rsidRDefault="008D02B7" w:rsidP="008D02B7">
      <w:pPr>
        <w:pStyle w:val="SingleTxtGR"/>
      </w:pPr>
      <w:r>
        <w:tab/>
        <w:t>k)</w:t>
      </w:r>
      <w:r>
        <w:tab/>
        <w:t>и</w:t>
      </w:r>
      <w:r w:rsidRPr="00C24870">
        <w:t>нформацию о мерах, принимаемых для того, чтобы прекратить распределять инвалидов по школам в зависимости от их инвалидности вместо того, чтобы заблаговременно определять потребности инвалидов в поддержке для обеспечения их эффективного обучения в обычных, инклюзивных образ</w:t>
      </w:r>
      <w:r w:rsidRPr="00C24870">
        <w:t>о</w:t>
      </w:r>
      <w:r w:rsidRPr="00C24870">
        <w:t>вательных учреждениях;</w:t>
      </w:r>
    </w:p>
    <w:p w:rsidR="008D02B7" w:rsidRPr="00C24870" w:rsidRDefault="008D02B7" w:rsidP="008D02B7">
      <w:pPr>
        <w:pStyle w:val="SingleTxtGR"/>
      </w:pPr>
      <w:r>
        <w:tab/>
        <w:t>l)</w:t>
      </w:r>
      <w:r>
        <w:tab/>
        <w:t>и</w:t>
      </w:r>
      <w:r w:rsidRPr="00C24870">
        <w:t>нформацию о мерах, принимаемых для того, чтобы инвалиды наравне с другими имели доступ к инклюзивному, качественному и бесплатн</w:t>
      </w:r>
      <w:r w:rsidRPr="00C24870">
        <w:t>о</w:t>
      </w:r>
      <w:r w:rsidRPr="00C24870">
        <w:t xml:space="preserve">му дошкольному воспитанию, начальному и среднему образованию в </w:t>
      </w:r>
      <w:r>
        <w:t>общинах</w:t>
      </w:r>
      <w:r w:rsidRPr="00C24870">
        <w:t xml:space="preserve"> своего проживания;</w:t>
      </w:r>
    </w:p>
    <w:p w:rsidR="008D02B7" w:rsidRPr="00C24870" w:rsidRDefault="008D02B7" w:rsidP="008D02B7">
      <w:pPr>
        <w:pStyle w:val="SingleTxtGR"/>
      </w:pPr>
      <w:r>
        <w:tab/>
        <w:t>m)</w:t>
      </w:r>
      <w:r>
        <w:tab/>
        <w:t>и</w:t>
      </w:r>
      <w:r w:rsidRPr="00C24870">
        <w:t xml:space="preserve">нформацию о законодательных и других мерах, принимаемых для того, чтобы обеспечить инвалидам разумные </w:t>
      </w:r>
      <w:r>
        <w:t>приспособления</w:t>
      </w:r>
      <w:r w:rsidRPr="00C24870">
        <w:t>;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n)</w:t>
      </w:r>
      <w:r>
        <w:tab/>
        <w:t>и</w:t>
      </w:r>
      <w:r w:rsidRPr="00C24870">
        <w:t>нформацию о мерах, принимаемых для того, чтобы учащиеся-инвалиды имели доступ к поддержке, которая требуется им в обычной системе образования, в том числе в рамках плана персонифицированной поддержки, к</w:t>
      </w:r>
      <w:r w:rsidRPr="00C24870">
        <w:t>о</w:t>
      </w:r>
      <w:r w:rsidRPr="00C24870">
        <w:t>торая должна оказываться при должном учете их мнений, пожеланий и предп</w:t>
      </w:r>
      <w:r w:rsidRPr="00C24870">
        <w:t>о</w:t>
      </w:r>
      <w:r w:rsidRPr="00C24870">
        <w:t>чтений, а также о мерах, принимаемых в целях содействия их эффективному обучению, в частности в интересах лиц, которым необходим высокий уровень поддержки;</w:t>
      </w:r>
      <w:proofErr w:type="gramEnd"/>
    </w:p>
    <w:p w:rsidR="008D02B7" w:rsidRPr="00C24870" w:rsidRDefault="008D02B7" w:rsidP="008D02B7">
      <w:pPr>
        <w:pStyle w:val="SingleTxtGR"/>
      </w:pPr>
      <w:r>
        <w:tab/>
        <w:t>o)</w:t>
      </w:r>
      <w:r>
        <w:tab/>
        <w:t>и</w:t>
      </w:r>
      <w:r w:rsidRPr="00C24870">
        <w:t>нформацию о мерах, принимаемых для раннего выявления инв</w:t>
      </w:r>
      <w:r w:rsidRPr="00C24870">
        <w:t>а</w:t>
      </w:r>
      <w:r w:rsidRPr="00C24870">
        <w:t xml:space="preserve">лидов и </w:t>
      </w:r>
      <w:proofErr w:type="gramStart"/>
      <w:r w:rsidRPr="00C24870">
        <w:t>их</w:t>
      </w:r>
      <w:proofErr w:type="gramEnd"/>
      <w:r w:rsidRPr="00C24870">
        <w:t xml:space="preserve"> образовательных и лингвистических/коммуникационных потребн</w:t>
      </w:r>
      <w:r w:rsidRPr="00C24870">
        <w:t>о</w:t>
      </w:r>
      <w:r w:rsidRPr="00C24870">
        <w:t xml:space="preserve">стей в соответствии с </w:t>
      </w:r>
      <w:r>
        <w:t>правозащитным подходом</w:t>
      </w:r>
      <w:r w:rsidRPr="00C24870">
        <w:t xml:space="preserve"> </w:t>
      </w:r>
      <w:r>
        <w:t>к</w:t>
      </w:r>
      <w:r w:rsidRPr="00C24870">
        <w:t xml:space="preserve"> инвалидности и</w:t>
      </w:r>
      <w:r>
        <w:t xml:space="preserve"> на основе</w:t>
      </w:r>
      <w:r w:rsidRPr="00C24870">
        <w:t xml:space="preserve"> отка</w:t>
      </w:r>
      <w:r>
        <w:t>за</w:t>
      </w:r>
      <w:r w:rsidRPr="00C24870">
        <w:t xml:space="preserve"> от дискриминации; </w:t>
      </w:r>
    </w:p>
    <w:p w:rsidR="008D02B7" w:rsidRPr="00C24870" w:rsidRDefault="008D02B7" w:rsidP="008D02B7">
      <w:pPr>
        <w:pStyle w:val="SingleTxtGR"/>
      </w:pPr>
      <w:r>
        <w:tab/>
        <w:t>p)</w:t>
      </w:r>
      <w:r>
        <w:tab/>
        <w:t>и</w:t>
      </w:r>
      <w:r w:rsidRPr="00C24870">
        <w:t>нформацию о шагах, предпринимаемых для содействия освоению азбуки Брайля, альтернативных шрифтов, усиливающих и альтернативных м</w:t>
      </w:r>
      <w:r w:rsidRPr="00C24870">
        <w:t>е</w:t>
      </w:r>
      <w:r w:rsidRPr="00C24870">
        <w:t xml:space="preserve">тодов, </w:t>
      </w:r>
      <w:r>
        <w:t xml:space="preserve">разнообразных </w:t>
      </w:r>
      <w:r w:rsidRPr="00C24870">
        <w:t>способов и форматов общения, речевых и устных нав</w:t>
      </w:r>
      <w:r w:rsidRPr="00C24870">
        <w:t>ы</w:t>
      </w:r>
      <w:r w:rsidRPr="00C24870">
        <w:t>ков и навыков ориентации и мобильности, а также о шагах, способствующих внедрению практики шефства со стороны сверстников и наставничества;</w:t>
      </w:r>
    </w:p>
    <w:p w:rsidR="008D02B7" w:rsidRPr="00C24870" w:rsidRDefault="008D02B7" w:rsidP="008D02B7">
      <w:pPr>
        <w:pStyle w:val="SingleTxtGR"/>
      </w:pPr>
      <w:r>
        <w:tab/>
        <w:t>q)</w:t>
      </w:r>
      <w:r>
        <w:tab/>
        <w:t>и</w:t>
      </w:r>
      <w:r w:rsidRPr="00C24870">
        <w:t>нформацию о шагах, предпринимаемых для содействия освоению с раннего детства языка жестов и поощрения языковой самобытности глухих;</w:t>
      </w:r>
    </w:p>
    <w:p w:rsidR="008D02B7" w:rsidRPr="00C24870" w:rsidRDefault="008D02B7" w:rsidP="008D02B7">
      <w:pPr>
        <w:pStyle w:val="SingleTxtGR"/>
      </w:pPr>
      <w:r>
        <w:tab/>
        <w:t>r)</w:t>
      </w:r>
      <w:r>
        <w:tab/>
        <w:t>и</w:t>
      </w:r>
      <w:r w:rsidRPr="00C24870">
        <w:t>нформацию о шагах, предпринимаемых для того, чтобы обучение лиц, в частности детей, которые являются слепыми, глухими или слепоглухими, осуществлялось с помощью наиболее подходящих для каждого из них языков и методов и способов коммуникации в обстановке, которая максимально спосо</w:t>
      </w:r>
      <w:r w:rsidRPr="00C24870">
        <w:t>б</w:t>
      </w:r>
      <w:r w:rsidRPr="00C24870">
        <w:t xml:space="preserve">ствовала бы их успешной учебе и становлению в обществе; 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s)</w:t>
      </w:r>
      <w:r>
        <w:tab/>
        <w:t>и</w:t>
      </w:r>
      <w:r w:rsidRPr="00C24870">
        <w:t>нформацию о мерах, принимаемых для обеспечения того, чтобы программы для всех преподавателей и школьного персонала, включая педаг</w:t>
      </w:r>
      <w:r w:rsidRPr="00C24870">
        <w:t>о</w:t>
      </w:r>
      <w:r w:rsidRPr="00C24870">
        <w:t xml:space="preserve">гов-ассистентов и сотрудников, оказывающих специализированную </w:t>
      </w:r>
      <w:r>
        <w:t>поддержку</w:t>
      </w:r>
      <w:r w:rsidRPr="00C24870">
        <w:t>, как в государственном, так и в частном секторах способствовали развитию и</w:t>
      </w:r>
      <w:r w:rsidRPr="00C24870">
        <w:t>н</w:t>
      </w:r>
      <w:r w:rsidRPr="00C24870">
        <w:t xml:space="preserve">клюзивного образования; </w:t>
      </w:r>
      <w:proofErr w:type="gramEnd"/>
    </w:p>
    <w:p w:rsidR="008D02B7" w:rsidRPr="00C24870" w:rsidRDefault="008D02B7" w:rsidP="008D02B7">
      <w:pPr>
        <w:pStyle w:val="SingleTxtGR"/>
      </w:pPr>
      <w:r>
        <w:tab/>
        <w:t>t)</w:t>
      </w:r>
      <w:r>
        <w:tab/>
        <w:t>информацию о доле</w:t>
      </w:r>
      <w:r w:rsidRPr="00C24870">
        <w:t xml:space="preserve"> преподавателей в обычных и специал</w:t>
      </w:r>
      <w:r>
        <w:t>ьных</w:t>
      </w:r>
      <w:r w:rsidRPr="00C24870">
        <w:t xml:space="preserve"> школах, прошедших подготовку по вопросам инклюзивного образования;</w:t>
      </w:r>
    </w:p>
    <w:p w:rsidR="008D02B7" w:rsidRPr="00C24870" w:rsidRDefault="008D02B7" w:rsidP="008D02B7">
      <w:pPr>
        <w:pStyle w:val="SingleTxtGR"/>
      </w:pPr>
      <w:r>
        <w:tab/>
        <w:t>u)</w:t>
      </w:r>
      <w:r>
        <w:tab/>
        <w:t>и</w:t>
      </w:r>
      <w:r w:rsidRPr="00C24870">
        <w:t>нформацию о мерах, в том числе о позитивных мерах, принима</w:t>
      </w:r>
      <w:r w:rsidRPr="00C24870">
        <w:t>е</w:t>
      </w:r>
      <w:r w:rsidRPr="00C24870">
        <w:t>мых для трудоустройства учителей, в том числе учителей-инвалидов, владе</w:t>
      </w:r>
      <w:r w:rsidRPr="00C24870">
        <w:t>ю</w:t>
      </w:r>
      <w:r w:rsidRPr="00C24870">
        <w:t>щих языком жестов и/или азбукой Брайля, в обычных учебных заведениях;</w:t>
      </w:r>
    </w:p>
    <w:p w:rsidR="008D02B7" w:rsidRPr="00C24870" w:rsidRDefault="008D02B7" w:rsidP="008D02B7">
      <w:pPr>
        <w:pStyle w:val="SingleTxtGR"/>
      </w:pPr>
      <w:r>
        <w:tab/>
        <w:t>v)</w:t>
      </w:r>
      <w:r>
        <w:tab/>
        <w:t>и</w:t>
      </w:r>
      <w:r w:rsidRPr="00C24870">
        <w:t xml:space="preserve">нформацию о законодательных и политических мерах, в том числе о бюджетных ассигнованиях и обеспечении инвалидов разумными </w:t>
      </w:r>
      <w:r>
        <w:t>приспосо</w:t>
      </w:r>
      <w:r>
        <w:t>б</w:t>
      </w:r>
      <w:r>
        <w:t>лениями</w:t>
      </w:r>
      <w:r w:rsidRPr="00C24870">
        <w:t>, призванных гарантировать инвалидам доступ к общему высшему о</w:t>
      </w:r>
      <w:r w:rsidRPr="00C24870">
        <w:t>б</w:t>
      </w:r>
      <w:r w:rsidRPr="00C24870">
        <w:t>разованию, профессионально-технической подготовке, образованию для взро</w:t>
      </w:r>
      <w:r w:rsidRPr="00C24870">
        <w:t>с</w:t>
      </w:r>
      <w:r w:rsidRPr="00C24870">
        <w:t>лых и программам непрерывной подготовки без какой-либо дискриминации и на равн</w:t>
      </w:r>
      <w:r>
        <w:t>ой</w:t>
      </w:r>
      <w:r w:rsidRPr="00C24870">
        <w:t xml:space="preserve"> ос</w:t>
      </w:r>
      <w:r>
        <w:t>нове с другими</w:t>
      </w:r>
      <w:r w:rsidRPr="00C24870">
        <w:t>.</w:t>
      </w:r>
    </w:p>
    <w:p w:rsidR="008D02B7" w:rsidRPr="00C24870" w:rsidRDefault="008D02B7" w:rsidP="008D02B7">
      <w:pPr>
        <w:pStyle w:val="H1GR"/>
      </w:pPr>
      <w:r w:rsidRPr="00C24870">
        <w:tab/>
      </w:r>
      <w:r w:rsidRPr="00C24870">
        <w:tab/>
        <w:t>Здоровье (статья 25)</w:t>
      </w:r>
    </w:p>
    <w:p w:rsidR="008D02B7" w:rsidRPr="00B52023" w:rsidRDefault="008D02B7" w:rsidP="008D02B7">
      <w:pPr>
        <w:pStyle w:val="SingleTxtGR"/>
        <w:rPr>
          <w:spacing w:val="2"/>
        </w:rPr>
      </w:pPr>
      <w:r w:rsidRPr="00B52023">
        <w:rPr>
          <w:spacing w:val="2"/>
        </w:rPr>
        <w:t>27.</w:t>
      </w:r>
      <w:r w:rsidRPr="00B52023">
        <w:rPr>
          <w:spacing w:val="2"/>
        </w:rPr>
        <w:tab/>
        <w:t xml:space="preserve">Государствам-участникам следует представлять следующую информацию: </w:t>
      </w:r>
    </w:p>
    <w:p w:rsidR="008D02B7" w:rsidRPr="00C24870" w:rsidRDefault="008D02B7" w:rsidP="008D02B7">
      <w:pPr>
        <w:pStyle w:val="SingleTxtGR"/>
      </w:pPr>
      <w:r>
        <w:tab/>
        <w:t>a)</w:t>
      </w:r>
      <w:r>
        <w:tab/>
        <w:t>и</w:t>
      </w:r>
      <w:r w:rsidRPr="00C24870">
        <w:t>нформацию о мерах, принимаемых для того, чтобы все инвалиды имели наравне с другими доступ к дешевым, доступным, качественным и уч</w:t>
      </w:r>
      <w:r w:rsidRPr="00C24870">
        <w:t>и</w:t>
      </w:r>
      <w:r w:rsidRPr="00C24870">
        <w:t xml:space="preserve">тывающим культурные </w:t>
      </w:r>
      <w:proofErr w:type="gramStart"/>
      <w:r w:rsidRPr="00C24870">
        <w:t>особенности</w:t>
      </w:r>
      <w:proofErr w:type="gramEnd"/>
      <w:r w:rsidRPr="00C24870">
        <w:t xml:space="preserve"> услугам здравоохранения, включая </w:t>
      </w:r>
      <w:proofErr w:type="spellStart"/>
      <w:r w:rsidRPr="00C24870">
        <w:t>асс</w:t>
      </w:r>
      <w:r w:rsidRPr="00C24870">
        <w:t>и</w:t>
      </w:r>
      <w:r w:rsidRPr="00C24870">
        <w:t>стивные</w:t>
      </w:r>
      <w:proofErr w:type="spellEnd"/>
      <w:r w:rsidRPr="00C24870">
        <w:t xml:space="preserve"> и </w:t>
      </w:r>
      <w:proofErr w:type="spellStart"/>
      <w:r w:rsidRPr="00C24870">
        <w:t>адаптативные</w:t>
      </w:r>
      <w:proofErr w:type="spellEnd"/>
      <w:r w:rsidRPr="00C24870">
        <w:t xml:space="preserve"> технологии</w:t>
      </w:r>
      <w:r>
        <w:t>,</w:t>
      </w:r>
      <w:r w:rsidRPr="00C24870">
        <w:t xml:space="preserve"> в частных и общественных </w:t>
      </w:r>
      <w:r>
        <w:t>учреждениях</w:t>
      </w:r>
      <w:r w:rsidRPr="00C24870">
        <w:t xml:space="preserve">, в том числе в области сексуального и репродуктивного здоровья, психического здоровья и психосоциальной поддержки; 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b)</w:t>
      </w:r>
      <w:r>
        <w:tab/>
        <w:t>и</w:t>
      </w:r>
      <w:r w:rsidRPr="00C24870">
        <w:t>нформацию о законодательных и других мерах, принимаемых для обеспечения того, чтобы вся информация о медицинских услугах, медицинском вмешательстве и лечении, а также об инициативах по укреплению здоровья, в том числе о кампаниях по укреплению здоровья населения, отражала потребн</w:t>
      </w:r>
      <w:r w:rsidRPr="00C24870">
        <w:t>о</w:t>
      </w:r>
      <w:r w:rsidRPr="00C24870">
        <w:t>сти инвалидов и была доступна для них в различных форматах и на разных языках;</w:t>
      </w:r>
      <w:proofErr w:type="gramEnd"/>
    </w:p>
    <w:p w:rsidR="008D02B7" w:rsidRPr="00C24870" w:rsidRDefault="008D02B7" w:rsidP="008D02B7">
      <w:pPr>
        <w:pStyle w:val="SingleTxtGR"/>
      </w:pPr>
      <w:r>
        <w:tab/>
        <w:t>c)</w:t>
      </w:r>
      <w:r>
        <w:tab/>
        <w:t>и</w:t>
      </w:r>
      <w:r w:rsidRPr="00C24870">
        <w:t>нформацию о бюджетных ассигнованиях на цели повышения д</w:t>
      </w:r>
      <w:r w:rsidRPr="00C24870">
        <w:t>о</w:t>
      </w:r>
      <w:r w:rsidRPr="00C24870">
        <w:t xml:space="preserve">ступности услуг и </w:t>
      </w:r>
      <w:r>
        <w:t xml:space="preserve">учреждений </w:t>
      </w:r>
      <w:r w:rsidRPr="00C24870">
        <w:t>здравоохранения в виде процентной доли от общего бюджета здравоохранения с разбивкой по сельским и городским рай</w:t>
      </w:r>
      <w:r w:rsidRPr="00C24870">
        <w:t>о</w:t>
      </w:r>
      <w:r w:rsidRPr="00C24870">
        <w:t>нам;</w:t>
      </w:r>
    </w:p>
    <w:p w:rsidR="008D02B7" w:rsidRPr="00C24870" w:rsidRDefault="008D02B7" w:rsidP="008D02B7">
      <w:pPr>
        <w:pStyle w:val="SingleTxtGR"/>
      </w:pPr>
      <w:r>
        <w:tab/>
        <w:t>d)</w:t>
      </w:r>
      <w:r>
        <w:tab/>
        <w:t>и</w:t>
      </w:r>
      <w:r w:rsidRPr="00C24870">
        <w:t>нформацию о мерах, принимаемых для обеспечения доступности медицинских услуг, программ раннего выявления и лечения заболеваний, кот</w:t>
      </w:r>
      <w:r w:rsidRPr="00C24870">
        <w:t>о</w:t>
      </w:r>
      <w:r w:rsidRPr="00C24870">
        <w:t>рые должны отвечать цели предотвращения и сведения к минимуму случаев вторичной инвалидности при уделении особого внимания детям, женщинам и престарелым, в том числе в сельских районах;</w:t>
      </w:r>
    </w:p>
    <w:p w:rsidR="008D02B7" w:rsidRPr="00C24870" w:rsidRDefault="008D02B7" w:rsidP="008D02B7">
      <w:pPr>
        <w:pStyle w:val="SingleTxtGR"/>
      </w:pPr>
      <w:r>
        <w:tab/>
        <w:t>e)</w:t>
      </w:r>
      <w:r>
        <w:tab/>
        <w:t>и</w:t>
      </w:r>
      <w:r w:rsidRPr="00C24870">
        <w:t>нформацию о мерах, принимаемых для обеспечения того, чтобы все инвалиды, в частности женщины-инвалиды и девочки-инвалиды, имели д</w:t>
      </w:r>
      <w:r w:rsidRPr="00C24870">
        <w:t>о</w:t>
      </w:r>
      <w:r w:rsidRPr="00C24870">
        <w:t xml:space="preserve">ступ к полному ряду медицинских и реабилитационных услуг </w:t>
      </w:r>
      <w:r>
        <w:t>в своих общинах</w:t>
      </w:r>
      <w:r w:rsidRPr="00C24870">
        <w:t xml:space="preserve">, в том числе в сельских районах; </w:t>
      </w:r>
    </w:p>
    <w:p w:rsidR="008D02B7" w:rsidRPr="00C24870" w:rsidRDefault="008D02B7" w:rsidP="008D02B7">
      <w:pPr>
        <w:pStyle w:val="SingleTxtGR"/>
      </w:pPr>
      <w:r>
        <w:tab/>
        <w:t>f)</w:t>
      </w:r>
      <w:r>
        <w:tab/>
        <w:t>и</w:t>
      </w:r>
      <w:r w:rsidRPr="00C24870">
        <w:t>нформацию о законодательных и иных мерах, принимаемых для обеспечения того, чтобы все услуги здравоохранения и лечения, в частности услуги в области сексуального и репродуктивного здоровья, предоставлялись инвалидам на основе их свободно выраженного и осознанного согласия;</w:t>
      </w:r>
    </w:p>
    <w:p w:rsidR="008D02B7" w:rsidRPr="00C24870" w:rsidRDefault="008D02B7" w:rsidP="008D02B7">
      <w:pPr>
        <w:pStyle w:val="SingleTxtGR"/>
      </w:pPr>
      <w:r>
        <w:tab/>
      </w:r>
      <w:proofErr w:type="gramStart"/>
      <w:r>
        <w:t>g)</w:t>
      </w:r>
      <w:r>
        <w:tab/>
        <w:t>и</w:t>
      </w:r>
      <w:r w:rsidRPr="00C24870">
        <w:t xml:space="preserve">нформацию о мерах, принимаемых для обеспечения того, чтобы </w:t>
      </w:r>
      <w:r>
        <w:t xml:space="preserve">правозащитный </w:t>
      </w:r>
      <w:r w:rsidRPr="00C24870">
        <w:t>подход</w:t>
      </w:r>
      <w:r>
        <w:t xml:space="preserve"> к инвалидности и уважение</w:t>
      </w:r>
      <w:r w:rsidRPr="00C24870">
        <w:t xml:space="preserve"> достоинства, автономии и по</w:t>
      </w:r>
      <w:r>
        <w:t>требностей инвалидов</w:t>
      </w:r>
      <w:r w:rsidRPr="00C24870">
        <w:t xml:space="preserve"> находил</w:t>
      </w:r>
      <w:r>
        <w:t>и</w:t>
      </w:r>
      <w:r w:rsidRPr="00C24870">
        <w:t xml:space="preserve"> отражение в программах подготовки всех медицинских работников и специалистов системы здравоохранения, в том чи</w:t>
      </w:r>
      <w:r w:rsidRPr="00C24870">
        <w:t>с</w:t>
      </w:r>
      <w:r w:rsidRPr="00C24870">
        <w:t xml:space="preserve">ле тех, которые работают на </w:t>
      </w:r>
      <w:r>
        <w:t>общинном уровне</w:t>
      </w:r>
      <w:r w:rsidRPr="00C24870">
        <w:t>, а также в этических стандартах государственного и частного здравоохранения на всей территории государства-участника;</w:t>
      </w:r>
      <w:proofErr w:type="gramEnd"/>
    </w:p>
    <w:p w:rsidR="008D02B7" w:rsidRPr="00C24870" w:rsidRDefault="008D02B7" w:rsidP="008D02B7">
      <w:pPr>
        <w:pStyle w:val="SingleTxtGR"/>
      </w:pPr>
      <w:r>
        <w:tab/>
        <w:t>h)</w:t>
      </w:r>
      <w:r>
        <w:tab/>
        <w:t>и</w:t>
      </w:r>
      <w:r w:rsidRPr="00C24870">
        <w:t>нформацию о мерах, принимаемых для обеспечения защиты от дискриминации по признаку инвалидности в области доступа к медицинскому страхованию, с</w:t>
      </w:r>
      <w:r>
        <w:t>трахованию жизни и другим смежным</w:t>
      </w:r>
      <w:r w:rsidRPr="00C24870">
        <w:t xml:space="preserve"> вид</w:t>
      </w:r>
      <w:r>
        <w:t>ам</w:t>
      </w:r>
      <w:r w:rsidRPr="00C24870">
        <w:t xml:space="preserve"> страхования; </w:t>
      </w:r>
    </w:p>
    <w:p w:rsidR="008D02B7" w:rsidRPr="00C24870" w:rsidRDefault="008D02B7" w:rsidP="008D02B7">
      <w:pPr>
        <w:pStyle w:val="SingleTxtGR"/>
      </w:pPr>
      <w:r>
        <w:tab/>
        <w:t>i)</w:t>
      </w:r>
      <w:r>
        <w:tab/>
        <w:t>и</w:t>
      </w:r>
      <w:r w:rsidRPr="00C24870">
        <w:t>нформацию о мерах, принимаемых с целью предупреждения ди</w:t>
      </w:r>
      <w:r w:rsidRPr="00C24870">
        <w:t>с</w:t>
      </w:r>
      <w:r w:rsidRPr="00C24870">
        <w:t>криминационного отказа в оказании медицинских услуг по причине инвалидн</w:t>
      </w:r>
      <w:r w:rsidRPr="00C24870">
        <w:t>о</w:t>
      </w:r>
      <w:r w:rsidRPr="00C24870">
        <w:t>сти. Информацию о мерах, принимаемых для обеспечения того, чтобы пожилые инвалиды не подвергались дискриминации в плане доступа к услугам здрав</w:t>
      </w:r>
      <w:r w:rsidRPr="00C24870">
        <w:t>о</w:t>
      </w:r>
      <w:r w:rsidRPr="00C24870">
        <w:t>охранения, связанным с возрастом. Информацию о мерах, принимаемых для обеспечения того, чтобы женщины-инвалиды имели доступ к информации о сексуальном и репродуктивном здоровье наравне с женщинами, не имеющими инвалидности.</w:t>
      </w:r>
    </w:p>
    <w:p w:rsidR="008D02B7" w:rsidRPr="00C24870" w:rsidRDefault="008D02B7" w:rsidP="008D02B7">
      <w:pPr>
        <w:pStyle w:val="H1GR"/>
      </w:pPr>
      <w:r w:rsidRPr="00C24870">
        <w:tab/>
      </w:r>
      <w:r w:rsidRPr="00C24870">
        <w:tab/>
      </w:r>
      <w:proofErr w:type="spellStart"/>
      <w:r w:rsidRPr="00C24870">
        <w:t>Абилитация</w:t>
      </w:r>
      <w:proofErr w:type="spellEnd"/>
      <w:r w:rsidRPr="00C24870">
        <w:t xml:space="preserve"> и реабилитация (статья 26)</w:t>
      </w:r>
    </w:p>
    <w:p w:rsidR="008D02B7" w:rsidRPr="00B52023" w:rsidRDefault="008D02B7" w:rsidP="008D02B7">
      <w:pPr>
        <w:pStyle w:val="SingleTxtGR"/>
        <w:rPr>
          <w:spacing w:val="2"/>
        </w:rPr>
      </w:pPr>
      <w:r w:rsidRPr="00B52023">
        <w:rPr>
          <w:spacing w:val="2"/>
        </w:rPr>
        <w:t>28.</w:t>
      </w:r>
      <w:r w:rsidRPr="00B52023">
        <w:rPr>
          <w:spacing w:val="2"/>
        </w:rPr>
        <w:tab/>
        <w:t xml:space="preserve">Государствам-участникам следует представлять следующую информацию: </w:t>
      </w:r>
    </w:p>
    <w:p w:rsidR="008D02B7" w:rsidRPr="00C24870" w:rsidRDefault="008D02B7" w:rsidP="008D02B7">
      <w:pPr>
        <w:pStyle w:val="SingleTxtGR"/>
      </w:pPr>
      <w:r>
        <w:tab/>
        <w:t>a)</w:t>
      </w:r>
      <w:r>
        <w:tab/>
        <w:t>и</w:t>
      </w:r>
      <w:r w:rsidRPr="00C24870">
        <w:t xml:space="preserve">нформацию о мерах, принимаемых для обеспечения того, чтобы </w:t>
      </w:r>
      <w:proofErr w:type="spellStart"/>
      <w:r w:rsidRPr="00C24870">
        <w:t>абилитационные</w:t>
      </w:r>
      <w:proofErr w:type="spellEnd"/>
      <w:r w:rsidRPr="00C24870">
        <w:t xml:space="preserve"> и реабилитационные услуги и программы для лиц с огран</w:t>
      </w:r>
      <w:r w:rsidRPr="00C24870">
        <w:t>и</w:t>
      </w:r>
      <w:r w:rsidRPr="00C24870">
        <w:t>ченными возможностями разрабатывались и осуществлялись в интересах д</w:t>
      </w:r>
      <w:r w:rsidRPr="00C24870">
        <w:t>о</w:t>
      </w:r>
      <w:r w:rsidRPr="00C24870">
        <w:t>стижения и сохранения ими максимальной самостоятельности, всех физич</w:t>
      </w:r>
      <w:r w:rsidRPr="00C24870">
        <w:t>е</w:t>
      </w:r>
      <w:r w:rsidRPr="00C24870">
        <w:t xml:space="preserve">ских, умственных, социальных и профессиональных способностей, а также полной интеграции во все сферы жизни и участия в них. Информацию о том, в какой степени эти услуги и программы разрабатываются и осуществляются с учетом </w:t>
      </w:r>
      <w:r>
        <w:t xml:space="preserve">правозащитного </w:t>
      </w:r>
      <w:r w:rsidRPr="00C24870">
        <w:t>подхода</w:t>
      </w:r>
      <w:r>
        <w:t xml:space="preserve"> к инвалидности</w:t>
      </w:r>
      <w:r w:rsidRPr="00C24870">
        <w:t xml:space="preserve">; предусматривают ранние и междисциплинарные </w:t>
      </w:r>
      <w:r>
        <w:t>меры вмешательства</w:t>
      </w:r>
      <w:r w:rsidRPr="00C24870">
        <w:t>; учитывают возрастные и гендерные аспекты и предполагают оказание взаимной поддержки; являются недорогост</w:t>
      </w:r>
      <w:r w:rsidRPr="00C24870">
        <w:t>о</w:t>
      </w:r>
      <w:r w:rsidRPr="00C24870">
        <w:t xml:space="preserve">ящими и удобными; и используют надлежащие </w:t>
      </w:r>
      <w:proofErr w:type="spellStart"/>
      <w:r w:rsidRPr="00C24870">
        <w:t>ассистивные</w:t>
      </w:r>
      <w:proofErr w:type="spellEnd"/>
      <w:r w:rsidRPr="00C24870">
        <w:t xml:space="preserve"> и </w:t>
      </w:r>
      <w:proofErr w:type="spellStart"/>
      <w:r w:rsidRPr="00C24870">
        <w:t>адаптативные</w:t>
      </w:r>
      <w:proofErr w:type="spellEnd"/>
      <w:r w:rsidRPr="00C24870">
        <w:t xml:space="preserve"> технологии; </w:t>
      </w:r>
    </w:p>
    <w:p w:rsidR="008D02B7" w:rsidRPr="000450D1" w:rsidRDefault="008D02B7" w:rsidP="008D02B7">
      <w:pPr>
        <w:pStyle w:val="SingleTxtGR"/>
      </w:pPr>
      <w:r>
        <w:tab/>
      </w:r>
      <w:proofErr w:type="gramStart"/>
      <w:r>
        <w:t>b)</w:t>
      </w:r>
      <w:r>
        <w:tab/>
        <w:t>и</w:t>
      </w:r>
      <w:r w:rsidRPr="00C24870">
        <w:t xml:space="preserve">нформацию о мерах и процедурах, осуществляемых с тем, чтобы </w:t>
      </w:r>
      <w:proofErr w:type="spellStart"/>
      <w:r w:rsidRPr="00C24870">
        <w:t>абилитационные</w:t>
      </w:r>
      <w:proofErr w:type="spellEnd"/>
      <w:r w:rsidRPr="00C24870">
        <w:t xml:space="preserve"> и реабилитационные услуги и программы были доступными для инвалидов, а также носили комплексный, </w:t>
      </w:r>
      <w:proofErr w:type="spellStart"/>
      <w:r w:rsidRPr="00C24870">
        <w:t>межсекторальный</w:t>
      </w:r>
      <w:proofErr w:type="spellEnd"/>
      <w:r w:rsidRPr="00C24870">
        <w:t xml:space="preserve"> и основанный на уважении прав человека характер; информацию о мерах, принимаемых для обеспечения того, чтобы программы носили добровольный характер и разраб</w:t>
      </w:r>
      <w:r w:rsidRPr="00C24870">
        <w:t>а</w:t>
      </w:r>
      <w:r w:rsidRPr="00C24870">
        <w:t>тывались в тесном сотрудничестве с организациями, представляющими интер</w:t>
      </w:r>
      <w:r w:rsidRPr="00C24870">
        <w:t>е</w:t>
      </w:r>
      <w:r w:rsidRPr="00C24870">
        <w:t>сы инвалидов;</w:t>
      </w:r>
      <w:proofErr w:type="gramEnd"/>
    </w:p>
    <w:p w:rsidR="008D02B7" w:rsidRPr="005B79DC" w:rsidRDefault="008D02B7" w:rsidP="008D02B7">
      <w:pPr>
        <w:pStyle w:val="SingleTxtGR"/>
      </w:pPr>
      <w:r w:rsidRPr="005B79DC">
        <w:tab/>
        <w:t>c)</w:t>
      </w:r>
      <w:r w:rsidRPr="005B79DC">
        <w:tab/>
        <w:t xml:space="preserve">информацию о мерах, принимаемых для обеспечения того, чтобы максимально приблизить </w:t>
      </w:r>
      <w:proofErr w:type="spellStart"/>
      <w:r w:rsidRPr="005B79DC">
        <w:t>абилитационные</w:t>
      </w:r>
      <w:proofErr w:type="spellEnd"/>
      <w:r w:rsidRPr="005B79DC">
        <w:t xml:space="preserve"> и реабилитационные услуги и пр</w:t>
      </w:r>
      <w:r w:rsidRPr="005B79DC">
        <w:t>о</w:t>
      </w:r>
      <w:r w:rsidRPr="005B79DC">
        <w:t>граммы к местным общинам, в том числе в сельских районах. Информацию о количестве</w:t>
      </w:r>
      <w:r>
        <w:t xml:space="preserve"> </w:t>
      </w:r>
      <w:r w:rsidRPr="005B79DC">
        <w:t xml:space="preserve">и процентной доле альтернативных местных </w:t>
      </w:r>
      <w:proofErr w:type="spellStart"/>
      <w:r w:rsidRPr="005B79DC">
        <w:t>абилитационных</w:t>
      </w:r>
      <w:proofErr w:type="spellEnd"/>
      <w:r w:rsidRPr="005B79DC">
        <w:t xml:space="preserve"> и р</w:t>
      </w:r>
      <w:r w:rsidRPr="005B79DC">
        <w:t>е</w:t>
      </w:r>
      <w:r w:rsidRPr="005B79DC">
        <w:t xml:space="preserve">абилитационных программ, предлагаемых </w:t>
      </w:r>
      <w:r>
        <w:t xml:space="preserve">на уровне местной общины </w:t>
      </w:r>
      <w:r w:rsidRPr="005B79DC">
        <w:t>инвал</w:t>
      </w:r>
      <w:r w:rsidRPr="005B79DC">
        <w:t>и</w:t>
      </w:r>
      <w:r w:rsidRPr="005B79DC">
        <w:t>дам;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 xml:space="preserve">информацию о мерах, принимаемых для интеграции </w:t>
      </w:r>
      <w:r>
        <w:t>правозащи</w:t>
      </w:r>
      <w:r>
        <w:t>т</w:t>
      </w:r>
      <w:r>
        <w:t xml:space="preserve">ного </w:t>
      </w:r>
      <w:r w:rsidRPr="005B79DC">
        <w:t xml:space="preserve">подхода </w:t>
      </w:r>
      <w:r>
        <w:t xml:space="preserve">к инвалидности </w:t>
      </w:r>
      <w:r w:rsidRPr="005B79DC">
        <w:t>в учебные программы и руководства для специ</w:t>
      </w:r>
      <w:r w:rsidRPr="005B79DC">
        <w:t>а</w:t>
      </w:r>
      <w:r w:rsidRPr="005B79DC">
        <w:t>листов и персонала, имеющи</w:t>
      </w:r>
      <w:r>
        <w:t>х</w:t>
      </w:r>
      <w:r w:rsidRPr="005B79DC">
        <w:t xml:space="preserve"> отношение к осуществлению </w:t>
      </w:r>
      <w:proofErr w:type="spellStart"/>
      <w:r w:rsidRPr="005B79DC">
        <w:t>абилитационных</w:t>
      </w:r>
      <w:proofErr w:type="spellEnd"/>
      <w:r w:rsidRPr="005B79DC">
        <w:t xml:space="preserve"> и реабилитационных программ для лиц с ограниченными возможностями;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>информацию о мерах, принимаемых, в том числе в рамках межд</w:t>
      </w:r>
      <w:r w:rsidRPr="005B79DC">
        <w:t>у</w:t>
      </w:r>
      <w:r w:rsidRPr="005B79DC">
        <w:t xml:space="preserve">народного сотрудничества, для обеспечения наличия </w:t>
      </w:r>
      <w:proofErr w:type="spellStart"/>
      <w:r w:rsidRPr="005B79DC">
        <w:t>ассистивных</w:t>
      </w:r>
      <w:proofErr w:type="spellEnd"/>
      <w:r w:rsidRPr="005B79DC">
        <w:t xml:space="preserve"> </w:t>
      </w:r>
      <w:r>
        <w:t>устройств</w:t>
      </w:r>
      <w:r w:rsidRPr="005B79DC">
        <w:t>, средств, облегчающих мобильность, и современных технологий, предназначе</w:t>
      </w:r>
      <w:r w:rsidRPr="005B79DC">
        <w:t>н</w:t>
      </w:r>
      <w:r w:rsidRPr="005B79DC">
        <w:t xml:space="preserve">ных для инвалидов в связи с программами </w:t>
      </w:r>
      <w:proofErr w:type="spellStart"/>
      <w:r w:rsidRPr="005B79DC">
        <w:t>абилитации</w:t>
      </w:r>
      <w:proofErr w:type="spellEnd"/>
      <w:r w:rsidRPr="005B79DC">
        <w:t xml:space="preserve"> и реабилитации, а также для повышения информированности об их возможностях и расширения их и</w:t>
      </w:r>
      <w:r w:rsidRPr="005B79DC">
        <w:t>с</w:t>
      </w:r>
      <w:r w:rsidRPr="005B79DC">
        <w:t>пользования;</w:t>
      </w:r>
    </w:p>
    <w:p w:rsidR="008D02B7" w:rsidRPr="005B79DC" w:rsidRDefault="008D02B7" w:rsidP="008D02B7">
      <w:pPr>
        <w:pStyle w:val="SingleTxtGR"/>
      </w:pPr>
      <w:r w:rsidRPr="005B79DC">
        <w:tab/>
        <w:t>f)</w:t>
      </w:r>
      <w:r w:rsidRPr="005B79DC">
        <w:tab/>
        <w:t>информацию о численности и доле лиц с ограниченными возмо</w:t>
      </w:r>
      <w:r w:rsidRPr="005B79DC">
        <w:t>ж</w:t>
      </w:r>
      <w:r w:rsidRPr="005B79DC">
        <w:t xml:space="preserve">ностями, которые считают, что реабилитационные программы носят </w:t>
      </w:r>
      <w:proofErr w:type="spellStart"/>
      <w:r w:rsidRPr="005B79DC">
        <w:t>межсект</w:t>
      </w:r>
      <w:r w:rsidRPr="005B79DC">
        <w:t>о</w:t>
      </w:r>
      <w:r w:rsidRPr="005B79DC">
        <w:t>ральный</w:t>
      </w:r>
      <w:proofErr w:type="spellEnd"/>
      <w:r w:rsidRPr="005B79DC">
        <w:t xml:space="preserve"> характер и имеют надлежащее качество.</w:t>
      </w:r>
    </w:p>
    <w:p w:rsidR="008D02B7" w:rsidRPr="005B79DC" w:rsidRDefault="008D02B7" w:rsidP="008D02B7">
      <w:pPr>
        <w:pStyle w:val="H1GR"/>
      </w:pPr>
      <w:bookmarkStart w:id="24" w:name="_Toc456693432"/>
      <w:r w:rsidRPr="005B79DC">
        <w:tab/>
      </w:r>
      <w:r w:rsidRPr="005B79DC">
        <w:tab/>
        <w:t>Труд и занятость (статья 27)</w:t>
      </w:r>
      <w:bookmarkEnd w:id="24"/>
    </w:p>
    <w:p w:rsidR="008D02B7" w:rsidRPr="005B79DC" w:rsidRDefault="008D02B7" w:rsidP="008D02B7">
      <w:pPr>
        <w:pStyle w:val="SingleTxtGR"/>
      </w:pPr>
      <w:r w:rsidRPr="005B79DC">
        <w:t>29.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>информацию о</w:t>
      </w:r>
      <w:r>
        <w:t xml:space="preserve"> </w:t>
      </w:r>
      <w:r w:rsidRPr="005B79DC">
        <w:t>мерах, включая позитивные меры, принимаемых с тем, чтобы признать за инвалидами и гарантировать им возможность осущест</w:t>
      </w:r>
      <w:r w:rsidRPr="005B79DC">
        <w:t>в</w:t>
      </w:r>
      <w:r w:rsidRPr="005B79DC">
        <w:t xml:space="preserve">ления наравне с другими права свободно выбирать работу или соглашаться на трудоустройство в условиях открытости, </w:t>
      </w:r>
      <w:proofErr w:type="spellStart"/>
      <w:r w:rsidRPr="005B79DC">
        <w:t>инклюзивности</w:t>
      </w:r>
      <w:proofErr w:type="spellEnd"/>
      <w:r w:rsidRPr="005B79DC">
        <w:t xml:space="preserve"> и доступности, в</w:t>
      </w:r>
      <w:r>
        <w:t> </w:t>
      </w:r>
      <w:r w:rsidRPr="005B79DC">
        <w:t>частности права на свободный выбор работы на рынке труда;</w:t>
      </w:r>
    </w:p>
    <w:p w:rsidR="008D02B7" w:rsidRPr="005B79DC" w:rsidRDefault="008D02B7" w:rsidP="008D02B7">
      <w:pPr>
        <w:pStyle w:val="SingleTxtGR"/>
      </w:pPr>
      <w:r w:rsidRPr="005B79DC">
        <w:tab/>
        <w:t>b)</w:t>
      </w:r>
      <w:r w:rsidRPr="005B79DC">
        <w:tab/>
        <w:t xml:space="preserve">информацию о том, насколько активно инвалиды участвуют через представляющие их организации в разработке и осуществлении стратегий и программ, способствующих их интеграции </w:t>
      </w:r>
      <w:r>
        <w:t>на</w:t>
      </w:r>
      <w:r w:rsidRPr="005B79DC">
        <w:t xml:space="preserve"> открыт</w:t>
      </w:r>
      <w:r>
        <w:t>ом</w:t>
      </w:r>
      <w:r w:rsidRPr="005B79DC">
        <w:t xml:space="preserve"> рын</w:t>
      </w:r>
      <w:r>
        <w:t>ке</w:t>
      </w:r>
      <w:r w:rsidRPr="005B79DC">
        <w:t xml:space="preserve"> труда;</w:t>
      </w:r>
    </w:p>
    <w:p w:rsidR="008D02B7" w:rsidRPr="005B79DC" w:rsidRDefault="008D02B7" w:rsidP="008D02B7">
      <w:pPr>
        <w:pStyle w:val="SingleTxtGR"/>
      </w:pPr>
      <w:r w:rsidRPr="005B79DC">
        <w:tab/>
        <w:t>c)</w:t>
      </w:r>
      <w:r w:rsidRPr="005B79DC">
        <w:tab/>
        <w:t>информацию о мерах, принимаемых для того, чтобы инвалиды могли трудиться</w:t>
      </w:r>
      <w:r>
        <w:t xml:space="preserve"> </w:t>
      </w:r>
      <w:r w:rsidRPr="005B79DC">
        <w:t>не только на производствах с облегченными условиями и чт</w:t>
      </w:r>
      <w:r w:rsidRPr="005B79DC">
        <w:t>о</w:t>
      </w:r>
      <w:r w:rsidRPr="005B79DC">
        <w:t xml:space="preserve">бы инвалиды, продолжающие работать в таких условиях, имели справедливые условия труда, в том числе получали равное вознаграждение за труд равной ценности; 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>информацию о мерах, принимаемых для защиты от дискриминации инвалидов, особенно женщин-инвалидов, на всех этапах трудовой жизни, в том числе на этапах отбора кандидатов, приема на работу, сохранения занятости и продвижения по службе, в том числе в государственном секторе</w:t>
      </w:r>
      <w:r>
        <w:t>,</w:t>
      </w:r>
      <w:r w:rsidRPr="005B79DC">
        <w:t xml:space="preserve"> и на любой свободно выбранной работе; и о мерах, принимаемых в целях признания за и</w:t>
      </w:r>
      <w:r w:rsidRPr="005B79DC">
        <w:t>н</w:t>
      </w:r>
      <w:r w:rsidRPr="005B79DC">
        <w:t>валидами права на труд наравне с другими, в частности права на равное возн</w:t>
      </w:r>
      <w:r w:rsidRPr="005B79DC">
        <w:t>а</w:t>
      </w:r>
      <w:r w:rsidRPr="005B79DC">
        <w:t>граждение за труд равной ценности;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>информацию о мерах, принимаемых для обеспечения равных, справедливых и благоприятных условий труда для инвалидов, в том числе женщин-инвалидов, включая равные возможности и равное вознаграждение за труд равной ценности, безопасные и здоровые условия труда, включая защиту от домогательств</w:t>
      </w:r>
      <w:r>
        <w:t>,</w:t>
      </w:r>
      <w:r w:rsidRPr="005B79DC">
        <w:t xml:space="preserve"> и удовлетворение жалоб;</w:t>
      </w:r>
    </w:p>
    <w:p w:rsidR="008D02B7" w:rsidRPr="005B79DC" w:rsidRDefault="008D02B7" w:rsidP="008D02B7">
      <w:pPr>
        <w:pStyle w:val="SingleTxtGR"/>
      </w:pPr>
      <w:r w:rsidRPr="005B79DC">
        <w:tab/>
        <w:t>f)</w:t>
      </w:r>
      <w:r w:rsidRPr="005B79DC">
        <w:tab/>
        <w:t xml:space="preserve">информацию о </w:t>
      </w:r>
      <w:r>
        <w:t xml:space="preserve">созданных </w:t>
      </w:r>
      <w:r w:rsidRPr="005B79DC">
        <w:t>механизмах и процедурах, помогающих инвалидам противостоять дискриминации во всех вопросах, касающихся зан</w:t>
      </w:r>
      <w:r w:rsidRPr="005B79DC">
        <w:t>я</w:t>
      </w:r>
      <w:r w:rsidRPr="005B79DC">
        <w:t>тости и условий труда. Статистические данные о количестве жалоб и результ</w:t>
      </w:r>
      <w:r w:rsidRPr="005B79DC">
        <w:t>а</w:t>
      </w:r>
      <w:r w:rsidRPr="005B79DC">
        <w:t>тах их рассмотрения;</w:t>
      </w:r>
    </w:p>
    <w:p w:rsidR="008D02B7" w:rsidRPr="005B79DC" w:rsidRDefault="008D02B7" w:rsidP="008D02B7">
      <w:pPr>
        <w:pStyle w:val="SingleTxtGR"/>
      </w:pPr>
      <w:r w:rsidRPr="005B79DC">
        <w:tab/>
        <w:t>g)</w:t>
      </w:r>
      <w:r w:rsidRPr="005B79DC">
        <w:tab/>
        <w:t>информацию о мерах, принимаемых для того, чтобы дать инвал</w:t>
      </w:r>
      <w:r w:rsidRPr="005B79DC">
        <w:t>и</w:t>
      </w:r>
      <w:r w:rsidRPr="005B79DC">
        <w:t>дам возможность осуществлять свои трудовые и профсоюзные права наравне с другими;</w:t>
      </w:r>
    </w:p>
    <w:p w:rsidR="008D02B7" w:rsidRPr="005B79DC" w:rsidRDefault="008D02B7" w:rsidP="008D02B7">
      <w:pPr>
        <w:pStyle w:val="SingleTxtGR"/>
      </w:pPr>
      <w:r w:rsidRPr="005B79DC">
        <w:tab/>
        <w:t>h)</w:t>
      </w:r>
      <w:r w:rsidRPr="005B79DC">
        <w:tab/>
        <w:t>информацию о законодательных, бюджетных, административных и иных мерах, принимаемых с тем, чтобы предоставить инвалидам</w:t>
      </w:r>
      <w:r>
        <w:t xml:space="preserve"> </w:t>
      </w:r>
      <w:r w:rsidRPr="005B79DC">
        <w:t>эффективный доступ к общим программам технической и профессиональной ориентации, службам трудоустройства и профессиональному и непрерывному обучению;</w:t>
      </w:r>
    </w:p>
    <w:p w:rsidR="008D02B7" w:rsidRPr="005B79DC" w:rsidRDefault="008D02B7" w:rsidP="008D02B7">
      <w:pPr>
        <w:pStyle w:val="SingleTxtGR"/>
      </w:pPr>
      <w:r w:rsidRPr="005B79DC">
        <w:tab/>
        <w:t>i)</w:t>
      </w:r>
      <w:r w:rsidRPr="005B79DC">
        <w:tab/>
        <w:t>информацию о мерах, принимаемых в целях расширени</w:t>
      </w:r>
      <w:r>
        <w:t>я</w:t>
      </w:r>
      <w:r w:rsidRPr="005B79DC">
        <w:t xml:space="preserve"> возмо</w:t>
      </w:r>
      <w:r w:rsidRPr="005B79DC">
        <w:t>ж</w:t>
      </w:r>
      <w:r w:rsidRPr="005B79DC">
        <w:t xml:space="preserve">ностей для трудоустройства </w:t>
      </w:r>
      <w:r>
        <w:t xml:space="preserve">и </w:t>
      </w:r>
      <w:r w:rsidRPr="005B79DC">
        <w:t>продвижения по службе инвалидов, особенно женщин-инвалидов, на открытом рынке труда, а также для оказания им помощи в поиске, получении, сохранении работы и возобновлении трудовой деятельн</w:t>
      </w:r>
      <w:r w:rsidRPr="005B79DC">
        <w:t>о</w:t>
      </w:r>
      <w:r w:rsidRPr="005B79DC">
        <w:t>сти</w:t>
      </w:r>
      <w:r>
        <w:t>.</w:t>
      </w:r>
      <w:r w:rsidRPr="005B79DC">
        <w:t xml:space="preserve"> Информацию о </w:t>
      </w:r>
      <w:r>
        <w:t xml:space="preserve">характере и воздействии </w:t>
      </w:r>
      <w:r w:rsidRPr="005B79DC">
        <w:t>мер, принимаемых для содействия возвращению на работу инвалидов, которые потеряли ее вследствие приватиз</w:t>
      </w:r>
      <w:r w:rsidRPr="005B79DC">
        <w:t>а</w:t>
      </w:r>
      <w:r w:rsidRPr="005B79DC">
        <w:t>ции, сокращения штатов и/или экономической реструктуризации государстве</w:t>
      </w:r>
      <w:r w:rsidRPr="005B79DC">
        <w:t>н</w:t>
      </w:r>
      <w:r w:rsidRPr="005B79DC">
        <w:t xml:space="preserve">ных и частных предприятий; </w:t>
      </w:r>
    </w:p>
    <w:p w:rsidR="008D02B7" w:rsidRPr="005B79DC" w:rsidRDefault="008D02B7" w:rsidP="008D02B7">
      <w:pPr>
        <w:pStyle w:val="SingleTxtGR"/>
      </w:pPr>
      <w:r w:rsidRPr="005B79DC">
        <w:tab/>
        <w:t>j)</w:t>
      </w:r>
      <w:r w:rsidRPr="005B79DC">
        <w:tab/>
        <w:t xml:space="preserve">информацию о мерах, принимаемых в целях поощрения </w:t>
      </w:r>
      <w:r>
        <w:t xml:space="preserve">программ </w:t>
      </w:r>
      <w:r w:rsidRPr="005B79DC">
        <w:t xml:space="preserve">индивидуальной и самостоятельной занятости в интересах стимулирования предпринимательства; </w:t>
      </w:r>
    </w:p>
    <w:p w:rsidR="008D02B7" w:rsidRPr="005B79DC" w:rsidRDefault="008D02B7" w:rsidP="008D02B7">
      <w:pPr>
        <w:pStyle w:val="SingleTxtGR"/>
      </w:pPr>
      <w:r w:rsidRPr="005B79DC">
        <w:tab/>
      </w:r>
      <w:r w:rsidR="003D6162">
        <w:rPr>
          <w:lang w:val="en-US"/>
        </w:rPr>
        <w:t>k</w:t>
      </w:r>
      <w:r w:rsidRPr="005B79DC">
        <w:t>)</w:t>
      </w:r>
      <w:r w:rsidRPr="005B79DC">
        <w:tab/>
      </w:r>
      <w:proofErr w:type="gramStart"/>
      <w:r w:rsidRPr="005B79DC">
        <w:t>данные</w:t>
      </w:r>
      <w:proofErr w:type="gramEnd"/>
      <w:r w:rsidRPr="005B79DC">
        <w:t xml:space="preserve"> о занятости инвалидов в государственном секторе в разби</w:t>
      </w:r>
      <w:r w:rsidRPr="005B79DC">
        <w:t>в</w:t>
      </w:r>
      <w:r w:rsidRPr="005B79DC">
        <w:t>ке по полу;</w:t>
      </w:r>
    </w:p>
    <w:p w:rsidR="008D02B7" w:rsidRPr="005B79DC" w:rsidRDefault="008D02B7" w:rsidP="008D02B7">
      <w:pPr>
        <w:pStyle w:val="SingleTxtGR"/>
      </w:pPr>
      <w:r w:rsidRPr="005B79DC">
        <w:tab/>
        <w:t>l)</w:t>
      </w:r>
      <w:r w:rsidRPr="005B79DC">
        <w:tab/>
        <w:t xml:space="preserve">информацию о воздействии мер, в том числе позитивных мер, направленных на поощрение трудоустройства инвалидов в частном секторе; </w:t>
      </w:r>
    </w:p>
    <w:p w:rsidR="008D02B7" w:rsidRPr="005B79DC" w:rsidRDefault="008D02B7" w:rsidP="008D02B7">
      <w:pPr>
        <w:pStyle w:val="SingleTxtGR"/>
      </w:pPr>
      <w:r w:rsidRPr="005B79DC">
        <w:tab/>
        <w:t>m)</w:t>
      </w:r>
      <w:r w:rsidRPr="005B79DC">
        <w:tab/>
        <w:t>информацию о</w:t>
      </w:r>
      <w:r>
        <w:t>б осуществляемых</w:t>
      </w:r>
      <w:r w:rsidRPr="005B79DC">
        <w:t xml:space="preserve"> мерах</w:t>
      </w:r>
      <w:r>
        <w:t xml:space="preserve"> </w:t>
      </w:r>
      <w:r w:rsidRPr="005B79DC">
        <w:t>для обеспечения разумн</w:t>
      </w:r>
      <w:r>
        <w:t>ого</w:t>
      </w:r>
      <w:r w:rsidRPr="005B79DC">
        <w:t xml:space="preserve"> </w:t>
      </w:r>
      <w:r>
        <w:t xml:space="preserve">приспособления </w:t>
      </w:r>
      <w:r w:rsidRPr="005B79DC">
        <w:t>инвалид</w:t>
      </w:r>
      <w:r>
        <w:t>ам</w:t>
      </w:r>
      <w:r w:rsidRPr="005B79DC">
        <w:t xml:space="preserve"> на рабочем месте, для регулярно</w:t>
      </w:r>
      <w:r>
        <w:t>го</w:t>
      </w:r>
      <w:r w:rsidRPr="005B79DC">
        <w:t xml:space="preserve"> </w:t>
      </w:r>
      <w:r>
        <w:t xml:space="preserve">инструктажа </w:t>
      </w:r>
      <w:r w:rsidRPr="005B79DC">
        <w:t>р</w:t>
      </w:r>
      <w:r w:rsidRPr="005B79DC">
        <w:t>а</w:t>
      </w:r>
      <w:r w:rsidRPr="005B79DC">
        <w:t>ботодател</w:t>
      </w:r>
      <w:r>
        <w:t>ей</w:t>
      </w:r>
      <w:r w:rsidRPr="005B79DC">
        <w:t xml:space="preserve"> и не имеющи</w:t>
      </w:r>
      <w:r>
        <w:t>х</w:t>
      </w:r>
      <w:r w:rsidRPr="005B79DC">
        <w:t xml:space="preserve"> инвалидности работник</w:t>
      </w:r>
      <w:r>
        <w:t>ов по вопросам, касающи</w:t>
      </w:r>
      <w:r>
        <w:t>м</w:t>
      </w:r>
      <w:r>
        <w:t xml:space="preserve">ся разумного приспособления, </w:t>
      </w:r>
      <w:r w:rsidRPr="005B79DC">
        <w:t xml:space="preserve">и для наказания за </w:t>
      </w:r>
      <w:r>
        <w:t>отказ в разумном приспосо</w:t>
      </w:r>
      <w:r>
        <w:t>б</w:t>
      </w:r>
      <w:r>
        <w:t>лении</w:t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n)</w:t>
      </w:r>
      <w:r w:rsidRPr="005B79DC">
        <w:tab/>
        <w:t>информацию о мерах, принимаемых для обеспечения того, чтобы инвалиды, включая лиц, которые получили инвалидность во время трудовой д</w:t>
      </w:r>
      <w:r w:rsidRPr="005B79DC">
        <w:t>е</w:t>
      </w:r>
      <w:r w:rsidRPr="005B79DC">
        <w:t>ятельности, имели доступ к программам производственной и профессионал</w:t>
      </w:r>
      <w:r w:rsidRPr="005B79DC">
        <w:t>ь</w:t>
      </w:r>
      <w:r w:rsidRPr="005B79DC">
        <w:t>ной реабилитации, содействия сохранению рабочих мест и возвращения на р</w:t>
      </w:r>
      <w:r w:rsidRPr="005B79DC">
        <w:t>а</w:t>
      </w:r>
      <w:r w:rsidRPr="005B79DC">
        <w:t>боту;</w:t>
      </w:r>
    </w:p>
    <w:p w:rsidR="008D02B7" w:rsidRPr="005B79DC" w:rsidRDefault="008D02B7" w:rsidP="008D02B7">
      <w:pPr>
        <w:pStyle w:val="SingleTxtGR"/>
      </w:pPr>
      <w:r w:rsidRPr="005B79DC">
        <w:tab/>
        <w:t>o)</w:t>
      </w:r>
      <w:r w:rsidRPr="005B79DC">
        <w:tab/>
        <w:t>статистические данные в разбивке по признаку пола о занятости в государственном и частном секторах экономически активного населения с ограниченными возможностями по отношению к общей численности эконом</w:t>
      </w:r>
      <w:r w:rsidRPr="005B79DC">
        <w:t>и</w:t>
      </w:r>
      <w:r w:rsidRPr="005B79DC">
        <w:t>чески активного населения в разбивке по полу, типу занятости и другим соо</w:t>
      </w:r>
      <w:r w:rsidRPr="005B79DC">
        <w:t>т</w:t>
      </w:r>
      <w:r w:rsidRPr="005B79DC">
        <w:t xml:space="preserve">ветствующим факторам в сравнении с уровнем занятости мужчин и женщин, не имеющих инвалидности; </w:t>
      </w:r>
    </w:p>
    <w:p w:rsidR="008D02B7" w:rsidRPr="005B79DC" w:rsidRDefault="008D02B7" w:rsidP="008D02B7">
      <w:pPr>
        <w:pStyle w:val="SingleTxtGR"/>
      </w:pPr>
      <w:r w:rsidRPr="005B79DC">
        <w:tab/>
        <w:t>p)</w:t>
      </w:r>
      <w:r w:rsidRPr="005B79DC">
        <w:tab/>
        <w:t>информацию о среднем почасовом заработке женщин и мужчин в разбивке по роду занятий, возрасту и инвалидности</w:t>
      </w:r>
      <w:r w:rsidRPr="00234972">
        <w:rPr>
          <w:sz w:val="18"/>
          <w:vertAlign w:val="superscript"/>
        </w:rPr>
        <w:footnoteReference w:id="9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q)</w:t>
      </w:r>
      <w:r w:rsidRPr="005B79DC">
        <w:tab/>
        <w:t>информацию об уровне безработицы в разбивке по полу, возрасту и инвалидности</w:t>
      </w:r>
      <w:r w:rsidRPr="00234972">
        <w:rPr>
          <w:sz w:val="18"/>
          <w:vertAlign w:val="superscript"/>
        </w:rPr>
        <w:footnoteReference w:id="10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r)</w:t>
      </w:r>
      <w:r w:rsidRPr="005B79DC">
        <w:tab/>
        <w:t xml:space="preserve">информацию о мерах, принимаемых для обеспечения того, чтобы инвалиды не подвергались принудительному труду, эксплуатации и рабству, включая информационно-просветительскую работу, мониторинг и </w:t>
      </w:r>
      <w:r>
        <w:t>механизмы обжалования</w:t>
      </w:r>
      <w:r w:rsidRPr="005B79DC">
        <w:t xml:space="preserve">. </w:t>
      </w:r>
    </w:p>
    <w:p w:rsidR="008D02B7" w:rsidRPr="005B79DC" w:rsidRDefault="008D02B7" w:rsidP="008D02B7">
      <w:pPr>
        <w:pStyle w:val="H1GR"/>
      </w:pPr>
      <w:bookmarkStart w:id="25" w:name="_Toc456693433"/>
      <w:r w:rsidRPr="005B79DC">
        <w:tab/>
      </w:r>
      <w:r w:rsidRPr="005B79DC">
        <w:tab/>
        <w:t>Достаточный жизненный уровень и социальная защита (статья 28)</w:t>
      </w:r>
      <w:bookmarkEnd w:id="25"/>
    </w:p>
    <w:p w:rsidR="008D02B7" w:rsidRPr="005B79DC" w:rsidRDefault="008D02B7" w:rsidP="008D02B7">
      <w:pPr>
        <w:pStyle w:val="SingleTxtGR"/>
      </w:pPr>
      <w:r w:rsidRPr="005B79DC">
        <w:t>30.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>информацию о мерах, принимаемых для того, чтобы инвалиды, в</w:t>
      </w:r>
      <w:r>
        <w:t> </w:t>
      </w:r>
      <w:r w:rsidRPr="005B79DC">
        <w:t>частности женщины-инвалиды и дети-инвалиды, могли наравне со всеми др</w:t>
      </w:r>
      <w:r w:rsidRPr="005B79DC">
        <w:t>у</w:t>
      </w:r>
      <w:r w:rsidRPr="005B79DC">
        <w:t xml:space="preserve">гими пользоваться недорогостоящими и доступными </w:t>
      </w:r>
      <w:r>
        <w:t xml:space="preserve">общими </w:t>
      </w:r>
      <w:r w:rsidRPr="005B79DC">
        <w:t xml:space="preserve">социальными программами и услугами, </w:t>
      </w:r>
      <w:r>
        <w:t xml:space="preserve">включая обеспечение </w:t>
      </w:r>
      <w:r w:rsidRPr="005B79DC">
        <w:t>населения достаточн</w:t>
      </w:r>
      <w:r>
        <w:t>ым</w:t>
      </w:r>
      <w:r w:rsidRPr="005B79DC">
        <w:t xml:space="preserve"> пит</w:t>
      </w:r>
      <w:r w:rsidRPr="005B79DC">
        <w:t>а</w:t>
      </w:r>
      <w:r w:rsidRPr="005B79DC">
        <w:t>ни</w:t>
      </w:r>
      <w:r>
        <w:t>ем</w:t>
      </w:r>
      <w:r w:rsidRPr="005B79DC">
        <w:t>, одежд</w:t>
      </w:r>
      <w:r>
        <w:t>ой</w:t>
      </w:r>
      <w:r w:rsidRPr="005B79DC">
        <w:t xml:space="preserve"> и жилье</w:t>
      </w:r>
      <w:r>
        <w:t>м</w:t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</w:r>
      <w:proofErr w:type="gramStart"/>
      <w:r w:rsidRPr="005B79DC">
        <w:t>b)</w:t>
      </w:r>
      <w:r w:rsidRPr="005B79DC">
        <w:tab/>
        <w:t>информацию о гарантиях того, что меры, принимаемые в период финансового кризиса, не будут негативно и дискриминационно отражаться на правах инвалидов, в частности женщин, детей, пожилых людей с ограниченн</w:t>
      </w:r>
      <w:r w:rsidRPr="005B79DC">
        <w:t>ы</w:t>
      </w:r>
      <w:r w:rsidRPr="005B79DC">
        <w:t xml:space="preserve">ми возможностями, а также инвалидов, проживающих в домашних хозяйствах с низким уровнем дохода, или на их возможностях пользоваться </w:t>
      </w:r>
      <w:r>
        <w:t>общими и ко</w:t>
      </w:r>
      <w:r>
        <w:t>н</w:t>
      </w:r>
      <w:r>
        <w:t xml:space="preserve">кретно связанными с инвалидностью </w:t>
      </w:r>
      <w:r w:rsidRPr="005B79DC">
        <w:t>социальными программами;</w:t>
      </w:r>
      <w:proofErr w:type="gramEnd"/>
    </w:p>
    <w:p w:rsidR="008D02B7" w:rsidRPr="005B79DC" w:rsidRDefault="008D02B7" w:rsidP="008D02B7">
      <w:pPr>
        <w:pStyle w:val="SingleTxtGR"/>
      </w:pPr>
      <w:r w:rsidRPr="005B79DC">
        <w:tab/>
      </w:r>
      <w:proofErr w:type="gramStart"/>
      <w:r w:rsidRPr="005B79DC">
        <w:t>c)</w:t>
      </w:r>
      <w:r w:rsidRPr="005B79DC">
        <w:tab/>
        <w:t xml:space="preserve">информацию о мерах, принимаемых для обеспечения того, чтобы критерии отбора и уровень поддержки лиц с ограниченными возможностями для участия в </w:t>
      </w:r>
      <w:r>
        <w:t xml:space="preserve">общих и конкретно связанных с инвалидностью </w:t>
      </w:r>
      <w:r w:rsidRPr="005B79DC">
        <w:t>социальных пр</w:t>
      </w:r>
      <w:r w:rsidRPr="005B79DC">
        <w:t>о</w:t>
      </w:r>
      <w:r w:rsidRPr="005B79DC">
        <w:t xml:space="preserve">граммах соответствовали требованиям </w:t>
      </w:r>
      <w:r>
        <w:t xml:space="preserve">правозащитного </w:t>
      </w:r>
      <w:r w:rsidRPr="005B79DC">
        <w:t>подхода</w:t>
      </w:r>
      <w:r>
        <w:t xml:space="preserve"> к инвалидн</w:t>
      </w:r>
      <w:r>
        <w:t>о</w:t>
      </w:r>
      <w:r>
        <w:t>сти</w:t>
      </w:r>
      <w:r w:rsidRPr="005B79DC">
        <w:t xml:space="preserve">, в том числе с учетом препятствий, с которыми сталкиваются инвалиды, и дополнительных расходов, </w:t>
      </w:r>
      <w:r>
        <w:t xml:space="preserve">сопряженных </w:t>
      </w:r>
      <w:r w:rsidRPr="005B79DC">
        <w:t>с инвалидностью;</w:t>
      </w:r>
      <w:proofErr w:type="gramEnd"/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>информацию о правовых или политических мерах или положениях, гарантирующих, чтобы финансовые пособия и ассигнования, предназначенные для инвалидов, выплачивались непосредственно им;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>информацию о доле людей с доходом ниже 50</w:t>
      </w:r>
      <w:r>
        <w:t>%</w:t>
      </w:r>
      <w:r w:rsidRPr="005B79DC">
        <w:t xml:space="preserve"> медианного дохода в разбивке по возрасту, полу и инвалидности</w:t>
      </w:r>
      <w:r w:rsidRPr="00234972">
        <w:rPr>
          <w:sz w:val="18"/>
          <w:vertAlign w:val="superscript"/>
        </w:rPr>
        <w:footnoteReference w:id="11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f)</w:t>
      </w:r>
      <w:r w:rsidRPr="005B79DC">
        <w:tab/>
        <w:t xml:space="preserve">информацию о мерах, принимаемых для того, чтобы инвалиды имели </w:t>
      </w:r>
      <w:r>
        <w:t xml:space="preserve">полный </w:t>
      </w:r>
      <w:r w:rsidRPr="005B79DC">
        <w:t xml:space="preserve">доступ (как физический, так и в плане информации) к </w:t>
      </w:r>
      <w:r>
        <w:t xml:space="preserve">общим и конкретно связанным с инвалидностью </w:t>
      </w:r>
      <w:r w:rsidRPr="005B79DC">
        <w:t>программам социальной защиты. И</w:t>
      </w:r>
      <w:r w:rsidRPr="005B79DC">
        <w:t>н</w:t>
      </w:r>
      <w:r w:rsidRPr="005B79DC">
        <w:t xml:space="preserve">формацию о масштабах мер, принимаемых для повышения осведомленности о существовании таких программ; </w:t>
      </w:r>
    </w:p>
    <w:p w:rsidR="008D02B7" w:rsidRPr="005B79DC" w:rsidRDefault="008D02B7" w:rsidP="008D02B7">
      <w:pPr>
        <w:pStyle w:val="SingleTxtGR"/>
      </w:pPr>
      <w:r w:rsidRPr="005B79DC">
        <w:tab/>
      </w:r>
      <w:r w:rsidR="003D6162">
        <w:rPr>
          <w:lang w:val="en-US"/>
        </w:rPr>
        <w:t>g</w:t>
      </w:r>
      <w:r w:rsidRPr="005B79DC">
        <w:t>)</w:t>
      </w:r>
      <w:r w:rsidRPr="005B79DC">
        <w:tab/>
      </w:r>
      <w:proofErr w:type="gramStart"/>
      <w:r w:rsidRPr="005B79DC">
        <w:t>информацию</w:t>
      </w:r>
      <w:proofErr w:type="gramEnd"/>
      <w:r w:rsidRPr="005B79DC">
        <w:t xml:space="preserve"> о мерах, принимаемых для того, чтобы </w:t>
      </w:r>
      <w:r>
        <w:t>средства вод</w:t>
      </w:r>
      <w:r>
        <w:t>о</w:t>
      </w:r>
      <w:r>
        <w:t xml:space="preserve">снабжения и санитарии в </w:t>
      </w:r>
      <w:r w:rsidRPr="005B79DC">
        <w:t>места</w:t>
      </w:r>
      <w:r>
        <w:t>х</w:t>
      </w:r>
      <w:r w:rsidRPr="005B79DC">
        <w:t xml:space="preserve"> общего пользования </w:t>
      </w:r>
      <w:r>
        <w:t xml:space="preserve">имелись в распоряжении и </w:t>
      </w:r>
      <w:r w:rsidRPr="005B79DC">
        <w:t xml:space="preserve">были в полной мере доступными для инвалидов; </w:t>
      </w:r>
    </w:p>
    <w:p w:rsidR="008D02B7" w:rsidRPr="005B79DC" w:rsidRDefault="008D02B7" w:rsidP="008D02B7">
      <w:pPr>
        <w:pStyle w:val="SingleTxtGR"/>
      </w:pPr>
      <w:r w:rsidRPr="005B79DC">
        <w:tab/>
        <w:t>h)</w:t>
      </w:r>
      <w:r w:rsidRPr="005B79DC">
        <w:tab/>
        <w:t>информацию о доле средств, выделяемых в соответствии с Конве</w:t>
      </w:r>
      <w:r w:rsidRPr="005B79DC">
        <w:t>н</w:t>
      </w:r>
      <w:r w:rsidRPr="005B79DC">
        <w:t xml:space="preserve">цией на программы социального обеспечения для инвалидов, в общем бюджете на цели социального обеспечения; </w:t>
      </w:r>
    </w:p>
    <w:p w:rsidR="008D02B7" w:rsidRPr="005B79DC" w:rsidRDefault="008D02B7" w:rsidP="008D02B7">
      <w:pPr>
        <w:pStyle w:val="SingleTxtGR"/>
      </w:pPr>
      <w:r w:rsidRPr="005B79DC">
        <w:tab/>
        <w:t>i)</w:t>
      </w:r>
      <w:r w:rsidRPr="005B79DC">
        <w:tab/>
        <w:t>информацию о</w:t>
      </w:r>
      <w:r>
        <w:t>б осуществленных</w:t>
      </w:r>
      <w:r w:rsidRPr="005B79DC">
        <w:t xml:space="preserve"> мерах, которые конкретно кас</w:t>
      </w:r>
      <w:r w:rsidRPr="005B79DC">
        <w:t>а</w:t>
      </w:r>
      <w:r w:rsidRPr="005B79DC">
        <w:t xml:space="preserve">ются вопросов инвалидности и учета интересов инвалидов в рамках стратегии обеспечения минимального уровня социальной защиты; </w:t>
      </w:r>
    </w:p>
    <w:p w:rsidR="008D02B7" w:rsidRPr="005B79DC" w:rsidRDefault="008D02B7" w:rsidP="008D02B7">
      <w:pPr>
        <w:pStyle w:val="SingleTxtGR"/>
      </w:pPr>
      <w:r w:rsidRPr="005B79DC">
        <w:tab/>
        <w:t>j)</w:t>
      </w:r>
      <w:r w:rsidRPr="005B79DC">
        <w:tab/>
        <w:t>информацию о доле населения, охватываемого минимальным уро</w:t>
      </w:r>
      <w:r w:rsidRPr="005B79DC">
        <w:t>в</w:t>
      </w:r>
      <w:r w:rsidRPr="005B79DC">
        <w:t>нем/системами социальной защиты, в разбивке по полу, с выделением детей, безработных, пожилых, инвалидов, беременных, новорожденных, лиц, пол</w:t>
      </w:r>
      <w:r w:rsidRPr="005B79DC">
        <w:t>у</w:t>
      </w:r>
      <w:r w:rsidRPr="005B79DC">
        <w:t>чивших трудовое увечье, и бедных и уязвимых граждан</w:t>
      </w:r>
      <w:r w:rsidRPr="00234972">
        <w:rPr>
          <w:sz w:val="18"/>
          <w:vertAlign w:val="superscript"/>
        </w:rPr>
        <w:footnoteReference w:id="12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k)</w:t>
      </w:r>
      <w:r w:rsidRPr="005B79DC">
        <w:tab/>
        <w:t>информацию о мерах по обеспечению учета интересов инвалидов в</w:t>
      </w:r>
      <w:r>
        <w:t xml:space="preserve"> </w:t>
      </w:r>
      <w:r w:rsidRPr="005B79DC">
        <w:t xml:space="preserve">стратегиях борьбы с нищетой, в том числе о мерах, принимаемых конкретно в интересах инвалидов, особенно женщин, девочек и престарелых; </w:t>
      </w:r>
    </w:p>
    <w:p w:rsidR="008D02B7" w:rsidRPr="005B79DC" w:rsidRDefault="008D02B7" w:rsidP="008D02B7">
      <w:pPr>
        <w:pStyle w:val="SingleTxtGR"/>
      </w:pPr>
      <w:r w:rsidRPr="005B79DC">
        <w:tab/>
      </w:r>
      <w:proofErr w:type="gramStart"/>
      <w:r w:rsidRPr="005B79DC">
        <w:t>l)</w:t>
      </w:r>
      <w:r w:rsidRPr="005B79DC">
        <w:tab/>
        <w:t>информацию о мерах, принимаемых для обеспечения доступа и</w:t>
      </w:r>
      <w:r w:rsidRPr="005B79DC">
        <w:t>н</w:t>
      </w:r>
      <w:r w:rsidRPr="005B79DC">
        <w:t xml:space="preserve">валидов, в том числе тех, которые </w:t>
      </w:r>
      <w:r>
        <w:t xml:space="preserve">находятся в </w:t>
      </w:r>
      <w:r w:rsidRPr="005B79DC">
        <w:t xml:space="preserve">особо </w:t>
      </w:r>
      <w:r>
        <w:t xml:space="preserve">отчужденном </w:t>
      </w:r>
      <w:r w:rsidRPr="005B79DC">
        <w:t>положени</w:t>
      </w:r>
      <w:r>
        <w:t>и</w:t>
      </w:r>
      <w:r w:rsidRPr="005B79DC">
        <w:t>, таких как представители коренных народов, мигранты, лица, живущие в усл</w:t>
      </w:r>
      <w:r w:rsidRPr="005B79DC">
        <w:t>о</w:t>
      </w:r>
      <w:r w:rsidRPr="005B79DC">
        <w:t>виях нищеты и в сельских районах, к программам социальной защиты, в час</w:t>
      </w:r>
      <w:r w:rsidRPr="005B79DC">
        <w:t>т</w:t>
      </w:r>
      <w:r w:rsidRPr="005B79DC">
        <w:t>ности к программам и стратегиям борьбы с нищетой, учитывающим гендерные и возрастные требования и покрывающим дополнительные расходы, связанные с инвалидностью;</w:t>
      </w:r>
      <w:proofErr w:type="gramEnd"/>
    </w:p>
    <w:p w:rsidR="008D02B7" w:rsidRPr="005B79DC" w:rsidRDefault="008D02B7" w:rsidP="008D02B7">
      <w:pPr>
        <w:pStyle w:val="SingleTxtGR"/>
      </w:pPr>
      <w:r w:rsidRPr="005B79DC">
        <w:tab/>
        <w:t>m)</w:t>
      </w:r>
      <w:r w:rsidRPr="005B79DC">
        <w:tab/>
        <w:t xml:space="preserve">информацию о </w:t>
      </w:r>
      <w:r>
        <w:t xml:space="preserve">принимаемых </w:t>
      </w:r>
      <w:r w:rsidRPr="005B79DC">
        <w:t xml:space="preserve">мерах и </w:t>
      </w:r>
      <w:r>
        <w:t xml:space="preserve">выделяемых бюджетных </w:t>
      </w:r>
      <w:r w:rsidRPr="005B79DC">
        <w:t>средствах для того, чтобы оказываемая инвалидам помощь и поддержка вкл</w:t>
      </w:r>
      <w:r w:rsidRPr="005B79DC">
        <w:t>ю</w:t>
      </w:r>
      <w:r w:rsidRPr="005B79DC">
        <w:t>чала надлежащие программы подготовки, консультационных услуг, финансовой помощи, как в денежном виде, так и в натуральной форме, а также временной замещающей помощи, и содействовала их самостоятельной жизни в обществе;</w:t>
      </w:r>
    </w:p>
    <w:p w:rsidR="008D02B7" w:rsidRPr="005B79DC" w:rsidRDefault="008D02B7" w:rsidP="008D02B7">
      <w:pPr>
        <w:pStyle w:val="SingleTxtGR"/>
      </w:pPr>
      <w:r w:rsidRPr="005B79DC">
        <w:tab/>
        <w:t>n)</w:t>
      </w:r>
      <w:r w:rsidRPr="005B79DC">
        <w:tab/>
        <w:t>информацию о</w:t>
      </w:r>
      <w:r>
        <w:t>б осуществляемых</w:t>
      </w:r>
      <w:r w:rsidRPr="005B79DC">
        <w:t xml:space="preserve"> мерах по обеспечению доступа инвалидов к государственным жилищным программам, в том числе посре</w:t>
      </w:r>
      <w:r w:rsidRPr="005B79DC">
        <w:t>д</w:t>
      </w:r>
      <w:r w:rsidRPr="005B79DC">
        <w:t>ством включения в госзаказ стандартных требований к доступности и униве</w:t>
      </w:r>
      <w:r w:rsidRPr="005B79DC">
        <w:t>р</w:t>
      </w:r>
      <w:r w:rsidRPr="005B79DC">
        <w:t>сальному дизайну;</w:t>
      </w:r>
    </w:p>
    <w:p w:rsidR="008D02B7" w:rsidRPr="005B79DC" w:rsidRDefault="008D02B7" w:rsidP="008D02B7">
      <w:pPr>
        <w:pStyle w:val="SingleTxtGR"/>
      </w:pPr>
      <w:r w:rsidRPr="005B79DC">
        <w:tab/>
        <w:t>o)</w:t>
      </w:r>
      <w:r w:rsidRPr="005B79DC">
        <w:tab/>
        <w:t xml:space="preserve">информацию о мерах, принимаемых для обеспечения того, чтобы инвалиды имели доступ как к </w:t>
      </w:r>
      <w:proofErr w:type="spellStart"/>
      <w:r>
        <w:t>взносовым</w:t>
      </w:r>
      <w:proofErr w:type="spellEnd"/>
      <w:r w:rsidRPr="005B79DC">
        <w:t xml:space="preserve">, так и к </w:t>
      </w:r>
      <w:proofErr w:type="spellStart"/>
      <w:r>
        <w:t>безвзносовым</w:t>
      </w:r>
      <w:proofErr w:type="spellEnd"/>
      <w:r>
        <w:t xml:space="preserve"> </w:t>
      </w:r>
      <w:r w:rsidRPr="005B79DC">
        <w:t xml:space="preserve">пенсионным </w:t>
      </w:r>
      <w:r>
        <w:t xml:space="preserve">пособиям </w:t>
      </w:r>
      <w:r w:rsidRPr="005B79DC">
        <w:t>и программам для инвалидов.</w:t>
      </w:r>
    </w:p>
    <w:p w:rsidR="008D02B7" w:rsidRPr="005B79DC" w:rsidRDefault="008D02B7" w:rsidP="008663C6">
      <w:pPr>
        <w:pStyle w:val="H1GR"/>
      </w:pPr>
      <w:bookmarkStart w:id="26" w:name="_Toc456693434"/>
      <w:r w:rsidRPr="005B79DC">
        <w:tab/>
      </w:r>
      <w:r w:rsidRPr="005B79DC">
        <w:tab/>
        <w:t xml:space="preserve">Участие в политической и общественной жизни (статья 29) </w:t>
      </w:r>
      <w:bookmarkEnd w:id="26"/>
    </w:p>
    <w:p w:rsidR="008D02B7" w:rsidRPr="005B79DC" w:rsidRDefault="008D02B7" w:rsidP="008663C6">
      <w:pPr>
        <w:pStyle w:val="SingleTxtGR"/>
        <w:keepNext/>
      </w:pPr>
      <w:r w:rsidRPr="005B79DC">
        <w:t>31.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>информацию о доле населения, считающего, что процесс принятия решений является всеохватывающим и быстро реагирующим, в разбивке по п</w:t>
      </w:r>
      <w:r w:rsidRPr="005B79DC">
        <w:t>о</w:t>
      </w:r>
      <w:r w:rsidRPr="005B79DC">
        <w:t>лу, возрасту, инвалидности и группе населения</w:t>
      </w:r>
      <w:r w:rsidRPr="00234972">
        <w:rPr>
          <w:sz w:val="18"/>
          <w:vertAlign w:val="superscript"/>
        </w:rPr>
        <w:footnoteReference w:id="13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b)</w:t>
      </w:r>
      <w:r w:rsidRPr="005B79DC">
        <w:tab/>
        <w:t>информацию о законодательных и иных мерах,</w:t>
      </w:r>
      <w:r>
        <w:t xml:space="preserve"> </w:t>
      </w:r>
      <w:r w:rsidRPr="005B79DC">
        <w:t xml:space="preserve">принимаемых для того, чтобы гарантировать политические права инвалидам, в частности лицам с психосоциальными и интеллектуальными отклонениями, в том числе путем снятия любых законодательных или практических ограничений на пользование политическими правами; </w:t>
      </w:r>
    </w:p>
    <w:p w:rsidR="008D02B7" w:rsidRPr="005B79DC" w:rsidRDefault="008D02B7" w:rsidP="008D02B7">
      <w:pPr>
        <w:pStyle w:val="SingleTxtGR"/>
      </w:pPr>
      <w:r w:rsidRPr="005B79DC">
        <w:tab/>
        <w:t>c)</w:t>
      </w:r>
      <w:r w:rsidRPr="005B79DC">
        <w:tab/>
        <w:t>информацию о доле должностей в разбивке по полу, возрасту, и</w:t>
      </w:r>
      <w:r w:rsidRPr="005B79DC">
        <w:t>н</w:t>
      </w:r>
      <w:r w:rsidRPr="005B79DC">
        <w:t>валидности и группе населения в государственных учреждениях (национальных и местных законодательных собраниях, государственной службе и судебных о</w:t>
      </w:r>
      <w:r w:rsidRPr="005B79DC">
        <w:t>р</w:t>
      </w:r>
      <w:r w:rsidRPr="005B79DC">
        <w:t>ганах) в сравнении с национальным распределением</w:t>
      </w:r>
      <w:r w:rsidRPr="00234972">
        <w:rPr>
          <w:sz w:val="18"/>
          <w:vertAlign w:val="superscript"/>
        </w:rPr>
        <w:footnoteReference w:id="14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>информацию о мерах</w:t>
      </w:r>
      <w:r>
        <w:t>,</w:t>
      </w:r>
      <w:r w:rsidRPr="005B79DC">
        <w:t xml:space="preserve"> принимаемых для обеспечения права всех инвалидов на участие в тайном голосовании как самостоятельно, так и при с</w:t>
      </w:r>
      <w:r w:rsidRPr="005B79DC">
        <w:t>о</w:t>
      </w:r>
      <w:r w:rsidRPr="005B79DC">
        <w:t>действии лиц по их выбору и при полном уважении их свободного волеизъя</w:t>
      </w:r>
      <w:r w:rsidRPr="005B79DC">
        <w:t>в</w:t>
      </w:r>
      <w:r w:rsidRPr="005B79DC">
        <w:t>ления;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>информацию о мерах, принимаемых для обеспечения полной д</w:t>
      </w:r>
      <w:r w:rsidRPr="005B79DC">
        <w:t>о</w:t>
      </w:r>
      <w:r w:rsidRPr="005B79DC">
        <w:t>ступности процедур голосования, избирательной инфраструктуры, помещений и материалов;</w:t>
      </w:r>
    </w:p>
    <w:p w:rsidR="008D02B7" w:rsidRPr="005B79DC" w:rsidRDefault="008D02B7" w:rsidP="008D02B7">
      <w:pPr>
        <w:pStyle w:val="SingleTxtGR"/>
      </w:pPr>
      <w:r w:rsidRPr="005B79DC">
        <w:tab/>
      </w:r>
      <w:r w:rsidR="003D6162">
        <w:rPr>
          <w:lang w:val="en-US"/>
        </w:rPr>
        <w:t>f</w:t>
      </w:r>
      <w:r w:rsidRPr="005B79DC">
        <w:t>)</w:t>
      </w:r>
      <w:r w:rsidRPr="005B79DC">
        <w:tab/>
      </w:r>
      <w:proofErr w:type="gramStart"/>
      <w:r w:rsidRPr="005B79DC">
        <w:t>информацию</w:t>
      </w:r>
      <w:proofErr w:type="gramEnd"/>
      <w:r w:rsidRPr="005B79DC">
        <w:t xml:space="preserve"> о мерах, включая позитивные действия, принимаемых для того, чтобы инвалиды могли выдвигать свою кандидатуру на выборах, быть избранными и </w:t>
      </w:r>
      <w:r>
        <w:t xml:space="preserve">реально </w:t>
      </w:r>
      <w:r w:rsidRPr="005B79DC">
        <w:t xml:space="preserve">занимать должности и выполнять государственные функции на всех уровнях государственного управления; </w:t>
      </w:r>
    </w:p>
    <w:p w:rsidR="008D02B7" w:rsidRPr="005B79DC" w:rsidRDefault="008D02B7" w:rsidP="008D02B7">
      <w:pPr>
        <w:pStyle w:val="SingleTxtGR"/>
      </w:pPr>
      <w:r w:rsidRPr="005B79DC">
        <w:tab/>
      </w:r>
      <w:proofErr w:type="gramStart"/>
      <w:r w:rsidRPr="005B79DC">
        <w:t>g)</w:t>
      </w:r>
      <w:r w:rsidRPr="005B79DC">
        <w:tab/>
        <w:t>информацию о мерах, принимаемых в целях поощрения и проп</w:t>
      </w:r>
      <w:r w:rsidRPr="005B79DC">
        <w:t>а</w:t>
      </w:r>
      <w:r w:rsidRPr="005B79DC">
        <w:t>ганды конструктивного участия всех инвалидов, особенно женщин-инвалидов и детей-инвалидов, без какой-либо дискриминации и наравне с остальными в процессах принятия решений в государственных делах на национальном, рег</w:t>
      </w:r>
      <w:r w:rsidRPr="005B79DC">
        <w:t>и</w:t>
      </w:r>
      <w:r w:rsidRPr="005B79DC">
        <w:t>ональном и местном уровнях, в том числе путем обеспечения того, чтобы такие процессы должны бы</w:t>
      </w:r>
      <w:r>
        <w:t>ли</w:t>
      </w:r>
      <w:r w:rsidRPr="005B79DC">
        <w:t xml:space="preserve"> доступными и инклюзивными; </w:t>
      </w:r>
      <w:proofErr w:type="gramEnd"/>
    </w:p>
    <w:p w:rsidR="008D02B7" w:rsidRPr="005B79DC" w:rsidRDefault="008D02B7" w:rsidP="008D02B7">
      <w:pPr>
        <w:pStyle w:val="SingleTxtGR"/>
      </w:pPr>
      <w:r w:rsidRPr="005B79DC">
        <w:tab/>
        <w:t>h)</w:t>
      </w:r>
      <w:r w:rsidRPr="005B79DC">
        <w:tab/>
        <w:t>информацию о мерах, принимаемых для поощрения участия инв</w:t>
      </w:r>
      <w:r w:rsidRPr="005B79DC">
        <w:t>а</w:t>
      </w:r>
      <w:r w:rsidRPr="005B79DC">
        <w:t>лидов в неправительственных организациях и ассоциациях, работа которых связана с государственной и политической жизнью страны, а также в деятел</w:t>
      </w:r>
      <w:r w:rsidRPr="005B79DC">
        <w:t>ь</w:t>
      </w:r>
      <w:r w:rsidRPr="005B79DC">
        <w:t xml:space="preserve">ности политических партий и руководстве ими; </w:t>
      </w:r>
    </w:p>
    <w:p w:rsidR="008D02B7" w:rsidRPr="005B79DC" w:rsidRDefault="008D02B7" w:rsidP="008D02B7">
      <w:pPr>
        <w:pStyle w:val="SingleTxtGR"/>
      </w:pPr>
      <w:r w:rsidRPr="005B79DC">
        <w:tab/>
        <w:t>i)</w:t>
      </w:r>
      <w:r w:rsidRPr="005B79DC">
        <w:tab/>
        <w:t>информацию о поддержке, оказываемой инвалидам в создании и обеспечении функционирования организаций</w:t>
      </w:r>
      <w:r>
        <w:t xml:space="preserve"> для представления </w:t>
      </w:r>
      <w:r w:rsidRPr="005B79DC">
        <w:t>их прав и и</w:t>
      </w:r>
      <w:r w:rsidRPr="005B79DC">
        <w:t>н</w:t>
      </w:r>
      <w:r w:rsidRPr="005B79DC">
        <w:t>терес</w:t>
      </w:r>
      <w:r>
        <w:t>ов</w:t>
      </w:r>
      <w:r w:rsidRPr="005B79DC">
        <w:t xml:space="preserve"> на местном, региональном, национальном и международном уровнях.</w:t>
      </w:r>
    </w:p>
    <w:p w:rsidR="008D02B7" w:rsidRPr="005B79DC" w:rsidRDefault="008D02B7" w:rsidP="008D02B7">
      <w:pPr>
        <w:pStyle w:val="H1GR"/>
      </w:pPr>
      <w:bookmarkStart w:id="27" w:name="_Toc456693435"/>
      <w:r w:rsidRPr="005B79DC">
        <w:tab/>
      </w:r>
      <w:r w:rsidRPr="005B79DC">
        <w:tab/>
        <w:t>Участие в культурной жизни, проведении досуга и отдыха и</w:t>
      </w:r>
      <w:r>
        <w:rPr>
          <w:lang w:val="en-US"/>
        </w:rPr>
        <w:t> </w:t>
      </w:r>
      <w:r w:rsidRPr="005B79DC">
        <w:t xml:space="preserve">занятии спортом (статья 30) </w:t>
      </w:r>
      <w:bookmarkEnd w:id="27"/>
    </w:p>
    <w:p w:rsidR="008D02B7" w:rsidRPr="005B79DC" w:rsidRDefault="008D02B7" w:rsidP="008D02B7">
      <w:pPr>
        <w:pStyle w:val="SingleTxtGR"/>
      </w:pPr>
      <w:r w:rsidRPr="005B79DC">
        <w:t>32.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>информацию о мерах, принимаемых для обеспечения того, чтобы культурные, развлекательные, туристические и спортивные объекты и услуги в государственном и частном секторах были доступны для инвалидов, принимая во внимание детей-инвалидов, в том числе посредством обусловленного и</w:t>
      </w:r>
      <w:r w:rsidRPr="005B79DC">
        <w:t>с</w:t>
      </w:r>
      <w:r w:rsidRPr="005B79DC">
        <w:t>пользования в этих целях механизмов</w:t>
      </w:r>
      <w:r>
        <w:t xml:space="preserve"> </w:t>
      </w:r>
      <w:r w:rsidRPr="005B79DC">
        <w:t>государственных закупок и госуда</w:t>
      </w:r>
      <w:r w:rsidRPr="005B79DC">
        <w:t>р</w:t>
      </w:r>
      <w:r w:rsidRPr="005B79DC">
        <w:t>ственного финансирования;</w:t>
      </w:r>
    </w:p>
    <w:p w:rsidR="008D02B7" w:rsidRPr="005B79DC" w:rsidRDefault="008D02B7" w:rsidP="008D02B7">
      <w:pPr>
        <w:pStyle w:val="SingleTxtGR"/>
      </w:pPr>
      <w:r w:rsidRPr="005B79DC">
        <w:tab/>
        <w:t>b)</w:t>
      </w:r>
      <w:r w:rsidRPr="005B79DC">
        <w:tab/>
        <w:t>информацию о мерах, принимаемых для обеспечения того, чтобы культурные материалы и контент были доступны инвалидам, в том числе благ</w:t>
      </w:r>
      <w:r w:rsidRPr="005B79DC">
        <w:t>о</w:t>
      </w:r>
      <w:r w:rsidRPr="005B79DC">
        <w:t xml:space="preserve">даря использованию информационно-коммуникационных технологий; </w:t>
      </w:r>
    </w:p>
    <w:p w:rsidR="008D02B7" w:rsidRPr="005B79DC" w:rsidRDefault="008D02B7" w:rsidP="008D02B7">
      <w:pPr>
        <w:pStyle w:val="SingleTxtGR"/>
      </w:pPr>
      <w:r w:rsidRPr="005B79DC">
        <w:tab/>
        <w:t>c)</w:t>
      </w:r>
      <w:r w:rsidRPr="005B79DC">
        <w:tab/>
        <w:t>информацию о мерах, принимаемых для обеспечения того, чтобы инвалиды имели доступ к телевизионным программам, фильмам, театру и др</w:t>
      </w:r>
      <w:r w:rsidRPr="005B79DC">
        <w:t>у</w:t>
      </w:r>
      <w:r w:rsidRPr="005B79DC">
        <w:t>гим культурным мероприятиям в доступных форматах;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>информацию о мерах, принимаемых для признания и поощрения права инвалидов на участие наравне с другими в культурной жизни, в том числе для создания условий, позволяющих инвалидам развивать и использовать свой творческий, художественный и интеллектуальный потенциал;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>информацию о мерах, включая участие в соответствующих межд</w:t>
      </w:r>
      <w:r w:rsidRPr="005B79DC">
        <w:t>у</w:t>
      </w:r>
      <w:r w:rsidRPr="005B79DC">
        <w:t xml:space="preserve">народных усилиях, таких как </w:t>
      </w:r>
      <w:proofErr w:type="spellStart"/>
      <w:r w:rsidRPr="005B79DC">
        <w:t>Марракешский</w:t>
      </w:r>
      <w:proofErr w:type="spellEnd"/>
      <w:r w:rsidRPr="005B79DC">
        <w:t xml:space="preserve"> договор</w:t>
      </w:r>
      <w:r>
        <w:t>,</w:t>
      </w:r>
      <w:r w:rsidRPr="005B79DC">
        <w:t xml:space="preserve"> для облегчения доступа к опубликованным произведениям слепых, лиц с нарушениями зрения или иными ограниченными возможностями, принимаемых для обеспечения того, чтобы з</w:t>
      </w:r>
      <w:r w:rsidRPr="005B79DC">
        <w:t>а</w:t>
      </w:r>
      <w:r w:rsidRPr="005B79DC">
        <w:t>коны об интеллектуальной собственности не становились препятствием для и</w:t>
      </w:r>
      <w:r w:rsidRPr="005B79DC">
        <w:t>н</w:t>
      </w:r>
      <w:r w:rsidRPr="005B79DC">
        <w:t>валидов в доступе к культурным материалам</w:t>
      </w:r>
      <w:r w:rsidRPr="00234972">
        <w:rPr>
          <w:sz w:val="18"/>
          <w:vertAlign w:val="superscript"/>
        </w:rPr>
        <w:footnoteReference w:id="15"/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f)</w:t>
      </w:r>
      <w:r w:rsidRPr="005B79DC">
        <w:tab/>
        <w:t>информацию о мерах, принимаемых в целях признания и поддер</w:t>
      </w:r>
      <w:r w:rsidRPr="005B79DC">
        <w:t>ж</w:t>
      </w:r>
      <w:r w:rsidRPr="005B79DC">
        <w:t>ки</w:t>
      </w:r>
      <w:r>
        <w:t xml:space="preserve"> </w:t>
      </w:r>
      <w:r w:rsidRPr="005B79DC">
        <w:t>особой культурной и языковой самобытности глухих, включая языки жестов и культуру людей с этой формой инвалидности;</w:t>
      </w:r>
    </w:p>
    <w:p w:rsidR="008D02B7" w:rsidRPr="005B79DC" w:rsidRDefault="008D02B7" w:rsidP="008D02B7">
      <w:pPr>
        <w:pStyle w:val="SingleTxtGR"/>
      </w:pPr>
      <w:r w:rsidRPr="005B79DC">
        <w:tab/>
        <w:t>g)</w:t>
      </w:r>
      <w:r w:rsidRPr="005B79DC">
        <w:tab/>
        <w:t xml:space="preserve">информацию о мерах, принимаемых для поощрения и пропаганды как можно более полного участия инвалидов наравне с остальными в </w:t>
      </w:r>
      <w:proofErr w:type="spellStart"/>
      <w:r w:rsidRPr="005B79DC">
        <w:t>общепр</w:t>
      </w:r>
      <w:r w:rsidRPr="005B79DC">
        <w:t>о</w:t>
      </w:r>
      <w:r w:rsidRPr="005B79DC">
        <w:t>фильных</w:t>
      </w:r>
      <w:proofErr w:type="spellEnd"/>
      <w:r w:rsidRPr="005B79DC">
        <w:t xml:space="preserve"> спортивных мероприятиях на всех уровнях; </w:t>
      </w:r>
    </w:p>
    <w:p w:rsidR="008D02B7" w:rsidRPr="005B79DC" w:rsidRDefault="008D02B7" w:rsidP="008D02B7">
      <w:pPr>
        <w:pStyle w:val="SingleTxtGR"/>
      </w:pPr>
      <w:r w:rsidRPr="005B79DC">
        <w:tab/>
        <w:t>h)</w:t>
      </w:r>
      <w:r w:rsidRPr="005B79DC">
        <w:tab/>
        <w:t xml:space="preserve">информацию о мерах, принимаемых для обеспечения того, чтобы инвалиды имели возможность организовывать </w:t>
      </w:r>
      <w:r>
        <w:t>конкретно связанные с инвали</w:t>
      </w:r>
      <w:r>
        <w:t>д</w:t>
      </w:r>
      <w:r>
        <w:t xml:space="preserve">ностью </w:t>
      </w:r>
      <w:r w:rsidRPr="005B79DC">
        <w:t>спортивные и рекреационные мероприятия, развивать их и участвовать в них, и для содействия в этой связи тому, чтобы им наравне с другими пред</w:t>
      </w:r>
      <w:r w:rsidRPr="005B79DC">
        <w:t>о</w:t>
      </w:r>
      <w:r w:rsidRPr="005B79DC">
        <w:t>ставлялись соответствующий инструктаж, подготовка и ресурсы;</w:t>
      </w:r>
    </w:p>
    <w:p w:rsidR="008D02B7" w:rsidRPr="005B79DC" w:rsidRDefault="008D02B7" w:rsidP="008D02B7">
      <w:pPr>
        <w:pStyle w:val="SingleTxtGR"/>
      </w:pPr>
      <w:r w:rsidRPr="005B79DC">
        <w:tab/>
        <w:t>i)</w:t>
      </w:r>
      <w:r w:rsidRPr="005B79DC">
        <w:tab/>
        <w:t>информацию о мерах, принимаемых для обеспечения того, чтобы дети-инвалиды имели равный с другими детьми доступ к играм, досугу, отдыху и спортивным мероприятиям, в том числе к мероприятиям в рамках школьной системы;</w:t>
      </w:r>
    </w:p>
    <w:p w:rsidR="008D02B7" w:rsidRPr="003D6162" w:rsidRDefault="008D02B7" w:rsidP="008D02B7">
      <w:pPr>
        <w:pStyle w:val="SingleTxtGR"/>
      </w:pPr>
      <w:r w:rsidRPr="005B79DC">
        <w:tab/>
        <w:t>j)</w:t>
      </w:r>
      <w:r w:rsidRPr="005B79DC">
        <w:tab/>
        <w:t xml:space="preserve">информацию о мерах, принимаемых для обеспечения того, чтобы инвалиды имели доступ к услугам, открытым для широкой общественности или предлагаемым ей теми, кто занимается организацией досуга, туризма, </w:t>
      </w:r>
      <w:r w:rsidR="003D6162">
        <w:t>отдыха и спортивных мероприятий</w:t>
      </w:r>
      <w:r w:rsidR="003D6162" w:rsidRPr="003D6162">
        <w:t>;</w:t>
      </w:r>
    </w:p>
    <w:p w:rsidR="008D02B7" w:rsidRPr="005B79DC" w:rsidRDefault="008D02B7" w:rsidP="008D02B7">
      <w:pPr>
        <w:pStyle w:val="SingleTxtGR"/>
      </w:pPr>
      <w:r w:rsidRPr="005B79DC">
        <w:tab/>
        <w:t>k)</w:t>
      </w:r>
      <w:r w:rsidRPr="005B79DC">
        <w:tab/>
        <w:t xml:space="preserve">информацию о бюджетных ассигнованиях на </w:t>
      </w:r>
      <w:r>
        <w:t xml:space="preserve">конкретно связанные с инвалидностью </w:t>
      </w:r>
      <w:r w:rsidRPr="005B79DC">
        <w:t>спортивные мероприятия, организуемые и проводимые инв</w:t>
      </w:r>
      <w:r w:rsidRPr="005B79DC">
        <w:t>а</w:t>
      </w:r>
      <w:r w:rsidRPr="005B79DC">
        <w:t>лидами, в процентах от общего объема государственных расходов на спорт.</w:t>
      </w:r>
    </w:p>
    <w:p w:rsidR="008D02B7" w:rsidRPr="005B79DC" w:rsidRDefault="008D02B7" w:rsidP="008D02B7">
      <w:pPr>
        <w:pStyle w:val="H1GR"/>
      </w:pPr>
      <w:bookmarkStart w:id="28" w:name="_Toc456693436"/>
      <w:r w:rsidRPr="005B79DC">
        <w:tab/>
      </w:r>
      <w:r w:rsidRPr="005B79DC">
        <w:tab/>
        <w:t>Статистика и сбор данных (статья 31)</w:t>
      </w:r>
      <w:bookmarkEnd w:id="28"/>
    </w:p>
    <w:p w:rsidR="008D02B7" w:rsidRPr="005B79DC" w:rsidRDefault="008D02B7" w:rsidP="008D02B7">
      <w:pPr>
        <w:pStyle w:val="SingleTxtGR"/>
      </w:pPr>
      <w:r w:rsidRPr="005B79DC">
        <w:t>33.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 xml:space="preserve">информацию о </w:t>
      </w:r>
      <w:r>
        <w:t>шагах</w:t>
      </w:r>
      <w:r w:rsidRPr="005B79DC">
        <w:t xml:space="preserve">, </w:t>
      </w:r>
      <w:r>
        <w:t>пред</w:t>
      </w:r>
      <w:r w:rsidRPr="005B79DC">
        <w:t>принимаемых для разработки инстр</w:t>
      </w:r>
      <w:r w:rsidRPr="005B79DC">
        <w:t>у</w:t>
      </w:r>
      <w:r w:rsidRPr="005B79DC">
        <w:t xml:space="preserve">ментов сбора данных в соответствии с </w:t>
      </w:r>
      <w:r>
        <w:t xml:space="preserve">правозащитным </w:t>
      </w:r>
      <w:r w:rsidRPr="005B79DC">
        <w:t xml:space="preserve">подходом </w:t>
      </w:r>
      <w:r>
        <w:t>к инвалидн</w:t>
      </w:r>
      <w:r>
        <w:t>о</w:t>
      </w:r>
      <w:r>
        <w:t xml:space="preserve">сти </w:t>
      </w:r>
      <w:r w:rsidRPr="005B79DC">
        <w:t xml:space="preserve">с уделением особого внимания тем </w:t>
      </w:r>
      <w:r>
        <w:t>барьерам</w:t>
      </w:r>
      <w:r w:rsidRPr="005B79DC">
        <w:t>, с которыми сталкиваются и</w:t>
      </w:r>
      <w:r w:rsidRPr="005B79DC">
        <w:t>н</w:t>
      </w:r>
      <w:r w:rsidRPr="005B79DC">
        <w:t>валиды при реализации своих прав;</w:t>
      </w:r>
    </w:p>
    <w:p w:rsidR="008D02B7" w:rsidRPr="005B79DC" w:rsidRDefault="008D02B7" w:rsidP="008D02B7">
      <w:pPr>
        <w:pStyle w:val="SingleTxtGR"/>
      </w:pPr>
      <w:r w:rsidRPr="005B79DC">
        <w:tab/>
        <w:t>b)</w:t>
      </w:r>
      <w:r w:rsidRPr="005B79DC">
        <w:tab/>
        <w:t>информацию о шагах, предпринимаемых с целью включения пр</w:t>
      </w:r>
      <w:r w:rsidRPr="005B79DC">
        <w:t>а</w:t>
      </w:r>
      <w:r w:rsidRPr="005B79DC">
        <w:t>возащитных показателей в процедуры сбора и анализа данных при полном ув</w:t>
      </w:r>
      <w:r w:rsidRPr="005B79DC">
        <w:t>а</w:t>
      </w:r>
      <w:r w:rsidRPr="005B79DC">
        <w:t>жении, среди прочего, прав человека и основных свобод, этики, юридических гарантий, требований защиты данных, конфиденциальности и неприкоснове</w:t>
      </w:r>
      <w:r w:rsidRPr="005B79DC">
        <w:t>н</w:t>
      </w:r>
      <w:r w:rsidRPr="005B79DC">
        <w:t>ности частной жизни;</w:t>
      </w:r>
    </w:p>
    <w:p w:rsidR="008D02B7" w:rsidRPr="005B79DC" w:rsidRDefault="008D02B7" w:rsidP="008D02B7">
      <w:pPr>
        <w:pStyle w:val="SingleTxtGR"/>
      </w:pPr>
      <w:r w:rsidRPr="005B79DC">
        <w:tab/>
        <w:t>c)</w:t>
      </w:r>
      <w:r w:rsidRPr="005B79DC">
        <w:tab/>
        <w:t>информацию о шагах, предпринимаемых в целях обеспечения по</w:t>
      </w:r>
      <w:r w:rsidRPr="005B79DC">
        <w:t>л</w:t>
      </w:r>
      <w:r w:rsidRPr="005B79DC">
        <w:t>ноправного и реального участия организаций, представляющих интересы инв</w:t>
      </w:r>
      <w:r w:rsidRPr="005B79DC">
        <w:t>а</w:t>
      </w:r>
      <w:r w:rsidRPr="005B79DC">
        <w:t xml:space="preserve">лидов, </w:t>
      </w:r>
      <w:r>
        <w:t>на</w:t>
      </w:r>
      <w:r w:rsidRPr="005B79DC">
        <w:t xml:space="preserve"> всех этапах (проектирование/планирование, осуществление, анализ и распространение) процесса сбора данных и проведения исследований</w:t>
      </w:r>
      <w:r>
        <w:t xml:space="preserve"> </w:t>
      </w:r>
      <w:r w:rsidRPr="005B79DC">
        <w:t>посре</w:t>
      </w:r>
      <w:r w:rsidRPr="005B79DC">
        <w:t>д</w:t>
      </w:r>
      <w:r w:rsidRPr="005B79DC">
        <w:t>ством, в частности, наращивания потенциала этих организаций;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>информацию о шагах, предпринимаемых в целях создания систем координации деятельности всех структур, занимающихся сбором данных об и</w:t>
      </w:r>
      <w:r w:rsidRPr="005B79DC">
        <w:t>н</w:t>
      </w:r>
      <w:r w:rsidRPr="005B79DC">
        <w:t>валидах, которая обеспечивала бы достоверность данных и уменьшала расхо</w:t>
      </w:r>
      <w:r w:rsidRPr="005B79DC">
        <w:t>ж</w:t>
      </w:r>
      <w:r w:rsidRPr="005B79DC">
        <w:t xml:space="preserve">дения; 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 xml:space="preserve">информацию о шагах, предпринимаемых для дальнейшего </w:t>
      </w:r>
      <w:proofErr w:type="spellStart"/>
      <w:r w:rsidRPr="005B79DC">
        <w:t>дезагр</w:t>
      </w:r>
      <w:r w:rsidRPr="005B79DC">
        <w:t>е</w:t>
      </w:r>
      <w:r w:rsidRPr="005B79DC">
        <w:t>гирования</w:t>
      </w:r>
      <w:proofErr w:type="spellEnd"/>
      <w:r w:rsidRPr="005B79DC">
        <w:t xml:space="preserve"> данных по возрасту, полу и другим соответствующим признакам в целях выявления и устранения </w:t>
      </w:r>
      <w:r>
        <w:t>барьеров</w:t>
      </w:r>
      <w:r w:rsidRPr="005B79DC">
        <w:t>, с которыми сталкиваются инвалиды при реализации своих прав, в целях разработки и претворения в жизнь полит</w:t>
      </w:r>
      <w:r w:rsidRPr="005B79DC">
        <w:t>и</w:t>
      </w:r>
      <w:r w:rsidRPr="005B79DC">
        <w:t>ческих мер по осуществлению Конвенции;</w:t>
      </w:r>
    </w:p>
    <w:p w:rsidR="008D02B7" w:rsidRPr="005B79DC" w:rsidRDefault="008D02B7" w:rsidP="008D02B7">
      <w:pPr>
        <w:pStyle w:val="SingleTxtGR"/>
      </w:pPr>
      <w:r w:rsidRPr="005B79DC">
        <w:tab/>
        <w:t>f)</w:t>
      </w:r>
      <w:r w:rsidRPr="005B79DC">
        <w:tab/>
        <w:t xml:space="preserve">информацию о шагах, предпринимаемых в целях распространения статистических данных в форматах, доступных для инвалидов. </w:t>
      </w:r>
    </w:p>
    <w:p w:rsidR="008D02B7" w:rsidRPr="005B79DC" w:rsidRDefault="008D02B7" w:rsidP="008D02B7">
      <w:pPr>
        <w:pStyle w:val="H1GR"/>
      </w:pPr>
      <w:bookmarkStart w:id="29" w:name="_Toc456693437"/>
      <w:r w:rsidRPr="005B79DC">
        <w:tab/>
      </w:r>
      <w:r w:rsidRPr="005B79DC">
        <w:tab/>
        <w:t>Международное сотрудничество (статья 32)</w:t>
      </w:r>
      <w:bookmarkEnd w:id="29"/>
    </w:p>
    <w:p w:rsidR="008D02B7" w:rsidRPr="005B79DC" w:rsidRDefault="008D02B7" w:rsidP="008D02B7">
      <w:pPr>
        <w:pStyle w:val="SingleTxtGR"/>
      </w:pPr>
      <w:r w:rsidRPr="005B79DC">
        <w:t>34.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>информацию о мерах, принимаемых для обеспечения того, чтобы</w:t>
      </w:r>
      <w:r>
        <w:t xml:space="preserve"> </w:t>
      </w:r>
      <w:r w:rsidRPr="005B79DC">
        <w:t>стратегии и программы достижения Целей в области устойчивого развития о</w:t>
      </w:r>
      <w:r w:rsidRPr="005B79DC">
        <w:t>с</w:t>
      </w:r>
      <w:r w:rsidRPr="005B79DC">
        <w:t xml:space="preserve">новывались на </w:t>
      </w:r>
      <w:r>
        <w:t xml:space="preserve">правозащитном </w:t>
      </w:r>
      <w:r w:rsidRPr="005B79DC">
        <w:t>подходе</w:t>
      </w:r>
      <w:r>
        <w:t xml:space="preserve"> к </w:t>
      </w:r>
      <w:r w:rsidRPr="005B79DC">
        <w:t>инвалид</w:t>
      </w:r>
      <w:r>
        <w:t>ности</w:t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b)</w:t>
      </w:r>
      <w:r w:rsidRPr="005B79DC">
        <w:tab/>
        <w:t>информацию о шагах, предпринимаемых в целях обеспечения вс</w:t>
      </w:r>
      <w:r w:rsidRPr="005B79DC">
        <w:t>е</w:t>
      </w:r>
      <w:r w:rsidRPr="005B79DC">
        <w:t>стороннего учета проблем инвалидов в программах и проектах, разрабатыва</w:t>
      </w:r>
      <w:r w:rsidRPr="005B79DC">
        <w:t>е</w:t>
      </w:r>
      <w:r w:rsidRPr="005B79DC">
        <w:t>мых в рамках международного сотрудничества, и о том, в какой мере они уч</w:t>
      </w:r>
      <w:r w:rsidRPr="005B79DC">
        <w:t>и</w:t>
      </w:r>
      <w:r w:rsidRPr="005B79DC">
        <w:t xml:space="preserve">тывают гендерные и возрастные факторы; </w:t>
      </w:r>
    </w:p>
    <w:p w:rsidR="008D02B7" w:rsidRPr="005B79DC" w:rsidRDefault="008D02B7" w:rsidP="008D02B7">
      <w:pPr>
        <w:pStyle w:val="SingleTxtGR"/>
      </w:pPr>
      <w:r w:rsidRPr="005B79DC">
        <w:tab/>
        <w:t>c)</w:t>
      </w:r>
      <w:r w:rsidRPr="005B79DC">
        <w:tab/>
        <w:t>информацию о шагах, предпринимаемых в целях создания мех</w:t>
      </w:r>
      <w:r w:rsidRPr="005B79DC">
        <w:t>а</w:t>
      </w:r>
      <w:r w:rsidRPr="005B79DC">
        <w:t>низма контроля и подотчетности, например, механизма последующей деятел</w:t>
      </w:r>
      <w:r w:rsidRPr="005B79DC">
        <w:t>ь</w:t>
      </w:r>
      <w:r w:rsidRPr="005B79DC">
        <w:t>ности и обзора, для оценки воздействия на инвалидов программ, проектов и стратегий международного сотрудничества, в том числе программ, направле</w:t>
      </w:r>
      <w:r w:rsidRPr="005B79DC">
        <w:t>н</w:t>
      </w:r>
      <w:r w:rsidRPr="005B79DC">
        <w:t xml:space="preserve">ных на достижение Целей в области устойчивого развития; 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 xml:space="preserve">информацию о мерах, принимаемых для обеспечения того, чтобы международное сотрудничество, в том числе международное сотрудничество в целях развития, носило инклюзивный характер, было доступно инвалидам и полностью согласовывалось с </w:t>
      </w:r>
      <w:r>
        <w:t xml:space="preserve">правозащитным </w:t>
      </w:r>
      <w:r w:rsidRPr="005B79DC">
        <w:t>подходом</w:t>
      </w:r>
      <w:r>
        <w:t xml:space="preserve"> к инвалидности</w:t>
      </w:r>
      <w:r w:rsidRPr="005B79DC">
        <w:t>;</w:t>
      </w:r>
    </w:p>
    <w:p w:rsidR="008D02B7" w:rsidRPr="005B79DC" w:rsidRDefault="008D02B7" w:rsidP="008D02B7">
      <w:pPr>
        <w:pStyle w:val="SingleTxtGR"/>
      </w:pPr>
      <w:r w:rsidRPr="005B79DC">
        <w:tab/>
        <w:t>e)</w:t>
      </w:r>
      <w:r w:rsidRPr="005B79DC">
        <w:tab/>
        <w:t>информацию о мерах, принимаемых для обеспечения реального участия инвалидов через представляющие их организации в разработке, ос</w:t>
      </w:r>
      <w:r w:rsidRPr="005B79DC">
        <w:t>у</w:t>
      </w:r>
      <w:r w:rsidRPr="005B79DC">
        <w:t>ществлении, мониторинге и оценке программ и проектов, разработанных в ра</w:t>
      </w:r>
      <w:r w:rsidRPr="005B79DC">
        <w:t>м</w:t>
      </w:r>
      <w:r w:rsidRPr="005B79DC">
        <w:t xml:space="preserve">ках международного сотрудничества на местном, национальном, региональном и глобальном уровнях; </w:t>
      </w:r>
    </w:p>
    <w:p w:rsidR="008D02B7" w:rsidRPr="005B79DC" w:rsidRDefault="008D02B7" w:rsidP="008D02B7">
      <w:pPr>
        <w:pStyle w:val="SingleTxtGR"/>
      </w:pPr>
      <w:r w:rsidRPr="005B79DC">
        <w:tab/>
        <w:t>f)</w:t>
      </w:r>
      <w:r w:rsidRPr="005B79DC">
        <w:tab/>
        <w:t>информацию о деятельности, направленной на облегчение и по</w:t>
      </w:r>
      <w:r w:rsidRPr="005B79DC">
        <w:t>д</w:t>
      </w:r>
      <w:r w:rsidRPr="005B79DC">
        <w:t>держку усилий по укреплению потенциала по вопросам международного с</w:t>
      </w:r>
      <w:r w:rsidRPr="005B79DC">
        <w:t>о</w:t>
      </w:r>
      <w:r w:rsidRPr="005B79DC">
        <w:t>трудничества и инвалидности, в том числе путем взаимной передачи</w:t>
      </w:r>
      <w:r>
        <w:t xml:space="preserve"> </w:t>
      </w:r>
      <w:r w:rsidRPr="005B79DC">
        <w:t>и совмес</w:t>
      </w:r>
      <w:r w:rsidRPr="005B79DC">
        <w:t>т</w:t>
      </w:r>
      <w:r w:rsidRPr="005B79DC">
        <w:t>ного использования информации, опыта, программ подготовки и передовой практики, в которую должны вовлекаться и в которой должны принимать уч</w:t>
      </w:r>
      <w:r w:rsidRPr="005B79DC">
        <w:t>а</w:t>
      </w:r>
      <w:r w:rsidRPr="005B79DC">
        <w:t>стие организации, представляющие интересы инвалидов;</w:t>
      </w:r>
    </w:p>
    <w:p w:rsidR="008D02B7" w:rsidRPr="005B79DC" w:rsidRDefault="008D02B7" w:rsidP="008D02B7">
      <w:pPr>
        <w:pStyle w:val="SingleTxtGR"/>
      </w:pPr>
      <w:r w:rsidRPr="005B79DC">
        <w:tab/>
        <w:t>g)</w:t>
      </w:r>
      <w:r w:rsidRPr="005B79DC">
        <w:tab/>
        <w:t xml:space="preserve">информацию о мерах, принимаемых для разработки, реализации и повышения эффективности программ обмена техническими ноу-хау и </w:t>
      </w:r>
      <w:r>
        <w:t>экспер</w:t>
      </w:r>
      <w:r>
        <w:t>т</w:t>
      </w:r>
      <w:r>
        <w:t xml:space="preserve">ным </w:t>
      </w:r>
      <w:r w:rsidRPr="005B79DC">
        <w:t xml:space="preserve">опытом </w:t>
      </w:r>
      <w:r>
        <w:t xml:space="preserve">с целью </w:t>
      </w:r>
      <w:r w:rsidRPr="005B79DC">
        <w:t xml:space="preserve">оказания помощи инвалидам, в том числе тех, которые имеют отношение к доступным и </w:t>
      </w:r>
      <w:proofErr w:type="spellStart"/>
      <w:r w:rsidRPr="005B79DC">
        <w:t>ассистивным</w:t>
      </w:r>
      <w:proofErr w:type="spellEnd"/>
      <w:r w:rsidRPr="005B79DC">
        <w:t xml:space="preserve"> технологиям; </w:t>
      </w:r>
    </w:p>
    <w:p w:rsidR="008D02B7" w:rsidRPr="005B79DC" w:rsidRDefault="008D02B7" w:rsidP="008D02B7">
      <w:pPr>
        <w:pStyle w:val="SingleTxtGR"/>
      </w:pPr>
      <w:r w:rsidRPr="005B79DC">
        <w:tab/>
      </w:r>
      <w:proofErr w:type="gramStart"/>
      <w:r w:rsidRPr="005B79DC">
        <w:t>h)</w:t>
      </w:r>
      <w:r w:rsidRPr="005B79DC">
        <w:tab/>
        <w:t>информацию о мерах, принимаемых для усиления поддержки в д</w:t>
      </w:r>
      <w:r w:rsidRPr="005B79DC">
        <w:t>е</w:t>
      </w:r>
      <w:r w:rsidRPr="005B79DC">
        <w:t>ле наращивания потенциала развивающихся стран, в том числе наименее разв</w:t>
      </w:r>
      <w:r w:rsidRPr="005B79DC">
        <w:t>и</w:t>
      </w:r>
      <w:r w:rsidRPr="005B79DC">
        <w:t>тых стран и малых островных развивающихся государств, с тем чтобы знач</w:t>
      </w:r>
      <w:r w:rsidRPr="005B79DC">
        <w:t>и</w:t>
      </w:r>
      <w:r w:rsidRPr="005B79DC">
        <w:t>тельно повысить доступность высококачественных, актуальных и достоверных данных, дезагрегированных по уровню доходов, гендерной принадлежности, возрасту, расе, национальности, миграционному статусу, инвалидности, геогр</w:t>
      </w:r>
      <w:r w:rsidRPr="005B79DC">
        <w:t>а</w:t>
      </w:r>
      <w:r w:rsidRPr="005B79DC">
        <w:t>фическому местонахождению и другим характеристикам, значимым с учетом национальных условий</w:t>
      </w:r>
      <w:r w:rsidRPr="00234972">
        <w:rPr>
          <w:sz w:val="18"/>
          <w:vertAlign w:val="superscript"/>
        </w:rPr>
        <w:footnoteReference w:id="16"/>
      </w:r>
      <w:r w:rsidRPr="005B79DC">
        <w:t>.</w:t>
      </w:r>
      <w:proofErr w:type="gramEnd"/>
    </w:p>
    <w:p w:rsidR="008D02B7" w:rsidRPr="005B79DC" w:rsidRDefault="008D02B7" w:rsidP="008D02B7">
      <w:pPr>
        <w:pStyle w:val="H1GR"/>
      </w:pPr>
      <w:bookmarkStart w:id="30" w:name="_Toc456693438"/>
      <w:r w:rsidRPr="005B79DC">
        <w:tab/>
      </w:r>
      <w:r w:rsidRPr="005B79DC">
        <w:tab/>
        <w:t>Национальное осуществление и мониторинг (статья 33)</w:t>
      </w:r>
      <w:bookmarkEnd w:id="30"/>
    </w:p>
    <w:p w:rsidR="008D02B7" w:rsidRPr="005B79DC" w:rsidRDefault="008D02B7" w:rsidP="008D02B7">
      <w:pPr>
        <w:pStyle w:val="SingleTxtGR"/>
      </w:pPr>
      <w:r w:rsidRPr="005B79DC">
        <w:t>35.</w:t>
      </w:r>
      <w:r w:rsidRPr="005B79DC">
        <w:tab/>
        <w:t>Государствам-участникам следует представлять следующую информ</w:t>
      </w:r>
      <w:r w:rsidRPr="005B79DC">
        <w:t>а</w:t>
      </w:r>
      <w:r w:rsidRPr="005B79DC">
        <w:t xml:space="preserve">цию: </w:t>
      </w:r>
    </w:p>
    <w:p w:rsidR="008D02B7" w:rsidRPr="005B79DC" w:rsidRDefault="008D02B7" w:rsidP="008D02B7">
      <w:pPr>
        <w:pStyle w:val="SingleTxtGR"/>
      </w:pPr>
      <w:r w:rsidRPr="005B79DC">
        <w:tab/>
        <w:t>a)</w:t>
      </w:r>
      <w:r w:rsidRPr="005B79DC">
        <w:tab/>
        <w:t>информацию о мерах, принимаемых для назначения одной или н</w:t>
      </w:r>
      <w:r w:rsidRPr="005B79DC">
        <w:t>е</w:t>
      </w:r>
      <w:r w:rsidRPr="005B79DC">
        <w:t>скольких инстанций, которые занимали бы надлежащее место в структуре вл</w:t>
      </w:r>
      <w:r w:rsidRPr="005B79DC">
        <w:t>а</w:t>
      </w:r>
      <w:r w:rsidRPr="005B79DC">
        <w:t>сти и были наделены достаточными полномочиями для обеспечения учета и</w:t>
      </w:r>
      <w:r w:rsidRPr="005B79DC">
        <w:t>н</w:t>
      </w:r>
      <w:r w:rsidRPr="005B79DC">
        <w:t>тересов инвалидов во всех стратегиях и программах, а также о министерстве или министерствах, которые были назначены в качестве координационных це</w:t>
      </w:r>
      <w:r w:rsidRPr="005B79DC">
        <w:t>н</w:t>
      </w:r>
      <w:r w:rsidRPr="005B79DC">
        <w:t>тров;</w:t>
      </w:r>
    </w:p>
    <w:p w:rsidR="008D02B7" w:rsidRPr="005B79DC" w:rsidRDefault="008D02B7" w:rsidP="008D02B7">
      <w:pPr>
        <w:pStyle w:val="SingleTxtGR"/>
      </w:pPr>
      <w:r w:rsidRPr="005B79DC">
        <w:tab/>
        <w:t>b)</w:t>
      </w:r>
      <w:r w:rsidRPr="005B79DC">
        <w:tab/>
        <w:t>информацию о мерах, принимаемых для того, чтобы должным о</w:t>
      </w:r>
      <w:r w:rsidRPr="005B79DC">
        <w:t>б</w:t>
      </w:r>
      <w:r w:rsidRPr="005B79DC">
        <w:t>разом изучить возможность учреждения или назначения в структуре госуда</w:t>
      </w:r>
      <w:r w:rsidRPr="005B79DC">
        <w:t>р</w:t>
      </w:r>
      <w:r w:rsidRPr="005B79DC">
        <w:t>ственной власти координационного механизма для содействия соответству</w:t>
      </w:r>
      <w:r w:rsidRPr="005B79DC">
        <w:t>ю</w:t>
      </w:r>
      <w:r w:rsidRPr="005B79DC">
        <w:t>щей работе в различных секторах и на различных уровнях, а также о министе</w:t>
      </w:r>
      <w:r w:rsidRPr="005B79DC">
        <w:t>р</w:t>
      </w:r>
      <w:r w:rsidRPr="005B79DC">
        <w:t>ств</w:t>
      </w:r>
      <w:r>
        <w:t>е</w:t>
      </w:r>
      <w:r w:rsidRPr="005B79DC">
        <w:t xml:space="preserve"> или департаментах, которые будут принимать участие в работе координ</w:t>
      </w:r>
      <w:r w:rsidRPr="005B79DC">
        <w:t>а</w:t>
      </w:r>
      <w:r w:rsidRPr="005B79DC">
        <w:t xml:space="preserve">ционного механизма; </w:t>
      </w:r>
    </w:p>
    <w:p w:rsidR="008D02B7" w:rsidRPr="005B79DC" w:rsidRDefault="008D02B7" w:rsidP="008D02B7">
      <w:pPr>
        <w:pStyle w:val="SingleTxtGR"/>
      </w:pPr>
      <w:r w:rsidRPr="005B79DC">
        <w:tab/>
      </w:r>
      <w:proofErr w:type="gramStart"/>
      <w:r w:rsidRPr="005B79DC">
        <w:t>c)</w:t>
      </w:r>
      <w:r w:rsidRPr="005B79DC">
        <w:tab/>
        <w:t>информацию о мерах, принимаемых для создания и обеспечения функционирования механизма мониторинга, в том числе одного или нескольких независимых механизмов для поощрения, защиты и мониторинга осуществл</w:t>
      </w:r>
      <w:r w:rsidRPr="005B79DC">
        <w:t>е</w:t>
      </w:r>
      <w:r w:rsidRPr="005B79DC">
        <w:t>ния Конвенции, а также о том, в какой мере Принципы, касающиеся статуса национальных учреждений, занимающихся защитой и поощрением прав чел</w:t>
      </w:r>
      <w:r w:rsidRPr="005B79DC">
        <w:t>о</w:t>
      </w:r>
      <w:r w:rsidRPr="005B79DC">
        <w:t>века (Парижские принципы), принимаются во внимание, особенно в том, что касается их независимости, самостоятельности и обеспеченности</w:t>
      </w:r>
      <w:proofErr w:type="gramEnd"/>
      <w:r w:rsidRPr="005B79DC">
        <w:t xml:space="preserve"> людскими и финансовыми ресурсами; </w:t>
      </w:r>
    </w:p>
    <w:p w:rsidR="008D02B7" w:rsidRPr="005B79DC" w:rsidRDefault="008D02B7" w:rsidP="008D02B7">
      <w:pPr>
        <w:pStyle w:val="SingleTxtGR"/>
      </w:pPr>
      <w:r w:rsidRPr="005B79DC">
        <w:tab/>
        <w:t>d)</w:t>
      </w:r>
      <w:r w:rsidRPr="005B79DC">
        <w:tab/>
        <w:t>информацию о мерах, принимаемых с учетом гендерной и возрас</w:t>
      </w:r>
      <w:r w:rsidRPr="005B79DC">
        <w:t>т</w:t>
      </w:r>
      <w:r w:rsidRPr="005B79DC">
        <w:t>ной специфики для обеспечения всестороннего участия гражданского общ</w:t>
      </w:r>
      <w:r w:rsidRPr="005B79DC">
        <w:t>е</w:t>
      </w:r>
      <w:r w:rsidRPr="005B79DC">
        <w:t>ства, в частности инвалидов и представляющих их организаций, в мониторинге хода осуществления Конвенции.</w:t>
      </w:r>
    </w:p>
    <w:p w:rsidR="008D02B7" w:rsidRPr="005B79DC" w:rsidRDefault="008D02B7" w:rsidP="008D02B7">
      <w:pPr>
        <w:pStyle w:val="SingleTxtGR"/>
      </w:pPr>
      <w:r w:rsidRPr="005B79DC">
        <w:t>36.</w:t>
      </w:r>
      <w:r w:rsidRPr="005B79DC">
        <w:tab/>
        <w:t>Настоящие руководящие принципы в будущем будут обновляться по мере эволюции практики Комитета в отношении применения Конвенции, находящей отражение в его заключительных замечаниях, замечаниях общего порядка и з</w:t>
      </w:r>
      <w:r w:rsidRPr="005B79DC">
        <w:t>а</w:t>
      </w:r>
      <w:r w:rsidRPr="005B79DC">
        <w:t>явлениях.</w:t>
      </w:r>
    </w:p>
    <w:p w:rsidR="008D02B7" w:rsidRPr="005B79DC" w:rsidRDefault="008D02B7" w:rsidP="00152BF5">
      <w:pPr>
        <w:spacing w:before="20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02B7" w:rsidRPr="005B79DC" w:rsidSect="00BB5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3C6" w:rsidRDefault="008663C6" w:rsidP="00B471C5">
      <w:r>
        <w:separator/>
      </w:r>
    </w:p>
  </w:endnote>
  <w:endnote w:type="continuationSeparator" w:id="0">
    <w:p w:rsidR="008663C6" w:rsidRDefault="008663C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C6" w:rsidRPr="009A6F4A" w:rsidRDefault="008663C6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32887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GE.16-20368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C6" w:rsidRPr="009A6F4A" w:rsidRDefault="008663C6">
    <w:pPr>
      <w:pStyle w:val="a7"/>
      <w:rPr>
        <w:lang w:val="en-US"/>
      </w:rPr>
    </w:pPr>
    <w:r>
      <w:rPr>
        <w:lang w:val="en-US"/>
      </w:rPr>
      <w:t>GE.16-20368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A1416">
      <w:rPr>
        <w:rStyle w:val="a9"/>
        <w:noProof/>
      </w:rPr>
      <w:t>29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663C6" w:rsidRPr="00797A78" w:rsidTr="00BE33F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663C6" w:rsidRPr="001C3ABC" w:rsidRDefault="008663C6" w:rsidP="00BE33F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20368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201216  211216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663C6" w:rsidRDefault="008663C6" w:rsidP="00BE33F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CBA9BD5" wp14:editId="7DF9290B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663C6" w:rsidRDefault="008663C6" w:rsidP="00BE33F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5AA89610" wp14:editId="1091C273">
                <wp:extent cx="582295" cy="582295"/>
                <wp:effectExtent l="0" t="0" r="8255" b="8255"/>
                <wp:docPr id="3" name="Рисунок 3" descr="http://undocs.org/m2/QRCode.ashx?DS=CRPD/C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663C6" w:rsidRPr="00797A78" w:rsidTr="00BE33F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663C6" w:rsidRPr="00497EE5" w:rsidRDefault="008663C6" w:rsidP="00BE33F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97E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663C6" w:rsidRDefault="008663C6" w:rsidP="00BE33F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663C6" w:rsidRDefault="008663C6" w:rsidP="00BE33F5"/>
      </w:tc>
    </w:tr>
  </w:tbl>
  <w:p w:rsidR="008663C6" w:rsidRDefault="008663C6" w:rsidP="00BE33F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3C6" w:rsidRPr="009141DC" w:rsidRDefault="008663C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663C6" w:rsidRPr="00D1261C" w:rsidRDefault="008663C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663C6" w:rsidRPr="008663C6" w:rsidRDefault="008663C6">
      <w:pPr>
        <w:pStyle w:val="aa"/>
        <w:rPr>
          <w:lang w:val="ru-RU"/>
        </w:rPr>
      </w:pPr>
      <w:r>
        <w:tab/>
      </w:r>
      <w:r w:rsidRPr="00523406">
        <w:rPr>
          <w:rStyle w:val="a6"/>
          <w:sz w:val="20"/>
          <w:vertAlign w:val="baseline"/>
          <w:lang w:val="ru-RU"/>
        </w:rPr>
        <w:t>*</w:t>
      </w:r>
      <w:r w:rsidRPr="00523406">
        <w:rPr>
          <w:lang w:val="ru-RU"/>
        </w:rPr>
        <w:t xml:space="preserve"> </w:t>
      </w:r>
      <w:r w:rsidRPr="00523406">
        <w:rPr>
          <w:lang w:val="ru-RU"/>
        </w:rPr>
        <w:tab/>
      </w:r>
      <w:r w:rsidRPr="008663C6">
        <w:rPr>
          <w:lang w:val="ru-RU"/>
        </w:rPr>
        <w:t>Приняты Комитетом на его шестнадцатой сессии (15 августа – 2 сентября 2016 года).</w:t>
      </w:r>
    </w:p>
  </w:footnote>
  <w:footnote w:id="2">
    <w:p w:rsidR="008663C6" w:rsidRPr="00293084" w:rsidRDefault="008663C6" w:rsidP="00523406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FD5D11">
        <w:rPr>
          <w:rStyle w:val="a6"/>
          <w:lang w:val="ru-RU"/>
        </w:rPr>
        <w:footnoteRef/>
      </w:r>
      <w:r>
        <w:rPr>
          <w:lang w:val="ru-RU"/>
        </w:rPr>
        <w:tab/>
        <w:t xml:space="preserve">См. по </w:t>
      </w:r>
      <w:r w:rsidRPr="008663C6">
        <w:rPr>
          <w:lang w:val="ru-RU"/>
        </w:rPr>
        <w:t>адресу</w:t>
      </w:r>
      <w:r>
        <w:rPr>
          <w:lang w:val="ru-RU"/>
        </w:rPr>
        <w:t xml:space="preserve"> </w:t>
      </w:r>
      <w:hyperlink r:id="rId1" w:history="1">
        <w:r w:rsidRPr="007D7430">
          <w:rPr>
            <w:rStyle w:val="af"/>
            <w:color w:val="auto"/>
            <w:u w:val="none"/>
            <w:lang w:val="ru-RU"/>
          </w:rPr>
          <w:t>http://www.ohchr.org/EN/Issues/Business/Pages/trainingmodules.aspx</w:t>
        </w:r>
      </w:hyperlink>
      <w:r>
        <w:rPr>
          <w:lang w:val="ru-RU"/>
        </w:rPr>
        <w:t xml:space="preserve">. </w:t>
      </w:r>
    </w:p>
  </w:footnote>
  <w:footnote w:id="3">
    <w:p w:rsidR="008663C6" w:rsidRPr="008663C6" w:rsidRDefault="008663C6" w:rsidP="008D02B7">
      <w:pPr>
        <w:pStyle w:val="aa"/>
        <w:rPr>
          <w:lang w:val="ru-RU"/>
        </w:rPr>
      </w:pPr>
      <w:r w:rsidRPr="008663C6">
        <w:rPr>
          <w:lang w:val="ru-RU"/>
        </w:rPr>
        <w:tab/>
      </w:r>
      <w:r>
        <w:rPr>
          <w:rStyle w:val="a6"/>
        </w:rPr>
        <w:footnoteRef/>
      </w:r>
      <w:r w:rsidRPr="005B7851">
        <w:rPr>
          <w:lang w:val="ru-RU"/>
        </w:rPr>
        <w:tab/>
      </w:r>
      <w:r w:rsidRPr="008663C6">
        <w:rPr>
          <w:lang w:val="ru-RU"/>
        </w:rPr>
        <w:t>См. окончательный перечень предлагаемых показателей достижения Целей в области устойчивого развития (</w:t>
      </w:r>
      <w:r w:rsidRPr="00E15098">
        <w:rPr>
          <w:lang w:val="en-US"/>
        </w:rPr>
        <w:t>E</w:t>
      </w:r>
      <w:r w:rsidRPr="008663C6">
        <w:rPr>
          <w:lang w:val="ru-RU"/>
        </w:rPr>
        <w:t>/</w:t>
      </w:r>
      <w:r w:rsidRPr="00E15098">
        <w:rPr>
          <w:lang w:val="en-US"/>
        </w:rPr>
        <w:t>CN</w:t>
      </w:r>
      <w:r w:rsidRPr="008663C6">
        <w:rPr>
          <w:lang w:val="ru-RU"/>
        </w:rPr>
        <w:t>.3/2016/2/</w:t>
      </w:r>
      <w:r w:rsidRPr="00E15098">
        <w:rPr>
          <w:lang w:val="en-US"/>
        </w:rPr>
        <w:t>Rev</w:t>
      </w:r>
      <w:r w:rsidRPr="008663C6">
        <w:rPr>
          <w:lang w:val="ru-RU"/>
        </w:rPr>
        <w:t xml:space="preserve">.1, приложение </w:t>
      </w:r>
      <w:r w:rsidRPr="00E15098">
        <w:rPr>
          <w:lang w:val="en-US"/>
        </w:rPr>
        <w:t>IV</w:t>
      </w:r>
      <w:r w:rsidRPr="008663C6">
        <w:rPr>
          <w:lang w:val="ru-RU"/>
        </w:rPr>
        <w:t>), показатель 11.2.1.</w:t>
      </w:r>
    </w:p>
  </w:footnote>
  <w:footnote w:id="4">
    <w:p w:rsidR="008663C6" w:rsidRPr="0029308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</w:t>
      </w:r>
      <w:r w:rsidRPr="008663C6">
        <w:rPr>
          <w:lang w:val="ru-RU"/>
        </w:rPr>
        <w:t>11</w:t>
      </w:r>
      <w:r>
        <w:rPr>
          <w:lang w:val="ru-RU"/>
        </w:rPr>
        <w:t xml:space="preserve">.7.1. </w:t>
      </w:r>
    </w:p>
  </w:footnote>
  <w:footnote w:id="5">
    <w:p w:rsidR="008663C6" w:rsidRPr="00561F51" w:rsidRDefault="008663C6" w:rsidP="008D02B7">
      <w:pPr>
        <w:pStyle w:val="aa"/>
        <w:rPr>
          <w:lang w:val="ru-RU"/>
        </w:rPr>
      </w:pPr>
      <w:r w:rsidRPr="008E2ABC">
        <w:rPr>
          <w:lang w:val="ru-RU"/>
        </w:rPr>
        <w:tab/>
      </w:r>
      <w:r>
        <w:rPr>
          <w:rStyle w:val="a6"/>
        </w:rPr>
        <w:footnoteRef/>
      </w:r>
      <w:r w:rsidRPr="008E2ABC">
        <w:rPr>
          <w:lang w:val="ru-RU"/>
        </w:rPr>
        <w:tab/>
      </w:r>
      <w:r w:rsidRPr="008663C6">
        <w:rPr>
          <w:lang w:val="ru-RU"/>
        </w:rPr>
        <w:t>Резолюция</w:t>
      </w:r>
      <w:r>
        <w:rPr>
          <w:lang w:val="ru-RU"/>
        </w:rPr>
        <w:t xml:space="preserve"> 69/283 Генеральной Ассамблеи.</w:t>
      </w:r>
    </w:p>
  </w:footnote>
  <w:footnote w:id="6">
    <w:p w:rsidR="008663C6" w:rsidRPr="0029308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r w:rsidRPr="008663C6">
        <w:rPr>
          <w:lang w:val="ru-RU"/>
        </w:rPr>
        <w:t>окончательный</w:t>
      </w:r>
      <w:r>
        <w:rPr>
          <w:lang w:val="ru-RU"/>
        </w:rPr>
        <w:t xml:space="preserve"> перечень предлагаемых показателей достижения Целей в области </w:t>
      </w:r>
      <w:r w:rsidRPr="008663C6">
        <w:rPr>
          <w:lang w:val="ru-RU"/>
        </w:rPr>
        <w:t>устойчивого</w:t>
      </w:r>
      <w:r>
        <w:rPr>
          <w:lang w:val="ru-RU"/>
        </w:rPr>
        <w:t xml:space="preserve"> развития (E/CN.3/2016/2/Rev.1, </w:t>
      </w:r>
      <w:r w:rsidRPr="008663C6">
        <w:rPr>
          <w:lang w:val="ru-RU"/>
        </w:rPr>
        <w:t>приложение</w:t>
      </w:r>
      <w:r>
        <w:rPr>
          <w:lang w:val="ru-RU"/>
        </w:rPr>
        <w:t xml:space="preserve"> IV), показатель 11.7.2.</w:t>
      </w:r>
    </w:p>
  </w:footnote>
  <w:footnote w:id="7">
    <w:p w:rsidR="008663C6" w:rsidRPr="00C24870" w:rsidRDefault="008663C6" w:rsidP="008D02B7">
      <w:pPr>
        <w:pStyle w:val="aa"/>
        <w:rPr>
          <w:lang w:val="ru-RU"/>
        </w:rPr>
      </w:pPr>
      <w:r w:rsidRPr="008663C6">
        <w:rPr>
          <w:lang w:val="ru-RU"/>
        </w:rPr>
        <w:tab/>
      </w:r>
      <w:r>
        <w:rPr>
          <w:rStyle w:val="a6"/>
        </w:rPr>
        <w:footnoteRef/>
      </w:r>
      <w:r w:rsidRPr="00C24870"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 w:rsidRPr="00C24870">
        <w:rPr>
          <w:lang w:val="ru-RU"/>
        </w:rPr>
        <w:t xml:space="preserve"> 4.5.1.</w:t>
      </w:r>
    </w:p>
  </w:footnote>
  <w:footnote w:id="8">
    <w:p w:rsidR="008663C6" w:rsidRPr="00C24870" w:rsidRDefault="008663C6" w:rsidP="008D02B7">
      <w:pPr>
        <w:pStyle w:val="aa"/>
        <w:rPr>
          <w:lang w:val="ru-RU"/>
        </w:rPr>
      </w:pPr>
      <w:r w:rsidRPr="00C24870">
        <w:rPr>
          <w:lang w:val="ru-RU"/>
        </w:rPr>
        <w:tab/>
      </w:r>
      <w:r>
        <w:rPr>
          <w:rStyle w:val="a6"/>
        </w:rPr>
        <w:footnoteRef/>
      </w:r>
      <w:r w:rsidRPr="00C24870"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 w:rsidRPr="00C24870">
        <w:rPr>
          <w:lang w:val="ru-RU"/>
        </w:rPr>
        <w:t xml:space="preserve"> 4.а.1.</w:t>
      </w:r>
    </w:p>
  </w:footnote>
  <w:footnote w:id="9">
    <w:p w:rsidR="008663C6" w:rsidRPr="0071185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8.5.1.</w:t>
      </w:r>
    </w:p>
  </w:footnote>
  <w:footnote w:id="10">
    <w:p w:rsidR="008663C6" w:rsidRPr="0071185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</w:r>
      <w:r w:rsidRPr="008663C6">
        <w:rPr>
          <w:lang w:val="ru-RU"/>
        </w:rPr>
        <w:t>Там</w:t>
      </w:r>
      <w:r>
        <w:rPr>
          <w:lang w:val="ru-RU"/>
        </w:rPr>
        <w:t xml:space="preserve"> же,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8.5.2.</w:t>
      </w:r>
    </w:p>
  </w:footnote>
  <w:footnote w:id="11">
    <w:p w:rsidR="008663C6" w:rsidRPr="0071185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Там </w:t>
      </w:r>
      <w:r w:rsidRPr="008663C6">
        <w:rPr>
          <w:lang w:val="ru-RU"/>
        </w:rPr>
        <w:t>же</w:t>
      </w:r>
      <w:r>
        <w:rPr>
          <w:lang w:val="ru-RU"/>
        </w:rPr>
        <w:t xml:space="preserve">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10.2.1.</w:t>
      </w:r>
    </w:p>
  </w:footnote>
  <w:footnote w:id="12">
    <w:p w:rsidR="008663C6" w:rsidRPr="0071185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1.3.1.</w:t>
      </w:r>
    </w:p>
  </w:footnote>
  <w:footnote w:id="13">
    <w:p w:rsidR="008663C6" w:rsidRPr="0071185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16.7.2.</w:t>
      </w:r>
    </w:p>
  </w:footnote>
  <w:footnote w:id="14">
    <w:p w:rsidR="008663C6" w:rsidRPr="0071185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8663C6">
        <w:rPr>
          <w:lang w:val="ru-RU"/>
        </w:rPr>
        <w:t>показатель</w:t>
      </w:r>
      <w:r>
        <w:rPr>
          <w:lang w:val="ru-RU"/>
        </w:rPr>
        <w:t xml:space="preserve"> 16.7.1.</w:t>
      </w:r>
    </w:p>
  </w:footnote>
  <w:footnote w:id="15">
    <w:p w:rsidR="008663C6" w:rsidRPr="00293084" w:rsidRDefault="008663C6" w:rsidP="008D02B7">
      <w:pPr>
        <w:pStyle w:val="aa"/>
        <w:rPr>
          <w:lang w:val="ru-RU"/>
        </w:rPr>
      </w:pPr>
      <w:r w:rsidRPr="008B4FFF"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hyperlink r:id="rId2" w:history="1">
        <w:r w:rsidRPr="00E82333">
          <w:rPr>
            <w:lang w:val="ru-RU"/>
          </w:rPr>
          <w:t>http://www.wipo.int/treaties/en/ip/marrakesh</w:t>
        </w:r>
      </w:hyperlink>
      <w:r>
        <w:rPr>
          <w:lang w:val="ru-RU"/>
        </w:rPr>
        <w:t xml:space="preserve">. </w:t>
      </w:r>
    </w:p>
  </w:footnote>
  <w:footnote w:id="16">
    <w:p w:rsidR="008663C6" w:rsidRPr="00293084" w:rsidRDefault="008663C6" w:rsidP="008D02B7">
      <w:pPr>
        <w:pStyle w:val="aa"/>
        <w:rPr>
          <w:lang w:val="ru-RU"/>
        </w:rPr>
      </w:pPr>
      <w:r>
        <w:rPr>
          <w:lang w:val="ru-RU"/>
        </w:rPr>
        <w:tab/>
      </w:r>
      <w:r w:rsidRPr="004F2600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r w:rsidRPr="008663C6">
        <w:rPr>
          <w:lang w:val="ru-RU"/>
        </w:rPr>
        <w:t>окончательный</w:t>
      </w:r>
      <w:r>
        <w:rPr>
          <w:lang w:val="ru-RU"/>
        </w:rPr>
        <w:t xml:space="preserve"> перечень предлагаемых показателей достижения Целей в области </w:t>
      </w:r>
      <w:r w:rsidRPr="008663C6">
        <w:rPr>
          <w:lang w:val="ru-RU"/>
        </w:rPr>
        <w:t>устойчивого</w:t>
      </w:r>
      <w:r>
        <w:rPr>
          <w:lang w:val="ru-RU"/>
        </w:rPr>
        <w:t xml:space="preserve"> развития (E/CN.3/2016/2/Rev.1, приложение IV), показатель 17.18.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C6" w:rsidRPr="005A734F" w:rsidRDefault="008663C6">
    <w:pPr>
      <w:pStyle w:val="a3"/>
      <w:rPr>
        <w:lang w:val="en-US"/>
      </w:rPr>
    </w:pPr>
    <w:r>
      <w:rPr>
        <w:lang w:val="en-US"/>
      </w:rPr>
      <w:t>CRPD/C/3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C6" w:rsidRPr="009A6F4A" w:rsidRDefault="008663C6">
    <w:pPr>
      <w:pStyle w:val="a3"/>
      <w:rPr>
        <w:lang w:val="en-US"/>
      </w:rPr>
    </w:pPr>
    <w:r>
      <w:rPr>
        <w:lang w:val="en-US"/>
      </w:rPr>
      <w:tab/>
      <w:t>CRPD/C/3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C6" w:rsidRDefault="008663C6" w:rsidP="00333D2A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06"/>
    <w:rsid w:val="000450D1"/>
    <w:rsid w:val="000677ED"/>
    <w:rsid w:val="000F2A4F"/>
    <w:rsid w:val="00152BF5"/>
    <w:rsid w:val="00165019"/>
    <w:rsid w:val="0019148B"/>
    <w:rsid w:val="001B1AB8"/>
    <w:rsid w:val="00203F84"/>
    <w:rsid w:val="00275188"/>
    <w:rsid w:val="0028687D"/>
    <w:rsid w:val="002B091C"/>
    <w:rsid w:val="002D0CCB"/>
    <w:rsid w:val="00333D2A"/>
    <w:rsid w:val="00345C79"/>
    <w:rsid w:val="00366A39"/>
    <w:rsid w:val="003D6162"/>
    <w:rsid w:val="00404589"/>
    <w:rsid w:val="00477F6F"/>
    <w:rsid w:val="0048005C"/>
    <w:rsid w:val="00497EE5"/>
    <w:rsid w:val="004B4F16"/>
    <w:rsid w:val="004E242B"/>
    <w:rsid w:val="00513300"/>
    <w:rsid w:val="00523406"/>
    <w:rsid w:val="00544379"/>
    <w:rsid w:val="00566944"/>
    <w:rsid w:val="005C4872"/>
    <w:rsid w:val="005D56BF"/>
    <w:rsid w:val="00614C97"/>
    <w:rsid w:val="00665D8D"/>
    <w:rsid w:val="006A7A3B"/>
    <w:rsid w:val="006B6B57"/>
    <w:rsid w:val="006D5778"/>
    <w:rsid w:val="00705394"/>
    <w:rsid w:val="00743F62"/>
    <w:rsid w:val="00760D3A"/>
    <w:rsid w:val="00777042"/>
    <w:rsid w:val="007A1F42"/>
    <w:rsid w:val="007D7430"/>
    <w:rsid w:val="007D76DD"/>
    <w:rsid w:val="00843488"/>
    <w:rsid w:val="008663C6"/>
    <w:rsid w:val="008717E8"/>
    <w:rsid w:val="0087736D"/>
    <w:rsid w:val="008D01AE"/>
    <w:rsid w:val="008D02B7"/>
    <w:rsid w:val="008E0423"/>
    <w:rsid w:val="009141DC"/>
    <w:rsid w:val="009174A1"/>
    <w:rsid w:val="00986370"/>
    <w:rsid w:val="0098674D"/>
    <w:rsid w:val="00997ACA"/>
    <w:rsid w:val="009D5ABC"/>
    <w:rsid w:val="00A03FB7"/>
    <w:rsid w:val="00A75A11"/>
    <w:rsid w:val="00AD7EAD"/>
    <w:rsid w:val="00AF71FD"/>
    <w:rsid w:val="00B35A32"/>
    <w:rsid w:val="00B432C6"/>
    <w:rsid w:val="00B471C5"/>
    <w:rsid w:val="00B6474A"/>
    <w:rsid w:val="00BA1416"/>
    <w:rsid w:val="00BB5A75"/>
    <w:rsid w:val="00BE1742"/>
    <w:rsid w:val="00BE33F5"/>
    <w:rsid w:val="00C32887"/>
    <w:rsid w:val="00D1261C"/>
    <w:rsid w:val="00D75DCE"/>
    <w:rsid w:val="00DD35AC"/>
    <w:rsid w:val="00DD479F"/>
    <w:rsid w:val="00E15098"/>
    <w:rsid w:val="00E15E48"/>
    <w:rsid w:val="00E82333"/>
    <w:rsid w:val="00E86843"/>
    <w:rsid w:val="00E979EA"/>
    <w:rsid w:val="00EB0723"/>
    <w:rsid w:val="00EE6F37"/>
    <w:rsid w:val="00F1599F"/>
    <w:rsid w:val="00F31EF2"/>
    <w:rsid w:val="00FD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D7430"/>
    <w:rPr>
      <w:color w:val="0000FF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663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663C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D7430"/>
    <w:rPr>
      <w:color w:val="0000FF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663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663C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ipo.int/treaties/en/ip/marrakesh" TargetMode="External"/><Relationship Id="rId1" Type="http://schemas.openxmlformats.org/officeDocument/2006/relationships/hyperlink" Target="http://www.ohchr.org/EN/Issues/Business/Pages/trainingmodules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B6884-CA49-4257-8F71-2C4C83415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63</TotalTime>
  <Pages>32</Pages>
  <Words>12803</Words>
  <Characters>72982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TPSRUS2</cp:lastModifiedBy>
  <cp:revision>6</cp:revision>
  <cp:lastPrinted>2016-12-21T13:42:00Z</cp:lastPrinted>
  <dcterms:created xsi:type="dcterms:W3CDTF">2016-12-21T13:42:00Z</dcterms:created>
  <dcterms:modified xsi:type="dcterms:W3CDTF">2016-12-21T15:59:00Z</dcterms:modified>
</cp:coreProperties>
</file>