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252"/>
        <w:gridCol w:w="3650"/>
      </w:tblGrid>
      <w:tr w:rsidR="00B316AD" w:rsidRPr="00AF42BC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316AD" w:rsidRPr="00AF42BC" w:rsidRDefault="000463DA">
            <w:pPr>
              <w:spacing w:after="0"/>
              <w:rPr>
                <w:rFonts w:ascii="Arial" w:hAnsi="Arial" w:cs="Arial"/>
                <w:b/>
                <w:sz w:val="16"/>
              </w:rPr>
            </w:pPr>
            <w:r w:rsidRPr="00AF42BC">
              <w:rPr>
                <w:rFonts w:ascii="Arial" w:hAnsi="Arial" w:cs="Arial"/>
                <w:b/>
                <w:noProof/>
                <w:sz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7" type="#_x0000_t202" style="position:absolute;margin-left:-14.15pt;margin-top:564.05pt;width:483pt;height:166.1pt;z-index:2;mso-position-horizontal-relative:margin;mso-position-vertical-relative:margin" stroked="f">
                  <v:textbox inset="7.09pt,3.69pt,7.09pt,3.69pt">
                    <w:txbxContent>
                      <w:p w:rsidR="00393907" w:rsidRDefault="00393907" w:rsidP="000463DA">
                        <w:pPr>
                          <w:pBdr>
                            <w:top w:val="single" w:sz="4" w:space="1" w:color="auto"/>
                          </w:pBdr>
                        </w:pPr>
                        <w:r>
                          <w:tab/>
                          <w:t>This record is subject to correction.</w:t>
                        </w:r>
                      </w:p>
                      <w:p w:rsidR="00393907" w:rsidRDefault="00393907" w:rsidP="000463DA">
                        <w:pPr>
                          <w:pBdr>
                            <w:top w:val="single" w:sz="4" w:space="1" w:color="auto"/>
                          </w:pBdr>
                        </w:pPr>
                        <w:r>
                          <w:tab/>
                          <w:t xml:space="preserve">Corrections should be submitted in one of the working languages. They should be set forth in a memorandum and also incorporated in a copy of the record. They should be sent </w:t>
                        </w:r>
                        <w:r>
                          <w:rPr>
                            <w:u w:val="single"/>
                          </w:rPr>
                          <w:t>within one week of the date of this document</w:t>
                        </w:r>
                        <w:r>
                          <w:t xml:space="preserve"> to the Official Records Editing Section, room E.4108, Palais des Nations, Geneva.</w:t>
                        </w:r>
                      </w:p>
                      <w:p w:rsidR="00393907" w:rsidRDefault="00393907" w:rsidP="000463DA">
                        <w:pPr>
                          <w:pBdr>
                            <w:top w:val="single" w:sz="4" w:space="1" w:color="auto"/>
                          </w:pBdr>
                        </w:pPr>
                        <w:r>
                          <w:tab/>
                          <w:t>Any corrections to the records of the meetings of the Committee at this session will be consolidated in a single corrigendum, to be issued shortly after the end of the session.</w:t>
                        </w:r>
                      </w:p>
                      <w:p w:rsidR="00393907" w:rsidRPr="000463DA" w:rsidRDefault="00393907" w:rsidP="000463DA">
                        <w:pPr>
                          <w:pBdr>
                            <w:top w:val="single" w:sz="4" w:space="1" w:color="auto"/>
                          </w:pBdr>
                        </w:pPr>
                        <w:r>
                          <w:t>GE.07-41614  (E)    060807    200907</w:t>
                        </w:r>
                      </w:p>
                    </w:txbxContent>
                  </v:textbox>
                  <w10:wrap anchorx="margin" anchory="margin"/>
                </v:shape>
              </w:pict>
            </w:r>
            <w:r w:rsidR="00B316AD" w:rsidRPr="00AF42BC">
              <w:rPr>
                <w:rFonts w:ascii="Arial" w:hAnsi="Arial" w:cs="Arial"/>
                <w:b/>
                <w:sz w:val="28"/>
              </w:rPr>
              <w:t>UNITED</w:t>
            </w:r>
            <w:r w:rsidR="00B316AD" w:rsidRPr="00AF42BC">
              <w:rPr>
                <w:rFonts w:ascii="Arial" w:hAnsi="Arial" w:cs="Arial"/>
                <w:b/>
                <w:sz w:val="28"/>
              </w:rPr>
              <w:br/>
              <w:t>NATIONS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316AD" w:rsidRPr="00AF42BC" w:rsidRDefault="00B316AD"/>
        </w:tc>
        <w:tc>
          <w:tcPr>
            <w:tcW w:w="36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B316AD" w:rsidRPr="00AF42BC" w:rsidRDefault="00B316AD">
            <w:pPr>
              <w:spacing w:after="0"/>
              <w:jc w:val="right"/>
              <w:rPr>
                <w:rFonts w:ascii="Arial" w:hAnsi="Arial" w:cs="Arial"/>
                <w:b/>
                <w:sz w:val="72"/>
              </w:rPr>
            </w:pPr>
            <w:r w:rsidRPr="00AF42BC">
              <w:rPr>
                <w:rFonts w:ascii="Arial" w:hAnsi="Arial" w:cs="Arial"/>
                <w:b/>
                <w:sz w:val="72"/>
              </w:rPr>
              <w:t>E</w:t>
            </w:r>
          </w:p>
        </w:tc>
      </w:tr>
      <w:tr w:rsidR="00B316AD" w:rsidRPr="00AF42BC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B316AD" w:rsidRPr="00AF42BC" w:rsidRDefault="00B316AD">
            <w:r w:rsidRPr="00AF42BC">
              <w:rPr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6" type="#_x0000_t75" style="position:absolute;margin-left:5.65pt;margin-top:6.7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36" DrawAspect="Content" ObjectID="_1444037337" r:id="rId8"/>
              </w:pict>
            </w:r>
          </w:p>
        </w:tc>
        <w:tc>
          <w:tcPr>
            <w:tcW w:w="4252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B316AD" w:rsidRPr="00AF42BC" w:rsidRDefault="00B316AD">
            <w:pPr>
              <w:spacing w:before="360" w:after="0"/>
              <w:rPr>
                <w:rFonts w:ascii="Arial" w:hAnsi="Arial" w:cs="Arial"/>
                <w:b/>
                <w:sz w:val="34"/>
              </w:rPr>
            </w:pPr>
            <w:r w:rsidRPr="00AF42BC">
              <w:rPr>
                <w:rFonts w:ascii="Arial" w:hAnsi="Arial" w:cs="Arial"/>
                <w:b/>
                <w:sz w:val="34"/>
              </w:rPr>
              <w:t>Economic and Social</w:t>
            </w:r>
            <w:r w:rsidRPr="00AF42BC">
              <w:rPr>
                <w:rFonts w:ascii="Arial" w:hAnsi="Arial" w:cs="Arial"/>
                <w:b/>
                <w:sz w:val="34"/>
              </w:rPr>
              <w:br/>
              <w:t>Council</w:t>
            </w:r>
          </w:p>
          <w:p w:rsidR="00B316AD" w:rsidRPr="00AF42BC" w:rsidRDefault="00B316AD">
            <w:pPr>
              <w:rPr>
                <w:rFonts w:ascii="Arial" w:hAnsi="Arial" w:cs="Arial"/>
                <w:b/>
                <w:sz w:val="34"/>
              </w:rPr>
            </w:pPr>
          </w:p>
        </w:tc>
        <w:tc>
          <w:tcPr>
            <w:tcW w:w="365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B316AD" w:rsidRPr="00AF42BC" w:rsidRDefault="00B316AD">
            <w:pPr>
              <w:spacing w:before="480" w:after="0"/>
            </w:pPr>
            <w:r w:rsidRPr="00AF42BC">
              <w:t>Distr.</w:t>
            </w:r>
          </w:p>
          <w:p w:rsidR="00B316AD" w:rsidRPr="00AF42BC" w:rsidRDefault="00B316AD">
            <w:fldSimple w:instr=" FILLIN &quot;Distr.&quot; \* MERGEFORMAT ">
              <w:r w:rsidR="00D05C66" w:rsidRPr="00AF42BC">
                <w:t>GENERAL</w:t>
              </w:r>
            </w:fldSimple>
          </w:p>
          <w:p w:rsidR="00B316AD" w:rsidRPr="00AF42BC" w:rsidRDefault="00B316AD">
            <w:pPr>
              <w:spacing w:after="0"/>
            </w:pPr>
            <w:fldSimple w:instr=" FILLIN &quot;Symbol&quot; \* MERGEFORMAT ">
              <w:r w:rsidR="00D05C66" w:rsidRPr="00AF42BC">
                <w:t>E/C.12/2007/SR.6</w:t>
              </w:r>
            </w:fldSimple>
          </w:p>
          <w:p w:rsidR="00B316AD" w:rsidRPr="00AF42BC" w:rsidRDefault="0026267D">
            <w:r>
              <w:t>20 September 2007</w:t>
            </w:r>
          </w:p>
          <w:p w:rsidR="00B316AD" w:rsidRPr="00AF42BC" w:rsidRDefault="00D05C66">
            <w:r w:rsidRPr="00AF42BC">
              <w:t>ENGLISH</w:t>
            </w:r>
            <w:r w:rsidRPr="00AF42BC">
              <w:br/>
            </w:r>
            <w:r w:rsidR="00B316AD" w:rsidRPr="00AF42BC">
              <w:t xml:space="preserve">Original:  </w:t>
            </w:r>
            <w:fldSimple w:instr=" FILLIN &quot;Orig. Lang.&quot; \* MERGEFORMAT ">
              <w:r w:rsidRPr="00AF42BC">
                <w:t>FRENCH</w:t>
              </w:r>
            </w:fldSimple>
          </w:p>
        </w:tc>
      </w:tr>
    </w:tbl>
    <w:p w:rsidR="000463DA" w:rsidRPr="00AF42BC" w:rsidRDefault="00B316AD" w:rsidP="000463DA">
      <w:pPr>
        <w:jc w:val="center"/>
      </w:pPr>
      <w:r w:rsidRPr="00AF42BC">
        <w:br/>
      </w:r>
      <w:r w:rsidR="000463DA" w:rsidRPr="00AF42BC">
        <w:t>COMMITTEE</w:t>
      </w:r>
      <w:r w:rsidRPr="00AF42BC">
        <w:t xml:space="preserve"> </w:t>
      </w:r>
      <w:r w:rsidR="000463DA" w:rsidRPr="00AF42BC">
        <w:t>ON</w:t>
      </w:r>
      <w:r w:rsidRPr="00AF42BC">
        <w:t xml:space="preserve"> </w:t>
      </w:r>
      <w:r w:rsidR="000463DA" w:rsidRPr="00AF42BC">
        <w:t>ECONOMIC,</w:t>
      </w:r>
      <w:r w:rsidRPr="00AF42BC">
        <w:t xml:space="preserve"> </w:t>
      </w:r>
      <w:r w:rsidR="000463DA" w:rsidRPr="00AF42BC">
        <w:t>SOCIAL</w:t>
      </w:r>
      <w:r w:rsidRPr="00AF42BC">
        <w:t xml:space="preserve"> </w:t>
      </w:r>
      <w:r w:rsidR="000463DA" w:rsidRPr="00AF42BC">
        <w:t>AND</w:t>
      </w:r>
      <w:r w:rsidRPr="00AF42BC">
        <w:t xml:space="preserve"> </w:t>
      </w:r>
      <w:r w:rsidR="000463DA" w:rsidRPr="00AF42BC">
        <w:t>CULTURAL</w:t>
      </w:r>
      <w:r w:rsidRPr="00AF42BC">
        <w:t xml:space="preserve"> </w:t>
      </w:r>
      <w:r w:rsidR="000463DA" w:rsidRPr="00AF42BC">
        <w:t>RIGHTS</w:t>
      </w:r>
    </w:p>
    <w:p w:rsidR="000463DA" w:rsidRPr="00AF42BC" w:rsidRDefault="000463DA" w:rsidP="000463DA">
      <w:pPr>
        <w:jc w:val="center"/>
      </w:pPr>
      <w:r w:rsidRPr="00AF42BC">
        <w:t>Thirty</w:t>
      </w:r>
      <w:r w:rsidR="00B316AD" w:rsidRPr="00AF42BC">
        <w:t>-</w:t>
      </w:r>
      <w:r w:rsidRPr="00AF42BC">
        <w:t>eighth</w:t>
      </w:r>
      <w:r w:rsidR="00B316AD" w:rsidRPr="00AF42BC">
        <w:t xml:space="preserve"> </w:t>
      </w:r>
      <w:r w:rsidRPr="00AF42BC">
        <w:t>session</w:t>
      </w:r>
    </w:p>
    <w:p w:rsidR="000463DA" w:rsidRPr="00AF42BC" w:rsidRDefault="000463DA" w:rsidP="000463DA">
      <w:pPr>
        <w:jc w:val="center"/>
      </w:pPr>
      <w:r w:rsidRPr="00AF42BC">
        <w:t>SUMMARY</w:t>
      </w:r>
      <w:r w:rsidR="00B316AD" w:rsidRPr="00AF42BC">
        <w:t xml:space="preserve"> </w:t>
      </w:r>
      <w:r w:rsidRPr="00AF42BC">
        <w:t>RECORD</w:t>
      </w:r>
      <w:r w:rsidR="00B316AD" w:rsidRPr="00AF42BC">
        <w:t xml:space="preserve"> </w:t>
      </w:r>
      <w:r w:rsidRPr="00AF42BC">
        <w:t>OF</w:t>
      </w:r>
      <w:r w:rsidR="00B316AD" w:rsidRPr="00AF42BC">
        <w:t xml:space="preserve"> </w:t>
      </w:r>
      <w:r w:rsidRPr="00AF42BC">
        <w:t>THE</w:t>
      </w:r>
      <w:r w:rsidR="00B316AD" w:rsidRPr="00AF42BC">
        <w:t xml:space="preserve"> </w:t>
      </w:r>
      <w:r w:rsidRPr="00AF42BC">
        <w:t>6th</w:t>
      </w:r>
      <w:r w:rsidR="00B316AD" w:rsidRPr="00AF42BC">
        <w:t xml:space="preserve"> </w:t>
      </w:r>
      <w:r w:rsidRPr="00AF42BC">
        <w:t>MEETING</w:t>
      </w:r>
    </w:p>
    <w:p w:rsidR="000463DA" w:rsidRPr="00AF42BC" w:rsidRDefault="000463DA" w:rsidP="000463DA">
      <w:pPr>
        <w:spacing w:after="0"/>
        <w:jc w:val="center"/>
      </w:pPr>
      <w:r w:rsidRPr="00AF42BC">
        <w:t>Held</w:t>
      </w:r>
      <w:r w:rsidR="00B316AD" w:rsidRPr="00AF42BC">
        <w:t xml:space="preserve"> </w:t>
      </w:r>
      <w:r w:rsidRPr="00AF42BC">
        <w:t>at</w:t>
      </w:r>
      <w:r w:rsidR="00B316AD" w:rsidRPr="00AF42BC">
        <w:t xml:space="preserve"> </w:t>
      </w:r>
      <w:r w:rsidRPr="00AF42BC">
        <w:t>the</w:t>
      </w:r>
      <w:r w:rsidR="00B316AD" w:rsidRPr="00AF42BC">
        <w:t xml:space="preserve"> </w:t>
      </w:r>
      <w:r w:rsidRPr="00AF42BC">
        <w:t>Palais</w:t>
      </w:r>
      <w:r w:rsidR="00B316AD" w:rsidRPr="00AF42BC">
        <w:t xml:space="preserve"> </w:t>
      </w:r>
      <w:r w:rsidRPr="00AF42BC">
        <w:t>Wilson,</w:t>
      </w:r>
      <w:r w:rsidR="00B316AD" w:rsidRPr="00AF42BC">
        <w:t xml:space="preserve"> </w:t>
      </w:r>
      <w:r w:rsidRPr="00AF42BC">
        <w:t>Geneva,</w:t>
      </w:r>
    </w:p>
    <w:p w:rsidR="000463DA" w:rsidRPr="00AF42BC" w:rsidRDefault="000463DA" w:rsidP="000463DA">
      <w:pPr>
        <w:jc w:val="center"/>
      </w:pPr>
      <w:r w:rsidRPr="00AF42BC">
        <w:t>on</w:t>
      </w:r>
      <w:r w:rsidR="00B316AD" w:rsidRPr="00AF42BC">
        <w:t xml:space="preserve"> </w:t>
      </w:r>
      <w:r w:rsidRPr="00AF42BC">
        <w:t>Wednesday,</w:t>
      </w:r>
      <w:r w:rsidR="00B316AD" w:rsidRPr="00AF42BC">
        <w:t xml:space="preserve"> </w:t>
      </w:r>
      <w:r w:rsidRPr="00AF42BC">
        <w:t>2</w:t>
      </w:r>
      <w:r w:rsidR="00B316AD" w:rsidRPr="00AF42BC">
        <w:t xml:space="preserve"> </w:t>
      </w:r>
      <w:r w:rsidRPr="00AF42BC">
        <w:t>May</w:t>
      </w:r>
      <w:r w:rsidR="00B316AD" w:rsidRPr="00AF42BC">
        <w:t xml:space="preserve"> </w:t>
      </w:r>
      <w:r w:rsidRPr="00AF42BC">
        <w:t>2007,</w:t>
      </w:r>
      <w:r w:rsidR="00B316AD" w:rsidRPr="00AF42BC">
        <w:t xml:space="preserve"> </w:t>
      </w:r>
      <w:r w:rsidRPr="00AF42BC">
        <w:t>at</w:t>
      </w:r>
      <w:r w:rsidR="00B316AD" w:rsidRPr="00AF42BC">
        <w:t xml:space="preserve"> </w:t>
      </w:r>
      <w:r w:rsidRPr="00AF42BC">
        <w:t>3</w:t>
      </w:r>
      <w:r w:rsidR="00B316AD" w:rsidRPr="00AF42BC">
        <w:t xml:space="preserve"> </w:t>
      </w:r>
      <w:r w:rsidRPr="00AF42BC">
        <w:t>p.m.</w:t>
      </w:r>
    </w:p>
    <w:p w:rsidR="000463DA" w:rsidRPr="00AF42BC" w:rsidRDefault="000463DA" w:rsidP="000463DA">
      <w:pPr>
        <w:jc w:val="center"/>
      </w:pPr>
      <w:r w:rsidRPr="00AF42BC">
        <w:rPr>
          <w:u w:val="single"/>
        </w:rPr>
        <w:t>Chairperson</w:t>
      </w:r>
      <w:r w:rsidRPr="00AF42BC">
        <w:t>:</w:t>
      </w:r>
      <w:r w:rsidR="00B316AD" w:rsidRPr="00AF42BC">
        <w:t xml:space="preserve">  </w:t>
      </w:r>
      <w:r w:rsidRPr="00AF42BC">
        <w:t>Mr.</w:t>
      </w:r>
      <w:r w:rsidR="00B316AD" w:rsidRPr="00AF42BC">
        <w:t xml:space="preserve"> </w:t>
      </w:r>
      <w:r w:rsidRPr="00AF42BC">
        <w:t>TEXIER</w:t>
      </w:r>
    </w:p>
    <w:p w:rsidR="000463DA" w:rsidRPr="00AF42BC" w:rsidRDefault="000463DA" w:rsidP="000463DA">
      <w:pPr>
        <w:jc w:val="center"/>
      </w:pPr>
      <w:r w:rsidRPr="00AF42BC">
        <w:t>CONTENTS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CONSIDERATION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REPORTS:</w:t>
      </w:r>
    </w:p>
    <w:p w:rsidR="0027439E" w:rsidRDefault="0027439E" w:rsidP="0005351C">
      <w:pPr>
        <w:ind w:left="1134" w:hanging="567"/>
        <w:rPr>
          <w:szCs w:val="24"/>
        </w:rPr>
      </w:pPr>
      <w:r w:rsidRPr="00AF42BC">
        <w:rPr>
          <w:szCs w:val="24"/>
        </w:rPr>
        <w:t>(a)</w:t>
      </w:r>
      <w:r w:rsidRPr="00AF42BC">
        <w:rPr>
          <w:szCs w:val="24"/>
        </w:rPr>
        <w:tab/>
        <w:t>REPORTS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SUBMITTED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ACCORDANCE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ARTICLES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16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17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</w:t>
      </w:r>
      <w:r w:rsidRPr="00AF42BC">
        <w:rPr>
          <w:iCs/>
          <w:szCs w:val="24"/>
          <w:u w:val="single"/>
        </w:rPr>
        <w:t>continued</w:t>
      </w:r>
      <w:r w:rsidRPr="00AF42BC">
        <w:rPr>
          <w:szCs w:val="24"/>
        </w:rPr>
        <w:t>)</w:t>
      </w:r>
    </w:p>
    <w:p w:rsidR="00B1324D" w:rsidRPr="00B1324D" w:rsidRDefault="00B1324D" w:rsidP="0005351C">
      <w:pPr>
        <w:ind w:left="1134" w:hanging="567"/>
        <w:rPr>
          <w:szCs w:val="24"/>
        </w:rPr>
      </w:pPr>
      <w:r>
        <w:rPr>
          <w:szCs w:val="24"/>
        </w:rPr>
        <w:tab/>
      </w:r>
      <w:r>
        <w:rPr>
          <w:szCs w:val="24"/>
          <w:u w:val="single"/>
        </w:rPr>
        <w:t>Third periodic report of Hungary</w:t>
      </w:r>
      <w:r>
        <w:rPr>
          <w:szCs w:val="24"/>
        </w:rPr>
        <w:t>.</w:t>
      </w:r>
    </w:p>
    <w:p w:rsidR="0027439E" w:rsidRPr="00AF42BC" w:rsidRDefault="0027439E" w:rsidP="0005351C">
      <w:pPr>
        <w:jc w:val="center"/>
        <w:rPr>
          <w:iCs/>
          <w:szCs w:val="24"/>
          <w:u w:val="single"/>
        </w:rPr>
      </w:pPr>
      <w:r w:rsidRPr="00AF42BC">
        <w:rPr>
          <w:i/>
          <w:iCs/>
          <w:szCs w:val="24"/>
        </w:rPr>
        <w:br w:type="page"/>
      </w:r>
      <w:r w:rsidRPr="00AF42BC">
        <w:rPr>
          <w:iCs/>
          <w:szCs w:val="24"/>
          <w:u w:val="single"/>
        </w:rPr>
        <w:t>The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meeting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was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called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to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order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at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3.05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p.m.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CONSIDERATION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REPORTS:</w:t>
      </w:r>
    </w:p>
    <w:p w:rsidR="0027439E" w:rsidRPr="00AF42BC" w:rsidRDefault="0027439E" w:rsidP="0005351C">
      <w:pPr>
        <w:ind w:left="1134" w:hanging="567"/>
        <w:rPr>
          <w:szCs w:val="24"/>
        </w:rPr>
      </w:pPr>
      <w:r w:rsidRPr="00AF42BC">
        <w:rPr>
          <w:szCs w:val="24"/>
        </w:rPr>
        <w:t>(a)</w:t>
      </w:r>
      <w:r w:rsidRPr="00AF42BC">
        <w:rPr>
          <w:szCs w:val="24"/>
        </w:rPr>
        <w:tab/>
        <w:t>REPORTS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SUBMITTED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ACCORDANCE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ARTICLES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16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17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(agenda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8)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</w:t>
      </w:r>
      <w:r w:rsidRPr="00AF42BC">
        <w:rPr>
          <w:iCs/>
          <w:szCs w:val="24"/>
          <w:u w:val="single"/>
        </w:rPr>
        <w:t>continued</w:t>
      </w:r>
      <w:r w:rsidRPr="00AF42BC">
        <w:rPr>
          <w:szCs w:val="24"/>
        </w:rPr>
        <w:t>)</w:t>
      </w:r>
    </w:p>
    <w:p w:rsidR="0027439E" w:rsidRPr="00AF42BC" w:rsidRDefault="0027439E" w:rsidP="00B1324D">
      <w:pPr>
        <w:ind w:left="1134"/>
        <w:rPr>
          <w:szCs w:val="24"/>
        </w:rPr>
      </w:pPr>
      <w:r w:rsidRPr="00AF42BC">
        <w:rPr>
          <w:szCs w:val="24"/>
          <w:u w:val="single"/>
        </w:rPr>
        <w:t>Third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periodic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report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of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(E/C.12/HUN/3);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document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(HRI/CORE/1/Add.11);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concluding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observations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second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(E/1993/22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E/C.12/1992/2,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paras.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150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154);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issues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(E/C.12/HUN/Q/3);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written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replies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issues</w:t>
      </w:r>
      <w:r w:rsidR="00B316AD" w:rsidRPr="00AF42BC">
        <w:rPr>
          <w:szCs w:val="24"/>
        </w:rPr>
        <w:t xml:space="preserve"> </w:t>
      </w:r>
      <w:r w:rsidR="004B6815">
        <w:rPr>
          <w:szCs w:val="24"/>
        </w:rPr>
        <w:t>(E/C.12/HUN/Q/2/Add.1)</w:t>
      </w:r>
    </w:p>
    <w:p w:rsidR="0027439E" w:rsidRPr="00AF42BC" w:rsidRDefault="0027439E" w:rsidP="0027439E">
      <w:pPr>
        <w:rPr>
          <w:i/>
          <w:iCs/>
          <w:szCs w:val="24"/>
        </w:rPr>
      </w:pPr>
      <w:r w:rsidRPr="00AF42BC">
        <w:rPr>
          <w:szCs w:val="24"/>
        </w:rPr>
        <w:t>1.</w:t>
      </w:r>
      <w:r w:rsidRPr="00AF42BC">
        <w:rPr>
          <w:szCs w:val="24"/>
        </w:rPr>
        <w:tab/>
      </w:r>
      <w:r w:rsidRPr="00AF42BC">
        <w:rPr>
          <w:iCs/>
          <w:szCs w:val="24"/>
          <w:u w:val="single"/>
        </w:rPr>
        <w:t>At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the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invitation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of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the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Chairperson,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the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members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of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the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delegation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of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Hungary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took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their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places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at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the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Committee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table</w:t>
      </w:r>
      <w:r w:rsidRPr="00AF42BC">
        <w:rPr>
          <w:szCs w:val="24"/>
        </w:rPr>
        <w:t>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2.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The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CHAIRPERSON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welcomed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delegation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invited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present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third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3.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Ms.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KARDOSNE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(Hungary)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assured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fully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implementing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provisions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considered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important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instruments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among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many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ratified,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either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regionally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United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Quite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recently,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taken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active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preparing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Convention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Persons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Disabilities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adopted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General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Assembly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December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2006,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intended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ratify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near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future.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itself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fully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incorporated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time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ratification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1976,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after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force.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4.</w:t>
      </w:r>
      <w:r w:rsidRPr="00AF42BC">
        <w:rPr>
          <w:szCs w:val="24"/>
        </w:rPr>
        <w:tab/>
        <w:t>Since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1990s,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country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adapt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rapidly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changing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world,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restructure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modernize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light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legislation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introduced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European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international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rules.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significant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changes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occurred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presentation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second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emphasis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placed,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result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joining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European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2004,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definition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strategies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complete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programmes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covering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longer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previously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areas.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5.</w:t>
      </w:r>
      <w:r w:rsidRPr="00AF42BC">
        <w:rPr>
          <w:szCs w:val="24"/>
        </w:rPr>
        <w:tab/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mentioning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2003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DA1F76" w:rsidRPr="00AF42BC">
        <w:rPr>
          <w:szCs w:val="24"/>
        </w:rPr>
        <w:t>P</w:t>
      </w:r>
      <w:r w:rsidRPr="00AF42BC">
        <w:rPr>
          <w:szCs w:val="24"/>
        </w:rPr>
        <w:t>romotion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DA1F76" w:rsidRPr="00AF42BC">
        <w:rPr>
          <w:szCs w:val="24"/>
        </w:rPr>
        <w:t>E</w:t>
      </w:r>
      <w:r w:rsidRPr="00AF42BC">
        <w:rPr>
          <w:szCs w:val="24"/>
        </w:rPr>
        <w:t>qual</w:t>
      </w:r>
      <w:r w:rsidR="00B316AD" w:rsidRPr="00AF42BC">
        <w:rPr>
          <w:szCs w:val="24"/>
        </w:rPr>
        <w:t xml:space="preserve"> </w:t>
      </w:r>
      <w:r w:rsidR="00DA1F76" w:rsidRPr="00AF42BC">
        <w:rPr>
          <w:szCs w:val="24"/>
        </w:rPr>
        <w:t>O</w:t>
      </w:r>
      <w:r w:rsidRPr="00AF42BC">
        <w:rPr>
          <w:szCs w:val="24"/>
        </w:rPr>
        <w:t>pportunities.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legislation,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first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time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history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introduced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complete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rules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against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defining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different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forms</w:t>
      </w:r>
      <w:r w:rsidR="00B316AD" w:rsidRPr="00AF42BC">
        <w:rPr>
          <w:szCs w:val="24"/>
        </w:rPr>
        <w:t xml:space="preserve"> - </w:t>
      </w:r>
      <w:r w:rsidRPr="00AF42BC">
        <w:rPr>
          <w:szCs w:val="24"/>
        </w:rPr>
        <w:t>including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direct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indirect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harassment,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segregation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retaliation,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accordance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corresponding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European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directives</w:t>
      </w:r>
      <w:r w:rsidR="00DA1F76" w:rsidRPr="00AF42BC">
        <w:rPr>
          <w:szCs w:val="24"/>
        </w:rPr>
        <w:t xml:space="preserve">. It had also set up a body </w:t>
      </w:r>
      <w:r w:rsidRPr="00AF42BC">
        <w:rPr>
          <w:szCs w:val="24"/>
        </w:rPr>
        <w:t>authori</w:t>
      </w:r>
      <w:r w:rsidR="004B6815">
        <w:rPr>
          <w:szCs w:val="24"/>
        </w:rPr>
        <w:t>z</w:t>
      </w:r>
      <w:r w:rsidR="00DA1F76" w:rsidRPr="00AF42BC">
        <w:rPr>
          <w:szCs w:val="24"/>
        </w:rPr>
        <w:t>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receive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examine</w:t>
      </w:r>
      <w:r w:rsidR="00B1324D">
        <w:rPr>
          <w:szCs w:val="24"/>
        </w:rPr>
        <w:t xml:space="preserve"> </w:t>
      </w:r>
      <w:r w:rsidRPr="00AF42BC">
        <w:rPr>
          <w:szCs w:val="24"/>
        </w:rPr>
        <w:t>individual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complaints</w:t>
      </w:r>
      <w:r w:rsidR="00B316AD" w:rsidRPr="00AF42BC">
        <w:rPr>
          <w:szCs w:val="24"/>
        </w:rPr>
        <w:t xml:space="preserve"> </w:t>
      </w:r>
      <w:r w:rsidR="00DA1F76" w:rsidRPr="00AF42BC">
        <w:rPr>
          <w:szCs w:val="24"/>
        </w:rPr>
        <w:t xml:space="preserve">by persons seeking redress for </w:t>
      </w:r>
      <w:r w:rsidRPr="00AF42BC">
        <w:rPr>
          <w:szCs w:val="24"/>
        </w:rPr>
        <w:t>discrimination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impose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fines.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6.</w:t>
      </w:r>
      <w:r w:rsidRPr="00AF42BC">
        <w:rPr>
          <w:szCs w:val="24"/>
        </w:rPr>
        <w:tab/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adopted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European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Union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Lisbon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Strategy,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used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basis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own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programme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growth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employment,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establishing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country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macroeconomic</w:t>
      </w:r>
      <w:r w:rsidR="00DA1F76"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microeconomic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employment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objectives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2005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2008.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Strategy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Protection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Resettlement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included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measures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designed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combat</w:t>
      </w:r>
      <w:r w:rsidR="00B316AD" w:rsidRPr="00AF42BC">
        <w:rPr>
          <w:szCs w:val="24"/>
        </w:rPr>
        <w:t xml:space="preserve"> </w:t>
      </w:r>
      <w:r w:rsidR="00606AF1">
        <w:rPr>
          <w:szCs w:val="24"/>
        </w:rPr>
        <w:br w:type="page"/>
      </w:r>
      <w:r w:rsidRPr="00AF42BC">
        <w:rPr>
          <w:szCs w:val="24"/>
        </w:rPr>
        <w:t>poverty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exclusion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ensure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effectiveness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continuity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pension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reforms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required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area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="00DA1F76" w:rsidRPr="00AF42BC">
        <w:rPr>
          <w:szCs w:val="24"/>
        </w:rPr>
        <w:t xml:space="preserve">the subject of much </w:t>
      </w:r>
      <w:r w:rsidRPr="00AF42BC">
        <w:rPr>
          <w:szCs w:val="24"/>
        </w:rPr>
        <w:t>debate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political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circles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among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partners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2006.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7.</w:t>
      </w:r>
      <w:r w:rsidRPr="00AF42BC">
        <w:rPr>
          <w:szCs w:val="24"/>
        </w:rPr>
        <w:tab/>
        <w:t>Changes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family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allowances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certain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inequalities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generally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whole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benefits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reformed.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point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members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refer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written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replies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issues.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security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expenditure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currently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amounted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21.4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GDP,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average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countries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European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Economic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Space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line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country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economic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situation.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Studies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showed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welfare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effective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terms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reducing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inequalities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poverty.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still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needed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adapted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aging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population.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8.</w:t>
      </w:r>
      <w:r w:rsidRPr="00AF42BC">
        <w:rPr>
          <w:szCs w:val="24"/>
        </w:rPr>
        <w:tab/>
        <w:t>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initiative,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strategy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favour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children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adopted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Parliament,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whose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initial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objectives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reduce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poverty</w:t>
      </w:r>
      <w:r w:rsidR="00B316AD" w:rsidRPr="00AF42BC">
        <w:rPr>
          <w:szCs w:val="24"/>
        </w:rPr>
        <w:t xml:space="preserve"> </w:t>
      </w:r>
      <w:r w:rsidR="00DA1F76" w:rsidRPr="00AF42BC">
        <w:rPr>
          <w:szCs w:val="24"/>
        </w:rPr>
        <w:t xml:space="preserve">substantially </w:t>
      </w:r>
      <w:r w:rsidRPr="00AF42BC">
        <w:rPr>
          <w:szCs w:val="24"/>
        </w:rPr>
        <w:t>among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families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generation,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promote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opportunities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eradicate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extreme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exclusion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poverty,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change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habits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operating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modes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institutions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service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providers</w:t>
      </w:r>
      <w:r w:rsidR="00DA1F76"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responsible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spread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poverty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exclusion.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policy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opportunities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authorities</w:t>
      </w:r>
      <w:r w:rsidR="00B316AD" w:rsidRPr="00AF42BC">
        <w:rPr>
          <w:szCs w:val="24"/>
        </w:rPr>
        <w:t xml:space="preserve">’ </w:t>
      </w:r>
      <w:r w:rsidRPr="00AF42BC">
        <w:rPr>
          <w:szCs w:val="24"/>
        </w:rPr>
        <w:t>main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priorities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number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years,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special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emphasis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opportunities</w:t>
      </w:r>
      <w:r w:rsidR="00B316AD" w:rsidRPr="00AF42BC">
        <w:rPr>
          <w:szCs w:val="24"/>
        </w:rPr>
        <w:t xml:space="preserve"> - </w:t>
      </w:r>
      <w:r w:rsidRPr="00AF42BC">
        <w:rPr>
          <w:szCs w:val="24"/>
        </w:rPr>
        <w:t>particularly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labour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market</w:t>
      </w:r>
      <w:r w:rsidR="00B316AD" w:rsidRPr="00AF42BC">
        <w:rPr>
          <w:szCs w:val="24"/>
        </w:rPr>
        <w:t xml:space="preserve"> -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women,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disabled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="00DA1F76" w:rsidRPr="00AF42BC">
        <w:rPr>
          <w:szCs w:val="24"/>
        </w:rPr>
        <w:t xml:space="preserve">the </w:t>
      </w:r>
      <w:r w:rsidRPr="00AF42BC">
        <w:rPr>
          <w:szCs w:val="24"/>
        </w:rPr>
        <w:t>Rom</w:t>
      </w:r>
      <w:r w:rsidR="00DA1F76" w:rsidRPr="00AF42BC">
        <w:rPr>
          <w:szCs w:val="24"/>
        </w:rPr>
        <w:t>a community</w:t>
      </w:r>
      <w:r w:rsidRPr="00AF42BC">
        <w:rPr>
          <w:szCs w:val="24"/>
        </w:rPr>
        <w:t>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practical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measures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introduced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respect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explained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written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replies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issues.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9.</w:t>
      </w:r>
      <w:r w:rsidRPr="00AF42BC">
        <w:rPr>
          <w:szCs w:val="24"/>
        </w:rPr>
        <w:tab/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policy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favour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promotion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resettlement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Rom</w:t>
      </w:r>
      <w:r w:rsidR="00DA1F76"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population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maintained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addition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strategic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plan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2007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2015.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played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useful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changing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attitudes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value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increased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workload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showed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citizens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becoming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aware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claiming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their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10.</w:t>
      </w:r>
      <w:r w:rsidRPr="00AF42BC">
        <w:rPr>
          <w:szCs w:val="24"/>
        </w:rPr>
        <w:tab/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belief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preferable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combat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inequalities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labour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market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improve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job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opportunities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benefits,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developed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adapted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vocational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adult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training</w:t>
      </w:r>
      <w:r w:rsidR="00DA1F76" w:rsidRPr="00AF42BC">
        <w:rPr>
          <w:szCs w:val="24"/>
        </w:rPr>
        <w:t xml:space="preserve"> facilities</w:t>
      </w:r>
      <w:r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placed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responsibility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Ministry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Affairs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Labour.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11.</w:t>
      </w:r>
      <w:r w:rsidRPr="00AF42BC">
        <w:rPr>
          <w:szCs w:val="24"/>
        </w:rPr>
        <w:tab/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area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health,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endeavouring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rationalize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size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structure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hospital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sector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prescription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consumption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medicines,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strengthen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principle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insurance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increasing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proportion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services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paid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directly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patients,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same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time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improving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institutional</w:t>
      </w:r>
      <w:r w:rsidR="00B316AD" w:rsidRPr="00AF42BC">
        <w:rPr>
          <w:szCs w:val="24"/>
        </w:rPr>
        <w:t xml:space="preserve"> </w:t>
      </w:r>
      <w:r w:rsidR="00DA1F76" w:rsidRPr="00AF42BC">
        <w:rPr>
          <w:szCs w:val="24"/>
        </w:rPr>
        <w:t>capacities</w:t>
      </w:r>
      <w:r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="00DA1F76" w:rsidRPr="00AF42BC">
        <w:rPr>
          <w:szCs w:val="24"/>
        </w:rPr>
        <w:t xml:space="preserve">and to improve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quality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supervisory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activities.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public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debate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currently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held,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advice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from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specialists,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concerning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long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term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models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sickness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insurance.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modernizing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health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sector,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continuing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implement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public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health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programme,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concentrated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preventing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avoidable</w:t>
      </w:r>
      <w:r w:rsidR="00B316AD" w:rsidRPr="00AF42BC">
        <w:rPr>
          <w:szCs w:val="24"/>
        </w:rPr>
        <w:t xml:space="preserve"> </w:t>
      </w:r>
      <w:r w:rsidR="00DA1F76" w:rsidRPr="00AF42BC">
        <w:rPr>
          <w:szCs w:val="24"/>
        </w:rPr>
        <w:t xml:space="preserve">causes of </w:t>
      </w:r>
      <w:r w:rsidRPr="00AF42BC">
        <w:rPr>
          <w:szCs w:val="24"/>
        </w:rPr>
        <w:t>death,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cancer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cardiovascular</w:t>
      </w:r>
      <w:r w:rsidR="00B316AD" w:rsidRPr="00AF42BC">
        <w:rPr>
          <w:szCs w:val="24"/>
        </w:rPr>
        <w:t xml:space="preserve"> </w:t>
      </w:r>
      <w:r w:rsidR="00DA1F76" w:rsidRPr="00AF42BC">
        <w:rPr>
          <w:szCs w:val="24"/>
        </w:rPr>
        <w:t>disease</w:t>
      </w:r>
      <w:r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promote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healthy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lifestyles.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12.</w:t>
      </w:r>
      <w:r w:rsidRPr="00AF42BC">
        <w:rPr>
          <w:szCs w:val="24"/>
        </w:rPr>
        <w:tab/>
        <w:t>Since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2004,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levels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undergone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reforms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framework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first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development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plan,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quality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effectiveness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key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objectives.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aim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develop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based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competence,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learning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computing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="00B1324D">
        <w:rPr>
          <w:szCs w:val="24"/>
        </w:rPr>
        <w:br w:type="page"/>
      </w:r>
      <w:r w:rsidRPr="00AF42BC">
        <w:rPr>
          <w:szCs w:val="24"/>
        </w:rPr>
        <w:t>language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skills,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introduce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unified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standards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assessment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students</w:t>
      </w:r>
      <w:r w:rsidR="00B316AD" w:rsidRPr="00AF42BC">
        <w:rPr>
          <w:szCs w:val="24"/>
        </w:rPr>
        <w:t xml:space="preserve">’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teachers</w:t>
      </w:r>
      <w:r w:rsidR="00B316AD" w:rsidRPr="00AF42BC">
        <w:rPr>
          <w:szCs w:val="24"/>
        </w:rPr>
        <w:t xml:space="preserve">’ </w:t>
      </w:r>
      <w:r w:rsidRPr="00AF42BC">
        <w:rPr>
          <w:szCs w:val="24"/>
        </w:rPr>
        <w:t>results,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establish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links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between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formal,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non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formal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informal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modernize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initial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ongoing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training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teachers,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adapt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content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requirements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labour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market.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13.</w:t>
      </w:r>
      <w:r w:rsidRPr="00AF42BC">
        <w:rPr>
          <w:szCs w:val="24"/>
        </w:rPr>
        <w:tab/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guarantee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opportunities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students,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Public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amended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2003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offer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better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facilities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children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special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needs.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resulting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expenditure,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example,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grants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students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Rom</w:t>
      </w:r>
      <w:r w:rsidR="00CF28F2"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 xml:space="preserve">national </w:t>
      </w:r>
      <w:r w:rsidRPr="00AF42BC">
        <w:rPr>
          <w:szCs w:val="24"/>
        </w:rPr>
        <w:t>budgets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2003.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Special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programmes,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vocational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schools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</w:t>
      </w:r>
      <w:r w:rsidR="00B316AD" w:rsidRPr="00AF42BC">
        <w:rPr>
          <w:szCs w:val="24"/>
        </w:rPr>
        <w:t xml:space="preserve"> “</w:t>
      </w:r>
      <w:r w:rsidRPr="00AF42BC">
        <w:rPr>
          <w:szCs w:val="24"/>
        </w:rPr>
        <w:t>second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chance</w:t>
      </w:r>
      <w:r w:rsidR="00B316AD" w:rsidRPr="00AF42BC">
        <w:rPr>
          <w:szCs w:val="24"/>
        </w:rPr>
        <w:t xml:space="preserve">” </w:t>
      </w:r>
      <w:r w:rsidRPr="00AF42BC">
        <w:rPr>
          <w:szCs w:val="24"/>
        </w:rPr>
        <w:t>schools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programme</w:t>
      </w:r>
      <w:r w:rsidR="00CF28F2"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aim</w:t>
      </w:r>
      <w:r w:rsidR="00CF28F2" w:rsidRPr="00AF42BC">
        <w:rPr>
          <w:szCs w:val="24"/>
        </w:rPr>
        <w:t>ed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>t</w:t>
      </w:r>
      <w:r w:rsidRPr="00AF42BC">
        <w:rPr>
          <w:szCs w:val="24"/>
        </w:rPr>
        <w:t>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disadvantaged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students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opportunity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find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work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thanks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ensure</w:t>
      </w:r>
      <w:r w:rsidR="00CF28F2" w:rsidRPr="00AF42BC">
        <w:rPr>
          <w:szCs w:val="24"/>
        </w:rPr>
        <w:t>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transition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between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employment.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14.</w:t>
      </w:r>
      <w:r w:rsidRPr="00AF42BC">
        <w:rPr>
          <w:szCs w:val="24"/>
        </w:rPr>
        <w:tab/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become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European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>h</w:t>
      </w:r>
      <w:r w:rsidRPr="00AF42BC">
        <w:rPr>
          <w:szCs w:val="24"/>
        </w:rPr>
        <w:t>igher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>e</w:t>
      </w:r>
      <w:r w:rsidRPr="00AF42BC">
        <w:rPr>
          <w:szCs w:val="24"/>
        </w:rPr>
        <w:t>ducation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promote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economic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growth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knowledge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based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innovative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industries,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higher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concentrate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principles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performance,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practical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training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mobility.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Higher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establishments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further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developed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regions</w:t>
      </w:r>
      <w:r w:rsidR="00B316AD" w:rsidRPr="00AF42BC">
        <w:rPr>
          <w:szCs w:val="24"/>
        </w:rPr>
        <w:t xml:space="preserve"> -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view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excessive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dominance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capital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respect</w:t>
      </w:r>
      <w:r w:rsidR="00B316AD" w:rsidRPr="00AF42BC">
        <w:rPr>
          <w:szCs w:val="24"/>
        </w:rPr>
        <w:t xml:space="preserve"> - </w:t>
      </w:r>
      <w:r w:rsidRPr="00AF42BC">
        <w:rPr>
          <w:szCs w:val="24"/>
        </w:rPr>
        <w:t>while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students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directed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CF28F2" w:rsidRPr="00AF42BC">
        <w:rPr>
          <w:szCs w:val="24"/>
        </w:rPr>
        <w:t>wards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scientific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technical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studies.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15.</w:t>
      </w:r>
      <w:r w:rsidRPr="00AF42BC">
        <w:rPr>
          <w:szCs w:val="24"/>
        </w:rPr>
        <w:tab/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country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modernization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 xml:space="preserve">policy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transforming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sector.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Minister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recently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issued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broad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ranging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plan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devoted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modernization,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highlight</w:t>
      </w:r>
      <w:r w:rsidR="00CF28F2" w:rsidRPr="00AF42BC">
        <w:rPr>
          <w:szCs w:val="24"/>
        </w:rPr>
        <w:t>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potential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role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played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forestalling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conflict.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aims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plan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include</w:t>
      </w:r>
      <w:r w:rsidR="00CF28F2" w:rsidRPr="00AF42BC">
        <w:rPr>
          <w:szCs w:val="24"/>
        </w:rPr>
        <w:t>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generalizing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access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assets,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removing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obstacles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disadvantaged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 xml:space="preserve">or </w:t>
      </w:r>
      <w:r w:rsidRPr="00AF42BC">
        <w:rPr>
          <w:szCs w:val="24"/>
        </w:rPr>
        <w:t>disabled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persons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seeking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access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culture,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preserving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 xml:space="preserve">world </w:t>
      </w:r>
      <w:r w:rsidRPr="00AF42BC">
        <w:rPr>
          <w:szCs w:val="24"/>
        </w:rPr>
        <w:t>cultural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heritage,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integrating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values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European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culture,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establishing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effective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institutional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financing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promotion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development.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  <w:u w:val="single"/>
        </w:rPr>
        <w:t>Articles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1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to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5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of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the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Covenant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16.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PILLAY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commented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position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clear;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their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introductory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statement,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delegation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said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fully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appeared,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from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reading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third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written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replies,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certain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life,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security,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health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housing,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 xml:space="preserve">were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 xml:space="preserve">enforceable </w:t>
      </w:r>
      <w:r w:rsidRPr="00AF42BC">
        <w:rPr>
          <w:szCs w:val="24"/>
        </w:rPr>
        <w:t>before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major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problem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called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explanation,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ratifying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undertaken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obligation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apply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provisions.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17.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KERDOUN</w:t>
      </w:r>
      <w:r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incorporated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expressed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surprise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Constitutional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established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distinctions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between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decided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</w:t>
      </w:r>
      <w:r w:rsidR="00CF28F2"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take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precedence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over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>others</w:t>
      </w:r>
      <w:r w:rsidRPr="00AF42BC">
        <w:rPr>
          <w:szCs w:val="24"/>
        </w:rPr>
        <w:t>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like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>clarification in that respect</w:t>
      </w:r>
      <w:r w:rsidRPr="00AF42BC">
        <w:rPr>
          <w:szCs w:val="24"/>
        </w:rPr>
        <w:t>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know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position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regarding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adoption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protocol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allowing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individuals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lodge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complaints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against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violations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provisions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before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Committee.</w:t>
      </w:r>
    </w:p>
    <w:p w:rsidR="0027439E" w:rsidRPr="00AF42BC" w:rsidRDefault="00606AF1" w:rsidP="0027439E">
      <w:pPr>
        <w:rPr>
          <w:szCs w:val="24"/>
        </w:rPr>
      </w:pPr>
      <w:r>
        <w:rPr>
          <w:szCs w:val="24"/>
        </w:rPr>
        <w:br w:type="page"/>
      </w:r>
      <w:r w:rsidR="0027439E" w:rsidRPr="00AF42BC">
        <w:rPr>
          <w:szCs w:val="24"/>
        </w:rPr>
        <w:t>18.</w:t>
      </w:r>
      <w:r w:rsidR="0027439E" w:rsidRPr="00AF42BC">
        <w:rPr>
          <w:szCs w:val="24"/>
        </w:rPr>
        <w:tab/>
      </w:r>
      <w:r w:rsidR="0027439E"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="0027439E" w:rsidRPr="00AF42BC">
        <w:rPr>
          <w:szCs w:val="24"/>
          <w:u w:val="single"/>
        </w:rPr>
        <w:t>ATANGANA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expressed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concern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system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did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appear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to</w:t>
      </w:r>
      <w:r w:rsidR="004B6815">
        <w:rPr>
          <w:szCs w:val="24"/>
        </w:rPr>
        <w:t> </w:t>
      </w:r>
      <w:r w:rsidR="0027439E" w:rsidRPr="00AF42BC">
        <w:rPr>
          <w:szCs w:val="24"/>
        </w:rPr>
        <w:t>offer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full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guarantees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transparency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considering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modernizing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it.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wanted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know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what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measures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planning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order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improve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institutions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especially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make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up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 xml:space="preserve">shortage </w:t>
      </w:r>
      <w:r w:rsidR="0027439E"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judges.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19.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SADI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enquired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transition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from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planned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economy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market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economy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changed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attitude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public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towards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like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information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concerning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cases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reference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articles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before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welcomed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</w:t>
      </w:r>
      <w:r w:rsidR="00CF28F2" w:rsidRPr="00AF42BC">
        <w:rPr>
          <w:szCs w:val="24"/>
        </w:rPr>
        <w:t>y’s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legislation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against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wondered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about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problems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might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arise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 xml:space="preserve">when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="00CF28F2" w:rsidRPr="00AF42BC">
        <w:rPr>
          <w:szCs w:val="24"/>
        </w:rPr>
        <w:t xml:space="preserve">was applied </w:t>
      </w:r>
      <w:r w:rsidRPr="00AF42BC">
        <w:rPr>
          <w:szCs w:val="24"/>
        </w:rPr>
        <w:t>locally.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adopted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general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policy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integration,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assimilation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segregation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regard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20.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RZEPLINSKI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still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ratified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major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United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Council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Europe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instruments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concerning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fundamental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measures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taking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speed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up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proceedings,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particularly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cases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related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labour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law.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like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judgements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handed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down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Supreme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Constitutional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2006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basis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provisions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Conventions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International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Labour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Organization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(ILO)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European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Charter.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light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article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paragraph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assistance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developing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countries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help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achieve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enjoyment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recognize</w:t>
      </w:r>
      <w:r w:rsidR="00CF28F2" w:rsidRPr="00AF42BC">
        <w:rPr>
          <w:szCs w:val="24"/>
        </w:rPr>
        <w:t>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21.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Ms.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BARAHONA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RIERA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non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governmental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organizations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(NGOs)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contributed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preparation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third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appreciate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information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regarding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specific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powers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attributions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Parliamentary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Commissioner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Civil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</w:t>
      </w:r>
      <w:r w:rsidR="00CF28F2" w:rsidRPr="00AF42BC">
        <w:rPr>
          <w:szCs w:val="24"/>
        </w:rPr>
        <w:t>O</w:t>
      </w:r>
      <w:r w:rsidRPr="00AF42BC">
        <w:rPr>
          <w:szCs w:val="24"/>
        </w:rPr>
        <w:t>mbudsman)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Treatment</w:t>
      </w:r>
      <w:r w:rsidR="00CF28F2" w:rsidRPr="00AF42BC">
        <w:rPr>
          <w:szCs w:val="24"/>
        </w:rPr>
        <w:t xml:space="preserve"> Authority</w:t>
      </w:r>
      <w:r w:rsidRPr="00AF42BC">
        <w:rPr>
          <w:szCs w:val="24"/>
        </w:rPr>
        <w:t>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according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some</w:t>
      </w:r>
      <w:r w:rsidR="00B316AD" w:rsidRPr="00AF42BC">
        <w:rPr>
          <w:szCs w:val="24"/>
        </w:rPr>
        <w:t xml:space="preserve"> </w:t>
      </w:r>
      <w:r w:rsidR="00B1324D" w:rsidRPr="00AF42BC">
        <w:rPr>
          <w:szCs w:val="24"/>
        </w:rPr>
        <w:t xml:space="preserve">reports </w:t>
      </w:r>
      <w:r w:rsidRPr="00AF42BC">
        <w:rPr>
          <w:szCs w:val="24"/>
        </w:rPr>
        <w:t>glaring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inequalities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still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existed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between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women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several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areas,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bodies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responsible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promoting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gender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equality.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22.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ZHAN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said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high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level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delegation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representing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showed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importance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country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attached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implementation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Committee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work,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welcomed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detailed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information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supplied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third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having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said,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details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unemployment,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give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trends.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23.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Ms.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WILSON</w:t>
      </w:r>
      <w:r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recalling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human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6A7476" w:rsidRPr="00AF42BC">
        <w:rPr>
          <w:szCs w:val="24"/>
        </w:rPr>
        <w:t>di</w:t>
      </w:r>
      <w:r w:rsidRPr="00AF42BC">
        <w:rPr>
          <w:szCs w:val="24"/>
        </w:rPr>
        <w:t>vis</w:t>
      </w:r>
      <w:r w:rsidR="006A7476" w:rsidRPr="00AF42BC">
        <w:rPr>
          <w:szCs w:val="24"/>
        </w:rPr>
        <w:t>i</w:t>
      </w:r>
      <w:r w:rsidRPr="00AF42BC">
        <w:rPr>
          <w:szCs w:val="24"/>
        </w:rPr>
        <w:t>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interdependent,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appear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give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status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economic,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civil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political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like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specific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details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policy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regarding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non</w:t>
      </w:r>
      <w:r w:rsidR="004B6815">
        <w:rPr>
          <w:szCs w:val="24"/>
        </w:rPr>
        <w:noBreakHyphen/>
      </w:r>
      <w:r w:rsidRPr="00AF42BC">
        <w:rPr>
          <w:szCs w:val="24"/>
        </w:rPr>
        <w:t>discrimination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special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measures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behalf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24.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KOLOSOV</w:t>
      </w:r>
      <w:r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initiated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process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decentralization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whereby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municipalities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responsible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enshrined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pointed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responsible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first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place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implementing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provisions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details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concerning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>anti-</w:t>
      </w:r>
      <w:r w:rsidRPr="00AF42BC">
        <w:rPr>
          <w:szCs w:val="24"/>
        </w:rPr>
        <w:t>discrimination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warning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advice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victims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ethnic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know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particular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the </w:t>
      </w:r>
      <w:r w:rsidRPr="00AF42BC">
        <w:rPr>
          <w:szCs w:val="24"/>
        </w:rPr>
        <w:t>Rom</w:t>
      </w:r>
      <w:r w:rsidR="006A7476"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already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warning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assistance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they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offered.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regretted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information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available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gender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like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delegation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take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up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matter.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25.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Ms.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BONOAN</w:t>
      </w:r>
      <w:r w:rsidR="00B316AD" w:rsidRPr="00AF42BC">
        <w:rPr>
          <w:szCs w:val="24"/>
          <w:u w:val="single"/>
        </w:rPr>
        <w:t>-</w:t>
      </w:r>
      <w:r w:rsidRPr="00AF42BC">
        <w:rPr>
          <w:szCs w:val="24"/>
          <w:u w:val="single"/>
        </w:rPr>
        <w:t>DANDAN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public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would be given an opportunity to </w:t>
      </w:r>
      <w:r w:rsidRPr="00AF42BC">
        <w:rPr>
          <w:szCs w:val="24"/>
        </w:rPr>
        <w:t>consult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periodic </w:t>
      </w:r>
      <w:r w:rsidRPr="00AF42BC">
        <w:rPr>
          <w:szCs w:val="24"/>
        </w:rPr>
        <w:t>report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consideration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or to </w:t>
      </w:r>
      <w:r w:rsidRPr="00AF42BC">
        <w:rPr>
          <w:szCs w:val="24"/>
        </w:rPr>
        <w:t>read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about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discussions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between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delegation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Committee.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view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human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commission,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wondered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body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responsible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implementing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concluding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observations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bodies.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how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president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Treatment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Authority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appointed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current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incumbent</w:t>
      </w:r>
      <w:r w:rsidR="006A7476" w:rsidRPr="00AF42BC">
        <w:rPr>
          <w:szCs w:val="24"/>
        </w:rPr>
        <w:t xml:space="preserve"> was</w:t>
      </w:r>
      <w:r w:rsidRPr="00AF42BC">
        <w:rPr>
          <w:szCs w:val="24"/>
        </w:rPr>
        <w:t>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Lastly,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know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Rom</w:t>
      </w:r>
      <w:r w:rsidR="006A7476"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taken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elaborating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strategies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aimed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resettling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society.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26.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MARCHAN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ROMERO</w:t>
      </w:r>
      <w:r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third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gave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information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concerning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migrant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workers,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wondered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constituted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major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issue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intended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ratify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International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Convention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Protection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Migrant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Workers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Members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Their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Families.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how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intended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guarantee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integration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values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ensuring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respect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promotion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their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individual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identities.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27.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Ms.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BRAS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GOMES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welcomed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Promotion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Opportunities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adopted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2003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reversed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burden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regretted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law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sufficiently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applied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found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regrettable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cases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particular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those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affected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rarely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lodged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complaints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because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believed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initiating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proceedings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expensive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rarely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yielded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expected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results</w:t>
      </w:r>
      <w:r w:rsidR="006A7476" w:rsidRPr="00AF42BC">
        <w:rPr>
          <w:szCs w:val="24"/>
        </w:rPr>
        <w:t>. S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wondered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according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recent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statistics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a greater number of </w:t>
      </w:r>
      <w:r w:rsidRPr="00AF42BC">
        <w:rPr>
          <w:szCs w:val="24"/>
        </w:rPr>
        <w:t>cases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brought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before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victims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continued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lodge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their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complaints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Treatment</w:t>
      </w:r>
      <w:r w:rsidR="006A7476" w:rsidRPr="00AF42BC">
        <w:rPr>
          <w:szCs w:val="24"/>
        </w:rPr>
        <w:t xml:space="preserve"> Authority</w:t>
      </w:r>
      <w:r w:rsidRPr="00AF42BC">
        <w:rPr>
          <w:szCs w:val="24"/>
        </w:rPr>
        <w:t>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She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asked </w:t>
      </w:r>
      <w:r w:rsidRPr="00AF42BC">
        <w:rPr>
          <w:szCs w:val="24"/>
        </w:rPr>
        <w:t>how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intended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cope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increasing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number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cases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dealt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despite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cuts in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operating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budget.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know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plan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opportunities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still in the course of </w:t>
      </w:r>
      <w:r w:rsidRPr="00AF42BC">
        <w:rPr>
          <w:szCs w:val="24"/>
        </w:rPr>
        <w:t>prepar</w:t>
      </w:r>
      <w:r w:rsidR="006A7476" w:rsidRPr="00AF42BC">
        <w:rPr>
          <w:szCs w:val="24"/>
        </w:rPr>
        <w:t>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already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implemented.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28.</w:t>
      </w:r>
      <w:r w:rsidRPr="00AF42BC">
        <w:rPr>
          <w:szCs w:val="24"/>
        </w:rPr>
        <w:tab/>
        <w:t>Noting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municipalities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shared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responsibility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implementing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public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policies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local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level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self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governing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bodies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their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powers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overlapped,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further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clarifications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regarding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sharing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powers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practice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know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was confident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available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funding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always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projects.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29.</w:t>
      </w:r>
      <w:r w:rsidRPr="00AF42BC">
        <w:rPr>
          <w:szCs w:val="24"/>
        </w:rPr>
        <w:tab/>
        <w:t>She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lastly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invited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refer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Committee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general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18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work,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adopted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2005.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30.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TALLÓDI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(Hungary)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said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system</w:t>
      </w:r>
      <w:r w:rsidR="006A7476"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same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international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instruments.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situation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provisions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were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directly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enforceable </w:t>
      </w:r>
      <w:r w:rsidRPr="00AF42BC">
        <w:rPr>
          <w:szCs w:val="24"/>
        </w:rPr>
        <w:t>before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>P</w:t>
      </w:r>
      <w:r w:rsidRPr="00AF42BC">
        <w:rPr>
          <w:szCs w:val="24"/>
        </w:rPr>
        <w:t>arliament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ensure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</w:t>
      </w:r>
      <w:r w:rsidR="006A7476" w:rsidRPr="00AF42BC">
        <w:rPr>
          <w:szCs w:val="24"/>
        </w:rPr>
        <w:t>aws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adopted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areas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-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provisions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were </w:t>
      </w:r>
      <w:r w:rsidRPr="00AF42BC">
        <w:rPr>
          <w:szCs w:val="24"/>
        </w:rPr>
        <w:t>directly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enforceable </w:t>
      </w:r>
      <w:r w:rsidR="00B316AD" w:rsidRPr="00AF42BC">
        <w:rPr>
          <w:szCs w:val="24"/>
        </w:rPr>
        <w:t xml:space="preserve">- </w:t>
      </w:r>
      <w:r w:rsidR="006A7476" w:rsidRPr="00AF42BC">
        <w:rPr>
          <w:szCs w:val="24"/>
        </w:rPr>
        <w:t xml:space="preserve">duly gave effect to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principles.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31.</w:t>
      </w:r>
      <w:r w:rsidRPr="00AF42BC">
        <w:rPr>
          <w:szCs w:val="24"/>
        </w:rPr>
        <w:tab/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Constitutional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several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judgements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confirmed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ensure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protection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economic,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extent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financial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capacities.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expressed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view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several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occasions</w:t>
      </w:r>
      <w:r w:rsidR="006A7476" w:rsidRPr="00AF42BC">
        <w:rPr>
          <w:szCs w:val="24"/>
        </w:rPr>
        <w:t>, however,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="00B1324D">
        <w:rPr>
          <w:szCs w:val="24"/>
        </w:rPr>
        <w:br w:type="page"/>
      </w:r>
      <w:r w:rsidRPr="00AF42BC">
        <w:rPr>
          <w:szCs w:val="24"/>
        </w:rPr>
        <w:t>possible,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event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absolute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necessity,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limit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application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those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thereby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establishing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distinction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between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civil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political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never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restricted</w:t>
      </w:r>
      <w:r w:rsidR="006A7476" w:rsidRPr="00AF42BC">
        <w:rPr>
          <w:szCs w:val="24"/>
        </w:rPr>
        <w:t xml:space="preserve"> on any grounds</w:t>
      </w:r>
      <w:r w:rsidRPr="00AF42BC">
        <w:rPr>
          <w:szCs w:val="24"/>
        </w:rPr>
        <w:t>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32.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RAFFAY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(Hungary)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said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extract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Constitutional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 xml:space="preserve">decision </w:t>
      </w:r>
      <w:r w:rsidRPr="00AF42BC">
        <w:rPr>
          <w:szCs w:val="24"/>
        </w:rPr>
        <w:t>quoted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paragraph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31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third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proper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context.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confirmed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territory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every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person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>wa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entitled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enjoy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highest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attainable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standard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physical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mental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health</w:t>
      </w:r>
      <w:r w:rsidR="006A7476" w:rsidRPr="00AF42BC">
        <w:rPr>
          <w:szCs w:val="24"/>
        </w:rPr>
        <w:t>. 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added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Health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even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further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listed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patients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obligations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respect,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subject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certain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special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circumstances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taken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account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determining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every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person</w:t>
      </w:r>
      <w:r w:rsidR="00B316AD" w:rsidRPr="00AF42BC">
        <w:rPr>
          <w:szCs w:val="24"/>
        </w:rPr>
        <w:t xml:space="preserve"> </w:t>
      </w:r>
      <w:r w:rsidR="006A7476"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entitled.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33.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TALLÓDI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(Hungary)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agreed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proceedings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sometimes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unduly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protracted,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explained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many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complaints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lodged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before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European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Human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persons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considered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exhausted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domestic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remedies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without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success.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palliative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measure,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adopted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2006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allowed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proceedings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lodge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complaint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higher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considered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proceedings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="00004CD8" w:rsidRPr="00AF42BC">
        <w:rPr>
          <w:szCs w:val="24"/>
        </w:rPr>
        <w:t xml:space="preserve">unduly </w:t>
      </w:r>
      <w:r w:rsidRPr="00AF42BC">
        <w:rPr>
          <w:szCs w:val="24"/>
        </w:rPr>
        <w:t>slow.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34.</w:t>
      </w:r>
      <w:r w:rsidRPr="00AF42BC">
        <w:rPr>
          <w:szCs w:val="24"/>
        </w:rPr>
        <w:tab/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Parliamentary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Commissioner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Civil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(Ombudsman)</w:t>
      </w:r>
      <w:r w:rsidR="00B316AD" w:rsidRPr="00AF42BC">
        <w:rPr>
          <w:szCs w:val="24"/>
        </w:rPr>
        <w:t xml:space="preserve"> </w:t>
      </w:r>
      <w:r w:rsidR="00004CD8" w:rsidRPr="00AF42BC">
        <w:rPr>
          <w:szCs w:val="24"/>
        </w:rPr>
        <w:t xml:space="preserve">with </w:t>
      </w:r>
      <w:r w:rsidRPr="00AF42BC">
        <w:rPr>
          <w:szCs w:val="24"/>
        </w:rPr>
        <w:t>his</w:t>
      </w:r>
      <w:r w:rsidR="00B316AD" w:rsidRPr="00AF42BC">
        <w:rPr>
          <w:szCs w:val="24"/>
        </w:rPr>
        <w:t xml:space="preserve"> </w:t>
      </w:r>
      <w:r w:rsidR="00004CD8" w:rsidRPr="00AF42BC">
        <w:rPr>
          <w:szCs w:val="24"/>
        </w:rPr>
        <w:t xml:space="preserve">Deputy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among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bodies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responsible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ensuring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observance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constitutional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event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</w:t>
      </w:r>
      <w:r w:rsidR="00B316AD" w:rsidRPr="00AF42BC">
        <w:rPr>
          <w:szCs w:val="24"/>
        </w:rPr>
        <w:t xml:space="preserve"> </w:t>
      </w:r>
      <w:r w:rsidR="00004CD8" w:rsidRPr="00AF42BC">
        <w:rPr>
          <w:szCs w:val="24"/>
        </w:rPr>
        <w:t>anomaly</w:t>
      </w:r>
      <w:r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Commissioner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power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investigate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misconduct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forward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recommendations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regarding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necessary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effort</w:t>
      </w:r>
      <w:r w:rsidR="00B316AD" w:rsidRPr="00AF42BC">
        <w:rPr>
          <w:szCs w:val="24"/>
        </w:rPr>
        <w:t xml:space="preserve"> </w:t>
      </w:r>
      <w:r w:rsidR="00004CD8" w:rsidRPr="00AF42BC">
        <w:rPr>
          <w:szCs w:val="24"/>
        </w:rPr>
        <w:t>wa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redress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situation,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bring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before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Constitutional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Commissioner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="00004CD8" w:rsidRPr="00AF42BC">
        <w:rPr>
          <w:szCs w:val="24"/>
        </w:rPr>
        <w:t>P</w:t>
      </w:r>
      <w:r w:rsidRPr="00AF42BC">
        <w:rPr>
          <w:szCs w:val="24"/>
        </w:rPr>
        <w:t>arliament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specialized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published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his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conclusions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annual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35.</w:t>
      </w:r>
      <w:r w:rsidRPr="00AF42BC">
        <w:rPr>
          <w:szCs w:val="24"/>
        </w:rPr>
        <w:tab/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Treatment</w:t>
      </w:r>
      <w:r w:rsidR="00B316AD" w:rsidRPr="00AF42BC">
        <w:rPr>
          <w:szCs w:val="24"/>
        </w:rPr>
        <w:t xml:space="preserve"> </w:t>
      </w:r>
      <w:r w:rsidR="00792D09" w:rsidRPr="00AF42BC">
        <w:rPr>
          <w:szCs w:val="24"/>
        </w:rPr>
        <w:t xml:space="preserve">Authority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="00792D09" w:rsidRPr="00AF42BC">
        <w:rPr>
          <w:szCs w:val="24"/>
        </w:rPr>
        <w:t xml:space="preserve">different </w:t>
      </w:r>
      <w:r w:rsidRPr="00AF42BC">
        <w:rPr>
          <w:szCs w:val="24"/>
        </w:rPr>
        <w:t>powers,</w:t>
      </w:r>
      <w:r w:rsidR="00B316AD" w:rsidRPr="00AF42BC">
        <w:rPr>
          <w:szCs w:val="24"/>
        </w:rPr>
        <w:t xml:space="preserve"> </w:t>
      </w:r>
      <w:r w:rsidR="00792D09" w:rsidRPr="00AF42BC">
        <w:rPr>
          <w:szCs w:val="24"/>
        </w:rPr>
        <w:t xml:space="preserve">in particular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power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investigate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individual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complaints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victims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aid.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Authority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investigation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conducted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simultaneously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judicial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inquiry,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two</w:t>
      </w:r>
      <w:r w:rsidR="00B316AD" w:rsidRPr="00AF42BC">
        <w:rPr>
          <w:szCs w:val="24"/>
        </w:rPr>
        <w:t xml:space="preserve"> </w:t>
      </w:r>
      <w:r w:rsidR="00792D09" w:rsidRPr="00AF42BC">
        <w:rPr>
          <w:szCs w:val="24"/>
        </w:rPr>
        <w:t>proce</w:t>
      </w:r>
      <w:r w:rsidRPr="00AF42BC">
        <w:rPr>
          <w:szCs w:val="24"/>
        </w:rPr>
        <w:t>d</w:t>
      </w:r>
      <w:r w:rsidR="00792D09" w:rsidRPr="00AF42BC">
        <w:rPr>
          <w:szCs w:val="24"/>
        </w:rPr>
        <w:t>ure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mutually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exclusive.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36.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Ms.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RAUH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(Hungary)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explained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="00792D09" w:rsidRPr="00AF42BC">
        <w:rPr>
          <w:szCs w:val="24"/>
        </w:rPr>
        <w:t xml:space="preserve">although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public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administration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reforms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2007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like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administrative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bodies,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subjected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staff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budgetary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restrictions,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simply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abolishing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reducing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operational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expenditure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relating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post.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37.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TALLÓDI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(Hungary)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said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legislation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forbade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against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members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minorities.</w:t>
      </w:r>
      <w:r w:rsidR="00B316AD" w:rsidRPr="00AF42BC">
        <w:rPr>
          <w:szCs w:val="24"/>
        </w:rPr>
        <w:t xml:space="preserve"> </w:t>
      </w:r>
      <w:r w:rsidR="00792D09" w:rsidRPr="00AF42BC">
        <w:rPr>
          <w:szCs w:val="24"/>
        </w:rPr>
        <w:t xml:space="preserve">The </w:t>
      </w:r>
      <w:r w:rsidRPr="00AF42BC">
        <w:rPr>
          <w:szCs w:val="24"/>
        </w:rPr>
        <w:t>Rom</w:t>
      </w:r>
      <w:r w:rsidR="00792D09"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access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1324D">
        <w:rPr>
          <w:szCs w:val="24"/>
        </w:rPr>
        <w:t> </w:t>
      </w:r>
      <w:r w:rsidRPr="00AF42BC">
        <w:rPr>
          <w:szCs w:val="24"/>
        </w:rPr>
        <w:t>aid</w:t>
      </w:r>
      <w:r w:rsidR="00B1324D">
        <w:rPr>
          <w:szCs w:val="24"/>
        </w:rPr>
        <w:t> </w:t>
      </w:r>
      <w:r w:rsidRPr="00AF42BC">
        <w:rPr>
          <w:szCs w:val="24"/>
        </w:rPr>
        <w:t>under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792D09" w:rsidRPr="00AF42BC">
        <w:rPr>
          <w:szCs w:val="24"/>
        </w:rPr>
        <w:t>anti-</w:t>
      </w:r>
      <w:r w:rsidRPr="00AF42BC">
        <w:rPr>
          <w:szCs w:val="24"/>
        </w:rPr>
        <w:t>discrimination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warning</w:t>
      </w:r>
      <w:r w:rsidR="00B316AD" w:rsidRPr="00AF42BC">
        <w:rPr>
          <w:szCs w:val="24"/>
        </w:rPr>
        <w:t xml:space="preserve"> </w:t>
      </w:r>
      <w:r w:rsidR="00792D09" w:rsidRPr="00AF42BC">
        <w:rPr>
          <w:szCs w:val="24"/>
        </w:rPr>
        <w:t xml:space="preserve">system </w:t>
      </w:r>
      <w:r w:rsidRPr="00AF42BC">
        <w:rPr>
          <w:szCs w:val="24"/>
        </w:rPr>
        <w:t>through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offices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up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</w:t>
      </w:r>
      <w:r w:rsidR="0044639B" w:rsidRPr="00AF42BC">
        <w:rPr>
          <w:szCs w:val="24"/>
        </w:rPr>
        <w:t>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Budapest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44639B" w:rsidRPr="00AF42BC">
        <w:rPr>
          <w:szCs w:val="24"/>
        </w:rPr>
        <w:t>cross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country.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Rom</w:t>
      </w:r>
      <w:r w:rsidR="0044639B" w:rsidRPr="00AF42BC">
        <w:rPr>
          <w:szCs w:val="24"/>
        </w:rPr>
        <w:t>a’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complaints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concerned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cases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job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38.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Ms.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KARDOSNE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(Hungary)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recalled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according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latest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population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census,</w:t>
      </w:r>
      <w:r w:rsidR="00B316AD" w:rsidRPr="00AF42BC">
        <w:rPr>
          <w:szCs w:val="24"/>
        </w:rPr>
        <w:t xml:space="preserve"> </w:t>
      </w:r>
      <w:r w:rsidR="0044639B" w:rsidRPr="00AF42BC">
        <w:rPr>
          <w:szCs w:val="24"/>
        </w:rPr>
        <w:t>Roma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accounted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6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population;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however,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country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minority.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39.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Ms.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RAUH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(Hungary)</w:t>
      </w:r>
      <w:r w:rsidR="0044639B"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="0044639B" w:rsidRPr="00AF42BC">
        <w:rPr>
          <w:szCs w:val="24"/>
        </w:rPr>
        <w:t xml:space="preserve">regarding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issue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recalled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1993,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</w:t>
      </w:r>
      <w:r w:rsidR="00B316AD" w:rsidRPr="00AF42BC">
        <w:rPr>
          <w:szCs w:val="24"/>
        </w:rPr>
        <w:t xml:space="preserve"> </w:t>
      </w:r>
      <w:r w:rsidR="0044639B" w:rsidRPr="00AF42BC">
        <w:rPr>
          <w:szCs w:val="24"/>
        </w:rPr>
        <w:t xml:space="preserve">had been </w:t>
      </w:r>
      <w:r w:rsidRPr="00AF42BC">
        <w:rPr>
          <w:szCs w:val="24"/>
        </w:rPr>
        <w:t>entitled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pursue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their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studies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obtain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official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documents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their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tongue;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matters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related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everyday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living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dealt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self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management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bodies,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operated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alongside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local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authorities.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obligations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responsibilities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(set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out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various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decrees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issued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1995),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particular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duty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help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preserve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44639B" w:rsidRPr="00AF42BC">
        <w:rPr>
          <w:szCs w:val="24"/>
        </w:rPr>
        <w:t>identities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integration</w:t>
      </w:r>
      <w:r w:rsidR="00B316AD" w:rsidRPr="00AF42BC">
        <w:rPr>
          <w:szCs w:val="24"/>
        </w:rPr>
        <w:t xml:space="preserve"> </w:t>
      </w:r>
      <w:r w:rsidR="0044639B" w:rsidRPr="00AF42BC">
        <w:rPr>
          <w:szCs w:val="24"/>
        </w:rPr>
        <w:t>wa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seen</w:t>
      </w:r>
      <w:r w:rsidR="00B316AD" w:rsidRPr="00AF42BC">
        <w:rPr>
          <w:szCs w:val="24"/>
        </w:rPr>
        <w:t xml:space="preserve"> </w:t>
      </w:r>
      <w:r w:rsidR="0044639B" w:rsidRPr="00AF42BC">
        <w:rPr>
          <w:szCs w:val="24"/>
        </w:rPr>
        <w:t xml:space="preserve">rather </w:t>
      </w:r>
      <w:r w:rsidRPr="00AF42BC">
        <w:rPr>
          <w:szCs w:val="24"/>
        </w:rPr>
        <w:t>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question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personal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choice.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40.</w:t>
      </w:r>
      <w:r w:rsidRPr="00AF42BC">
        <w:rPr>
          <w:szCs w:val="24"/>
        </w:rPr>
        <w:tab/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assist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integration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Roma</w:t>
      </w:r>
      <w:r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inter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ministerial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up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1998,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25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NGOs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currently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represented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took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process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reaching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implementing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decisions.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Each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year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</w:t>
      </w:r>
      <w:r w:rsidR="00797602" w:rsidRPr="00AF42BC">
        <w:rPr>
          <w:szCs w:val="24"/>
        </w:rPr>
        <w:t>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inter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ministerial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committee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drew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up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monitoring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progress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achieved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where the Roma were concerned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areas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employment,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health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housing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efforts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eradicate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against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them.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discrimination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arose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from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deep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seated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popular </w:t>
      </w:r>
      <w:r w:rsidRPr="00AF42BC">
        <w:rPr>
          <w:szCs w:val="24"/>
        </w:rPr>
        <w:t>stereotypes,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combating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10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years.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Since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1997,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many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young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Rom</w:t>
      </w:r>
      <w:r w:rsidR="00797602"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received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scholarships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</w:t>
      </w:r>
      <w:r w:rsidR="00797602" w:rsidRPr="00AF42BC">
        <w:rPr>
          <w:szCs w:val="24"/>
        </w:rPr>
        <w:t>a</w:t>
      </w:r>
      <w:r w:rsidRPr="00AF42BC">
        <w:rPr>
          <w:szCs w:val="24"/>
        </w:rPr>
        <w:t>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model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country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respect.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41.</w:t>
      </w:r>
      <w:r w:rsidRPr="00AF42BC">
        <w:rPr>
          <w:szCs w:val="24"/>
        </w:rPr>
        <w:tab/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recently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adopted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Rom</w:t>
      </w:r>
      <w:r w:rsidR="00797602"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integration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strategy,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actively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supported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local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authorities,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churches,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NGOs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business</w:t>
      </w:r>
      <w:r w:rsidR="00797602" w:rsidRPr="00AF42BC">
        <w:rPr>
          <w:szCs w:val="24"/>
        </w:rPr>
        <w:t>.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The strategy dealt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education,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employment,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housing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health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matters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number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objectives</w:t>
      </w:r>
      <w:r w:rsidR="00797602"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adding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necessary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measures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indicators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their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implementation.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42.</w:t>
      </w:r>
      <w:r w:rsidRPr="00AF42BC">
        <w:rPr>
          <w:szCs w:val="24"/>
        </w:rPr>
        <w:tab/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maintain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contacts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Rom</w:t>
      </w:r>
      <w:r w:rsidR="00797602"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NGOs.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websites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Government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Ministry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Affairs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information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interest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concerning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Rom</w:t>
      </w:r>
      <w:r w:rsidR="00797602" w:rsidRPr="00AF42BC">
        <w:rPr>
          <w:szCs w:val="24"/>
        </w:rPr>
        <w:t>a</w:t>
      </w:r>
      <w:r w:rsidRPr="00AF42BC">
        <w:rPr>
          <w:szCs w:val="24"/>
        </w:rPr>
        <w:t>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could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happen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Roma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difficulties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accessing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local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services,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probably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because they were not close to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services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offered</w:t>
      </w:r>
      <w:r w:rsidR="00797602" w:rsidRPr="00AF42BC">
        <w:rPr>
          <w:szCs w:val="24"/>
        </w:rPr>
        <w:t>, but 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remedy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was available</w:t>
      </w:r>
      <w:r w:rsidRPr="00AF42BC">
        <w:rPr>
          <w:szCs w:val="24"/>
        </w:rPr>
        <w:t>,</w:t>
      </w:r>
      <w:r w:rsidR="00B1324D">
        <w:rPr>
          <w:szCs w:val="24"/>
        </w:rPr>
        <w:t> </w:t>
      </w:r>
      <w:r w:rsidRPr="00AF42BC">
        <w:rPr>
          <w:szCs w:val="24"/>
        </w:rPr>
        <w:t>whereby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the </w:t>
      </w:r>
      <w:r w:rsidRPr="00AF42BC">
        <w:rPr>
          <w:szCs w:val="24"/>
        </w:rPr>
        <w:t>citizens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affected </w:t>
      </w:r>
      <w:r w:rsidRPr="00AF42BC">
        <w:rPr>
          <w:szCs w:val="24"/>
        </w:rPr>
        <w:t>could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appeal</w:t>
      </w:r>
      <w:r w:rsidR="00797602" w:rsidRPr="00AF42BC">
        <w:rPr>
          <w:szCs w:val="24"/>
        </w:rPr>
        <w:t xml:space="preserve"> either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Ombudsman,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centre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dedicated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Rom</w:t>
      </w:r>
      <w:r w:rsidR="00797602"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rights,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or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network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public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lawyers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Treatment</w:t>
      </w:r>
      <w:r w:rsidR="00797602" w:rsidRPr="00AF42BC">
        <w:rPr>
          <w:szCs w:val="24"/>
        </w:rPr>
        <w:t xml:space="preserve"> Authority</w:t>
      </w:r>
      <w:r w:rsidRPr="00AF42BC">
        <w:rPr>
          <w:szCs w:val="24"/>
        </w:rPr>
        <w:t>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43.</w:t>
      </w:r>
      <w:r w:rsidRPr="00AF42BC">
        <w:rPr>
          <w:szCs w:val="24"/>
        </w:rPr>
        <w:tab/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Treatment</w:t>
      </w:r>
      <w:r w:rsidR="00797602" w:rsidRPr="00AF42BC">
        <w:rPr>
          <w:szCs w:val="24"/>
        </w:rPr>
        <w:t xml:space="preserve"> Authority</w:t>
      </w:r>
      <w:r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whose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director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wa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appointed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Prime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Minister,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had the power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problems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gender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equality.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issue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appeared on the scene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2002</w:t>
      </w:r>
      <w:r w:rsidR="00B316AD" w:rsidRPr="00AF42BC">
        <w:rPr>
          <w:szCs w:val="24"/>
        </w:rPr>
        <w:t>-</w:t>
      </w:r>
      <w:r w:rsidRPr="00AF42BC">
        <w:rPr>
          <w:szCs w:val="24"/>
        </w:rPr>
        <w:t>2003,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when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efforts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had been </w:t>
      </w:r>
      <w:r w:rsidRPr="00AF42BC">
        <w:rPr>
          <w:szCs w:val="24"/>
        </w:rPr>
        <w:t>made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bring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Hungarian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legislation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797602"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line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acquired </w:t>
      </w:r>
      <w:r w:rsidRPr="00AF42BC">
        <w:rPr>
          <w:szCs w:val="24"/>
        </w:rPr>
        <w:t>rules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European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Union.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council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equality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between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1324D">
        <w:rPr>
          <w:szCs w:val="24"/>
        </w:rPr>
        <w:t> </w:t>
      </w:r>
      <w:r w:rsidRPr="00AF42BC">
        <w:rPr>
          <w:szCs w:val="24"/>
        </w:rPr>
        <w:t>women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set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up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operated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according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workplan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targeting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number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objectives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</w:t>
      </w:r>
      <w:r w:rsidR="00797602" w:rsidRPr="00AF42BC">
        <w:rPr>
          <w:szCs w:val="24"/>
        </w:rPr>
        <w:t xml:space="preserve">such as </w:t>
      </w:r>
      <w:r w:rsidRPr="00AF42BC">
        <w:rPr>
          <w:szCs w:val="24"/>
        </w:rPr>
        <w:t>integratin</w:t>
      </w:r>
      <w:r w:rsidR="00797602" w:rsidRPr="00AF42BC">
        <w:rPr>
          <w:szCs w:val="24"/>
        </w:rPr>
        <w:t>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women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public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administration,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combining </w:t>
      </w:r>
      <w:r w:rsidRPr="00AF42BC">
        <w:rPr>
          <w:szCs w:val="24"/>
        </w:rPr>
        <w:t>family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life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professional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activity,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preventin</w:t>
      </w:r>
      <w:r w:rsidR="00797602" w:rsidRPr="00AF42BC">
        <w:rPr>
          <w:szCs w:val="24"/>
        </w:rPr>
        <w:t>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family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violence,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encouraging the </w:t>
      </w:r>
      <w:r w:rsidRPr="00AF42BC">
        <w:rPr>
          <w:szCs w:val="24"/>
        </w:rPr>
        <w:t>participation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women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economic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affairs,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ensuring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work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protectin</w:t>
      </w:r>
      <w:r w:rsidR="00797602" w:rsidRPr="00AF42BC">
        <w:rPr>
          <w:szCs w:val="24"/>
        </w:rPr>
        <w:t>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victims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human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trafficking).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44.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TALLÓDI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(Hungary)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said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time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considering </w:t>
      </w:r>
      <w:r w:rsidRPr="00AF42BC">
        <w:rPr>
          <w:szCs w:val="24"/>
        </w:rPr>
        <w:t>ratif</w:t>
      </w:r>
      <w:r w:rsidR="00797602" w:rsidRPr="00AF42BC">
        <w:rPr>
          <w:szCs w:val="24"/>
        </w:rPr>
        <w:t>ying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International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Convention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Protection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A</w:t>
      </w:r>
      <w:r w:rsidRPr="00AF42BC">
        <w:rPr>
          <w:szCs w:val="24"/>
        </w:rPr>
        <w:t>ll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Migrant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Workers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Members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T</w:t>
      </w:r>
      <w:r w:rsidRPr="00AF42BC">
        <w:rPr>
          <w:szCs w:val="24"/>
        </w:rPr>
        <w:t>heir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Families,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although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opposed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possibility,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acceding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future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optional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protocol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International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Economic,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Cultural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Rights.</w:t>
      </w:r>
    </w:p>
    <w:p w:rsidR="0027439E" w:rsidRPr="00AF42BC" w:rsidRDefault="00B1324D" w:rsidP="0027439E">
      <w:pPr>
        <w:rPr>
          <w:szCs w:val="24"/>
        </w:rPr>
      </w:pPr>
      <w:r>
        <w:rPr>
          <w:szCs w:val="24"/>
        </w:rPr>
        <w:br w:type="page"/>
      </w:r>
      <w:r w:rsidR="0027439E" w:rsidRPr="00AF42BC">
        <w:rPr>
          <w:szCs w:val="24"/>
        </w:rPr>
        <w:t>45.</w:t>
      </w:r>
      <w:r w:rsidR="0027439E" w:rsidRPr="00AF42BC">
        <w:rPr>
          <w:szCs w:val="24"/>
        </w:rPr>
        <w:tab/>
      </w:r>
      <w:r w:rsidR="0027439E"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="0027439E" w:rsidRPr="00AF42BC">
        <w:rPr>
          <w:szCs w:val="24"/>
          <w:u w:val="single"/>
        </w:rPr>
        <w:t>HORVATH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(Hungary)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recalled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his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country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party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Convention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Persons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Disabilities,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been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one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first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signatories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March</w:t>
      </w:r>
      <w:r w:rsidR="00797602" w:rsidRPr="00AF42BC">
        <w:rPr>
          <w:szCs w:val="24"/>
        </w:rPr>
        <w:t> </w:t>
      </w:r>
      <w:r w:rsidR="0027439E" w:rsidRPr="00AF42BC">
        <w:rPr>
          <w:szCs w:val="24"/>
        </w:rPr>
        <w:t>2007.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added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that,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since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legal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proceedings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could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initiated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only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persons </w:t>
      </w:r>
      <w:r w:rsidR="0027439E" w:rsidRPr="00AF42BC">
        <w:rPr>
          <w:szCs w:val="24"/>
        </w:rPr>
        <w:t>acquainted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Covenant,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instruction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concerning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treaty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included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school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programmes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training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health</w:t>
      </w:r>
      <w:r w:rsidR="00B316AD" w:rsidRPr="00AF42BC">
        <w:rPr>
          <w:szCs w:val="24"/>
        </w:rPr>
        <w:t>-</w:t>
      </w:r>
      <w:r w:rsidR="0027439E" w:rsidRPr="00AF42BC">
        <w:rPr>
          <w:szCs w:val="24"/>
        </w:rPr>
        <w:t>care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personnel.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text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was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available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forms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accessible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persons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suffering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from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different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disabilities.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ILO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Convention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(No.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159)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concerning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Vocational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R</w:t>
      </w:r>
      <w:r w:rsidR="0027439E" w:rsidRPr="00AF42BC">
        <w:rPr>
          <w:szCs w:val="24"/>
        </w:rPr>
        <w:t>ehabilitation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E</w:t>
      </w:r>
      <w:r w:rsidR="0027439E" w:rsidRPr="00AF42BC">
        <w:rPr>
          <w:szCs w:val="24"/>
        </w:rPr>
        <w:t>mployment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(</w:t>
      </w:r>
      <w:r w:rsidR="00797602" w:rsidRPr="00AF42BC">
        <w:rPr>
          <w:szCs w:val="24"/>
        </w:rPr>
        <w:t>D</w:t>
      </w:r>
      <w:r w:rsidR="0027439E" w:rsidRPr="00AF42BC">
        <w:rPr>
          <w:szCs w:val="24"/>
        </w:rPr>
        <w:t>isabled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P</w:t>
      </w:r>
      <w:r w:rsidR="0027439E" w:rsidRPr="00AF42BC">
        <w:rPr>
          <w:szCs w:val="24"/>
        </w:rPr>
        <w:t>ersons)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Convention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Rights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P</w:t>
      </w:r>
      <w:r w:rsidR="0027439E" w:rsidRPr="00AF42BC">
        <w:rPr>
          <w:szCs w:val="24"/>
        </w:rPr>
        <w:t>ersons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with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D</w:t>
      </w:r>
      <w:r w:rsidR="0027439E" w:rsidRPr="00AF42BC">
        <w:rPr>
          <w:szCs w:val="24"/>
        </w:rPr>
        <w:t>isabilities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must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also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made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available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forms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were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understandable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disabled.</w:t>
      </w:r>
      <w:r w:rsidR="00797602" w:rsidRPr="00AF42BC">
        <w:rPr>
          <w:szCs w:val="24"/>
        </w:rPr>
        <w:t xml:space="preserve"> </w:t>
      </w:r>
      <w:r w:rsidR="0027439E" w:rsidRPr="00AF42BC">
        <w:rPr>
          <w:szCs w:val="24"/>
        </w:rPr>
        <w:t>Hungary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Council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Disabled </w:t>
      </w:r>
      <w:r w:rsidR="0027439E" w:rsidRPr="00AF42BC">
        <w:rPr>
          <w:szCs w:val="24"/>
        </w:rPr>
        <w:t>Persons,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made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up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25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members,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including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13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NGOs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devoted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interests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>the disabled</w:t>
      </w:r>
      <w:r w:rsidR="0027439E" w:rsidRPr="00AF42BC">
        <w:rPr>
          <w:szCs w:val="24"/>
        </w:rPr>
        <w:t>.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Constitutional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Court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="00797602" w:rsidRPr="00AF42BC">
        <w:rPr>
          <w:szCs w:val="24"/>
        </w:rPr>
        <w:t xml:space="preserve">judged </w:t>
      </w:r>
      <w:r w:rsidR="0027439E" w:rsidRPr="00AF42BC">
        <w:rPr>
          <w:szCs w:val="24"/>
        </w:rPr>
        <w:t>two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references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(</w:t>
      </w:r>
      <w:r w:rsidR="00B63016" w:rsidRPr="00AF42BC">
        <w:rPr>
          <w:szCs w:val="24"/>
        </w:rPr>
        <w:t xml:space="preserve">in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1995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Higher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Education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Act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1999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Social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Services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Act)</w:t>
      </w:r>
      <w:r w:rsidR="00B63016" w:rsidRPr="00AF42BC">
        <w:rPr>
          <w:szCs w:val="24"/>
        </w:rPr>
        <w:t xml:space="preserve"> unconstitutional</w:t>
      </w:r>
      <w:r w:rsidR="0027439E" w:rsidRPr="00AF42BC">
        <w:rPr>
          <w:szCs w:val="24"/>
        </w:rPr>
        <w:t>.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2006,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Equal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Treatment</w:t>
      </w:r>
      <w:r w:rsidR="00B316AD" w:rsidRPr="00AF42BC">
        <w:rPr>
          <w:szCs w:val="24"/>
        </w:rPr>
        <w:t xml:space="preserve"> </w:t>
      </w:r>
      <w:r w:rsidR="00B63016" w:rsidRPr="00AF42BC">
        <w:rPr>
          <w:szCs w:val="24"/>
        </w:rPr>
        <w:t>Authority had c</w:t>
      </w:r>
      <w:r w:rsidR="0027439E" w:rsidRPr="00AF42BC">
        <w:rPr>
          <w:szCs w:val="24"/>
        </w:rPr>
        <w:t>onsidered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10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cases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which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had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led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judgements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favour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handicapped</w:t>
      </w:r>
      <w:r w:rsidR="00B316AD" w:rsidRPr="00AF42BC">
        <w:rPr>
          <w:szCs w:val="24"/>
        </w:rPr>
        <w:t xml:space="preserve"> </w:t>
      </w:r>
      <w:r w:rsidR="0027439E" w:rsidRPr="00AF42BC">
        <w:rPr>
          <w:szCs w:val="24"/>
        </w:rPr>
        <w:t>plaintiffs.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46.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Mr.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KOLOSOV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agree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that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provisions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should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applicable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courts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implicitly,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words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within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context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legislation</w:t>
      </w:r>
      <w:r w:rsidR="00B316AD" w:rsidRPr="00AF42BC">
        <w:rPr>
          <w:szCs w:val="24"/>
        </w:rPr>
        <w:t xml:space="preserve"> </w:t>
      </w:r>
      <w:r w:rsidR="00B63016" w:rsidRPr="00AF42BC">
        <w:rPr>
          <w:szCs w:val="24"/>
        </w:rPr>
        <w:t>in general</w:t>
      </w:r>
      <w:r w:rsidRPr="00AF42BC">
        <w:rPr>
          <w:szCs w:val="24"/>
        </w:rPr>
        <w:t>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not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directly,</w:t>
      </w:r>
      <w:r w:rsidR="00B316AD" w:rsidRPr="00AF42BC">
        <w:rPr>
          <w:szCs w:val="24"/>
        </w:rPr>
        <w:t xml:space="preserve"> </w:t>
      </w:r>
      <w:r w:rsidR="00B63016" w:rsidRPr="00AF42BC">
        <w:rPr>
          <w:szCs w:val="24"/>
        </w:rPr>
        <w:t xml:space="preserve">with reference to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Covenant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own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articles.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Regarding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disparities,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would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like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full</w:t>
      </w:r>
      <w:r w:rsidR="00B316AD" w:rsidRPr="00AF42BC">
        <w:rPr>
          <w:szCs w:val="24"/>
        </w:rPr>
        <w:t xml:space="preserve"> </w:t>
      </w:r>
      <w:r w:rsidR="00B63016" w:rsidRPr="00AF42BC">
        <w:rPr>
          <w:szCs w:val="24"/>
        </w:rPr>
        <w:t xml:space="preserve">details concerning the </w:t>
      </w:r>
      <w:r w:rsidRPr="00AF42BC">
        <w:rPr>
          <w:szCs w:val="24"/>
        </w:rPr>
        <w:t>mechanisms</w:t>
      </w:r>
      <w:r w:rsidR="00B316AD" w:rsidRPr="00AF42BC">
        <w:rPr>
          <w:szCs w:val="24"/>
        </w:rPr>
        <w:t xml:space="preserve"> </w:t>
      </w:r>
      <w:r w:rsidR="00B63016" w:rsidRPr="00AF42BC">
        <w:rPr>
          <w:szCs w:val="24"/>
        </w:rPr>
        <w:t xml:space="preserve">used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monitoring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application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national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legislation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authorities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representing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minorities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by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municipalities.</w:t>
      </w:r>
    </w:p>
    <w:p w:rsidR="0027439E" w:rsidRPr="00AF42BC" w:rsidRDefault="0027439E" w:rsidP="0027439E">
      <w:pPr>
        <w:rPr>
          <w:szCs w:val="24"/>
        </w:rPr>
      </w:pPr>
      <w:r w:rsidRPr="00AF42BC">
        <w:rPr>
          <w:szCs w:val="24"/>
        </w:rPr>
        <w:t>47.</w:t>
      </w:r>
      <w:r w:rsidRPr="00AF42BC">
        <w:rPr>
          <w:szCs w:val="24"/>
        </w:rPr>
        <w:tab/>
      </w:r>
      <w:r w:rsidRPr="00AF42BC">
        <w:rPr>
          <w:szCs w:val="24"/>
          <w:u w:val="single"/>
        </w:rPr>
        <w:t>Ms.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BARAHONA</w:t>
      </w:r>
      <w:r w:rsidR="00B316AD" w:rsidRPr="00AF42BC">
        <w:rPr>
          <w:szCs w:val="24"/>
          <w:u w:val="single"/>
        </w:rPr>
        <w:t xml:space="preserve"> </w:t>
      </w:r>
      <w:r w:rsidRPr="00AF42BC">
        <w:rPr>
          <w:szCs w:val="24"/>
          <w:u w:val="single"/>
        </w:rPr>
        <w:t>RIERA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asked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for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further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details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regarding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Ombudsman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contribution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to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preparation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of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State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party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third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periodic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report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the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Ombudsman</w:t>
      </w:r>
      <w:r w:rsidR="00B316AD" w:rsidRPr="00AF42BC">
        <w:rPr>
          <w:szCs w:val="24"/>
        </w:rPr>
        <w:t>’</w:t>
      </w:r>
      <w:r w:rsidRPr="00AF42BC">
        <w:rPr>
          <w:szCs w:val="24"/>
        </w:rPr>
        <w:t>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powers</w:t>
      </w:r>
      <w:r w:rsidR="00B316AD" w:rsidRPr="00AF42BC">
        <w:rPr>
          <w:szCs w:val="24"/>
        </w:rPr>
        <w:t xml:space="preserve"> </w:t>
      </w:r>
      <w:r w:rsidRPr="00AF42BC">
        <w:rPr>
          <w:szCs w:val="24"/>
        </w:rPr>
        <w:t>and</w:t>
      </w:r>
      <w:r w:rsidR="00B316AD" w:rsidRPr="00AF42BC">
        <w:rPr>
          <w:szCs w:val="24"/>
        </w:rPr>
        <w:t xml:space="preserve"> </w:t>
      </w:r>
      <w:r w:rsidR="00B63016" w:rsidRPr="00AF42BC">
        <w:rPr>
          <w:szCs w:val="24"/>
        </w:rPr>
        <w:t>attributions</w:t>
      </w:r>
      <w:r w:rsidRPr="00AF42BC">
        <w:rPr>
          <w:szCs w:val="24"/>
        </w:rPr>
        <w:t>.</w:t>
      </w:r>
    </w:p>
    <w:p w:rsidR="00D05C66" w:rsidRPr="00AF42BC" w:rsidRDefault="0027439E" w:rsidP="00B63016">
      <w:pPr>
        <w:jc w:val="center"/>
        <w:rPr>
          <w:iCs/>
          <w:szCs w:val="24"/>
          <w:u w:val="single"/>
        </w:rPr>
      </w:pPr>
      <w:r w:rsidRPr="00AF42BC">
        <w:rPr>
          <w:iCs/>
          <w:szCs w:val="24"/>
          <w:u w:val="single"/>
        </w:rPr>
        <w:t>The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meeting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rose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at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6</w:t>
      </w:r>
      <w:r w:rsidR="00B316AD" w:rsidRPr="00AF42BC">
        <w:rPr>
          <w:iCs/>
          <w:szCs w:val="24"/>
          <w:u w:val="single"/>
        </w:rPr>
        <w:t xml:space="preserve"> </w:t>
      </w:r>
      <w:r w:rsidRPr="00AF42BC">
        <w:rPr>
          <w:iCs/>
          <w:szCs w:val="24"/>
          <w:u w:val="single"/>
        </w:rPr>
        <w:t>p.m.</w:t>
      </w:r>
    </w:p>
    <w:sectPr w:rsidR="00D05C66" w:rsidRPr="00AF42BC" w:rsidSect="0027439E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90B" w:rsidRDefault="0022390B">
      <w:pPr>
        <w:pStyle w:val="Footer"/>
      </w:pPr>
    </w:p>
  </w:endnote>
  <w:endnote w:type="continuationSeparator" w:id="0">
    <w:p w:rsidR="0022390B" w:rsidRDefault="0022390B">
      <w:pPr>
        <w:spacing w:after="0"/>
      </w:pPr>
    </w:p>
  </w:endnote>
  <w:endnote w:type="continuationNotice" w:id="1">
    <w:p w:rsidR="0022390B" w:rsidRDefault="0022390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90B" w:rsidRDefault="0022390B">
      <w:pPr>
        <w:spacing w:after="0"/>
      </w:pPr>
      <w:r>
        <w:separator/>
      </w:r>
    </w:p>
  </w:footnote>
  <w:footnote w:type="continuationSeparator" w:id="0">
    <w:p w:rsidR="0022390B" w:rsidRDefault="0022390B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22390B" w:rsidRDefault="0022390B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07" w:rsidRDefault="00393907" w:rsidP="0027439E">
    <w:pPr>
      <w:pStyle w:val="Header"/>
      <w:spacing w:after="0"/>
    </w:pPr>
    <w:r>
      <w:t>E/C.12/2007/SR.6</w:t>
    </w:r>
  </w:p>
  <w:p w:rsidR="00393907" w:rsidRDefault="00393907" w:rsidP="0027439E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197B68">
      <w:rPr>
        <w:noProof/>
      </w:rPr>
      <w:t>8</w:t>
    </w:r>
    <w:r>
      <w:fldChar w:fldCharType="end"/>
    </w:r>
  </w:p>
  <w:p w:rsidR="00393907" w:rsidRDefault="00393907" w:rsidP="0027439E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07" w:rsidRDefault="00393907" w:rsidP="0027439E">
    <w:pPr>
      <w:pStyle w:val="Header"/>
      <w:tabs>
        <w:tab w:val="clear" w:pos="4320"/>
        <w:tab w:val="clear" w:pos="8640"/>
        <w:tab w:val="left" w:pos="6803"/>
      </w:tabs>
      <w:spacing w:after="0"/>
    </w:pPr>
    <w:r>
      <w:tab/>
      <w:t>E/C.12/2007/SR.6</w:t>
    </w:r>
  </w:p>
  <w:p w:rsidR="00393907" w:rsidRDefault="00393907" w:rsidP="0027439E">
    <w:pPr>
      <w:pStyle w:val="Header"/>
      <w:tabs>
        <w:tab w:val="clear" w:pos="4320"/>
        <w:tab w:val="clear" w:pos="8640"/>
        <w:tab w:val="left" w:pos="6803"/>
      </w:tabs>
      <w:spacing w:after="0"/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197B68">
      <w:rPr>
        <w:noProof/>
      </w:rPr>
      <w:t>9</w:t>
    </w:r>
    <w:r>
      <w:fldChar w:fldCharType="end"/>
    </w:r>
  </w:p>
  <w:p w:rsidR="00393907" w:rsidRDefault="00393907" w:rsidP="0027439E">
    <w:pPr>
      <w:pStyle w:val="Header"/>
      <w:tabs>
        <w:tab w:val="clear" w:pos="4320"/>
        <w:tab w:val="clear" w:pos="8640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99E606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1A815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58ECE3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8EAF59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B18541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341C6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ED8C64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C66E0A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30127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09F9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98B13D4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2B3F49C6"/>
    <w:multiLevelType w:val="singleLevel"/>
    <w:tmpl w:val="3CF288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3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5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7">
    <w:nsid w:val="4E1B1B9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BC65289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CF349BD"/>
    <w:multiLevelType w:val="singleLevel"/>
    <w:tmpl w:val="7EC6DC90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23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2"/>
  </w:num>
  <w:num w:numId="2">
    <w:abstractNumId w:val="12"/>
  </w:num>
  <w:num w:numId="3">
    <w:abstractNumId w:val="22"/>
  </w:num>
  <w:num w:numId="4">
    <w:abstractNumId w:val="12"/>
  </w:num>
  <w:num w:numId="5">
    <w:abstractNumId w:val="10"/>
  </w:num>
  <w:num w:numId="6">
    <w:abstractNumId w:val="13"/>
  </w:num>
  <w:num w:numId="7">
    <w:abstractNumId w:val="15"/>
  </w:num>
  <w:num w:numId="8">
    <w:abstractNumId w:val="21"/>
  </w:num>
  <w:num w:numId="9">
    <w:abstractNumId w:val="18"/>
  </w:num>
  <w:num w:numId="10">
    <w:abstractNumId w:val="23"/>
  </w:num>
  <w:num w:numId="11">
    <w:abstractNumId w:val="15"/>
  </w:num>
  <w:num w:numId="12">
    <w:abstractNumId w:val="16"/>
  </w:num>
  <w:num w:numId="13">
    <w:abstractNumId w:val="16"/>
  </w:num>
  <w:num w:numId="14">
    <w:abstractNumId w:val="19"/>
  </w:num>
  <w:num w:numId="15">
    <w:abstractNumId w:val="14"/>
  </w:num>
  <w:num w:numId="16">
    <w:abstractNumId w:val="14"/>
  </w:num>
  <w:num w:numId="17">
    <w:abstractNumId w:val="22"/>
  </w:num>
  <w:num w:numId="18">
    <w:abstractNumId w:val="12"/>
  </w:num>
  <w:num w:numId="19">
    <w:abstractNumId w:val="0"/>
  </w:num>
  <w:num w:numId="20">
    <w:abstractNumId w:val="22"/>
  </w:num>
  <w:num w:numId="21">
    <w:abstractNumId w:val="12"/>
  </w:num>
  <w:num w:numId="22">
    <w:abstractNumId w:val="22"/>
  </w:num>
  <w:num w:numId="23">
    <w:abstractNumId w:val="12"/>
  </w:num>
  <w:num w:numId="24">
    <w:abstractNumId w:val="17"/>
  </w:num>
  <w:num w:numId="25">
    <w:abstractNumId w:val="20"/>
  </w:num>
  <w:num w:numId="26">
    <w:abstractNumId w:val="11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C66"/>
    <w:rsid w:val="00004CD8"/>
    <w:rsid w:val="000463DA"/>
    <w:rsid w:val="0005351C"/>
    <w:rsid w:val="000979FD"/>
    <w:rsid w:val="00197B68"/>
    <w:rsid w:val="001C09D1"/>
    <w:rsid w:val="0022390B"/>
    <w:rsid w:val="0026267D"/>
    <w:rsid w:val="0027439E"/>
    <w:rsid w:val="002E57DD"/>
    <w:rsid w:val="00393907"/>
    <w:rsid w:val="0044639B"/>
    <w:rsid w:val="004476F1"/>
    <w:rsid w:val="004B6815"/>
    <w:rsid w:val="00606AF1"/>
    <w:rsid w:val="006A7476"/>
    <w:rsid w:val="00792D09"/>
    <w:rsid w:val="00797602"/>
    <w:rsid w:val="00AF42BC"/>
    <w:rsid w:val="00B019D0"/>
    <w:rsid w:val="00B1324D"/>
    <w:rsid w:val="00B316AD"/>
    <w:rsid w:val="00B63016"/>
    <w:rsid w:val="00B83D47"/>
    <w:rsid w:val="00CF28F2"/>
    <w:rsid w:val="00D05C66"/>
    <w:rsid w:val="00DA1F76"/>
    <w:rsid w:val="00E0031B"/>
    <w:rsid w:val="00F054B5"/>
    <w:rsid w:val="00F52620"/>
    <w:rsid w:val="00FC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22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23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pPr>
      <w:numPr>
        <w:numId w:val="16"/>
      </w:numPr>
      <w:tabs>
        <w:tab w:val="clear" w:pos="360"/>
        <w:tab w:val="left" w:pos="737"/>
      </w:tabs>
    </w:pPr>
    <w:rPr>
      <w:lang w:val="fr-CH"/>
    </w:rPr>
  </w:style>
  <w:style w:type="character" w:styleId="FootnoteReference">
    <w:name w:val="footnote reference"/>
    <w:rPr>
      <w:b/>
      <w:sz w:val="24"/>
      <w:vertAlign w:val="superscript"/>
    </w:rPr>
  </w:style>
  <w:style w:type="paragraph" w:styleId="FootnoteText">
    <w:name w:val="footnote text"/>
    <w:basedOn w:val="Normal"/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semiHidden/>
    <w:pPr>
      <w:spacing w:after="0"/>
    </w:pPr>
    <w:rPr>
      <w:rFonts w:cs="Arial"/>
    </w:rPr>
  </w:style>
  <w:style w:type="paragraph" w:styleId="EndnoteText">
    <w:name w:val="endnote text"/>
    <w:basedOn w:val="Normal"/>
  </w:style>
  <w:style w:type="character" w:styleId="EndnoteReference">
    <w:name w:val="endnote reference"/>
    <w:rPr>
      <w:b/>
      <w:sz w:val="24"/>
      <w:vertAlign w:val="superscript"/>
    </w:rPr>
  </w:style>
  <w:style w:type="numbering" w:styleId="111111">
    <w:name w:val="Outline List 2"/>
    <w:basedOn w:val="NoList"/>
    <w:semiHidden/>
    <w:rsid w:val="0027439E"/>
    <w:pPr>
      <w:numPr>
        <w:numId w:val="24"/>
      </w:numPr>
    </w:pPr>
  </w:style>
  <w:style w:type="paragraph" w:styleId="BodyText2">
    <w:name w:val="Body Text 2"/>
    <w:basedOn w:val="Normal"/>
    <w:semiHidden/>
    <w:pPr>
      <w:spacing w:after="0" w:line="480" w:lineRule="auto"/>
    </w:pPr>
  </w:style>
  <w:style w:type="paragraph" w:styleId="BodyText3">
    <w:name w:val="Body Text 3"/>
    <w:basedOn w:val="Normal"/>
    <w:semiHidden/>
    <w:pPr>
      <w:spacing w:after="0"/>
    </w:pPr>
    <w:rPr>
      <w:szCs w:val="16"/>
    </w:rPr>
  </w:style>
  <w:style w:type="numbering" w:styleId="1ai">
    <w:name w:val="Outline List 1"/>
    <w:basedOn w:val="NoList"/>
    <w:semiHidden/>
    <w:rsid w:val="0027439E"/>
    <w:pPr>
      <w:numPr>
        <w:numId w:val="25"/>
      </w:numPr>
    </w:pPr>
  </w:style>
  <w:style w:type="numbering" w:styleId="ArticleSection">
    <w:name w:val="Outline List 3"/>
    <w:basedOn w:val="NoList"/>
    <w:semiHidden/>
    <w:rsid w:val="0027439E"/>
    <w:pPr>
      <w:numPr>
        <w:numId w:val="26"/>
      </w:numPr>
    </w:pPr>
  </w:style>
  <w:style w:type="paragraph" w:styleId="BlockText">
    <w:name w:val="Block Text"/>
    <w:basedOn w:val="Normal"/>
    <w:semiHidden/>
    <w:rsid w:val="0027439E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27439E"/>
    <w:pPr>
      <w:spacing w:after="120"/>
      <w:ind w:firstLine="210"/>
    </w:pPr>
    <w:rPr>
      <w:rFonts w:cs="Times New Roman"/>
    </w:rPr>
  </w:style>
  <w:style w:type="paragraph" w:styleId="BodyTextIndent">
    <w:name w:val="Body Text Indent"/>
    <w:basedOn w:val="Normal"/>
    <w:rsid w:val="0027439E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27439E"/>
    <w:pPr>
      <w:ind w:firstLine="210"/>
    </w:pPr>
  </w:style>
  <w:style w:type="paragraph" w:styleId="BodyTextIndent2">
    <w:name w:val="Body Text Indent 2"/>
    <w:basedOn w:val="Normal"/>
    <w:semiHidden/>
    <w:rsid w:val="0027439E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27439E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27439E"/>
    <w:pPr>
      <w:ind w:left="4252"/>
    </w:pPr>
  </w:style>
  <w:style w:type="paragraph" w:styleId="Date">
    <w:name w:val="Date"/>
    <w:basedOn w:val="Normal"/>
    <w:next w:val="Normal"/>
    <w:semiHidden/>
    <w:rsid w:val="0027439E"/>
  </w:style>
  <w:style w:type="paragraph" w:styleId="E-mailSignature">
    <w:name w:val="E-mail Signature"/>
    <w:basedOn w:val="Normal"/>
    <w:semiHidden/>
    <w:rsid w:val="0027439E"/>
  </w:style>
  <w:style w:type="character" w:styleId="Emphasis">
    <w:name w:val="Emphasis"/>
    <w:qFormat/>
    <w:rsid w:val="0027439E"/>
    <w:rPr>
      <w:i/>
      <w:iCs/>
    </w:rPr>
  </w:style>
  <w:style w:type="paragraph" w:styleId="EnvelopeAddress">
    <w:name w:val="envelope address"/>
    <w:basedOn w:val="Normal"/>
    <w:semiHidden/>
    <w:rsid w:val="0027439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EnvelopeReturn">
    <w:name w:val="envelope return"/>
    <w:basedOn w:val="Normal"/>
    <w:semiHidden/>
    <w:rsid w:val="0027439E"/>
    <w:rPr>
      <w:rFonts w:ascii="Arial" w:hAnsi="Arial" w:cs="Arial"/>
      <w:sz w:val="20"/>
    </w:rPr>
  </w:style>
  <w:style w:type="character" w:styleId="FollowedHyperlink">
    <w:name w:val="FollowedHyperlink"/>
    <w:semiHidden/>
    <w:rsid w:val="0027439E"/>
    <w:rPr>
      <w:color w:val="800080"/>
      <w:u w:val="single"/>
    </w:rPr>
  </w:style>
  <w:style w:type="character" w:styleId="HTMLAcronym">
    <w:name w:val="HTML Acronym"/>
    <w:basedOn w:val="DefaultParagraphFont"/>
    <w:semiHidden/>
    <w:rsid w:val="0027439E"/>
  </w:style>
  <w:style w:type="paragraph" w:styleId="HTMLAddress">
    <w:name w:val="HTML Address"/>
    <w:basedOn w:val="Normal"/>
    <w:semiHidden/>
    <w:rsid w:val="0027439E"/>
    <w:rPr>
      <w:i/>
      <w:iCs/>
    </w:rPr>
  </w:style>
  <w:style w:type="character" w:styleId="HTMLCite">
    <w:name w:val="HTML Cite"/>
    <w:semiHidden/>
    <w:rsid w:val="0027439E"/>
    <w:rPr>
      <w:i/>
      <w:iCs/>
    </w:rPr>
  </w:style>
  <w:style w:type="character" w:styleId="HTMLCode">
    <w:name w:val="HTML Code"/>
    <w:semiHidden/>
    <w:rsid w:val="0027439E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27439E"/>
    <w:rPr>
      <w:i/>
      <w:iCs/>
    </w:rPr>
  </w:style>
  <w:style w:type="character" w:styleId="HTMLKeyboard">
    <w:name w:val="HTML Keyboard"/>
    <w:semiHidden/>
    <w:rsid w:val="0027439E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27439E"/>
    <w:rPr>
      <w:rFonts w:ascii="Courier New" w:hAnsi="Courier New" w:cs="Courier New"/>
      <w:sz w:val="20"/>
    </w:rPr>
  </w:style>
  <w:style w:type="character" w:styleId="HTMLSample">
    <w:name w:val="HTML Sample"/>
    <w:semiHidden/>
    <w:rsid w:val="0027439E"/>
    <w:rPr>
      <w:rFonts w:ascii="Courier New" w:hAnsi="Courier New" w:cs="Courier New"/>
    </w:rPr>
  </w:style>
  <w:style w:type="character" w:styleId="HTMLTypewriter">
    <w:name w:val="HTML Typewriter"/>
    <w:semiHidden/>
    <w:rsid w:val="0027439E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27439E"/>
    <w:rPr>
      <w:i/>
      <w:iCs/>
    </w:rPr>
  </w:style>
  <w:style w:type="character" w:styleId="Hyperlink">
    <w:name w:val="Hyperlink"/>
    <w:semiHidden/>
    <w:rsid w:val="0027439E"/>
    <w:rPr>
      <w:color w:val="0000FF"/>
      <w:u w:val="single"/>
    </w:rPr>
  </w:style>
  <w:style w:type="character" w:styleId="LineNumber">
    <w:name w:val="line number"/>
    <w:basedOn w:val="DefaultParagraphFont"/>
    <w:semiHidden/>
    <w:rsid w:val="0027439E"/>
  </w:style>
  <w:style w:type="paragraph" w:styleId="List">
    <w:name w:val="List"/>
    <w:basedOn w:val="Normal"/>
    <w:semiHidden/>
    <w:rsid w:val="0027439E"/>
    <w:pPr>
      <w:ind w:left="283" w:hanging="283"/>
    </w:pPr>
  </w:style>
  <w:style w:type="paragraph" w:styleId="List2">
    <w:name w:val="List 2"/>
    <w:basedOn w:val="Normal"/>
    <w:semiHidden/>
    <w:rsid w:val="0027439E"/>
    <w:pPr>
      <w:ind w:left="566" w:hanging="283"/>
    </w:pPr>
  </w:style>
  <w:style w:type="paragraph" w:styleId="List3">
    <w:name w:val="List 3"/>
    <w:basedOn w:val="Normal"/>
    <w:semiHidden/>
    <w:rsid w:val="0027439E"/>
    <w:pPr>
      <w:ind w:left="849" w:hanging="283"/>
    </w:pPr>
  </w:style>
  <w:style w:type="paragraph" w:styleId="List4">
    <w:name w:val="List 4"/>
    <w:basedOn w:val="Normal"/>
    <w:semiHidden/>
    <w:rsid w:val="0027439E"/>
    <w:pPr>
      <w:ind w:left="1132" w:hanging="283"/>
    </w:pPr>
  </w:style>
  <w:style w:type="paragraph" w:styleId="List5">
    <w:name w:val="List 5"/>
    <w:basedOn w:val="Normal"/>
    <w:semiHidden/>
    <w:rsid w:val="0027439E"/>
    <w:pPr>
      <w:ind w:left="1415" w:hanging="283"/>
    </w:pPr>
  </w:style>
  <w:style w:type="paragraph" w:styleId="ListBullet">
    <w:name w:val="List Bullet"/>
    <w:basedOn w:val="Normal"/>
    <w:semiHidden/>
    <w:rsid w:val="0027439E"/>
    <w:pPr>
      <w:numPr>
        <w:numId w:val="27"/>
      </w:numPr>
    </w:pPr>
  </w:style>
  <w:style w:type="paragraph" w:styleId="ListBullet2">
    <w:name w:val="List Bullet 2"/>
    <w:basedOn w:val="Normal"/>
    <w:semiHidden/>
    <w:rsid w:val="0027439E"/>
    <w:pPr>
      <w:numPr>
        <w:numId w:val="28"/>
      </w:numPr>
    </w:pPr>
  </w:style>
  <w:style w:type="paragraph" w:styleId="ListBullet3">
    <w:name w:val="List Bullet 3"/>
    <w:basedOn w:val="Normal"/>
    <w:semiHidden/>
    <w:rsid w:val="0027439E"/>
    <w:pPr>
      <w:numPr>
        <w:numId w:val="29"/>
      </w:numPr>
    </w:pPr>
  </w:style>
  <w:style w:type="paragraph" w:styleId="ListBullet4">
    <w:name w:val="List Bullet 4"/>
    <w:basedOn w:val="Normal"/>
    <w:semiHidden/>
    <w:rsid w:val="0027439E"/>
    <w:pPr>
      <w:numPr>
        <w:numId w:val="30"/>
      </w:numPr>
    </w:pPr>
  </w:style>
  <w:style w:type="paragraph" w:styleId="ListBullet5">
    <w:name w:val="List Bullet 5"/>
    <w:basedOn w:val="Normal"/>
    <w:semiHidden/>
    <w:rsid w:val="0027439E"/>
    <w:pPr>
      <w:numPr>
        <w:numId w:val="31"/>
      </w:numPr>
    </w:pPr>
  </w:style>
  <w:style w:type="paragraph" w:styleId="ListContinue">
    <w:name w:val="List Continue"/>
    <w:basedOn w:val="Normal"/>
    <w:semiHidden/>
    <w:rsid w:val="0027439E"/>
    <w:pPr>
      <w:spacing w:after="120"/>
      <w:ind w:left="283"/>
    </w:pPr>
  </w:style>
  <w:style w:type="paragraph" w:styleId="ListContinue2">
    <w:name w:val="List Continue 2"/>
    <w:basedOn w:val="Normal"/>
    <w:semiHidden/>
    <w:rsid w:val="0027439E"/>
    <w:pPr>
      <w:spacing w:after="120"/>
      <w:ind w:left="566"/>
    </w:pPr>
  </w:style>
  <w:style w:type="paragraph" w:styleId="ListContinue3">
    <w:name w:val="List Continue 3"/>
    <w:basedOn w:val="Normal"/>
    <w:semiHidden/>
    <w:rsid w:val="0027439E"/>
    <w:pPr>
      <w:spacing w:after="120"/>
      <w:ind w:left="849"/>
    </w:pPr>
  </w:style>
  <w:style w:type="paragraph" w:styleId="ListContinue4">
    <w:name w:val="List Continue 4"/>
    <w:basedOn w:val="Normal"/>
    <w:semiHidden/>
    <w:rsid w:val="0027439E"/>
    <w:pPr>
      <w:spacing w:after="120"/>
      <w:ind w:left="1132"/>
    </w:pPr>
  </w:style>
  <w:style w:type="paragraph" w:styleId="ListContinue5">
    <w:name w:val="List Continue 5"/>
    <w:basedOn w:val="Normal"/>
    <w:semiHidden/>
    <w:rsid w:val="0027439E"/>
    <w:pPr>
      <w:spacing w:after="120"/>
      <w:ind w:left="1415"/>
    </w:pPr>
  </w:style>
  <w:style w:type="paragraph" w:styleId="ListNumber">
    <w:name w:val="List Number"/>
    <w:basedOn w:val="Normal"/>
    <w:semiHidden/>
    <w:rsid w:val="0027439E"/>
    <w:pPr>
      <w:numPr>
        <w:numId w:val="32"/>
      </w:numPr>
    </w:pPr>
  </w:style>
  <w:style w:type="paragraph" w:styleId="ListNumber2">
    <w:name w:val="List Number 2"/>
    <w:basedOn w:val="Normal"/>
    <w:semiHidden/>
    <w:rsid w:val="0027439E"/>
    <w:pPr>
      <w:numPr>
        <w:numId w:val="33"/>
      </w:numPr>
    </w:pPr>
  </w:style>
  <w:style w:type="paragraph" w:styleId="ListNumber3">
    <w:name w:val="List Number 3"/>
    <w:basedOn w:val="Normal"/>
    <w:semiHidden/>
    <w:rsid w:val="0027439E"/>
    <w:pPr>
      <w:numPr>
        <w:numId w:val="34"/>
      </w:numPr>
    </w:pPr>
  </w:style>
  <w:style w:type="paragraph" w:styleId="ListNumber4">
    <w:name w:val="List Number 4"/>
    <w:basedOn w:val="Normal"/>
    <w:semiHidden/>
    <w:rsid w:val="0027439E"/>
    <w:pPr>
      <w:numPr>
        <w:numId w:val="35"/>
      </w:numPr>
    </w:pPr>
  </w:style>
  <w:style w:type="paragraph" w:styleId="ListNumber5">
    <w:name w:val="List Number 5"/>
    <w:basedOn w:val="Normal"/>
    <w:semiHidden/>
    <w:rsid w:val="0027439E"/>
    <w:pPr>
      <w:numPr>
        <w:numId w:val="19"/>
      </w:numPr>
    </w:pPr>
  </w:style>
  <w:style w:type="paragraph" w:styleId="MessageHeader">
    <w:name w:val="Message Header"/>
    <w:basedOn w:val="Normal"/>
    <w:semiHidden/>
    <w:rsid w:val="002743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NormalWeb">
    <w:name w:val="Normal (Web)"/>
    <w:basedOn w:val="Normal"/>
    <w:semiHidden/>
    <w:rsid w:val="0027439E"/>
    <w:rPr>
      <w:szCs w:val="24"/>
    </w:rPr>
  </w:style>
  <w:style w:type="paragraph" w:styleId="NormalIndent">
    <w:name w:val="Normal Indent"/>
    <w:basedOn w:val="Normal"/>
    <w:semiHidden/>
    <w:rsid w:val="0027439E"/>
    <w:pPr>
      <w:ind w:left="567"/>
    </w:pPr>
  </w:style>
  <w:style w:type="paragraph" w:styleId="NoteHeading">
    <w:name w:val="Note Heading"/>
    <w:basedOn w:val="Normal"/>
    <w:next w:val="Normal"/>
    <w:semiHidden/>
    <w:rsid w:val="0027439E"/>
  </w:style>
  <w:style w:type="paragraph" w:styleId="PlainText">
    <w:name w:val="Plain Text"/>
    <w:basedOn w:val="Normal"/>
    <w:semiHidden/>
    <w:rsid w:val="0027439E"/>
    <w:rPr>
      <w:rFonts w:ascii="Courier New" w:hAnsi="Courier New" w:cs="Courier New"/>
      <w:sz w:val="20"/>
    </w:rPr>
  </w:style>
  <w:style w:type="paragraph" w:styleId="Salutation">
    <w:name w:val="Salutation"/>
    <w:basedOn w:val="Normal"/>
    <w:next w:val="Normal"/>
    <w:semiHidden/>
    <w:rsid w:val="0027439E"/>
  </w:style>
  <w:style w:type="paragraph" w:styleId="Signature">
    <w:name w:val="Signature"/>
    <w:basedOn w:val="Normal"/>
    <w:semiHidden/>
    <w:rsid w:val="0027439E"/>
    <w:pPr>
      <w:ind w:left="4252"/>
    </w:pPr>
  </w:style>
  <w:style w:type="character" w:styleId="Strong">
    <w:name w:val="Strong"/>
    <w:qFormat/>
    <w:rsid w:val="0027439E"/>
    <w:rPr>
      <w:b/>
      <w:bCs/>
    </w:rPr>
  </w:style>
  <w:style w:type="paragraph" w:styleId="Subtitle">
    <w:name w:val="Subtitle"/>
    <w:basedOn w:val="Normal"/>
    <w:qFormat/>
    <w:rsid w:val="0027439E"/>
    <w:pPr>
      <w:spacing w:after="60"/>
      <w:jc w:val="center"/>
      <w:outlineLvl w:val="1"/>
    </w:pPr>
    <w:rPr>
      <w:rFonts w:ascii="Arial" w:hAnsi="Arial" w:cs="Arial"/>
      <w:szCs w:val="24"/>
    </w:rPr>
  </w:style>
  <w:style w:type="table" w:styleId="Table3Deffects1">
    <w:name w:val="Table 3D effects 1"/>
    <w:basedOn w:val="TableNormal"/>
    <w:semiHidden/>
    <w:rsid w:val="0027439E"/>
    <w:pPr>
      <w:spacing w:after="24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27439E"/>
    <w:pPr>
      <w:spacing w:after="24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27439E"/>
    <w:pPr>
      <w:spacing w:after="24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27439E"/>
    <w:pPr>
      <w:spacing w:after="24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27439E"/>
    <w:pPr>
      <w:spacing w:after="24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27439E"/>
    <w:pPr>
      <w:spacing w:after="240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27439E"/>
    <w:pPr>
      <w:spacing w:after="24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27439E"/>
    <w:pPr>
      <w:spacing w:after="24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27439E"/>
    <w:pPr>
      <w:spacing w:after="240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27439E"/>
    <w:pPr>
      <w:spacing w:after="240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27439E"/>
    <w:pPr>
      <w:spacing w:after="240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27439E"/>
    <w:pPr>
      <w:spacing w:after="240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27439E"/>
    <w:pPr>
      <w:spacing w:after="240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27439E"/>
    <w:pPr>
      <w:spacing w:after="240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27439E"/>
    <w:pPr>
      <w:spacing w:after="240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27439E"/>
    <w:pPr>
      <w:spacing w:after="24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27439E"/>
    <w:pPr>
      <w:spacing w:after="24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27439E"/>
    <w:pPr>
      <w:spacing w:after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27439E"/>
    <w:pPr>
      <w:spacing w:after="24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27439E"/>
    <w:pPr>
      <w:spacing w:after="24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27439E"/>
    <w:pPr>
      <w:spacing w:after="24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27439E"/>
    <w:pPr>
      <w:spacing w:after="240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27439E"/>
    <w:pPr>
      <w:spacing w:after="24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27439E"/>
    <w:pPr>
      <w:spacing w:after="24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27439E"/>
    <w:pPr>
      <w:spacing w:after="240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27439E"/>
    <w:pPr>
      <w:spacing w:after="240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27439E"/>
    <w:pPr>
      <w:spacing w:after="240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27439E"/>
    <w:pPr>
      <w:spacing w:after="240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27439E"/>
    <w:pPr>
      <w:spacing w:after="240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27439E"/>
    <w:pPr>
      <w:spacing w:after="24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27439E"/>
    <w:pPr>
      <w:spacing w:after="24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27439E"/>
    <w:pPr>
      <w:spacing w:after="24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27439E"/>
    <w:pPr>
      <w:spacing w:after="24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27439E"/>
    <w:pPr>
      <w:spacing w:after="24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27439E"/>
    <w:pPr>
      <w:spacing w:after="24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27439E"/>
    <w:pPr>
      <w:spacing w:after="240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27439E"/>
    <w:pPr>
      <w:spacing w:after="24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27439E"/>
    <w:pPr>
      <w:spacing w:after="24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27439E"/>
    <w:pPr>
      <w:spacing w:after="24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27439E"/>
    <w:pPr>
      <w:spacing w:after="240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27439E"/>
    <w:pPr>
      <w:spacing w:after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27439E"/>
    <w:pPr>
      <w:spacing w:after="240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27439E"/>
    <w:pPr>
      <w:spacing w:after="240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27439E"/>
    <w:pPr>
      <w:spacing w:after="24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27439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over%20Pag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2</TotalTime>
  <Pages>1</Pages>
  <Words>3998</Words>
  <Characters>21791</Characters>
  <Application>Microsoft Office Word</Application>
  <DocSecurity>4</DocSecurity>
  <Lines>335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0741614</vt:lpstr>
    </vt:vector>
  </TitlesOfParts>
  <Company>ONU</Company>
  <LinksUpToDate>false</LinksUpToDate>
  <CharactersWithSpaces>25705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0741614</dc:title>
  <dc:subject/>
  <dc:creator>EKM</dc:creator>
  <cp:keywords>E/CN.12/2007/SR.6</cp:keywords>
  <dc:description>final</dc:description>
  <cp:lastModifiedBy>Admieng</cp:lastModifiedBy>
  <cp:revision>3</cp:revision>
  <cp:lastPrinted>2007-09-20T14:23:00Z</cp:lastPrinted>
  <dcterms:created xsi:type="dcterms:W3CDTF">2007-09-20T14:23:00Z</dcterms:created>
  <dcterms:modified xsi:type="dcterms:W3CDTF">2007-09-20T14:25:00Z</dcterms:modified>
</cp:coreProperties>
</file>