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proofErr w:type="spellStart"/>
            <w:r w:rsidRPr="00D87B94">
              <w:rPr>
                <w:sz w:val="40"/>
                <w:szCs w:val="40"/>
              </w:rPr>
              <w:t>CRC</w:t>
            </w:r>
            <w:proofErr w:type="spellEnd"/>
            <w:r w:rsidRPr="005E0092">
              <w:t>/</w:t>
            </w:r>
            <w:r w:rsidR="00280C58">
              <w:fldChar w:fldCharType="begin"/>
            </w:r>
            <w:r w:rsidR="00280C58">
              <w:instrText xml:space="preserve"> FILLIN  "Введите часть символа после CRC/"  \* MERGEFORMAT </w:instrText>
            </w:r>
            <w:r w:rsidR="001B2BC2">
              <w:fldChar w:fldCharType="separate"/>
            </w:r>
            <w:r w:rsidR="001B2BC2">
              <w:t>C/</w:t>
            </w:r>
            <w:proofErr w:type="spellStart"/>
            <w:r w:rsidR="001B2BC2">
              <w:t>GMB</w:t>
            </w:r>
            <w:proofErr w:type="spellEnd"/>
            <w:r w:rsidR="001B2BC2">
              <w:t>/</w:t>
            </w:r>
            <w:proofErr w:type="spellStart"/>
            <w:r w:rsidR="001B2BC2">
              <w:t>CO</w:t>
            </w:r>
            <w:proofErr w:type="spellEnd"/>
            <w:r w:rsidR="001B2BC2">
              <w:t>/2-3</w:t>
            </w:r>
            <w:r w:rsidR="00280C58"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0E3ADA" w:rsidP="009C4E83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0BD21662" wp14:editId="15B156F7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1B2BC2">
              <w:fldChar w:fldCharType="separate"/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="001B2BC2">
              <w:rPr>
                <w:lang w:val="en-US"/>
              </w:rPr>
              <w:fldChar w:fldCharType="separate"/>
            </w:r>
            <w:r w:rsidR="001B2BC2">
              <w:rPr>
                <w:lang w:val="en-US"/>
              </w:rPr>
              <w:t>20 February 2015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1B2BC2">
              <w:fldChar w:fldCharType="separate"/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1B2BC2" w:rsidRPr="001B2BC2" w:rsidRDefault="001B2BC2" w:rsidP="001B2BC2">
      <w:pPr>
        <w:spacing w:before="120"/>
        <w:rPr>
          <w:b/>
          <w:bCs/>
          <w:sz w:val="24"/>
          <w:szCs w:val="24"/>
        </w:rPr>
      </w:pPr>
      <w:r w:rsidRPr="001B2BC2">
        <w:rPr>
          <w:b/>
          <w:bCs/>
          <w:sz w:val="24"/>
          <w:szCs w:val="24"/>
        </w:rPr>
        <w:t>Комитет по правам ребенка</w:t>
      </w:r>
    </w:p>
    <w:p w:rsidR="001B2BC2" w:rsidRPr="001B2BC2" w:rsidRDefault="001B2BC2" w:rsidP="001B2BC2">
      <w:pPr>
        <w:pStyle w:val="HChGR"/>
      </w:pPr>
      <w:r w:rsidRPr="001B2BC2">
        <w:tab/>
      </w:r>
      <w:r>
        <w:rPr>
          <w:lang w:val="en-US"/>
        </w:rPr>
        <w:tab/>
      </w:r>
      <w:r w:rsidRPr="001B2BC2">
        <w:t>Заключительные замечания по объединенн</w:t>
      </w:r>
      <w:r>
        <w:t>ым</w:t>
      </w:r>
      <w:r w:rsidRPr="001B2BC2">
        <w:t xml:space="preserve"> второму и третьему периодическим докладам Гамбии</w:t>
      </w:r>
      <w:r w:rsidRPr="001B2BC2">
        <w:rPr>
          <w:b w:val="0"/>
          <w:bCs/>
          <w:sz w:val="20"/>
        </w:rPr>
        <w:footnoteReference w:customMarkFollows="1" w:id="1"/>
        <w:t>*</w:t>
      </w:r>
    </w:p>
    <w:p w:rsidR="001B2BC2" w:rsidRPr="001B2BC2" w:rsidRDefault="001B2BC2" w:rsidP="001B2BC2">
      <w:pPr>
        <w:pStyle w:val="HChGR"/>
      </w:pPr>
      <w:r>
        <w:tab/>
      </w:r>
      <w:r w:rsidRPr="001B2BC2">
        <w:t xml:space="preserve">I. </w:t>
      </w:r>
      <w:r>
        <w:tab/>
      </w:r>
      <w:r w:rsidRPr="001B2BC2">
        <w:t>Введение</w:t>
      </w:r>
    </w:p>
    <w:p w:rsidR="001B2BC2" w:rsidRPr="001B2BC2" w:rsidRDefault="001B2BC2" w:rsidP="001B2BC2">
      <w:pPr>
        <w:pStyle w:val="SingleTxtGR"/>
      </w:pPr>
      <w:r w:rsidRPr="001B2BC2">
        <w:rPr>
          <w:bCs/>
        </w:rPr>
        <w:t>1.</w:t>
      </w:r>
      <w:r w:rsidRPr="001B2BC2">
        <w:rPr>
          <w:bCs/>
        </w:rPr>
        <w:tab/>
      </w:r>
      <w:r w:rsidRPr="001B2BC2">
        <w:t>Комитет рассмотрел объединенные второй и третий периодические д</w:t>
      </w:r>
      <w:r w:rsidRPr="001B2BC2">
        <w:t>о</w:t>
      </w:r>
      <w:r w:rsidRPr="001B2BC2">
        <w:t>клады Гамбии (</w:t>
      </w:r>
      <w:proofErr w:type="spellStart"/>
      <w:r w:rsidRPr="001B2BC2">
        <w:t>CRC</w:t>
      </w:r>
      <w:proofErr w:type="spellEnd"/>
      <w:r w:rsidRPr="001B2BC2">
        <w:t>/C/</w:t>
      </w:r>
      <w:proofErr w:type="spellStart"/>
      <w:r w:rsidRPr="001B2BC2">
        <w:t>GMB</w:t>
      </w:r>
      <w:proofErr w:type="spellEnd"/>
      <w:r w:rsidRPr="001B2BC2">
        <w:t>/2</w:t>
      </w:r>
      <w:r>
        <w:t>-</w:t>
      </w:r>
      <w:r w:rsidRPr="001B2BC2">
        <w:t>3) на своих 1941-м и 1943-м заседаниях (см.</w:t>
      </w:r>
      <w:r>
        <w:t> </w:t>
      </w:r>
      <w:proofErr w:type="spellStart"/>
      <w:r w:rsidRPr="001B2BC2">
        <w:t>CRC</w:t>
      </w:r>
      <w:proofErr w:type="spellEnd"/>
      <w:r w:rsidRPr="001B2BC2">
        <w:t>/C/SR.1941 и 1943), состоявшихся 15 января 2015 года, и на своем 1983-м заседании, состоявшемся 30 января 2015 года, принял нижеследующие закл</w:t>
      </w:r>
      <w:r w:rsidRPr="001B2BC2">
        <w:t>ю</w:t>
      </w:r>
      <w:r w:rsidRPr="001B2BC2">
        <w:t>чительные замечания.</w:t>
      </w:r>
    </w:p>
    <w:p w:rsidR="001B2BC2" w:rsidRPr="001B2BC2" w:rsidRDefault="001B2BC2" w:rsidP="001B2BC2">
      <w:pPr>
        <w:pStyle w:val="SingleTxtGR"/>
      </w:pPr>
      <w:r w:rsidRPr="001B2BC2">
        <w:rPr>
          <w:bCs/>
        </w:rPr>
        <w:t>2.</w:t>
      </w:r>
      <w:r w:rsidRPr="001B2BC2">
        <w:rPr>
          <w:bCs/>
        </w:rPr>
        <w:tab/>
      </w:r>
      <w:r w:rsidRPr="001B2BC2">
        <w:t>Комитет приветствует представление объединенных второго и третьего периодических докладов государства-участника (</w:t>
      </w:r>
      <w:proofErr w:type="spellStart"/>
      <w:r w:rsidRPr="001B2BC2">
        <w:t>CRC</w:t>
      </w:r>
      <w:proofErr w:type="spellEnd"/>
      <w:r w:rsidRPr="001B2BC2">
        <w:t>/C/</w:t>
      </w:r>
      <w:proofErr w:type="spellStart"/>
      <w:r w:rsidRPr="001B2BC2">
        <w:t>GMB</w:t>
      </w:r>
      <w:proofErr w:type="spellEnd"/>
      <w:r w:rsidRPr="001B2BC2">
        <w:t>/2</w:t>
      </w:r>
      <w:r>
        <w:t>-</w:t>
      </w:r>
      <w:r w:rsidRPr="001B2BC2">
        <w:t>3) и письме</w:t>
      </w:r>
      <w:r w:rsidRPr="001B2BC2">
        <w:t>н</w:t>
      </w:r>
      <w:r w:rsidRPr="001B2BC2">
        <w:t>ных ответов на его перечень вопросов (</w:t>
      </w:r>
      <w:proofErr w:type="spellStart"/>
      <w:r w:rsidRPr="001B2BC2">
        <w:t>CRC</w:t>
      </w:r>
      <w:proofErr w:type="spellEnd"/>
      <w:r w:rsidRPr="001B2BC2">
        <w:t>/C/</w:t>
      </w:r>
      <w:proofErr w:type="spellStart"/>
      <w:r w:rsidRPr="001B2BC2">
        <w:t>GMB</w:t>
      </w:r>
      <w:proofErr w:type="spellEnd"/>
      <w:r w:rsidRPr="001B2BC2">
        <w:t>/Q/2</w:t>
      </w:r>
      <w:r>
        <w:t>-</w:t>
      </w:r>
      <w:r w:rsidRPr="001B2BC2">
        <w:t>3/Add.1), которые по</w:t>
      </w:r>
      <w:r w:rsidRPr="001B2BC2">
        <w:t>з</w:t>
      </w:r>
      <w:r w:rsidRPr="001B2BC2">
        <w:t>волили лучше понять положение с правами детей в государстве-участнике. К</w:t>
      </w:r>
      <w:r w:rsidRPr="001B2BC2">
        <w:t>о</w:t>
      </w:r>
      <w:r w:rsidRPr="001B2BC2">
        <w:t xml:space="preserve">митет выражает свое удовлетворение </w:t>
      </w:r>
      <w:r>
        <w:t xml:space="preserve">в связи с </w:t>
      </w:r>
      <w:r w:rsidRPr="001B2BC2">
        <w:t>конструктивным диалогом, с</w:t>
      </w:r>
      <w:r w:rsidRPr="001B2BC2">
        <w:t>о</w:t>
      </w:r>
      <w:r w:rsidRPr="001B2BC2">
        <w:t>стоявшимся с межведомственной делегацией государства-участника.</w:t>
      </w:r>
    </w:p>
    <w:p w:rsidR="001B2BC2" w:rsidRPr="001B2BC2" w:rsidRDefault="001B2BC2" w:rsidP="001B2BC2">
      <w:pPr>
        <w:pStyle w:val="HChGR"/>
      </w:pPr>
      <w:r>
        <w:tab/>
      </w:r>
      <w:proofErr w:type="spellStart"/>
      <w:r w:rsidRPr="001B2BC2">
        <w:t>II</w:t>
      </w:r>
      <w:proofErr w:type="spellEnd"/>
      <w:r w:rsidRPr="001B2BC2">
        <w:t xml:space="preserve">. </w:t>
      </w:r>
      <w:r>
        <w:tab/>
      </w:r>
      <w:r w:rsidRPr="001B2BC2">
        <w:t>Последующие действия, предпринятые государством-участником, и д</w:t>
      </w:r>
      <w:r w:rsidRPr="001B2BC2">
        <w:t>о</w:t>
      </w:r>
      <w:r w:rsidRPr="001B2BC2">
        <w:t>стигнутый им прогресс</w:t>
      </w:r>
    </w:p>
    <w:p w:rsidR="001B2BC2" w:rsidRPr="001B2BC2" w:rsidRDefault="001B2BC2" w:rsidP="001B2BC2">
      <w:pPr>
        <w:pStyle w:val="SingleTxtGR"/>
      </w:pPr>
      <w:r w:rsidRPr="001B2BC2">
        <w:rPr>
          <w:bCs/>
        </w:rPr>
        <w:t>3.</w:t>
      </w:r>
      <w:r w:rsidRPr="001B2BC2">
        <w:rPr>
          <w:bCs/>
        </w:rPr>
        <w:tab/>
      </w:r>
      <w:r w:rsidRPr="001B2BC2">
        <w:t>Комитет с удовлетворением принимает к сведению ратификацию:</w:t>
      </w:r>
    </w:p>
    <w:p w:rsidR="001B2BC2" w:rsidRPr="001B2BC2" w:rsidRDefault="001B2BC2" w:rsidP="001B2BC2">
      <w:pPr>
        <w:pStyle w:val="SingleTxtGR"/>
      </w:pPr>
      <w:r>
        <w:tab/>
      </w:r>
      <w:r w:rsidRPr="001B2BC2">
        <w:t xml:space="preserve">a) </w:t>
      </w:r>
      <w:r>
        <w:tab/>
      </w:r>
      <w:r w:rsidRPr="001B2BC2">
        <w:t>Факультативного протокола к Конвенции о правах ребенка, каса</w:t>
      </w:r>
      <w:r w:rsidRPr="001B2BC2">
        <w:t>ю</w:t>
      </w:r>
      <w:r w:rsidRPr="001B2BC2">
        <w:t>щегося торговли детьми, детской проституции и детской порнографии</w:t>
      </w:r>
      <w:r>
        <w:t>,</w:t>
      </w:r>
      <w:r w:rsidRPr="001B2BC2">
        <w:t xml:space="preserve"> </w:t>
      </w:r>
      <w:r>
        <w:t>−</w:t>
      </w:r>
      <w:r w:rsidRPr="001B2BC2">
        <w:t xml:space="preserve"> в а</w:t>
      </w:r>
      <w:r w:rsidRPr="001B2BC2">
        <w:t>п</w:t>
      </w:r>
      <w:r w:rsidRPr="001B2BC2">
        <w:t>реле 2010 г</w:t>
      </w:r>
      <w:r w:rsidRPr="001B2BC2">
        <w:t>о</w:t>
      </w:r>
      <w:r w:rsidRPr="001B2BC2">
        <w:t>да;</w:t>
      </w:r>
    </w:p>
    <w:p w:rsidR="001B2BC2" w:rsidRPr="001B2BC2" w:rsidRDefault="001B2BC2" w:rsidP="001B2BC2">
      <w:pPr>
        <w:pStyle w:val="SingleTxtGR"/>
      </w:pPr>
      <w:r>
        <w:tab/>
      </w:r>
      <w:r w:rsidRPr="001B2BC2">
        <w:t xml:space="preserve">b) </w:t>
      </w:r>
      <w:r>
        <w:tab/>
      </w:r>
      <w:r w:rsidRPr="001B2BC2">
        <w:t>Протокола к Африканской хартии прав человека и народов, каса</w:t>
      </w:r>
      <w:r w:rsidRPr="001B2BC2">
        <w:t>ю</w:t>
      </w:r>
      <w:r w:rsidRPr="001B2BC2">
        <w:t xml:space="preserve">щегося прав женщин в Африке </w:t>
      </w:r>
      <w:r>
        <w:t>−</w:t>
      </w:r>
      <w:r w:rsidRPr="001B2BC2">
        <w:t xml:space="preserve"> в мае 2005 года.</w:t>
      </w:r>
    </w:p>
    <w:p w:rsidR="001B2BC2" w:rsidRPr="001B2BC2" w:rsidRDefault="001B2BC2" w:rsidP="00D559C8">
      <w:pPr>
        <w:pStyle w:val="SingleTxtGR"/>
        <w:pageBreakBefore/>
      </w:pPr>
      <w:r w:rsidRPr="001B2BC2">
        <w:rPr>
          <w:bCs/>
        </w:rPr>
        <w:t>4.</w:t>
      </w:r>
      <w:r w:rsidRPr="001B2BC2">
        <w:rPr>
          <w:bCs/>
        </w:rPr>
        <w:tab/>
      </w:r>
      <w:r w:rsidRPr="001B2BC2">
        <w:t>Комитет приветствует принятие следующих законодательных мер:</w:t>
      </w:r>
    </w:p>
    <w:p w:rsidR="001B2BC2" w:rsidRPr="001B2BC2" w:rsidRDefault="001B2BC2" w:rsidP="001B2BC2">
      <w:pPr>
        <w:pStyle w:val="SingleTxtGR"/>
      </w:pPr>
      <w:r>
        <w:tab/>
      </w:r>
      <w:r w:rsidRPr="001B2BC2">
        <w:t xml:space="preserve">a) </w:t>
      </w:r>
      <w:r>
        <w:tab/>
      </w:r>
      <w:r w:rsidRPr="001B2BC2">
        <w:t xml:space="preserve">Закона о насилии в семье </w:t>
      </w:r>
      <w:r>
        <w:t>−</w:t>
      </w:r>
      <w:r w:rsidRPr="001B2BC2">
        <w:t xml:space="preserve"> в 2013 году;</w:t>
      </w:r>
    </w:p>
    <w:p w:rsidR="001B2BC2" w:rsidRPr="001B2BC2" w:rsidRDefault="001B2BC2" w:rsidP="001B2BC2">
      <w:pPr>
        <w:pStyle w:val="SingleTxtGR"/>
      </w:pPr>
      <w:r>
        <w:tab/>
      </w:r>
      <w:r w:rsidRPr="001B2BC2">
        <w:t xml:space="preserve">b) </w:t>
      </w:r>
      <w:r>
        <w:tab/>
      </w:r>
      <w:r w:rsidRPr="001B2BC2">
        <w:t xml:space="preserve">Закона о сексуальных преступлениях </w:t>
      </w:r>
      <w:r>
        <w:t>−</w:t>
      </w:r>
      <w:r w:rsidRPr="001B2BC2">
        <w:t xml:space="preserve"> в 2013 году;</w:t>
      </w:r>
    </w:p>
    <w:p w:rsidR="001B2BC2" w:rsidRPr="001B2BC2" w:rsidRDefault="001B2BC2" w:rsidP="001B2BC2">
      <w:pPr>
        <w:pStyle w:val="SingleTxtGR"/>
      </w:pPr>
      <w:r>
        <w:tab/>
      </w:r>
      <w:r w:rsidRPr="001B2BC2">
        <w:t xml:space="preserve">с) </w:t>
      </w:r>
      <w:r>
        <w:tab/>
      </w:r>
      <w:r w:rsidRPr="001B2BC2">
        <w:t xml:space="preserve">Закона о женщинах </w:t>
      </w:r>
      <w:r>
        <w:t>−</w:t>
      </w:r>
      <w:r w:rsidRPr="001B2BC2">
        <w:t xml:space="preserve"> в 2010 году;</w:t>
      </w:r>
    </w:p>
    <w:p w:rsidR="001B2BC2" w:rsidRPr="001B2BC2" w:rsidRDefault="001B2BC2" w:rsidP="001B2BC2">
      <w:pPr>
        <w:pStyle w:val="SingleTxtGR"/>
      </w:pPr>
      <w:r>
        <w:tab/>
      </w:r>
      <w:r w:rsidRPr="001B2BC2">
        <w:t xml:space="preserve">d) </w:t>
      </w:r>
      <w:r>
        <w:tab/>
      </w:r>
      <w:r w:rsidRPr="001B2BC2">
        <w:t xml:space="preserve">Закона о правовой помощи </w:t>
      </w:r>
      <w:r>
        <w:t>−</w:t>
      </w:r>
      <w:r w:rsidRPr="001B2BC2">
        <w:t xml:space="preserve"> в 2008 году;</w:t>
      </w:r>
    </w:p>
    <w:p w:rsidR="001B2BC2" w:rsidRPr="001B2BC2" w:rsidRDefault="001B2BC2" w:rsidP="001B2BC2">
      <w:pPr>
        <w:pStyle w:val="SingleTxtGR"/>
      </w:pPr>
      <w:r>
        <w:tab/>
      </w:r>
      <w:r w:rsidRPr="001B2BC2">
        <w:t xml:space="preserve">е) </w:t>
      </w:r>
      <w:r>
        <w:tab/>
      </w:r>
      <w:r w:rsidRPr="001B2BC2">
        <w:t xml:space="preserve">Закона о торговле людьми </w:t>
      </w:r>
      <w:r>
        <w:t>−</w:t>
      </w:r>
      <w:r w:rsidRPr="001B2BC2">
        <w:t xml:space="preserve"> в 2007 году;</w:t>
      </w:r>
    </w:p>
    <w:p w:rsidR="001B2BC2" w:rsidRPr="001B2BC2" w:rsidRDefault="001B2BC2" w:rsidP="001B2BC2">
      <w:pPr>
        <w:pStyle w:val="SingleTxtGR"/>
      </w:pPr>
      <w:r>
        <w:tab/>
      </w:r>
      <w:r w:rsidRPr="001B2BC2">
        <w:t xml:space="preserve">f) </w:t>
      </w:r>
      <w:r>
        <w:tab/>
      </w:r>
      <w:r w:rsidRPr="001B2BC2">
        <w:t xml:space="preserve">Закона о детях </w:t>
      </w:r>
      <w:r>
        <w:t>−</w:t>
      </w:r>
      <w:r w:rsidRPr="001B2BC2">
        <w:t xml:space="preserve"> в 2005 году.</w:t>
      </w:r>
    </w:p>
    <w:p w:rsidR="001B2BC2" w:rsidRPr="001B2BC2" w:rsidRDefault="001B2BC2" w:rsidP="001B2BC2">
      <w:pPr>
        <w:pStyle w:val="SingleTxtGR"/>
      </w:pPr>
      <w:r w:rsidRPr="001B2BC2">
        <w:rPr>
          <w:bCs/>
        </w:rPr>
        <w:lastRenderedPageBreak/>
        <w:t>5.</w:t>
      </w:r>
      <w:r w:rsidRPr="001B2BC2">
        <w:rPr>
          <w:bCs/>
        </w:rPr>
        <w:tab/>
      </w:r>
      <w:r w:rsidRPr="001B2BC2">
        <w:t>Комитет приветствует также следующие институциональные и стратег</w:t>
      </w:r>
      <w:r w:rsidRPr="001B2BC2">
        <w:t>и</w:t>
      </w:r>
      <w:r w:rsidRPr="001B2BC2">
        <w:t>ческие меры:</w:t>
      </w:r>
    </w:p>
    <w:p w:rsidR="001B2BC2" w:rsidRPr="001B2BC2" w:rsidRDefault="001B2BC2" w:rsidP="001B2BC2">
      <w:pPr>
        <w:pStyle w:val="SingleTxtGR"/>
      </w:pPr>
      <w:r>
        <w:tab/>
      </w:r>
      <w:r w:rsidRPr="001B2BC2">
        <w:t xml:space="preserve">a) </w:t>
      </w:r>
      <w:r>
        <w:tab/>
      </w:r>
      <w:r w:rsidRPr="001B2BC2">
        <w:t>Целевой проект в сфере охраны здоровья и питания матери и р</w:t>
      </w:r>
      <w:r w:rsidRPr="001B2BC2">
        <w:t>е</w:t>
      </w:r>
      <w:r w:rsidRPr="001B2BC2">
        <w:t>бенка на 2014</w:t>
      </w:r>
      <w:r>
        <w:t>−</w:t>
      </w:r>
      <w:r w:rsidRPr="001B2BC2">
        <w:t>2018 годы;</w:t>
      </w:r>
    </w:p>
    <w:p w:rsidR="001B2BC2" w:rsidRPr="001B2BC2" w:rsidRDefault="001B2BC2" w:rsidP="001B2BC2">
      <w:pPr>
        <w:pStyle w:val="SingleTxtGR"/>
      </w:pPr>
      <w:r>
        <w:tab/>
      </w:r>
      <w:r w:rsidRPr="001B2BC2">
        <w:t xml:space="preserve">b) </w:t>
      </w:r>
      <w:r>
        <w:tab/>
      </w:r>
      <w:r w:rsidRPr="001B2BC2">
        <w:t>Национальный план действий по скорейшему отказу от практики проведения калечащих операций на женских половых органах на 2013</w:t>
      </w:r>
      <w:r>
        <w:t>−</w:t>
      </w:r>
      <w:r w:rsidRPr="001B2BC2">
        <w:t>2017 г</w:t>
      </w:r>
      <w:r w:rsidRPr="001B2BC2">
        <w:t>о</w:t>
      </w:r>
      <w:r w:rsidRPr="001B2BC2">
        <w:t>ды;</w:t>
      </w:r>
    </w:p>
    <w:p w:rsidR="001B2BC2" w:rsidRPr="001B2BC2" w:rsidRDefault="001B2BC2" w:rsidP="001B2BC2">
      <w:pPr>
        <w:pStyle w:val="SingleTxtGR"/>
      </w:pPr>
      <w:r>
        <w:tab/>
      </w:r>
      <w:r w:rsidRPr="001B2BC2">
        <w:t xml:space="preserve">c) </w:t>
      </w:r>
      <w:r>
        <w:tab/>
      </w:r>
      <w:r w:rsidRPr="001B2BC2">
        <w:t>Национальную политику в области питания на 2010</w:t>
      </w:r>
      <w:r>
        <w:t>−</w:t>
      </w:r>
      <w:r w:rsidRPr="001B2BC2">
        <w:t>2020 годы и учреждение Национального агентства по вопросам питания;</w:t>
      </w:r>
    </w:p>
    <w:p w:rsidR="001B2BC2" w:rsidRPr="001B2BC2" w:rsidRDefault="001B2BC2" w:rsidP="001B2BC2">
      <w:pPr>
        <w:pStyle w:val="SingleTxtGR"/>
      </w:pPr>
      <w:r>
        <w:tab/>
      </w:r>
      <w:r w:rsidRPr="001B2BC2">
        <w:t xml:space="preserve">d) </w:t>
      </w:r>
      <w:r>
        <w:tab/>
      </w:r>
      <w:r w:rsidRPr="001B2BC2">
        <w:t>Национальную гендерную политику и политику расширения прав и возможностей женщин на 2010</w:t>
      </w:r>
      <w:r>
        <w:t>−</w:t>
      </w:r>
      <w:r w:rsidRPr="001B2BC2">
        <w:t>2020 годы;</w:t>
      </w:r>
    </w:p>
    <w:p w:rsidR="001B2BC2" w:rsidRPr="001B2BC2" w:rsidRDefault="001B2BC2" w:rsidP="001B2BC2">
      <w:pPr>
        <w:pStyle w:val="SingleTxtGR"/>
      </w:pPr>
      <w:r>
        <w:tab/>
      </w:r>
      <w:r w:rsidRPr="001B2BC2">
        <w:t xml:space="preserve">e) </w:t>
      </w:r>
      <w:r>
        <w:tab/>
        <w:t xml:space="preserve">Основы </w:t>
      </w:r>
      <w:r w:rsidRPr="001B2BC2">
        <w:t>политик</w:t>
      </w:r>
      <w:r>
        <w:t>и</w:t>
      </w:r>
      <w:r w:rsidRPr="001B2BC2">
        <w:t xml:space="preserve"> в области </w:t>
      </w:r>
      <w:r>
        <w:t xml:space="preserve">образования для </w:t>
      </w:r>
      <w:r w:rsidRPr="001B2BC2">
        <w:t>лиц с особыми п</w:t>
      </w:r>
      <w:r w:rsidRPr="001B2BC2">
        <w:t>о</w:t>
      </w:r>
      <w:r w:rsidRPr="001B2BC2">
        <w:t>требностями и инклюзивного образования на 2009</w:t>
      </w:r>
      <w:r>
        <w:t>−</w:t>
      </w:r>
      <w:r w:rsidRPr="001B2BC2">
        <w:t>2015 годы;</w:t>
      </w:r>
    </w:p>
    <w:p w:rsidR="001B2BC2" w:rsidRPr="001B2BC2" w:rsidRDefault="001B2BC2" w:rsidP="001B2BC2">
      <w:pPr>
        <w:pStyle w:val="SingleTxtGR"/>
      </w:pPr>
      <w:r>
        <w:tab/>
      </w:r>
      <w:r w:rsidRPr="001B2BC2">
        <w:t xml:space="preserve">f) </w:t>
      </w:r>
      <w:r>
        <w:tab/>
        <w:t xml:space="preserve">Основы </w:t>
      </w:r>
      <w:r w:rsidRPr="001B2BC2">
        <w:t>политик</w:t>
      </w:r>
      <w:r>
        <w:t>и</w:t>
      </w:r>
      <w:r w:rsidRPr="001B2BC2">
        <w:t xml:space="preserve"> развития детей </w:t>
      </w:r>
      <w:r>
        <w:t xml:space="preserve">с </w:t>
      </w:r>
      <w:r w:rsidRPr="001B2BC2">
        <w:t>раннего возраста на 2009</w:t>
      </w:r>
      <w:r>
        <w:t>−</w:t>
      </w:r>
      <w:r w:rsidRPr="001B2BC2">
        <w:t>2015</w:t>
      </w:r>
      <w:r>
        <w:t> </w:t>
      </w:r>
      <w:r w:rsidRPr="001B2BC2">
        <w:t>годы.</w:t>
      </w:r>
    </w:p>
    <w:p w:rsidR="001B2BC2" w:rsidRPr="001B2BC2" w:rsidRDefault="001B2BC2" w:rsidP="001B2BC2">
      <w:pPr>
        <w:pStyle w:val="HChGR"/>
      </w:pPr>
      <w:r w:rsidRPr="001B2BC2">
        <w:tab/>
      </w:r>
      <w:proofErr w:type="spellStart"/>
      <w:r w:rsidRPr="001B2BC2">
        <w:t>III</w:t>
      </w:r>
      <w:proofErr w:type="spellEnd"/>
      <w:r w:rsidRPr="001B2BC2">
        <w:t xml:space="preserve">. </w:t>
      </w:r>
      <w:r>
        <w:tab/>
      </w:r>
      <w:r w:rsidRPr="001B2BC2">
        <w:t>Основные проблемы, вызывающие обеспокоенность, и рекоме</w:t>
      </w:r>
      <w:r w:rsidRPr="001B2BC2">
        <w:t>н</w:t>
      </w:r>
      <w:r w:rsidRPr="001B2BC2">
        <w:t>дации</w:t>
      </w:r>
    </w:p>
    <w:p w:rsidR="001B2BC2" w:rsidRPr="001B2BC2" w:rsidRDefault="001B2BC2" w:rsidP="001B2BC2">
      <w:pPr>
        <w:pStyle w:val="H1GR"/>
      </w:pPr>
      <w:r>
        <w:tab/>
      </w:r>
      <w:r w:rsidRPr="001B2BC2">
        <w:t xml:space="preserve">А. </w:t>
      </w:r>
      <w:r>
        <w:tab/>
      </w:r>
      <w:r w:rsidRPr="001B2BC2">
        <w:t>Общие меры по осуществлению (статьи 4, 42 и 44 (пункт 6) Конвенции)</w:t>
      </w:r>
    </w:p>
    <w:p w:rsidR="001B2BC2" w:rsidRPr="001B2BC2" w:rsidRDefault="001B2BC2" w:rsidP="001B2BC2">
      <w:pPr>
        <w:pStyle w:val="H23GR"/>
      </w:pPr>
      <w:r w:rsidRPr="001B2BC2">
        <w:tab/>
      </w:r>
      <w:r>
        <w:tab/>
      </w:r>
      <w:r w:rsidRPr="001B2BC2">
        <w:t>Предыдущие рекомендации Комитета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6.</w:t>
      </w:r>
      <w:r w:rsidRPr="001B2BC2">
        <w:rPr>
          <w:bCs/>
        </w:rPr>
        <w:tab/>
      </w:r>
      <w:r w:rsidRPr="001B2BC2">
        <w:rPr>
          <w:b/>
          <w:bCs/>
        </w:rPr>
        <w:t>Комитет рекомендует государству-участнику принять все необход</w:t>
      </w:r>
      <w:r w:rsidRPr="001B2BC2">
        <w:rPr>
          <w:b/>
          <w:bCs/>
        </w:rPr>
        <w:t>и</w:t>
      </w:r>
      <w:r w:rsidRPr="001B2BC2">
        <w:rPr>
          <w:b/>
          <w:bCs/>
        </w:rPr>
        <w:t>мые меры для выполнения его предыдущих рекомендаций (</w:t>
      </w:r>
      <w:proofErr w:type="spellStart"/>
      <w:r w:rsidRPr="001B2BC2">
        <w:rPr>
          <w:b/>
          <w:bCs/>
        </w:rPr>
        <w:t>CRC</w:t>
      </w:r>
      <w:proofErr w:type="spellEnd"/>
      <w:r w:rsidRPr="001B2BC2">
        <w:rPr>
          <w:b/>
          <w:bCs/>
        </w:rPr>
        <w:t>/C/15/Add.165), которые не были выполнены или были выполнены не полностью.</w:t>
      </w:r>
    </w:p>
    <w:p w:rsidR="001B2BC2" w:rsidRPr="001B2BC2" w:rsidRDefault="001B2BC2" w:rsidP="001B2BC2">
      <w:pPr>
        <w:pStyle w:val="H23GR"/>
      </w:pPr>
      <w:r w:rsidRPr="001B2BC2">
        <w:tab/>
      </w:r>
      <w:r>
        <w:tab/>
      </w:r>
      <w:r w:rsidRPr="001B2BC2">
        <w:t>Законодательство</w:t>
      </w:r>
    </w:p>
    <w:p w:rsidR="001B2BC2" w:rsidRPr="001B2BC2" w:rsidRDefault="001B2BC2" w:rsidP="001B2BC2">
      <w:pPr>
        <w:pStyle w:val="SingleTxtGR"/>
      </w:pPr>
      <w:r w:rsidRPr="001B2BC2">
        <w:rPr>
          <w:bCs/>
        </w:rPr>
        <w:t>7.</w:t>
      </w:r>
      <w:r w:rsidRPr="001B2BC2">
        <w:rPr>
          <w:bCs/>
        </w:rPr>
        <w:tab/>
      </w:r>
      <w:r w:rsidRPr="001B2BC2">
        <w:t>Комитет приветствует принятие Закона о детях 2005 года. В то же время он выражает обеспокоенность в связи с тем, что этот закон не охватывает все области, подпадающие под действие Конвенции, в том числе вопросы, каса</w:t>
      </w:r>
      <w:r w:rsidRPr="001B2BC2">
        <w:t>ю</w:t>
      </w:r>
      <w:r w:rsidRPr="001B2BC2">
        <w:t>щиеся детских браков, калечащих операций на женских половых органах и де</w:t>
      </w:r>
      <w:r w:rsidRPr="001B2BC2">
        <w:t>т</w:t>
      </w:r>
      <w:r w:rsidRPr="001B2BC2">
        <w:t>ского труда, а также тем, что закон не получил действенного применения и ш</w:t>
      </w:r>
      <w:r w:rsidRPr="001B2BC2">
        <w:t>и</w:t>
      </w:r>
      <w:r w:rsidRPr="001B2BC2">
        <w:t>рокого распространения.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8.</w:t>
      </w:r>
      <w:r w:rsidRPr="001B2BC2">
        <w:rPr>
          <w:bCs/>
        </w:rPr>
        <w:tab/>
      </w:r>
      <w:r w:rsidRPr="001B2BC2">
        <w:rPr>
          <w:b/>
          <w:bCs/>
        </w:rPr>
        <w:t>Комитет рекомендует государству-участнику внести изменения в З</w:t>
      </w:r>
      <w:r w:rsidRPr="001B2BC2">
        <w:rPr>
          <w:b/>
          <w:bCs/>
        </w:rPr>
        <w:t>а</w:t>
      </w:r>
      <w:r w:rsidRPr="001B2BC2">
        <w:rPr>
          <w:b/>
          <w:bCs/>
        </w:rPr>
        <w:t>кон о детях 2005 года</w:t>
      </w:r>
      <w:r>
        <w:rPr>
          <w:b/>
          <w:bCs/>
        </w:rPr>
        <w:t>,</w:t>
      </w:r>
      <w:r w:rsidRPr="001B2BC2">
        <w:rPr>
          <w:b/>
          <w:bCs/>
        </w:rPr>
        <w:t xml:space="preserve"> с тем чтобы:</w:t>
      </w:r>
    </w:p>
    <w:p w:rsidR="001B2BC2" w:rsidRPr="001B2BC2" w:rsidRDefault="001B2BC2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Pr="001B2BC2">
        <w:rPr>
          <w:b/>
          <w:bCs/>
        </w:rPr>
        <w:t xml:space="preserve">a) </w:t>
      </w:r>
      <w:r>
        <w:rPr>
          <w:b/>
          <w:bCs/>
        </w:rPr>
        <w:tab/>
      </w:r>
      <w:r w:rsidRPr="001B2BC2">
        <w:rPr>
          <w:b/>
          <w:bCs/>
        </w:rPr>
        <w:t>обеспечить охват всех областей, подпадающих под действие Конвенции, в том числе вопросов, касающихся детских браков, калечащих операций на женских половых органах и детского труда;</w:t>
      </w:r>
    </w:p>
    <w:p w:rsidR="001B2BC2" w:rsidRPr="001B2BC2" w:rsidRDefault="001B2BC2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Pr="001B2BC2">
        <w:rPr>
          <w:b/>
          <w:bCs/>
        </w:rPr>
        <w:t xml:space="preserve">b) </w:t>
      </w:r>
      <w:r>
        <w:rPr>
          <w:b/>
          <w:bCs/>
        </w:rPr>
        <w:tab/>
      </w:r>
      <w:r w:rsidRPr="001B2BC2">
        <w:rPr>
          <w:b/>
          <w:bCs/>
        </w:rPr>
        <w:t>обеспечить действенное применение Закона о детях, в том чи</w:t>
      </w:r>
      <w:r w:rsidRPr="001B2BC2">
        <w:rPr>
          <w:b/>
          <w:bCs/>
        </w:rPr>
        <w:t>с</w:t>
      </w:r>
      <w:r w:rsidRPr="001B2BC2">
        <w:rPr>
          <w:b/>
          <w:bCs/>
        </w:rPr>
        <w:t xml:space="preserve">ле за счет предоставления достаточных </w:t>
      </w:r>
      <w:r>
        <w:rPr>
          <w:b/>
          <w:bCs/>
        </w:rPr>
        <w:t>кадровых</w:t>
      </w:r>
      <w:r w:rsidRPr="001B2BC2">
        <w:rPr>
          <w:b/>
          <w:bCs/>
        </w:rPr>
        <w:t>, финансовых и админ</w:t>
      </w:r>
      <w:r w:rsidRPr="001B2BC2">
        <w:rPr>
          <w:b/>
          <w:bCs/>
        </w:rPr>
        <w:t>и</w:t>
      </w:r>
      <w:r w:rsidRPr="001B2BC2">
        <w:rPr>
          <w:b/>
          <w:bCs/>
        </w:rPr>
        <w:t>стративных возможностей для его осуществления, а также создания мех</w:t>
      </w:r>
      <w:r w:rsidRPr="001B2BC2">
        <w:rPr>
          <w:b/>
          <w:bCs/>
        </w:rPr>
        <w:t>а</w:t>
      </w:r>
      <w:r w:rsidRPr="001B2BC2">
        <w:rPr>
          <w:b/>
          <w:bCs/>
        </w:rPr>
        <w:t>низма контроля;</w:t>
      </w:r>
    </w:p>
    <w:p w:rsidR="001B2BC2" w:rsidRPr="001B2BC2" w:rsidRDefault="001B2BC2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Pr="001B2BC2">
        <w:rPr>
          <w:b/>
          <w:bCs/>
        </w:rPr>
        <w:t xml:space="preserve">с) </w:t>
      </w:r>
      <w:r>
        <w:rPr>
          <w:b/>
          <w:bCs/>
        </w:rPr>
        <w:tab/>
      </w:r>
      <w:r w:rsidRPr="001B2BC2">
        <w:rPr>
          <w:b/>
          <w:bCs/>
        </w:rPr>
        <w:t>более активно распространять Закон о детях среди сотрудников правоохранительных органов, религиозных и общинных лидеров, местных орг</w:t>
      </w:r>
      <w:r w:rsidRPr="001B2BC2">
        <w:rPr>
          <w:b/>
          <w:bCs/>
        </w:rPr>
        <w:t>а</w:t>
      </w:r>
      <w:r w:rsidRPr="001B2BC2">
        <w:rPr>
          <w:b/>
          <w:bCs/>
        </w:rPr>
        <w:t>нов власти и широкой общественности.</w:t>
      </w:r>
    </w:p>
    <w:p w:rsidR="001B2BC2" w:rsidRPr="001B2BC2" w:rsidRDefault="001B2BC2" w:rsidP="001B2BC2">
      <w:pPr>
        <w:pStyle w:val="H23GR"/>
      </w:pPr>
      <w:r w:rsidRPr="001B2BC2">
        <w:tab/>
      </w:r>
      <w:r w:rsidRPr="001B2BC2">
        <w:tab/>
        <w:t>Всеобъемлющая политика и стратегия</w:t>
      </w:r>
    </w:p>
    <w:p w:rsidR="001B2BC2" w:rsidRPr="001B2BC2" w:rsidRDefault="001B2BC2" w:rsidP="001B2BC2">
      <w:pPr>
        <w:pStyle w:val="SingleTxtGR"/>
      </w:pPr>
      <w:r w:rsidRPr="001B2BC2">
        <w:rPr>
          <w:bCs/>
        </w:rPr>
        <w:t>9.</w:t>
      </w:r>
      <w:r w:rsidRPr="001B2BC2">
        <w:rPr>
          <w:bCs/>
        </w:rPr>
        <w:tab/>
      </w:r>
      <w:r w:rsidRPr="001B2BC2">
        <w:t>Отмечая принятие Национальной политики в области социальной защиты на 2015</w:t>
      </w:r>
      <w:r>
        <w:t>−</w:t>
      </w:r>
      <w:r w:rsidRPr="001B2BC2">
        <w:t>2025 годы и разработку национальной стратегии защиты детства, К</w:t>
      </w:r>
      <w:r w:rsidRPr="001B2BC2">
        <w:t>о</w:t>
      </w:r>
      <w:r w:rsidRPr="001B2BC2">
        <w:lastRenderedPageBreak/>
        <w:t>митет вместе с тем с обеспокоенностью отмечает, что принятие последней з</w:t>
      </w:r>
      <w:r w:rsidRPr="001B2BC2">
        <w:t>а</w:t>
      </w:r>
      <w:r w:rsidRPr="001B2BC2">
        <w:t>держивается.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10.</w:t>
      </w:r>
      <w:r w:rsidRPr="001B2BC2">
        <w:rPr>
          <w:bCs/>
        </w:rPr>
        <w:tab/>
      </w:r>
      <w:r w:rsidRPr="001B2BC2">
        <w:rPr>
          <w:b/>
          <w:bCs/>
        </w:rPr>
        <w:t>Комитет рекомендует государству-участнику ускорить разработку и принятие национальной стратегии защиты детства. Комитет рекомендует также государству-участнику разработать на основе этой стратегии и со</w:t>
      </w:r>
      <w:r w:rsidRPr="001B2BC2">
        <w:rPr>
          <w:b/>
          <w:bCs/>
        </w:rPr>
        <w:t>в</w:t>
      </w:r>
      <w:r w:rsidRPr="001B2BC2">
        <w:rPr>
          <w:b/>
          <w:bCs/>
        </w:rPr>
        <w:t xml:space="preserve">местно с организациями гражданского общества соответствующие планы ее осуществления и выделить на эти цели достаточные </w:t>
      </w:r>
      <w:r>
        <w:rPr>
          <w:b/>
          <w:bCs/>
        </w:rPr>
        <w:t>кадровые</w:t>
      </w:r>
      <w:r w:rsidRPr="001B2BC2">
        <w:rPr>
          <w:b/>
          <w:bCs/>
        </w:rPr>
        <w:t>, технич</w:t>
      </w:r>
      <w:r w:rsidRPr="001B2BC2">
        <w:rPr>
          <w:b/>
          <w:bCs/>
        </w:rPr>
        <w:t>е</w:t>
      </w:r>
      <w:r w:rsidRPr="001B2BC2">
        <w:rPr>
          <w:b/>
          <w:bCs/>
        </w:rPr>
        <w:t>ские и финансовые ресурсы.</w:t>
      </w:r>
    </w:p>
    <w:p w:rsidR="001B2BC2" w:rsidRPr="001B2BC2" w:rsidRDefault="001B2BC2" w:rsidP="001B2BC2">
      <w:pPr>
        <w:pStyle w:val="H23GR"/>
      </w:pPr>
      <w:r w:rsidRPr="001B2BC2">
        <w:tab/>
      </w:r>
      <w:r w:rsidRPr="001B2BC2">
        <w:tab/>
        <w:t>Координация</w:t>
      </w:r>
    </w:p>
    <w:p w:rsidR="001B2BC2" w:rsidRPr="001B2BC2" w:rsidRDefault="001B2BC2" w:rsidP="001B2BC2">
      <w:pPr>
        <w:pStyle w:val="SingleTxtGR"/>
      </w:pPr>
      <w:r w:rsidRPr="001B2BC2">
        <w:rPr>
          <w:bCs/>
        </w:rPr>
        <w:t>11.</w:t>
      </w:r>
      <w:r w:rsidRPr="001B2BC2">
        <w:rPr>
          <w:bCs/>
        </w:rPr>
        <w:tab/>
      </w:r>
      <w:r w:rsidRPr="001B2BC2">
        <w:t>Приветствуя заявление Президента страны о создании Министерства по делам детей, сделанное в 2010 году, Комитет</w:t>
      </w:r>
      <w:r>
        <w:t xml:space="preserve">, тем не менее, </w:t>
      </w:r>
      <w:r w:rsidRPr="001B2BC2">
        <w:t>выражает обеспок</w:t>
      </w:r>
      <w:r w:rsidRPr="001B2BC2">
        <w:t>о</w:t>
      </w:r>
      <w:r w:rsidRPr="001B2BC2">
        <w:t>енность в связи с тем, что:</w:t>
      </w:r>
    </w:p>
    <w:p w:rsidR="001B2BC2" w:rsidRPr="001B2BC2" w:rsidRDefault="001B2BC2" w:rsidP="001B2BC2">
      <w:pPr>
        <w:pStyle w:val="SingleTxtGR"/>
      </w:pPr>
      <w:r>
        <w:tab/>
      </w:r>
      <w:r w:rsidRPr="001B2BC2">
        <w:t xml:space="preserve">a) </w:t>
      </w:r>
      <w:r>
        <w:tab/>
      </w:r>
      <w:r w:rsidRPr="001B2BC2">
        <w:t>это министерство еще не начало работу;</w:t>
      </w:r>
    </w:p>
    <w:p w:rsidR="001B2BC2" w:rsidRPr="001B2BC2" w:rsidRDefault="001B2BC2" w:rsidP="001B2BC2">
      <w:pPr>
        <w:pStyle w:val="SingleTxtGR"/>
      </w:pPr>
      <w:r>
        <w:tab/>
      </w:r>
      <w:r w:rsidRPr="001B2BC2">
        <w:t xml:space="preserve">b) </w:t>
      </w:r>
      <w:r>
        <w:tab/>
      </w:r>
      <w:r w:rsidRPr="001B2BC2">
        <w:t xml:space="preserve">существующим государственным учреждениям, занимающимся поощрением и защитой прав ребенка, например Департаменту социального обеспечения и Министерству юстиции, не хватает необходимых </w:t>
      </w:r>
      <w:r>
        <w:t>кадровых</w:t>
      </w:r>
      <w:r w:rsidRPr="001B2BC2">
        <w:t>, те</w:t>
      </w:r>
      <w:r w:rsidRPr="001B2BC2">
        <w:t>х</w:t>
      </w:r>
      <w:r w:rsidRPr="001B2BC2">
        <w:t>нических и финансовых ресурсов; налицо такие серьезные проблемы, как ра</w:t>
      </w:r>
      <w:r w:rsidRPr="001B2BC2">
        <w:t>с</w:t>
      </w:r>
      <w:r w:rsidRPr="001B2BC2">
        <w:t>смотрение связанных с детьми вопросов различными ведомствами в отрыве друг от друга и дублирование их мандатов;</w:t>
      </w:r>
    </w:p>
    <w:p w:rsidR="001B2BC2" w:rsidRPr="001B2BC2" w:rsidRDefault="001B2BC2" w:rsidP="001B2BC2">
      <w:pPr>
        <w:pStyle w:val="SingleTxtGR"/>
      </w:pPr>
      <w:r>
        <w:tab/>
      </w:r>
      <w:r w:rsidRPr="001B2BC2">
        <w:t xml:space="preserve">с) </w:t>
      </w:r>
      <w:r>
        <w:tab/>
      </w:r>
      <w:r w:rsidRPr="001B2BC2">
        <w:t>отсутствует эффективная координация деятельности по осущест</w:t>
      </w:r>
      <w:r w:rsidRPr="001B2BC2">
        <w:t>в</w:t>
      </w:r>
      <w:r w:rsidRPr="001B2BC2">
        <w:t>лению Ко</w:t>
      </w:r>
      <w:r w:rsidRPr="001B2BC2">
        <w:t>н</w:t>
      </w:r>
      <w:r w:rsidRPr="001B2BC2">
        <w:t>венции на национальном и местном уровнях.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12.</w:t>
      </w:r>
      <w:r w:rsidRPr="001B2BC2">
        <w:rPr>
          <w:bCs/>
        </w:rPr>
        <w:tab/>
      </w:r>
      <w:r w:rsidRPr="001B2BC2">
        <w:rPr>
          <w:b/>
          <w:bCs/>
        </w:rPr>
        <w:t>Комитет рекомендует государству-участнику:</w:t>
      </w:r>
    </w:p>
    <w:p w:rsidR="001B2BC2" w:rsidRPr="001B2BC2" w:rsidRDefault="001B2BC2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Pr="001B2BC2">
        <w:rPr>
          <w:b/>
          <w:bCs/>
        </w:rPr>
        <w:t xml:space="preserve">a) </w:t>
      </w:r>
      <w:r>
        <w:rPr>
          <w:b/>
          <w:bCs/>
        </w:rPr>
        <w:tab/>
      </w:r>
      <w:r w:rsidRPr="001B2BC2">
        <w:rPr>
          <w:b/>
          <w:bCs/>
        </w:rPr>
        <w:t>обеспечить работоспособность Министерства по делам детей, предоставить ему четкий мандат и достаточные полномочия для коорд</w:t>
      </w:r>
      <w:r w:rsidRPr="001B2BC2">
        <w:rPr>
          <w:b/>
          <w:bCs/>
        </w:rPr>
        <w:t>и</w:t>
      </w:r>
      <w:r w:rsidRPr="001B2BC2">
        <w:rPr>
          <w:b/>
          <w:bCs/>
        </w:rPr>
        <w:t xml:space="preserve">нации всей деятельности по осуществлению Конвенции на </w:t>
      </w:r>
      <w:proofErr w:type="spellStart"/>
      <w:r w:rsidRPr="001B2BC2">
        <w:rPr>
          <w:b/>
          <w:bCs/>
        </w:rPr>
        <w:t>межсекторал</w:t>
      </w:r>
      <w:r w:rsidRPr="001B2BC2">
        <w:rPr>
          <w:b/>
          <w:bCs/>
        </w:rPr>
        <w:t>ь</w:t>
      </w:r>
      <w:r w:rsidRPr="001B2BC2">
        <w:rPr>
          <w:b/>
          <w:bCs/>
        </w:rPr>
        <w:t>ном</w:t>
      </w:r>
      <w:proofErr w:type="spellEnd"/>
      <w:r w:rsidRPr="001B2BC2">
        <w:rPr>
          <w:b/>
          <w:bCs/>
        </w:rPr>
        <w:t>, наци</w:t>
      </w:r>
      <w:r w:rsidRPr="001B2BC2">
        <w:rPr>
          <w:b/>
          <w:bCs/>
        </w:rPr>
        <w:t>о</w:t>
      </w:r>
      <w:r w:rsidRPr="001B2BC2">
        <w:rPr>
          <w:b/>
          <w:bCs/>
        </w:rPr>
        <w:t>нальном, региональном и местном уровнях;</w:t>
      </w:r>
    </w:p>
    <w:p w:rsidR="001B2BC2" w:rsidRPr="001B2BC2" w:rsidRDefault="001B2BC2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Pr="001B2BC2">
        <w:rPr>
          <w:b/>
          <w:bCs/>
        </w:rPr>
        <w:t xml:space="preserve">b) </w:t>
      </w:r>
      <w:r>
        <w:rPr>
          <w:b/>
          <w:bCs/>
        </w:rPr>
        <w:tab/>
      </w:r>
      <w:r w:rsidRPr="001B2BC2">
        <w:rPr>
          <w:b/>
          <w:bCs/>
        </w:rPr>
        <w:t>обеспечить существующим учреждениям по защите и поощр</w:t>
      </w:r>
      <w:r w:rsidRPr="001B2BC2">
        <w:rPr>
          <w:b/>
          <w:bCs/>
        </w:rPr>
        <w:t>е</w:t>
      </w:r>
      <w:r w:rsidRPr="001B2BC2">
        <w:rPr>
          <w:b/>
          <w:bCs/>
        </w:rPr>
        <w:t xml:space="preserve">нию прав ребенка, в том числе Департаменту социального обеспечения, Министерству юстиции и в будущем </w:t>
      </w:r>
      <w:r>
        <w:rPr>
          <w:b/>
          <w:bCs/>
        </w:rPr>
        <w:t>−</w:t>
      </w:r>
      <w:r w:rsidRPr="001B2BC2">
        <w:rPr>
          <w:b/>
          <w:bCs/>
        </w:rPr>
        <w:t xml:space="preserve"> </w:t>
      </w:r>
      <w:r>
        <w:rPr>
          <w:b/>
          <w:bCs/>
        </w:rPr>
        <w:t>Министерст</w:t>
      </w:r>
      <w:r w:rsidRPr="001B2BC2">
        <w:rPr>
          <w:b/>
          <w:bCs/>
        </w:rPr>
        <w:t>ву по делам детей, нео</w:t>
      </w:r>
      <w:r w:rsidRPr="001B2BC2">
        <w:rPr>
          <w:b/>
          <w:bCs/>
        </w:rPr>
        <w:t>б</w:t>
      </w:r>
      <w:r w:rsidRPr="001B2BC2">
        <w:rPr>
          <w:b/>
          <w:bCs/>
        </w:rPr>
        <w:t xml:space="preserve">ходимые для их эффективной работы </w:t>
      </w:r>
      <w:r>
        <w:rPr>
          <w:b/>
          <w:bCs/>
        </w:rPr>
        <w:t>кадровые</w:t>
      </w:r>
      <w:r w:rsidRPr="001B2BC2">
        <w:rPr>
          <w:b/>
          <w:bCs/>
        </w:rPr>
        <w:t>, технические и финансовые ресурсы;</w:t>
      </w:r>
    </w:p>
    <w:p w:rsidR="001B2BC2" w:rsidRPr="001B2BC2" w:rsidRDefault="001B2BC2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Pr="001B2BC2">
        <w:rPr>
          <w:b/>
          <w:bCs/>
        </w:rPr>
        <w:t xml:space="preserve">c) </w:t>
      </w:r>
      <w:r>
        <w:rPr>
          <w:b/>
          <w:bCs/>
        </w:rPr>
        <w:tab/>
      </w:r>
      <w:r w:rsidRPr="001B2BC2">
        <w:rPr>
          <w:b/>
          <w:bCs/>
        </w:rPr>
        <w:t>обеспечить эффективную координацию работы по осуществл</w:t>
      </w:r>
      <w:r w:rsidRPr="001B2BC2">
        <w:rPr>
          <w:b/>
          <w:bCs/>
        </w:rPr>
        <w:t>е</w:t>
      </w:r>
      <w:r w:rsidRPr="001B2BC2">
        <w:rPr>
          <w:b/>
          <w:bCs/>
        </w:rPr>
        <w:t>нию Ко</w:t>
      </w:r>
      <w:r w:rsidRPr="001B2BC2">
        <w:rPr>
          <w:b/>
          <w:bCs/>
        </w:rPr>
        <w:t>н</w:t>
      </w:r>
      <w:r w:rsidRPr="001B2BC2">
        <w:rPr>
          <w:b/>
          <w:bCs/>
        </w:rPr>
        <w:t>венции.</w:t>
      </w:r>
    </w:p>
    <w:p w:rsidR="001B2BC2" w:rsidRPr="001B2BC2" w:rsidRDefault="001B2BC2" w:rsidP="001B2BC2">
      <w:pPr>
        <w:pStyle w:val="H23GR"/>
      </w:pPr>
      <w:r w:rsidRPr="001B2BC2">
        <w:tab/>
      </w:r>
      <w:r w:rsidRPr="001B2BC2">
        <w:tab/>
        <w:t>Выделение ресурсов</w:t>
      </w:r>
    </w:p>
    <w:p w:rsidR="001B2BC2" w:rsidRPr="001B2BC2" w:rsidRDefault="001B2BC2" w:rsidP="001B2BC2">
      <w:pPr>
        <w:pStyle w:val="SingleTxtGR"/>
      </w:pPr>
      <w:r w:rsidRPr="001B2BC2">
        <w:rPr>
          <w:bCs/>
        </w:rPr>
        <w:t>13.</w:t>
      </w:r>
      <w:r w:rsidRPr="001B2BC2">
        <w:rPr>
          <w:bCs/>
        </w:rPr>
        <w:tab/>
      </w:r>
      <w:r w:rsidRPr="001B2BC2">
        <w:t xml:space="preserve">Комитет отмечает такой позитивный </w:t>
      </w:r>
      <w:r>
        <w:t>момент</w:t>
      </w:r>
      <w:r w:rsidRPr="001B2BC2">
        <w:t xml:space="preserve">, как увеличение объема средств государственного бюджета, выделенных на образование в период с 2006 по 2014 год. </w:t>
      </w:r>
      <w:r>
        <w:t xml:space="preserve">Тем не менее </w:t>
      </w:r>
      <w:r w:rsidRPr="001B2BC2">
        <w:t>он обеспокоен тем, что на нужды здравоохран</w:t>
      </w:r>
      <w:r w:rsidRPr="001B2BC2">
        <w:t>е</w:t>
      </w:r>
      <w:r w:rsidRPr="001B2BC2">
        <w:t>ния и социального обеспечения бюджетных средств по-прежнему выделяется мало. Комитет обеспокоен также тем, что законодательные положения об уг</w:t>
      </w:r>
      <w:r w:rsidRPr="001B2BC2">
        <w:t>о</w:t>
      </w:r>
      <w:r w:rsidRPr="001B2BC2">
        <w:t>ловной ответственности за коррупцию, в особенности в государственном се</w:t>
      </w:r>
      <w:r w:rsidRPr="001B2BC2">
        <w:t>к</w:t>
      </w:r>
      <w:r w:rsidRPr="001B2BC2">
        <w:t>торе, применяются недостаточно эффективно.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14.</w:t>
      </w:r>
      <w:r w:rsidRPr="001B2BC2">
        <w:rPr>
          <w:bCs/>
        </w:rPr>
        <w:tab/>
      </w:r>
      <w:r w:rsidRPr="001B2BC2">
        <w:rPr>
          <w:b/>
          <w:bCs/>
        </w:rPr>
        <w:t>В свете проведенного в 2007 году дня общей дискуссии на тему "Р</w:t>
      </w:r>
      <w:r w:rsidRPr="001B2BC2">
        <w:rPr>
          <w:b/>
          <w:bCs/>
        </w:rPr>
        <w:t>е</w:t>
      </w:r>
      <w:r w:rsidRPr="001B2BC2">
        <w:rPr>
          <w:b/>
          <w:bCs/>
        </w:rPr>
        <w:t xml:space="preserve">сурсы для обеспечения прав ребенка </w:t>
      </w:r>
      <w:r>
        <w:rPr>
          <w:b/>
          <w:bCs/>
        </w:rPr>
        <w:t>−</w:t>
      </w:r>
      <w:r w:rsidRPr="001B2BC2">
        <w:rPr>
          <w:b/>
          <w:bCs/>
        </w:rPr>
        <w:t xml:space="preserve"> ответственность государств" и </w:t>
      </w:r>
      <w:r>
        <w:rPr>
          <w:b/>
          <w:bCs/>
        </w:rPr>
        <w:t xml:space="preserve">с особым акцентом </w:t>
      </w:r>
      <w:r w:rsidRPr="001B2BC2">
        <w:rPr>
          <w:b/>
          <w:bCs/>
        </w:rPr>
        <w:t>на стать</w:t>
      </w:r>
      <w:r>
        <w:rPr>
          <w:b/>
          <w:bCs/>
        </w:rPr>
        <w:t>ях</w:t>
      </w:r>
      <w:r w:rsidRPr="001B2BC2">
        <w:rPr>
          <w:b/>
          <w:bCs/>
        </w:rPr>
        <w:t xml:space="preserve"> 2, 3, 4 и 6 Конвенции Комитет рекомендует государству-участнику:</w:t>
      </w:r>
    </w:p>
    <w:p w:rsidR="001B2BC2" w:rsidRPr="001B2BC2" w:rsidRDefault="001B2BC2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Pr="001B2BC2">
        <w:rPr>
          <w:b/>
          <w:bCs/>
        </w:rPr>
        <w:t xml:space="preserve">а) </w:t>
      </w:r>
      <w:r>
        <w:rPr>
          <w:b/>
          <w:bCs/>
        </w:rPr>
        <w:tab/>
      </w:r>
      <w:r w:rsidRPr="001B2BC2">
        <w:rPr>
          <w:b/>
          <w:bCs/>
        </w:rPr>
        <w:t>существенно увеличить и довести до надлежащего уровня а</w:t>
      </w:r>
      <w:r w:rsidRPr="001B2BC2">
        <w:rPr>
          <w:b/>
          <w:bCs/>
        </w:rPr>
        <w:t>с</w:t>
      </w:r>
      <w:r w:rsidRPr="001B2BC2">
        <w:rPr>
          <w:b/>
          <w:bCs/>
        </w:rPr>
        <w:t>сигнования в сфере здравоохранения и социального обеспечения;</w:t>
      </w:r>
    </w:p>
    <w:p w:rsidR="001B2BC2" w:rsidRPr="001B2BC2" w:rsidRDefault="001B2BC2" w:rsidP="001B2BC2">
      <w:pPr>
        <w:pStyle w:val="SingleTxtGR"/>
        <w:rPr>
          <w:b/>
          <w:bCs/>
        </w:rPr>
      </w:pPr>
      <w:r>
        <w:rPr>
          <w:b/>
          <w:bCs/>
        </w:rPr>
        <w:lastRenderedPageBreak/>
        <w:tab/>
      </w:r>
      <w:r w:rsidRPr="001B2BC2">
        <w:rPr>
          <w:b/>
          <w:bCs/>
        </w:rPr>
        <w:t xml:space="preserve">b) </w:t>
      </w:r>
      <w:r>
        <w:rPr>
          <w:b/>
          <w:bCs/>
        </w:rPr>
        <w:tab/>
      </w:r>
      <w:r w:rsidRPr="001B2BC2">
        <w:rPr>
          <w:b/>
          <w:bCs/>
        </w:rPr>
        <w:t>учитывать права ребенка в своем подходе к формированию го</w:t>
      </w:r>
      <w:r w:rsidRPr="001B2BC2">
        <w:rPr>
          <w:b/>
          <w:bCs/>
        </w:rPr>
        <w:t>с</w:t>
      </w:r>
      <w:r w:rsidRPr="001B2BC2">
        <w:rPr>
          <w:b/>
          <w:bCs/>
        </w:rPr>
        <w:t xml:space="preserve">ударственного бюджета путем применения системы контроля </w:t>
      </w:r>
      <w:r>
        <w:rPr>
          <w:b/>
          <w:bCs/>
        </w:rPr>
        <w:t xml:space="preserve">за </w:t>
      </w:r>
      <w:r w:rsidRPr="001B2BC2">
        <w:rPr>
          <w:b/>
          <w:bCs/>
        </w:rPr>
        <w:t>выделен</w:t>
      </w:r>
      <w:r w:rsidRPr="001B2BC2">
        <w:rPr>
          <w:b/>
          <w:bCs/>
        </w:rPr>
        <w:t>и</w:t>
      </w:r>
      <w:r w:rsidRPr="001B2BC2">
        <w:rPr>
          <w:b/>
          <w:bCs/>
        </w:rPr>
        <w:t>ем и освоением средств на нужды детей в рамках различных статей гос</w:t>
      </w:r>
      <w:r w:rsidRPr="001B2BC2">
        <w:rPr>
          <w:b/>
          <w:bCs/>
        </w:rPr>
        <w:t>у</w:t>
      </w:r>
      <w:r w:rsidRPr="001B2BC2">
        <w:rPr>
          <w:b/>
          <w:bCs/>
        </w:rPr>
        <w:t>дарственного бюджета; государству-участнику следует также использовать эту систему контроля для оценки того, каким образом финансовые влож</w:t>
      </w:r>
      <w:r w:rsidRPr="001B2BC2">
        <w:rPr>
          <w:b/>
          <w:bCs/>
        </w:rPr>
        <w:t>е</w:t>
      </w:r>
      <w:r w:rsidRPr="001B2BC2">
        <w:rPr>
          <w:b/>
          <w:bCs/>
        </w:rPr>
        <w:t xml:space="preserve">ния в какой-либо сектор могут содействовать "наилучшему обеспечению интересов ребенка", создавая при этом условия для оценки воздействия таких вложений на мальчиков и отдельно </w:t>
      </w:r>
      <w:r>
        <w:rPr>
          <w:b/>
          <w:bCs/>
        </w:rPr>
        <w:t>−</w:t>
      </w:r>
      <w:r w:rsidRPr="001B2BC2">
        <w:rPr>
          <w:b/>
          <w:bCs/>
        </w:rPr>
        <w:t xml:space="preserve"> на девочек;</w:t>
      </w:r>
    </w:p>
    <w:p w:rsidR="001B2BC2" w:rsidRPr="001B2BC2" w:rsidRDefault="001B2BC2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Pr="001B2BC2">
        <w:rPr>
          <w:b/>
          <w:bCs/>
        </w:rPr>
        <w:t xml:space="preserve">с) </w:t>
      </w:r>
      <w:r>
        <w:rPr>
          <w:b/>
          <w:bCs/>
        </w:rPr>
        <w:tab/>
      </w:r>
      <w:r w:rsidRPr="001B2BC2">
        <w:rPr>
          <w:b/>
          <w:bCs/>
        </w:rPr>
        <w:t>принять безотлагательные меры по борьбе с коррупцией и укреп</w:t>
      </w:r>
      <w:r>
        <w:rPr>
          <w:b/>
          <w:bCs/>
        </w:rPr>
        <w:t xml:space="preserve">лению </w:t>
      </w:r>
      <w:r w:rsidRPr="001B2BC2">
        <w:rPr>
          <w:b/>
          <w:bCs/>
        </w:rPr>
        <w:t>институциональн</w:t>
      </w:r>
      <w:r>
        <w:rPr>
          <w:b/>
          <w:bCs/>
        </w:rPr>
        <w:t>ого</w:t>
      </w:r>
      <w:r w:rsidRPr="001B2BC2">
        <w:rPr>
          <w:b/>
          <w:bCs/>
        </w:rPr>
        <w:t xml:space="preserve"> потенциал</w:t>
      </w:r>
      <w:r>
        <w:rPr>
          <w:b/>
          <w:bCs/>
        </w:rPr>
        <w:t>а</w:t>
      </w:r>
      <w:r w:rsidRPr="001B2BC2">
        <w:rPr>
          <w:b/>
          <w:bCs/>
        </w:rPr>
        <w:t xml:space="preserve"> в целях эффективного выя</w:t>
      </w:r>
      <w:r w:rsidRPr="001B2BC2">
        <w:rPr>
          <w:b/>
          <w:bCs/>
        </w:rPr>
        <w:t>в</w:t>
      </w:r>
      <w:r w:rsidRPr="001B2BC2">
        <w:rPr>
          <w:b/>
          <w:bCs/>
        </w:rPr>
        <w:t>ления фактов коррупции, их расследования и привлечения к ответстве</w:t>
      </w:r>
      <w:r w:rsidRPr="001B2BC2">
        <w:rPr>
          <w:b/>
          <w:bCs/>
        </w:rPr>
        <w:t>н</w:t>
      </w:r>
      <w:r w:rsidRPr="001B2BC2">
        <w:rPr>
          <w:b/>
          <w:bCs/>
        </w:rPr>
        <w:t>ности за корру</w:t>
      </w:r>
      <w:r w:rsidRPr="001B2BC2">
        <w:rPr>
          <w:b/>
          <w:bCs/>
        </w:rPr>
        <w:t>п</w:t>
      </w:r>
      <w:r w:rsidRPr="001B2BC2">
        <w:rPr>
          <w:b/>
          <w:bCs/>
        </w:rPr>
        <w:t>цию.</w:t>
      </w:r>
    </w:p>
    <w:p w:rsidR="001B2BC2" w:rsidRPr="001B2BC2" w:rsidRDefault="001B2BC2" w:rsidP="001B2BC2">
      <w:pPr>
        <w:pStyle w:val="H23GR"/>
      </w:pPr>
      <w:r w:rsidRPr="001B2BC2">
        <w:tab/>
      </w:r>
      <w:r w:rsidRPr="001B2BC2">
        <w:tab/>
        <w:t>Сбор данных</w:t>
      </w:r>
    </w:p>
    <w:p w:rsidR="001B2BC2" w:rsidRPr="001B2BC2" w:rsidRDefault="001B2BC2" w:rsidP="001B2BC2">
      <w:pPr>
        <w:pStyle w:val="SingleTxtGR"/>
      </w:pPr>
      <w:r w:rsidRPr="001B2BC2">
        <w:rPr>
          <w:bCs/>
        </w:rPr>
        <w:t>15.</w:t>
      </w:r>
      <w:r w:rsidRPr="001B2BC2">
        <w:rPr>
          <w:bCs/>
        </w:rPr>
        <w:tab/>
      </w:r>
      <w:r w:rsidRPr="001B2BC2">
        <w:t>Комитет обеспокоен отсутствием всеобъемлющей системы сбора и ан</w:t>
      </w:r>
      <w:r w:rsidRPr="001B2BC2">
        <w:t>а</w:t>
      </w:r>
      <w:r w:rsidRPr="001B2BC2">
        <w:t>лиза дезагрегированных данных по всем детям в возрасте до 18 лет. Комитет особо обеспокоен отсутствием данных о детском труде, а также о торговле детьми, детской смертности, сексуальных надругательствах над детьми, секс</w:t>
      </w:r>
      <w:r w:rsidRPr="001B2BC2">
        <w:t>у</w:t>
      </w:r>
      <w:r w:rsidRPr="001B2BC2">
        <w:t xml:space="preserve">альной эксплуатации детей и </w:t>
      </w:r>
      <w:r>
        <w:t xml:space="preserve">домашнего </w:t>
      </w:r>
      <w:r w:rsidRPr="001B2BC2">
        <w:t>насилия в отношении детей. Он обе</w:t>
      </w:r>
      <w:r w:rsidRPr="001B2BC2">
        <w:t>с</w:t>
      </w:r>
      <w:r w:rsidRPr="001B2BC2">
        <w:t>покоен также тем, что до сведения общественности доводится лишь малая часть этих данных.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16.</w:t>
      </w:r>
      <w:r w:rsidRPr="001B2BC2">
        <w:rPr>
          <w:bCs/>
        </w:rPr>
        <w:tab/>
      </w:r>
      <w:r w:rsidRPr="001B2BC2">
        <w:rPr>
          <w:b/>
          <w:bCs/>
        </w:rPr>
        <w:t>В свете своего замечания общего порядка № 5 (2003) об общих мерах по осуществлению Конвенции о правах ребенка Комитет повторно рек</w:t>
      </w:r>
      <w:r w:rsidRPr="001B2BC2">
        <w:rPr>
          <w:b/>
          <w:bCs/>
        </w:rPr>
        <w:t>о</w:t>
      </w:r>
      <w:r w:rsidRPr="001B2BC2">
        <w:rPr>
          <w:b/>
          <w:bCs/>
        </w:rPr>
        <w:t>мендует государству-участнику создать всеобъемлющую систему сбора данных при поддержке своих партнеров (</w:t>
      </w:r>
      <w:proofErr w:type="spellStart"/>
      <w:r w:rsidRPr="001B2BC2">
        <w:rPr>
          <w:b/>
          <w:bCs/>
        </w:rPr>
        <w:t>CRC</w:t>
      </w:r>
      <w:proofErr w:type="spellEnd"/>
      <w:r w:rsidRPr="001B2BC2">
        <w:rPr>
          <w:b/>
          <w:bCs/>
        </w:rPr>
        <w:t>/C/15/Add.165, пункт 16). С</w:t>
      </w:r>
      <w:r w:rsidRPr="001B2BC2">
        <w:rPr>
          <w:b/>
          <w:bCs/>
        </w:rPr>
        <w:t>о</w:t>
      </w:r>
      <w:r w:rsidRPr="001B2BC2">
        <w:rPr>
          <w:b/>
          <w:bCs/>
        </w:rPr>
        <w:t>бираемые данные должны охватывать все аспекты Конвенции, в том числе детский труд, торговлю детьми, детскую смертность, сексуальные надруг</w:t>
      </w:r>
      <w:r w:rsidRPr="001B2BC2">
        <w:rPr>
          <w:b/>
          <w:bCs/>
        </w:rPr>
        <w:t>а</w:t>
      </w:r>
      <w:r w:rsidRPr="001B2BC2">
        <w:rPr>
          <w:b/>
          <w:bCs/>
        </w:rPr>
        <w:t xml:space="preserve">тельства над детьми и их сексуальную эксплуатацию, </w:t>
      </w:r>
      <w:r>
        <w:rPr>
          <w:b/>
          <w:bCs/>
        </w:rPr>
        <w:t xml:space="preserve">домашнее </w:t>
      </w:r>
      <w:r w:rsidRPr="001B2BC2">
        <w:rPr>
          <w:b/>
          <w:bCs/>
        </w:rPr>
        <w:t>насилие в отношении детей, и должны быть дезагрегированы, помимо прочего, по возрасту, полу, инвалидности, географическому положению, этническому происхождению и социально-экономическому положению, с тем чтобы о</w:t>
      </w:r>
      <w:r w:rsidRPr="001B2BC2">
        <w:rPr>
          <w:b/>
          <w:bCs/>
        </w:rPr>
        <w:t>б</w:t>
      </w:r>
      <w:r w:rsidRPr="001B2BC2">
        <w:rPr>
          <w:b/>
          <w:bCs/>
        </w:rPr>
        <w:t>легчить анализ положения всех детей, в частности детей, находящихся в уязвим</w:t>
      </w:r>
      <w:r>
        <w:rPr>
          <w:b/>
          <w:bCs/>
        </w:rPr>
        <w:t>ом положении</w:t>
      </w:r>
      <w:r w:rsidRPr="001B2BC2">
        <w:rPr>
          <w:b/>
          <w:bCs/>
        </w:rPr>
        <w:t>. Кроме того, Комитет рекомендует наладить обмен данными и показателями между соответствующими министерствами и и</w:t>
      </w:r>
      <w:r w:rsidRPr="001B2BC2">
        <w:rPr>
          <w:b/>
          <w:bCs/>
        </w:rPr>
        <w:t>с</w:t>
      </w:r>
      <w:r w:rsidRPr="001B2BC2">
        <w:rPr>
          <w:b/>
          <w:bCs/>
        </w:rPr>
        <w:t>пользовать их для подготовки, мониторинга и оценки стр</w:t>
      </w:r>
      <w:r w:rsidRPr="001B2BC2">
        <w:rPr>
          <w:b/>
          <w:bCs/>
        </w:rPr>
        <w:t>а</w:t>
      </w:r>
      <w:r w:rsidRPr="001B2BC2">
        <w:rPr>
          <w:b/>
          <w:bCs/>
        </w:rPr>
        <w:t xml:space="preserve">тегий, программ и проектов в интересах эффективного осуществления Конвенции. В этой связи Комитет рекомендует </w:t>
      </w:r>
      <w:r>
        <w:rPr>
          <w:b/>
          <w:bCs/>
        </w:rPr>
        <w:t xml:space="preserve">также </w:t>
      </w:r>
      <w:r w:rsidRPr="001B2BC2">
        <w:rPr>
          <w:b/>
          <w:bCs/>
        </w:rPr>
        <w:t>государству-участнику укрепить техн</w:t>
      </w:r>
      <w:r w:rsidRPr="001B2BC2">
        <w:rPr>
          <w:b/>
          <w:bCs/>
        </w:rPr>
        <w:t>и</w:t>
      </w:r>
      <w:r w:rsidRPr="001B2BC2">
        <w:rPr>
          <w:b/>
          <w:bCs/>
        </w:rPr>
        <w:t>ческое сотрудничество с различными организациями, в том числе с Де</w:t>
      </w:r>
      <w:r w:rsidRPr="001B2BC2">
        <w:rPr>
          <w:b/>
          <w:bCs/>
        </w:rPr>
        <w:t>т</w:t>
      </w:r>
      <w:r w:rsidRPr="001B2BC2">
        <w:rPr>
          <w:b/>
          <w:bCs/>
        </w:rPr>
        <w:t>ским фондом Организации Объединенных Наций (ЮНИСЕФ), регионал</w:t>
      </w:r>
      <w:r w:rsidRPr="001B2BC2">
        <w:rPr>
          <w:b/>
          <w:bCs/>
        </w:rPr>
        <w:t>ь</w:t>
      </w:r>
      <w:r w:rsidRPr="001B2BC2">
        <w:rPr>
          <w:b/>
          <w:bCs/>
        </w:rPr>
        <w:t>ными м</w:t>
      </w:r>
      <w:r w:rsidRPr="001B2BC2">
        <w:rPr>
          <w:b/>
          <w:bCs/>
        </w:rPr>
        <w:t>е</w:t>
      </w:r>
      <w:r w:rsidRPr="001B2BC2">
        <w:rPr>
          <w:b/>
          <w:bCs/>
        </w:rPr>
        <w:t>ханизмами и неправительственными организациями (НПО).</w:t>
      </w:r>
    </w:p>
    <w:p w:rsidR="001B2BC2" w:rsidRPr="001B2BC2" w:rsidRDefault="001B2BC2" w:rsidP="001B2BC2">
      <w:pPr>
        <w:pStyle w:val="H23GR"/>
      </w:pPr>
      <w:r w:rsidRPr="001B2BC2">
        <w:tab/>
      </w:r>
      <w:r w:rsidRPr="001B2BC2">
        <w:tab/>
        <w:t>Независимый мониторинг</w:t>
      </w:r>
    </w:p>
    <w:p w:rsidR="001B2BC2" w:rsidRPr="001B2BC2" w:rsidRDefault="001B2BC2" w:rsidP="001B2BC2">
      <w:pPr>
        <w:pStyle w:val="SingleTxtGR"/>
      </w:pPr>
      <w:r w:rsidRPr="001B2BC2">
        <w:rPr>
          <w:bCs/>
        </w:rPr>
        <w:t>17.</w:t>
      </w:r>
      <w:r w:rsidRPr="001B2BC2">
        <w:rPr>
          <w:bCs/>
        </w:rPr>
        <w:tab/>
      </w:r>
      <w:r w:rsidRPr="001B2BC2">
        <w:t xml:space="preserve">Комитет обеспокоен тем, что в стране не существует независимого органа </w:t>
      </w:r>
      <w:r>
        <w:t xml:space="preserve">для </w:t>
      </w:r>
      <w:r w:rsidRPr="001B2BC2">
        <w:t>мониторинг</w:t>
      </w:r>
      <w:r>
        <w:t>а</w:t>
      </w:r>
      <w:r w:rsidRPr="001B2BC2">
        <w:t xml:space="preserve"> прав детей.</w:t>
      </w:r>
    </w:p>
    <w:p w:rsidR="001B2BC2" w:rsidRPr="001B2BC2" w:rsidRDefault="001B2BC2" w:rsidP="00035BEB">
      <w:pPr>
        <w:pStyle w:val="SingleTxtGR"/>
        <w:rPr>
          <w:b/>
          <w:bCs/>
        </w:rPr>
      </w:pPr>
      <w:r w:rsidRPr="001B2BC2">
        <w:rPr>
          <w:bCs/>
        </w:rPr>
        <w:t>18.</w:t>
      </w:r>
      <w:r w:rsidRPr="001B2BC2">
        <w:rPr>
          <w:bCs/>
        </w:rPr>
        <w:tab/>
      </w:r>
      <w:r w:rsidRPr="001B2BC2">
        <w:rPr>
          <w:b/>
          <w:bCs/>
        </w:rPr>
        <w:t>В свете своего замечания общего порядка № 2 (2002) о роли незав</w:t>
      </w:r>
      <w:r w:rsidRPr="001B2BC2">
        <w:rPr>
          <w:b/>
          <w:bCs/>
        </w:rPr>
        <w:t>и</w:t>
      </w:r>
      <w:r w:rsidRPr="001B2BC2">
        <w:rPr>
          <w:b/>
          <w:bCs/>
        </w:rPr>
        <w:t>симых национальных правозащитных учреждений Комитет рекомендует государству-участнику принять меры по созданию независимого учрежд</w:t>
      </w:r>
      <w:r w:rsidRPr="001B2BC2">
        <w:rPr>
          <w:b/>
          <w:bCs/>
        </w:rPr>
        <w:t>е</w:t>
      </w:r>
      <w:r w:rsidRPr="001B2BC2">
        <w:rPr>
          <w:b/>
          <w:bCs/>
        </w:rPr>
        <w:t xml:space="preserve">ния, которое будет заниматься мониторингом прав человека, </w:t>
      </w:r>
      <w:r>
        <w:rPr>
          <w:b/>
          <w:bCs/>
        </w:rPr>
        <w:t xml:space="preserve">включая </w:t>
      </w:r>
      <w:r w:rsidRPr="001B2BC2">
        <w:rPr>
          <w:b/>
          <w:bCs/>
        </w:rPr>
        <w:t>сп</w:t>
      </w:r>
      <w:r w:rsidRPr="001B2BC2">
        <w:rPr>
          <w:b/>
          <w:bCs/>
        </w:rPr>
        <w:t>е</w:t>
      </w:r>
      <w:r w:rsidRPr="001B2BC2">
        <w:rPr>
          <w:b/>
          <w:bCs/>
        </w:rPr>
        <w:t>циальный механизм мониторинга прав детей, который мог бы получать, расследовать жалобы детей и предпринимать необходимые действия с уч</w:t>
      </w:r>
      <w:r w:rsidRPr="001B2BC2">
        <w:rPr>
          <w:b/>
          <w:bCs/>
        </w:rPr>
        <w:t>е</w:t>
      </w:r>
      <w:r w:rsidRPr="001B2BC2">
        <w:rPr>
          <w:b/>
          <w:bCs/>
        </w:rPr>
        <w:t>том детской специфики. Кроме того</w:t>
      </w:r>
      <w:r>
        <w:rPr>
          <w:b/>
          <w:bCs/>
        </w:rPr>
        <w:t>,</w:t>
      </w:r>
      <w:r w:rsidRPr="001B2BC2">
        <w:rPr>
          <w:b/>
          <w:bCs/>
        </w:rPr>
        <w:t xml:space="preserve"> Комитет рекомендует гос</w:t>
      </w:r>
      <w:r w:rsidRPr="001B2BC2">
        <w:rPr>
          <w:b/>
          <w:bCs/>
        </w:rPr>
        <w:t>у</w:t>
      </w:r>
      <w:r w:rsidRPr="001B2BC2">
        <w:rPr>
          <w:b/>
          <w:bCs/>
        </w:rPr>
        <w:t>дарству-участнику обеспечить независимость такого механизма монит</w:t>
      </w:r>
      <w:r w:rsidRPr="001B2BC2">
        <w:rPr>
          <w:b/>
          <w:bCs/>
        </w:rPr>
        <w:t>о</w:t>
      </w:r>
      <w:r w:rsidRPr="001B2BC2">
        <w:rPr>
          <w:b/>
          <w:bCs/>
        </w:rPr>
        <w:lastRenderedPageBreak/>
        <w:t xml:space="preserve">ринга, в том числе в </w:t>
      </w:r>
      <w:r>
        <w:rPr>
          <w:b/>
          <w:bCs/>
        </w:rPr>
        <w:t xml:space="preserve">вопросах </w:t>
      </w:r>
      <w:r w:rsidRPr="001B2BC2">
        <w:rPr>
          <w:b/>
          <w:bCs/>
        </w:rPr>
        <w:t>его финансирования, мандата и иммунитетов, с тем чт</w:t>
      </w:r>
      <w:r w:rsidRPr="001B2BC2">
        <w:rPr>
          <w:b/>
          <w:bCs/>
        </w:rPr>
        <w:t>о</w:t>
      </w:r>
      <w:r w:rsidRPr="001B2BC2">
        <w:rPr>
          <w:b/>
          <w:bCs/>
        </w:rPr>
        <w:t>бы добиться полного соответствия этого механизма Парижским принц</w:t>
      </w:r>
      <w:r w:rsidRPr="001B2BC2">
        <w:rPr>
          <w:b/>
          <w:bCs/>
        </w:rPr>
        <w:t>и</w:t>
      </w:r>
      <w:r w:rsidRPr="001B2BC2">
        <w:rPr>
          <w:b/>
          <w:bCs/>
        </w:rPr>
        <w:t>пам. С этой целью Комитет рекомендует государству-участнику наладить техническое сотрудничество, в частности, с Управлением Верховного к</w:t>
      </w:r>
      <w:r w:rsidRPr="001B2BC2">
        <w:rPr>
          <w:b/>
          <w:bCs/>
        </w:rPr>
        <w:t>о</w:t>
      </w:r>
      <w:r w:rsidRPr="001B2BC2">
        <w:rPr>
          <w:b/>
          <w:bCs/>
        </w:rPr>
        <w:t>миссара Организации Объединенных Наций по правам человека (</w:t>
      </w:r>
      <w:proofErr w:type="spellStart"/>
      <w:r w:rsidRPr="001B2BC2">
        <w:rPr>
          <w:b/>
          <w:bCs/>
        </w:rPr>
        <w:t>УВКПЧ</w:t>
      </w:r>
      <w:proofErr w:type="spellEnd"/>
      <w:r w:rsidRPr="001B2BC2">
        <w:rPr>
          <w:b/>
          <w:bCs/>
        </w:rPr>
        <w:t>), ЮНИСЕФ и Программой развития Организации Объединенных Наций (</w:t>
      </w:r>
      <w:proofErr w:type="spellStart"/>
      <w:r w:rsidRPr="001B2BC2">
        <w:rPr>
          <w:b/>
          <w:bCs/>
        </w:rPr>
        <w:t>ПРООН</w:t>
      </w:r>
      <w:proofErr w:type="spellEnd"/>
      <w:r w:rsidRPr="001B2BC2">
        <w:rPr>
          <w:b/>
          <w:bCs/>
        </w:rPr>
        <w:t>).</w:t>
      </w:r>
    </w:p>
    <w:p w:rsidR="001B2BC2" w:rsidRPr="001B2BC2" w:rsidRDefault="001B2BC2" w:rsidP="001B2BC2">
      <w:pPr>
        <w:pStyle w:val="H23GR"/>
      </w:pPr>
      <w:r w:rsidRPr="001B2BC2">
        <w:tab/>
      </w:r>
      <w:r w:rsidRPr="001B2BC2">
        <w:tab/>
        <w:t>Распространение информации и повышение уровня осведо</w:t>
      </w:r>
      <w:r w:rsidRPr="001B2BC2">
        <w:t>м</w:t>
      </w:r>
      <w:r w:rsidRPr="001B2BC2">
        <w:t>ленности</w:t>
      </w:r>
    </w:p>
    <w:p w:rsidR="001B2BC2" w:rsidRPr="001B2BC2" w:rsidRDefault="001B2BC2" w:rsidP="001B2BC2">
      <w:pPr>
        <w:pStyle w:val="SingleTxtGR"/>
      </w:pPr>
      <w:r w:rsidRPr="001B2BC2">
        <w:rPr>
          <w:bCs/>
        </w:rPr>
        <w:t>19.</w:t>
      </w:r>
      <w:r w:rsidRPr="001B2BC2">
        <w:rPr>
          <w:bCs/>
        </w:rPr>
        <w:tab/>
      </w:r>
      <w:r w:rsidRPr="001B2BC2">
        <w:t xml:space="preserve">Комитет </w:t>
      </w:r>
      <w:r>
        <w:t xml:space="preserve">выражает </w:t>
      </w:r>
      <w:r w:rsidRPr="001B2BC2">
        <w:t>обеспокоен</w:t>
      </w:r>
      <w:r>
        <w:t>ность</w:t>
      </w:r>
      <w:r w:rsidRPr="001B2BC2">
        <w:t xml:space="preserve"> </w:t>
      </w:r>
      <w:r>
        <w:t>в связи с тем</w:t>
      </w:r>
      <w:r w:rsidRPr="001B2BC2">
        <w:t>, что осведомле</w:t>
      </w:r>
      <w:r w:rsidRPr="001B2BC2">
        <w:t>н</w:t>
      </w:r>
      <w:r w:rsidRPr="001B2BC2">
        <w:t>ность о правах детей по-прежнему носит ограниченный характер, в том числе среди д</w:t>
      </w:r>
      <w:r w:rsidRPr="001B2BC2">
        <w:t>е</w:t>
      </w:r>
      <w:r w:rsidRPr="001B2BC2">
        <w:t>тей, семей и общественности в целом, в особенности в сельских районах, гла</w:t>
      </w:r>
      <w:r w:rsidRPr="001B2BC2">
        <w:t>в</w:t>
      </w:r>
      <w:r w:rsidRPr="001B2BC2">
        <w:t>ным образом потому, что в государстве-участнике высок уровень неграмотн</w:t>
      </w:r>
      <w:r w:rsidRPr="001B2BC2">
        <w:t>о</w:t>
      </w:r>
      <w:r w:rsidRPr="001B2BC2">
        <w:t>сти, а информация о Конвенции на систематической основе распространяется в недостаточном объеме.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20.</w:t>
      </w:r>
      <w:r w:rsidRPr="001B2BC2">
        <w:rPr>
          <w:bCs/>
        </w:rPr>
        <w:tab/>
      </w:r>
      <w:r w:rsidRPr="001B2BC2">
        <w:rPr>
          <w:b/>
          <w:bCs/>
        </w:rPr>
        <w:t>Комитет настоятельно призывает государство-участник активизир</w:t>
      </w:r>
      <w:r w:rsidRPr="001B2BC2">
        <w:rPr>
          <w:b/>
          <w:bCs/>
        </w:rPr>
        <w:t>о</w:t>
      </w:r>
      <w:r w:rsidRPr="001B2BC2">
        <w:rPr>
          <w:b/>
          <w:bCs/>
        </w:rPr>
        <w:t>вать меры по систематическому распространению и пропаганде Конве</w:t>
      </w:r>
      <w:r w:rsidRPr="001B2BC2">
        <w:rPr>
          <w:b/>
          <w:bCs/>
        </w:rPr>
        <w:t>н</w:t>
      </w:r>
      <w:r w:rsidRPr="001B2BC2">
        <w:rPr>
          <w:b/>
          <w:bCs/>
        </w:rPr>
        <w:t>ции, которые, учитывая высокий уровень неграмотности, могли бы ос</w:t>
      </w:r>
      <w:r w:rsidRPr="001B2BC2">
        <w:rPr>
          <w:b/>
          <w:bCs/>
        </w:rPr>
        <w:t>у</w:t>
      </w:r>
      <w:r w:rsidRPr="001B2BC2">
        <w:rPr>
          <w:b/>
          <w:bCs/>
        </w:rPr>
        <w:t>ществляться на территории государства-участника, особенно в сельских районах, через информационно-пропагандистские программы</w:t>
      </w:r>
      <w:r>
        <w:rPr>
          <w:b/>
          <w:bCs/>
        </w:rPr>
        <w:t xml:space="preserve">, в том числе </w:t>
      </w:r>
      <w:r w:rsidRPr="001B2BC2">
        <w:rPr>
          <w:b/>
          <w:bCs/>
        </w:rPr>
        <w:t>кампании</w:t>
      </w:r>
      <w:r>
        <w:rPr>
          <w:b/>
          <w:bCs/>
        </w:rPr>
        <w:t>,</w:t>
      </w:r>
      <w:r w:rsidRPr="001B2BC2">
        <w:rPr>
          <w:b/>
          <w:bCs/>
        </w:rPr>
        <w:t xml:space="preserve"> в устной, письменной форме или с использованием худож</w:t>
      </w:r>
      <w:r w:rsidRPr="001B2BC2">
        <w:rPr>
          <w:b/>
          <w:bCs/>
        </w:rPr>
        <w:t>е</w:t>
      </w:r>
      <w:r w:rsidRPr="001B2BC2">
        <w:rPr>
          <w:b/>
          <w:bCs/>
        </w:rPr>
        <w:t>ственных средств.</w:t>
      </w:r>
    </w:p>
    <w:p w:rsidR="001B2BC2" w:rsidRPr="001B2BC2" w:rsidRDefault="001B2BC2" w:rsidP="001B2BC2">
      <w:pPr>
        <w:pStyle w:val="H23GR"/>
      </w:pPr>
      <w:r w:rsidRPr="001B2BC2">
        <w:tab/>
      </w:r>
      <w:r w:rsidRPr="001B2BC2">
        <w:tab/>
        <w:t>Профессиональная подготовка</w:t>
      </w:r>
    </w:p>
    <w:p w:rsidR="001B2BC2" w:rsidRPr="001B2BC2" w:rsidRDefault="001B2BC2" w:rsidP="001B2BC2">
      <w:pPr>
        <w:pStyle w:val="SingleTxtGR"/>
      </w:pPr>
      <w:r w:rsidRPr="001B2BC2">
        <w:rPr>
          <w:bCs/>
        </w:rPr>
        <w:t>21.</w:t>
      </w:r>
      <w:r w:rsidRPr="001B2BC2">
        <w:rPr>
          <w:bCs/>
        </w:rPr>
        <w:tab/>
      </w:r>
      <w:r w:rsidRPr="001B2BC2">
        <w:t>Комитет обеспокоен</w:t>
      </w:r>
      <w:r>
        <w:t xml:space="preserve"> </w:t>
      </w:r>
      <w:r w:rsidRPr="001B2BC2">
        <w:t>тем, что вопросы прав детей не были официально включены в программы первоначальной профессиональной подг</w:t>
      </w:r>
      <w:r w:rsidRPr="001B2BC2">
        <w:t>о</w:t>
      </w:r>
      <w:r w:rsidRPr="001B2BC2">
        <w:t xml:space="preserve">товки многих специалистов, работающих с детьми, таких как судьи, </w:t>
      </w:r>
      <w:r>
        <w:t>адвокаты</w:t>
      </w:r>
      <w:r w:rsidRPr="001B2BC2">
        <w:t>, сотрудники правоохранительных органов, учителя, административные работники школ, р</w:t>
      </w:r>
      <w:r w:rsidRPr="001B2BC2">
        <w:t>а</w:t>
      </w:r>
      <w:r w:rsidRPr="001B2BC2">
        <w:t>ботники здравоохранения, в том числе психологи, социальные работники и пе</w:t>
      </w:r>
      <w:r w:rsidRPr="001B2BC2">
        <w:t>р</w:t>
      </w:r>
      <w:r w:rsidRPr="001B2BC2">
        <w:t>сонал, занимающийся всеми видами альтернативного ухода, а также традиц</w:t>
      </w:r>
      <w:r w:rsidRPr="001B2BC2">
        <w:t>и</w:t>
      </w:r>
      <w:r w:rsidRPr="001B2BC2">
        <w:t>онные и</w:t>
      </w:r>
      <w:r>
        <w:t>ли</w:t>
      </w:r>
      <w:r w:rsidRPr="001B2BC2">
        <w:t xml:space="preserve"> общинные лидеры.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22.</w:t>
      </w:r>
      <w:r w:rsidRPr="001B2BC2">
        <w:rPr>
          <w:bCs/>
        </w:rPr>
        <w:tab/>
      </w:r>
      <w:r w:rsidRPr="001B2BC2">
        <w:rPr>
          <w:b/>
          <w:bCs/>
        </w:rPr>
        <w:t>Комитет рекомендует государству-участнику наращивать усилия, направленные на обеспечение надлежащей и систематической подготовки по вопрос</w:t>
      </w:r>
      <w:r>
        <w:rPr>
          <w:b/>
          <w:bCs/>
        </w:rPr>
        <w:t>ам</w:t>
      </w:r>
      <w:r w:rsidRPr="001B2BC2">
        <w:rPr>
          <w:b/>
          <w:bCs/>
        </w:rPr>
        <w:t xml:space="preserve"> прав детей специалистов, работающих с детьми или </w:t>
      </w:r>
      <w:r>
        <w:rPr>
          <w:b/>
          <w:bCs/>
        </w:rPr>
        <w:t>в интер</w:t>
      </w:r>
      <w:r>
        <w:rPr>
          <w:b/>
          <w:bCs/>
        </w:rPr>
        <w:t>е</w:t>
      </w:r>
      <w:r>
        <w:rPr>
          <w:b/>
          <w:bCs/>
        </w:rPr>
        <w:t xml:space="preserve">сах </w:t>
      </w:r>
      <w:r w:rsidRPr="001B2BC2">
        <w:rPr>
          <w:b/>
          <w:bCs/>
        </w:rPr>
        <w:t xml:space="preserve">детей, в частности судей, </w:t>
      </w:r>
      <w:r>
        <w:rPr>
          <w:b/>
          <w:bCs/>
        </w:rPr>
        <w:t>адвокатов</w:t>
      </w:r>
      <w:r w:rsidRPr="001B2BC2">
        <w:rPr>
          <w:b/>
          <w:bCs/>
        </w:rPr>
        <w:t>, сотрудников правоохранительных органов, учителей, административных работников школ, работников здр</w:t>
      </w:r>
      <w:r w:rsidRPr="001B2BC2">
        <w:rPr>
          <w:b/>
          <w:bCs/>
        </w:rPr>
        <w:t>а</w:t>
      </w:r>
      <w:r w:rsidRPr="001B2BC2">
        <w:rPr>
          <w:b/>
          <w:bCs/>
        </w:rPr>
        <w:t>воохранения, в том числе психологов, социальных работников и персонала, занимающегося всеми видами альтернативного ухода, а также традицио</w:t>
      </w:r>
      <w:r w:rsidRPr="001B2BC2">
        <w:rPr>
          <w:b/>
          <w:bCs/>
        </w:rPr>
        <w:t>н</w:t>
      </w:r>
      <w:r w:rsidRPr="001B2BC2">
        <w:rPr>
          <w:b/>
          <w:bCs/>
        </w:rPr>
        <w:t>ных и</w:t>
      </w:r>
      <w:r>
        <w:rPr>
          <w:b/>
          <w:bCs/>
        </w:rPr>
        <w:t>ли</w:t>
      </w:r>
      <w:r w:rsidRPr="001B2BC2">
        <w:rPr>
          <w:b/>
          <w:bCs/>
        </w:rPr>
        <w:t xml:space="preserve"> о</w:t>
      </w:r>
      <w:r w:rsidRPr="001B2BC2">
        <w:rPr>
          <w:b/>
          <w:bCs/>
        </w:rPr>
        <w:t>б</w:t>
      </w:r>
      <w:r w:rsidRPr="001B2BC2">
        <w:rPr>
          <w:b/>
          <w:bCs/>
        </w:rPr>
        <w:t>щинных лидеров.</w:t>
      </w:r>
    </w:p>
    <w:p w:rsidR="001B2BC2" w:rsidRPr="001B2BC2" w:rsidRDefault="001B2BC2" w:rsidP="001B2BC2">
      <w:pPr>
        <w:pStyle w:val="H23GR"/>
      </w:pPr>
      <w:r w:rsidRPr="001B2BC2">
        <w:tab/>
      </w:r>
      <w:r w:rsidRPr="001B2BC2">
        <w:tab/>
        <w:t>Сотрудничество с гражданским обществом</w:t>
      </w:r>
    </w:p>
    <w:p w:rsidR="001B2BC2" w:rsidRPr="001B2BC2" w:rsidRDefault="001B2BC2" w:rsidP="001B2BC2">
      <w:pPr>
        <w:pStyle w:val="SingleTxtGR"/>
      </w:pPr>
      <w:r w:rsidRPr="001B2BC2">
        <w:rPr>
          <w:bCs/>
        </w:rPr>
        <w:t>23.</w:t>
      </w:r>
      <w:r w:rsidRPr="001B2BC2">
        <w:rPr>
          <w:bCs/>
        </w:rPr>
        <w:tab/>
      </w:r>
      <w:r w:rsidRPr="001B2BC2">
        <w:t>Комитет обеспокоен сообщениями о том, что деятельность НПО и гра</w:t>
      </w:r>
      <w:r w:rsidRPr="001B2BC2">
        <w:t>ж</w:t>
      </w:r>
      <w:r w:rsidRPr="001B2BC2">
        <w:t>данского общества является объектом пристального внимания Агентства по д</w:t>
      </w:r>
      <w:r w:rsidRPr="001B2BC2">
        <w:t>е</w:t>
      </w:r>
      <w:r w:rsidRPr="001B2BC2">
        <w:t>лам НПО при канцелярии Президента, что побуждает многие организации пр</w:t>
      </w:r>
      <w:r w:rsidRPr="001B2BC2">
        <w:t>и</w:t>
      </w:r>
      <w:r w:rsidRPr="001B2BC2">
        <w:t xml:space="preserve">бегать к </w:t>
      </w:r>
      <w:proofErr w:type="spellStart"/>
      <w:r w:rsidRPr="001B2BC2">
        <w:t>самоцензуре</w:t>
      </w:r>
      <w:proofErr w:type="spellEnd"/>
      <w:r w:rsidRPr="001B2BC2">
        <w:t>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24.</w:t>
      </w:r>
      <w:r w:rsidRPr="001B2BC2">
        <w:rPr>
          <w:bCs/>
        </w:rPr>
        <w:tab/>
      </w:r>
      <w:r w:rsidRPr="001B2BC2">
        <w:rPr>
          <w:b/>
          <w:bCs/>
        </w:rPr>
        <w:t>Комитет настоятельно призывает государство-участник уважать н</w:t>
      </w:r>
      <w:r w:rsidRPr="001B2BC2">
        <w:rPr>
          <w:b/>
          <w:bCs/>
        </w:rPr>
        <w:t>е</w:t>
      </w:r>
      <w:r w:rsidRPr="001B2BC2">
        <w:rPr>
          <w:b/>
          <w:bCs/>
        </w:rPr>
        <w:t>зависимость НПО. Кроме того, он рекомендует государству-участнику предпринять конкретные действия, направленные на содействие работе правозащитников</w:t>
      </w:r>
      <w:r>
        <w:rPr>
          <w:b/>
          <w:bCs/>
        </w:rPr>
        <w:t xml:space="preserve">, с тем чтобы </w:t>
      </w:r>
      <w:r w:rsidRPr="001B2BC2">
        <w:rPr>
          <w:b/>
          <w:bCs/>
        </w:rPr>
        <w:t>НПО могли беспрепятственно выполнять свои функции в соответствии с принципами демократического общества.</w:t>
      </w:r>
    </w:p>
    <w:p w:rsidR="001B2BC2" w:rsidRPr="001B2BC2" w:rsidRDefault="001B2BC2" w:rsidP="001B2BC2">
      <w:pPr>
        <w:pStyle w:val="H23GR"/>
      </w:pPr>
      <w:r w:rsidRPr="001B2BC2">
        <w:lastRenderedPageBreak/>
        <w:tab/>
      </w:r>
      <w:r w:rsidRPr="001B2BC2">
        <w:tab/>
        <w:t>Права детей и предпринимательский сектор</w:t>
      </w:r>
    </w:p>
    <w:p w:rsidR="001B2BC2" w:rsidRPr="001B2BC2" w:rsidRDefault="001B2BC2" w:rsidP="00035BEB">
      <w:pPr>
        <w:pStyle w:val="SingleTxtGR"/>
      </w:pPr>
      <w:r w:rsidRPr="001B2BC2">
        <w:rPr>
          <w:bCs/>
        </w:rPr>
        <w:t>25.</w:t>
      </w:r>
      <w:r w:rsidRPr="001B2BC2">
        <w:rPr>
          <w:bCs/>
        </w:rPr>
        <w:tab/>
      </w:r>
      <w:r w:rsidRPr="001B2BC2">
        <w:t>Комитет приветствует меры, принятые государством-участником для з</w:t>
      </w:r>
      <w:r w:rsidRPr="001B2BC2">
        <w:t>а</w:t>
      </w:r>
      <w:r w:rsidRPr="001B2BC2">
        <w:t>щиты детей от нарушений их прав в результате туристской деятельности, в</w:t>
      </w:r>
      <w:r w:rsidR="00035BEB">
        <w:t> </w:t>
      </w:r>
      <w:r w:rsidRPr="001B2BC2">
        <w:t xml:space="preserve">частности: принятие в 2003 году Закона о преступлениях в </w:t>
      </w:r>
      <w:r>
        <w:t xml:space="preserve">сфере </w:t>
      </w:r>
      <w:r w:rsidRPr="001B2BC2">
        <w:t>туризма; с</w:t>
      </w:r>
      <w:r w:rsidRPr="001B2BC2">
        <w:t>о</w:t>
      </w:r>
      <w:r w:rsidRPr="001B2BC2">
        <w:t xml:space="preserve">здание общинных комитетов защиты детей и </w:t>
      </w:r>
      <w:r>
        <w:t xml:space="preserve">общинных </w:t>
      </w:r>
      <w:r w:rsidRPr="001B2BC2">
        <w:t>народных дружин для защиты подростков в населенных пунктах, расположенных в зоне развития т</w:t>
      </w:r>
      <w:r w:rsidRPr="001B2BC2">
        <w:t>у</w:t>
      </w:r>
      <w:r w:rsidRPr="001B2BC2">
        <w:t xml:space="preserve">ризма; разработку руководства для обучения по вопросам борьбы с детским трудом и сексуальной эксплуатацией </w:t>
      </w:r>
      <w:r w:rsidR="00035BEB">
        <w:t xml:space="preserve">и </w:t>
      </w:r>
      <w:r>
        <w:t>их искоренения в индустрии туризма</w:t>
      </w:r>
      <w:r w:rsidRPr="001B2BC2">
        <w:t xml:space="preserve">; введение в действие Кодекса поведения </w:t>
      </w:r>
      <w:r w:rsidR="0045624A">
        <w:t xml:space="preserve">субъектов индустрии туризма </w:t>
      </w:r>
      <w:r w:rsidRPr="001B2BC2">
        <w:t>для р</w:t>
      </w:r>
      <w:r w:rsidRPr="001B2BC2">
        <w:t>е</w:t>
      </w:r>
      <w:r w:rsidRPr="001B2BC2">
        <w:t>сторанов, гостиниц</w:t>
      </w:r>
      <w:r w:rsidR="0045624A">
        <w:t xml:space="preserve"> и</w:t>
      </w:r>
      <w:r w:rsidRPr="001B2BC2">
        <w:t xml:space="preserve"> мотелей на территории зоны развития туризма. В то же время Комитет обеспокоен тем, что права детей в результате туристской де</w:t>
      </w:r>
      <w:r w:rsidRPr="001B2BC2">
        <w:t>я</w:t>
      </w:r>
      <w:r w:rsidRPr="001B2BC2">
        <w:t>тельности все еще нар</w:t>
      </w:r>
      <w:r w:rsidRPr="001B2BC2">
        <w:t>у</w:t>
      </w:r>
      <w:r w:rsidRPr="001B2BC2">
        <w:t>шаются.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26.</w:t>
      </w:r>
      <w:r w:rsidRPr="001B2BC2">
        <w:rPr>
          <w:bCs/>
        </w:rPr>
        <w:tab/>
      </w:r>
      <w:r w:rsidRPr="001B2BC2">
        <w:rPr>
          <w:b/>
          <w:bCs/>
        </w:rPr>
        <w:t>Комитет рекомендует государству-участнику:</w:t>
      </w:r>
    </w:p>
    <w:p w:rsidR="001B2BC2" w:rsidRPr="001B2BC2" w:rsidRDefault="0045624A" w:rsidP="0045624A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а) </w:t>
      </w:r>
      <w:r>
        <w:rPr>
          <w:b/>
          <w:bCs/>
        </w:rPr>
        <w:tab/>
      </w:r>
      <w:r w:rsidR="001B2BC2" w:rsidRPr="001B2BC2">
        <w:rPr>
          <w:b/>
          <w:bCs/>
        </w:rPr>
        <w:t>пересмотреть и скорректировать свое законодательство (гра</w:t>
      </w:r>
      <w:r w:rsidR="001B2BC2" w:rsidRPr="001B2BC2">
        <w:rPr>
          <w:b/>
          <w:bCs/>
        </w:rPr>
        <w:t>ж</w:t>
      </w:r>
      <w:r w:rsidR="001B2BC2" w:rsidRPr="001B2BC2">
        <w:rPr>
          <w:b/>
          <w:bCs/>
        </w:rPr>
        <w:t>данское, уголовное и административное)</w:t>
      </w:r>
      <w:r w:rsidR="001B2BC2">
        <w:rPr>
          <w:b/>
          <w:bCs/>
        </w:rPr>
        <w:t xml:space="preserve">, с тем чтобы </w:t>
      </w:r>
      <w:r w:rsidR="001B2BC2" w:rsidRPr="001B2BC2">
        <w:rPr>
          <w:b/>
          <w:bCs/>
        </w:rPr>
        <w:t>предусмотреть юр</w:t>
      </w:r>
      <w:r w:rsidR="001B2BC2" w:rsidRPr="001B2BC2">
        <w:rPr>
          <w:b/>
          <w:bCs/>
        </w:rPr>
        <w:t>и</w:t>
      </w:r>
      <w:r w:rsidR="001B2BC2" w:rsidRPr="001B2BC2">
        <w:rPr>
          <w:b/>
          <w:bCs/>
        </w:rPr>
        <w:t>дическую ответственность коммерческих предприятий и их филиалов, к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торые действуют на территории государства-участника, особенно предпр</w:t>
      </w:r>
      <w:r w:rsidR="001B2BC2" w:rsidRPr="001B2BC2">
        <w:rPr>
          <w:b/>
          <w:bCs/>
        </w:rPr>
        <w:t>и</w:t>
      </w:r>
      <w:r w:rsidR="001B2BC2" w:rsidRPr="001B2BC2">
        <w:rPr>
          <w:b/>
          <w:bCs/>
        </w:rPr>
        <w:t xml:space="preserve">ятий </w:t>
      </w:r>
      <w:r>
        <w:rPr>
          <w:b/>
          <w:bCs/>
        </w:rPr>
        <w:t xml:space="preserve">индустрии </w:t>
      </w:r>
      <w:r w:rsidR="001B2BC2" w:rsidRPr="001B2BC2">
        <w:rPr>
          <w:b/>
          <w:bCs/>
        </w:rPr>
        <w:t>туризма;</w:t>
      </w:r>
    </w:p>
    <w:p w:rsidR="001B2BC2" w:rsidRPr="001B2BC2" w:rsidRDefault="0045624A" w:rsidP="0045624A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b) </w:t>
      </w:r>
      <w:r>
        <w:rPr>
          <w:b/>
          <w:bCs/>
        </w:rPr>
        <w:tab/>
      </w:r>
      <w:r w:rsidR="001B2BC2" w:rsidRPr="001B2BC2">
        <w:rPr>
          <w:b/>
          <w:bCs/>
        </w:rPr>
        <w:t xml:space="preserve">создать механизмы мониторинга </w:t>
      </w:r>
      <w:r>
        <w:rPr>
          <w:b/>
          <w:bCs/>
        </w:rPr>
        <w:t xml:space="preserve">для </w:t>
      </w:r>
      <w:r w:rsidR="001B2BC2" w:rsidRPr="001B2BC2">
        <w:rPr>
          <w:b/>
          <w:bCs/>
        </w:rPr>
        <w:t xml:space="preserve">расследований нарушений прав детей и </w:t>
      </w:r>
      <w:r>
        <w:rPr>
          <w:b/>
          <w:bCs/>
        </w:rPr>
        <w:t xml:space="preserve">принятия </w:t>
      </w:r>
      <w:r w:rsidR="001B2BC2" w:rsidRPr="001B2BC2">
        <w:rPr>
          <w:b/>
          <w:bCs/>
        </w:rPr>
        <w:t xml:space="preserve">связанных с ними </w:t>
      </w:r>
      <w:r>
        <w:rPr>
          <w:b/>
          <w:bCs/>
        </w:rPr>
        <w:t xml:space="preserve">коррекционных </w:t>
      </w:r>
      <w:r w:rsidR="001B2BC2" w:rsidRPr="001B2BC2">
        <w:rPr>
          <w:b/>
          <w:bCs/>
        </w:rPr>
        <w:t>мер в целях п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 xml:space="preserve">вышения </w:t>
      </w:r>
      <w:r>
        <w:rPr>
          <w:b/>
          <w:bCs/>
        </w:rPr>
        <w:t>подотчетности и прозрачности</w:t>
      </w:r>
      <w:r w:rsidR="001B2BC2" w:rsidRPr="001B2BC2">
        <w:rPr>
          <w:b/>
          <w:bCs/>
        </w:rPr>
        <w:t>;</w:t>
      </w:r>
    </w:p>
    <w:p w:rsidR="001B2BC2" w:rsidRPr="001B2BC2" w:rsidRDefault="0045624A" w:rsidP="00035BEB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с) </w:t>
      </w:r>
      <w:r>
        <w:rPr>
          <w:b/>
          <w:bCs/>
        </w:rPr>
        <w:tab/>
      </w:r>
      <w:r w:rsidR="001B2BC2" w:rsidRPr="001B2BC2">
        <w:rPr>
          <w:b/>
          <w:bCs/>
        </w:rPr>
        <w:t xml:space="preserve">более активно </w:t>
      </w:r>
      <w:r>
        <w:rPr>
          <w:b/>
          <w:bCs/>
        </w:rPr>
        <w:t xml:space="preserve">осуществлять в индустрии туризма </w:t>
      </w:r>
      <w:r w:rsidR="001B2BC2" w:rsidRPr="001B2BC2">
        <w:rPr>
          <w:b/>
          <w:bCs/>
        </w:rPr>
        <w:t>и среди ш</w:t>
      </w:r>
      <w:r w:rsidR="001B2BC2" w:rsidRPr="001B2BC2">
        <w:rPr>
          <w:b/>
          <w:bCs/>
        </w:rPr>
        <w:t>и</w:t>
      </w:r>
      <w:r w:rsidR="001B2BC2" w:rsidRPr="001B2BC2">
        <w:rPr>
          <w:b/>
          <w:bCs/>
        </w:rPr>
        <w:t xml:space="preserve">рокой общественности информационно-просветительские </w:t>
      </w:r>
      <w:r>
        <w:rPr>
          <w:b/>
          <w:bCs/>
        </w:rPr>
        <w:t>программы, в</w:t>
      </w:r>
      <w:r w:rsidR="00035BEB">
        <w:rPr>
          <w:b/>
          <w:bCs/>
        </w:rPr>
        <w:t> </w:t>
      </w:r>
      <w:r>
        <w:rPr>
          <w:b/>
          <w:bCs/>
        </w:rPr>
        <w:t xml:space="preserve">том числе кампании </w:t>
      </w:r>
      <w:r w:rsidR="001B2BC2" w:rsidRPr="001B2BC2">
        <w:rPr>
          <w:b/>
          <w:bCs/>
        </w:rPr>
        <w:t>по вопросам предотвращения секс-туризма с вовл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чением детей, а также обеспечить широкое распространение Туристич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 xml:space="preserve">ской хартии чести и Глобального этического кодекса туризма Всемирной </w:t>
      </w:r>
      <w:r>
        <w:rPr>
          <w:b/>
          <w:bCs/>
        </w:rPr>
        <w:t xml:space="preserve">туристской </w:t>
      </w:r>
      <w:r w:rsidR="001B2BC2" w:rsidRPr="001B2BC2">
        <w:rPr>
          <w:b/>
          <w:bCs/>
        </w:rPr>
        <w:t xml:space="preserve">организации среди </w:t>
      </w:r>
      <w:proofErr w:type="spellStart"/>
      <w:r>
        <w:rPr>
          <w:b/>
          <w:bCs/>
        </w:rPr>
        <w:t>турагентов</w:t>
      </w:r>
      <w:proofErr w:type="spellEnd"/>
      <w:r>
        <w:rPr>
          <w:b/>
          <w:bCs/>
        </w:rPr>
        <w:t xml:space="preserve"> и в индустрии туризма</w:t>
      </w:r>
      <w:r w:rsidR="001B2BC2" w:rsidRPr="001B2BC2">
        <w:rPr>
          <w:b/>
          <w:bCs/>
        </w:rPr>
        <w:t>;</w:t>
      </w:r>
    </w:p>
    <w:p w:rsidR="001B2BC2" w:rsidRPr="001B2BC2" w:rsidRDefault="0045624A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d) </w:t>
      </w:r>
      <w:r>
        <w:rPr>
          <w:b/>
          <w:bCs/>
        </w:rPr>
        <w:tab/>
      </w:r>
      <w:r w:rsidR="001B2BC2" w:rsidRPr="001B2BC2">
        <w:rPr>
          <w:b/>
          <w:bCs/>
        </w:rPr>
        <w:t>укрепить международное сотрудничество в области борьбы с секс-туризмом с вовлечением детей путем заключения многосторонних, р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гиональных и двусторонних соглашений о его предотвращении и искор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нении.</w:t>
      </w:r>
    </w:p>
    <w:p w:rsidR="001B2BC2" w:rsidRPr="001B2BC2" w:rsidRDefault="0045624A" w:rsidP="0045624A">
      <w:pPr>
        <w:pStyle w:val="H1GR"/>
      </w:pPr>
      <w:r>
        <w:tab/>
      </w:r>
      <w:r w:rsidR="001B2BC2" w:rsidRPr="001B2BC2">
        <w:t xml:space="preserve">B. </w:t>
      </w:r>
      <w:r>
        <w:tab/>
      </w:r>
      <w:r w:rsidR="001B2BC2" w:rsidRPr="001B2BC2">
        <w:t>Определение понятия "ребенок" (статья 1 Конвенции)</w:t>
      </w:r>
    </w:p>
    <w:p w:rsidR="001B2BC2" w:rsidRPr="001B2BC2" w:rsidRDefault="001B2BC2" w:rsidP="00035BEB">
      <w:pPr>
        <w:pStyle w:val="SingleTxtGR"/>
      </w:pPr>
      <w:r w:rsidRPr="001B2BC2">
        <w:rPr>
          <w:bCs/>
        </w:rPr>
        <w:t>27.</w:t>
      </w:r>
      <w:r w:rsidRPr="001B2BC2">
        <w:rPr>
          <w:bCs/>
        </w:rPr>
        <w:tab/>
      </w:r>
      <w:r w:rsidRPr="001B2BC2">
        <w:t>Комитет приветствует принятие положений Закона о детях 2005 года, в котором ребенок определяется как любое лицо, не достигшее 18-летнего во</w:t>
      </w:r>
      <w:r w:rsidRPr="001B2BC2">
        <w:t>з</w:t>
      </w:r>
      <w:r w:rsidRPr="001B2BC2">
        <w:t xml:space="preserve">раста. В то же время он выражает обеспокоенность в связи с тем, что нормы обычного и "личного права" разрешают детские браки, то есть вступление в брак до достижения 18-летнего возраста, а также </w:t>
      </w:r>
      <w:r w:rsidR="0045624A">
        <w:t xml:space="preserve">в связи с </w:t>
      </w:r>
      <w:r w:rsidRPr="001B2BC2">
        <w:t>тем, что этот закон не охватывает вопросы, связанные с</w:t>
      </w:r>
      <w:r w:rsidR="0045624A">
        <w:t>о</w:t>
      </w:r>
      <w:r w:rsidRPr="001B2BC2">
        <w:t xml:space="preserve"> вступлением в брак, разводом и наслед</w:t>
      </w:r>
      <w:r w:rsidRPr="001B2BC2">
        <w:t>о</w:t>
      </w:r>
      <w:r w:rsidRPr="001B2BC2">
        <w:t>ванием, в результате чего множество детей вступают в брак, не достигнув 18</w:t>
      </w:r>
      <w:r w:rsidR="00035BEB">
        <w:t> </w:t>
      </w:r>
      <w:r w:rsidRPr="001B2BC2">
        <w:t>лет.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28.</w:t>
      </w:r>
      <w:r w:rsidRPr="001B2BC2">
        <w:rPr>
          <w:bCs/>
        </w:rPr>
        <w:tab/>
      </w:r>
      <w:r w:rsidRPr="001B2BC2">
        <w:rPr>
          <w:b/>
          <w:bCs/>
        </w:rPr>
        <w:t>Учитывая обязательства государства-участника в соответствии с Конвенцией и Африканской хартией прав и благосостояния ребенка, Ком</w:t>
      </w:r>
      <w:r w:rsidRPr="001B2BC2">
        <w:rPr>
          <w:b/>
          <w:bCs/>
        </w:rPr>
        <w:t>и</w:t>
      </w:r>
      <w:r w:rsidRPr="001B2BC2">
        <w:rPr>
          <w:b/>
          <w:bCs/>
        </w:rPr>
        <w:t>тет рекомендует государству-участнику:</w:t>
      </w:r>
    </w:p>
    <w:p w:rsidR="001B2BC2" w:rsidRPr="001B2BC2" w:rsidRDefault="0045624A" w:rsidP="0045624A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a) </w:t>
      </w:r>
      <w:r>
        <w:rPr>
          <w:b/>
          <w:bCs/>
        </w:rPr>
        <w:tab/>
      </w:r>
      <w:r w:rsidR="001B2BC2" w:rsidRPr="001B2BC2">
        <w:rPr>
          <w:b/>
          <w:bCs/>
        </w:rPr>
        <w:t>гармонизировать законодательство</w:t>
      </w:r>
      <w:r w:rsidR="001B2BC2">
        <w:rPr>
          <w:b/>
          <w:bCs/>
        </w:rPr>
        <w:t xml:space="preserve">, с тем чтобы </w:t>
      </w:r>
      <w:r>
        <w:rPr>
          <w:b/>
          <w:bCs/>
        </w:rPr>
        <w:t xml:space="preserve">установить в нем </w:t>
      </w:r>
      <w:r w:rsidR="001B2BC2" w:rsidRPr="001B2BC2">
        <w:rPr>
          <w:b/>
          <w:bCs/>
        </w:rPr>
        <w:t>запрет на детски</w:t>
      </w:r>
      <w:r>
        <w:rPr>
          <w:b/>
          <w:bCs/>
        </w:rPr>
        <w:t>е</w:t>
      </w:r>
      <w:r w:rsidR="001B2BC2" w:rsidRPr="001B2BC2">
        <w:rPr>
          <w:b/>
          <w:bCs/>
        </w:rPr>
        <w:t xml:space="preserve"> брак</w:t>
      </w:r>
      <w:r>
        <w:rPr>
          <w:b/>
          <w:bCs/>
        </w:rPr>
        <w:t>и</w:t>
      </w:r>
      <w:r w:rsidR="001B2BC2" w:rsidRPr="001B2BC2">
        <w:rPr>
          <w:b/>
          <w:bCs/>
        </w:rPr>
        <w:t>, то есть вступление в брак до достиж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 xml:space="preserve">ния </w:t>
      </w:r>
      <w:r>
        <w:rPr>
          <w:b/>
          <w:bCs/>
        </w:rPr>
        <w:br/>
      </w:r>
      <w:r w:rsidR="001B2BC2" w:rsidRPr="001B2BC2">
        <w:rPr>
          <w:b/>
          <w:bCs/>
        </w:rPr>
        <w:t>18-летнего во</w:t>
      </w:r>
      <w:r w:rsidR="001B2BC2" w:rsidRPr="001B2BC2">
        <w:rPr>
          <w:b/>
          <w:bCs/>
        </w:rPr>
        <w:t>з</w:t>
      </w:r>
      <w:r w:rsidR="001B2BC2" w:rsidRPr="001B2BC2">
        <w:rPr>
          <w:b/>
          <w:bCs/>
        </w:rPr>
        <w:t>раста. В этой связи Комитет предлагает государству-участнику принять меры, в том числе проводить информационно-просветительские мероприятия среди традиционных и религиозных лид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ров и их общин, направленные на обеспечение таких толкования и прим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 xml:space="preserve">нения внутренних законов и норм </w:t>
      </w:r>
      <w:r w:rsidR="001B2BC2" w:rsidRPr="001B2BC2">
        <w:rPr>
          <w:b/>
          <w:bCs/>
        </w:rPr>
        <w:lastRenderedPageBreak/>
        <w:t>обычного права, а также соответству</w:t>
      </w:r>
      <w:r w:rsidR="001B2BC2" w:rsidRPr="001B2BC2">
        <w:rPr>
          <w:b/>
          <w:bCs/>
        </w:rPr>
        <w:t>ю</w:t>
      </w:r>
      <w:r w:rsidR="001B2BC2" w:rsidRPr="001B2BC2">
        <w:rPr>
          <w:b/>
          <w:bCs/>
        </w:rPr>
        <w:t>щих аспектов шариата, которые были бы совместимы с положениями Ко</w:t>
      </w:r>
      <w:r w:rsidR="001B2BC2" w:rsidRPr="001B2BC2">
        <w:rPr>
          <w:b/>
          <w:bCs/>
        </w:rPr>
        <w:t>н</w:t>
      </w:r>
      <w:r w:rsidR="001B2BC2" w:rsidRPr="001B2BC2">
        <w:rPr>
          <w:b/>
          <w:bCs/>
        </w:rPr>
        <w:t>венции;</w:t>
      </w:r>
    </w:p>
    <w:p w:rsidR="001B2BC2" w:rsidRPr="001B2BC2" w:rsidRDefault="0045624A" w:rsidP="0045624A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b) </w:t>
      </w:r>
      <w:r>
        <w:rPr>
          <w:b/>
          <w:bCs/>
        </w:rPr>
        <w:tab/>
      </w:r>
      <w:r w:rsidR="001B2BC2" w:rsidRPr="001B2BC2">
        <w:rPr>
          <w:b/>
          <w:bCs/>
        </w:rPr>
        <w:t>стремиться к принятию эффективных мер по предотвращению и прес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чению практики детских браков, таких как информационно-просветительские программы</w:t>
      </w:r>
      <w:r>
        <w:rPr>
          <w:b/>
          <w:bCs/>
        </w:rPr>
        <w:t xml:space="preserve">, в том числе кампании, </w:t>
      </w:r>
      <w:r w:rsidR="001B2BC2" w:rsidRPr="001B2BC2">
        <w:rPr>
          <w:b/>
          <w:bCs/>
        </w:rPr>
        <w:t>по в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просам вреда и рисков, связанных с детским</w:t>
      </w:r>
      <w:r>
        <w:rPr>
          <w:b/>
          <w:bCs/>
        </w:rPr>
        <w:t>и</w:t>
      </w:r>
      <w:r w:rsidR="001B2BC2" w:rsidRPr="001B2BC2">
        <w:rPr>
          <w:b/>
          <w:bCs/>
        </w:rPr>
        <w:t xml:space="preserve"> брак</w:t>
      </w:r>
      <w:r>
        <w:rPr>
          <w:b/>
          <w:bCs/>
        </w:rPr>
        <w:t>ами</w:t>
      </w:r>
      <w:r w:rsidR="001B2BC2" w:rsidRPr="001B2BC2">
        <w:rPr>
          <w:b/>
          <w:bCs/>
        </w:rPr>
        <w:t>;</w:t>
      </w:r>
    </w:p>
    <w:p w:rsidR="001B2BC2" w:rsidRPr="001B2BC2" w:rsidRDefault="0045624A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c) </w:t>
      </w:r>
      <w:r>
        <w:rPr>
          <w:b/>
          <w:bCs/>
        </w:rPr>
        <w:tab/>
      </w:r>
      <w:r w:rsidR="001B2BC2" w:rsidRPr="001B2BC2">
        <w:rPr>
          <w:b/>
          <w:bCs/>
        </w:rPr>
        <w:t>создать эффективные системы мониторинга для оценки пр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гресса, д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стигнутого в искоренении детских браков.</w:t>
      </w:r>
    </w:p>
    <w:p w:rsidR="001B2BC2" w:rsidRPr="001B2BC2" w:rsidRDefault="0045624A" w:rsidP="0045624A">
      <w:pPr>
        <w:pStyle w:val="H1GR"/>
      </w:pPr>
      <w:r>
        <w:tab/>
      </w:r>
      <w:r w:rsidR="001B2BC2" w:rsidRPr="001B2BC2">
        <w:t xml:space="preserve">C. </w:t>
      </w:r>
      <w:r>
        <w:tab/>
      </w:r>
      <w:r w:rsidR="001B2BC2" w:rsidRPr="001B2BC2">
        <w:t>Общие принципы (статьи 2, 3, 6 и 12 Конвенции)</w:t>
      </w:r>
    </w:p>
    <w:p w:rsidR="001B2BC2" w:rsidRPr="001B2BC2" w:rsidRDefault="001B2BC2" w:rsidP="0045624A">
      <w:pPr>
        <w:pStyle w:val="H23GR"/>
      </w:pPr>
      <w:r w:rsidRPr="001B2BC2">
        <w:tab/>
      </w:r>
      <w:r w:rsidRPr="001B2BC2">
        <w:tab/>
      </w:r>
      <w:proofErr w:type="spellStart"/>
      <w:r w:rsidRPr="001B2BC2">
        <w:t>Недискриминация</w:t>
      </w:r>
      <w:proofErr w:type="spellEnd"/>
    </w:p>
    <w:p w:rsidR="001B2BC2" w:rsidRPr="001B2BC2" w:rsidRDefault="001B2BC2" w:rsidP="001B2BC2">
      <w:pPr>
        <w:pStyle w:val="SingleTxtGR"/>
      </w:pPr>
      <w:r w:rsidRPr="001B2BC2">
        <w:rPr>
          <w:bCs/>
        </w:rPr>
        <w:t>29.</w:t>
      </w:r>
      <w:r w:rsidRPr="001B2BC2">
        <w:rPr>
          <w:bCs/>
        </w:rPr>
        <w:tab/>
      </w:r>
      <w:r w:rsidRPr="001B2BC2">
        <w:t>Комитет приветствует принятие Закона о женщинах 2010 года, а также разработку Национальной гендерной политики и политики в области расшир</w:t>
      </w:r>
      <w:r w:rsidRPr="001B2BC2">
        <w:t>е</w:t>
      </w:r>
      <w:r w:rsidRPr="001B2BC2">
        <w:t>ния прав и возможностей женщин на 2010</w:t>
      </w:r>
      <w:r>
        <w:t>−</w:t>
      </w:r>
      <w:r w:rsidRPr="001B2BC2">
        <w:t>2020 годы. Однако он по-прежнему обеспокоен тем, что:</w:t>
      </w:r>
    </w:p>
    <w:p w:rsidR="001B2BC2" w:rsidRPr="001B2BC2" w:rsidRDefault="0045624A" w:rsidP="0045624A">
      <w:pPr>
        <w:pStyle w:val="SingleTxtGR"/>
      </w:pPr>
      <w:r>
        <w:tab/>
      </w:r>
      <w:r w:rsidR="001B2BC2" w:rsidRPr="001B2BC2">
        <w:t xml:space="preserve">a) </w:t>
      </w:r>
      <w:r>
        <w:tab/>
      </w:r>
      <w:r w:rsidR="001B2BC2" w:rsidRPr="001B2BC2">
        <w:t>как и ран</w:t>
      </w:r>
      <w:r>
        <w:t>ее</w:t>
      </w:r>
      <w:r w:rsidR="001B2BC2" w:rsidRPr="001B2BC2">
        <w:t>, распространена правовая и социальная дискримин</w:t>
      </w:r>
      <w:r w:rsidR="001B2BC2" w:rsidRPr="001B2BC2">
        <w:t>а</w:t>
      </w:r>
      <w:r w:rsidR="001B2BC2" w:rsidRPr="001B2BC2">
        <w:t>ция девочек, в частности "личное право"</w:t>
      </w:r>
      <w:r>
        <w:t>,</w:t>
      </w:r>
      <w:r w:rsidR="001B2BC2" w:rsidRPr="001B2BC2">
        <w:t xml:space="preserve"> </w:t>
      </w:r>
      <w:r>
        <w:t xml:space="preserve">содержащее </w:t>
      </w:r>
      <w:r w:rsidR="001B2BC2" w:rsidRPr="001B2BC2">
        <w:t>дискриминационные полож</w:t>
      </w:r>
      <w:r w:rsidR="001B2BC2" w:rsidRPr="001B2BC2">
        <w:t>е</w:t>
      </w:r>
      <w:r w:rsidR="001B2BC2" w:rsidRPr="001B2BC2">
        <w:t>ния, например в отношении прав наследования девочек;</w:t>
      </w:r>
    </w:p>
    <w:p w:rsidR="001B2BC2" w:rsidRPr="001B2BC2" w:rsidRDefault="0045624A" w:rsidP="0045624A">
      <w:pPr>
        <w:pStyle w:val="SingleTxtGR"/>
      </w:pPr>
      <w:r>
        <w:tab/>
      </w:r>
      <w:r w:rsidR="001B2BC2" w:rsidRPr="001B2BC2">
        <w:t xml:space="preserve">b) </w:t>
      </w:r>
      <w:r>
        <w:tab/>
      </w:r>
      <w:r w:rsidR="001B2BC2" w:rsidRPr="001B2BC2">
        <w:t xml:space="preserve">существует дискриминация в отношении </w:t>
      </w:r>
      <w:r>
        <w:t xml:space="preserve">внебрачных </w:t>
      </w:r>
      <w:r w:rsidR="001B2BC2" w:rsidRPr="001B2BC2">
        <w:t>детей, кот</w:t>
      </w:r>
      <w:r w:rsidR="001B2BC2" w:rsidRPr="001B2BC2">
        <w:t>о</w:t>
      </w:r>
      <w:r w:rsidR="001B2BC2" w:rsidRPr="001B2BC2">
        <w:t>рые не могут наследовать имущество своих отцов, поскольку их прав</w:t>
      </w:r>
      <w:r>
        <w:t>а</w:t>
      </w:r>
      <w:r w:rsidR="001B2BC2" w:rsidRPr="001B2BC2">
        <w:t xml:space="preserve"> наслед</w:t>
      </w:r>
      <w:r w:rsidR="001B2BC2" w:rsidRPr="001B2BC2">
        <w:t>о</w:t>
      </w:r>
      <w:r w:rsidR="001B2BC2" w:rsidRPr="001B2BC2">
        <w:t>вания "личным правом" не призна</w:t>
      </w:r>
      <w:r>
        <w:t>ю</w:t>
      </w:r>
      <w:r w:rsidR="001B2BC2" w:rsidRPr="001B2BC2">
        <w:t>тся;</w:t>
      </w:r>
    </w:p>
    <w:p w:rsidR="001B2BC2" w:rsidRPr="001B2BC2" w:rsidRDefault="0045624A" w:rsidP="001B2BC2">
      <w:pPr>
        <w:pStyle w:val="SingleTxtGR"/>
      </w:pPr>
      <w:r>
        <w:tab/>
      </w:r>
      <w:r w:rsidR="001B2BC2" w:rsidRPr="001B2BC2">
        <w:t xml:space="preserve">с) </w:t>
      </w:r>
      <w:r>
        <w:tab/>
      </w:r>
      <w:r w:rsidR="001B2BC2" w:rsidRPr="001B2BC2">
        <w:t>распространено дискриминационное отношение общества к детям-инвалидам, а их доступ в различные помещения и здания, в том числе в школы, ограничен и не обеспечивается надлежащим образом;</w:t>
      </w:r>
    </w:p>
    <w:p w:rsidR="001B2BC2" w:rsidRPr="001B2BC2" w:rsidRDefault="0045624A" w:rsidP="001B2BC2">
      <w:pPr>
        <w:pStyle w:val="SingleTxtGR"/>
      </w:pPr>
      <w:r>
        <w:tab/>
      </w:r>
      <w:r w:rsidR="001B2BC2" w:rsidRPr="001B2BC2">
        <w:t xml:space="preserve">d) </w:t>
      </w:r>
      <w:r>
        <w:tab/>
      </w:r>
      <w:r w:rsidR="001B2BC2" w:rsidRPr="001B2BC2">
        <w:t>сохраняется дискриминация де-факто в отношении детей, живущих в условиях нищеты, работающих детей, безнадзорных детей, детей, прожива</w:t>
      </w:r>
      <w:r w:rsidR="001B2BC2" w:rsidRPr="001B2BC2">
        <w:t>ю</w:t>
      </w:r>
      <w:r w:rsidR="001B2BC2" w:rsidRPr="001B2BC2">
        <w:t>щих в сельских районах, и детей-беженцев;</w:t>
      </w:r>
    </w:p>
    <w:p w:rsidR="001B2BC2" w:rsidRPr="001B2BC2" w:rsidRDefault="0045624A" w:rsidP="0045624A">
      <w:pPr>
        <w:pStyle w:val="SingleTxtGR"/>
      </w:pPr>
      <w:r>
        <w:tab/>
      </w:r>
      <w:r w:rsidR="001B2BC2" w:rsidRPr="001B2BC2">
        <w:t xml:space="preserve">e) </w:t>
      </w:r>
      <w:r>
        <w:tab/>
      </w:r>
      <w:r w:rsidR="001B2BC2" w:rsidRPr="001B2BC2">
        <w:t>положениями Уголовного кодекса 2014 года введена ответстве</w:t>
      </w:r>
      <w:r w:rsidR="001B2BC2" w:rsidRPr="001B2BC2">
        <w:t>н</w:t>
      </w:r>
      <w:r w:rsidR="001B2BC2" w:rsidRPr="001B2BC2">
        <w:t xml:space="preserve">ность вплоть до пожизненного заключения за </w:t>
      </w:r>
      <w:r>
        <w:t xml:space="preserve">такое новое преступление, как </w:t>
      </w:r>
      <w:r w:rsidR="001B2BC2" w:rsidRPr="001B2BC2">
        <w:t>"гомосексуализм при отягчающих обстоятельствах", что открывает путь к пр</w:t>
      </w:r>
      <w:r w:rsidR="001B2BC2" w:rsidRPr="001B2BC2">
        <w:t>е</w:t>
      </w:r>
      <w:r w:rsidR="001B2BC2" w:rsidRPr="001B2BC2">
        <w:t>следованию, стигматизации и дискриминации лесбиянок, гомосексуалистов, бисексуалов, трансгендеров и интерсексуалов (</w:t>
      </w:r>
      <w:proofErr w:type="spellStart"/>
      <w:r w:rsidR="001B2BC2" w:rsidRPr="001B2BC2">
        <w:t>ЛГБТИ</w:t>
      </w:r>
      <w:proofErr w:type="spellEnd"/>
      <w:r w:rsidR="001B2BC2" w:rsidRPr="001B2BC2">
        <w:t xml:space="preserve">), включая детей, </w:t>
      </w:r>
      <w:r>
        <w:t xml:space="preserve">а также </w:t>
      </w:r>
      <w:r w:rsidR="001B2BC2" w:rsidRPr="001B2BC2">
        <w:t xml:space="preserve">детей из семей </w:t>
      </w:r>
      <w:proofErr w:type="spellStart"/>
      <w:r w:rsidR="001B2BC2" w:rsidRPr="001B2BC2">
        <w:t>ЛГБТИ</w:t>
      </w:r>
      <w:proofErr w:type="spellEnd"/>
      <w:r w:rsidR="001B2BC2" w:rsidRPr="001B2BC2">
        <w:t>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30.</w:t>
      </w:r>
      <w:r w:rsidRPr="001B2BC2">
        <w:rPr>
          <w:bCs/>
        </w:rPr>
        <w:tab/>
      </w:r>
      <w:r w:rsidRPr="001B2BC2">
        <w:rPr>
          <w:b/>
          <w:bCs/>
        </w:rPr>
        <w:t>Комитет настоятельно призывает государство-участник:</w:t>
      </w:r>
    </w:p>
    <w:p w:rsidR="001B2BC2" w:rsidRPr="001B2BC2" w:rsidRDefault="0045624A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a) </w:t>
      </w:r>
      <w:r>
        <w:rPr>
          <w:b/>
          <w:bCs/>
        </w:rPr>
        <w:tab/>
      </w:r>
      <w:r w:rsidR="001B2BC2" w:rsidRPr="001B2BC2">
        <w:rPr>
          <w:b/>
          <w:bCs/>
        </w:rPr>
        <w:t>не допускать применения любых дискриминационных в отн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шении девочек и женщин правовых положений, в том числе положений о наследов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нии;</w:t>
      </w:r>
    </w:p>
    <w:p w:rsidR="001B2BC2" w:rsidRPr="001B2BC2" w:rsidRDefault="0045624A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b) </w:t>
      </w:r>
      <w:r>
        <w:rPr>
          <w:b/>
          <w:bCs/>
        </w:rPr>
        <w:tab/>
      </w:r>
      <w:r w:rsidR="001B2BC2" w:rsidRPr="001B2BC2">
        <w:rPr>
          <w:b/>
          <w:bCs/>
        </w:rPr>
        <w:t>обеспечить детям, рожденным вне брака, возможность наслед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вать имущество своих отцов;</w:t>
      </w:r>
    </w:p>
    <w:p w:rsidR="001B2BC2" w:rsidRPr="001B2BC2" w:rsidRDefault="0045624A" w:rsidP="0045624A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с) </w:t>
      </w:r>
      <w:r>
        <w:rPr>
          <w:b/>
          <w:bCs/>
        </w:rPr>
        <w:tab/>
      </w:r>
      <w:r w:rsidR="001B2BC2" w:rsidRPr="001B2BC2">
        <w:rPr>
          <w:b/>
          <w:bCs/>
        </w:rPr>
        <w:t>предложить местным, религиозным и иным лидерам играть более активную роль в поддержке усилий, направленных на предупрежд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ние и искоренение дискриминации девочек, и оказывать общинам метод</w:t>
      </w:r>
      <w:r w:rsidR="001B2BC2" w:rsidRPr="001B2BC2">
        <w:rPr>
          <w:b/>
          <w:bCs/>
        </w:rPr>
        <w:t>и</w:t>
      </w:r>
      <w:r w:rsidR="001B2BC2" w:rsidRPr="001B2BC2">
        <w:rPr>
          <w:b/>
          <w:bCs/>
        </w:rPr>
        <w:t>ческую помощь в этой связи;</w:t>
      </w:r>
    </w:p>
    <w:p w:rsidR="001B2BC2" w:rsidRPr="001B2BC2" w:rsidRDefault="0045624A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d) </w:t>
      </w:r>
      <w:r>
        <w:rPr>
          <w:b/>
          <w:bCs/>
        </w:rPr>
        <w:tab/>
      </w:r>
      <w:r w:rsidR="001B2BC2" w:rsidRPr="001B2BC2">
        <w:rPr>
          <w:b/>
          <w:bCs/>
        </w:rPr>
        <w:t>принять все необходимые меры для обеспечения детям-инвалидам доступа ко всем государственным услугам, в особенности к услугам здр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воохранения и образовательным услугам;</w:t>
      </w:r>
    </w:p>
    <w:p w:rsidR="001B2BC2" w:rsidRPr="001B2BC2" w:rsidRDefault="0045624A" w:rsidP="0045624A">
      <w:pPr>
        <w:pStyle w:val="SingleTxtGR"/>
        <w:rPr>
          <w:b/>
          <w:bCs/>
        </w:rPr>
      </w:pPr>
      <w:r>
        <w:rPr>
          <w:b/>
          <w:bCs/>
        </w:rPr>
        <w:lastRenderedPageBreak/>
        <w:tab/>
      </w:r>
      <w:r w:rsidR="001B2BC2" w:rsidRPr="001B2BC2">
        <w:rPr>
          <w:b/>
          <w:bCs/>
        </w:rPr>
        <w:t xml:space="preserve">е) </w:t>
      </w:r>
      <w:r>
        <w:rPr>
          <w:b/>
          <w:bCs/>
        </w:rPr>
        <w:tab/>
      </w:r>
      <w:r w:rsidR="001B2BC2" w:rsidRPr="001B2BC2">
        <w:rPr>
          <w:b/>
          <w:bCs/>
        </w:rPr>
        <w:t xml:space="preserve">не допускать дискриминации </w:t>
      </w:r>
      <w:r>
        <w:rPr>
          <w:b/>
          <w:bCs/>
        </w:rPr>
        <w:t xml:space="preserve">в какой бы то ни было </w:t>
      </w:r>
      <w:r w:rsidR="001B2BC2" w:rsidRPr="001B2BC2">
        <w:rPr>
          <w:b/>
          <w:bCs/>
        </w:rPr>
        <w:t xml:space="preserve">форме по отношению к детям </w:t>
      </w:r>
      <w:proofErr w:type="spellStart"/>
      <w:r w:rsidR="001B2BC2" w:rsidRPr="001B2BC2">
        <w:rPr>
          <w:b/>
          <w:bCs/>
        </w:rPr>
        <w:t>ЛГБТИ</w:t>
      </w:r>
      <w:proofErr w:type="spellEnd"/>
      <w:r w:rsidR="001B2BC2" w:rsidRPr="001B2BC2">
        <w:rPr>
          <w:b/>
          <w:bCs/>
        </w:rPr>
        <w:t xml:space="preserve">-групп и детям из семей </w:t>
      </w:r>
      <w:proofErr w:type="spellStart"/>
      <w:r w:rsidR="001B2BC2" w:rsidRPr="001B2BC2">
        <w:rPr>
          <w:b/>
          <w:bCs/>
        </w:rPr>
        <w:t>ЛГБТИ</w:t>
      </w:r>
      <w:proofErr w:type="spellEnd"/>
      <w:r w:rsidR="001B2BC2" w:rsidRPr="001B2BC2">
        <w:rPr>
          <w:b/>
          <w:bCs/>
        </w:rPr>
        <w:t xml:space="preserve"> и отменить з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конодательные положения об уголовной ответственности за гомосексу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лизм;</w:t>
      </w:r>
    </w:p>
    <w:p w:rsidR="001B2BC2" w:rsidRPr="001B2BC2" w:rsidRDefault="0045624A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f) </w:t>
      </w:r>
      <w:r>
        <w:rPr>
          <w:b/>
          <w:bCs/>
        </w:rPr>
        <w:tab/>
      </w:r>
      <w:r w:rsidR="001B2BC2" w:rsidRPr="001B2BC2">
        <w:rPr>
          <w:b/>
          <w:bCs/>
        </w:rPr>
        <w:t>в первоочередном порядке принять меры по улучшению пол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 xml:space="preserve">жения детей, находящихся в наиболее </w:t>
      </w:r>
      <w:proofErr w:type="spellStart"/>
      <w:r w:rsidR="001B2BC2" w:rsidRPr="001B2BC2">
        <w:rPr>
          <w:b/>
          <w:bCs/>
        </w:rPr>
        <w:t>маргинализированном</w:t>
      </w:r>
      <w:proofErr w:type="spellEnd"/>
      <w:r w:rsidR="001B2BC2" w:rsidRPr="001B2BC2">
        <w:rPr>
          <w:b/>
          <w:bCs/>
        </w:rPr>
        <w:t xml:space="preserve"> и неблаг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приятном положении, и в особенности меры в отношении различных видов дискриминации детей, рожденных вне брака, детей, живущих в условиях нищеты, работающих детей, безнадзорных детей, детей, проживающих в сельских районах</w:t>
      </w:r>
      <w:r>
        <w:rPr>
          <w:b/>
          <w:bCs/>
        </w:rPr>
        <w:t>,</w:t>
      </w:r>
      <w:r w:rsidR="001B2BC2" w:rsidRPr="001B2BC2">
        <w:rPr>
          <w:b/>
          <w:bCs/>
        </w:rPr>
        <w:t xml:space="preserve"> и детей-беженцев;</w:t>
      </w:r>
    </w:p>
    <w:p w:rsidR="001B2BC2" w:rsidRPr="001B2BC2" w:rsidRDefault="0045624A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g) </w:t>
      </w:r>
      <w:r>
        <w:rPr>
          <w:b/>
          <w:bCs/>
        </w:rPr>
        <w:tab/>
      </w:r>
      <w:r w:rsidR="001B2BC2" w:rsidRPr="001B2BC2">
        <w:rPr>
          <w:b/>
          <w:bCs/>
        </w:rPr>
        <w:t>включить в свой следующий периодический доклад информ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цию об имеющих отношение к Конвенции о правах ребенка мерах и пр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граммах, которые государство-участник осуществляет во исполнение Д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кларации и Программы действий, принятых на прошедшей в 2001 году Всемирной конференции по борьбе против расизма, расовой дискримин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ции, ксенофобии и связанной с ними нетерпимости, а также итогового д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 xml:space="preserve">кумента, принятого на Конференции по обзору </w:t>
      </w:r>
      <w:proofErr w:type="spellStart"/>
      <w:r w:rsidR="001B2BC2" w:rsidRPr="001B2BC2">
        <w:rPr>
          <w:b/>
          <w:bCs/>
        </w:rPr>
        <w:t>Дурбанского</w:t>
      </w:r>
      <w:proofErr w:type="spellEnd"/>
      <w:r w:rsidR="001B2BC2" w:rsidRPr="001B2BC2">
        <w:rPr>
          <w:b/>
          <w:bCs/>
        </w:rPr>
        <w:t xml:space="preserve"> процесса в 2009 году.</w:t>
      </w:r>
    </w:p>
    <w:p w:rsidR="001B2BC2" w:rsidRPr="001B2BC2" w:rsidRDefault="001B2BC2" w:rsidP="0045624A">
      <w:pPr>
        <w:pStyle w:val="H23GR"/>
      </w:pPr>
      <w:r w:rsidRPr="001B2BC2">
        <w:tab/>
      </w:r>
      <w:r w:rsidRPr="001B2BC2">
        <w:tab/>
        <w:t>Наилучшие интересы ребенка</w:t>
      </w:r>
    </w:p>
    <w:p w:rsidR="001B2BC2" w:rsidRPr="001B2BC2" w:rsidRDefault="001B2BC2" w:rsidP="0045624A">
      <w:pPr>
        <w:pStyle w:val="SingleTxtGR"/>
      </w:pPr>
      <w:r w:rsidRPr="001B2BC2">
        <w:rPr>
          <w:bCs/>
        </w:rPr>
        <w:t>31.</w:t>
      </w:r>
      <w:r w:rsidRPr="001B2BC2">
        <w:rPr>
          <w:bCs/>
        </w:rPr>
        <w:tab/>
      </w:r>
      <w:r w:rsidRPr="001B2BC2">
        <w:t>Приветствуя ссылку на "принцип обеспечения благополучия" детей в З</w:t>
      </w:r>
      <w:r w:rsidRPr="001B2BC2">
        <w:t>а</w:t>
      </w:r>
      <w:r w:rsidRPr="001B2BC2">
        <w:t xml:space="preserve">коне о детях 2005 года, Комитет, однако, </w:t>
      </w:r>
      <w:r w:rsidR="0045624A">
        <w:t xml:space="preserve">выражает обеспокоенность в связи с </w:t>
      </w:r>
      <w:r w:rsidRPr="001B2BC2">
        <w:t>тем, что государственные учреждения, такие как Суд по делам детей, Департ</w:t>
      </w:r>
      <w:r w:rsidRPr="001B2BC2">
        <w:t>а</w:t>
      </w:r>
      <w:r w:rsidRPr="001B2BC2">
        <w:t>мент социального обеспечения и Отдел полиции по обеспечению благополучия детей, не проводят надлежащего различия между принципами "благополучия" и "наилучших интересов ребенка" и не применяют последний на систематической основе. Комитет также обеспокоен тем, что в законодател</w:t>
      </w:r>
      <w:r w:rsidRPr="001B2BC2">
        <w:t>ь</w:t>
      </w:r>
      <w:r w:rsidRPr="001B2BC2">
        <w:t xml:space="preserve">стве государства-участника нет прямого упоминания о праве ребенка на </w:t>
      </w:r>
      <w:proofErr w:type="spellStart"/>
      <w:r w:rsidRPr="001B2BC2">
        <w:t>уделение</w:t>
      </w:r>
      <w:proofErr w:type="spellEnd"/>
      <w:r w:rsidRPr="001B2BC2">
        <w:t xml:space="preserve"> первоочере</w:t>
      </w:r>
      <w:r w:rsidRPr="001B2BC2">
        <w:t>д</w:t>
      </w:r>
      <w:r w:rsidRPr="001B2BC2">
        <w:t>ного внимания наилучшему обеспечению его интересов. Кроме того, он выр</w:t>
      </w:r>
      <w:r w:rsidRPr="001B2BC2">
        <w:t>а</w:t>
      </w:r>
      <w:r w:rsidRPr="001B2BC2">
        <w:t>жает озабоченность в связи с тем, что Суд по делам детей, суды кади, общи</w:t>
      </w:r>
      <w:r w:rsidRPr="001B2BC2">
        <w:t>н</w:t>
      </w:r>
      <w:r w:rsidRPr="001B2BC2">
        <w:t>ные комитеты по защите детей, сотрудники полиции и социальные работники концепцию наилучшего обеспечения интересов ребенка понимают недостато</w:t>
      </w:r>
      <w:r w:rsidRPr="001B2BC2">
        <w:t>ч</w:t>
      </w:r>
      <w:r w:rsidRPr="001B2BC2">
        <w:t>но хорошо и не применяют ее последовательно.</w:t>
      </w:r>
    </w:p>
    <w:p w:rsidR="001B2BC2" w:rsidRPr="001B2BC2" w:rsidRDefault="001B2BC2" w:rsidP="0045624A">
      <w:pPr>
        <w:pStyle w:val="SingleTxtGR"/>
        <w:rPr>
          <w:b/>
          <w:bCs/>
        </w:rPr>
      </w:pPr>
      <w:r w:rsidRPr="001B2BC2">
        <w:rPr>
          <w:bCs/>
        </w:rPr>
        <w:t>32.</w:t>
      </w:r>
      <w:r w:rsidRPr="001B2BC2">
        <w:rPr>
          <w:bCs/>
        </w:rPr>
        <w:tab/>
      </w:r>
      <w:r w:rsidRPr="001B2BC2">
        <w:rPr>
          <w:b/>
          <w:bCs/>
        </w:rPr>
        <w:t xml:space="preserve">В свете своего замечания общего порядка № 14 (2013) о праве ребенка на </w:t>
      </w:r>
      <w:proofErr w:type="spellStart"/>
      <w:r w:rsidRPr="001B2BC2">
        <w:rPr>
          <w:b/>
          <w:bCs/>
        </w:rPr>
        <w:t>уделение</w:t>
      </w:r>
      <w:proofErr w:type="spellEnd"/>
      <w:r w:rsidRPr="001B2BC2">
        <w:rPr>
          <w:b/>
          <w:bCs/>
        </w:rPr>
        <w:t xml:space="preserve"> первоочередного внимания наилучшему обеспечению его и</w:t>
      </w:r>
      <w:r w:rsidRPr="001B2BC2">
        <w:rPr>
          <w:b/>
          <w:bCs/>
        </w:rPr>
        <w:t>н</w:t>
      </w:r>
      <w:r w:rsidRPr="001B2BC2">
        <w:rPr>
          <w:b/>
          <w:bCs/>
        </w:rPr>
        <w:t>тересов Комитет рекомендует государству-участнику активизировать ус</w:t>
      </w:r>
      <w:r w:rsidRPr="001B2BC2">
        <w:rPr>
          <w:b/>
          <w:bCs/>
        </w:rPr>
        <w:t>и</w:t>
      </w:r>
      <w:r w:rsidRPr="001B2BC2">
        <w:rPr>
          <w:b/>
          <w:bCs/>
        </w:rPr>
        <w:t xml:space="preserve">лия по обеспечению надлежащего </w:t>
      </w:r>
      <w:r w:rsidR="0045624A">
        <w:rPr>
          <w:b/>
          <w:bCs/>
        </w:rPr>
        <w:t xml:space="preserve">учета и последовательного применения </w:t>
      </w:r>
      <w:r w:rsidRPr="001B2BC2">
        <w:rPr>
          <w:b/>
          <w:bCs/>
        </w:rPr>
        <w:t>этого права во вс</w:t>
      </w:r>
      <w:r w:rsidR="0045624A">
        <w:rPr>
          <w:b/>
          <w:bCs/>
        </w:rPr>
        <w:t xml:space="preserve">ей </w:t>
      </w:r>
      <w:r w:rsidRPr="001B2BC2">
        <w:rPr>
          <w:b/>
          <w:bCs/>
        </w:rPr>
        <w:t>законодательн</w:t>
      </w:r>
      <w:r w:rsidR="0045624A">
        <w:rPr>
          <w:b/>
          <w:bCs/>
        </w:rPr>
        <w:t>ой</w:t>
      </w:r>
      <w:r w:rsidRPr="001B2BC2">
        <w:rPr>
          <w:b/>
          <w:bCs/>
        </w:rPr>
        <w:t>, административн</w:t>
      </w:r>
      <w:r w:rsidR="0045624A">
        <w:rPr>
          <w:b/>
          <w:bCs/>
        </w:rPr>
        <w:t>ой</w:t>
      </w:r>
      <w:r w:rsidRPr="001B2BC2">
        <w:rPr>
          <w:b/>
          <w:bCs/>
        </w:rPr>
        <w:t xml:space="preserve"> и судебн</w:t>
      </w:r>
      <w:r w:rsidR="0045624A">
        <w:rPr>
          <w:b/>
          <w:bCs/>
        </w:rPr>
        <w:t>ой</w:t>
      </w:r>
      <w:r w:rsidRPr="001B2BC2">
        <w:rPr>
          <w:b/>
          <w:bCs/>
        </w:rPr>
        <w:t xml:space="preserve"> пра</w:t>
      </w:r>
      <w:r w:rsidRPr="001B2BC2">
        <w:rPr>
          <w:b/>
          <w:bCs/>
        </w:rPr>
        <w:t>к</w:t>
      </w:r>
      <w:r w:rsidRPr="001B2BC2">
        <w:rPr>
          <w:b/>
          <w:bCs/>
        </w:rPr>
        <w:t>тик</w:t>
      </w:r>
      <w:r w:rsidR="0045624A">
        <w:rPr>
          <w:b/>
          <w:bCs/>
        </w:rPr>
        <w:t>е и решениях</w:t>
      </w:r>
      <w:r w:rsidRPr="001B2BC2">
        <w:rPr>
          <w:b/>
          <w:bCs/>
        </w:rPr>
        <w:t>, а также во все</w:t>
      </w:r>
      <w:r w:rsidR="0045624A">
        <w:rPr>
          <w:b/>
          <w:bCs/>
        </w:rPr>
        <w:t>х</w:t>
      </w:r>
      <w:r w:rsidRPr="001B2BC2">
        <w:rPr>
          <w:b/>
          <w:bCs/>
        </w:rPr>
        <w:t xml:space="preserve"> стратеги</w:t>
      </w:r>
      <w:r w:rsidR="0045624A">
        <w:rPr>
          <w:b/>
          <w:bCs/>
        </w:rPr>
        <w:t>ях</w:t>
      </w:r>
      <w:r w:rsidRPr="001B2BC2">
        <w:rPr>
          <w:b/>
          <w:bCs/>
        </w:rPr>
        <w:t>, программ</w:t>
      </w:r>
      <w:r w:rsidR="0045624A">
        <w:rPr>
          <w:b/>
          <w:bCs/>
        </w:rPr>
        <w:t>ах</w:t>
      </w:r>
      <w:r w:rsidRPr="001B2BC2">
        <w:rPr>
          <w:b/>
          <w:bCs/>
        </w:rPr>
        <w:t xml:space="preserve"> и проект</w:t>
      </w:r>
      <w:r w:rsidR="0045624A">
        <w:rPr>
          <w:b/>
          <w:bCs/>
        </w:rPr>
        <w:t>ах</w:t>
      </w:r>
      <w:r w:rsidRPr="001B2BC2">
        <w:rPr>
          <w:b/>
          <w:bCs/>
        </w:rPr>
        <w:t>, имеющи</w:t>
      </w:r>
      <w:r w:rsidR="0045624A">
        <w:rPr>
          <w:b/>
          <w:bCs/>
        </w:rPr>
        <w:t>х</w:t>
      </w:r>
      <w:r w:rsidRPr="001B2BC2">
        <w:rPr>
          <w:b/>
          <w:bCs/>
        </w:rPr>
        <w:t xml:space="preserve"> отношение к детям или затрагивающи</w:t>
      </w:r>
      <w:r w:rsidR="0045624A">
        <w:rPr>
          <w:b/>
          <w:bCs/>
        </w:rPr>
        <w:t>х</w:t>
      </w:r>
      <w:r w:rsidRPr="001B2BC2">
        <w:rPr>
          <w:b/>
          <w:bCs/>
        </w:rPr>
        <w:t xml:space="preserve"> их интересы. Госуда</w:t>
      </w:r>
      <w:r w:rsidRPr="001B2BC2">
        <w:rPr>
          <w:b/>
          <w:bCs/>
        </w:rPr>
        <w:t>р</w:t>
      </w:r>
      <w:r w:rsidRPr="001B2BC2">
        <w:rPr>
          <w:b/>
          <w:bCs/>
        </w:rPr>
        <w:t>ству-участнику рекомендуется в этих целях разработать процедуры и кр</w:t>
      </w:r>
      <w:r w:rsidRPr="001B2BC2">
        <w:rPr>
          <w:b/>
          <w:bCs/>
        </w:rPr>
        <w:t>и</w:t>
      </w:r>
      <w:r w:rsidRPr="001B2BC2">
        <w:rPr>
          <w:b/>
          <w:bCs/>
        </w:rPr>
        <w:t>терии, которыми смогут руководствоваться и на примере которых смогут обучаться все с</w:t>
      </w:r>
      <w:r w:rsidRPr="001B2BC2">
        <w:rPr>
          <w:b/>
          <w:bCs/>
        </w:rPr>
        <w:t>о</w:t>
      </w:r>
      <w:r w:rsidRPr="001B2BC2">
        <w:rPr>
          <w:b/>
          <w:bCs/>
        </w:rPr>
        <w:t>ответствующие полномочные лица, с тем чтобы они могли определять наилучшие интересы ребенка в любой области и уделять им должное внимание в качестве важнейшего с</w:t>
      </w:r>
      <w:r w:rsidRPr="001B2BC2">
        <w:rPr>
          <w:b/>
          <w:bCs/>
        </w:rPr>
        <w:t>о</w:t>
      </w:r>
      <w:r w:rsidRPr="001B2BC2">
        <w:rPr>
          <w:b/>
          <w:bCs/>
        </w:rPr>
        <w:t>ображения.</w:t>
      </w:r>
    </w:p>
    <w:p w:rsidR="001B2BC2" w:rsidRPr="001B2BC2" w:rsidRDefault="001B2BC2" w:rsidP="0045624A">
      <w:pPr>
        <w:pStyle w:val="H23GR"/>
      </w:pPr>
      <w:r w:rsidRPr="001B2BC2">
        <w:tab/>
      </w:r>
      <w:r w:rsidRPr="001B2BC2">
        <w:tab/>
        <w:t>Уважение мнений ребенка</w:t>
      </w:r>
    </w:p>
    <w:p w:rsidR="001B2BC2" w:rsidRPr="001B2BC2" w:rsidRDefault="001B2BC2" w:rsidP="00035BEB">
      <w:pPr>
        <w:pStyle w:val="SingleTxtGR"/>
      </w:pPr>
      <w:r w:rsidRPr="001B2BC2">
        <w:rPr>
          <w:bCs/>
        </w:rPr>
        <w:t>33.</w:t>
      </w:r>
      <w:r w:rsidRPr="001B2BC2">
        <w:rPr>
          <w:bCs/>
        </w:rPr>
        <w:tab/>
      </w:r>
      <w:r w:rsidRPr="001B2BC2">
        <w:t>Комитет выражает обеспокоенность в связи с тем, что общины и семьи недостаточно уважают мнени</w:t>
      </w:r>
      <w:r w:rsidR="00035BEB">
        <w:t>е</w:t>
      </w:r>
      <w:r w:rsidRPr="001B2BC2">
        <w:t xml:space="preserve"> ребенка, а также в связи с отсутствием инфо</w:t>
      </w:r>
      <w:r w:rsidRPr="001B2BC2">
        <w:t>р</w:t>
      </w:r>
      <w:r w:rsidRPr="001B2BC2">
        <w:t>мации о том, является ли уважение мнения ребенка постоянным элементом практики Суда по делам детей, судов кади и общинных комитетов защиты д</w:t>
      </w:r>
      <w:r w:rsidRPr="001B2BC2">
        <w:t>е</w:t>
      </w:r>
      <w:r w:rsidRPr="001B2BC2">
        <w:t>тей.</w:t>
      </w:r>
    </w:p>
    <w:p w:rsidR="001B2BC2" w:rsidRPr="001B2BC2" w:rsidRDefault="001B2BC2" w:rsidP="0045624A">
      <w:pPr>
        <w:pStyle w:val="SingleTxtGR"/>
        <w:rPr>
          <w:b/>
          <w:bCs/>
        </w:rPr>
      </w:pPr>
      <w:r w:rsidRPr="001B2BC2">
        <w:rPr>
          <w:bCs/>
        </w:rPr>
        <w:lastRenderedPageBreak/>
        <w:t>34.</w:t>
      </w:r>
      <w:r w:rsidRPr="001B2BC2">
        <w:rPr>
          <w:bCs/>
        </w:rPr>
        <w:tab/>
      </w:r>
      <w:r w:rsidRPr="001B2BC2">
        <w:rPr>
          <w:b/>
          <w:bCs/>
        </w:rPr>
        <w:t>В свете своего замечания общего порядка № 12 (2009) о праве ребенка быть заслушанным Комитет рекомендует государству-участнику принять меры по укреплению этого права в соответствии со статьей 12 Конвенции. C этой целью он рекомендует государству-участнику осуществлять пр</w:t>
      </w:r>
      <w:r w:rsidRPr="001B2BC2">
        <w:rPr>
          <w:b/>
          <w:bCs/>
        </w:rPr>
        <w:t>о</w:t>
      </w:r>
      <w:r w:rsidRPr="001B2BC2">
        <w:rPr>
          <w:b/>
          <w:bCs/>
        </w:rPr>
        <w:t>граммы и проводить информационно-просветительские мероприятия для поощрения реального и полноправного участия всех детей в жизни семьи, общины, в том числе традиционной общины, школы, а также в рамках с</w:t>
      </w:r>
      <w:r w:rsidRPr="001B2BC2">
        <w:rPr>
          <w:b/>
          <w:bCs/>
        </w:rPr>
        <w:t>и</w:t>
      </w:r>
      <w:r w:rsidRPr="001B2BC2">
        <w:rPr>
          <w:b/>
          <w:bCs/>
        </w:rPr>
        <w:t xml:space="preserve">стемы учреждений по уходу за детьми и судебной системы, в том числе в </w:t>
      </w:r>
      <w:r w:rsidR="0045624A">
        <w:rPr>
          <w:b/>
          <w:bCs/>
        </w:rPr>
        <w:t xml:space="preserve">Суде по делам детей, </w:t>
      </w:r>
      <w:r w:rsidRPr="001B2BC2">
        <w:rPr>
          <w:b/>
          <w:bCs/>
        </w:rPr>
        <w:t xml:space="preserve">судах кади и общинных комитетах защиты детей, при </w:t>
      </w:r>
      <w:proofErr w:type="spellStart"/>
      <w:r w:rsidR="0045624A">
        <w:rPr>
          <w:b/>
          <w:bCs/>
        </w:rPr>
        <w:t>уделении</w:t>
      </w:r>
      <w:proofErr w:type="spellEnd"/>
      <w:r w:rsidR="0045624A">
        <w:rPr>
          <w:b/>
          <w:bCs/>
        </w:rPr>
        <w:t xml:space="preserve"> особого внимания </w:t>
      </w:r>
      <w:r w:rsidRPr="001B2BC2">
        <w:rPr>
          <w:b/>
          <w:bCs/>
        </w:rPr>
        <w:t>девочкам и детям, находящимся в уязвимом положении. Кроме того, Комитет призывает государство-участник ра</w:t>
      </w:r>
      <w:r w:rsidRPr="001B2BC2">
        <w:rPr>
          <w:b/>
          <w:bCs/>
        </w:rPr>
        <w:t>с</w:t>
      </w:r>
      <w:r w:rsidRPr="001B2BC2">
        <w:rPr>
          <w:b/>
          <w:bCs/>
        </w:rPr>
        <w:t>смотреть вопрос о создании детского парл</w:t>
      </w:r>
      <w:r w:rsidRPr="001B2BC2">
        <w:rPr>
          <w:b/>
          <w:bCs/>
        </w:rPr>
        <w:t>а</w:t>
      </w:r>
      <w:r w:rsidRPr="001B2BC2">
        <w:rPr>
          <w:b/>
          <w:bCs/>
        </w:rPr>
        <w:t>мента.</w:t>
      </w:r>
    </w:p>
    <w:p w:rsidR="001B2BC2" w:rsidRPr="001B2BC2" w:rsidRDefault="0045624A" w:rsidP="0045624A">
      <w:pPr>
        <w:pStyle w:val="H1GR"/>
      </w:pPr>
      <w:r>
        <w:tab/>
      </w:r>
      <w:r w:rsidR="001B2BC2" w:rsidRPr="001B2BC2">
        <w:t xml:space="preserve">D. </w:t>
      </w:r>
      <w:r>
        <w:tab/>
      </w:r>
      <w:r w:rsidR="001B2BC2" w:rsidRPr="001B2BC2">
        <w:t>Гражданские права и свободы (статьи 7, 8 и 13</w:t>
      </w:r>
      <w:r w:rsidR="001B2BC2">
        <w:t>−</w:t>
      </w:r>
      <w:r w:rsidR="001B2BC2" w:rsidRPr="001B2BC2">
        <w:t>17)</w:t>
      </w:r>
    </w:p>
    <w:p w:rsidR="001B2BC2" w:rsidRPr="001B2BC2" w:rsidRDefault="001B2BC2" w:rsidP="0045624A">
      <w:pPr>
        <w:pStyle w:val="H23GR"/>
      </w:pPr>
      <w:r w:rsidRPr="001B2BC2">
        <w:tab/>
      </w:r>
      <w:r w:rsidRPr="001B2BC2">
        <w:tab/>
        <w:t>Регистрация рождений / имя и гражданство</w:t>
      </w:r>
    </w:p>
    <w:p w:rsidR="001B2BC2" w:rsidRPr="001B2BC2" w:rsidRDefault="001B2BC2" w:rsidP="001B2BC2">
      <w:pPr>
        <w:pStyle w:val="SingleTxtGR"/>
      </w:pPr>
      <w:r w:rsidRPr="001B2BC2">
        <w:rPr>
          <w:bCs/>
        </w:rPr>
        <w:t>35.</w:t>
      </w:r>
      <w:r w:rsidRPr="001B2BC2">
        <w:rPr>
          <w:bCs/>
        </w:rPr>
        <w:tab/>
      </w:r>
      <w:r w:rsidRPr="001B2BC2">
        <w:t>Приветствуя успехи в работе по регистрации рождений, Комитет, тем не менее, по-прежнему обеспокоен:</w:t>
      </w:r>
    </w:p>
    <w:p w:rsidR="001B2BC2" w:rsidRPr="001B2BC2" w:rsidRDefault="0045624A" w:rsidP="0045624A">
      <w:pPr>
        <w:pStyle w:val="SingleTxtGR"/>
      </w:pPr>
      <w:r>
        <w:tab/>
      </w:r>
      <w:r w:rsidR="001B2BC2" w:rsidRPr="001B2BC2">
        <w:t xml:space="preserve">a) </w:t>
      </w:r>
      <w:r>
        <w:tab/>
      </w:r>
      <w:r w:rsidR="001B2BC2" w:rsidRPr="001B2BC2">
        <w:t>огромным числом детей, которых не регистрируют сразу после рождения, а также низкой осведомленностью родителей, особенно среди нас</w:t>
      </w:r>
      <w:r w:rsidR="001B2BC2" w:rsidRPr="001B2BC2">
        <w:t>е</w:t>
      </w:r>
      <w:r w:rsidR="001B2BC2" w:rsidRPr="001B2BC2">
        <w:t>ления отдаленных районов, о важно</w:t>
      </w:r>
      <w:r>
        <w:t xml:space="preserve">м значении </w:t>
      </w:r>
      <w:r w:rsidR="001B2BC2" w:rsidRPr="001B2BC2">
        <w:t>регистрации рождений;</w:t>
      </w:r>
    </w:p>
    <w:p w:rsidR="001B2BC2" w:rsidRPr="001B2BC2" w:rsidRDefault="0045624A" w:rsidP="001B2BC2">
      <w:pPr>
        <w:pStyle w:val="SingleTxtGR"/>
      </w:pPr>
      <w:r>
        <w:tab/>
      </w:r>
      <w:r w:rsidR="001B2BC2" w:rsidRPr="001B2BC2">
        <w:t xml:space="preserve">b) </w:t>
      </w:r>
      <w:r>
        <w:tab/>
      </w:r>
      <w:r w:rsidR="001B2BC2" w:rsidRPr="001B2BC2">
        <w:t>сложностью процедуры регистрации детей старше 5 лет;</w:t>
      </w:r>
    </w:p>
    <w:p w:rsidR="001B2BC2" w:rsidRPr="001B2BC2" w:rsidRDefault="0045624A" w:rsidP="001B2BC2">
      <w:pPr>
        <w:pStyle w:val="SingleTxtGR"/>
      </w:pPr>
      <w:r>
        <w:tab/>
      </w:r>
      <w:r w:rsidR="001B2BC2" w:rsidRPr="001B2BC2">
        <w:t xml:space="preserve">с) </w:t>
      </w:r>
      <w:r>
        <w:tab/>
      </w:r>
      <w:r w:rsidR="001B2BC2" w:rsidRPr="001B2BC2">
        <w:t>препятствиями для регистрации детей, родившихся вне брака, прежде всего из-за стигматизации матерей-одиночек;</w:t>
      </w:r>
    </w:p>
    <w:p w:rsidR="001B2BC2" w:rsidRPr="001B2BC2" w:rsidRDefault="0045624A" w:rsidP="00D559C8">
      <w:pPr>
        <w:pStyle w:val="SingleTxtGR"/>
      </w:pPr>
      <w:r>
        <w:tab/>
      </w:r>
      <w:r w:rsidR="001B2BC2" w:rsidRPr="001B2BC2">
        <w:t xml:space="preserve">d) </w:t>
      </w:r>
      <w:r>
        <w:tab/>
      </w:r>
      <w:r w:rsidR="001B2BC2" w:rsidRPr="001B2BC2">
        <w:t>сообщениями о случаях отказа в выдаче документов, удостоверя</w:t>
      </w:r>
      <w:r w:rsidR="001B2BC2" w:rsidRPr="001B2BC2">
        <w:t>ю</w:t>
      </w:r>
      <w:r w:rsidR="001B2BC2" w:rsidRPr="001B2BC2">
        <w:t>щих личность, детям-беженцам, родившимся в Гамбии или прибывшим на ее территорию до достижения ими совершеннолетия, в результате чего они по</w:t>
      </w:r>
      <w:r w:rsidR="001B2BC2" w:rsidRPr="001B2BC2">
        <w:t>д</w:t>
      </w:r>
      <w:r w:rsidR="001B2BC2" w:rsidRPr="001B2BC2">
        <w:t>вергаю</w:t>
      </w:r>
      <w:r w:rsidR="001B2BC2" w:rsidRPr="001B2BC2">
        <w:t>т</w:t>
      </w:r>
      <w:r w:rsidR="001B2BC2" w:rsidRPr="001B2BC2">
        <w:t xml:space="preserve">ся особо серьезному риску </w:t>
      </w:r>
      <w:proofErr w:type="spellStart"/>
      <w:r w:rsidR="001B2BC2" w:rsidRPr="001B2BC2">
        <w:t>безгражданства</w:t>
      </w:r>
      <w:proofErr w:type="spellEnd"/>
      <w:r w:rsidR="001B2BC2" w:rsidRPr="001B2BC2">
        <w:t>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36.</w:t>
      </w:r>
      <w:r w:rsidRPr="001B2BC2">
        <w:rPr>
          <w:bCs/>
        </w:rPr>
        <w:tab/>
      </w:r>
      <w:r w:rsidRPr="001B2BC2">
        <w:rPr>
          <w:b/>
          <w:bCs/>
        </w:rPr>
        <w:t>Комитет рекомендует государству-участнику:</w:t>
      </w:r>
    </w:p>
    <w:p w:rsidR="001B2BC2" w:rsidRPr="001B2BC2" w:rsidRDefault="0045624A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a) </w:t>
      </w:r>
      <w:r>
        <w:rPr>
          <w:b/>
          <w:bCs/>
        </w:rPr>
        <w:tab/>
      </w:r>
      <w:r w:rsidR="001B2BC2" w:rsidRPr="001B2BC2">
        <w:rPr>
          <w:b/>
          <w:bCs/>
        </w:rPr>
        <w:t>принять все необходимые меры для обеспечения полной и н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 xml:space="preserve">медленной регистрации рождения всех детей, а также выделить </w:t>
      </w:r>
      <w:r>
        <w:rPr>
          <w:b/>
          <w:bCs/>
        </w:rPr>
        <w:t xml:space="preserve">для этого </w:t>
      </w:r>
      <w:r w:rsidR="001B2BC2" w:rsidRPr="001B2BC2">
        <w:rPr>
          <w:b/>
          <w:bCs/>
        </w:rPr>
        <w:t>соответствующие р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сурсы;</w:t>
      </w:r>
    </w:p>
    <w:p w:rsidR="001B2BC2" w:rsidRPr="001B2BC2" w:rsidRDefault="0045624A" w:rsidP="0045624A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b) </w:t>
      </w:r>
      <w:r>
        <w:rPr>
          <w:b/>
          <w:bCs/>
        </w:rPr>
        <w:tab/>
      </w:r>
      <w:r w:rsidR="001B2BC2" w:rsidRPr="001B2BC2">
        <w:rPr>
          <w:b/>
          <w:bCs/>
        </w:rPr>
        <w:t>начать проведение широкомасштабных информационно-просветительских программ</w:t>
      </w:r>
      <w:r>
        <w:rPr>
          <w:b/>
          <w:bCs/>
        </w:rPr>
        <w:t xml:space="preserve">, в том числе </w:t>
      </w:r>
      <w:r w:rsidR="001B2BC2" w:rsidRPr="001B2BC2">
        <w:rPr>
          <w:b/>
          <w:bCs/>
        </w:rPr>
        <w:t>кампаний, посвященных важн</w:t>
      </w:r>
      <w:r w:rsidR="001B2BC2" w:rsidRPr="001B2BC2">
        <w:rPr>
          <w:b/>
          <w:bCs/>
        </w:rPr>
        <w:t>о</w:t>
      </w:r>
      <w:r>
        <w:rPr>
          <w:b/>
          <w:bCs/>
        </w:rPr>
        <w:t xml:space="preserve">му значению </w:t>
      </w:r>
      <w:r w:rsidR="001B2BC2" w:rsidRPr="001B2BC2">
        <w:rPr>
          <w:b/>
          <w:bCs/>
        </w:rPr>
        <w:t>регистрации рождени</w:t>
      </w:r>
      <w:r>
        <w:rPr>
          <w:b/>
          <w:bCs/>
        </w:rPr>
        <w:t>й</w:t>
      </w:r>
      <w:r w:rsidR="001B2BC2" w:rsidRPr="001B2BC2">
        <w:rPr>
          <w:b/>
          <w:bCs/>
        </w:rPr>
        <w:t>, соответствующим преимуществам и процедуре р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гистрации;</w:t>
      </w:r>
    </w:p>
    <w:p w:rsidR="001B2BC2" w:rsidRPr="001B2BC2" w:rsidRDefault="0045624A" w:rsidP="0045624A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с) </w:t>
      </w:r>
      <w:r>
        <w:rPr>
          <w:b/>
          <w:bCs/>
        </w:rPr>
        <w:tab/>
      </w:r>
      <w:r w:rsidR="001B2BC2" w:rsidRPr="001B2BC2">
        <w:rPr>
          <w:b/>
          <w:bCs/>
        </w:rPr>
        <w:t>обеспечить надлежащую регистрацию рождений всех детей, включая рожденных вне брака детей, в том числе путем повышения осв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 xml:space="preserve">домленности населения, </w:t>
      </w:r>
      <w:r>
        <w:rPr>
          <w:b/>
          <w:bCs/>
        </w:rPr>
        <w:t>в</w:t>
      </w:r>
      <w:r w:rsidR="001B2BC2" w:rsidRPr="001B2BC2">
        <w:rPr>
          <w:b/>
          <w:bCs/>
        </w:rPr>
        <w:t xml:space="preserve"> цел</w:t>
      </w:r>
      <w:r>
        <w:rPr>
          <w:b/>
          <w:bCs/>
        </w:rPr>
        <w:t>ях</w:t>
      </w:r>
      <w:r w:rsidR="001B2BC2" w:rsidRPr="001B2BC2">
        <w:rPr>
          <w:b/>
          <w:bCs/>
        </w:rPr>
        <w:t xml:space="preserve"> ликвидации стигматизации детей, ро</w:t>
      </w:r>
      <w:r w:rsidR="001B2BC2" w:rsidRPr="001B2BC2">
        <w:rPr>
          <w:b/>
          <w:bCs/>
        </w:rPr>
        <w:t>ж</w:t>
      </w:r>
      <w:r w:rsidR="001B2BC2" w:rsidRPr="001B2BC2">
        <w:rPr>
          <w:b/>
          <w:bCs/>
        </w:rPr>
        <w:t>денных вне брака, и их матерей;</w:t>
      </w:r>
    </w:p>
    <w:p w:rsidR="001B2BC2" w:rsidRPr="001B2BC2" w:rsidRDefault="0045624A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d) </w:t>
      </w:r>
      <w:r>
        <w:rPr>
          <w:b/>
          <w:bCs/>
        </w:rPr>
        <w:tab/>
      </w:r>
      <w:r w:rsidR="001B2BC2" w:rsidRPr="001B2BC2">
        <w:rPr>
          <w:b/>
          <w:bCs/>
        </w:rPr>
        <w:t>выдавать документы, удостоверяющие личность, детям-беженцам, родившимся в Гамбии или прибывшим на ее территорию до д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 xml:space="preserve">стижения ими совершеннолетия, во избежание риска </w:t>
      </w:r>
      <w:proofErr w:type="spellStart"/>
      <w:r w:rsidR="001B2BC2" w:rsidRPr="001B2BC2">
        <w:rPr>
          <w:b/>
          <w:bCs/>
        </w:rPr>
        <w:t>безгражданства</w:t>
      </w:r>
      <w:proofErr w:type="spellEnd"/>
      <w:r w:rsidR="001B2BC2" w:rsidRPr="001B2BC2">
        <w:rPr>
          <w:b/>
          <w:bCs/>
        </w:rPr>
        <w:t>;</w:t>
      </w:r>
    </w:p>
    <w:p w:rsidR="001B2BC2" w:rsidRPr="001B2BC2" w:rsidRDefault="0045624A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е) </w:t>
      </w:r>
      <w:r>
        <w:rPr>
          <w:b/>
          <w:bCs/>
        </w:rPr>
        <w:tab/>
      </w:r>
      <w:r w:rsidR="001B2BC2" w:rsidRPr="001B2BC2">
        <w:rPr>
          <w:b/>
          <w:bCs/>
        </w:rPr>
        <w:t>в целях осуществления этих рекомендаций заручиться техн</w:t>
      </w:r>
      <w:r w:rsidR="001B2BC2" w:rsidRPr="001B2BC2">
        <w:rPr>
          <w:b/>
          <w:bCs/>
        </w:rPr>
        <w:t>и</w:t>
      </w:r>
      <w:r w:rsidR="001B2BC2" w:rsidRPr="001B2BC2">
        <w:rPr>
          <w:b/>
          <w:bCs/>
        </w:rPr>
        <w:t>ческой помощью различных учреждений, в том числе Управления Верхо</w:t>
      </w:r>
      <w:r w:rsidR="001B2BC2" w:rsidRPr="001B2BC2">
        <w:rPr>
          <w:b/>
          <w:bCs/>
        </w:rPr>
        <w:t>в</w:t>
      </w:r>
      <w:r w:rsidR="001B2BC2" w:rsidRPr="001B2BC2">
        <w:rPr>
          <w:b/>
          <w:bCs/>
        </w:rPr>
        <w:t>ного комиссара Организации Объединенных Наций по делам беженцев (</w:t>
      </w:r>
      <w:proofErr w:type="spellStart"/>
      <w:r w:rsidR="001B2BC2" w:rsidRPr="001B2BC2">
        <w:rPr>
          <w:b/>
          <w:bCs/>
        </w:rPr>
        <w:t>УВКБ</w:t>
      </w:r>
      <w:proofErr w:type="spellEnd"/>
      <w:r w:rsidR="001B2BC2" w:rsidRPr="001B2BC2">
        <w:rPr>
          <w:b/>
          <w:bCs/>
        </w:rPr>
        <w:t>) и ЮНИСЕФ.</w:t>
      </w:r>
    </w:p>
    <w:p w:rsidR="001B2BC2" w:rsidRPr="001B2BC2" w:rsidRDefault="001B2BC2" w:rsidP="0045624A">
      <w:pPr>
        <w:pStyle w:val="H23GR"/>
      </w:pPr>
      <w:r w:rsidRPr="001B2BC2">
        <w:tab/>
      </w:r>
      <w:r w:rsidR="0045624A">
        <w:tab/>
      </w:r>
      <w:r w:rsidRPr="001B2BC2">
        <w:t>Свобода выражения мнений</w:t>
      </w:r>
    </w:p>
    <w:p w:rsidR="001B2BC2" w:rsidRPr="001B2BC2" w:rsidRDefault="001B2BC2" w:rsidP="001B2BC2">
      <w:pPr>
        <w:pStyle w:val="SingleTxtGR"/>
      </w:pPr>
      <w:r w:rsidRPr="001B2BC2">
        <w:rPr>
          <w:bCs/>
        </w:rPr>
        <w:lastRenderedPageBreak/>
        <w:t>37.</w:t>
      </w:r>
      <w:r w:rsidRPr="001B2BC2">
        <w:rPr>
          <w:bCs/>
        </w:rPr>
        <w:tab/>
      </w:r>
      <w:r w:rsidRPr="001B2BC2">
        <w:t>Комитет приветствует тот факт, что Закон о детях гарантирует право д</w:t>
      </w:r>
      <w:r w:rsidRPr="001B2BC2">
        <w:t>е</w:t>
      </w:r>
      <w:r w:rsidRPr="001B2BC2">
        <w:t>тей на свободу выражения мнений. В то же время он выражает обеспокое</w:t>
      </w:r>
      <w:r w:rsidRPr="001B2BC2">
        <w:t>н</w:t>
      </w:r>
      <w:r w:rsidRPr="001B2BC2">
        <w:t>ность в связи с недостаточностью усилий, которые прилагаются, чтобы обесп</w:t>
      </w:r>
      <w:r w:rsidRPr="001B2BC2">
        <w:t>е</w:t>
      </w:r>
      <w:r w:rsidRPr="001B2BC2">
        <w:t>чить детям возможности выражать свое мнение.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38.</w:t>
      </w:r>
      <w:r w:rsidRPr="001B2BC2">
        <w:rPr>
          <w:bCs/>
        </w:rPr>
        <w:tab/>
      </w:r>
      <w:r w:rsidRPr="001B2BC2">
        <w:rPr>
          <w:b/>
          <w:bCs/>
        </w:rPr>
        <w:t>Комитет рекомендует государству-участнику предоставить детям возможности и платформу для выражения их мнения, в том числе относ</w:t>
      </w:r>
      <w:r w:rsidRPr="001B2BC2">
        <w:rPr>
          <w:b/>
          <w:bCs/>
        </w:rPr>
        <w:t>и</w:t>
      </w:r>
      <w:r w:rsidRPr="001B2BC2">
        <w:rPr>
          <w:b/>
          <w:bCs/>
        </w:rPr>
        <w:t>тельно затрагивающих их вопросов.</w:t>
      </w:r>
    </w:p>
    <w:p w:rsidR="001B2BC2" w:rsidRPr="001B2BC2" w:rsidRDefault="001B2BC2" w:rsidP="0045624A">
      <w:pPr>
        <w:pStyle w:val="H23GR"/>
      </w:pPr>
      <w:r w:rsidRPr="001B2BC2">
        <w:tab/>
      </w:r>
      <w:r w:rsidRPr="001B2BC2">
        <w:tab/>
        <w:t>Доступ к надлежащей информации</w:t>
      </w:r>
    </w:p>
    <w:p w:rsidR="001B2BC2" w:rsidRPr="001B2BC2" w:rsidRDefault="001B2BC2" w:rsidP="001B2BC2">
      <w:pPr>
        <w:pStyle w:val="SingleTxtGR"/>
      </w:pPr>
      <w:r w:rsidRPr="001B2BC2">
        <w:rPr>
          <w:bCs/>
        </w:rPr>
        <w:t>39.</w:t>
      </w:r>
      <w:r w:rsidRPr="001B2BC2">
        <w:rPr>
          <w:bCs/>
        </w:rPr>
        <w:tab/>
      </w:r>
      <w:r w:rsidRPr="001B2BC2">
        <w:t>Комитет принимает к сведению заявление делегации об усилиях госуда</w:t>
      </w:r>
      <w:r w:rsidRPr="001B2BC2">
        <w:t>р</w:t>
      </w:r>
      <w:r w:rsidRPr="001B2BC2">
        <w:t xml:space="preserve">ства-участника по контролю за информацией, которая предоставляется детям в </w:t>
      </w:r>
      <w:r w:rsidR="0045624A" w:rsidRPr="001B2BC2">
        <w:t>Интернет</w:t>
      </w:r>
      <w:r w:rsidRPr="001B2BC2">
        <w:t>-кафе, а также о работе государственной радио-</w:t>
      </w:r>
      <w:r w:rsidR="00035BEB">
        <w:t xml:space="preserve"> </w:t>
      </w:r>
      <w:r w:rsidRPr="001B2BC2">
        <w:t>и телевещательной компании Гамбии и частных печатных и электронных средств массовой инфо</w:t>
      </w:r>
      <w:r w:rsidRPr="001B2BC2">
        <w:t>р</w:t>
      </w:r>
      <w:r w:rsidRPr="001B2BC2">
        <w:t>мации, направленной на предоставление детям надлежащей информации. Вм</w:t>
      </w:r>
      <w:r w:rsidRPr="001B2BC2">
        <w:t>е</w:t>
      </w:r>
      <w:r w:rsidRPr="001B2BC2">
        <w:t>сте с тем Комитет по-прежнему обеспокоен:</w:t>
      </w:r>
    </w:p>
    <w:p w:rsidR="001B2BC2" w:rsidRPr="001B2BC2" w:rsidRDefault="0045624A" w:rsidP="00035BEB">
      <w:pPr>
        <w:pStyle w:val="SingleTxtGR"/>
      </w:pPr>
      <w:r>
        <w:tab/>
        <w:t>а</w:t>
      </w:r>
      <w:r w:rsidR="001B2BC2" w:rsidRPr="001B2BC2">
        <w:t xml:space="preserve">) </w:t>
      </w:r>
      <w:r>
        <w:tab/>
      </w:r>
      <w:r w:rsidR="001B2BC2" w:rsidRPr="001B2BC2">
        <w:t>сообщениями о том, что контроль за информацией, доступной д</w:t>
      </w:r>
      <w:r w:rsidR="001B2BC2" w:rsidRPr="001B2BC2">
        <w:t>е</w:t>
      </w:r>
      <w:r w:rsidR="001B2BC2" w:rsidRPr="001B2BC2">
        <w:t xml:space="preserve">тям в интернет-кафе и в видеозалах, </w:t>
      </w:r>
      <w:r w:rsidR="0002504D">
        <w:t xml:space="preserve">по-прежнему </w:t>
      </w:r>
      <w:r w:rsidR="001B2BC2" w:rsidRPr="001B2BC2">
        <w:t>недостаточен, а также отсу</w:t>
      </w:r>
      <w:r w:rsidR="001B2BC2" w:rsidRPr="001B2BC2">
        <w:t>т</w:t>
      </w:r>
      <w:r w:rsidR="001B2BC2" w:rsidRPr="001B2BC2">
        <w:t>ствием методических указаний, которые регулировали бы содержание инфо</w:t>
      </w:r>
      <w:r w:rsidR="001B2BC2" w:rsidRPr="001B2BC2">
        <w:t>р</w:t>
      </w:r>
      <w:r w:rsidR="001B2BC2" w:rsidRPr="001B2BC2">
        <w:t>мации, д</w:t>
      </w:r>
      <w:r w:rsidR="001B2BC2" w:rsidRPr="001B2BC2">
        <w:t>о</w:t>
      </w:r>
      <w:r w:rsidR="001B2BC2" w:rsidRPr="001B2BC2">
        <w:t>ступной для детей в этих местах;</w:t>
      </w:r>
    </w:p>
    <w:p w:rsidR="001B2BC2" w:rsidRPr="001B2BC2" w:rsidRDefault="0045624A" w:rsidP="001B2BC2">
      <w:pPr>
        <w:pStyle w:val="SingleTxtGR"/>
      </w:pPr>
      <w:r>
        <w:tab/>
      </w:r>
      <w:r w:rsidR="001B2BC2" w:rsidRPr="001B2BC2">
        <w:t xml:space="preserve">b) </w:t>
      </w:r>
      <w:r>
        <w:tab/>
      </w:r>
      <w:r w:rsidR="001B2BC2" w:rsidRPr="001B2BC2">
        <w:t>крайне ограниченным числом библиотек, в особенности в сельских районах;</w:t>
      </w:r>
    </w:p>
    <w:p w:rsidR="001B2BC2" w:rsidRPr="001B2BC2" w:rsidRDefault="0045624A" w:rsidP="001B2BC2">
      <w:pPr>
        <w:pStyle w:val="SingleTxtGR"/>
      </w:pPr>
      <w:r>
        <w:tab/>
      </w:r>
      <w:r w:rsidR="001B2BC2" w:rsidRPr="001B2BC2">
        <w:t xml:space="preserve">c) </w:t>
      </w:r>
      <w:r>
        <w:tab/>
      </w:r>
      <w:r w:rsidR="001B2BC2" w:rsidRPr="001B2BC2">
        <w:t>трансляцией в лучшее эфирное время телевизионных программ, не рекоме</w:t>
      </w:r>
      <w:r w:rsidR="001B2BC2" w:rsidRPr="001B2BC2">
        <w:t>н</w:t>
      </w:r>
      <w:r w:rsidR="001B2BC2" w:rsidRPr="001B2BC2">
        <w:t>дуемых к просмотру детьми.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40.</w:t>
      </w:r>
      <w:r w:rsidRPr="001B2BC2">
        <w:rPr>
          <w:bCs/>
        </w:rPr>
        <w:tab/>
      </w:r>
      <w:r w:rsidRPr="001B2BC2">
        <w:rPr>
          <w:b/>
          <w:bCs/>
        </w:rPr>
        <w:t>Комитет рекомендует государству-участнику:</w:t>
      </w:r>
    </w:p>
    <w:p w:rsidR="001B2BC2" w:rsidRPr="001B2BC2" w:rsidRDefault="0045624A" w:rsidP="00035BEB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a) </w:t>
      </w:r>
      <w:r>
        <w:rPr>
          <w:b/>
          <w:bCs/>
        </w:rPr>
        <w:tab/>
      </w:r>
      <w:r w:rsidR="001B2BC2" w:rsidRPr="001B2BC2">
        <w:rPr>
          <w:b/>
          <w:bCs/>
        </w:rPr>
        <w:t xml:space="preserve">обеспечить эффективный контроль </w:t>
      </w:r>
      <w:r w:rsidR="0002504D">
        <w:rPr>
          <w:b/>
          <w:bCs/>
        </w:rPr>
        <w:t xml:space="preserve">за </w:t>
      </w:r>
      <w:r w:rsidR="001B2BC2" w:rsidRPr="001B2BC2">
        <w:rPr>
          <w:b/>
          <w:bCs/>
        </w:rPr>
        <w:t xml:space="preserve">информацией, доступной детям в </w:t>
      </w:r>
      <w:r w:rsidR="0002504D" w:rsidRPr="001B2BC2">
        <w:rPr>
          <w:b/>
          <w:bCs/>
        </w:rPr>
        <w:t>Интернет</w:t>
      </w:r>
      <w:r w:rsidR="001B2BC2" w:rsidRPr="001B2BC2">
        <w:rPr>
          <w:b/>
          <w:bCs/>
        </w:rPr>
        <w:t>-кафе и в видеозалах, разработать методические указ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ния, которые регулировали бы содержание информации, доступной д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тям в этих м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 xml:space="preserve">стах, а также в сотрудничестве с администрацией </w:t>
      </w:r>
      <w:r w:rsidR="0002504D" w:rsidRPr="001B2BC2">
        <w:rPr>
          <w:b/>
          <w:bCs/>
        </w:rPr>
        <w:t>Интернет</w:t>
      </w:r>
      <w:r w:rsidR="001B2BC2" w:rsidRPr="001B2BC2">
        <w:rPr>
          <w:b/>
          <w:bCs/>
        </w:rPr>
        <w:t>-кафе и видеозалов проводить информационно-разъяснительную работу по этим вопросам;</w:t>
      </w:r>
    </w:p>
    <w:p w:rsidR="001B2BC2" w:rsidRPr="001B2BC2" w:rsidRDefault="0045624A" w:rsidP="0045624A">
      <w:pPr>
        <w:pStyle w:val="SingleTxtGR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 w:rsidR="001B2BC2" w:rsidRPr="001B2BC2">
        <w:rPr>
          <w:b/>
          <w:bCs/>
        </w:rPr>
        <w:t xml:space="preserve">) </w:t>
      </w:r>
      <w:r>
        <w:rPr>
          <w:b/>
          <w:bCs/>
        </w:rPr>
        <w:tab/>
      </w:r>
      <w:r w:rsidR="001B2BC2" w:rsidRPr="001B2BC2">
        <w:rPr>
          <w:b/>
          <w:bCs/>
        </w:rPr>
        <w:t>увеличить количество библиотек, особенно в сельской местн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сти;</w:t>
      </w:r>
    </w:p>
    <w:p w:rsidR="001B2BC2" w:rsidRPr="001B2BC2" w:rsidRDefault="0045624A" w:rsidP="0002504D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с) </w:t>
      </w:r>
      <w:r>
        <w:rPr>
          <w:b/>
          <w:bCs/>
        </w:rPr>
        <w:tab/>
      </w:r>
      <w:r w:rsidR="0002504D">
        <w:rPr>
          <w:b/>
          <w:bCs/>
        </w:rPr>
        <w:t>обеспечить</w:t>
      </w:r>
      <w:r w:rsidR="001B2BC2" w:rsidRPr="001B2BC2">
        <w:rPr>
          <w:b/>
          <w:bCs/>
        </w:rPr>
        <w:t>, чтобы телевизионные программы, не рекоменду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мые к просмотру детьми, в лучшее эфирное время не транслировались.</w:t>
      </w:r>
    </w:p>
    <w:p w:rsidR="001B2BC2" w:rsidRPr="001B2BC2" w:rsidRDefault="0045624A" w:rsidP="0002504D">
      <w:pPr>
        <w:pStyle w:val="H1GR"/>
      </w:pPr>
      <w:r>
        <w:tab/>
      </w:r>
      <w:r w:rsidR="001B2BC2" w:rsidRPr="001B2BC2">
        <w:t xml:space="preserve">Е. </w:t>
      </w:r>
      <w:r>
        <w:tab/>
      </w:r>
      <w:r w:rsidR="001B2BC2" w:rsidRPr="001B2BC2">
        <w:t xml:space="preserve">Насилие в отношении детей (статьи 19, 24 (пункт 3), </w:t>
      </w:r>
      <w:r w:rsidR="0002504D">
        <w:br/>
      </w:r>
      <w:r w:rsidR="001B2BC2" w:rsidRPr="001B2BC2">
        <w:t>28 (пункт</w:t>
      </w:r>
      <w:r w:rsidR="0002504D">
        <w:t> </w:t>
      </w:r>
      <w:r w:rsidR="001B2BC2" w:rsidRPr="001B2BC2">
        <w:t>2), 34, 37 (пункт a) и 39)</w:t>
      </w:r>
    </w:p>
    <w:p w:rsidR="001B2BC2" w:rsidRPr="001B2BC2" w:rsidRDefault="001B2BC2" w:rsidP="0002504D">
      <w:pPr>
        <w:pStyle w:val="H23GR"/>
      </w:pPr>
      <w:r w:rsidRPr="001B2BC2">
        <w:tab/>
      </w:r>
      <w:r w:rsidRPr="001B2BC2">
        <w:tab/>
        <w:t>Телесные наказания</w:t>
      </w:r>
    </w:p>
    <w:p w:rsidR="001B2BC2" w:rsidRPr="001B2BC2" w:rsidRDefault="001B2BC2" w:rsidP="0002504D">
      <w:pPr>
        <w:pStyle w:val="SingleTxtGR"/>
      </w:pPr>
      <w:r w:rsidRPr="001B2BC2">
        <w:rPr>
          <w:bCs/>
        </w:rPr>
        <w:t>41.</w:t>
      </w:r>
      <w:r w:rsidRPr="001B2BC2">
        <w:rPr>
          <w:bCs/>
        </w:rPr>
        <w:tab/>
      </w:r>
      <w:r w:rsidRPr="001B2BC2">
        <w:t>Комитет приветствует запрещение телесных наказаний в системе юв</w:t>
      </w:r>
      <w:r w:rsidRPr="001B2BC2">
        <w:t>е</w:t>
      </w:r>
      <w:r w:rsidRPr="001B2BC2">
        <w:t xml:space="preserve">нальной юстиции, а также положения Закона о детях, в котором говорится, что лица, обладающие родительскими полномочиями, в случае наказания ребенка обязаны уважать его достоинство. Комитет отмечает </w:t>
      </w:r>
      <w:r w:rsidR="0002504D" w:rsidRPr="001B2BC2">
        <w:t xml:space="preserve">также </w:t>
      </w:r>
      <w:r w:rsidRPr="001B2BC2">
        <w:t>меры, принятые го</w:t>
      </w:r>
      <w:r w:rsidRPr="001B2BC2">
        <w:t>с</w:t>
      </w:r>
      <w:r w:rsidRPr="001B2BC2">
        <w:t>ударством-участником в целях предотвращения телесных наказаний в школе и в общинах. Вместе с тем Комитет по-прежнему обеспокоен:</w:t>
      </w:r>
    </w:p>
    <w:p w:rsidR="001B2BC2" w:rsidRPr="001B2BC2" w:rsidRDefault="0002504D" w:rsidP="001B2BC2">
      <w:pPr>
        <w:pStyle w:val="SingleTxtGR"/>
      </w:pPr>
      <w:r>
        <w:tab/>
      </w:r>
      <w:r w:rsidR="001B2BC2" w:rsidRPr="001B2BC2">
        <w:t xml:space="preserve">a) </w:t>
      </w:r>
      <w:r>
        <w:tab/>
      </w:r>
      <w:r w:rsidR="001B2BC2" w:rsidRPr="001B2BC2">
        <w:t>отсутствием законодательства, прямо запрещающего телесные наказания в семье, в школе и в учреждениях альтернативного ухода за детьми;</w:t>
      </w:r>
    </w:p>
    <w:p w:rsidR="001B2BC2" w:rsidRPr="001B2BC2" w:rsidRDefault="0002504D" w:rsidP="001B2BC2">
      <w:pPr>
        <w:pStyle w:val="SingleTxtGR"/>
      </w:pPr>
      <w:r>
        <w:tab/>
      </w:r>
      <w:r w:rsidR="001B2BC2" w:rsidRPr="001B2BC2">
        <w:t xml:space="preserve">b) </w:t>
      </w:r>
      <w:r>
        <w:tab/>
      </w:r>
      <w:r w:rsidR="001B2BC2" w:rsidRPr="001B2BC2">
        <w:t>наличием в общем праве положений, разрешающих родителям, опекунам и другим лицам, наделенным родительскими полномочиями, "в р</w:t>
      </w:r>
      <w:r w:rsidR="001B2BC2" w:rsidRPr="001B2BC2">
        <w:t>а</w:t>
      </w:r>
      <w:r w:rsidR="001B2BC2" w:rsidRPr="001B2BC2">
        <w:t>зумной мере прибегать к телесным наказаниям" их детей;</w:t>
      </w:r>
    </w:p>
    <w:p w:rsidR="001B2BC2" w:rsidRPr="001B2BC2" w:rsidRDefault="0002504D" w:rsidP="0002504D">
      <w:pPr>
        <w:pStyle w:val="SingleTxtGR"/>
      </w:pPr>
      <w:r>
        <w:lastRenderedPageBreak/>
        <w:tab/>
      </w:r>
      <w:r w:rsidR="001B2BC2" w:rsidRPr="001B2BC2">
        <w:t xml:space="preserve">с) </w:t>
      </w:r>
      <w:r>
        <w:tab/>
      </w:r>
      <w:r w:rsidR="001B2BC2" w:rsidRPr="001B2BC2">
        <w:t xml:space="preserve">частыми случаями </w:t>
      </w:r>
      <w:r>
        <w:t xml:space="preserve">применения </w:t>
      </w:r>
      <w:r w:rsidR="001B2BC2" w:rsidRPr="001B2BC2">
        <w:t xml:space="preserve">телесных наказаний, в том числе жестоких физических наказаний, которые приходится претерпевать детям, в частности </w:t>
      </w:r>
      <w:r>
        <w:t>дома</w:t>
      </w:r>
      <w:r w:rsidR="001B2BC2" w:rsidRPr="001B2BC2">
        <w:t>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42.</w:t>
      </w:r>
      <w:r w:rsidRPr="001B2BC2">
        <w:rPr>
          <w:bCs/>
        </w:rPr>
        <w:tab/>
      </w:r>
      <w:r w:rsidRPr="001B2BC2">
        <w:rPr>
          <w:b/>
          <w:bCs/>
        </w:rPr>
        <w:t>Ссылаясь на свое замечание общего порядка № 8 (2006) о праве р</w:t>
      </w:r>
      <w:r w:rsidRPr="001B2BC2">
        <w:rPr>
          <w:b/>
          <w:bCs/>
        </w:rPr>
        <w:t>е</w:t>
      </w:r>
      <w:r w:rsidRPr="001B2BC2">
        <w:rPr>
          <w:b/>
          <w:bCs/>
        </w:rPr>
        <w:t>бенка на защиту от телесных наказаний и других жестоких или унижа</w:t>
      </w:r>
      <w:r w:rsidRPr="001B2BC2">
        <w:rPr>
          <w:b/>
          <w:bCs/>
        </w:rPr>
        <w:t>ю</w:t>
      </w:r>
      <w:r w:rsidRPr="001B2BC2">
        <w:rPr>
          <w:b/>
          <w:bCs/>
        </w:rPr>
        <w:t>щих достоинство видов наказания (</w:t>
      </w:r>
      <w:proofErr w:type="spellStart"/>
      <w:r w:rsidRPr="001B2BC2">
        <w:rPr>
          <w:b/>
          <w:bCs/>
        </w:rPr>
        <w:t>CRC</w:t>
      </w:r>
      <w:proofErr w:type="spellEnd"/>
      <w:r w:rsidRPr="001B2BC2">
        <w:rPr>
          <w:b/>
          <w:bCs/>
        </w:rPr>
        <w:t>/C/</w:t>
      </w:r>
      <w:proofErr w:type="spellStart"/>
      <w:r w:rsidRPr="001B2BC2">
        <w:rPr>
          <w:b/>
          <w:bCs/>
        </w:rPr>
        <w:t>GC</w:t>
      </w:r>
      <w:proofErr w:type="spellEnd"/>
      <w:r w:rsidRPr="001B2BC2">
        <w:rPr>
          <w:b/>
          <w:bCs/>
        </w:rPr>
        <w:t>/8), Комитет рекомендует государству-участнику:</w:t>
      </w:r>
    </w:p>
    <w:p w:rsidR="001B2BC2" w:rsidRPr="001B2BC2" w:rsidRDefault="0002504D" w:rsidP="0002504D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a) </w:t>
      </w:r>
      <w:r>
        <w:rPr>
          <w:b/>
          <w:bCs/>
        </w:rPr>
        <w:tab/>
      </w:r>
      <w:r w:rsidR="001B2BC2" w:rsidRPr="001B2BC2">
        <w:rPr>
          <w:b/>
          <w:bCs/>
        </w:rPr>
        <w:t>отменить все положения, разрешающие телесные наказания, в том числе положения Закона о детях, касающиеся права родителей, опек</w:t>
      </w:r>
      <w:r w:rsidR="001B2BC2" w:rsidRPr="001B2BC2">
        <w:rPr>
          <w:b/>
          <w:bCs/>
        </w:rPr>
        <w:t>у</w:t>
      </w:r>
      <w:r w:rsidR="001B2BC2" w:rsidRPr="001B2BC2">
        <w:rPr>
          <w:b/>
          <w:bCs/>
        </w:rPr>
        <w:t>нов и других лиц, наделенных родительскими полномочиями, "в разу</w:t>
      </w:r>
      <w:r w:rsidR="001B2BC2" w:rsidRPr="001B2BC2">
        <w:rPr>
          <w:b/>
          <w:bCs/>
        </w:rPr>
        <w:t>м</w:t>
      </w:r>
      <w:r w:rsidR="001B2BC2" w:rsidRPr="001B2BC2">
        <w:rPr>
          <w:b/>
          <w:bCs/>
        </w:rPr>
        <w:t>ной мере прибегать к телесным наказаниям" их детей, а также прямо запр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тить телесные наказания детей в любой обстановке, в том числе в семье, школах, других учреждениях и учреждениях по уходу за детьми;</w:t>
      </w:r>
    </w:p>
    <w:p w:rsidR="001B2BC2" w:rsidRPr="001B2BC2" w:rsidRDefault="0002504D" w:rsidP="00D559C8">
      <w:pPr>
        <w:pStyle w:val="SingleTxtGR"/>
        <w:keepLines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b) </w:t>
      </w:r>
      <w:r>
        <w:rPr>
          <w:b/>
          <w:bCs/>
        </w:rPr>
        <w:tab/>
      </w:r>
      <w:r w:rsidR="001B2BC2" w:rsidRPr="001B2BC2">
        <w:rPr>
          <w:b/>
          <w:bCs/>
        </w:rPr>
        <w:t>более активно осуществлять программы общественного пр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 xml:space="preserve">свещения, </w:t>
      </w:r>
      <w:r>
        <w:rPr>
          <w:b/>
          <w:bCs/>
        </w:rPr>
        <w:t>информационно-</w:t>
      </w:r>
      <w:r w:rsidR="001B2BC2" w:rsidRPr="001B2BC2">
        <w:rPr>
          <w:b/>
          <w:bCs/>
        </w:rPr>
        <w:t>просветительской работы и социальной моб</w:t>
      </w:r>
      <w:r w:rsidR="001B2BC2" w:rsidRPr="001B2BC2">
        <w:rPr>
          <w:b/>
          <w:bCs/>
        </w:rPr>
        <w:t>и</w:t>
      </w:r>
      <w:r w:rsidR="001B2BC2" w:rsidRPr="001B2BC2">
        <w:rPr>
          <w:b/>
          <w:bCs/>
        </w:rPr>
        <w:t>лизации, затрагивающие детей, семьи, общины и религиозных лидеров и касающиеся вредных физических и психологических последствий теле</w:t>
      </w:r>
      <w:r w:rsidR="001B2BC2" w:rsidRPr="001B2BC2">
        <w:rPr>
          <w:b/>
          <w:bCs/>
        </w:rPr>
        <w:t>с</w:t>
      </w:r>
      <w:r w:rsidR="001B2BC2" w:rsidRPr="001B2BC2">
        <w:rPr>
          <w:b/>
          <w:bCs/>
        </w:rPr>
        <w:t>н</w:t>
      </w:r>
      <w:r>
        <w:rPr>
          <w:b/>
          <w:bCs/>
        </w:rPr>
        <w:t xml:space="preserve">ых </w:t>
      </w:r>
      <w:r w:rsidR="001B2BC2" w:rsidRPr="001B2BC2">
        <w:rPr>
          <w:b/>
          <w:bCs/>
        </w:rPr>
        <w:t>наказани</w:t>
      </w:r>
      <w:r>
        <w:rPr>
          <w:b/>
          <w:bCs/>
        </w:rPr>
        <w:t>й</w:t>
      </w:r>
      <w:r w:rsidR="001B2BC2" w:rsidRPr="001B2BC2">
        <w:rPr>
          <w:b/>
          <w:bCs/>
        </w:rPr>
        <w:t>, в целях изменения общего подхода к этой практике и с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действия позитивным, ненасильственным и основанным на участии фо</w:t>
      </w:r>
      <w:r w:rsidR="001B2BC2" w:rsidRPr="001B2BC2">
        <w:rPr>
          <w:b/>
          <w:bCs/>
        </w:rPr>
        <w:t>р</w:t>
      </w:r>
      <w:r w:rsidR="001B2BC2" w:rsidRPr="001B2BC2">
        <w:rPr>
          <w:b/>
          <w:bCs/>
        </w:rPr>
        <w:t xml:space="preserve">мам воспитания детей </w:t>
      </w:r>
      <w:r>
        <w:rPr>
          <w:b/>
          <w:bCs/>
        </w:rPr>
        <w:t xml:space="preserve">и дисциплинарного воздействия на них </w:t>
      </w:r>
      <w:r w:rsidR="001B2BC2" w:rsidRPr="001B2BC2">
        <w:rPr>
          <w:b/>
          <w:bCs/>
        </w:rPr>
        <w:t>в качестве альтернативы телесному наказанию в семье, школах, учреждениях альте</w:t>
      </w:r>
      <w:r w:rsidR="001B2BC2" w:rsidRPr="001B2BC2">
        <w:rPr>
          <w:b/>
          <w:bCs/>
        </w:rPr>
        <w:t>р</w:t>
      </w:r>
      <w:r w:rsidR="001B2BC2" w:rsidRPr="001B2BC2">
        <w:rPr>
          <w:b/>
          <w:bCs/>
        </w:rPr>
        <w:t>нативного ухода и уголовно-исправительных учрежд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ниях;</w:t>
      </w:r>
    </w:p>
    <w:p w:rsidR="001B2BC2" w:rsidRPr="001B2BC2" w:rsidRDefault="0002504D" w:rsidP="0002504D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с) </w:t>
      </w:r>
      <w:r>
        <w:rPr>
          <w:b/>
          <w:bCs/>
        </w:rPr>
        <w:tab/>
      </w:r>
      <w:r w:rsidR="001B2BC2" w:rsidRPr="001B2BC2">
        <w:rPr>
          <w:b/>
          <w:bCs/>
        </w:rPr>
        <w:t xml:space="preserve">задействовать все общество, включая детей, и обеспечить его участие в разработке и </w:t>
      </w:r>
      <w:r>
        <w:rPr>
          <w:b/>
          <w:bCs/>
        </w:rPr>
        <w:t xml:space="preserve">осуществлении </w:t>
      </w:r>
      <w:r w:rsidR="001B2BC2" w:rsidRPr="001B2BC2">
        <w:rPr>
          <w:b/>
          <w:bCs/>
        </w:rPr>
        <w:t>превентивных стратегий в отнош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нии телесных наказаний детей.</w:t>
      </w:r>
    </w:p>
    <w:p w:rsidR="001B2BC2" w:rsidRPr="001B2BC2" w:rsidRDefault="001B2BC2" w:rsidP="0002504D">
      <w:pPr>
        <w:pStyle w:val="H23GR"/>
      </w:pPr>
      <w:r w:rsidRPr="001B2BC2">
        <w:tab/>
      </w:r>
      <w:r w:rsidRPr="001B2BC2">
        <w:tab/>
        <w:t>Сексуальное надругательство и сексуальная эксплуатация</w:t>
      </w:r>
    </w:p>
    <w:p w:rsidR="001B2BC2" w:rsidRPr="001B2BC2" w:rsidRDefault="001B2BC2" w:rsidP="0002504D">
      <w:pPr>
        <w:pStyle w:val="SingleTxtGR"/>
      </w:pPr>
      <w:r w:rsidRPr="001B2BC2">
        <w:rPr>
          <w:bCs/>
        </w:rPr>
        <w:t>43.</w:t>
      </w:r>
      <w:r w:rsidRPr="001B2BC2">
        <w:rPr>
          <w:bCs/>
        </w:rPr>
        <w:tab/>
      </w:r>
      <w:r w:rsidRPr="001B2BC2">
        <w:t>Комитет приветствует принятие государством-участником Закона о се</w:t>
      </w:r>
      <w:r w:rsidRPr="001B2BC2">
        <w:t>к</w:t>
      </w:r>
      <w:r w:rsidRPr="001B2BC2">
        <w:t xml:space="preserve">суальных преступлениях 2013 года. Кроме того, Комитет с удовлетворением отмечает существование детского телефона доверия, приюта для детей </w:t>
      </w:r>
      <w:r>
        <w:t>−</w:t>
      </w:r>
      <w:r w:rsidRPr="001B2BC2">
        <w:t xml:space="preserve"> жертв сексуальных надругательств, а также разъяснительную работу в общинах в рамках программ по вопросам сексуальных надругательств над детьми и их сексуальной эксплуатации. Вместе с тем Комитет выражает обеспокоенность в связи с сообщениями о недостаточности бюджетных средств и администрати</w:t>
      </w:r>
      <w:r w:rsidRPr="001B2BC2">
        <w:t>в</w:t>
      </w:r>
      <w:r w:rsidRPr="001B2BC2">
        <w:t>ных структур, а также политической воли для обеспечения эффективного пр</w:t>
      </w:r>
      <w:r w:rsidRPr="001B2BC2">
        <w:t>и</w:t>
      </w:r>
      <w:r w:rsidRPr="001B2BC2">
        <w:t xml:space="preserve">менения действующего законодательства. Он обеспокоен </w:t>
      </w:r>
      <w:r w:rsidR="0002504D" w:rsidRPr="001B2BC2">
        <w:t xml:space="preserve">также </w:t>
      </w:r>
      <w:r w:rsidRPr="001B2BC2">
        <w:t>отсутствием информации о тип</w:t>
      </w:r>
      <w:r w:rsidR="0002504D">
        <w:t>ах</w:t>
      </w:r>
      <w:r w:rsidRPr="001B2BC2">
        <w:t xml:space="preserve"> и качестве услуг, предоставляемых в приюте, а также об эффективности информационно-просветительских программ по борьбе с секс</w:t>
      </w:r>
      <w:r w:rsidRPr="001B2BC2">
        <w:t>у</w:t>
      </w:r>
      <w:r w:rsidRPr="001B2BC2">
        <w:t>альной эксплуатацией детей.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44.</w:t>
      </w:r>
      <w:r w:rsidRPr="001B2BC2">
        <w:rPr>
          <w:bCs/>
        </w:rPr>
        <w:tab/>
      </w:r>
      <w:r w:rsidRPr="001B2BC2">
        <w:rPr>
          <w:b/>
          <w:bCs/>
        </w:rPr>
        <w:t>Комитет рекомендует государству-участнику: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a) </w:t>
      </w:r>
      <w:r>
        <w:rPr>
          <w:b/>
          <w:bCs/>
        </w:rPr>
        <w:tab/>
      </w:r>
      <w:r w:rsidR="001B2BC2" w:rsidRPr="001B2BC2">
        <w:rPr>
          <w:b/>
          <w:bCs/>
        </w:rPr>
        <w:t>разработать механизмы, процедуры и методические указания с целью обеспечить обязательное сообщение о случаях сексуальных надруг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тельств над детьми и их сексуальной эксплуатации;</w:t>
      </w:r>
    </w:p>
    <w:p w:rsidR="001B2BC2" w:rsidRPr="001B2BC2" w:rsidRDefault="0002504D" w:rsidP="0002504D">
      <w:pPr>
        <w:pStyle w:val="SingleTxtGR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 w:rsidR="001B2BC2" w:rsidRPr="001B2BC2">
        <w:rPr>
          <w:b/>
          <w:bCs/>
        </w:rPr>
        <w:t xml:space="preserve">) </w:t>
      </w:r>
      <w:r>
        <w:rPr>
          <w:b/>
          <w:bCs/>
        </w:rPr>
        <w:tab/>
      </w:r>
      <w:r w:rsidR="001B2BC2" w:rsidRPr="001B2BC2">
        <w:rPr>
          <w:b/>
          <w:bCs/>
        </w:rPr>
        <w:t>эффективно обеспечивать соблюдение законодательства, кас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ющегося сексуальн</w:t>
      </w:r>
      <w:r>
        <w:rPr>
          <w:b/>
          <w:bCs/>
        </w:rPr>
        <w:t xml:space="preserve">ых </w:t>
      </w:r>
      <w:r w:rsidR="001B2BC2" w:rsidRPr="001B2BC2">
        <w:rPr>
          <w:b/>
          <w:bCs/>
        </w:rPr>
        <w:t>надругательств над детьми</w:t>
      </w:r>
      <w:r>
        <w:rPr>
          <w:b/>
          <w:bCs/>
        </w:rPr>
        <w:t xml:space="preserve"> и их сексуальной эк</w:t>
      </w:r>
      <w:r>
        <w:rPr>
          <w:b/>
          <w:bCs/>
        </w:rPr>
        <w:t>с</w:t>
      </w:r>
      <w:r>
        <w:rPr>
          <w:b/>
          <w:bCs/>
        </w:rPr>
        <w:t>плуатации</w:t>
      </w:r>
      <w:r w:rsidR="001B2BC2" w:rsidRPr="001B2BC2">
        <w:rPr>
          <w:b/>
          <w:bCs/>
        </w:rPr>
        <w:t>, а также привлечение к ответственности лиц, виновных в с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вершении таких преступлений, и применение к ним мер наказания, сора</w:t>
      </w:r>
      <w:r w:rsidR="001B2BC2" w:rsidRPr="001B2BC2">
        <w:rPr>
          <w:b/>
          <w:bCs/>
        </w:rPr>
        <w:t>з</w:t>
      </w:r>
      <w:r w:rsidR="001B2BC2" w:rsidRPr="001B2BC2">
        <w:rPr>
          <w:b/>
          <w:bCs/>
        </w:rPr>
        <w:t>мерных т</w:t>
      </w:r>
      <w:r w:rsidR="001B2BC2" w:rsidRPr="001B2BC2">
        <w:rPr>
          <w:b/>
          <w:bCs/>
        </w:rPr>
        <w:t>я</w:t>
      </w:r>
      <w:r w:rsidR="001B2BC2" w:rsidRPr="001B2BC2">
        <w:rPr>
          <w:b/>
          <w:bCs/>
        </w:rPr>
        <w:t>жести их преступлений;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c) </w:t>
      </w:r>
      <w:r>
        <w:rPr>
          <w:b/>
          <w:bCs/>
        </w:rPr>
        <w:tab/>
      </w:r>
      <w:r w:rsidR="001B2BC2" w:rsidRPr="001B2BC2">
        <w:rPr>
          <w:b/>
          <w:bCs/>
        </w:rPr>
        <w:t>активизировать усилия, направленные на удовлетворение м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дицинских, правовых и психосоциальных потребностей детей, ставших жертвами сек</w:t>
      </w:r>
      <w:r w:rsidR="001B2BC2" w:rsidRPr="001B2BC2">
        <w:rPr>
          <w:b/>
          <w:bCs/>
        </w:rPr>
        <w:lastRenderedPageBreak/>
        <w:t>суальной эксплуатации и насилия, в том числе путем созд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ния специал</w:t>
      </w:r>
      <w:r w:rsidR="001B2BC2" w:rsidRPr="001B2BC2">
        <w:rPr>
          <w:b/>
          <w:bCs/>
        </w:rPr>
        <w:t>ь</w:t>
      </w:r>
      <w:r w:rsidR="001B2BC2" w:rsidRPr="001B2BC2">
        <w:rPr>
          <w:b/>
          <w:bCs/>
        </w:rPr>
        <w:t>ных приютов;</w:t>
      </w:r>
    </w:p>
    <w:p w:rsidR="001B2BC2" w:rsidRPr="001B2BC2" w:rsidRDefault="0002504D" w:rsidP="0002504D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d) </w:t>
      </w:r>
      <w:r>
        <w:rPr>
          <w:b/>
          <w:bCs/>
        </w:rPr>
        <w:tab/>
        <w:t xml:space="preserve">активизировать </w:t>
      </w:r>
      <w:r w:rsidR="001B2BC2" w:rsidRPr="001B2BC2">
        <w:rPr>
          <w:b/>
          <w:bCs/>
        </w:rPr>
        <w:t>проведени</w:t>
      </w:r>
      <w:r>
        <w:rPr>
          <w:b/>
          <w:bCs/>
        </w:rPr>
        <w:t>е</w:t>
      </w:r>
      <w:r w:rsidR="001B2BC2" w:rsidRPr="001B2BC2">
        <w:rPr>
          <w:b/>
          <w:bCs/>
        </w:rPr>
        <w:t xml:space="preserve"> информационно-просветительских мероприятий по борьбе с сексуальной эксплуатацией детей; проводить и</w:t>
      </w:r>
      <w:r w:rsidR="001B2BC2" w:rsidRPr="001B2BC2">
        <w:rPr>
          <w:b/>
          <w:bCs/>
        </w:rPr>
        <w:t>н</w:t>
      </w:r>
      <w:r w:rsidR="001B2BC2" w:rsidRPr="001B2BC2">
        <w:rPr>
          <w:b/>
          <w:bCs/>
        </w:rPr>
        <w:t>формационно-просветительские мероприятия, напра</w:t>
      </w:r>
      <w:r w:rsidR="001B2BC2" w:rsidRPr="001B2BC2">
        <w:rPr>
          <w:b/>
          <w:bCs/>
        </w:rPr>
        <w:t>в</w:t>
      </w:r>
      <w:r w:rsidR="001B2BC2" w:rsidRPr="001B2BC2">
        <w:rPr>
          <w:b/>
          <w:bCs/>
        </w:rPr>
        <w:t>ленные на борьбу со стигматизацией жертв сексуальной эксплуатации и сексуальных надруг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 xml:space="preserve">тельств, включая инцест; </w:t>
      </w:r>
      <w:r>
        <w:rPr>
          <w:b/>
          <w:bCs/>
        </w:rPr>
        <w:t xml:space="preserve">и </w:t>
      </w:r>
      <w:r w:rsidR="001B2BC2" w:rsidRPr="001B2BC2">
        <w:rPr>
          <w:b/>
          <w:bCs/>
        </w:rPr>
        <w:t>обеспечивать доступные, конфиденциальные, учитывающие детскую специфику и эффективные каналы отчетности, к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сающейся таких нарушений;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e) </w:t>
      </w:r>
      <w:r>
        <w:rPr>
          <w:b/>
          <w:bCs/>
        </w:rPr>
        <w:tab/>
      </w:r>
      <w:r w:rsidR="001B2BC2" w:rsidRPr="001B2BC2">
        <w:rPr>
          <w:b/>
          <w:bCs/>
        </w:rPr>
        <w:t>обеспечить разработку программ и политики по предупрежд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 xml:space="preserve">нию сексуальной эксплуатации, реабилитации и социальной </w:t>
      </w:r>
      <w:proofErr w:type="spellStart"/>
      <w:r w:rsidR="001B2BC2" w:rsidRPr="001B2BC2">
        <w:rPr>
          <w:b/>
          <w:bCs/>
        </w:rPr>
        <w:t>реинтеграции</w:t>
      </w:r>
      <w:proofErr w:type="spellEnd"/>
      <w:r w:rsidR="001B2BC2" w:rsidRPr="001B2BC2">
        <w:rPr>
          <w:b/>
          <w:bCs/>
        </w:rPr>
        <w:t xml:space="preserve"> п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страдавших детей в соответствии с итоговыми документами, принятыми на всемирных конгрессах против сексуальной эксплуатации детей в ко</w:t>
      </w:r>
      <w:r w:rsidR="001B2BC2" w:rsidRPr="001B2BC2">
        <w:rPr>
          <w:b/>
          <w:bCs/>
        </w:rPr>
        <w:t>м</w:t>
      </w:r>
      <w:r w:rsidR="001B2BC2" w:rsidRPr="001B2BC2">
        <w:rPr>
          <w:b/>
          <w:bCs/>
        </w:rPr>
        <w:t>мерческих целях;</w:t>
      </w:r>
    </w:p>
    <w:p w:rsidR="001B2BC2" w:rsidRPr="001B2BC2" w:rsidRDefault="0002504D" w:rsidP="0002504D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f) </w:t>
      </w:r>
      <w:r>
        <w:rPr>
          <w:b/>
          <w:bCs/>
        </w:rPr>
        <w:tab/>
      </w:r>
      <w:r w:rsidR="001B2BC2" w:rsidRPr="001B2BC2">
        <w:rPr>
          <w:b/>
          <w:bCs/>
        </w:rPr>
        <w:t>усилить координацию между всеми субъектами системы защ</w:t>
      </w:r>
      <w:r w:rsidR="001B2BC2" w:rsidRPr="001B2BC2">
        <w:rPr>
          <w:b/>
          <w:bCs/>
        </w:rPr>
        <w:t>и</w:t>
      </w:r>
      <w:r w:rsidR="001B2BC2" w:rsidRPr="001B2BC2">
        <w:rPr>
          <w:b/>
          <w:bCs/>
        </w:rPr>
        <w:t xml:space="preserve">ты и с этой целью предоставлять им достаточные </w:t>
      </w:r>
      <w:r>
        <w:rPr>
          <w:b/>
          <w:bCs/>
        </w:rPr>
        <w:t>кадровые</w:t>
      </w:r>
      <w:r w:rsidR="001B2BC2" w:rsidRPr="001B2BC2">
        <w:rPr>
          <w:b/>
          <w:bCs/>
        </w:rPr>
        <w:t>, технические и финансовые ресурсы.</w:t>
      </w:r>
    </w:p>
    <w:p w:rsidR="001B2BC2" w:rsidRPr="001B2BC2" w:rsidRDefault="001B2BC2" w:rsidP="0002504D">
      <w:pPr>
        <w:pStyle w:val="H23GR"/>
      </w:pPr>
      <w:r w:rsidRPr="001B2BC2">
        <w:tab/>
      </w:r>
      <w:r w:rsidRPr="001B2BC2">
        <w:tab/>
        <w:t>Вредная практика</w:t>
      </w:r>
    </w:p>
    <w:p w:rsidR="001B2BC2" w:rsidRPr="001B2BC2" w:rsidRDefault="001B2BC2" w:rsidP="0002504D">
      <w:pPr>
        <w:pStyle w:val="SingleTxtGR"/>
      </w:pPr>
      <w:r w:rsidRPr="001B2BC2">
        <w:rPr>
          <w:bCs/>
        </w:rPr>
        <w:t>45.</w:t>
      </w:r>
      <w:r w:rsidRPr="001B2BC2">
        <w:rPr>
          <w:bCs/>
        </w:rPr>
        <w:tab/>
      </w:r>
      <w:r w:rsidRPr="001B2BC2">
        <w:t>Комитет приветствует проведение государством-участником информац</w:t>
      </w:r>
      <w:r w:rsidRPr="001B2BC2">
        <w:t>и</w:t>
      </w:r>
      <w:r w:rsidRPr="001B2BC2">
        <w:t>онно-просветительских мероприятий в целях борьбы с практикой калечащих операций на женских половых органах, а также наличие в Законе о детях 2005</w:t>
      </w:r>
      <w:r w:rsidR="0002504D">
        <w:t> </w:t>
      </w:r>
      <w:r w:rsidRPr="001B2BC2">
        <w:t>года положений о запрете осуществлять в отношении детей продиктова</w:t>
      </w:r>
      <w:r w:rsidRPr="001B2BC2">
        <w:t>н</w:t>
      </w:r>
      <w:r w:rsidRPr="001B2BC2">
        <w:t>ные обычаями и сложившейся практикой действия, если они сопряжены с ри</w:t>
      </w:r>
      <w:r w:rsidRPr="001B2BC2">
        <w:t>с</w:t>
      </w:r>
      <w:r w:rsidRPr="001B2BC2">
        <w:t xml:space="preserve">ками для здоровья и жизни ребенка. Он принимает к сведению </w:t>
      </w:r>
      <w:r w:rsidR="0002504D" w:rsidRPr="001B2BC2">
        <w:t xml:space="preserve">также </w:t>
      </w:r>
      <w:r w:rsidRPr="001B2BC2">
        <w:t>заявление делегации о том, что закончена подготовка Национального плана действий по скорейшему отказу от калечащих операций на женских половых органах на 2013</w:t>
      </w:r>
      <w:r>
        <w:t>−</w:t>
      </w:r>
      <w:r w:rsidRPr="001B2BC2">
        <w:t>2017 годы и что в настоящее время этот план действий уже осуществл</w:t>
      </w:r>
      <w:r w:rsidRPr="001B2BC2">
        <w:t>я</w:t>
      </w:r>
      <w:r w:rsidRPr="001B2BC2">
        <w:t>ется. Вместе с тем Комитет серьезно обеспокоен широкой распространенн</w:t>
      </w:r>
      <w:r w:rsidRPr="001B2BC2">
        <w:t>о</w:t>
      </w:r>
      <w:r w:rsidRPr="001B2BC2">
        <w:t xml:space="preserve">стью калечащих операций на женских половых органах, которые по-прежнему практикуются в стране, а также отсутствием в законодательстве </w:t>
      </w:r>
      <w:r w:rsidR="0002504D">
        <w:t xml:space="preserve">конкретных </w:t>
      </w:r>
      <w:r w:rsidRPr="001B2BC2">
        <w:t>положений об уголовной ответственности за такую практику.</w:t>
      </w:r>
    </w:p>
    <w:p w:rsidR="001B2BC2" w:rsidRPr="001B2BC2" w:rsidRDefault="001B2BC2" w:rsidP="0002504D">
      <w:pPr>
        <w:pStyle w:val="SingleTxtGR"/>
        <w:rPr>
          <w:b/>
          <w:bCs/>
        </w:rPr>
      </w:pPr>
      <w:r w:rsidRPr="001B2BC2">
        <w:rPr>
          <w:bCs/>
        </w:rPr>
        <w:t>46.</w:t>
      </w:r>
      <w:r w:rsidRPr="001B2BC2">
        <w:rPr>
          <w:bCs/>
        </w:rPr>
        <w:tab/>
      </w:r>
      <w:r w:rsidRPr="001B2BC2">
        <w:rPr>
          <w:b/>
          <w:bCs/>
        </w:rPr>
        <w:t>В свете совместных общей рекомендац</w:t>
      </w:r>
      <w:r w:rsidR="0002504D">
        <w:rPr>
          <w:b/>
          <w:bCs/>
        </w:rPr>
        <w:t>ии/замечания общего п</w:t>
      </w:r>
      <w:r w:rsidR="0002504D">
        <w:rPr>
          <w:b/>
          <w:bCs/>
        </w:rPr>
        <w:t>о</w:t>
      </w:r>
      <w:r w:rsidR="0002504D">
        <w:rPr>
          <w:b/>
          <w:bCs/>
        </w:rPr>
        <w:t xml:space="preserve">рядка </w:t>
      </w:r>
      <w:r w:rsidRPr="001B2BC2">
        <w:rPr>
          <w:b/>
          <w:bCs/>
        </w:rPr>
        <w:t>№</w:t>
      </w:r>
      <w:r w:rsidR="0002504D">
        <w:rPr>
          <w:b/>
          <w:bCs/>
        </w:rPr>
        <w:t> </w:t>
      </w:r>
      <w:r w:rsidRPr="001B2BC2">
        <w:rPr>
          <w:b/>
          <w:bCs/>
        </w:rPr>
        <w:t>31 Комитета по ликвидации дискриминации в отношении женщин и №</w:t>
      </w:r>
      <w:r w:rsidR="0002504D">
        <w:rPr>
          <w:b/>
          <w:bCs/>
        </w:rPr>
        <w:t> </w:t>
      </w:r>
      <w:r w:rsidRPr="001B2BC2">
        <w:rPr>
          <w:b/>
          <w:bCs/>
        </w:rPr>
        <w:t>18 Комитета по правам ребенка о вредной практике Комитет призывает государство-участник: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a) </w:t>
      </w:r>
      <w:r>
        <w:rPr>
          <w:b/>
          <w:bCs/>
        </w:rPr>
        <w:tab/>
      </w:r>
      <w:r w:rsidR="001B2BC2" w:rsidRPr="001B2BC2">
        <w:rPr>
          <w:b/>
          <w:bCs/>
        </w:rPr>
        <w:t>принять законодательные положения, в полной мере устана</w:t>
      </w:r>
      <w:r w:rsidR="001B2BC2" w:rsidRPr="001B2BC2">
        <w:rPr>
          <w:b/>
          <w:bCs/>
        </w:rPr>
        <w:t>в</w:t>
      </w:r>
      <w:r w:rsidR="001B2BC2" w:rsidRPr="001B2BC2">
        <w:rPr>
          <w:b/>
          <w:bCs/>
        </w:rPr>
        <w:t>ливающие уголовную ответственность за практику проведения калечащих операций на женских половых органах;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b) </w:t>
      </w:r>
      <w:r>
        <w:rPr>
          <w:b/>
          <w:bCs/>
        </w:rPr>
        <w:tab/>
      </w:r>
      <w:r w:rsidR="001B2BC2" w:rsidRPr="001B2BC2">
        <w:rPr>
          <w:b/>
          <w:bCs/>
        </w:rPr>
        <w:t>обеспечить действенное осуществление Национального плана действий по скорейшему отказу от практики проведения калечащих оп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раций на женских половых органах на 2013</w:t>
      </w:r>
      <w:r w:rsidR="001B2BC2">
        <w:rPr>
          <w:b/>
          <w:bCs/>
        </w:rPr>
        <w:t>−</w:t>
      </w:r>
      <w:r w:rsidR="001B2BC2" w:rsidRPr="001B2BC2">
        <w:rPr>
          <w:b/>
          <w:bCs/>
        </w:rPr>
        <w:t>2017 годы;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  <w:lang w:val="en-US"/>
        </w:rPr>
        <w:t>c</w:t>
      </w:r>
      <w:r w:rsidR="001B2BC2" w:rsidRPr="001B2BC2">
        <w:rPr>
          <w:b/>
          <w:bCs/>
        </w:rPr>
        <w:t xml:space="preserve">) </w:t>
      </w:r>
      <w:r>
        <w:rPr>
          <w:b/>
          <w:bCs/>
        </w:rPr>
        <w:tab/>
      </w:r>
      <w:r w:rsidR="001B2BC2" w:rsidRPr="001B2BC2">
        <w:rPr>
          <w:b/>
          <w:bCs/>
        </w:rPr>
        <w:t>обеспечить осуществление программ физической и психолог</w:t>
      </w:r>
      <w:r w:rsidR="001B2BC2" w:rsidRPr="001B2BC2">
        <w:rPr>
          <w:b/>
          <w:bCs/>
        </w:rPr>
        <w:t>и</w:t>
      </w:r>
      <w:r w:rsidR="001B2BC2" w:rsidRPr="001B2BC2">
        <w:rPr>
          <w:b/>
          <w:bCs/>
        </w:rPr>
        <w:t>ческой реабилитации жертв калечащих операций на женских половых о</w:t>
      </w:r>
      <w:r w:rsidR="001B2BC2" w:rsidRPr="001B2BC2">
        <w:rPr>
          <w:b/>
          <w:bCs/>
        </w:rPr>
        <w:t>р</w:t>
      </w:r>
      <w:r w:rsidR="001B2BC2" w:rsidRPr="001B2BC2">
        <w:rPr>
          <w:b/>
          <w:bCs/>
        </w:rPr>
        <w:t xml:space="preserve">ганах, а также создать механизмы </w:t>
      </w:r>
      <w:r>
        <w:rPr>
          <w:b/>
          <w:bCs/>
        </w:rPr>
        <w:t xml:space="preserve">представления </w:t>
      </w:r>
      <w:r w:rsidR="001B2BC2" w:rsidRPr="001B2BC2">
        <w:rPr>
          <w:b/>
          <w:bCs/>
        </w:rPr>
        <w:t>сообщений и подачи ж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лоб, которыми смогли бы пользоваться девочки, подвергшиеся таким оп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рациям или опасающиеся стать жертвами такой практики;</w:t>
      </w:r>
    </w:p>
    <w:p w:rsidR="001B2BC2" w:rsidRPr="001B2BC2" w:rsidRDefault="0002504D" w:rsidP="0002504D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  <w:lang w:val="en-US"/>
        </w:rPr>
        <w:t>d</w:t>
      </w:r>
      <w:r w:rsidR="001B2BC2" w:rsidRPr="001B2BC2">
        <w:rPr>
          <w:b/>
          <w:bCs/>
        </w:rPr>
        <w:t xml:space="preserve">) </w:t>
      </w:r>
      <w:r>
        <w:rPr>
          <w:b/>
          <w:bCs/>
        </w:rPr>
        <w:tab/>
      </w:r>
      <w:r w:rsidR="001B2BC2" w:rsidRPr="001B2BC2">
        <w:rPr>
          <w:b/>
          <w:bCs/>
        </w:rPr>
        <w:t>проводить более активную работу по повышению осведомле</w:t>
      </w:r>
      <w:r w:rsidR="001B2BC2" w:rsidRPr="001B2BC2">
        <w:rPr>
          <w:b/>
          <w:bCs/>
        </w:rPr>
        <w:t>н</w:t>
      </w:r>
      <w:r w:rsidR="001B2BC2" w:rsidRPr="001B2BC2">
        <w:rPr>
          <w:b/>
          <w:bCs/>
        </w:rPr>
        <w:t>ности женщин, мужчин, детей, должностных лиц, членов расширенной с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 xml:space="preserve">мьи, </w:t>
      </w:r>
      <w:r w:rsidR="001B2BC2" w:rsidRPr="001B2BC2">
        <w:rPr>
          <w:b/>
          <w:bCs/>
        </w:rPr>
        <w:lastRenderedPageBreak/>
        <w:t>вождей и других традиционных, религиозных и общинных лидеров о вре</w:t>
      </w:r>
      <w:r w:rsidR="001B2BC2" w:rsidRPr="001B2BC2">
        <w:rPr>
          <w:b/>
          <w:bCs/>
        </w:rPr>
        <w:t>д</w:t>
      </w:r>
      <w:r w:rsidR="001B2BC2" w:rsidRPr="001B2BC2">
        <w:rPr>
          <w:b/>
          <w:bCs/>
        </w:rPr>
        <w:t xml:space="preserve">ном воздействии </w:t>
      </w:r>
      <w:proofErr w:type="spellStart"/>
      <w:r w:rsidR="001B2BC2" w:rsidRPr="001B2BC2">
        <w:rPr>
          <w:b/>
          <w:bCs/>
        </w:rPr>
        <w:t>калечения</w:t>
      </w:r>
      <w:proofErr w:type="spellEnd"/>
      <w:r w:rsidR="001B2BC2" w:rsidRPr="001B2BC2">
        <w:rPr>
          <w:b/>
          <w:bCs/>
        </w:rPr>
        <w:t xml:space="preserve"> женских половых органов на психическое и физическое здоровье и благополучие девочек, а также разъяснять необх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 xml:space="preserve">димость предотвращать эти действия, поощряя </w:t>
      </w:r>
      <w:r>
        <w:rPr>
          <w:b/>
          <w:bCs/>
        </w:rPr>
        <w:t xml:space="preserve">позитивную </w:t>
      </w:r>
      <w:r w:rsidR="001B2BC2" w:rsidRPr="001B2BC2">
        <w:rPr>
          <w:b/>
          <w:bCs/>
        </w:rPr>
        <w:t xml:space="preserve">культурную практику с детского возраста; </w:t>
      </w:r>
      <w:r>
        <w:rPr>
          <w:b/>
          <w:bCs/>
        </w:rPr>
        <w:t xml:space="preserve">и, в частности, </w:t>
      </w:r>
      <w:r w:rsidR="001B2BC2" w:rsidRPr="001B2BC2">
        <w:rPr>
          <w:b/>
          <w:bCs/>
        </w:rPr>
        <w:t>поддерживать средства ма</w:t>
      </w:r>
      <w:r w:rsidR="001B2BC2" w:rsidRPr="001B2BC2">
        <w:rPr>
          <w:b/>
          <w:bCs/>
        </w:rPr>
        <w:t>с</w:t>
      </w:r>
      <w:r w:rsidR="001B2BC2" w:rsidRPr="001B2BC2">
        <w:rPr>
          <w:b/>
          <w:bCs/>
        </w:rPr>
        <w:t>совой информации и НПО, борющиеся с практикой калечащих операций на женских половых органах, расширять их права и во</w:t>
      </w:r>
      <w:r w:rsidR="001B2BC2" w:rsidRPr="001B2BC2">
        <w:rPr>
          <w:b/>
          <w:bCs/>
        </w:rPr>
        <w:t>з</w:t>
      </w:r>
      <w:r w:rsidR="001B2BC2" w:rsidRPr="001B2BC2">
        <w:rPr>
          <w:b/>
          <w:bCs/>
        </w:rPr>
        <w:t>можности, а также обеспечить свободный доступ НПО к средствам массовой информ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ции;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е) </w:t>
      </w:r>
      <w:r>
        <w:rPr>
          <w:b/>
          <w:bCs/>
        </w:rPr>
        <w:tab/>
      </w:r>
      <w:r w:rsidR="001B2BC2" w:rsidRPr="001B2BC2">
        <w:rPr>
          <w:b/>
          <w:bCs/>
        </w:rPr>
        <w:t xml:space="preserve">принять меры, </w:t>
      </w:r>
      <w:r>
        <w:rPr>
          <w:b/>
          <w:bCs/>
        </w:rPr>
        <w:t xml:space="preserve">с тем </w:t>
      </w:r>
      <w:r w:rsidR="001B2BC2" w:rsidRPr="001B2BC2">
        <w:rPr>
          <w:b/>
          <w:bCs/>
        </w:rPr>
        <w:t>чтобы помочь лицам, практикующим к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лечащие операции на женских половых органах, найти альтернативные источники дох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да.</w:t>
      </w:r>
    </w:p>
    <w:p w:rsidR="001B2BC2" w:rsidRPr="001B2BC2" w:rsidRDefault="001B2BC2" w:rsidP="0002504D">
      <w:pPr>
        <w:pStyle w:val="H23GR"/>
      </w:pPr>
      <w:r w:rsidRPr="001B2BC2">
        <w:tab/>
      </w:r>
      <w:r w:rsidRPr="001B2BC2">
        <w:tab/>
        <w:t>Свобода ребенка от всех форм насилия</w:t>
      </w:r>
    </w:p>
    <w:p w:rsidR="001B2BC2" w:rsidRPr="001B2BC2" w:rsidRDefault="001B2BC2" w:rsidP="0002504D">
      <w:pPr>
        <w:pStyle w:val="SingleTxtGR"/>
      </w:pPr>
      <w:r w:rsidRPr="001B2BC2">
        <w:rPr>
          <w:bCs/>
        </w:rPr>
        <w:t>47.</w:t>
      </w:r>
      <w:r w:rsidRPr="001B2BC2">
        <w:rPr>
          <w:bCs/>
        </w:rPr>
        <w:tab/>
      </w:r>
      <w:r w:rsidRPr="001B2BC2">
        <w:t>Комитет приветствует принятие в 2013 году Закона о насилии в семье. В</w:t>
      </w:r>
      <w:r w:rsidR="0002504D">
        <w:t> </w:t>
      </w:r>
      <w:r w:rsidRPr="001B2BC2">
        <w:t>то же время он обеспокоен отсутствием информации о том, в достаточной ли мере выделяются бюджетные средства, имеются ли соответствующие админ</w:t>
      </w:r>
      <w:r w:rsidRPr="001B2BC2">
        <w:t>и</w:t>
      </w:r>
      <w:r w:rsidRPr="001B2BC2">
        <w:t>стративные структуры и обязательства по его практическому осуществлению. Комитет также обеспокоен тем, что государство-участник не провело исслед</w:t>
      </w:r>
      <w:r w:rsidRPr="001B2BC2">
        <w:t>о</w:t>
      </w:r>
      <w:r w:rsidRPr="001B2BC2">
        <w:t xml:space="preserve">вания </w:t>
      </w:r>
      <w:r w:rsidR="0002504D">
        <w:t xml:space="preserve">по поводу </w:t>
      </w:r>
      <w:r w:rsidRPr="001B2BC2">
        <w:t>насили</w:t>
      </w:r>
      <w:r w:rsidR="0002504D">
        <w:t>я</w:t>
      </w:r>
      <w:r w:rsidRPr="001B2BC2">
        <w:t xml:space="preserve"> в семье.</w:t>
      </w:r>
    </w:p>
    <w:p w:rsidR="001B2BC2" w:rsidRPr="001B2BC2" w:rsidRDefault="001B2BC2" w:rsidP="0002504D">
      <w:pPr>
        <w:pStyle w:val="SingleTxtGR"/>
        <w:rPr>
          <w:b/>
          <w:bCs/>
        </w:rPr>
      </w:pPr>
      <w:r w:rsidRPr="001B2BC2">
        <w:rPr>
          <w:bCs/>
        </w:rPr>
        <w:t>48.</w:t>
      </w:r>
      <w:r w:rsidRPr="001B2BC2">
        <w:rPr>
          <w:bCs/>
        </w:rPr>
        <w:tab/>
      </w:r>
      <w:r w:rsidRPr="001B2BC2">
        <w:rPr>
          <w:b/>
          <w:bCs/>
        </w:rPr>
        <w:t>Ссылаясь на рекомендации, содержащиеся в исследовании Орган</w:t>
      </w:r>
      <w:r w:rsidRPr="001B2BC2">
        <w:rPr>
          <w:b/>
          <w:bCs/>
        </w:rPr>
        <w:t>и</w:t>
      </w:r>
      <w:r w:rsidRPr="001B2BC2">
        <w:rPr>
          <w:b/>
          <w:bCs/>
        </w:rPr>
        <w:t>зации Объединенных Наций по вопросу о насилии в отношении детей 2006</w:t>
      </w:r>
      <w:r w:rsidR="0002504D">
        <w:rPr>
          <w:b/>
          <w:bCs/>
        </w:rPr>
        <w:t> </w:t>
      </w:r>
      <w:r w:rsidRPr="001B2BC2">
        <w:rPr>
          <w:b/>
          <w:bCs/>
        </w:rPr>
        <w:t>года (А/61/299), Комитет рекомендует государству-участнику уделять первостепенное внимание ликвидации всех форм насилия в отношении д</w:t>
      </w:r>
      <w:r w:rsidRPr="001B2BC2">
        <w:rPr>
          <w:b/>
          <w:bCs/>
        </w:rPr>
        <w:t>е</w:t>
      </w:r>
      <w:r w:rsidRPr="001B2BC2">
        <w:rPr>
          <w:b/>
          <w:bCs/>
        </w:rPr>
        <w:t xml:space="preserve">тей. Комитет рекомендует </w:t>
      </w:r>
      <w:r w:rsidR="0002504D" w:rsidRPr="001B2BC2">
        <w:rPr>
          <w:b/>
          <w:bCs/>
        </w:rPr>
        <w:t xml:space="preserve">также </w:t>
      </w:r>
      <w:r w:rsidRPr="001B2BC2">
        <w:rPr>
          <w:b/>
          <w:bCs/>
        </w:rPr>
        <w:t>государству-участнику учесть его замеч</w:t>
      </w:r>
      <w:r w:rsidRPr="001B2BC2">
        <w:rPr>
          <w:b/>
          <w:bCs/>
        </w:rPr>
        <w:t>а</w:t>
      </w:r>
      <w:r w:rsidRPr="001B2BC2">
        <w:rPr>
          <w:b/>
          <w:bCs/>
        </w:rPr>
        <w:t>ние общего порядка № 13 (2011) о праве ребенка на свободу от всех форм насилия, в частности:</w:t>
      </w:r>
    </w:p>
    <w:p w:rsidR="001B2BC2" w:rsidRPr="001B2BC2" w:rsidRDefault="0002504D" w:rsidP="0002504D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a) </w:t>
      </w:r>
      <w:r>
        <w:rPr>
          <w:b/>
          <w:bCs/>
        </w:rPr>
        <w:tab/>
      </w:r>
      <w:r w:rsidR="001B2BC2" w:rsidRPr="001B2BC2">
        <w:rPr>
          <w:b/>
          <w:bCs/>
        </w:rPr>
        <w:t>обеспечить действенное осуществление Закона о насилии в с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мье 2013 года, в том числе путем выделения достаточных бюджетных средств и с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здания соответствующих административных структур, а также подготовки специалистов и представителей директивных органов в целях его ос</w:t>
      </w:r>
      <w:r w:rsidR="001B2BC2" w:rsidRPr="001B2BC2">
        <w:rPr>
          <w:b/>
          <w:bCs/>
        </w:rPr>
        <w:t>у</w:t>
      </w:r>
      <w:r w:rsidR="001B2BC2" w:rsidRPr="001B2BC2">
        <w:rPr>
          <w:b/>
          <w:bCs/>
        </w:rPr>
        <w:t>ществления;</w:t>
      </w:r>
    </w:p>
    <w:p w:rsidR="001B2BC2" w:rsidRPr="001B2BC2" w:rsidRDefault="0002504D" w:rsidP="0002504D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b) </w:t>
      </w:r>
      <w:r>
        <w:rPr>
          <w:b/>
          <w:bCs/>
        </w:rPr>
        <w:tab/>
      </w:r>
      <w:r w:rsidR="001B2BC2" w:rsidRPr="001B2BC2">
        <w:rPr>
          <w:b/>
          <w:bCs/>
        </w:rPr>
        <w:t>провести исследование по вопрос</w:t>
      </w:r>
      <w:r>
        <w:rPr>
          <w:b/>
          <w:bCs/>
        </w:rPr>
        <w:t xml:space="preserve">у о насилии </w:t>
      </w:r>
      <w:r w:rsidR="001B2BC2" w:rsidRPr="001B2BC2">
        <w:rPr>
          <w:b/>
          <w:bCs/>
        </w:rPr>
        <w:t>в семье, а также разработать всеобъемлющую национальную стратегию по предупрежд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нию и искоренению всех форм насилия в отношении детей, которая сп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собствовала бы изменению взглядов на насилие в отношении детей, более эффективному предупреждению и рассмотрению случаев такого нас</w:t>
      </w:r>
      <w:r w:rsidR="001B2BC2" w:rsidRPr="001B2BC2">
        <w:rPr>
          <w:b/>
          <w:bCs/>
        </w:rPr>
        <w:t>и</w:t>
      </w:r>
      <w:r w:rsidR="001B2BC2" w:rsidRPr="001B2BC2">
        <w:rPr>
          <w:b/>
          <w:bCs/>
        </w:rPr>
        <w:t>лия;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c) </w:t>
      </w:r>
      <w:r>
        <w:rPr>
          <w:b/>
          <w:bCs/>
        </w:rPr>
        <w:tab/>
      </w:r>
      <w:r w:rsidR="001B2BC2" w:rsidRPr="001B2BC2">
        <w:rPr>
          <w:b/>
          <w:bCs/>
        </w:rPr>
        <w:t xml:space="preserve">обратить особое внимание на гендерный аспект насилия </w:t>
      </w:r>
      <w:r>
        <w:rPr>
          <w:b/>
          <w:bCs/>
        </w:rPr>
        <w:t>в о</w:t>
      </w:r>
      <w:r>
        <w:rPr>
          <w:b/>
          <w:bCs/>
        </w:rPr>
        <w:t>т</w:t>
      </w:r>
      <w:r>
        <w:rPr>
          <w:b/>
          <w:bCs/>
        </w:rPr>
        <w:t xml:space="preserve">ношении детей </w:t>
      </w:r>
      <w:r w:rsidR="001B2BC2" w:rsidRPr="001B2BC2">
        <w:rPr>
          <w:b/>
          <w:bCs/>
        </w:rPr>
        <w:t>и принимать соответствующие меры;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d) </w:t>
      </w:r>
      <w:r>
        <w:rPr>
          <w:b/>
          <w:bCs/>
        </w:rPr>
        <w:tab/>
      </w:r>
      <w:r w:rsidR="001B2BC2" w:rsidRPr="001B2BC2">
        <w:rPr>
          <w:b/>
          <w:bCs/>
        </w:rPr>
        <w:t>сотрудничать со Специальным представителем Генерального секретаря по вопросу о насилии в отношении детей и другими соотве</w:t>
      </w:r>
      <w:r w:rsidR="001B2BC2" w:rsidRPr="001B2BC2">
        <w:rPr>
          <w:b/>
          <w:bCs/>
        </w:rPr>
        <w:t>т</w:t>
      </w:r>
      <w:r w:rsidR="001B2BC2" w:rsidRPr="001B2BC2">
        <w:rPr>
          <w:b/>
          <w:bCs/>
        </w:rPr>
        <w:t>ствующими учреждениями Организации Объединенных Наций.</w:t>
      </w:r>
    </w:p>
    <w:p w:rsidR="001B2BC2" w:rsidRPr="001B2BC2" w:rsidRDefault="001B2BC2" w:rsidP="0002504D">
      <w:pPr>
        <w:pStyle w:val="H23GR"/>
      </w:pPr>
      <w:r w:rsidRPr="001B2BC2">
        <w:tab/>
      </w:r>
      <w:r w:rsidRPr="001B2BC2">
        <w:tab/>
        <w:t>Телефоны доверия</w:t>
      </w:r>
    </w:p>
    <w:p w:rsidR="001B2BC2" w:rsidRPr="001B2BC2" w:rsidRDefault="001B2BC2" w:rsidP="001B2BC2">
      <w:pPr>
        <w:pStyle w:val="SingleTxtGR"/>
      </w:pPr>
      <w:r w:rsidRPr="001B2BC2">
        <w:rPr>
          <w:bCs/>
        </w:rPr>
        <w:t>49.</w:t>
      </w:r>
      <w:r w:rsidRPr="001B2BC2">
        <w:rPr>
          <w:bCs/>
        </w:rPr>
        <w:tab/>
      </w:r>
      <w:r w:rsidRPr="001B2BC2">
        <w:t>Приветствуя существование детского телефона доверия, по которому можно сообщить о сексуальном насилии в отношении детей, Комитет, однако, выражает обеспокоенность в связи с тем, что этот номер телефона часто не р</w:t>
      </w:r>
      <w:r w:rsidRPr="001B2BC2">
        <w:t>а</w:t>
      </w:r>
      <w:r w:rsidRPr="001B2BC2">
        <w:t xml:space="preserve">ботает, качество и эффективность службы телефона доверия невысоки, не все операторы предоставляют возможность сделать бесплатный звонок по этому номеру, а также </w:t>
      </w:r>
      <w:r w:rsidR="0002504D">
        <w:t xml:space="preserve">в связи с </w:t>
      </w:r>
      <w:r w:rsidRPr="001B2BC2">
        <w:t>тем, что широкая общественность, в особенности д</w:t>
      </w:r>
      <w:r w:rsidRPr="001B2BC2">
        <w:t>е</w:t>
      </w:r>
      <w:r w:rsidRPr="001B2BC2">
        <w:t>ти, не знают о его существовании.</w:t>
      </w:r>
    </w:p>
    <w:p w:rsidR="001B2BC2" w:rsidRPr="001B2BC2" w:rsidRDefault="001B2BC2" w:rsidP="0002504D">
      <w:pPr>
        <w:pStyle w:val="SingleTxtGR"/>
        <w:rPr>
          <w:b/>
          <w:bCs/>
        </w:rPr>
      </w:pPr>
      <w:r w:rsidRPr="001B2BC2">
        <w:rPr>
          <w:bCs/>
        </w:rPr>
        <w:lastRenderedPageBreak/>
        <w:t>50.</w:t>
      </w:r>
      <w:r w:rsidRPr="001B2BC2">
        <w:rPr>
          <w:bCs/>
        </w:rPr>
        <w:tab/>
      </w:r>
      <w:r w:rsidRPr="001B2BC2">
        <w:rPr>
          <w:b/>
          <w:bCs/>
        </w:rPr>
        <w:t xml:space="preserve">Комитет рекомендует государству-участнику предоставить службе детского телефона доверия соответствующие финансовые, </w:t>
      </w:r>
      <w:r w:rsidR="0002504D">
        <w:rPr>
          <w:b/>
          <w:bCs/>
        </w:rPr>
        <w:t xml:space="preserve">кадровые </w:t>
      </w:r>
      <w:r w:rsidRPr="001B2BC2">
        <w:rPr>
          <w:b/>
          <w:bCs/>
        </w:rPr>
        <w:t>и те</w:t>
      </w:r>
      <w:r w:rsidRPr="001B2BC2">
        <w:rPr>
          <w:b/>
          <w:bCs/>
        </w:rPr>
        <w:t>х</w:t>
      </w:r>
      <w:r w:rsidRPr="001B2BC2">
        <w:rPr>
          <w:b/>
          <w:bCs/>
        </w:rPr>
        <w:t xml:space="preserve">нические ресурсы, в том числе подготовленных сотрудников, с тем чтобы обеспечить круглосуточную </w:t>
      </w:r>
      <w:r w:rsidR="0002504D">
        <w:rPr>
          <w:b/>
          <w:bCs/>
        </w:rPr>
        <w:t xml:space="preserve">и высококачественную </w:t>
      </w:r>
      <w:r w:rsidRPr="001B2BC2">
        <w:rPr>
          <w:b/>
          <w:bCs/>
        </w:rPr>
        <w:t>работу службы защиты детей на всей территории государства-участника. Наряду с этим Комитет рекомендует государству-участнику распространять информацию о сущ</w:t>
      </w:r>
      <w:r w:rsidRPr="001B2BC2">
        <w:rPr>
          <w:b/>
          <w:bCs/>
        </w:rPr>
        <w:t>е</w:t>
      </w:r>
      <w:r w:rsidRPr="001B2BC2">
        <w:rPr>
          <w:b/>
          <w:bCs/>
        </w:rPr>
        <w:t>ствовании телефона доверия и провести работу с операторами телефонии, чтобы сделать звонки на этот номер бе</w:t>
      </w:r>
      <w:r w:rsidRPr="001B2BC2">
        <w:rPr>
          <w:b/>
          <w:bCs/>
        </w:rPr>
        <w:t>с</w:t>
      </w:r>
      <w:r w:rsidRPr="001B2BC2">
        <w:rPr>
          <w:b/>
          <w:bCs/>
        </w:rPr>
        <w:t>платными.</w:t>
      </w:r>
    </w:p>
    <w:p w:rsidR="001B2BC2" w:rsidRPr="001B2BC2" w:rsidRDefault="0002504D" w:rsidP="0002504D">
      <w:pPr>
        <w:pStyle w:val="H1GR"/>
      </w:pPr>
      <w:r>
        <w:tab/>
      </w:r>
      <w:r w:rsidR="001B2BC2" w:rsidRPr="001B2BC2">
        <w:t xml:space="preserve">Е. </w:t>
      </w:r>
      <w:r>
        <w:tab/>
      </w:r>
      <w:r w:rsidR="001B2BC2" w:rsidRPr="001B2BC2">
        <w:t>Семейное окружение и альтернативный уход (ст</w:t>
      </w:r>
      <w:r w:rsidR="001B2BC2" w:rsidRPr="001B2BC2">
        <w:t>а</w:t>
      </w:r>
      <w:r w:rsidR="001B2BC2" w:rsidRPr="001B2BC2">
        <w:t>тьи 5, 9, 10, 11, 18 (пункты 1 и 2), 20, 21, 25 и 27 (пункт 4))</w:t>
      </w:r>
    </w:p>
    <w:p w:rsidR="001B2BC2" w:rsidRPr="001B2BC2" w:rsidRDefault="001B2BC2" w:rsidP="0002504D">
      <w:pPr>
        <w:pStyle w:val="H23GR"/>
      </w:pPr>
      <w:r w:rsidRPr="001B2BC2">
        <w:tab/>
      </w:r>
      <w:r w:rsidRPr="001B2BC2">
        <w:tab/>
        <w:t>Семейное окружение</w:t>
      </w:r>
    </w:p>
    <w:p w:rsidR="001B2BC2" w:rsidRPr="001B2BC2" w:rsidRDefault="001B2BC2" w:rsidP="0002504D">
      <w:pPr>
        <w:pStyle w:val="SingleTxtGR"/>
      </w:pPr>
      <w:r w:rsidRPr="001B2BC2">
        <w:rPr>
          <w:bCs/>
        </w:rPr>
        <w:t>51.</w:t>
      </w:r>
      <w:r w:rsidRPr="001B2BC2">
        <w:rPr>
          <w:bCs/>
        </w:rPr>
        <w:tab/>
      </w:r>
      <w:r w:rsidRPr="001B2BC2">
        <w:t xml:space="preserve">Комитет обеспокоен тем, что родители, стремящиеся обеспечить своим детям стабильные и благоприятные для их </w:t>
      </w:r>
      <w:r w:rsidR="0002504D">
        <w:t xml:space="preserve">воспитания и </w:t>
      </w:r>
      <w:r w:rsidRPr="001B2BC2">
        <w:t xml:space="preserve">развития условия, сталкиваются с </w:t>
      </w:r>
      <w:r w:rsidR="0002504D">
        <w:t>проблемами</w:t>
      </w:r>
      <w:r w:rsidRPr="001B2BC2">
        <w:t xml:space="preserve">, в том числе </w:t>
      </w:r>
      <w:r w:rsidR="0002504D">
        <w:t xml:space="preserve">с проблемой </w:t>
      </w:r>
      <w:r w:rsidRPr="001B2BC2">
        <w:t>нищет</w:t>
      </w:r>
      <w:r w:rsidR="0002504D">
        <w:t>ы</w:t>
      </w:r>
      <w:r w:rsidRPr="001B2BC2">
        <w:t>. Комитет обесп</w:t>
      </w:r>
      <w:r w:rsidRPr="001B2BC2">
        <w:t>о</w:t>
      </w:r>
      <w:r w:rsidRPr="001B2BC2">
        <w:t>коен также тем, что все еще разрешена законом и широко распространена пол</w:t>
      </w:r>
      <w:r w:rsidRPr="001B2BC2">
        <w:t>и</w:t>
      </w:r>
      <w:r w:rsidRPr="001B2BC2">
        <w:t>гамия, что ущемляет достоинство вступающих в такие браки женщин и дев</w:t>
      </w:r>
      <w:r w:rsidRPr="001B2BC2">
        <w:t>у</w:t>
      </w:r>
      <w:r w:rsidRPr="001B2BC2">
        <w:t>шек и влечет за собой негативные последствия для рождающихся в таких бр</w:t>
      </w:r>
      <w:r w:rsidRPr="001B2BC2">
        <w:t>а</w:t>
      </w:r>
      <w:r w:rsidRPr="001B2BC2">
        <w:t>ках детей. Кроме того, Комитет обеспокоен тем, что юрисдикцией в отношении вопросов содержания, опеки и наследования обладает как Суд по делам детей, так и суды кади, причем суды кади зачастую принимают дискримин</w:t>
      </w:r>
      <w:r w:rsidR="0002504D">
        <w:t xml:space="preserve">ирующие </w:t>
      </w:r>
      <w:r w:rsidRPr="001B2BC2">
        <w:t xml:space="preserve">женщин решения, в частности при </w:t>
      </w:r>
      <w:r w:rsidR="0002504D">
        <w:t xml:space="preserve">рассмотрении </w:t>
      </w:r>
      <w:r w:rsidRPr="001B2BC2">
        <w:t>вопросов об опеке, содерж</w:t>
      </w:r>
      <w:r w:rsidRPr="001B2BC2">
        <w:t>а</w:t>
      </w:r>
      <w:r w:rsidRPr="001B2BC2">
        <w:t>нии и необходимости предоставить сведения о личности отца, что в конечном итоге отрицательно сказывается на детях.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52.</w:t>
      </w:r>
      <w:r w:rsidRPr="001B2BC2">
        <w:rPr>
          <w:bCs/>
        </w:rPr>
        <w:tab/>
      </w:r>
      <w:r w:rsidRPr="001B2BC2">
        <w:rPr>
          <w:b/>
          <w:bCs/>
        </w:rPr>
        <w:t>Комитет рекомендует государству-участнику:</w:t>
      </w:r>
    </w:p>
    <w:p w:rsidR="001B2BC2" w:rsidRPr="001B2BC2" w:rsidRDefault="0002504D" w:rsidP="0002504D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а) </w:t>
      </w:r>
      <w:r>
        <w:rPr>
          <w:b/>
          <w:bCs/>
        </w:rPr>
        <w:tab/>
      </w:r>
      <w:r w:rsidR="001B2BC2" w:rsidRPr="001B2BC2">
        <w:rPr>
          <w:b/>
          <w:bCs/>
        </w:rPr>
        <w:t>определить и разработать стратегии просвещения родителей, создать условия, позволяющие родителям лучше выполнять свои род</w:t>
      </w:r>
      <w:r w:rsidR="001B2BC2" w:rsidRPr="001B2BC2">
        <w:rPr>
          <w:b/>
          <w:bCs/>
        </w:rPr>
        <w:t>и</w:t>
      </w:r>
      <w:r w:rsidR="001B2BC2" w:rsidRPr="001B2BC2">
        <w:rPr>
          <w:b/>
          <w:bCs/>
        </w:rPr>
        <w:t>тельские обязанности и в целом более благоприятные для воспитания д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тей, а также систем</w:t>
      </w:r>
      <w:r>
        <w:rPr>
          <w:b/>
          <w:bCs/>
        </w:rPr>
        <w:t>ы</w:t>
      </w:r>
      <w:r w:rsidR="001B2BC2" w:rsidRPr="001B2BC2">
        <w:rPr>
          <w:b/>
          <w:bCs/>
        </w:rPr>
        <w:t xml:space="preserve"> социальной защиты для оказания </w:t>
      </w:r>
      <w:r>
        <w:rPr>
          <w:b/>
          <w:bCs/>
        </w:rPr>
        <w:t xml:space="preserve">поддержки </w:t>
      </w:r>
      <w:r w:rsidR="001B2BC2" w:rsidRPr="001B2BC2">
        <w:rPr>
          <w:b/>
          <w:bCs/>
        </w:rPr>
        <w:t>бедным семьям в заботе о детях и их воспитании;</w:t>
      </w:r>
    </w:p>
    <w:p w:rsidR="001B2BC2" w:rsidRPr="001B2BC2" w:rsidRDefault="0002504D" w:rsidP="0002504D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b) </w:t>
      </w:r>
      <w:r>
        <w:rPr>
          <w:b/>
          <w:bCs/>
        </w:rPr>
        <w:tab/>
      </w:r>
      <w:r w:rsidR="001B2BC2" w:rsidRPr="001B2BC2">
        <w:rPr>
          <w:b/>
          <w:bCs/>
        </w:rPr>
        <w:t>отменить правовые положения, которые являются дискрим</w:t>
      </w:r>
      <w:r w:rsidR="001B2BC2" w:rsidRPr="001B2BC2">
        <w:rPr>
          <w:b/>
          <w:bCs/>
        </w:rPr>
        <w:t>и</w:t>
      </w:r>
      <w:r w:rsidR="001B2BC2" w:rsidRPr="001B2BC2">
        <w:rPr>
          <w:b/>
          <w:bCs/>
        </w:rPr>
        <w:t>национными по отношению к женщинам и в конечном итоге отрицател</w:t>
      </w:r>
      <w:r w:rsidR="001B2BC2" w:rsidRPr="001B2BC2">
        <w:rPr>
          <w:b/>
          <w:bCs/>
        </w:rPr>
        <w:t>ь</w:t>
      </w:r>
      <w:r w:rsidR="001B2BC2" w:rsidRPr="001B2BC2">
        <w:rPr>
          <w:b/>
          <w:bCs/>
        </w:rPr>
        <w:t>но сказываются на их детях, такие как положения, разрешающие полиг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мию;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с) </w:t>
      </w:r>
      <w:r>
        <w:rPr>
          <w:b/>
          <w:bCs/>
        </w:rPr>
        <w:tab/>
      </w:r>
      <w:r w:rsidR="001B2BC2" w:rsidRPr="001B2BC2">
        <w:rPr>
          <w:b/>
          <w:bCs/>
        </w:rPr>
        <w:t>пересмотреть законодательство</w:t>
      </w:r>
      <w:r w:rsidR="001B2BC2">
        <w:rPr>
          <w:b/>
          <w:bCs/>
        </w:rPr>
        <w:t xml:space="preserve">, с тем чтобы </w:t>
      </w:r>
      <w:r w:rsidR="001B2BC2" w:rsidRPr="001B2BC2">
        <w:rPr>
          <w:b/>
          <w:bCs/>
        </w:rPr>
        <w:t>устранить накладки, связанные с совместной юрисдикцией судов кади и Суда по д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лам детей, а также включить в Закон о детях положения о содержании, опеке и насл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довании;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d) </w:t>
      </w:r>
      <w:r>
        <w:rPr>
          <w:b/>
          <w:bCs/>
        </w:rPr>
        <w:tab/>
      </w:r>
      <w:r w:rsidR="001B2BC2" w:rsidRPr="001B2BC2">
        <w:rPr>
          <w:b/>
          <w:bCs/>
        </w:rPr>
        <w:t>ратифицировать Конвенцию о признании и исполнении реш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ний по делам об алиментных обязательствах, Конвенцию о праве, прим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нимом к алиментным обязательствам, и Конвенцию о юрисдикции, прим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нимом праве, признании, исполнении и сотрудничестве в отношении род</w:t>
      </w:r>
      <w:r w:rsidR="001B2BC2" w:rsidRPr="001B2BC2">
        <w:rPr>
          <w:b/>
          <w:bCs/>
        </w:rPr>
        <w:t>и</w:t>
      </w:r>
      <w:r w:rsidR="001B2BC2" w:rsidRPr="001B2BC2">
        <w:rPr>
          <w:b/>
          <w:bCs/>
        </w:rPr>
        <w:t>тельской ответственности и мер по защите детей.</w:t>
      </w:r>
    </w:p>
    <w:p w:rsidR="001B2BC2" w:rsidRPr="001B2BC2" w:rsidRDefault="001B2BC2" w:rsidP="0002504D">
      <w:pPr>
        <w:pStyle w:val="H23GR"/>
      </w:pPr>
      <w:r w:rsidRPr="001B2BC2">
        <w:tab/>
      </w:r>
      <w:r w:rsidRPr="001B2BC2">
        <w:tab/>
        <w:t>Дети, лишенные семейного окружения</w:t>
      </w:r>
    </w:p>
    <w:p w:rsidR="001B2BC2" w:rsidRPr="001B2BC2" w:rsidRDefault="001B2BC2" w:rsidP="0002504D">
      <w:pPr>
        <w:pStyle w:val="SingleTxtGR"/>
      </w:pPr>
      <w:r w:rsidRPr="001B2BC2">
        <w:rPr>
          <w:bCs/>
        </w:rPr>
        <w:t>53.</w:t>
      </w:r>
      <w:r w:rsidRPr="001B2BC2">
        <w:rPr>
          <w:bCs/>
        </w:rPr>
        <w:tab/>
      </w:r>
      <w:r w:rsidRPr="001B2BC2">
        <w:t>Комитет обеспокоен тем, что:</w:t>
      </w:r>
    </w:p>
    <w:p w:rsidR="001B2BC2" w:rsidRPr="001B2BC2" w:rsidRDefault="0002504D" w:rsidP="001B2BC2">
      <w:pPr>
        <w:pStyle w:val="SingleTxtGR"/>
      </w:pPr>
      <w:r>
        <w:tab/>
      </w:r>
      <w:r w:rsidR="001B2BC2" w:rsidRPr="001B2BC2">
        <w:t xml:space="preserve">a) </w:t>
      </w:r>
      <w:r>
        <w:tab/>
      </w:r>
      <w:r w:rsidR="001B2BC2" w:rsidRPr="001B2BC2">
        <w:t>растет число случаев отказа от младенцев, в частности в связи с недостаточностью программ поддержки семей и родителей, ограниченностью просветительских программ по вопросам репродуктивного здоровья и сущ</w:t>
      </w:r>
      <w:r w:rsidR="001B2BC2" w:rsidRPr="001B2BC2">
        <w:t>е</w:t>
      </w:r>
      <w:r w:rsidR="001B2BC2" w:rsidRPr="001B2BC2">
        <w:t>ствованием уголовной ответственности за аборт;</w:t>
      </w:r>
    </w:p>
    <w:p w:rsidR="001B2BC2" w:rsidRPr="001B2BC2" w:rsidRDefault="0002504D" w:rsidP="0002504D">
      <w:pPr>
        <w:pStyle w:val="SingleTxtGR"/>
      </w:pPr>
      <w:r>
        <w:lastRenderedPageBreak/>
        <w:tab/>
      </w:r>
      <w:r w:rsidR="001B2BC2" w:rsidRPr="001B2BC2">
        <w:t xml:space="preserve">b) </w:t>
      </w:r>
      <w:r>
        <w:tab/>
      </w:r>
      <w:r w:rsidR="001B2BC2" w:rsidRPr="001B2BC2">
        <w:t>на цели альтернативного ухода и Департаменту социального обе</w:t>
      </w:r>
      <w:r w:rsidR="001B2BC2" w:rsidRPr="001B2BC2">
        <w:t>с</w:t>
      </w:r>
      <w:r w:rsidR="001B2BC2" w:rsidRPr="001B2BC2">
        <w:t xml:space="preserve">печения выделяется недостаточно финансовых и </w:t>
      </w:r>
      <w:r>
        <w:t xml:space="preserve">кадровых </w:t>
      </w:r>
      <w:r w:rsidR="001B2BC2" w:rsidRPr="001B2BC2">
        <w:t>ресурсов;</w:t>
      </w:r>
    </w:p>
    <w:p w:rsidR="001B2BC2" w:rsidRPr="001B2BC2" w:rsidRDefault="0002504D" w:rsidP="001B2BC2">
      <w:pPr>
        <w:pStyle w:val="SingleTxtGR"/>
      </w:pPr>
      <w:r>
        <w:tab/>
      </w:r>
      <w:r w:rsidR="001B2BC2" w:rsidRPr="001B2BC2">
        <w:t xml:space="preserve">с) </w:t>
      </w:r>
      <w:r>
        <w:tab/>
      </w:r>
      <w:r w:rsidR="001B2BC2" w:rsidRPr="001B2BC2">
        <w:t>не хватает подготовленных социальных работников</w:t>
      </w:r>
      <w:r>
        <w:t xml:space="preserve"> и работников системы соцобеспечения</w:t>
      </w:r>
      <w:r w:rsidR="001B2BC2" w:rsidRPr="001B2BC2">
        <w:t>;</w:t>
      </w:r>
    </w:p>
    <w:p w:rsidR="001B2BC2" w:rsidRPr="001B2BC2" w:rsidRDefault="0002504D" w:rsidP="001B2BC2">
      <w:pPr>
        <w:pStyle w:val="SingleTxtGR"/>
      </w:pPr>
      <w:r>
        <w:tab/>
      </w:r>
      <w:r w:rsidR="001B2BC2" w:rsidRPr="001B2BC2">
        <w:t xml:space="preserve">d) </w:t>
      </w:r>
      <w:r>
        <w:tab/>
      </w:r>
      <w:r w:rsidR="001B2BC2" w:rsidRPr="001B2BC2">
        <w:t>не существует независимого механизма рассмотрения жалоб детей, помещенных в детские учреждения альтернативного ухода;</w:t>
      </w:r>
    </w:p>
    <w:p w:rsidR="001B2BC2" w:rsidRPr="001B2BC2" w:rsidRDefault="0002504D" w:rsidP="001B2BC2">
      <w:pPr>
        <w:pStyle w:val="SingleTxtGR"/>
      </w:pPr>
      <w:r>
        <w:tab/>
      </w:r>
      <w:r w:rsidR="001B2BC2" w:rsidRPr="001B2BC2">
        <w:t xml:space="preserve">e) </w:t>
      </w:r>
      <w:r>
        <w:tab/>
      </w:r>
      <w:r w:rsidR="001B2BC2" w:rsidRPr="001B2BC2">
        <w:t>проверка решений о направлении детей в детские учреждения не осуществляется надлежащим образом.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54.</w:t>
      </w:r>
      <w:r w:rsidRPr="001B2BC2">
        <w:rPr>
          <w:bCs/>
        </w:rPr>
        <w:tab/>
      </w:r>
      <w:r w:rsidRPr="001B2BC2">
        <w:rPr>
          <w:b/>
          <w:bCs/>
        </w:rPr>
        <w:t>Комитет рекомендует государству-участнику: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a) </w:t>
      </w:r>
      <w:r>
        <w:rPr>
          <w:b/>
          <w:bCs/>
        </w:rPr>
        <w:tab/>
      </w:r>
      <w:r w:rsidR="001B2BC2" w:rsidRPr="001B2BC2">
        <w:rPr>
          <w:b/>
          <w:bCs/>
        </w:rPr>
        <w:t>направить более серьезные усилия на осуществление программ поддержки семей и родителей и просветительских программ по вопросам репродуктивного здоровья, а также пересмотреть свое законодательство об абортах</w:t>
      </w:r>
      <w:r w:rsidR="001B2BC2">
        <w:rPr>
          <w:b/>
          <w:bCs/>
        </w:rPr>
        <w:t xml:space="preserve">, с тем чтобы </w:t>
      </w:r>
      <w:r w:rsidR="001B2BC2" w:rsidRPr="001B2BC2">
        <w:rPr>
          <w:b/>
          <w:bCs/>
        </w:rPr>
        <w:t>предотвращать отказы от младенцев и случаи нена</w:t>
      </w:r>
      <w:r w:rsidR="001B2BC2" w:rsidRPr="001B2BC2">
        <w:rPr>
          <w:b/>
          <w:bCs/>
        </w:rPr>
        <w:t>д</w:t>
      </w:r>
      <w:r w:rsidR="001B2BC2" w:rsidRPr="001B2BC2">
        <w:rPr>
          <w:b/>
          <w:bCs/>
        </w:rPr>
        <w:t>лежащей заботы о них;</w:t>
      </w:r>
    </w:p>
    <w:p w:rsidR="001B2BC2" w:rsidRPr="001B2BC2" w:rsidRDefault="0002504D" w:rsidP="0002504D">
      <w:pPr>
        <w:pStyle w:val="SingleTxtGR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 w:rsidR="001B2BC2" w:rsidRPr="001B2BC2">
        <w:rPr>
          <w:b/>
          <w:bCs/>
        </w:rPr>
        <w:t xml:space="preserve">) </w:t>
      </w:r>
      <w:r>
        <w:rPr>
          <w:b/>
          <w:bCs/>
        </w:rPr>
        <w:tab/>
      </w:r>
      <w:r w:rsidR="001B2BC2" w:rsidRPr="001B2BC2">
        <w:rPr>
          <w:b/>
          <w:bCs/>
        </w:rPr>
        <w:t xml:space="preserve">обеспечить выделение достаточных </w:t>
      </w:r>
      <w:r>
        <w:rPr>
          <w:b/>
          <w:bCs/>
        </w:rPr>
        <w:t>кадровых</w:t>
      </w:r>
      <w:r w:rsidR="001B2BC2" w:rsidRPr="001B2BC2">
        <w:rPr>
          <w:b/>
          <w:bCs/>
        </w:rPr>
        <w:t>, технических и финансовых ресурсов центрам альтернативного ухода и Департаменту с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 xml:space="preserve">циального обеспечения в целях содействия максимальной реабилитации и социальной </w:t>
      </w:r>
      <w:proofErr w:type="spellStart"/>
      <w:r w:rsidR="001B2BC2" w:rsidRPr="001B2BC2">
        <w:rPr>
          <w:b/>
          <w:bCs/>
        </w:rPr>
        <w:t>реинтеграции</w:t>
      </w:r>
      <w:proofErr w:type="spellEnd"/>
      <w:r w:rsidR="001B2BC2" w:rsidRPr="001B2BC2">
        <w:rPr>
          <w:b/>
          <w:bCs/>
        </w:rPr>
        <w:t xml:space="preserve"> помещенных в них детей;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с) </w:t>
      </w:r>
      <w:r>
        <w:rPr>
          <w:b/>
          <w:bCs/>
        </w:rPr>
        <w:tab/>
      </w:r>
      <w:r w:rsidR="001B2BC2" w:rsidRPr="001B2BC2">
        <w:rPr>
          <w:b/>
          <w:bCs/>
        </w:rPr>
        <w:t>обеспечить наличие в центрах альтернативного ухода подг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товленных специалистов;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d) </w:t>
      </w:r>
      <w:r>
        <w:rPr>
          <w:b/>
          <w:bCs/>
        </w:rPr>
        <w:tab/>
      </w:r>
      <w:r w:rsidR="001B2BC2" w:rsidRPr="001B2BC2">
        <w:rPr>
          <w:b/>
          <w:bCs/>
        </w:rPr>
        <w:t>создать независимые механизмы по рассмотрению жалоб и м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ниторингу учреждений альтернативного ухода;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е) </w:t>
      </w:r>
      <w:r>
        <w:rPr>
          <w:b/>
          <w:bCs/>
        </w:rPr>
        <w:tab/>
      </w:r>
      <w:r w:rsidR="001B2BC2" w:rsidRPr="001B2BC2">
        <w:rPr>
          <w:b/>
          <w:bCs/>
        </w:rPr>
        <w:t>обеспечить периодическую проверку решений о передаче детей под опеку и помещении их в детские учреждения, а также контролировать качество заботы о детях в таких случаях, в том числе путем создания д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ступных каналов для уведомления о ненадлежащем обращении с детьми, контроля и решения подобных проблем;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f) </w:t>
      </w:r>
      <w:r>
        <w:rPr>
          <w:b/>
          <w:bCs/>
        </w:rPr>
        <w:tab/>
      </w:r>
      <w:r w:rsidR="001B2BC2" w:rsidRPr="001B2BC2">
        <w:rPr>
          <w:b/>
          <w:bCs/>
        </w:rPr>
        <w:t>обеспечить надлежащие гарантии и определить четкие крит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рии, основанные на учете нужд и наилучших интересов ребенка, для пр</w:t>
      </w:r>
      <w:r w:rsidR="001B2BC2" w:rsidRPr="001B2BC2">
        <w:rPr>
          <w:b/>
          <w:bCs/>
        </w:rPr>
        <w:t>и</w:t>
      </w:r>
      <w:r w:rsidR="001B2BC2" w:rsidRPr="001B2BC2">
        <w:rPr>
          <w:b/>
          <w:bCs/>
        </w:rPr>
        <w:t>нятия р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шений о передаче ребенка в систему альтернативного ухода;</w:t>
      </w:r>
    </w:p>
    <w:p w:rsidR="001B2BC2" w:rsidRPr="001B2BC2" w:rsidRDefault="0002504D" w:rsidP="0002504D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g) </w:t>
      </w:r>
      <w:r>
        <w:rPr>
          <w:b/>
          <w:bCs/>
        </w:rPr>
        <w:tab/>
      </w:r>
      <w:r w:rsidR="001B2BC2" w:rsidRPr="001B2BC2">
        <w:rPr>
          <w:b/>
          <w:bCs/>
        </w:rPr>
        <w:t xml:space="preserve">учитывать Руководящие указания по альтернативному уходу за детьми, содержащиеся в </w:t>
      </w:r>
      <w:r>
        <w:rPr>
          <w:b/>
          <w:bCs/>
        </w:rPr>
        <w:t xml:space="preserve">приложении к </w:t>
      </w:r>
      <w:r w:rsidR="001B2BC2" w:rsidRPr="001B2BC2">
        <w:rPr>
          <w:b/>
          <w:bCs/>
        </w:rPr>
        <w:t>резолюции 64/142 Генеральной А</w:t>
      </w:r>
      <w:r w:rsidR="001B2BC2" w:rsidRPr="001B2BC2">
        <w:rPr>
          <w:b/>
          <w:bCs/>
        </w:rPr>
        <w:t>с</w:t>
      </w:r>
      <w:r w:rsidR="001B2BC2" w:rsidRPr="001B2BC2">
        <w:rPr>
          <w:b/>
          <w:bCs/>
        </w:rPr>
        <w:t>самблеи</w:t>
      </w:r>
      <w:r>
        <w:rPr>
          <w:b/>
          <w:bCs/>
        </w:rPr>
        <w:t xml:space="preserve"> от </w:t>
      </w:r>
      <w:r w:rsidRPr="001B2BC2">
        <w:rPr>
          <w:b/>
          <w:bCs/>
        </w:rPr>
        <w:t>20 ноября 2009 года</w:t>
      </w:r>
      <w:r w:rsidR="001B2BC2" w:rsidRPr="001B2BC2">
        <w:rPr>
          <w:b/>
          <w:bCs/>
        </w:rPr>
        <w:t>.</w:t>
      </w:r>
    </w:p>
    <w:p w:rsidR="001B2BC2" w:rsidRPr="001B2BC2" w:rsidRDefault="001B2BC2" w:rsidP="0002504D">
      <w:pPr>
        <w:pStyle w:val="H23GR"/>
      </w:pPr>
      <w:r w:rsidRPr="001B2BC2">
        <w:tab/>
      </w:r>
      <w:r w:rsidRPr="001B2BC2">
        <w:tab/>
        <w:t>Усыновление</w:t>
      </w:r>
    </w:p>
    <w:p w:rsidR="001B2BC2" w:rsidRPr="001B2BC2" w:rsidRDefault="001B2BC2" w:rsidP="001B2BC2">
      <w:pPr>
        <w:pStyle w:val="SingleTxtGR"/>
      </w:pPr>
      <w:r w:rsidRPr="001B2BC2">
        <w:rPr>
          <w:bCs/>
        </w:rPr>
        <w:t>55.</w:t>
      </w:r>
      <w:r w:rsidRPr="001B2BC2">
        <w:rPr>
          <w:bCs/>
        </w:rPr>
        <w:tab/>
      </w:r>
      <w:r w:rsidRPr="001B2BC2">
        <w:t>Комитет с удовлетворением принимает к сведению положения Закона о детях 2005 года, в котором установлен порядок национального и междунаро</w:t>
      </w:r>
      <w:r w:rsidRPr="001B2BC2">
        <w:t>д</w:t>
      </w:r>
      <w:r w:rsidRPr="001B2BC2">
        <w:t>ного усыновления. Вместе с тем Комитет обеспокоен распространенной пра</w:t>
      </w:r>
      <w:r w:rsidRPr="001B2BC2">
        <w:t>к</w:t>
      </w:r>
      <w:r w:rsidRPr="001B2BC2">
        <w:t>тикой неофициального усыновления внутри расширенной семьи (так называ</w:t>
      </w:r>
      <w:r w:rsidRPr="001B2BC2">
        <w:t>е</w:t>
      </w:r>
      <w:r w:rsidRPr="001B2BC2">
        <w:t>мая "опека со стороны родственников"), случаи которого должным образом не оцениваются, не контролируются и влекут за собой риск того, что такое ус</w:t>
      </w:r>
      <w:r w:rsidRPr="001B2BC2">
        <w:t>ы</w:t>
      </w:r>
      <w:r w:rsidRPr="001B2BC2">
        <w:t>новление не обеспечит интересы ребенка наилучшим образом.</w:t>
      </w:r>
    </w:p>
    <w:p w:rsidR="001B2BC2" w:rsidRPr="001B2BC2" w:rsidRDefault="001B2BC2" w:rsidP="0002504D">
      <w:pPr>
        <w:pStyle w:val="SingleTxtGR"/>
        <w:rPr>
          <w:b/>
          <w:bCs/>
        </w:rPr>
      </w:pPr>
      <w:r w:rsidRPr="001B2BC2">
        <w:rPr>
          <w:bCs/>
        </w:rPr>
        <w:t>56.</w:t>
      </w:r>
      <w:r w:rsidRPr="001B2BC2">
        <w:rPr>
          <w:bCs/>
        </w:rPr>
        <w:tab/>
      </w:r>
      <w:r w:rsidRPr="001B2BC2">
        <w:rPr>
          <w:b/>
          <w:bCs/>
        </w:rPr>
        <w:t>Комитет рекомендует государству-участнику принять необходимые меры для регулирования практики неофициального усыновления внутри расширенной семьи, поощрять официальные усыновления</w:t>
      </w:r>
      <w:r w:rsidR="0002504D">
        <w:rPr>
          <w:b/>
          <w:bCs/>
        </w:rPr>
        <w:t xml:space="preserve"> внутри страны</w:t>
      </w:r>
      <w:r w:rsidRPr="001B2BC2">
        <w:rPr>
          <w:b/>
          <w:bCs/>
        </w:rPr>
        <w:t>, а также создать эффективный механизм оценки и мониторинга усыновл</w:t>
      </w:r>
      <w:r w:rsidRPr="001B2BC2">
        <w:rPr>
          <w:b/>
          <w:bCs/>
        </w:rPr>
        <w:t>е</w:t>
      </w:r>
      <w:r w:rsidRPr="001B2BC2">
        <w:rPr>
          <w:b/>
          <w:bCs/>
        </w:rPr>
        <w:t>ний</w:t>
      </w:r>
      <w:r>
        <w:rPr>
          <w:b/>
          <w:bCs/>
        </w:rPr>
        <w:t xml:space="preserve">, с тем чтобы </w:t>
      </w:r>
      <w:r w:rsidRPr="001B2BC2">
        <w:rPr>
          <w:b/>
          <w:bCs/>
        </w:rPr>
        <w:t>обеспечить учет принципа обеспечения наилучших инт</w:t>
      </w:r>
      <w:r w:rsidRPr="001B2BC2">
        <w:rPr>
          <w:b/>
          <w:bCs/>
        </w:rPr>
        <w:t>е</w:t>
      </w:r>
      <w:r w:rsidRPr="001B2BC2">
        <w:rPr>
          <w:b/>
          <w:bCs/>
        </w:rPr>
        <w:t>ресов ребенка во всех случаях усыновления.</w:t>
      </w:r>
    </w:p>
    <w:p w:rsidR="001B2BC2" w:rsidRPr="001B2BC2" w:rsidRDefault="001B2BC2" w:rsidP="0002504D">
      <w:pPr>
        <w:pStyle w:val="SingleTxtGR"/>
        <w:rPr>
          <w:b/>
          <w:bCs/>
        </w:rPr>
      </w:pPr>
      <w:r w:rsidRPr="001B2BC2">
        <w:rPr>
          <w:bCs/>
        </w:rPr>
        <w:lastRenderedPageBreak/>
        <w:t>57.</w:t>
      </w:r>
      <w:r w:rsidRPr="001B2BC2">
        <w:rPr>
          <w:bCs/>
        </w:rPr>
        <w:tab/>
      </w:r>
      <w:r w:rsidRPr="001B2BC2">
        <w:rPr>
          <w:b/>
          <w:bCs/>
        </w:rPr>
        <w:t>Комитет повторно рекомендует государству-участнику ратифицир</w:t>
      </w:r>
      <w:r w:rsidRPr="001B2BC2">
        <w:rPr>
          <w:b/>
          <w:bCs/>
        </w:rPr>
        <w:t>о</w:t>
      </w:r>
      <w:r w:rsidRPr="001B2BC2">
        <w:rPr>
          <w:b/>
          <w:bCs/>
        </w:rPr>
        <w:t xml:space="preserve">вать Гаагскую </w:t>
      </w:r>
      <w:commentRangeStart w:id="0"/>
      <w:r w:rsidRPr="001B2BC2">
        <w:rPr>
          <w:b/>
          <w:bCs/>
        </w:rPr>
        <w:t>конвенцию №</w:t>
      </w:r>
      <w:r w:rsidR="0002504D">
        <w:rPr>
          <w:b/>
          <w:bCs/>
        </w:rPr>
        <w:t> </w:t>
      </w:r>
      <w:r w:rsidRPr="001B2BC2">
        <w:rPr>
          <w:b/>
          <w:bCs/>
        </w:rPr>
        <w:t>33 1993 года о защите детей и сотруднич</w:t>
      </w:r>
      <w:r w:rsidRPr="001B2BC2">
        <w:rPr>
          <w:b/>
          <w:bCs/>
        </w:rPr>
        <w:t>е</w:t>
      </w:r>
      <w:r w:rsidRPr="001B2BC2">
        <w:rPr>
          <w:b/>
          <w:bCs/>
        </w:rPr>
        <w:t>стве в области международного усыновления (удочерения)</w:t>
      </w:r>
      <w:commentRangeEnd w:id="0"/>
      <w:r w:rsidRPr="001B2BC2">
        <w:rPr>
          <w:b/>
          <w:bCs/>
        </w:rPr>
        <w:commentReference w:id="0"/>
      </w:r>
      <w:r w:rsidRPr="001B2BC2">
        <w:rPr>
          <w:b/>
          <w:bCs/>
        </w:rPr>
        <w:t>.</w:t>
      </w:r>
    </w:p>
    <w:p w:rsidR="001B2BC2" w:rsidRPr="001B2BC2" w:rsidRDefault="0002504D" w:rsidP="0002504D">
      <w:pPr>
        <w:pStyle w:val="H1GR"/>
      </w:pPr>
      <w:r>
        <w:tab/>
      </w:r>
      <w:r w:rsidR="001B2BC2" w:rsidRPr="001B2BC2">
        <w:t xml:space="preserve">G. </w:t>
      </w:r>
      <w:r>
        <w:tab/>
      </w:r>
      <w:r w:rsidR="001B2BC2" w:rsidRPr="001B2BC2">
        <w:t>Инвалидность, базовое медицинское обслуживание и</w:t>
      </w:r>
      <w:r>
        <w:t> </w:t>
      </w:r>
      <w:r w:rsidR="001B2BC2" w:rsidRPr="001B2BC2">
        <w:t>социальное обеспечение (статьи 6, 18 (пункт 3), 23, 24, 26, 27</w:t>
      </w:r>
      <w:r>
        <w:t> </w:t>
      </w:r>
      <w:r w:rsidR="001B2BC2" w:rsidRPr="001B2BC2">
        <w:t>(пункты 1</w:t>
      </w:r>
      <w:r w:rsidR="001B2BC2">
        <w:t>−</w:t>
      </w:r>
      <w:r w:rsidR="001B2BC2" w:rsidRPr="001B2BC2">
        <w:t>3) и 33)</w:t>
      </w:r>
    </w:p>
    <w:p w:rsidR="001B2BC2" w:rsidRPr="001B2BC2" w:rsidRDefault="001B2BC2" w:rsidP="0002504D">
      <w:pPr>
        <w:pStyle w:val="H23GR"/>
      </w:pPr>
      <w:r w:rsidRPr="001B2BC2">
        <w:tab/>
      </w:r>
      <w:r w:rsidR="0002504D">
        <w:tab/>
      </w:r>
      <w:r w:rsidRPr="001B2BC2">
        <w:t>Дети-инвалиды</w:t>
      </w:r>
    </w:p>
    <w:p w:rsidR="001B2BC2" w:rsidRPr="001B2BC2" w:rsidRDefault="001B2BC2" w:rsidP="0002504D">
      <w:pPr>
        <w:pStyle w:val="SingleTxtGR"/>
      </w:pPr>
      <w:r w:rsidRPr="001B2BC2">
        <w:rPr>
          <w:bCs/>
        </w:rPr>
        <w:t>58.</w:t>
      </w:r>
      <w:r w:rsidRPr="001B2BC2">
        <w:rPr>
          <w:bCs/>
        </w:rPr>
        <w:tab/>
      </w:r>
      <w:r w:rsidRPr="001B2BC2">
        <w:t xml:space="preserve">Комитет приветствует принятие </w:t>
      </w:r>
      <w:r w:rsidR="0002504D">
        <w:t xml:space="preserve">Основ </w:t>
      </w:r>
      <w:r w:rsidRPr="001B2BC2">
        <w:t xml:space="preserve">политики в области </w:t>
      </w:r>
      <w:r w:rsidR="0002504D">
        <w:t xml:space="preserve">образования для </w:t>
      </w:r>
      <w:r w:rsidRPr="001B2BC2">
        <w:t>лиц с особыми потребностями и инклюзивного образования на 2009</w:t>
      </w:r>
      <w:r>
        <w:t>−</w:t>
      </w:r>
      <w:r w:rsidRPr="001B2BC2">
        <w:t>2015 годы и тот факт, что государство-участник приняло много мер для защиты прав детей-инвалидов. Вместе с тем Комитет по-прежнему обеспокоен:</w:t>
      </w:r>
    </w:p>
    <w:p w:rsidR="001B2BC2" w:rsidRPr="001B2BC2" w:rsidRDefault="0002504D" w:rsidP="001B2BC2">
      <w:pPr>
        <w:pStyle w:val="SingleTxtGR"/>
      </w:pPr>
      <w:r>
        <w:tab/>
      </w:r>
      <w:r w:rsidR="001B2BC2" w:rsidRPr="001B2BC2">
        <w:t xml:space="preserve">a) </w:t>
      </w:r>
      <w:r>
        <w:tab/>
      </w:r>
      <w:r w:rsidR="001B2BC2" w:rsidRPr="001B2BC2">
        <w:t>высоким уровнем дискриминации и стигматизации детей-инвалидов;</w:t>
      </w:r>
    </w:p>
    <w:p w:rsidR="001B2BC2" w:rsidRPr="001B2BC2" w:rsidRDefault="0002504D" w:rsidP="0002504D">
      <w:pPr>
        <w:pStyle w:val="SingleTxtGR"/>
      </w:pPr>
      <w:r>
        <w:tab/>
      </w:r>
      <w:r w:rsidR="001B2BC2" w:rsidRPr="001B2BC2">
        <w:t xml:space="preserve">b) </w:t>
      </w:r>
      <w:r>
        <w:tab/>
      </w:r>
      <w:r w:rsidR="001B2BC2" w:rsidRPr="001B2BC2">
        <w:t xml:space="preserve">нехваткой соответствующих финансовых и </w:t>
      </w:r>
      <w:r>
        <w:t xml:space="preserve">кадровых </w:t>
      </w:r>
      <w:r w:rsidR="001B2BC2" w:rsidRPr="001B2BC2">
        <w:t>ресурсов, в</w:t>
      </w:r>
      <w:r w:rsidR="001B2BC2" w:rsidRPr="001B2BC2">
        <w:t>ы</w:t>
      </w:r>
      <w:r w:rsidR="001B2BC2" w:rsidRPr="001B2BC2">
        <w:t xml:space="preserve">деляемых </w:t>
      </w:r>
      <w:commentRangeStart w:id="1"/>
      <w:r w:rsidR="001B2BC2" w:rsidRPr="001B2BC2">
        <w:t xml:space="preserve">отделу по вопросам образования </w:t>
      </w:r>
      <w:r>
        <w:t xml:space="preserve">для </w:t>
      </w:r>
      <w:r w:rsidR="001B2BC2" w:rsidRPr="001B2BC2">
        <w:t>лиц с особыми потребностями</w:t>
      </w:r>
      <w:commentRangeEnd w:id="1"/>
      <w:r w:rsidR="001B2BC2" w:rsidRPr="001B2BC2">
        <w:commentReference w:id="1"/>
      </w:r>
      <w:r w:rsidR="001B2BC2" w:rsidRPr="001B2BC2">
        <w:t>;</w:t>
      </w:r>
    </w:p>
    <w:p w:rsidR="001B2BC2" w:rsidRPr="001B2BC2" w:rsidRDefault="0002504D" w:rsidP="0002504D">
      <w:pPr>
        <w:pStyle w:val="SingleTxtGR"/>
      </w:pPr>
      <w:r>
        <w:tab/>
      </w:r>
      <w:r w:rsidR="001B2BC2" w:rsidRPr="001B2BC2">
        <w:t xml:space="preserve">с) </w:t>
      </w:r>
      <w:r>
        <w:tab/>
      </w:r>
      <w:r w:rsidR="001B2BC2" w:rsidRPr="001B2BC2">
        <w:t xml:space="preserve">неполным осуществлением </w:t>
      </w:r>
      <w:r>
        <w:t xml:space="preserve">основ </w:t>
      </w:r>
      <w:r w:rsidR="001B2BC2" w:rsidRPr="001B2BC2">
        <w:t xml:space="preserve">политики в области </w:t>
      </w:r>
      <w:r>
        <w:t xml:space="preserve">образования для </w:t>
      </w:r>
      <w:r w:rsidR="001B2BC2" w:rsidRPr="001B2BC2">
        <w:t>лиц с особыми потребностями и инклюзивного образования;</w:t>
      </w:r>
    </w:p>
    <w:p w:rsidR="001B2BC2" w:rsidRPr="001B2BC2" w:rsidRDefault="0002504D" w:rsidP="001B2BC2">
      <w:pPr>
        <w:pStyle w:val="SingleTxtGR"/>
      </w:pPr>
      <w:r>
        <w:tab/>
      </w:r>
      <w:r w:rsidR="001B2BC2" w:rsidRPr="001B2BC2">
        <w:t xml:space="preserve">d) </w:t>
      </w:r>
      <w:r>
        <w:tab/>
      </w:r>
      <w:r w:rsidR="001B2BC2" w:rsidRPr="001B2BC2">
        <w:t>нехваткой надлежащим образом подготовленных и оснащенных школ для приема детей-инвалидов, в особенности в сельских районах;</w:t>
      </w:r>
    </w:p>
    <w:p w:rsidR="001B2BC2" w:rsidRPr="001B2BC2" w:rsidRDefault="0002504D" w:rsidP="001B2BC2">
      <w:pPr>
        <w:pStyle w:val="SingleTxtGR"/>
      </w:pPr>
      <w:r>
        <w:tab/>
      </w:r>
      <w:r w:rsidR="001B2BC2" w:rsidRPr="001B2BC2">
        <w:t xml:space="preserve">e) </w:t>
      </w:r>
      <w:r>
        <w:tab/>
      </w:r>
      <w:r w:rsidR="001B2BC2" w:rsidRPr="001B2BC2">
        <w:t>нехваткой инфраструктуры и персонала, благодаря которым может быть обеспечен доступ детей-инвалидов к медицинскому обслуживанию.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59.</w:t>
      </w:r>
      <w:r w:rsidRPr="001B2BC2">
        <w:rPr>
          <w:bCs/>
        </w:rPr>
        <w:tab/>
      </w:r>
      <w:r w:rsidRPr="001B2BC2">
        <w:rPr>
          <w:b/>
          <w:bCs/>
        </w:rPr>
        <w:t>Ссылаясь на свое замечание общего порядка № 9 (2006 год) о правах детей-инвалидов, Комитет настоятельно призывает государство-участник принять на вооружение правозащитный подход к вопросам инвалидности и особо рекомендует государству-участнику:</w:t>
      </w:r>
    </w:p>
    <w:p w:rsidR="001B2BC2" w:rsidRPr="001B2BC2" w:rsidRDefault="0002504D" w:rsidP="0002504D">
      <w:pPr>
        <w:pStyle w:val="SingleTxtGR"/>
        <w:rPr>
          <w:b/>
          <w:bCs/>
        </w:rPr>
      </w:pPr>
      <w:r>
        <w:rPr>
          <w:b/>
          <w:bCs/>
        </w:rPr>
        <w:tab/>
        <w:t>а</w:t>
      </w:r>
      <w:r w:rsidR="001B2BC2" w:rsidRPr="001B2BC2">
        <w:rPr>
          <w:b/>
          <w:bCs/>
        </w:rPr>
        <w:t xml:space="preserve">) </w:t>
      </w:r>
      <w:r>
        <w:rPr>
          <w:b/>
          <w:bCs/>
        </w:rPr>
        <w:tab/>
      </w:r>
      <w:r w:rsidR="001B2BC2" w:rsidRPr="001B2BC2">
        <w:rPr>
          <w:b/>
          <w:bCs/>
        </w:rPr>
        <w:t>активизировать информационно-просветительскую деятел</w:t>
      </w:r>
      <w:r w:rsidR="001B2BC2" w:rsidRPr="001B2BC2">
        <w:rPr>
          <w:b/>
          <w:bCs/>
        </w:rPr>
        <w:t>ь</w:t>
      </w:r>
      <w:r w:rsidR="001B2BC2" w:rsidRPr="001B2BC2">
        <w:rPr>
          <w:b/>
          <w:bCs/>
        </w:rPr>
        <w:t>ность среди местного населения, в том числе п</w:t>
      </w:r>
      <w:r w:rsidR="001B2BC2" w:rsidRPr="001B2BC2">
        <w:rPr>
          <w:b/>
          <w:bCs/>
        </w:rPr>
        <w:t>у</w:t>
      </w:r>
      <w:r w:rsidR="001B2BC2" w:rsidRPr="001B2BC2">
        <w:rPr>
          <w:b/>
          <w:bCs/>
        </w:rPr>
        <w:t>тем проведения кампаний, направленных на борьбу с широко распространенными дискримин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цией и стигматизацией детей-инвалидов;</w:t>
      </w:r>
    </w:p>
    <w:p w:rsidR="001B2BC2" w:rsidRPr="001B2BC2" w:rsidRDefault="0002504D" w:rsidP="0002504D">
      <w:pPr>
        <w:pStyle w:val="SingleTxtGR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 w:rsidR="001B2BC2" w:rsidRPr="001B2BC2">
        <w:rPr>
          <w:b/>
          <w:bCs/>
        </w:rPr>
        <w:t xml:space="preserve">) </w:t>
      </w:r>
      <w:r>
        <w:rPr>
          <w:b/>
          <w:bCs/>
        </w:rPr>
        <w:tab/>
      </w:r>
      <w:r w:rsidR="001B2BC2" w:rsidRPr="001B2BC2">
        <w:rPr>
          <w:b/>
          <w:bCs/>
        </w:rPr>
        <w:t>выдел</w:t>
      </w:r>
      <w:r>
        <w:rPr>
          <w:b/>
          <w:bCs/>
        </w:rPr>
        <w:t>и</w:t>
      </w:r>
      <w:r w:rsidR="001B2BC2" w:rsidRPr="001B2BC2">
        <w:rPr>
          <w:b/>
          <w:bCs/>
        </w:rPr>
        <w:t xml:space="preserve">ть отделу по вопросам образования </w:t>
      </w:r>
      <w:r>
        <w:rPr>
          <w:b/>
          <w:bCs/>
        </w:rPr>
        <w:t xml:space="preserve">для </w:t>
      </w:r>
      <w:r w:rsidR="001B2BC2" w:rsidRPr="001B2BC2">
        <w:rPr>
          <w:b/>
          <w:bCs/>
        </w:rPr>
        <w:t xml:space="preserve">лиц с особыми потребностями больше </w:t>
      </w:r>
      <w:r>
        <w:rPr>
          <w:b/>
          <w:bCs/>
        </w:rPr>
        <w:t xml:space="preserve">кадровых </w:t>
      </w:r>
      <w:r w:rsidR="001B2BC2" w:rsidRPr="001B2BC2">
        <w:rPr>
          <w:b/>
          <w:bCs/>
        </w:rPr>
        <w:t xml:space="preserve">и финансовых ресурсов в целях создания насколько можно </w:t>
      </w:r>
      <w:r>
        <w:rPr>
          <w:b/>
          <w:bCs/>
        </w:rPr>
        <w:t xml:space="preserve">более </w:t>
      </w:r>
      <w:r w:rsidR="001B2BC2" w:rsidRPr="001B2BC2">
        <w:rPr>
          <w:b/>
          <w:bCs/>
        </w:rPr>
        <w:t>широкой системы инклюзивного образования для всех детей, которым требуется такое образование, и устранения всех пр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пятствий в образовательной сфере, ставящих детей-инвалидов в неравное по сравн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 xml:space="preserve">нию с другими </w:t>
      </w:r>
      <w:r>
        <w:rPr>
          <w:b/>
          <w:bCs/>
        </w:rPr>
        <w:t xml:space="preserve">детьми </w:t>
      </w:r>
      <w:r w:rsidR="001B2BC2" w:rsidRPr="001B2BC2">
        <w:rPr>
          <w:b/>
          <w:bCs/>
        </w:rPr>
        <w:t>положение;</w:t>
      </w:r>
    </w:p>
    <w:p w:rsidR="001B2BC2" w:rsidRPr="001B2BC2" w:rsidRDefault="0002504D" w:rsidP="0002504D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с) </w:t>
      </w:r>
      <w:r>
        <w:rPr>
          <w:b/>
          <w:bCs/>
        </w:rPr>
        <w:tab/>
      </w:r>
      <w:r w:rsidR="001B2BC2" w:rsidRPr="001B2BC2">
        <w:rPr>
          <w:b/>
          <w:bCs/>
        </w:rPr>
        <w:t>обеспечить эффективное осуществление рекомендаций, соде</w:t>
      </w:r>
      <w:r w:rsidR="001B2BC2" w:rsidRPr="001B2BC2">
        <w:rPr>
          <w:b/>
          <w:bCs/>
        </w:rPr>
        <w:t>р</w:t>
      </w:r>
      <w:r w:rsidR="001B2BC2" w:rsidRPr="001B2BC2">
        <w:rPr>
          <w:b/>
          <w:bCs/>
        </w:rPr>
        <w:t xml:space="preserve">жащихся в </w:t>
      </w:r>
      <w:r>
        <w:rPr>
          <w:b/>
          <w:bCs/>
        </w:rPr>
        <w:t xml:space="preserve">Основах </w:t>
      </w:r>
      <w:r w:rsidR="001B2BC2" w:rsidRPr="001B2BC2">
        <w:rPr>
          <w:b/>
          <w:bCs/>
        </w:rPr>
        <w:t>политик</w:t>
      </w:r>
      <w:r>
        <w:rPr>
          <w:b/>
          <w:bCs/>
        </w:rPr>
        <w:t>и</w:t>
      </w:r>
      <w:r w:rsidR="001B2BC2" w:rsidRPr="001B2BC2">
        <w:rPr>
          <w:b/>
          <w:bCs/>
        </w:rPr>
        <w:t xml:space="preserve"> в области </w:t>
      </w:r>
      <w:r>
        <w:rPr>
          <w:b/>
          <w:bCs/>
        </w:rPr>
        <w:t xml:space="preserve">образования для </w:t>
      </w:r>
      <w:r w:rsidR="001B2BC2" w:rsidRPr="001B2BC2">
        <w:rPr>
          <w:b/>
          <w:bCs/>
        </w:rPr>
        <w:t xml:space="preserve">лиц с особыми потребностями </w:t>
      </w:r>
      <w:r>
        <w:rPr>
          <w:b/>
          <w:bCs/>
        </w:rPr>
        <w:t xml:space="preserve">и инклюзивного образования </w:t>
      </w:r>
      <w:r w:rsidR="001B2BC2" w:rsidRPr="001B2BC2">
        <w:rPr>
          <w:b/>
          <w:bCs/>
        </w:rPr>
        <w:t>на 2009</w:t>
      </w:r>
      <w:r w:rsidR="001B2BC2">
        <w:rPr>
          <w:b/>
          <w:bCs/>
        </w:rPr>
        <w:t>−</w:t>
      </w:r>
      <w:r w:rsidR="001B2BC2" w:rsidRPr="001B2BC2">
        <w:rPr>
          <w:b/>
          <w:bCs/>
        </w:rPr>
        <w:t>2015 годы и в Наци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нальном докладе об исследовании по вопросам инвалидности 2013 года;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d) </w:t>
      </w:r>
      <w:r>
        <w:rPr>
          <w:b/>
          <w:bCs/>
        </w:rPr>
        <w:tab/>
      </w:r>
      <w:r w:rsidR="001B2BC2" w:rsidRPr="001B2BC2">
        <w:rPr>
          <w:b/>
          <w:bCs/>
        </w:rPr>
        <w:t>повысить качество медицинских услуг для инвалидов, обесп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чив наличие необходимых для этого кадровых и финансовых ресурсов и надлежащей инфраструктуры;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е) </w:t>
      </w:r>
      <w:r>
        <w:rPr>
          <w:b/>
          <w:bCs/>
        </w:rPr>
        <w:tab/>
      </w:r>
      <w:r w:rsidR="001B2BC2" w:rsidRPr="001B2BC2">
        <w:rPr>
          <w:b/>
          <w:bCs/>
        </w:rPr>
        <w:t>продолжать поощрять интеграцию детей-инвалидов в общество и их обучение в рамках системы обычных школ, в том числе путем обле</w:t>
      </w:r>
      <w:r w:rsidR="001B2BC2" w:rsidRPr="001B2BC2">
        <w:rPr>
          <w:b/>
          <w:bCs/>
        </w:rPr>
        <w:t>г</w:t>
      </w:r>
      <w:r w:rsidR="001B2BC2" w:rsidRPr="001B2BC2">
        <w:rPr>
          <w:b/>
          <w:bCs/>
        </w:rPr>
        <w:t>чения для них доступа в школы;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f) </w:t>
      </w:r>
      <w:r>
        <w:rPr>
          <w:b/>
          <w:bCs/>
        </w:rPr>
        <w:tab/>
      </w:r>
      <w:r w:rsidR="001B2BC2" w:rsidRPr="001B2BC2">
        <w:rPr>
          <w:b/>
          <w:bCs/>
        </w:rPr>
        <w:t>ускорить принятие комплексной национальной политики в о</w:t>
      </w:r>
      <w:r w:rsidR="001B2BC2" w:rsidRPr="001B2BC2">
        <w:rPr>
          <w:b/>
          <w:bCs/>
        </w:rPr>
        <w:t>т</w:t>
      </w:r>
      <w:r w:rsidR="001B2BC2" w:rsidRPr="001B2BC2">
        <w:rPr>
          <w:b/>
          <w:bCs/>
        </w:rPr>
        <w:t>ношении инвалидов и ратификацию Конвенции о правах инвалидов.</w:t>
      </w:r>
    </w:p>
    <w:p w:rsidR="001B2BC2" w:rsidRPr="001B2BC2" w:rsidRDefault="001B2BC2" w:rsidP="0002504D">
      <w:pPr>
        <w:pStyle w:val="H23GR"/>
      </w:pPr>
      <w:r w:rsidRPr="001B2BC2">
        <w:lastRenderedPageBreak/>
        <w:tab/>
      </w:r>
      <w:r w:rsidRPr="001B2BC2">
        <w:tab/>
        <w:t>Здравоохранение и медицинское обслуживание</w:t>
      </w:r>
    </w:p>
    <w:p w:rsidR="001B2BC2" w:rsidRPr="001B2BC2" w:rsidRDefault="001B2BC2" w:rsidP="0002504D">
      <w:pPr>
        <w:pStyle w:val="SingleTxtGR"/>
      </w:pPr>
      <w:r w:rsidRPr="001B2BC2">
        <w:rPr>
          <w:bCs/>
        </w:rPr>
        <w:t>60.</w:t>
      </w:r>
      <w:r w:rsidRPr="001B2BC2">
        <w:rPr>
          <w:bCs/>
        </w:rPr>
        <w:tab/>
      </w:r>
      <w:r w:rsidRPr="001B2BC2">
        <w:t>Комитет приветствует меры, принятые государством-участником</w:t>
      </w:r>
      <w:r>
        <w:t xml:space="preserve">, с </w:t>
      </w:r>
      <w:r w:rsidR="0002504D">
        <w:t xml:space="preserve">целью </w:t>
      </w:r>
      <w:r w:rsidRPr="001B2BC2">
        <w:t>повысить эффективность оказания высококачественных медицинских услуг, с</w:t>
      </w:r>
      <w:r w:rsidRPr="001B2BC2">
        <w:t>о</w:t>
      </w:r>
      <w:r w:rsidRPr="001B2BC2">
        <w:t>кратить неонатальную смертность и смертность среди детей в возрасте до пяти лет, бороться с болезнями и недоеданием, в том числе такую меру, как Ц</w:t>
      </w:r>
      <w:r w:rsidRPr="001B2BC2">
        <w:t>е</w:t>
      </w:r>
      <w:r w:rsidRPr="001B2BC2">
        <w:t>левой проект в сфере охраны здоровья и питания матери и ребенка на 2014</w:t>
      </w:r>
      <w:r>
        <w:t>−</w:t>
      </w:r>
      <w:r w:rsidRPr="001B2BC2">
        <w:t>2018 г</w:t>
      </w:r>
      <w:r w:rsidRPr="001B2BC2">
        <w:t>о</w:t>
      </w:r>
      <w:r w:rsidRPr="001B2BC2">
        <w:t>ды. В то же время он обеспокоен тем, что бюджетных средств на здравоохран</w:t>
      </w:r>
      <w:r w:rsidRPr="001B2BC2">
        <w:t>е</w:t>
      </w:r>
      <w:r w:rsidRPr="001B2BC2">
        <w:t>ние по-прежнему выделяется слишком мало для того, чтобы решить пр</w:t>
      </w:r>
      <w:r w:rsidRPr="001B2BC2">
        <w:t>о</w:t>
      </w:r>
      <w:r w:rsidRPr="001B2BC2">
        <w:t>блемы детского здоровья. Он особенно обеспокоен тем, что:</w:t>
      </w:r>
    </w:p>
    <w:p w:rsidR="001B2BC2" w:rsidRPr="001B2BC2" w:rsidRDefault="0002504D" w:rsidP="001B2BC2">
      <w:pPr>
        <w:pStyle w:val="SingleTxtGR"/>
      </w:pPr>
      <w:r>
        <w:tab/>
      </w:r>
      <w:r w:rsidR="001B2BC2" w:rsidRPr="001B2BC2">
        <w:t xml:space="preserve">a) </w:t>
      </w:r>
      <w:r>
        <w:tab/>
      </w:r>
      <w:r w:rsidR="001B2BC2" w:rsidRPr="001B2BC2">
        <w:t>по-прежнему высок уровень материнской и неонатальной смертн</w:t>
      </w:r>
      <w:r w:rsidR="001B2BC2" w:rsidRPr="001B2BC2">
        <w:t>о</w:t>
      </w:r>
      <w:r w:rsidR="001B2BC2" w:rsidRPr="001B2BC2">
        <w:t>сти, смертности детей в возрасте до пяти лет, детского недоедания, а также н</w:t>
      </w:r>
      <w:r w:rsidR="001B2BC2" w:rsidRPr="001B2BC2">
        <w:t>е</w:t>
      </w:r>
      <w:r w:rsidR="001B2BC2" w:rsidRPr="001B2BC2">
        <w:t>достаточен объем медицинского наблюдения во время беременности;</w:t>
      </w:r>
    </w:p>
    <w:p w:rsidR="001B2BC2" w:rsidRPr="001B2BC2" w:rsidRDefault="0002504D" w:rsidP="001B2BC2">
      <w:pPr>
        <w:pStyle w:val="SingleTxtGR"/>
      </w:pPr>
      <w:r>
        <w:tab/>
      </w:r>
      <w:r>
        <w:rPr>
          <w:lang w:val="en-US"/>
        </w:rPr>
        <w:t>b</w:t>
      </w:r>
      <w:r w:rsidR="001B2BC2" w:rsidRPr="001B2BC2">
        <w:t xml:space="preserve">) </w:t>
      </w:r>
      <w:r>
        <w:tab/>
      </w:r>
      <w:r w:rsidR="001B2BC2" w:rsidRPr="001B2BC2">
        <w:t>не хватает квалифицированного медицинского персонала;</w:t>
      </w:r>
    </w:p>
    <w:p w:rsidR="001B2BC2" w:rsidRPr="001B2BC2" w:rsidRDefault="0002504D" w:rsidP="001B2BC2">
      <w:pPr>
        <w:pStyle w:val="SingleTxtGR"/>
      </w:pPr>
      <w:r>
        <w:tab/>
      </w:r>
      <w:r w:rsidR="001B2BC2" w:rsidRPr="001B2BC2">
        <w:t xml:space="preserve">с) </w:t>
      </w:r>
      <w:r>
        <w:tab/>
      </w:r>
      <w:r w:rsidR="001B2BC2" w:rsidRPr="001B2BC2">
        <w:t>имеют место случаи нехватки медицинских препаратов, в том чи</w:t>
      </w:r>
      <w:r w:rsidR="001B2BC2" w:rsidRPr="001B2BC2">
        <w:t>с</w:t>
      </w:r>
      <w:r w:rsidR="001B2BC2" w:rsidRPr="001B2BC2">
        <w:t xml:space="preserve">ле материалов для диагностического экспресс-анализа, лекарств от малярии, пневмонии и препаратов для </w:t>
      </w:r>
      <w:proofErr w:type="spellStart"/>
      <w:r w:rsidR="001B2BC2" w:rsidRPr="001B2BC2">
        <w:t>регидратации</w:t>
      </w:r>
      <w:proofErr w:type="spellEnd"/>
      <w:r w:rsidR="001B2BC2" w:rsidRPr="001B2BC2">
        <w:t xml:space="preserve"> при диарее;</w:t>
      </w:r>
    </w:p>
    <w:p w:rsidR="001B2BC2" w:rsidRPr="001B2BC2" w:rsidRDefault="0002504D" w:rsidP="001B2BC2">
      <w:pPr>
        <w:pStyle w:val="SingleTxtGR"/>
      </w:pPr>
      <w:r>
        <w:tab/>
      </w:r>
      <w:r w:rsidR="001B2BC2" w:rsidRPr="001B2BC2">
        <w:t xml:space="preserve">d) </w:t>
      </w:r>
      <w:r>
        <w:tab/>
      </w:r>
      <w:r w:rsidR="001B2BC2" w:rsidRPr="001B2BC2">
        <w:t>доступ к услугам санитарии и к безопасной питьевой воде обесп</w:t>
      </w:r>
      <w:r w:rsidR="001B2BC2" w:rsidRPr="001B2BC2">
        <w:t>е</w:t>
      </w:r>
      <w:r w:rsidR="001B2BC2" w:rsidRPr="001B2BC2">
        <w:t>чен не по</w:t>
      </w:r>
      <w:r w:rsidR="001B2BC2" w:rsidRPr="001B2BC2">
        <w:t>л</w:t>
      </w:r>
      <w:r w:rsidR="001B2BC2" w:rsidRPr="001B2BC2">
        <w:t>ностью;</w:t>
      </w:r>
    </w:p>
    <w:p w:rsidR="001B2BC2" w:rsidRPr="001B2BC2" w:rsidRDefault="0002504D" w:rsidP="001B2BC2">
      <w:pPr>
        <w:pStyle w:val="SingleTxtGR"/>
      </w:pPr>
      <w:r>
        <w:tab/>
      </w:r>
      <w:r w:rsidR="001B2BC2" w:rsidRPr="001B2BC2">
        <w:t xml:space="preserve">е) </w:t>
      </w:r>
      <w:r>
        <w:tab/>
      </w:r>
      <w:r w:rsidR="001B2BC2" w:rsidRPr="001B2BC2">
        <w:t>Закон о продовольствии не всегда действенно применяется в целях регулир</w:t>
      </w:r>
      <w:r w:rsidR="001B2BC2" w:rsidRPr="001B2BC2">
        <w:t>о</w:t>
      </w:r>
      <w:r w:rsidR="001B2BC2" w:rsidRPr="001B2BC2">
        <w:t>вания импорта и использования микроэлементов, таких как витамин А, а также потребления йодированной соли;</w:t>
      </w:r>
    </w:p>
    <w:p w:rsidR="001B2BC2" w:rsidRPr="001B2BC2" w:rsidRDefault="0002504D" w:rsidP="001B2BC2">
      <w:pPr>
        <w:pStyle w:val="SingleTxtGR"/>
      </w:pPr>
      <w:r>
        <w:tab/>
      </w:r>
      <w:r w:rsidR="001B2BC2" w:rsidRPr="001B2BC2">
        <w:t xml:space="preserve">f) </w:t>
      </w:r>
      <w:r>
        <w:tab/>
      </w:r>
      <w:r w:rsidR="001B2BC2" w:rsidRPr="001B2BC2">
        <w:t>отсутствует всеобъемлющая стратегия в области здравоохранения, которая охватывала бы, в частности, вопросы окружающей среды, водных р</w:t>
      </w:r>
      <w:r w:rsidR="001B2BC2" w:rsidRPr="001B2BC2">
        <w:t>е</w:t>
      </w:r>
      <w:r w:rsidR="001B2BC2" w:rsidRPr="001B2BC2">
        <w:t>сурсов и санитарии.</w:t>
      </w:r>
    </w:p>
    <w:p w:rsidR="001B2BC2" w:rsidRPr="001B2BC2" w:rsidRDefault="001B2BC2" w:rsidP="0002504D">
      <w:pPr>
        <w:pStyle w:val="SingleTxtGR"/>
        <w:rPr>
          <w:b/>
          <w:bCs/>
        </w:rPr>
      </w:pPr>
      <w:r w:rsidRPr="001B2BC2">
        <w:rPr>
          <w:bCs/>
        </w:rPr>
        <w:t>61.</w:t>
      </w:r>
      <w:r w:rsidRPr="001B2BC2">
        <w:rPr>
          <w:bCs/>
        </w:rPr>
        <w:tab/>
      </w:r>
      <w:r w:rsidRPr="001B2BC2">
        <w:rPr>
          <w:b/>
          <w:bCs/>
        </w:rPr>
        <w:t>Комитет обращает внимание государства-участника на свое замеч</w:t>
      </w:r>
      <w:r w:rsidRPr="001B2BC2">
        <w:rPr>
          <w:b/>
          <w:bCs/>
        </w:rPr>
        <w:t>а</w:t>
      </w:r>
      <w:r w:rsidRPr="001B2BC2">
        <w:rPr>
          <w:b/>
          <w:bCs/>
        </w:rPr>
        <w:t>ние общего порядка № 15 (2013) о праве ребенка на наи</w:t>
      </w:r>
      <w:r w:rsidR="0002504D">
        <w:rPr>
          <w:b/>
          <w:bCs/>
        </w:rPr>
        <w:t>высший достиж</w:t>
      </w:r>
      <w:r w:rsidR="0002504D">
        <w:rPr>
          <w:b/>
          <w:bCs/>
        </w:rPr>
        <w:t>и</w:t>
      </w:r>
      <w:r w:rsidR="0002504D">
        <w:rPr>
          <w:b/>
          <w:bCs/>
        </w:rPr>
        <w:t xml:space="preserve">мый уровень здоровья </w:t>
      </w:r>
      <w:r w:rsidRPr="001B2BC2">
        <w:rPr>
          <w:b/>
          <w:bCs/>
        </w:rPr>
        <w:t>и рекомендует государству-участнику: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  <w:t>а</w:t>
      </w:r>
      <w:r w:rsidR="001B2BC2" w:rsidRPr="001B2BC2">
        <w:rPr>
          <w:b/>
          <w:bCs/>
        </w:rPr>
        <w:t xml:space="preserve">) </w:t>
      </w:r>
      <w:r>
        <w:rPr>
          <w:b/>
          <w:bCs/>
        </w:rPr>
        <w:tab/>
      </w:r>
      <w:r w:rsidR="001B2BC2" w:rsidRPr="001B2BC2">
        <w:rPr>
          <w:b/>
          <w:bCs/>
        </w:rPr>
        <w:t>обеспечить выделение на нужды здравоохранения ресурсов в достаточном объеме и их эффективное использование; а также разработать и осуществить комплексные стратегии и программы, направленные на улучшение здоровья детей и содействие расширению и равному предоста</w:t>
      </w:r>
      <w:r w:rsidR="001B2BC2" w:rsidRPr="001B2BC2">
        <w:rPr>
          <w:b/>
          <w:bCs/>
        </w:rPr>
        <w:t>в</w:t>
      </w:r>
      <w:r w:rsidR="001B2BC2" w:rsidRPr="001B2BC2">
        <w:rPr>
          <w:b/>
          <w:bCs/>
        </w:rPr>
        <w:t>лению доступа к качественной первичной медицинской помощи матерям и детям во всех районах страны;</w:t>
      </w:r>
    </w:p>
    <w:p w:rsidR="001B2BC2" w:rsidRPr="001B2BC2" w:rsidRDefault="0002504D" w:rsidP="0002504D">
      <w:pPr>
        <w:pStyle w:val="SingleTxtGR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 w:rsidR="001B2BC2" w:rsidRPr="001B2BC2">
        <w:rPr>
          <w:b/>
          <w:bCs/>
        </w:rPr>
        <w:t xml:space="preserve">) </w:t>
      </w:r>
      <w:r>
        <w:rPr>
          <w:b/>
          <w:bCs/>
        </w:rPr>
        <w:tab/>
      </w:r>
      <w:r w:rsidR="001B2BC2" w:rsidRPr="001B2BC2">
        <w:rPr>
          <w:b/>
          <w:bCs/>
        </w:rPr>
        <w:t>принять все эффективные меры для увеличения числ</w:t>
      </w:r>
      <w:r>
        <w:rPr>
          <w:b/>
          <w:bCs/>
        </w:rPr>
        <w:t>енности</w:t>
      </w:r>
      <w:r w:rsidR="001B2BC2" w:rsidRPr="001B2BC2">
        <w:rPr>
          <w:b/>
          <w:bCs/>
        </w:rPr>
        <w:t xml:space="preserve"> обученного медицинского и другого персонала, оказывающего медици</w:t>
      </w:r>
      <w:r w:rsidR="001B2BC2" w:rsidRPr="001B2BC2">
        <w:rPr>
          <w:b/>
          <w:bCs/>
        </w:rPr>
        <w:t>н</w:t>
      </w:r>
      <w:r w:rsidR="001B2BC2" w:rsidRPr="001B2BC2">
        <w:rPr>
          <w:b/>
          <w:bCs/>
        </w:rPr>
        <w:t>скую помощь, в том числе народных целителей, а также содействовать налаживанию сотрудничества между обученным медицинским персоналом и народными целит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лями, особенно повивальными бабками;</w:t>
      </w:r>
    </w:p>
    <w:p w:rsidR="001B2BC2" w:rsidRPr="001B2BC2" w:rsidRDefault="0002504D" w:rsidP="0002504D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с) </w:t>
      </w:r>
      <w:r>
        <w:rPr>
          <w:b/>
          <w:bCs/>
        </w:rPr>
        <w:tab/>
      </w:r>
      <w:r w:rsidR="001B2BC2" w:rsidRPr="001B2BC2">
        <w:rPr>
          <w:b/>
          <w:bCs/>
        </w:rPr>
        <w:t>улучшить доступ к услугам по охране материнского здоровья путем повышения качества инфраструктуры здравоохранения, увеличения объема и расширения доступности неотложной акушерской и неонатал</w:t>
      </w:r>
      <w:r w:rsidR="001B2BC2" w:rsidRPr="001B2BC2">
        <w:rPr>
          <w:b/>
          <w:bCs/>
        </w:rPr>
        <w:t>ь</w:t>
      </w:r>
      <w:r w:rsidR="001B2BC2" w:rsidRPr="001B2BC2">
        <w:rPr>
          <w:b/>
          <w:bCs/>
        </w:rPr>
        <w:t>ной помощи, а также числа квалифицированных акушерок в м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дицинских учреждениях на местном уровне и на уровне районов;</w:t>
      </w:r>
    </w:p>
    <w:p w:rsidR="001B2BC2" w:rsidRPr="001B2BC2" w:rsidRDefault="0002504D" w:rsidP="0002504D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d) </w:t>
      </w:r>
      <w:r>
        <w:rPr>
          <w:b/>
          <w:bCs/>
        </w:rPr>
        <w:tab/>
      </w:r>
      <w:r w:rsidR="001B2BC2" w:rsidRPr="001B2BC2">
        <w:rPr>
          <w:b/>
          <w:bCs/>
        </w:rPr>
        <w:t>активизировать усилия по борьбе с недоеданием и детской з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болеваемостью, в том числе за счет более активного осуществления пр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светительских программ, кампаний по информированию родителей об элементар</w:t>
      </w:r>
      <w:r w:rsidR="001B2BC2" w:rsidRPr="001B2BC2">
        <w:rPr>
          <w:b/>
          <w:bCs/>
        </w:rPr>
        <w:lastRenderedPageBreak/>
        <w:t>ных вопросах детского здоровья и питания, гигиены, санитарн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го состояния среды обитания</w:t>
      </w:r>
      <w:r>
        <w:rPr>
          <w:b/>
          <w:bCs/>
        </w:rPr>
        <w:t xml:space="preserve"> и</w:t>
      </w:r>
      <w:r w:rsidR="001B2BC2" w:rsidRPr="001B2BC2">
        <w:rPr>
          <w:b/>
          <w:bCs/>
        </w:rPr>
        <w:t xml:space="preserve"> репродуктивного здоровья, а также путем предоставления в достаточном количестве лекарственных средств, в том числе материалов для экспресс-диагностики, лекарств от малярии, пне</w:t>
      </w:r>
      <w:r w:rsidR="001B2BC2" w:rsidRPr="001B2BC2">
        <w:rPr>
          <w:b/>
          <w:bCs/>
        </w:rPr>
        <w:t>в</w:t>
      </w:r>
      <w:r w:rsidR="001B2BC2" w:rsidRPr="001B2BC2">
        <w:rPr>
          <w:b/>
          <w:bCs/>
        </w:rPr>
        <w:t>монии и пр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 xml:space="preserve">паратов для </w:t>
      </w:r>
      <w:proofErr w:type="spellStart"/>
      <w:r w:rsidR="001B2BC2" w:rsidRPr="001B2BC2">
        <w:rPr>
          <w:b/>
          <w:bCs/>
        </w:rPr>
        <w:t>регидратации</w:t>
      </w:r>
      <w:proofErr w:type="spellEnd"/>
      <w:r w:rsidR="001B2BC2" w:rsidRPr="001B2BC2">
        <w:rPr>
          <w:b/>
          <w:bCs/>
        </w:rPr>
        <w:t xml:space="preserve"> при диарее;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е) </w:t>
      </w:r>
      <w:r>
        <w:rPr>
          <w:b/>
          <w:bCs/>
        </w:rPr>
        <w:tab/>
      </w:r>
      <w:r w:rsidR="001B2BC2" w:rsidRPr="001B2BC2">
        <w:rPr>
          <w:b/>
          <w:bCs/>
        </w:rPr>
        <w:t>активизировать свои усилия по расширению доступа к бе</w:t>
      </w:r>
      <w:r w:rsidR="001B2BC2" w:rsidRPr="001B2BC2">
        <w:rPr>
          <w:b/>
          <w:bCs/>
        </w:rPr>
        <w:t>з</w:t>
      </w:r>
      <w:r w:rsidR="001B2BC2" w:rsidRPr="001B2BC2">
        <w:rPr>
          <w:b/>
          <w:bCs/>
        </w:rPr>
        <w:t>опасной пит</w:t>
      </w:r>
      <w:r w:rsidR="001B2BC2" w:rsidRPr="001B2BC2">
        <w:rPr>
          <w:b/>
          <w:bCs/>
        </w:rPr>
        <w:t>ь</w:t>
      </w:r>
      <w:r w:rsidR="001B2BC2" w:rsidRPr="001B2BC2">
        <w:rPr>
          <w:b/>
          <w:bCs/>
        </w:rPr>
        <w:t>евой воде и санитарным услугам;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f) </w:t>
      </w:r>
      <w:r>
        <w:rPr>
          <w:b/>
          <w:bCs/>
        </w:rPr>
        <w:tab/>
      </w:r>
      <w:r w:rsidR="001B2BC2" w:rsidRPr="001B2BC2">
        <w:rPr>
          <w:b/>
          <w:bCs/>
        </w:rPr>
        <w:t>обеспечить эффективное осуществление Закона о продовол</w:t>
      </w:r>
      <w:r w:rsidR="001B2BC2" w:rsidRPr="001B2BC2">
        <w:rPr>
          <w:b/>
          <w:bCs/>
        </w:rPr>
        <w:t>ь</w:t>
      </w:r>
      <w:r w:rsidR="001B2BC2" w:rsidRPr="001B2BC2">
        <w:rPr>
          <w:b/>
          <w:bCs/>
        </w:rPr>
        <w:t>ствии в целях регулирования импорта и использования микроэлементов, таких как витамин А, а также потребления йодированной соли;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g) </w:t>
      </w:r>
      <w:r>
        <w:rPr>
          <w:b/>
          <w:bCs/>
        </w:rPr>
        <w:tab/>
      </w:r>
      <w:r w:rsidR="001B2BC2" w:rsidRPr="001B2BC2">
        <w:rPr>
          <w:b/>
          <w:bCs/>
        </w:rPr>
        <w:t>разработать всеобъемлющую стратегию в области здравоохр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нения, которая охватывала бы, в частности, вопросы окружающей среды, водных ресурсов и санитарии;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h) </w:t>
      </w:r>
      <w:r>
        <w:rPr>
          <w:b/>
          <w:bCs/>
        </w:rPr>
        <w:tab/>
      </w:r>
      <w:r w:rsidR="001B2BC2" w:rsidRPr="001B2BC2">
        <w:rPr>
          <w:b/>
          <w:bCs/>
        </w:rPr>
        <w:t xml:space="preserve">ввести в действие и применять подготовленное </w:t>
      </w:r>
      <w:proofErr w:type="spellStart"/>
      <w:r w:rsidR="001B2BC2" w:rsidRPr="001B2BC2">
        <w:rPr>
          <w:b/>
          <w:bCs/>
        </w:rPr>
        <w:t>УВКПЧ</w:t>
      </w:r>
      <w:proofErr w:type="spellEnd"/>
      <w:r w:rsidR="001B2BC2" w:rsidRPr="001B2BC2">
        <w:rPr>
          <w:b/>
          <w:bCs/>
        </w:rPr>
        <w:t xml:space="preserve"> </w:t>
      </w:r>
      <w:r w:rsidRPr="001B2BC2">
        <w:rPr>
          <w:b/>
          <w:bCs/>
        </w:rPr>
        <w:t>техн</w:t>
      </w:r>
      <w:r w:rsidRPr="001B2BC2">
        <w:rPr>
          <w:b/>
          <w:bCs/>
        </w:rPr>
        <w:t>и</w:t>
      </w:r>
      <w:r w:rsidRPr="001B2BC2">
        <w:rPr>
          <w:b/>
          <w:bCs/>
        </w:rPr>
        <w:t xml:space="preserve">ческое </w:t>
      </w:r>
      <w:r w:rsidR="001B2BC2" w:rsidRPr="001B2BC2">
        <w:rPr>
          <w:b/>
          <w:bCs/>
        </w:rPr>
        <w:t>руководство по применению правозащитного подхода к осуществл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нию политики и программ сокращения и исключения предотвратимой смертности и заболеваемости среди детей в возрасте до пяти лет (A/</w:t>
      </w:r>
      <w:proofErr w:type="spellStart"/>
      <w:r w:rsidR="001B2BC2" w:rsidRPr="001B2BC2">
        <w:rPr>
          <w:b/>
          <w:bCs/>
        </w:rPr>
        <w:t>HRC</w:t>
      </w:r>
      <w:proofErr w:type="spellEnd"/>
      <w:r w:rsidR="001B2BC2" w:rsidRPr="001B2BC2">
        <w:rPr>
          <w:b/>
          <w:bCs/>
        </w:rPr>
        <w:t>/27/31);</w:t>
      </w:r>
    </w:p>
    <w:p w:rsidR="001B2BC2" w:rsidRPr="001B2BC2" w:rsidRDefault="0002504D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i) </w:t>
      </w:r>
      <w:r>
        <w:rPr>
          <w:b/>
          <w:bCs/>
        </w:rPr>
        <w:tab/>
      </w:r>
      <w:r w:rsidR="001B2BC2" w:rsidRPr="001B2BC2">
        <w:rPr>
          <w:b/>
          <w:bCs/>
        </w:rPr>
        <w:t>обратиться в этой связи за финансовой и технической пом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щью, в час</w:t>
      </w:r>
      <w:r w:rsidR="001B2BC2" w:rsidRPr="001B2BC2">
        <w:rPr>
          <w:b/>
          <w:bCs/>
        </w:rPr>
        <w:t>т</w:t>
      </w:r>
      <w:r w:rsidR="001B2BC2" w:rsidRPr="001B2BC2">
        <w:rPr>
          <w:b/>
          <w:bCs/>
        </w:rPr>
        <w:t>ности к ЮНИСЕФ и Всемирной организации здравоохранения (ВОЗ).</w:t>
      </w:r>
    </w:p>
    <w:p w:rsidR="001B2BC2" w:rsidRPr="001B2BC2" w:rsidRDefault="001B2BC2" w:rsidP="0002504D">
      <w:pPr>
        <w:pStyle w:val="H23GR"/>
      </w:pPr>
      <w:r w:rsidRPr="001B2BC2">
        <w:tab/>
      </w:r>
      <w:r w:rsidRPr="001B2BC2">
        <w:tab/>
        <w:t>Здоровье подростков</w:t>
      </w:r>
    </w:p>
    <w:p w:rsidR="001B2BC2" w:rsidRPr="001B2BC2" w:rsidRDefault="001B2BC2" w:rsidP="0002504D">
      <w:pPr>
        <w:pStyle w:val="SingleTxtGR"/>
      </w:pPr>
      <w:r w:rsidRPr="001B2BC2">
        <w:rPr>
          <w:bCs/>
        </w:rPr>
        <w:t>62.</w:t>
      </w:r>
      <w:r w:rsidRPr="001B2BC2">
        <w:rPr>
          <w:bCs/>
        </w:rPr>
        <w:tab/>
      </w:r>
      <w:r w:rsidRPr="001B2BC2">
        <w:t>Приветствуя разработку Национального стратегического плана по ВИЧ/СПИДу на 2015</w:t>
      </w:r>
      <w:r>
        <w:t>−</w:t>
      </w:r>
      <w:r w:rsidRPr="001B2BC2">
        <w:t>2019 годы, Комитет</w:t>
      </w:r>
      <w:r w:rsidR="0002504D">
        <w:t>,</w:t>
      </w:r>
      <w:r w:rsidRPr="001B2BC2">
        <w:t xml:space="preserve"> вместе с тем</w:t>
      </w:r>
      <w:r w:rsidR="0002504D">
        <w:t>,</w:t>
      </w:r>
      <w:r w:rsidRPr="001B2BC2">
        <w:t xml:space="preserve"> </w:t>
      </w:r>
      <w:r w:rsidR="0002504D">
        <w:t>выражает обеспокое</w:t>
      </w:r>
      <w:r w:rsidR="0002504D">
        <w:t>н</w:t>
      </w:r>
      <w:r w:rsidR="0002504D">
        <w:t xml:space="preserve">ность в связи с </w:t>
      </w:r>
      <w:r w:rsidRPr="001B2BC2">
        <w:t>тем, что:</w:t>
      </w:r>
    </w:p>
    <w:p w:rsidR="001B2BC2" w:rsidRPr="001B2BC2" w:rsidRDefault="0002504D" w:rsidP="0002504D">
      <w:pPr>
        <w:pStyle w:val="SingleTxtGR"/>
      </w:pPr>
      <w:r>
        <w:tab/>
      </w:r>
      <w:r w:rsidR="001B2BC2" w:rsidRPr="001B2BC2">
        <w:t xml:space="preserve">a) </w:t>
      </w:r>
      <w:r>
        <w:tab/>
      </w:r>
      <w:r w:rsidR="001B2BC2" w:rsidRPr="001B2BC2">
        <w:t>в школьных учебных программах недостаточно охвачены вопросы р</w:t>
      </w:r>
      <w:r w:rsidR="001B2BC2" w:rsidRPr="001B2BC2">
        <w:t>е</w:t>
      </w:r>
      <w:r w:rsidR="001B2BC2" w:rsidRPr="001B2BC2">
        <w:t xml:space="preserve">продуктивного здоровья, не хватает молодежных центров, предоставляющих в доступной </w:t>
      </w:r>
      <w:r>
        <w:t xml:space="preserve">для </w:t>
      </w:r>
      <w:r w:rsidR="001B2BC2" w:rsidRPr="001B2BC2">
        <w:t>молодежи форме информацию о репродуктивном здоровье и соответствующ</w:t>
      </w:r>
      <w:r>
        <w:t>ие услуги</w:t>
      </w:r>
      <w:r w:rsidR="001B2BC2" w:rsidRPr="001B2BC2">
        <w:t xml:space="preserve">, а также </w:t>
      </w:r>
      <w:r>
        <w:t xml:space="preserve">в связи с </w:t>
      </w:r>
      <w:r w:rsidR="001B2BC2" w:rsidRPr="001B2BC2">
        <w:t>тем, что уровень знаний о передаче и профилактике ВИЧ-инфекции среди населения низок;</w:t>
      </w:r>
    </w:p>
    <w:p w:rsidR="001B2BC2" w:rsidRPr="001B2BC2" w:rsidRDefault="0002504D" w:rsidP="001B2BC2">
      <w:pPr>
        <w:pStyle w:val="SingleTxtGR"/>
      </w:pPr>
      <w:r>
        <w:tab/>
      </w:r>
      <w:r w:rsidR="001B2BC2" w:rsidRPr="001B2BC2">
        <w:t xml:space="preserve">b) </w:t>
      </w:r>
      <w:r>
        <w:tab/>
      </w:r>
      <w:r w:rsidR="001B2BC2" w:rsidRPr="001B2BC2">
        <w:t>учитывая правовые положения, квалифицирующие аборт в качестве преступления, за исключением случаев, когда проведение аборта необходимо для спасения жизни беременной женщины, повышается вероятность того, что беременные девочки и женщины, больные ВИЧ/СПИДом, будут прибегать к опасным незаконным абортам.</w:t>
      </w:r>
    </w:p>
    <w:p w:rsidR="001B2BC2" w:rsidRPr="001B2BC2" w:rsidRDefault="001B2BC2" w:rsidP="0002504D">
      <w:pPr>
        <w:pStyle w:val="SingleTxtGR"/>
        <w:rPr>
          <w:b/>
          <w:bCs/>
        </w:rPr>
      </w:pPr>
      <w:r w:rsidRPr="001B2BC2">
        <w:rPr>
          <w:bCs/>
        </w:rPr>
        <w:t>63.</w:t>
      </w:r>
      <w:r w:rsidRPr="001B2BC2">
        <w:rPr>
          <w:bCs/>
        </w:rPr>
        <w:tab/>
      </w:r>
      <w:r w:rsidRPr="001B2BC2">
        <w:rPr>
          <w:b/>
          <w:bCs/>
        </w:rPr>
        <w:t>В свете своего замечания общего порядка №</w:t>
      </w:r>
      <w:r w:rsidR="0002504D">
        <w:rPr>
          <w:b/>
          <w:bCs/>
        </w:rPr>
        <w:t> </w:t>
      </w:r>
      <w:r w:rsidRPr="001B2BC2">
        <w:rPr>
          <w:b/>
          <w:bCs/>
        </w:rPr>
        <w:t>4 (2003) о здоровье и развитии подростков в контексте Конвенции и замечания общего порядка №</w:t>
      </w:r>
      <w:r w:rsidR="0002504D">
        <w:rPr>
          <w:b/>
          <w:bCs/>
        </w:rPr>
        <w:t> </w:t>
      </w:r>
      <w:r w:rsidRPr="001B2BC2">
        <w:rPr>
          <w:b/>
          <w:bCs/>
        </w:rPr>
        <w:t>3 (2003) о ВИЧ/СПИДе и правах ребенка Комитет рекомендует госуда</w:t>
      </w:r>
      <w:r w:rsidRPr="001B2BC2">
        <w:rPr>
          <w:b/>
          <w:bCs/>
        </w:rPr>
        <w:t>р</w:t>
      </w:r>
      <w:r w:rsidRPr="001B2BC2">
        <w:rPr>
          <w:b/>
          <w:bCs/>
        </w:rPr>
        <w:t>ству-участнику:</w:t>
      </w:r>
    </w:p>
    <w:p w:rsidR="001B2BC2" w:rsidRPr="001B2BC2" w:rsidRDefault="0002504D" w:rsidP="0002504D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a) </w:t>
      </w:r>
      <w:r>
        <w:rPr>
          <w:b/>
          <w:bCs/>
        </w:rPr>
        <w:tab/>
      </w:r>
      <w:r w:rsidR="001B2BC2" w:rsidRPr="001B2BC2">
        <w:rPr>
          <w:b/>
          <w:bCs/>
        </w:rPr>
        <w:t>усилить работу по просвещению в области репродуктивного здоровья, в том числе путем включения этих вопросов в школьные уче</w:t>
      </w:r>
      <w:r w:rsidR="001B2BC2" w:rsidRPr="001B2BC2">
        <w:rPr>
          <w:b/>
          <w:bCs/>
        </w:rPr>
        <w:t>б</w:t>
      </w:r>
      <w:r w:rsidR="001B2BC2" w:rsidRPr="001B2BC2">
        <w:rPr>
          <w:b/>
          <w:bCs/>
        </w:rPr>
        <w:t>ные программы, а также по повышению осведомленности о соответству</w:t>
      </w:r>
      <w:r w:rsidR="001B2BC2" w:rsidRPr="001B2BC2">
        <w:rPr>
          <w:b/>
          <w:bCs/>
        </w:rPr>
        <w:t>ю</w:t>
      </w:r>
      <w:r w:rsidR="001B2BC2" w:rsidRPr="001B2BC2">
        <w:rPr>
          <w:b/>
          <w:bCs/>
        </w:rPr>
        <w:t xml:space="preserve">щих услугах и их доступности </w:t>
      </w:r>
      <w:r>
        <w:rPr>
          <w:b/>
          <w:bCs/>
        </w:rPr>
        <w:t>в</w:t>
      </w:r>
      <w:r w:rsidR="001B2BC2" w:rsidRPr="001B2BC2">
        <w:rPr>
          <w:b/>
          <w:bCs/>
        </w:rPr>
        <w:t xml:space="preserve"> цел</w:t>
      </w:r>
      <w:r>
        <w:rPr>
          <w:b/>
          <w:bCs/>
        </w:rPr>
        <w:t>ях</w:t>
      </w:r>
      <w:r w:rsidR="001B2BC2" w:rsidRPr="001B2BC2">
        <w:rPr>
          <w:b/>
          <w:bCs/>
        </w:rPr>
        <w:t xml:space="preserve"> профилактики ВИЧ/СПИДа и др</w:t>
      </w:r>
      <w:r w:rsidR="001B2BC2" w:rsidRPr="001B2BC2">
        <w:rPr>
          <w:b/>
          <w:bCs/>
        </w:rPr>
        <w:t>у</w:t>
      </w:r>
      <w:r w:rsidR="001B2BC2" w:rsidRPr="001B2BC2">
        <w:rPr>
          <w:b/>
          <w:bCs/>
        </w:rPr>
        <w:t>гих заболеваний, передающихся половым путем, и уменьшения числа по</w:t>
      </w:r>
      <w:r w:rsidR="001B2BC2" w:rsidRPr="001B2BC2">
        <w:rPr>
          <w:b/>
          <w:bCs/>
        </w:rPr>
        <w:t>д</w:t>
      </w:r>
      <w:r w:rsidR="001B2BC2" w:rsidRPr="001B2BC2">
        <w:rPr>
          <w:b/>
          <w:bCs/>
        </w:rPr>
        <w:t>ростковых бер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менностей; в этих целях Комитет рекомендует государству-участнику обратиться за технической помощью, в частности к Объедине</w:t>
      </w:r>
      <w:r w:rsidR="001B2BC2" w:rsidRPr="001B2BC2">
        <w:rPr>
          <w:b/>
          <w:bCs/>
        </w:rPr>
        <w:t>н</w:t>
      </w:r>
      <w:r w:rsidR="001B2BC2" w:rsidRPr="001B2BC2">
        <w:rPr>
          <w:b/>
          <w:bCs/>
        </w:rPr>
        <w:t>ной программе Организации Объединенных Наций по ВИЧ/СПИДу (</w:t>
      </w:r>
      <w:proofErr w:type="spellStart"/>
      <w:r w:rsidR="001B2BC2" w:rsidRPr="001B2BC2">
        <w:rPr>
          <w:b/>
          <w:bCs/>
        </w:rPr>
        <w:t>ЮНЭЙДС</w:t>
      </w:r>
      <w:proofErr w:type="spellEnd"/>
      <w:r w:rsidR="001B2BC2" w:rsidRPr="001B2BC2">
        <w:rPr>
          <w:b/>
          <w:bCs/>
        </w:rPr>
        <w:t>) и к ЮНИСЕФ;</w:t>
      </w:r>
    </w:p>
    <w:p w:rsidR="001B2BC2" w:rsidRPr="001B2BC2" w:rsidRDefault="0002504D" w:rsidP="0002504D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b) </w:t>
      </w:r>
      <w:r>
        <w:rPr>
          <w:b/>
          <w:bCs/>
        </w:rPr>
        <w:tab/>
      </w:r>
      <w:r w:rsidR="001B2BC2" w:rsidRPr="001B2BC2">
        <w:rPr>
          <w:b/>
          <w:bCs/>
        </w:rPr>
        <w:t>отменить уголовную ответственность за аборты, соблюдать принцип наилучшего обеспечения интересов беременных подростков, а также зако</w:t>
      </w:r>
      <w:r w:rsidR="001B2BC2" w:rsidRPr="001B2BC2">
        <w:rPr>
          <w:b/>
          <w:bCs/>
        </w:rPr>
        <w:lastRenderedPageBreak/>
        <w:t xml:space="preserve">нодательно и на практике обеспечить беременным девочкам возможность </w:t>
      </w:r>
      <w:r>
        <w:rPr>
          <w:b/>
          <w:bCs/>
        </w:rPr>
        <w:t xml:space="preserve">всегда высказывать </w:t>
      </w:r>
      <w:r w:rsidR="001B2BC2" w:rsidRPr="001B2BC2">
        <w:rPr>
          <w:b/>
          <w:bCs/>
        </w:rPr>
        <w:t>свое мнение, которое необходимо дол</w:t>
      </w:r>
      <w:r w:rsidR="001B2BC2" w:rsidRPr="001B2BC2">
        <w:rPr>
          <w:b/>
          <w:bCs/>
        </w:rPr>
        <w:t>ж</w:t>
      </w:r>
      <w:r w:rsidR="001B2BC2" w:rsidRPr="001B2BC2">
        <w:rPr>
          <w:b/>
          <w:bCs/>
        </w:rPr>
        <w:t>ным образом принимать во внимание при принятии решения об аборте.</w:t>
      </w:r>
    </w:p>
    <w:p w:rsidR="001B2BC2" w:rsidRPr="001B2BC2" w:rsidRDefault="001B2BC2" w:rsidP="0002504D">
      <w:pPr>
        <w:pStyle w:val="H23GR"/>
      </w:pPr>
      <w:r w:rsidRPr="001B2BC2">
        <w:tab/>
      </w:r>
      <w:r w:rsidRPr="001B2BC2">
        <w:tab/>
        <w:t>Грудное вскармливание</w:t>
      </w:r>
    </w:p>
    <w:p w:rsidR="001B2BC2" w:rsidRPr="001B2BC2" w:rsidRDefault="001B2BC2" w:rsidP="00624BA5">
      <w:pPr>
        <w:pStyle w:val="SingleTxtGR"/>
      </w:pPr>
      <w:r w:rsidRPr="001B2BC2">
        <w:rPr>
          <w:bCs/>
        </w:rPr>
        <w:t>64.</w:t>
      </w:r>
      <w:r w:rsidRPr="001B2BC2">
        <w:rPr>
          <w:bCs/>
        </w:rPr>
        <w:tab/>
      </w:r>
      <w:r w:rsidRPr="001B2BC2">
        <w:t>Приветствуя существование Национальной политики в области питания (2010</w:t>
      </w:r>
      <w:r>
        <w:t>−</w:t>
      </w:r>
      <w:r w:rsidRPr="001B2BC2">
        <w:t xml:space="preserve">2020 годы), Комитет, однако, </w:t>
      </w:r>
      <w:r w:rsidR="00624BA5">
        <w:t xml:space="preserve">выражает обеспокоенность в связи с </w:t>
      </w:r>
      <w:r w:rsidRPr="001B2BC2">
        <w:t>тем, что:</w:t>
      </w:r>
    </w:p>
    <w:p w:rsidR="001B2BC2" w:rsidRPr="001B2BC2" w:rsidRDefault="0002504D" w:rsidP="001B2BC2">
      <w:pPr>
        <w:pStyle w:val="SingleTxtGR"/>
      </w:pPr>
      <w:r>
        <w:tab/>
      </w:r>
      <w:r w:rsidR="001B2BC2" w:rsidRPr="001B2BC2">
        <w:t xml:space="preserve">a) </w:t>
      </w:r>
      <w:r>
        <w:tab/>
      </w:r>
      <w:r w:rsidR="001B2BC2" w:rsidRPr="001B2BC2">
        <w:t>очень невелико число матерей, кормящих своих детей грудью, а и</w:t>
      </w:r>
      <w:r w:rsidR="001B2BC2" w:rsidRPr="001B2BC2">
        <w:t>с</w:t>
      </w:r>
      <w:r w:rsidR="001B2BC2" w:rsidRPr="001B2BC2">
        <w:t>ключительно грудное вскармливание прекращается слишком рано;</w:t>
      </w:r>
    </w:p>
    <w:p w:rsidR="001B2BC2" w:rsidRPr="001B2BC2" w:rsidRDefault="0002504D" w:rsidP="001B2BC2">
      <w:pPr>
        <w:pStyle w:val="SingleTxtGR"/>
      </w:pPr>
      <w:r>
        <w:tab/>
      </w:r>
      <w:r w:rsidR="001B2BC2" w:rsidRPr="001B2BC2">
        <w:t xml:space="preserve">b) </w:t>
      </w:r>
      <w:r>
        <w:tab/>
      </w:r>
      <w:r w:rsidR="001B2BC2" w:rsidRPr="001B2BC2">
        <w:t>не существует национального комитета или координатора по в</w:t>
      </w:r>
      <w:r w:rsidR="001B2BC2" w:rsidRPr="001B2BC2">
        <w:t>о</w:t>
      </w:r>
      <w:r w:rsidR="001B2BC2" w:rsidRPr="001B2BC2">
        <w:t>просам гру</w:t>
      </w:r>
      <w:r w:rsidR="001B2BC2" w:rsidRPr="001B2BC2">
        <w:t>д</w:t>
      </w:r>
      <w:r w:rsidR="001B2BC2" w:rsidRPr="001B2BC2">
        <w:t>ного вскармливания;</w:t>
      </w:r>
    </w:p>
    <w:p w:rsidR="001B2BC2" w:rsidRPr="001B2BC2" w:rsidRDefault="0002504D" w:rsidP="001B2BC2">
      <w:pPr>
        <w:pStyle w:val="SingleTxtGR"/>
      </w:pPr>
      <w:r>
        <w:tab/>
      </w:r>
      <w:r w:rsidR="001B2BC2" w:rsidRPr="001B2BC2">
        <w:t xml:space="preserve">с) </w:t>
      </w:r>
      <w:r>
        <w:tab/>
      </w:r>
      <w:r w:rsidR="001B2BC2" w:rsidRPr="001B2BC2">
        <w:t>отсутствует информация о проведении мероприятий по наращив</w:t>
      </w:r>
      <w:r w:rsidR="001B2BC2" w:rsidRPr="001B2BC2">
        <w:t>а</w:t>
      </w:r>
      <w:r w:rsidR="001B2BC2" w:rsidRPr="001B2BC2">
        <w:t>нию поте</w:t>
      </w:r>
      <w:r w:rsidR="001B2BC2" w:rsidRPr="001B2BC2">
        <w:t>н</w:t>
      </w:r>
      <w:r w:rsidR="001B2BC2" w:rsidRPr="001B2BC2">
        <w:t>циала медицинских учреждений;</w:t>
      </w:r>
    </w:p>
    <w:p w:rsidR="001B2BC2" w:rsidRPr="001B2BC2" w:rsidRDefault="0002504D" w:rsidP="00624BA5">
      <w:pPr>
        <w:pStyle w:val="SingleTxtGR"/>
      </w:pPr>
      <w:r>
        <w:tab/>
      </w:r>
      <w:r w:rsidR="001B2BC2" w:rsidRPr="001B2BC2">
        <w:t xml:space="preserve">d) </w:t>
      </w:r>
      <w:r>
        <w:tab/>
      </w:r>
      <w:r w:rsidR="001B2BC2" w:rsidRPr="001B2BC2">
        <w:t>отпуск по беременности и родам предоставляется не всем работ</w:t>
      </w:r>
      <w:r w:rsidR="001B2BC2" w:rsidRPr="001B2BC2">
        <w:t>а</w:t>
      </w:r>
      <w:r w:rsidR="001B2BC2" w:rsidRPr="001B2BC2">
        <w:t>ющим мат</w:t>
      </w:r>
      <w:r w:rsidR="001B2BC2" w:rsidRPr="001B2BC2">
        <w:t>е</w:t>
      </w:r>
      <w:r w:rsidR="001B2BC2" w:rsidRPr="001B2BC2">
        <w:t xml:space="preserve">рям </w:t>
      </w:r>
      <w:r w:rsidR="00624BA5">
        <w:t xml:space="preserve">и, </w:t>
      </w:r>
      <w:r w:rsidR="001B2BC2" w:rsidRPr="001B2BC2">
        <w:t>в частности</w:t>
      </w:r>
      <w:r w:rsidR="00624BA5">
        <w:t>,</w:t>
      </w:r>
      <w:r w:rsidR="001B2BC2" w:rsidRPr="001B2BC2">
        <w:t xml:space="preserve"> он не предоставляется домашним работницам.</w:t>
      </w:r>
    </w:p>
    <w:p w:rsidR="001B2BC2" w:rsidRPr="001B2BC2" w:rsidRDefault="001B2BC2" w:rsidP="00624BA5">
      <w:pPr>
        <w:pStyle w:val="SingleTxtGR"/>
        <w:rPr>
          <w:b/>
          <w:bCs/>
        </w:rPr>
      </w:pPr>
      <w:r w:rsidRPr="001B2BC2">
        <w:rPr>
          <w:bCs/>
        </w:rPr>
        <w:t>65.</w:t>
      </w:r>
      <w:r w:rsidRPr="001B2BC2">
        <w:rPr>
          <w:bCs/>
        </w:rPr>
        <w:tab/>
      </w:r>
      <w:r w:rsidRPr="001B2BC2">
        <w:rPr>
          <w:b/>
          <w:bCs/>
        </w:rPr>
        <w:t>Комитет рекомендует государству-участнику обеспечить эффекти</w:t>
      </w:r>
      <w:r w:rsidRPr="001B2BC2">
        <w:rPr>
          <w:b/>
          <w:bCs/>
        </w:rPr>
        <w:t>в</w:t>
      </w:r>
      <w:r w:rsidRPr="001B2BC2">
        <w:rPr>
          <w:b/>
          <w:bCs/>
        </w:rPr>
        <w:t>ное осуществление Национальной политики в области питания (2010</w:t>
      </w:r>
      <w:r>
        <w:rPr>
          <w:b/>
          <w:bCs/>
        </w:rPr>
        <w:t>−</w:t>
      </w:r>
      <w:r w:rsidRPr="001B2BC2">
        <w:rPr>
          <w:b/>
          <w:bCs/>
        </w:rPr>
        <w:t>2020</w:t>
      </w:r>
      <w:r w:rsidR="0002504D">
        <w:rPr>
          <w:b/>
          <w:bCs/>
        </w:rPr>
        <w:t> </w:t>
      </w:r>
      <w:r w:rsidRPr="001B2BC2">
        <w:rPr>
          <w:b/>
          <w:bCs/>
        </w:rPr>
        <w:t>годы), активизировать свои усилия по повышению осведомле</w:t>
      </w:r>
      <w:r w:rsidRPr="001B2BC2">
        <w:rPr>
          <w:b/>
          <w:bCs/>
        </w:rPr>
        <w:t>н</w:t>
      </w:r>
      <w:r w:rsidRPr="001B2BC2">
        <w:rPr>
          <w:b/>
          <w:bCs/>
        </w:rPr>
        <w:t>ности о важно</w:t>
      </w:r>
      <w:r w:rsidR="00624BA5">
        <w:rPr>
          <w:b/>
          <w:bCs/>
        </w:rPr>
        <w:t xml:space="preserve">м значении </w:t>
      </w:r>
      <w:r w:rsidRPr="001B2BC2">
        <w:rPr>
          <w:b/>
          <w:bCs/>
        </w:rPr>
        <w:t>грудного вскармливания, а также поощрять практику исключительно грудного вскармливания детей в возрасте до ш</w:t>
      </w:r>
      <w:r w:rsidRPr="001B2BC2">
        <w:rPr>
          <w:b/>
          <w:bCs/>
        </w:rPr>
        <w:t>е</w:t>
      </w:r>
      <w:r w:rsidRPr="001B2BC2">
        <w:rPr>
          <w:b/>
          <w:bCs/>
        </w:rPr>
        <w:t>сти месяцев. Кроме того, Комитет рекомендует государству-участнику с</w:t>
      </w:r>
      <w:r w:rsidRPr="001B2BC2">
        <w:rPr>
          <w:b/>
          <w:bCs/>
        </w:rPr>
        <w:t>о</w:t>
      </w:r>
      <w:r w:rsidRPr="001B2BC2">
        <w:rPr>
          <w:b/>
          <w:bCs/>
        </w:rPr>
        <w:t>здать национальный комитет по вопросам грудного вскармливания, с</w:t>
      </w:r>
      <w:r w:rsidRPr="001B2BC2">
        <w:rPr>
          <w:b/>
          <w:bCs/>
        </w:rPr>
        <w:t>и</w:t>
      </w:r>
      <w:r w:rsidRPr="001B2BC2">
        <w:rPr>
          <w:b/>
          <w:bCs/>
        </w:rPr>
        <w:t>стематически собирать данные о практике грудного вскармливания, обе</w:t>
      </w:r>
      <w:r w:rsidRPr="001B2BC2">
        <w:rPr>
          <w:b/>
          <w:bCs/>
        </w:rPr>
        <w:t>с</w:t>
      </w:r>
      <w:r w:rsidRPr="001B2BC2">
        <w:rPr>
          <w:b/>
          <w:bCs/>
        </w:rPr>
        <w:t xml:space="preserve">печить соблюдение </w:t>
      </w:r>
      <w:commentRangeStart w:id="2"/>
      <w:r w:rsidRPr="001B2BC2">
        <w:rPr>
          <w:b/>
          <w:bCs/>
        </w:rPr>
        <w:t>Международного свода правил по сбыту заменителей грудного молока</w:t>
      </w:r>
      <w:commentRangeEnd w:id="2"/>
      <w:r w:rsidRPr="001B2BC2">
        <w:rPr>
          <w:b/>
          <w:bCs/>
        </w:rPr>
        <w:commentReference w:id="2"/>
      </w:r>
      <w:r w:rsidRPr="001B2BC2">
        <w:rPr>
          <w:b/>
          <w:bCs/>
        </w:rPr>
        <w:t>, включить грудное вскармливание в качестве темы в ку</w:t>
      </w:r>
      <w:r w:rsidRPr="001B2BC2">
        <w:rPr>
          <w:b/>
          <w:bCs/>
        </w:rPr>
        <w:t>р</w:t>
      </w:r>
      <w:r w:rsidRPr="001B2BC2">
        <w:rPr>
          <w:b/>
          <w:bCs/>
        </w:rPr>
        <w:t>сы подготовки медицинских сестер, а также предоставлять отпуск по бер</w:t>
      </w:r>
      <w:r w:rsidRPr="001B2BC2">
        <w:rPr>
          <w:b/>
          <w:bCs/>
        </w:rPr>
        <w:t>е</w:t>
      </w:r>
      <w:r w:rsidRPr="001B2BC2">
        <w:rPr>
          <w:b/>
          <w:bCs/>
        </w:rPr>
        <w:t>менности и родам всем работающим матерям, в том числе домашним р</w:t>
      </w:r>
      <w:r w:rsidRPr="001B2BC2">
        <w:rPr>
          <w:b/>
          <w:bCs/>
        </w:rPr>
        <w:t>а</w:t>
      </w:r>
      <w:r w:rsidRPr="001B2BC2">
        <w:rPr>
          <w:b/>
          <w:bCs/>
        </w:rPr>
        <w:t>ботницам.</w:t>
      </w:r>
    </w:p>
    <w:p w:rsidR="001B2BC2" w:rsidRPr="001B2BC2" w:rsidRDefault="001B2BC2" w:rsidP="00624BA5">
      <w:pPr>
        <w:pStyle w:val="H23GR"/>
      </w:pPr>
      <w:r w:rsidRPr="001B2BC2">
        <w:tab/>
      </w:r>
      <w:r w:rsidRPr="001B2BC2">
        <w:tab/>
        <w:t>Уровень жизни</w:t>
      </w:r>
    </w:p>
    <w:p w:rsidR="001B2BC2" w:rsidRPr="001B2BC2" w:rsidRDefault="001B2BC2" w:rsidP="00035BEB">
      <w:pPr>
        <w:pStyle w:val="SingleTxtGR"/>
      </w:pPr>
      <w:r w:rsidRPr="001B2BC2">
        <w:rPr>
          <w:bCs/>
        </w:rPr>
        <w:t>66.</w:t>
      </w:r>
      <w:r w:rsidRPr="001B2BC2">
        <w:rPr>
          <w:bCs/>
        </w:rPr>
        <w:tab/>
      </w:r>
      <w:r w:rsidRPr="001B2BC2">
        <w:t>Приветствуя создание в 2012 году Национального руководящего комитета по вопросам социальной защиты и разработку политики в области социальной защиты, Комитет, тем не менее, выражает обеспокоенность в связи с тем, что 48</w:t>
      </w:r>
      <w:r w:rsidR="00035BEB">
        <w:t xml:space="preserve">% </w:t>
      </w:r>
      <w:r w:rsidRPr="001B2BC2">
        <w:t>населения живет за чертой бедности.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67.</w:t>
      </w:r>
      <w:r w:rsidRPr="001B2BC2">
        <w:rPr>
          <w:bCs/>
        </w:rPr>
        <w:tab/>
      </w:r>
      <w:r w:rsidRPr="001B2BC2">
        <w:rPr>
          <w:b/>
          <w:bCs/>
        </w:rPr>
        <w:t>Комитет рекомендует государству-участнику ускорить принятие и введение в действие политики в области социальной защиты и обеспечить ее эффективное осуществление. Кроме того, он рекомендует государству-участнику рассмотреть вопрос о проведении адресных консультаций по проблеме детской нищеты с семьями, детьми и организациями гражда</w:t>
      </w:r>
      <w:r w:rsidRPr="001B2BC2">
        <w:rPr>
          <w:b/>
          <w:bCs/>
        </w:rPr>
        <w:t>н</w:t>
      </w:r>
      <w:r w:rsidRPr="001B2BC2">
        <w:rPr>
          <w:b/>
          <w:bCs/>
        </w:rPr>
        <w:t>ского общества, занимающимися защитой прав ребенка.</w:t>
      </w:r>
    </w:p>
    <w:p w:rsidR="001B2BC2" w:rsidRPr="001B2BC2" w:rsidRDefault="001B2BC2" w:rsidP="00624BA5">
      <w:pPr>
        <w:pStyle w:val="H1GR"/>
      </w:pPr>
      <w:r w:rsidRPr="001B2BC2">
        <w:tab/>
        <w:t xml:space="preserve">H. </w:t>
      </w:r>
      <w:r w:rsidR="00624BA5">
        <w:tab/>
      </w:r>
      <w:r w:rsidRPr="001B2BC2">
        <w:t>Образование, досуг и культурная деятельность (статьи 28, 29, 30 и 31)</w:t>
      </w:r>
    </w:p>
    <w:p w:rsidR="001B2BC2" w:rsidRPr="001B2BC2" w:rsidRDefault="001B2BC2" w:rsidP="00624BA5">
      <w:pPr>
        <w:pStyle w:val="H23GR"/>
      </w:pPr>
      <w:r w:rsidRPr="001B2BC2">
        <w:tab/>
      </w:r>
      <w:r w:rsidRPr="001B2BC2">
        <w:tab/>
        <w:t>Образование, включая профессиональную подготовку и орие</w:t>
      </w:r>
      <w:r w:rsidRPr="001B2BC2">
        <w:t>н</w:t>
      </w:r>
      <w:r w:rsidRPr="001B2BC2">
        <w:t>тацию</w:t>
      </w:r>
    </w:p>
    <w:p w:rsidR="001B2BC2" w:rsidRPr="001B2BC2" w:rsidRDefault="001B2BC2" w:rsidP="00624BA5">
      <w:pPr>
        <w:pStyle w:val="SingleTxtGR"/>
      </w:pPr>
      <w:r w:rsidRPr="001B2BC2">
        <w:rPr>
          <w:bCs/>
        </w:rPr>
        <w:t>68.</w:t>
      </w:r>
      <w:r w:rsidRPr="001B2BC2">
        <w:rPr>
          <w:bCs/>
        </w:rPr>
        <w:tab/>
      </w:r>
      <w:r w:rsidRPr="001B2BC2">
        <w:t>Комитет приветствует усовершенствование школьной инфраструктуры, увеличение числа поступивших в школы и повышение посещаемости, а также усилия, направленные на обеспечение бесплатного начального образования. Он</w:t>
      </w:r>
      <w:r w:rsidR="00624BA5">
        <w:t> </w:t>
      </w:r>
      <w:r w:rsidRPr="001B2BC2">
        <w:t xml:space="preserve">приветствует </w:t>
      </w:r>
      <w:r w:rsidR="00624BA5" w:rsidRPr="001B2BC2">
        <w:t xml:space="preserve">также </w:t>
      </w:r>
      <w:r w:rsidRPr="001B2BC2">
        <w:t>существование программы по предоставлению пособий на улучшение положения в школах, Целевого стипендиального фонда для дев</w:t>
      </w:r>
      <w:r w:rsidRPr="001B2BC2">
        <w:t>о</w:t>
      </w:r>
      <w:r w:rsidRPr="001B2BC2">
        <w:t>чек, Программы по расширению прав и возможностей для целей образования дево</w:t>
      </w:r>
      <w:r w:rsidRPr="001B2BC2">
        <w:lastRenderedPageBreak/>
        <w:t>чек, а также программы повторного зачисления учащихся, не закончивших школ</w:t>
      </w:r>
      <w:r w:rsidR="00624BA5">
        <w:t>у</w:t>
      </w:r>
      <w:r w:rsidRPr="001B2BC2">
        <w:t>. Вместе с тем он по-прежнему обеспокоен тем, что:</w:t>
      </w:r>
    </w:p>
    <w:p w:rsidR="001B2BC2" w:rsidRPr="001B2BC2" w:rsidRDefault="00624BA5" w:rsidP="001B2BC2">
      <w:pPr>
        <w:pStyle w:val="SingleTxtGR"/>
      </w:pPr>
      <w:r>
        <w:tab/>
      </w:r>
      <w:r w:rsidR="001B2BC2" w:rsidRPr="001B2BC2">
        <w:t xml:space="preserve">a) </w:t>
      </w:r>
      <w:r>
        <w:tab/>
      </w:r>
      <w:r w:rsidR="001B2BC2" w:rsidRPr="001B2BC2">
        <w:t>качество образования является низким, городские и сельские шк</w:t>
      </w:r>
      <w:r w:rsidR="001B2BC2" w:rsidRPr="001B2BC2">
        <w:t>о</w:t>
      </w:r>
      <w:r w:rsidR="001B2BC2" w:rsidRPr="001B2BC2">
        <w:t>лы не обе</w:t>
      </w:r>
      <w:r w:rsidR="001B2BC2" w:rsidRPr="001B2BC2">
        <w:t>с</w:t>
      </w:r>
      <w:r w:rsidR="001B2BC2" w:rsidRPr="001B2BC2">
        <w:t>печивают одинакового качества образования;</w:t>
      </w:r>
    </w:p>
    <w:p w:rsidR="001B2BC2" w:rsidRPr="001B2BC2" w:rsidRDefault="00624BA5" w:rsidP="001B2BC2">
      <w:pPr>
        <w:pStyle w:val="SingleTxtGR"/>
      </w:pPr>
      <w:r>
        <w:tab/>
      </w:r>
      <w:r w:rsidR="001B2BC2" w:rsidRPr="001B2BC2">
        <w:t xml:space="preserve">b) </w:t>
      </w:r>
      <w:r>
        <w:tab/>
      </w:r>
      <w:r w:rsidR="001B2BC2" w:rsidRPr="001B2BC2">
        <w:t>число хорошо подготовленных преподавателей недостаточно;</w:t>
      </w:r>
    </w:p>
    <w:p w:rsidR="001B2BC2" w:rsidRPr="001B2BC2" w:rsidRDefault="00624BA5" w:rsidP="00624BA5">
      <w:pPr>
        <w:pStyle w:val="SingleTxtGR"/>
      </w:pPr>
      <w:r>
        <w:tab/>
      </w:r>
      <w:r w:rsidR="001B2BC2" w:rsidRPr="001B2BC2">
        <w:t xml:space="preserve">с) </w:t>
      </w:r>
      <w:r>
        <w:tab/>
      </w:r>
      <w:r w:rsidR="001B2BC2" w:rsidRPr="001B2BC2">
        <w:t>в отдаленных районах высока доля девочек, не завершающих шк</w:t>
      </w:r>
      <w:r w:rsidR="001B2BC2" w:rsidRPr="001B2BC2">
        <w:t>о</w:t>
      </w:r>
      <w:r w:rsidR="001B2BC2" w:rsidRPr="001B2BC2">
        <w:t>л</w:t>
      </w:r>
      <w:r>
        <w:t xml:space="preserve">у </w:t>
      </w:r>
      <w:r w:rsidR="001B2BC2" w:rsidRPr="001B2BC2">
        <w:t>в связи с</w:t>
      </w:r>
      <w:r>
        <w:t>о</w:t>
      </w:r>
      <w:r w:rsidR="001B2BC2" w:rsidRPr="001B2BC2">
        <w:t xml:space="preserve"> вступлением в брак в детском возрасте.</w:t>
      </w:r>
    </w:p>
    <w:p w:rsidR="001B2BC2" w:rsidRPr="001B2BC2" w:rsidRDefault="001B2BC2" w:rsidP="00624BA5">
      <w:pPr>
        <w:pStyle w:val="SingleTxtGR"/>
        <w:rPr>
          <w:b/>
          <w:bCs/>
        </w:rPr>
      </w:pPr>
      <w:r w:rsidRPr="001B2BC2">
        <w:rPr>
          <w:bCs/>
        </w:rPr>
        <w:t>69.</w:t>
      </w:r>
      <w:r w:rsidRPr="001B2BC2">
        <w:rPr>
          <w:bCs/>
        </w:rPr>
        <w:tab/>
      </w:r>
      <w:r w:rsidRPr="001B2BC2">
        <w:rPr>
          <w:b/>
          <w:bCs/>
        </w:rPr>
        <w:t>В свете своего замечания общего порядка № 1 (2001) о целях образ</w:t>
      </w:r>
      <w:r w:rsidRPr="001B2BC2">
        <w:rPr>
          <w:b/>
          <w:bCs/>
        </w:rPr>
        <w:t>о</w:t>
      </w:r>
      <w:r w:rsidRPr="001B2BC2">
        <w:rPr>
          <w:b/>
          <w:bCs/>
        </w:rPr>
        <w:t>вания Комитет рекомендует государству-участнику:</w:t>
      </w:r>
    </w:p>
    <w:p w:rsidR="001B2BC2" w:rsidRPr="001B2BC2" w:rsidRDefault="00624BA5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a) </w:t>
      </w:r>
      <w:r>
        <w:rPr>
          <w:b/>
          <w:bCs/>
        </w:rPr>
        <w:tab/>
      </w:r>
      <w:r w:rsidR="001B2BC2" w:rsidRPr="001B2BC2">
        <w:rPr>
          <w:b/>
          <w:bCs/>
        </w:rPr>
        <w:t>уделять больше внимания повышению доступности и качества о</w:t>
      </w:r>
      <w:r w:rsidR="001B2BC2" w:rsidRPr="001B2BC2">
        <w:rPr>
          <w:b/>
          <w:bCs/>
        </w:rPr>
        <w:t>б</w:t>
      </w:r>
      <w:r w:rsidR="001B2BC2" w:rsidRPr="001B2BC2">
        <w:rPr>
          <w:b/>
          <w:bCs/>
        </w:rPr>
        <w:t>разования и обеспечивать высокий уровень подготовки преподавателей;</w:t>
      </w:r>
    </w:p>
    <w:p w:rsidR="001B2BC2" w:rsidRPr="001B2BC2" w:rsidRDefault="00624BA5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b) </w:t>
      </w:r>
      <w:r>
        <w:rPr>
          <w:b/>
          <w:bCs/>
        </w:rPr>
        <w:tab/>
      </w:r>
      <w:r w:rsidR="001B2BC2" w:rsidRPr="001B2BC2">
        <w:rPr>
          <w:b/>
          <w:bCs/>
        </w:rPr>
        <w:t>активизировать свои усилия с целью сократить разрыв между городскими и сельскими районами в части доступности и осуществления права на образование в полном объеме;</w:t>
      </w:r>
    </w:p>
    <w:p w:rsidR="001B2BC2" w:rsidRPr="001B2BC2" w:rsidRDefault="00624BA5" w:rsidP="00624BA5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c) </w:t>
      </w:r>
      <w:r>
        <w:rPr>
          <w:b/>
          <w:bCs/>
        </w:rPr>
        <w:tab/>
        <w:t xml:space="preserve">продолжать предпринимать усилия в целях </w:t>
      </w:r>
      <w:r w:rsidR="001B2BC2" w:rsidRPr="001B2BC2">
        <w:rPr>
          <w:b/>
          <w:bCs/>
        </w:rPr>
        <w:t>ликвидации всех видов скрытых расходов на обучение в школьной системе</w:t>
      </w:r>
      <w:r w:rsidR="001B2BC2">
        <w:rPr>
          <w:b/>
          <w:bCs/>
        </w:rPr>
        <w:t xml:space="preserve">, с тем чтобы </w:t>
      </w:r>
      <w:r w:rsidR="001B2BC2" w:rsidRPr="001B2BC2">
        <w:rPr>
          <w:b/>
          <w:bCs/>
        </w:rPr>
        <w:t>обеспечить всем детям беспрепятственный и равный доступ к образов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нию;</w:t>
      </w:r>
    </w:p>
    <w:p w:rsidR="001B2BC2" w:rsidRPr="001B2BC2" w:rsidRDefault="00624BA5" w:rsidP="00624BA5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d) </w:t>
      </w:r>
      <w:r>
        <w:rPr>
          <w:b/>
          <w:bCs/>
        </w:rPr>
        <w:tab/>
      </w:r>
      <w:r w:rsidR="001B2BC2" w:rsidRPr="001B2BC2">
        <w:rPr>
          <w:b/>
          <w:bCs/>
        </w:rPr>
        <w:t>активизировать работу, направленную на то, чтобы дети, в ос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бенности девочки, не бросали школу, а также обеспечить эффективное осуществление раздела 28 Закона о женщинах 2010 года, который запрещ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ет забирать девочек из школы с целью выда</w:t>
      </w:r>
      <w:r>
        <w:rPr>
          <w:b/>
          <w:bCs/>
        </w:rPr>
        <w:t>ть</w:t>
      </w:r>
      <w:r w:rsidR="001B2BC2" w:rsidRPr="001B2BC2">
        <w:rPr>
          <w:b/>
          <w:bCs/>
        </w:rPr>
        <w:t xml:space="preserve"> </w:t>
      </w:r>
      <w:r>
        <w:rPr>
          <w:b/>
          <w:bCs/>
        </w:rPr>
        <w:t xml:space="preserve">их </w:t>
      </w:r>
      <w:r w:rsidR="001B2BC2" w:rsidRPr="001B2BC2">
        <w:rPr>
          <w:b/>
          <w:bCs/>
        </w:rPr>
        <w:t>замуж.</w:t>
      </w:r>
    </w:p>
    <w:p w:rsidR="001B2BC2" w:rsidRPr="001B2BC2" w:rsidRDefault="001B2BC2" w:rsidP="00624BA5">
      <w:pPr>
        <w:pStyle w:val="H23GR"/>
      </w:pPr>
      <w:r w:rsidRPr="001B2BC2">
        <w:tab/>
      </w:r>
      <w:r w:rsidRPr="001B2BC2">
        <w:tab/>
        <w:t>Развитие в раннем детстве</w:t>
      </w:r>
    </w:p>
    <w:p w:rsidR="001B2BC2" w:rsidRPr="001B2BC2" w:rsidRDefault="001B2BC2" w:rsidP="00624BA5">
      <w:pPr>
        <w:pStyle w:val="SingleTxtGR"/>
      </w:pPr>
      <w:r w:rsidRPr="001B2BC2">
        <w:rPr>
          <w:bCs/>
        </w:rPr>
        <w:t>70.</w:t>
      </w:r>
      <w:r w:rsidRPr="001B2BC2">
        <w:rPr>
          <w:bCs/>
        </w:rPr>
        <w:tab/>
      </w:r>
      <w:r w:rsidRPr="001B2BC2">
        <w:t xml:space="preserve">Приветствуя принятие </w:t>
      </w:r>
      <w:r w:rsidR="00624BA5">
        <w:t>Основ н</w:t>
      </w:r>
      <w:r w:rsidRPr="001B2BC2">
        <w:t>ациональной политики развития детей раннего возраста на 2009</w:t>
      </w:r>
      <w:r>
        <w:t>−</w:t>
      </w:r>
      <w:r w:rsidRPr="001B2BC2">
        <w:t xml:space="preserve">2015 годы, Комитет по-прежнему обеспокоен тем, что в государстве-участнике </w:t>
      </w:r>
      <w:r w:rsidR="00624BA5">
        <w:t xml:space="preserve">дошкольные детские </w:t>
      </w:r>
      <w:r w:rsidRPr="001B2BC2">
        <w:t>учреждения посещает мало детей, что таких учреждений также мало и что городские и сельские районы в этом отношении находятся в неравном положении.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71.</w:t>
      </w:r>
      <w:r w:rsidRPr="001B2BC2">
        <w:rPr>
          <w:bCs/>
        </w:rPr>
        <w:tab/>
      </w:r>
      <w:r w:rsidRPr="001B2BC2">
        <w:rPr>
          <w:b/>
          <w:bCs/>
        </w:rPr>
        <w:t>Ссылаясь на свое замечание общего порядка № 7 (2005) об осущест</w:t>
      </w:r>
      <w:r w:rsidRPr="001B2BC2">
        <w:rPr>
          <w:b/>
          <w:bCs/>
        </w:rPr>
        <w:t>в</w:t>
      </w:r>
      <w:r w:rsidRPr="001B2BC2">
        <w:rPr>
          <w:b/>
          <w:bCs/>
        </w:rPr>
        <w:t>лении прав ребенка в раннем детстве, Комитет рекомендует государству-участнику поощрять и совершенствовать развитие и образование в раннем детстве, обеспечивать доступ к ним и расширять территориальный охват соответствующими учреждениями, в особенности в сельской местности.</w:t>
      </w:r>
    </w:p>
    <w:p w:rsidR="001B2BC2" w:rsidRPr="001B2BC2" w:rsidRDefault="001B2BC2" w:rsidP="00624BA5">
      <w:pPr>
        <w:pStyle w:val="H23GR"/>
      </w:pPr>
      <w:r w:rsidRPr="001B2BC2">
        <w:tab/>
      </w:r>
      <w:r w:rsidRPr="001B2BC2">
        <w:tab/>
        <w:t>Отдых, досуг, рекреационные и культурные мероприятия, х</w:t>
      </w:r>
      <w:r w:rsidRPr="001B2BC2">
        <w:t>у</w:t>
      </w:r>
      <w:r w:rsidRPr="001B2BC2">
        <w:t>дожественное творчество</w:t>
      </w:r>
    </w:p>
    <w:p w:rsidR="001B2BC2" w:rsidRPr="001B2BC2" w:rsidRDefault="001B2BC2" w:rsidP="001B2BC2">
      <w:pPr>
        <w:pStyle w:val="SingleTxtGR"/>
      </w:pPr>
      <w:r w:rsidRPr="001B2BC2">
        <w:rPr>
          <w:bCs/>
        </w:rPr>
        <w:t>72.</w:t>
      </w:r>
      <w:r w:rsidRPr="001B2BC2">
        <w:rPr>
          <w:bCs/>
        </w:rPr>
        <w:tab/>
      </w:r>
      <w:r w:rsidRPr="001B2BC2">
        <w:t>Комитет обеспокоен отсутствием достаточной информации о действе</w:t>
      </w:r>
      <w:r w:rsidRPr="001B2BC2">
        <w:t>н</w:t>
      </w:r>
      <w:r w:rsidRPr="001B2BC2">
        <w:t>ном осуществлении права на досуг, рекреационные и культурные мероприятия.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73.</w:t>
      </w:r>
      <w:r w:rsidRPr="001B2BC2">
        <w:rPr>
          <w:bCs/>
        </w:rPr>
        <w:tab/>
      </w:r>
      <w:r w:rsidRPr="001B2BC2">
        <w:rPr>
          <w:b/>
          <w:bCs/>
        </w:rPr>
        <w:t>Ссылаясь на свое замечание общего порядка №17 (2013) о праве р</w:t>
      </w:r>
      <w:r w:rsidRPr="001B2BC2">
        <w:rPr>
          <w:b/>
          <w:bCs/>
        </w:rPr>
        <w:t>е</w:t>
      </w:r>
      <w:r w:rsidRPr="001B2BC2">
        <w:rPr>
          <w:b/>
          <w:bCs/>
        </w:rPr>
        <w:t>бенка на отдых, досуг, участие в играх, развлекательных мероприятиях, культурной жизни и праве заниматься искусством, Комитет рекомендует государству-участнику обеспечить право детей в надлежащей мере учас</w:t>
      </w:r>
      <w:r w:rsidRPr="001B2BC2">
        <w:rPr>
          <w:b/>
          <w:bCs/>
        </w:rPr>
        <w:t>т</w:t>
      </w:r>
      <w:r w:rsidRPr="001B2BC2">
        <w:rPr>
          <w:b/>
          <w:bCs/>
        </w:rPr>
        <w:t>вовать в досуговых, развлекательных и культурных мероприятиях в соо</w:t>
      </w:r>
      <w:r w:rsidRPr="001B2BC2">
        <w:rPr>
          <w:b/>
          <w:bCs/>
        </w:rPr>
        <w:t>т</w:t>
      </w:r>
      <w:r w:rsidRPr="001B2BC2">
        <w:rPr>
          <w:b/>
          <w:bCs/>
        </w:rPr>
        <w:t>ветствии со статьей 31 Конвенции, в том числе повышая осведомленность учителей и социальных работников о таких правах и вменяя школам в обязанность проведение спортивных, досуговых и культурных меропри</w:t>
      </w:r>
      <w:r w:rsidRPr="001B2BC2">
        <w:rPr>
          <w:b/>
          <w:bCs/>
        </w:rPr>
        <w:t>я</w:t>
      </w:r>
      <w:r w:rsidRPr="001B2BC2">
        <w:rPr>
          <w:b/>
          <w:bCs/>
        </w:rPr>
        <w:t>тий для детей.</w:t>
      </w:r>
    </w:p>
    <w:p w:rsidR="001B2BC2" w:rsidRPr="001B2BC2" w:rsidRDefault="001B2BC2" w:rsidP="00624BA5">
      <w:pPr>
        <w:pStyle w:val="H1GR"/>
      </w:pPr>
      <w:r w:rsidRPr="001B2BC2">
        <w:lastRenderedPageBreak/>
        <w:tab/>
        <w:t xml:space="preserve">I. </w:t>
      </w:r>
      <w:r w:rsidR="00624BA5">
        <w:tab/>
      </w:r>
      <w:r w:rsidRPr="001B2BC2">
        <w:t>Специальные меры защиты (статьи 22, 30, 32, 33, 35, 36, 37</w:t>
      </w:r>
      <w:r w:rsidR="00624BA5">
        <w:t> </w:t>
      </w:r>
      <w:r w:rsidRPr="001B2BC2">
        <w:t>(пункты b−d), 38, 39 и 40)</w:t>
      </w:r>
    </w:p>
    <w:p w:rsidR="001B2BC2" w:rsidRPr="001B2BC2" w:rsidRDefault="001B2BC2" w:rsidP="00624BA5">
      <w:pPr>
        <w:pStyle w:val="H23GR"/>
      </w:pPr>
      <w:r w:rsidRPr="001B2BC2">
        <w:tab/>
      </w:r>
      <w:r w:rsidRPr="001B2BC2">
        <w:tab/>
        <w:t>Дети-просители убежища и дети-беженцы</w:t>
      </w:r>
    </w:p>
    <w:p w:rsidR="001B2BC2" w:rsidRPr="001B2BC2" w:rsidRDefault="001B2BC2" w:rsidP="001B2BC2">
      <w:pPr>
        <w:pStyle w:val="SingleTxtGR"/>
      </w:pPr>
      <w:r w:rsidRPr="001B2BC2">
        <w:rPr>
          <w:bCs/>
        </w:rPr>
        <w:t>74.</w:t>
      </w:r>
      <w:r w:rsidRPr="001B2BC2">
        <w:rPr>
          <w:bCs/>
        </w:rPr>
        <w:tab/>
      </w:r>
      <w:r w:rsidRPr="001B2BC2">
        <w:t>Приветствуя успешную работу по регистрации рождений детей в гос</w:t>
      </w:r>
      <w:r w:rsidRPr="001B2BC2">
        <w:t>у</w:t>
      </w:r>
      <w:r w:rsidRPr="001B2BC2">
        <w:t>дарстве-участнике, Комитет</w:t>
      </w:r>
      <w:r w:rsidR="00624BA5">
        <w:t>,</w:t>
      </w:r>
      <w:r w:rsidRPr="001B2BC2">
        <w:t xml:space="preserve"> вместе с тем</w:t>
      </w:r>
      <w:r w:rsidR="00624BA5">
        <w:t>,</w:t>
      </w:r>
      <w:r w:rsidRPr="001B2BC2">
        <w:t xml:space="preserve"> обеспокоен сообщениями об отказах в выдаче документов, удостоверяющих личность, детям-беженцам, родившимся в государстве-участнике или прибывшим на его территорию до достижения ими совершеннолетия, в результате чего они подвергаются особо серьезному риску </w:t>
      </w:r>
      <w:proofErr w:type="spellStart"/>
      <w:r w:rsidRPr="001B2BC2">
        <w:t>безгражданства</w:t>
      </w:r>
      <w:proofErr w:type="spellEnd"/>
      <w:r w:rsidRPr="001B2BC2">
        <w:t>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75.</w:t>
      </w:r>
      <w:r w:rsidRPr="001B2BC2">
        <w:rPr>
          <w:bCs/>
        </w:rPr>
        <w:tab/>
      </w:r>
      <w:r w:rsidRPr="001B2BC2">
        <w:rPr>
          <w:b/>
          <w:bCs/>
        </w:rPr>
        <w:t>Комитет рекомендует государству-участнику принять надлежащие меры для защиты детей-беженцев, родившихся в государстве-участнике или прибывших на его территорию до достижения ими совершеннолетия, в том числе путем выдачи им удостоверяющих личность документов во и</w:t>
      </w:r>
      <w:r w:rsidRPr="001B2BC2">
        <w:rPr>
          <w:b/>
          <w:bCs/>
        </w:rPr>
        <w:t>з</w:t>
      </w:r>
      <w:r w:rsidRPr="001B2BC2">
        <w:rPr>
          <w:b/>
          <w:bCs/>
        </w:rPr>
        <w:t xml:space="preserve">бежание риска </w:t>
      </w:r>
      <w:proofErr w:type="spellStart"/>
      <w:r w:rsidRPr="001B2BC2">
        <w:rPr>
          <w:b/>
          <w:bCs/>
        </w:rPr>
        <w:t>безгражданства</w:t>
      </w:r>
      <w:proofErr w:type="spellEnd"/>
      <w:r w:rsidRPr="001B2BC2">
        <w:rPr>
          <w:b/>
          <w:bCs/>
        </w:rPr>
        <w:t>, а также предоставления им равного дост</w:t>
      </w:r>
      <w:r w:rsidRPr="001B2BC2">
        <w:rPr>
          <w:b/>
          <w:bCs/>
        </w:rPr>
        <w:t>у</w:t>
      </w:r>
      <w:r w:rsidRPr="001B2BC2">
        <w:rPr>
          <w:b/>
          <w:bCs/>
        </w:rPr>
        <w:t>па к бесплатному начальному образованию, среднему образованию и мед</w:t>
      </w:r>
      <w:r w:rsidRPr="001B2BC2">
        <w:rPr>
          <w:b/>
          <w:bCs/>
        </w:rPr>
        <w:t>и</w:t>
      </w:r>
      <w:r w:rsidRPr="001B2BC2">
        <w:rPr>
          <w:b/>
          <w:bCs/>
        </w:rPr>
        <w:t>цинским и социальным услугам на уровне общины.</w:t>
      </w:r>
    </w:p>
    <w:p w:rsidR="001B2BC2" w:rsidRPr="001B2BC2" w:rsidRDefault="001B2BC2" w:rsidP="00624BA5">
      <w:pPr>
        <w:pStyle w:val="H23GR"/>
      </w:pPr>
      <w:r w:rsidRPr="001B2BC2">
        <w:tab/>
      </w:r>
      <w:r w:rsidRPr="001B2BC2">
        <w:tab/>
        <w:t>Экономическая эксплуатация, включая детский труд</w:t>
      </w:r>
    </w:p>
    <w:p w:rsidR="001B2BC2" w:rsidRPr="001B2BC2" w:rsidRDefault="001B2BC2" w:rsidP="001B2BC2">
      <w:pPr>
        <w:pStyle w:val="SingleTxtGR"/>
      </w:pPr>
      <w:r w:rsidRPr="001B2BC2">
        <w:rPr>
          <w:bCs/>
        </w:rPr>
        <w:t>76.</w:t>
      </w:r>
      <w:r w:rsidRPr="001B2BC2">
        <w:rPr>
          <w:bCs/>
        </w:rPr>
        <w:tab/>
      </w:r>
      <w:r w:rsidRPr="001B2BC2">
        <w:t>Комитет принимает к сведению положения Закона о детях 2005 года и З</w:t>
      </w:r>
      <w:r w:rsidRPr="001B2BC2">
        <w:t>а</w:t>
      </w:r>
      <w:r w:rsidRPr="001B2BC2">
        <w:t>кона о труде 2007 года, которыми установлен минимальный возраст 16 лет для выполнения легкой работы и запрещены наихудшие формы детского труда, а также с удовлетворением отмечает законодательные положения о запрете и</w:t>
      </w:r>
      <w:r w:rsidRPr="001B2BC2">
        <w:t>с</w:t>
      </w:r>
      <w:r w:rsidRPr="001B2BC2">
        <w:t>пользования детей в возрасте до 18 лет в целях эксплуатации их труда или на опасной работе. Вместе с тем Комитет обеспокоен:</w:t>
      </w:r>
    </w:p>
    <w:p w:rsidR="001B2BC2" w:rsidRPr="001B2BC2" w:rsidRDefault="00624BA5" w:rsidP="001B2BC2">
      <w:pPr>
        <w:pStyle w:val="SingleTxtGR"/>
      </w:pPr>
      <w:r>
        <w:tab/>
      </w:r>
      <w:r w:rsidR="001B2BC2" w:rsidRPr="001B2BC2">
        <w:t xml:space="preserve">a) </w:t>
      </w:r>
      <w:r>
        <w:tab/>
      </w:r>
      <w:r w:rsidR="001B2BC2" w:rsidRPr="001B2BC2">
        <w:t>многочисленными случаями использования детского труда, ос</w:t>
      </w:r>
      <w:r w:rsidR="001B2BC2" w:rsidRPr="001B2BC2">
        <w:t>о</w:t>
      </w:r>
      <w:r w:rsidR="001B2BC2" w:rsidRPr="001B2BC2">
        <w:t>бенно на семейных фермах и семейных предприятиях, а также в неформальном секторе экономики; случаями, когда дети занимаются мелкой торговлей или выполняют многочасовую работу по дому; случаями с учащимися религиозных школ ("</w:t>
      </w:r>
      <w:proofErr w:type="spellStart"/>
      <w:r w:rsidR="001B2BC2" w:rsidRPr="001B2BC2">
        <w:t>алмудос</w:t>
      </w:r>
      <w:proofErr w:type="spellEnd"/>
      <w:r w:rsidR="001B2BC2" w:rsidRPr="001B2BC2">
        <w:t>"), которые получают недостаточное питание и в течение мн</w:t>
      </w:r>
      <w:r w:rsidR="001B2BC2" w:rsidRPr="001B2BC2">
        <w:t>о</w:t>
      </w:r>
      <w:r w:rsidR="001B2BC2" w:rsidRPr="001B2BC2">
        <w:t>гих часов работают на ферме своего наставника-марабута; сообщениями об о</w:t>
      </w:r>
      <w:r w:rsidR="001B2BC2" w:rsidRPr="001B2BC2">
        <w:t>т</w:t>
      </w:r>
      <w:r w:rsidR="001B2BC2" w:rsidRPr="001B2BC2">
        <w:t>сутствии политической воли, необходимой для решения проблемы детского труда;</w:t>
      </w:r>
    </w:p>
    <w:p w:rsidR="001B2BC2" w:rsidRPr="001B2BC2" w:rsidRDefault="00624BA5" w:rsidP="001B2BC2">
      <w:pPr>
        <w:pStyle w:val="SingleTxtGR"/>
      </w:pPr>
      <w:r>
        <w:tab/>
      </w:r>
      <w:r w:rsidR="001B2BC2" w:rsidRPr="001B2BC2">
        <w:t xml:space="preserve">b) </w:t>
      </w:r>
      <w:r>
        <w:tab/>
      </w:r>
      <w:r w:rsidR="001B2BC2" w:rsidRPr="001B2BC2">
        <w:t>неэффективностью применения законов, касающихся детского тр</w:t>
      </w:r>
      <w:r w:rsidR="001B2BC2" w:rsidRPr="001B2BC2">
        <w:t>у</w:t>
      </w:r>
      <w:r w:rsidR="001B2BC2" w:rsidRPr="001B2BC2">
        <w:t>да;</w:t>
      </w:r>
    </w:p>
    <w:p w:rsidR="001B2BC2" w:rsidRPr="001B2BC2" w:rsidRDefault="00624BA5" w:rsidP="001B2BC2">
      <w:pPr>
        <w:pStyle w:val="SingleTxtGR"/>
      </w:pPr>
      <w:r>
        <w:tab/>
      </w:r>
      <w:r w:rsidR="001B2BC2" w:rsidRPr="001B2BC2">
        <w:t xml:space="preserve">c) </w:t>
      </w:r>
      <w:r>
        <w:tab/>
      </w:r>
      <w:r w:rsidR="001B2BC2" w:rsidRPr="001B2BC2">
        <w:t xml:space="preserve">отсутствием конкретных данных о распространенности детского труда; </w:t>
      </w:r>
      <w:r>
        <w:t>и</w:t>
      </w:r>
    </w:p>
    <w:p w:rsidR="001B2BC2" w:rsidRPr="001B2BC2" w:rsidRDefault="00624BA5" w:rsidP="001B2BC2">
      <w:pPr>
        <w:pStyle w:val="SingleTxtGR"/>
      </w:pPr>
      <w:r>
        <w:tab/>
      </w:r>
      <w:r w:rsidR="001B2BC2" w:rsidRPr="001B2BC2">
        <w:t xml:space="preserve">d) </w:t>
      </w:r>
      <w:r>
        <w:tab/>
      </w:r>
      <w:r w:rsidR="001B2BC2" w:rsidRPr="001B2BC2">
        <w:t>отсутствием надлежащего контроля и проверок, позволяющих э</w:t>
      </w:r>
      <w:r w:rsidR="001B2BC2" w:rsidRPr="001B2BC2">
        <w:t>ф</w:t>
      </w:r>
      <w:r w:rsidR="001B2BC2" w:rsidRPr="001B2BC2">
        <w:t>фективно контролировать соблюдение правовых положений, касающихся де</w:t>
      </w:r>
      <w:r w:rsidR="001B2BC2" w:rsidRPr="001B2BC2">
        <w:t>т</w:t>
      </w:r>
      <w:r w:rsidR="001B2BC2" w:rsidRPr="001B2BC2">
        <w:t>ского труда.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77.</w:t>
      </w:r>
      <w:r w:rsidRPr="001B2BC2">
        <w:rPr>
          <w:bCs/>
        </w:rPr>
        <w:tab/>
      </w:r>
      <w:r w:rsidRPr="001B2BC2">
        <w:rPr>
          <w:b/>
          <w:bCs/>
        </w:rPr>
        <w:t>Комитет настоятельно призывает государство-участник:</w:t>
      </w:r>
    </w:p>
    <w:p w:rsidR="001B2BC2" w:rsidRPr="001B2BC2" w:rsidRDefault="00624BA5" w:rsidP="00035BEB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а) </w:t>
      </w:r>
      <w:r>
        <w:rPr>
          <w:b/>
          <w:bCs/>
        </w:rPr>
        <w:tab/>
      </w:r>
      <w:r w:rsidR="001B2BC2" w:rsidRPr="001B2BC2">
        <w:rPr>
          <w:b/>
          <w:bCs/>
        </w:rPr>
        <w:t>проявить необходимую политическую волю</w:t>
      </w:r>
      <w:r w:rsidR="001B2BC2">
        <w:rPr>
          <w:b/>
          <w:bCs/>
        </w:rPr>
        <w:t xml:space="preserve">, с тем чтобы </w:t>
      </w:r>
      <w:r w:rsidR="001B2BC2" w:rsidRPr="001B2BC2">
        <w:rPr>
          <w:b/>
          <w:bCs/>
        </w:rPr>
        <w:t>предотвращать и пресекать все формы труда детей, не достигших 16 лет, в</w:t>
      </w:r>
      <w:r w:rsidR="00035BEB">
        <w:rPr>
          <w:b/>
          <w:bCs/>
        </w:rPr>
        <w:t> </w:t>
      </w:r>
      <w:r w:rsidR="001B2BC2" w:rsidRPr="001B2BC2">
        <w:rPr>
          <w:b/>
          <w:bCs/>
        </w:rPr>
        <w:t>соо</w:t>
      </w:r>
      <w:r w:rsidR="001B2BC2" w:rsidRPr="001B2BC2">
        <w:rPr>
          <w:b/>
          <w:bCs/>
        </w:rPr>
        <w:t>т</w:t>
      </w:r>
      <w:r w:rsidR="001B2BC2" w:rsidRPr="001B2BC2">
        <w:rPr>
          <w:b/>
          <w:bCs/>
        </w:rPr>
        <w:t>ветствии с законодательством;</w:t>
      </w:r>
    </w:p>
    <w:p w:rsidR="001B2BC2" w:rsidRPr="001B2BC2" w:rsidRDefault="00624BA5" w:rsidP="00624BA5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b) </w:t>
      </w:r>
      <w:r>
        <w:rPr>
          <w:b/>
          <w:bCs/>
        </w:rPr>
        <w:tab/>
      </w:r>
      <w:r w:rsidR="001B2BC2" w:rsidRPr="001B2BC2">
        <w:rPr>
          <w:b/>
          <w:bCs/>
        </w:rPr>
        <w:t>исследовать масштаб</w:t>
      </w:r>
      <w:r>
        <w:rPr>
          <w:b/>
          <w:bCs/>
        </w:rPr>
        <w:t>ы</w:t>
      </w:r>
      <w:r w:rsidR="001B2BC2" w:rsidRPr="001B2BC2">
        <w:rPr>
          <w:b/>
          <w:bCs/>
        </w:rPr>
        <w:t>, природу, первопричины и последствия детского труда в государстве-участнике, с тем чтобы разработать эффе</w:t>
      </w:r>
      <w:r w:rsidR="001B2BC2" w:rsidRPr="001B2BC2">
        <w:rPr>
          <w:b/>
          <w:bCs/>
        </w:rPr>
        <w:t>к</w:t>
      </w:r>
      <w:r w:rsidR="001B2BC2" w:rsidRPr="001B2BC2">
        <w:rPr>
          <w:b/>
          <w:bCs/>
        </w:rPr>
        <w:t xml:space="preserve">тивную стратегию по его предотвращению и искоренению; уделять особое внимание: i) детскому труду на семейных фермах, семейных предприятий и в неформальном секторе экономики; </w:t>
      </w:r>
      <w:proofErr w:type="spellStart"/>
      <w:r w:rsidR="001B2BC2" w:rsidRPr="001B2BC2">
        <w:rPr>
          <w:b/>
          <w:bCs/>
        </w:rPr>
        <w:t>ii</w:t>
      </w:r>
      <w:proofErr w:type="spellEnd"/>
      <w:r w:rsidR="001B2BC2" w:rsidRPr="001B2BC2">
        <w:rPr>
          <w:b/>
          <w:bCs/>
        </w:rPr>
        <w:t>) случаям, когда дети занимаются мелкой торговлей или выполняют многочасовую работу по дому;</w:t>
      </w:r>
      <w:r>
        <w:rPr>
          <w:b/>
          <w:bCs/>
        </w:rPr>
        <w:t xml:space="preserve"> и</w:t>
      </w:r>
      <w:r w:rsidR="001B2BC2" w:rsidRPr="001B2BC2">
        <w:rPr>
          <w:b/>
          <w:bCs/>
        </w:rPr>
        <w:t xml:space="preserve"> </w:t>
      </w:r>
      <w:proofErr w:type="spellStart"/>
      <w:r w:rsidR="001B2BC2" w:rsidRPr="001B2BC2">
        <w:rPr>
          <w:b/>
          <w:bCs/>
        </w:rPr>
        <w:t>iii</w:t>
      </w:r>
      <w:proofErr w:type="spellEnd"/>
      <w:r w:rsidR="001B2BC2" w:rsidRPr="001B2BC2">
        <w:rPr>
          <w:b/>
          <w:bCs/>
        </w:rPr>
        <w:t>) сл</w:t>
      </w:r>
      <w:r w:rsidR="001B2BC2" w:rsidRPr="001B2BC2">
        <w:rPr>
          <w:b/>
          <w:bCs/>
        </w:rPr>
        <w:t>у</w:t>
      </w:r>
      <w:r w:rsidR="001B2BC2" w:rsidRPr="001B2BC2">
        <w:rPr>
          <w:b/>
          <w:bCs/>
        </w:rPr>
        <w:t>чаям с учащимися религиозных школ ("</w:t>
      </w:r>
      <w:proofErr w:type="spellStart"/>
      <w:r w:rsidR="001B2BC2" w:rsidRPr="001B2BC2">
        <w:rPr>
          <w:b/>
          <w:bCs/>
        </w:rPr>
        <w:t>алмудос</w:t>
      </w:r>
      <w:proofErr w:type="spellEnd"/>
      <w:r w:rsidR="001B2BC2" w:rsidRPr="001B2BC2">
        <w:rPr>
          <w:b/>
          <w:bCs/>
        </w:rPr>
        <w:t>"), которые получают н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достаточное питание и в течение многих часов работают на ферме своего наставника-марабута;</w:t>
      </w:r>
    </w:p>
    <w:p w:rsidR="001B2BC2" w:rsidRPr="001B2BC2" w:rsidRDefault="00624BA5" w:rsidP="001B2BC2">
      <w:pPr>
        <w:pStyle w:val="SingleTxtGR"/>
        <w:rPr>
          <w:b/>
          <w:bCs/>
        </w:rPr>
      </w:pPr>
      <w:r>
        <w:rPr>
          <w:b/>
          <w:bCs/>
        </w:rPr>
        <w:lastRenderedPageBreak/>
        <w:tab/>
      </w:r>
      <w:r w:rsidR="001B2BC2" w:rsidRPr="001B2BC2">
        <w:rPr>
          <w:b/>
          <w:bCs/>
        </w:rPr>
        <w:t xml:space="preserve">с) </w:t>
      </w:r>
      <w:r>
        <w:rPr>
          <w:b/>
          <w:bCs/>
        </w:rPr>
        <w:tab/>
      </w:r>
      <w:r w:rsidR="001B2BC2" w:rsidRPr="001B2BC2">
        <w:rPr>
          <w:b/>
          <w:bCs/>
        </w:rPr>
        <w:t>собирать надежные данные, позволяющие понять динамику в области детского труда, устранить его первопричины и связанные с ним риски на территории всей страны;</w:t>
      </w:r>
    </w:p>
    <w:p w:rsidR="001B2BC2" w:rsidRPr="001B2BC2" w:rsidRDefault="00624BA5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d) </w:t>
      </w:r>
      <w:r>
        <w:rPr>
          <w:b/>
          <w:bCs/>
        </w:rPr>
        <w:tab/>
      </w:r>
      <w:r w:rsidR="001B2BC2" w:rsidRPr="001B2BC2">
        <w:rPr>
          <w:b/>
          <w:bCs/>
        </w:rPr>
        <w:t>обеспечить действенное применение правовых положений о детском труде и надлежащее наказание лиц, эксплуатирующих детей, а также укреплять механизм трудовых инспекций, с тем чтобы они могли эффективно контролировать соблюдение правовых положений о детском труде;</w:t>
      </w:r>
    </w:p>
    <w:p w:rsidR="001B2BC2" w:rsidRPr="001B2BC2" w:rsidRDefault="00624BA5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e) </w:t>
      </w:r>
      <w:r>
        <w:rPr>
          <w:b/>
          <w:bCs/>
        </w:rPr>
        <w:tab/>
      </w:r>
      <w:r w:rsidR="001B2BC2" w:rsidRPr="001B2BC2">
        <w:rPr>
          <w:b/>
          <w:bCs/>
        </w:rPr>
        <w:t>ратифицировать Конвенцию № 189 (2011) Международной о</w:t>
      </w:r>
      <w:r w:rsidR="001B2BC2" w:rsidRPr="001B2BC2">
        <w:rPr>
          <w:b/>
          <w:bCs/>
        </w:rPr>
        <w:t>р</w:t>
      </w:r>
      <w:r w:rsidR="001B2BC2" w:rsidRPr="001B2BC2">
        <w:rPr>
          <w:b/>
          <w:bCs/>
        </w:rPr>
        <w:t>ганизации труда (МОТ) о достойном труде домашних работников;</w:t>
      </w:r>
    </w:p>
    <w:p w:rsidR="001B2BC2" w:rsidRPr="001B2BC2" w:rsidRDefault="00624BA5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f) </w:t>
      </w:r>
      <w:r>
        <w:rPr>
          <w:b/>
          <w:bCs/>
        </w:rPr>
        <w:tab/>
      </w:r>
      <w:r w:rsidR="001B2BC2" w:rsidRPr="001B2BC2">
        <w:rPr>
          <w:b/>
          <w:bCs/>
        </w:rPr>
        <w:t>обратиться в этой связи за технической помощью к Междун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родной пр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грамме МОТ по искоренению детского труда.</w:t>
      </w:r>
    </w:p>
    <w:p w:rsidR="001B2BC2" w:rsidRPr="001B2BC2" w:rsidRDefault="001B2BC2" w:rsidP="00624BA5">
      <w:pPr>
        <w:pStyle w:val="H23GR"/>
      </w:pPr>
      <w:r w:rsidRPr="001B2BC2">
        <w:tab/>
      </w:r>
      <w:r w:rsidRPr="001B2BC2">
        <w:tab/>
        <w:t>Безнадзорные дети</w:t>
      </w:r>
    </w:p>
    <w:p w:rsidR="001B2BC2" w:rsidRPr="001B2BC2" w:rsidRDefault="001B2BC2" w:rsidP="00624BA5">
      <w:pPr>
        <w:pStyle w:val="SingleTxtGR"/>
      </w:pPr>
      <w:r w:rsidRPr="001B2BC2">
        <w:rPr>
          <w:bCs/>
        </w:rPr>
        <w:t>78.</w:t>
      </w:r>
      <w:r w:rsidRPr="001B2BC2">
        <w:rPr>
          <w:bCs/>
        </w:rPr>
        <w:tab/>
      </w:r>
      <w:r w:rsidRPr="001B2BC2">
        <w:t xml:space="preserve">Комитет с удовлетворением отмечает полученную информацию о том, что </w:t>
      </w:r>
      <w:r w:rsidR="00624BA5">
        <w:t xml:space="preserve">число </w:t>
      </w:r>
      <w:r w:rsidRPr="001B2BC2">
        <w:t>детей, принуждаемых попрошайничать на улицах, существенно с</w:t>
      </w:r>
      <w:r w:rsidRPr="001B2BC2">
        <w:t>о</w:t>
      </w:r>
      <w:r w:rsidRPr="001B2BC2">
        <w:t>кратилось. В то же время Комитет обеспокоен тем, что, несмотря на его пред</w:t>
      </w:r>
      <w:r w:rsidRPr="001B2BC2">
        <w:t>ы</w:t>
      </w:r>
      <w:r w:rsidRPr="001B2BC2">
        <w:t>дущие рекомендации, государство-участник не провело всеобъемлющее иссл</w:t>
      </w:r>
      <w:r w:rsidRPr="001B2BC2">
        <w:t>е</w:t>
      </w:r>
      <w:r w:rsidRPr="001B2BC2">
        <w:t>дование для оценки масштабов и причин такого явления, как безнадзорные д</w:t>
      </w:r>
      <w:r w:rsidRPr="001B2BC2">
        <w:t>е</w:t>
      </w:r>
      <w:r w:rsidRPr="001B2BC2">
        <w:t>ти, в том числе "</w:t>
      </w:r>
      <w:proofErr w:type="spellStart"/>
      <w:r w:rsidRPr="001B2BC2">
        <w:t>алмудос</w:t>
      </w:r>
      <w:proofErr w:type="spellEnd"/>
      <w:r w:rsidRPr="001B2BC2">
        <w:t>", которых принуждают попрошайничать или работать на улице. Кроме того, Комитет обеспокоен тем, что государство-участник не разработало всеобъемлющую стратегию и программу обеспечения безнадзо</w:t>
      </w:r>
      <w:r w:rsidRPr="001B2BC2">
        <w:t>р</w:t>
      </w:r>
      <w:r w:rsidRPr="001B2BC2">
        <w:t>ных детей средствами к существованию, необходимыми для их всестороннего развития.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79.</w:t>
      </w:r>
      <w:r w:rsidRPr="001B2BC2">
        <w:rPr>
          <w:bCs/>
        </w:rPr>
        <w:tab/>
      </w:r>
      <w:r w:rsidRPr="001B2BC2">
        <w:rPr>
          <w:b/>
          <w:bCs/>
        </w:rPr>
        <w:t>Комитет рекомендует государству-участнику:</w:t>
      </w:r>
    </w:p>
    <w:p w:rsidR="001B2BC2" w:rsidRPr="001B2BC2" w:rsidRDefault="00624BA5" w:rsidP="00624BA5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а) </w:t>
      </w:r>
      <w:r>
        <w:rPr>
          <w:b/>
          <w:bCs/>
        </w:rPr>
        <w:tab/>
      </w:r>
      <w:r w:rsidR="001B2BC2" w:rsidRPr="001B2BC2">
        <w:rPr>
          <w:b/>
          <w:bCs/>
        </w:rPr>
        <w:t xml:space="preserve">провести </w:t>
      </w:r>
      <w:r>
        <w:rPr>
          <w:b/>
          <w:bCs/>
        </w:rPr>
        <w:t xml:space="preserve">углубленное </w:t>
      </w:r>
      <w:r w:rsidR="001B2BC2" w:rsidRPr="001B2BC2">
        <w:rPr>
          <w:b/>
          <w:bCs/>
        </w:rPr>
        <w:t>исследование и статистический анализ причин и масштабов проблемы безнадзорных детей;</w:t>
      </w:r>
    </w:p>
    <w:p w:rsidR="001B2BC2" w:rsidRPr="001B2BC2" w:rsidRDefault="00624BA5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b) </w:t>
      </w:r>
      <w:r>
        <w:rPr>
          <w:b/>
          <w:bCs/>
        </w:rPr>
        <w:tab/>
      </w:r>
      <w:r w:rsidR="001B2BC2" w:rsidRPr="001B2BC2">
        <w:rPr>
          <w:b/>
          <w:bCs/>
        </w:rPr>
        <w:t>разработать и осуществлять всеобъемлющую политику, направленную на устранение первопричин такого явления, как безнадзо</w:t>
      </w:r>
      <w:r w:rsidR="001B2BC2" w:rsidRPr="001B2BC2">
        <w:rPr>
          <w:b/>
          <w:bCs/>
        </w:rPr>
        <w:t>р</w:t>
      </w:r>
      <w:r w:rsidR="001B2BC2" w:rsidRPr="001B2BC2">
        <w:rPr>
          <w:b/>
          <w:bCs/>
        </w:rPr>
        <w:t>ность, в целях его предотвращения и уменьшения его масштабов;</w:t>
      </w:r>
    </w:p>
    <w:p w:rsidR="001B2BC2" w:rsidRPr="001B2BC2" w:rsidRDefault="00624BA5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с) </w:t>
      </w:r>
      <w:r>
        <w:rPr>
          <w:b/>
          <w:bCs/>
        </w:rPr>
        <w:tab/>
      </w:r>
      <w:r w:rsidR="001B2BC2" w:rsidRPr="001B2BC2">
        <w:rPr>
          <w:b/>
          <w:bCs/>
        </w:rPr>
        <w:t>обеспечить безнадзорным детям средства к существованию, н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обходимые для их всестороннего развития, а также возвращение таких д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тей в семьи и общины и примирение с ними;</w:t>
      </w:r>
    </w:p>
    <w:p w:rsidR="001B2BC2" w:rsidRPr="001B2BC2" w:rsidRDefault="00624BA5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d) </w:t>
      </w:r>
      <w:r>
        <w:rPr>
          <w:b/>
          <w:bCs/>
        </w:rPr>
        <w:tab/>
      </w:r>
      <w:r w:rsidR="001B2BC2" w:rsidRPr="001B2BC2">
        <w:rPr>
          <w:b/>
          <w:bCs/>
        </w:rPr>
        <w:t>разработать профилактические программы, позволяющие предотвращать принуждение детей, в том числе "</w:t>
      </w:r>
      <w:proofErr w:type="spellStart"/>
      <w:r w:rsidR="001B2BC2" w:rsidRPr="001B2BC2">
        <w:rPr>
          <w:b/>
          <w:bCs/>
        </w:rPr>
        <w:t>алмудос</w:t>
      </w:r>
      <w:proofErr w:type="spellEnd"/>
      <w:r w:rsidR="001B2BC2" w:rsidRPr="001B2BC2">
        <w:rPr>
          <w:b/>
          <w:bCs/>
        </w:rPr>
        <w:t>", к работе или попрошайничеству на улицах, а также привлекать к разработке таких пр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грамм учителей исламских религиозных школ или марабутов в тех случ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ях, когда это будет сочтено уместным.</w:t>
      </w:r>
    </w:p>
    <w:p w:rsidR="001B2BC2" w:rsidRPr="001B2BC2" w:rsidRDefault="001B2BC2" w:rsidP="00624BA5">
      <w:pPr>
        <w:pStyle w:val="H23GR"/>
      </w:pPr>
      <w:r w:rsidRPr="001B2BC2">
        <w:tab/>
      </w:r>
      <w:r w:rsidR="00624BA5">
        <w:tab/>
      </w:r>
      <w:r w:rsidRPr="001B2BC2">
        <w:t>Торговля детьми, продажа и похищение детей</w:t>
      </w:r>
    </w:p>
    <w:p w:rsidR="001B2BC2" w:rsidRPr="001B2BC2" w:rsidRDefault="001B2BC2" w:rsidP="00624BA5">
      <w:pPr>
        <w:pStyle w:val="SingleTxtGR"/>
      </w:pPr>
      <w:r w:rsidRPr="001B2BC2">
        <w:rPr>
          <w:bCs/>
        </w:rPr>
        <w:t>80.</w:t>
      </w:r>
      <w:r w:rsidRPr="001B2BC2">
        <w:rPr>
          <w:bCs/>
        </w:rPr>
        <w:tab/>
      </w:r>
      <w:r w:rsidRPr="001B2BC2">
        <w:t>Комитет приветствует принятие Закона о борьбе с торговлей людьми 2007 года и создание Национального агентства по борьбе с торговлей людьми, принятие положений Закона о детях 2005 года, которые запрещают торговлю детьми, а также усилия государства-участника по предотвращению принужд</w:t>
      </w:r>
      <w:r w:rsidRPr="001B2BC2">
        <w:t>е</w:t>
      </w:r>
      <w:r w:rsidRPr="001B2BC2">
        <w:t>ния детей "</w:t>
      </w:r>
      <w:proofErr w:type="spellStart"/>
      <w:r w:rsidRPr="001B2BC2">
        <w:t>алмудос</w:t>
      </w:r>
      <w:proofErr w:type="spellEnd"/>
      <w:r w:rsidRPr="001B2BC2">
        <w:t>" к попрошайничеству и уличной торговле, которые поо</w:t>
      </w:r>
      <w:r w:rsidRPr="001B2BC2">
        <w:t>щ</w:t>
      </w:r>
      <w:r w:rsidRPr="001B2BC2">
        <w:t>ряются некоторыми марабутами. Вместе с тем Комитет по-прежнему обеспок</w:t>
      </w:r>
      <w:r w:rsidRPr="001B2BC2">
        <w:t>о</w:t>
      </w:r>
      <w:r w:rsidRPr="001B2BC2">
        <w:t xml:space="preserve">ен тем, что в стране ни одно лицо, подозреваемое в торговле людьми, не было привлечено к ответственности. Кроме того, он обеспокоен тем, что концепция торговли детьми не получила в государстве-участнике должного понимания, особенно в </w:t>
      </w:r>
      <w:r w:rsidR="00624BA5">
        <w:t xml:space="preserve">части </w:t>
      </w:r>
      <w:r w:rsidRPr="001B2BC2">
        <w:t>внутренней торговли детьми. Он также обеспоко</w:t>
      </w:r>
      <w:r w:rsidRPr="001B2BC2">
        <w:lastRenderedPageBreak/>
        <w:t>ен тем, что с детьми, ставшими жертвами торговли людьми, работает лишь малое число сп</w:t>
      </w:r>
      <w:r w:rsidRPr="001B2BC2">
        <w:t>е</w:t>
      </w:r>
      <w:r w:rsidRPr="001B2BC2">
        <w:t>циалистов.</w:t>
      </w:r>
    </w:p>
    <w:p w:rsidR="001B2BC2" w:rsidRPr="001B2BC2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81.</w:t>
      </w:r>
      <w:r w:rsidRPr="001B2BC2">
        <w:rPr>
          <w:bCs/>
        </w:rPr>
        <w:tab/>
      </w:r>
      <w:r w:rsidRPr="001B2BC2">
        <w:rPr>
          <w:b/>
          <w:bCs/>
        </w:rPr>
        <w:t>Комитет рекомендует государству-участнику:</w:t>
      </w:r>
    </w:p>
    <w:p w:rsidR="001B2BC2" w:rsidRPr="001B2BC2" w:rsidRDefault="00624BA5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a) </w:t>
      </w:r>
      <w:r>
        <w:rPr>
          <w:b/>
          <w:bCs/>
        </w:rPr>
        <w:tab/>
      </w:r>
      <w:r w:rsidR="001B2BC2" w:rsidRPr="001B2BC2">
        <w:rPr>
          <w:b/>
          <w:bCs/>
        </w:rPr>
        <w:t>обеспечить действенное осуществление Закона о борьбе с то</w:t>
      </w:r>
      <w:r w:rsidR="001B2BC2" w:rsidRPr="001B2BC2">
        <w:rPr>
          <w:b/>
          <w:bCs/>
        </w:rPr>
        <w:t>р</w:t>
      </w:r>
      <w:r w:rsidR="001B2BC2" w:rsidRPr="001B2BC2">
        <w:rPr>
          <w:b/>
          <w:bCs/>
        </w:rPr>
        <w:t>говлей людьми 2007 года и положений Закона о детях 2005 года, запрещ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ющих торговлю детьми;</w:t>
      </w:r>
    </w:p>
    <w:p w:rsidR="001B2BC2" w:rsidRPr="001B2BC2" w:rsidRDefault="00624BA5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b) </w:t>
      </w:r>
      <w:r>
        <w:rPr>
          <w:b/>
          <w:bCs/>
        </w:rPr>
        <w:tab/>
      </w:r>
      <w:r w:rsidR="001B2BC2" w:rsidRPr="001B2BC2">
        <w:rPr>
          <w:b/>
          <w:bCs/>
        </w:rPr>
        <w:t>привлекать к ответственности, осуждать торговцев детьми и наказывать их соразмерно тяжести этого преступления;</w:t>
      </w:r>
    </w:p>
    <w:p w:rsidR="001B2BC2" w:rsidRPr="001B2BC2" w:rsidRDefault="00624BA5" w:rsidP="00035BEB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с) </w:t>
      </w:r>
      <w:r>
        <w:rPr>
          <w:b/>
          <w:bCs/>
        </w:rPr>
        <w:tab/>
      </w:r>
      <w:r w:rsidR="001B2BC2" w:rsidRPr="001B2BC2">
        <w:rPr>
          <w:b/>
          <w:bCs/>
        </w:rPr>
        <w:t>осуществлять общенациональные информационно-просветительские программы</w:t>
      </w:r>
      <w:r>
        <w:rPr>
          <w:b/>
          <w:bCs/>
        </w:rPr>
        <w:t>,</w:t>
      </w:r>
      <w:r w:rsidR="001B2BC2" w:rsidRPr="001B2BC2">
        <w:rPr>
          <w:b/>
          <w:bCs/>
        </w:rPr>
        <w:t xml:space="preserve"> </w:t>
      </w:r>
      <w:r>
        <w:rPr>
          <w:b/>
          <w:bCs/>
        </w:rPr>
        <w:t xml:space="preserve">в том числе </w:t>
      </w:r>
      <w:r w:rsidR="001B2BC2" w:rsidRPr="001B2BC2">
        <w:rPr>
          <w:b/>
          <w:bCs/>
        </w:rPr>
        <w:t>кампании для населения</w:t>
      </w:r>
      <w:r w:rsidR="001B2BC2">
        <w:rPr>
          <w:b/>
          <w:bCs/>
        </w:rPr>
        <w:t xml:space="preserve">, с тем чтобы </w:t>
      </w:r>
      <w:r w:rsidR="001B2BC2" w:rsidRPr="001B2BC2">
        <w:rPr>
          <w:b/>
          <w:bCs/>
        </w:rPr>
        <w:t xml:space="preserve">оно лучше понимало проблемы, связанные с торговлей детьми, </w:t>
      </w:r>
      <w:r>
        <w:rPr>
          <w:b/>
          <w:bCs/>
        </w:rPr>
        <w:t>с</w:t>
      </w:r>
      <w:r w:rsidR="00035BEB">
        <w:rPr>
          <w:b/>
          <w:bCs/>
        </w:rPr>
        <w:t> </w:t>
      </w:r>
      <w:r>
        <w:rPr>
          <w:b/>
          <w:bCs/>
        </w:rPr>
        <w:t xml:space="preserve">особым акцентом на </w:t>
      </w:r>
      <w:r w:rsidR="001B2BC2" w:rsidRPr="001B2BC2">
        <w:rPr>
          <w:b/>
          <w:bCs/>
        </w:rPr>
        <w:t>проблеме внутренней торговли детьми;</w:t>
      </w:r>
    </w:p>
    <w:p w:rsidR="001B2BC2" w:rsidRPr="001B2BC2" w:rsidRDefault="00624BA5" w:rsidP="00624BA5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d) </w:t>
      </w:r>
      <w:r>
        <w:rPr>
          <w:b/>
          <w:bCs/>
        </w:rPr>
        <w:tab/>
        <w:t xml:space="preserve">расширить подготовку </w:t>
      </w:r>
      <w:r w:rsidR="001B2BC2" w:rsidRPr="001B2BC2">
        <w:rPr>
          <w:b/>
          <w:bCs/>
        </w:rPr>
        <w:t>персонала, занимающегося борьбой с торговлей детьми, с тем чтобы такие с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трудники повышали уровень своих знаний и навыков, а также создавать и совершенствовать программы ре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 xml:space="preserve">билитации и </w:t>
      </w:r>
      <w:proofErr w:type="spellStart"/>
      <w:r w:rsidR="001B2BC2" w:rsidRPr="001B2BC2">
        <w:rPr>
          <w:b/>
          <w:bCs/>
        </w:rPr>
        <w:t>реинтеграции</w:t>
      </w:r>
      <w:proofErr w:type="spellEnd"/>
      <w:r w:rsidR="001B2BC2" w:rsidRPr="001B2BC2">
        <w:rPr>
          <w:b/>
          <w:bCs/>
        </w:rPr>
        <w:t xml:space="preserve"> и необходимые для их осуществления объе</w:t>
      </w:r>
      <w:r w:rsidR="001B2BC2" w:rsidRPr="001B2BC2">
        <w:rPr>
          <w:b/>
          <w:bCs/>
        </w:rPr>
        <w:t>к</w:t>
      </w:r>
      <w:r w:rsidR="001B2BC2" w:rsidRPr="001B2BC2">
        <w:rPr>
          <w:b/>
          <w:bCs/>
        </w:rPr>
        <w:t>ты;</w:t>
      </w:r>
    </w:p>
    <w:p w:rsidR="001B2BC2" w:rsidRPr="001B2BC2" w:rsidRDefault="00624BA5" w:rsidP="00624BA5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е) </w:t>
      </w:r>
      <w:r>
        <w:rPr>
          <w:b/>
          <w:bCs/>
        </w:rPr>
        <w:tab/>
      </w:r>
      <w:r w:rsidR="001B2BC2" w:rsidRPr="001B2BC2">
        <w:rPr>
          <w:b/>
          <w:bCs/>
        </w:rPr>
        <w:t>укреплять международное сотрудничество с соседними и др</w:t>
      </w:r>
      <w:r w:rsidR="001B2BC2" w:rsidRPr="001B2BC2">
        <w:rPr>
          <w:b/>
          <w:bCs/>
        </w:rPr>
        <w:t>у</w:t>
      </w:r>
      <w:r w:rsidR="001B2BC2" w:rsidRPr="001B2BC2">
        <w:rPr>
          <w:b/>
          <w:bCs/>
        </w:rPr>
        <w:t>гими странами в целях борьбы с незаконн</w:t>
      </w:r>
      <w:r>
        <w:rPr>
          <w:b/>
          <w:bCs/>
        </w:rPr>
        <w:t xml:space="preserve">ой перевозкой </w:t>
      </w:r>
      <w:r w:rsidR="001B2BC2" w:rsidRPr="001B2BC2">
        <w:rPr>
          <w:b/>
          <w:bCs/>
        </w:rPr>
        <w:t>детей и торговли ими.</w:t>
      </w:r>
    </w:p>
    <w:p w:rsidR="001B2BC2" w:rsidRPr="001B2BC2" w:rsidRDefault="001B2BC2" w:rsidP="00624BA5">
      <w:pPr>
        <w:pStyle w:val="H23GR"/>
      </w:pPr>
      <w:r w:rsidRPr="001B2BC2">
        <w:tab/>
      </w:r>
      <w:r w:rsidRPr="001B2BC2">
        <w:tab/>
        <w:t>Отправление правосудия в отношении несовершеннолетних</w:t>
      </w:r>
    </w:p>
    <w:p w:rsidR="001B2BC2" w:rsidRPr="001B2BC2" w:rsidRDefault="001B2BC2" w:rsidP="00624BA5">
      <w:pPr>
        <w:pStyle w:val="SingleTxtGR"/>
      </w:pPr>
      <w:r w:rsidRPr="001B2BC2">
        <w:rPr>
          <w:bCs/>
        </w:rPr>
        <w:t>82.</w:t>
      </w:r>
      <w:r w:rsidRPr="001B2BC2">
        <w:rPr>
          <w:bCs/>
        </w:rPr>
        <w:tab/>
      </w:r>
      <w:r w:rsidRPr="001B2BC2">
        <w:t>Комитет приветствует принятие положений Закона о детях 2005 года, предусматривающего создание пяти судов по делам детей на всей территории страны, введение мер, альтернативных содержанию под стражей, увеличение возраста наступления уголовной ответственности, а также отказ от использов</w:t>
      </w:r>
      <w:r w:rsidRPr="001B2BC2">
        <w:t>а</w:t>
      </w:r>
      <w:r w:rsidRPr="001B2BC2">
        <w:t xml:space="preserve">ния телесных наказаний в системе </w:t>
      </w:r>
      <w:r w:rsidR="00624BA5">
        <w:t>ювенальной юстиции</w:t>
      </w:r>
      <w:r w:rsidRPr="001B2BC2">
        <w:t>. Комитет приветствует также принятие Закона о правовой помощи 2008 года. Вместе с тем он обесп</w:t>
      </w:r>
      <w:r w:rsidRPr="001B2BC2">
        <w:t>о</w:t>
      </w:r>
      <w:r w:rsidRPr="001B2BC2">
        <w:t>коен тем, что:</w:t>
      </w:r>
    </w:p>
    <w:p w:rsidR="001B2BC2" w:rsidRPr="001B2BC2" w:rsidRDefault="00624BA5" w:rsidP="001B2BC2">
      <w:pPr>
        <w:pStyle w:val="SingleTxtGR"/>
      </w:pPr>
      <w:r>
        <w:tab/>
      </w:r>
      <w:r w:rsidR="001B2BC2" w:rsidRPr="001B2BC2">
        <w:t xml:space="preserve">a) </w:t>
      </w:r>
      <w:r>
        <w:tab/>
      </w:r>
      <w:r w:rsidR="001B2BC2" w:rsidRPr="001B2BC2">
        <w:t>из пяти судов по делам детей, предусмотренных в Законе о детях, было с</w:t>
      </w:r>
      <w:r w:rsidR="001B2BC2" w:rsidRPr="001B2BC2">
        <w:t>о</w:t>
      </w:r>
      <w:r w:rsidR="001B2BC2" w:rsidRPr="001B2BC2">
        <w:t>здано только три оборудованных суда по делам детей;</w:t>
      </w:r>
    </w:p>
    <w:p w:rsidR="001B2BC2" w:rsidRPr="001B2BC2" w:rsidRDefault="00624BA5" w:rsidP="001B2BC2">
      <w:pPr>
        <w:pStyle w:val="SingleTxtGR"/>
      </w:pPr>
      <w:r>
        <w:tab/>
      </w:r>
      <w:r w:rsidR="001B2BC2" w:rsidRPr="001B2BC2">
        <w:t xml:space="preserve">b) </w:t>
      </w:r>
      <w:r>
        <w:tab/>
      </w:r>
      <w:r w:rsidR="001B2BC2" w:rsidRPr="001B2BC2">
        <w:t>как сообщается, предусмотренные Законом о детях меры, альтерн</w:t>
      </w:r>
      <w:r w:rsidR="001B2BC2" w:rsidRPr="001B2BC2">
        <w:t>а</w:t>
      </w:r>
      <w:r w:rsidR="001B2BC2" w:rsidRPr="001B2BC2">
        <w:t>тивные содержанию под стражей, эффективного применения не получили;</w:t>
      </w:r>
    </w:p>
    <w:p w:rsidR="001B2BC2" w:rsidRPr="001B2BC2" w:rsidRDefault="00624BA5" w:rsidP="00624BA5">
      <w:pPr>
        <w:pStyle w:val="SingleTxtGR"/>
      </w:pPr>
      <w:r>
        <w:tab/>
      </w:r>
      <w:r w:rsidR="001B2BC2" w:rsidRPr="001B2BC2">
        <w:t xml:space="preserve">с) </w:t>
      </w:r>
      <w:r>
        <w:tab/>
      </w:r>
      <w:r w:rsidR="001B2BC2" w:rsidRPr="001B2BC2">
        <w:t>раздельных центров содержания под стражей для мальчиков и д</w:t>
      </w:r>
      <w:r w:rsidR="001B2BC2" w:rsidRPr="001B2BC2">
        <w:t>е</w:t>
      </w:r>
      <w:r w:rsidR="001B2BC2" w:rsidRPr="001B2BC2">
        <w:t xml:space="preserve">вочек не существует, </w:t>
      </w:r>
      <w:r>
        <w:t xml:space="preserve">и </w:t>
      </w:r>
      <w:r w:rsidR="001B2BC2" w:rsidRPr="001B2BC2">
        <w:t>в большинстве полицейских участков нет камер предв</w:t>
      </w:r>
      <w:r w:rsidR="001B2BC2" w:rsidRPr="001B2BC2">
        <w:t>а</w:t>
      </w:r>
      <w:r w:rsidR="001B2BC2" w:rsidRPr="001B2BC2">
        <w:t>рительного заключения для раздельного содержания детей и взрослых;</w:t>
      </w:r>
    </w:p>
    <w:p w:rsidR="001B2BC2" w:rsidRPr="001B2BC2" w:rsidRDefault="00624BA5" w:rsidP="00624BA5">
      <w:pPr>
        <w:pStyle w:val="SingleTxtGR"/>
      </w:pPr>
      <w:r>
        <w:tab/>
      </w:r>
      <w:r w:rsidR="001B2BC2" w:rsidRPr="001B2BC2">
        <w:t xml:space="preserve">d) </w:t>
      </w:r>
      <w:r>
        <w:tab/>
      </w:r>
      <w:r w:rsidR="001B2BC2" w:rsidRPr="001B2BC2">
        <w:t xml:space="preserve">правовая помощь используется ограниченно из-за нехватки </w:t>
      </w:r>
      <w:r>
        <w:t>кадр</w:t>
      </w:r>
      <w:r>
        <w:t>о</w:t>
      </w:r>
      <w:r>
        <w:t xml:space="preserve">вых </w:t>
      </w:r>
      <w:r w:rsidR="001B2BC2" w:rsidRPr="001B2BC2">
        <w:t>ресурсов, выделяемых Национальному агентству правовой помощи, и ни</w:t>
      </w:r>
      <w:r w:rsidR="001B2BC2" w:rsidRPr="001B2BC2">
        <w:t>з</w:t>
      </w:r>
      <w:r w:rsidR="001B2BC2" w:rsidRPr="001B2BC2">
        <w:t>кой осведомленности населения о возможности получить правовую помощь, особенно в гражданских делах;</w:t>
      </w:r>
    </w:p>
    <w:p w:rsidR="001B2BC2" w:rsidRPr="001B2BC2" w:rsidRDefault="00624BA5" w:rsidP="001B2BC2">
      <w:pPr>
        <w:pStyle w:val="SingleTxtGR"/>
      </w:pPr>
      <w:r>
        <w:tab/>
      </w:r>
      <w:r w:rsidR="001B2BC2" w:rsidRPr="001B2BC2">
        <w:t xml:space="preserve">e) </w:t>
      </w:r>
      <w:r>
        <w:tab/>
      </w:r>
      <w:r w:rsidR="001B2BC2" w:rsidRPr="001B2BC2">
        <w:t>существует потребность продолжать и активизировать подготовку сотрудников полиции, судей и социальных работников по вопросам, касающи</w:t>
      </w:r>
      <w:r w:rsidR="001B2BC2" w:rsidRPr="001B2BC2">
        <w:t>м</w:t>
      </w:r>
      <w:r w:rsidR="001B2BC2" w:rsidRPr="001B2BC2">
        <w:t>ся положений Закона о детях и международных стандартов отправления прав</w:t>
      </w:r>
      <w:r w:rsidR="001B2BC2" w:rsidRPr="001B2BC2">
        <w:t>о</w:t>
      </w:r>
      <w:r w:rsidR="001B2BC2" w:rsidRPr="001B2BC2">
        <w:t>судия в отношении несовершеннолетних;</w:t>
      </w:r>
    </w:p>
    <w:p w:rsidR="001B2BC2" w:rsidRPr="001B2BC2" w:rsidRDefault="00624BA5" w:rsidP="00624BA5">
      <w:pPr>
        <w:pStyle w:val="SingleTxtGR"/>
      </w:pPr>
      <w:r>
        <w:tab/>
      </w:r>
      <w:r w:rsidR="001B2BC2" w:rsidRPr="001B2BC2">
        <w:t xml:space="preserve">f) </w:t>
      </w:r>
      <w:r>
        <w:tab/>
      </w:r>
      <w:r w:rsidR="001B2BC2" w:rsidRPr="001B2BC2">
        <w:t>не существует конкретных правовых положений об условиях с</w:t>
      </w:r>
      <w:r w:rsidR="001B2BC2" w:rsidRPr="001B2BC2">
        <w:t>о</w:t>
      </w:r>
      <w:r w:rsidR="001B2BC2" w:rsidRPr="001B2BC2">
        <w:t xml:space="preserve">держания под стражей детей, в частности </w:t>
      </w:r>
      <w:r>
        <w:t xml:space="preserve">регулирующих </w:t>
      </w:r>
      <w:r w:rsidR="001B2BC2" w:rsidRPr="001B2BC2">
        <w:t>права на посещение;</w:t>
      </w:r>
    </w:p>
    <w:p w:rsidR="001B2BC2" w:rsidRPr="001B2BC2" w:rsidRDefault="00624BA5" w:rsidP="001B2BC2">
      <w:pPr>
        <w:pStyle w:val="SingleTxtGR"/>
      </w:pPr>
      <w:r>
        <w:tab/>
      </w:r>
      <w:r w:rsidR="001B2BC2" w:rsidRPr="001B2BC2">
        <w:t xml:space="preserve">g) </w:t>
      </w:r>
      <w:r>
        <w:tab/>
      </w:r>
      <w:r w:rsidR="001B2BC2" w:rsidRPr="001B2BC2">
        <w:t xml:space="preserve">меры по реабилитации после освобождения из-под стражи, </w:t>
      </w:r>
      <w:proofErr w:type="spellStart"/>
      <w:r w:rsidR="001B2BC2" w:rsidRPr="001B2BC2">
        <w:t>реинт</w:t>
      </w:r>
      <w:r w:rsidR="001B2BC2" w:rsidRPr="001B2BC2">
        <w:t>е</w:t>
      </w:r>
      <w:r w:rsidR="001B2BC2" w:rsidRPr="001B2BC2">
        <w:t>грации</w:t>
      </w:r>
      <w:proofErr w:type="spellEnd"/>
      <w:r w:rsidR="001B2BC2" w:rsidRPr="001B2BC2">
        <w:t xml:space="preserve"> детей и по последующей работе с ними принимаются в ограниченном объеме.</w:t>
      </w:r>
    </w:p>
    <w:p w:rsidR="001B2BC2" w:rsidRPr="001B2BC2" w:rsidRDefault="001B2BC2" w:rsidP="00624BA5">
      <w:pPr>
        <w:pStyle w:val="SingleTxtGR"/>
        <w:rPr>
          <w:b/>
          <w:bCs/>
        </w:rPr>
      </w:pPr>
      <w:r w:rsidRPr="001B2BC2">
        <w:rPr>
          <w:bCs/>
        </w:rPr>
        <w:lastRenderedPageBreak/>
        <w:t>83.</w:t>
      </w:r>
      <w:r w:rsidRPr="001B2BC2">
        <w:rPr>
          <w:bCs/>
        </w:rPr>
        <w:tab/>
      </w:r>
      <w:r w:rsidRPr="001B2BC2">
        <w:rPr>
          <w:b/>
          <w:bCs/>
        </w:rPr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1B2BC2">
        <w:rPr>
          <w:b/>
          <w:bCs/>
        </w:rPr>
        <w:t>о</w:t>
      </w:r>
      <w:r w:rsidRPr="001B2BC2">
        <w:rPr>
          <w:b/>
          <w:bCs/>
        </w:rPr>
        <w:t>митет настоятельно призывает государство-участник привести свою с</w:t>
      </w:r>
      <w:r w:rsidRPr="001B2BC2">
        <w:rPr>
          <w:b/>
          <w:bCs/>
        </w:rPr>
        <w:t>и</w:t>
      </w:r>
      <w:r w:rsidRPr="001B2BC2">
        <w:rPr>
          <w:b/>
          <w:bCs/>
        </w:rPr>
        <w:t xml:space="preserve">стему </w:t>
      </w:r>
      <w:r w:rsidR="00624BA5">
        <w:rPr>
          <w:b/>
          <w:bCs/>
        </w:rPr>
        <w:t xml:space="preserve">ювенальной юстиции </w:t>
      </w:r>
      <w:r w:rsidRPr="001B2BC2">
        <w:rPr>
          <w:b/>
          <w:bCs/>
        </w:rPr>
        <w:t>в полное соответствие с Конвенцией и другими соответствующими стандартами. В частности, Комитет рекомендует гос</w:t>
      </w:r>
      <w:r w:rsidRPr="001B2BC2">
        <w:rPr>
          <w:b/>
          <w:bCs/>
        </w:rPr>
        <w:t>у</w:t>
      </w:r>
      <w:r w:rsidRPr="001B2BC2">
        <w:rPr>
          <w:b/>
          <w:bCs/>
        </w:rPr>
        <w:t>дарству-участнику:</w:t>
      </w:r>
    </w:p>
    <w:p w:rsidR="001B2BC2" w:rsidRPr="001B2BC2" w:rsidRDefault="00624BA5" w:rsidP="00624BA5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а) </w:t>
      </w:r>
      <w:r>
        <w:rPr>
          <w:b/>
          <w:bCs/>
        </w:rPr>
        <w:tab/>
      </w:r>
      <w:r w:rsidR="001B2BC2" w:rsidRPr="001B2BC2">
        <w:rPr>
          <w:b/>
          <w:bCs/>
        </w:rPr>
        <w:t>оперативно создать специальные суды по делам несовершенн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 xml:space="preserve">летних в каждом из пяти регионов страны, как это предусмотрено в Законе о детях 2005 года, а также предоставить им достаточные </w:t>
      </w:r>
      <w:r>
        <w:rPr>
          <w:b/>
          <w:bCs/>
        </w:rPr>
        <w:t>кадровые</w:t>
      </w:r>
      <w:r w:rsidR="001B2BC2" w:rsidRPr="001B2BC2">
        <w:rPr>
          <w:b/>
          <w:bCs/>
        </w:rPr>
        <w:t>, техн</w:t>
      </w:r>
      <w:r w:rsidR="001B2BC2" w:rsidRPr="001B2BC2">
        <w:rPr>
          <w:b/>
          <w:bCs/>
        </w:rPr>
        <w:t>и</w:t>
      </w:r>
      <w:r w:rsidR="001B2BC2" w:rsidRPr="001B2BC2">
        <w:rPr>
          <w:b/>
          <w:bCs/>
        </w:rPr>
        <w:t>ческие и финансовые ресурсы;</w:t>
      </w:r>
    </w:p>
    <w:p w:rsidR="001B2BC2" w:rsidRPr="001B2BC2" w:rsidRDefault="00624BA5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b) </w:t>
      </w:r>
      <w:r>
        <w:rPr>
          <w:b/>
          <w:bCs/>
        </w:rPr>
        <w:tab/>
      </w:r>
      <w:r w:rsidR="001B2BC2" w:rsidRPr="001B2BC2">
        <w:rPr>
          <w:b/>
          <w:bCs/>
        </w:rPr>
        <w:t>обеспечить получение судьями, специализирующимися в этой области, надлежащего образования и подготовки;</w:t>
      </w:r>
    </w:p>
    <w:p w:rsidR="001B2BC2" w:rsidRPr="001B2BC2" w:rsidRDefault="00624BA5" w:rsidP="00624BA5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с) </w:t>
      </w:r>
      <w:r>
        <w:rPr>
          <w:b/>
          <w:bCs/>
        </w:rPr>
        <w:tab/>
      </w:r>
      <w:r w:rsidR="001B2BC2" w:rsidRPr="001B2BC2">
        <w:rPr>
          <w:b/>
          <w:bCs/>
        </w:rPr>
        <w:t>обеспечить действенное применение правовых положений о м</w:t>
      </w:r>
      <w:r w:rsidR="001B2BC2" w:rsidRPr="001B2BC2">
        <w:rPr>
          <w:b/>
          <w:bCs/>
        </w:rPr>
        <w:t>е</w:t>
      </w:r>
      <w:r w:rsidR="001B2BC2" w:rsidRPr="001B2BC2">
        <w:rPr>
          <w:b/>
          <w:bCs/>
        </w:rPr>
        <w:t>рах наказания, альтернативных содержанию под стражей; содействовать применению во всех возможных случаях таких мер наказания, альтерн</w:t>
      </w:r>
      <w:r w:rsidR="001B2BC2" w:rsidRPr="001B2BC2">
        <w:rPr>
          <w:b/>
          <w:bCs/>
        </w:rPr>
        <w:t>а</w:t>
      </w:r>
      <w:r w:rsidR="001B2BC2" w:rsidRPr="001B2BC2">
        <w:rPr>
          <w:b/>
          <w:bCs/>
        </w:rPr>
        <w:t>тивных содержанию под стражей, как возможность обращения к восстан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вительному правосудию, выведение правонарушителей из системы уг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 xml:space="preserve">ловного правосудия, назначение осужденным испытательного срока, </w:t>
      </w:r>
      <w:r>
        <w:rPr>
          <w:b/>
          <w:bCs/>
        </w:rPr>
        <w:t>п</w:t>
      </w:r>
      <w:r>
        <w:rPr>
          <w:b/>
          <w:bCs/>
        </w:rPr>
        <w:t>о</w:t>
      </w:r>
      <w:r>
        <w:rPr>
          <w:b/>
          <w:bCs/>
        </w:rPr>
        <w:t>средничество</w:t>
      </w:r>
      <w:r w:rsidR="001B2BC2" w:rsidRPr="001B2BC2">
        <w:rPr>
          <w:b/>
          <w:bCs/>
        </w:rPr>
        <w:t xml:space="preserve">, консультативная помощь или привлечение к общественным работам; обеспечить применение такой меры, как содержание под стражей, лишь в качестве крайней </w:t>
      </w:r>
      <w:r>
        <w:rPr>
          <w:b/>
          <w:bCs/>
        </w:rPr>
        <w:t xml:space="preserve">меры </w:t>
      </w:r>
      <w:r w:rsidR="001B2BC2" w:rsidRPr="001B2BC2">
        <w:rPr>
          <w:b/>
          <w:bCs/>
        </w:rPr>
        <w:t>и на возможно минимальный срок, а также регулярно пересма</w:t>
      </w:r>
      <w:r w:rsidR="001B2BC2" w:rsidRPr="001B2BC2">
        <w:rPr>
          <w:b/>
          <w:bCs/>
        </w:rPr>
        <w:t>т</w:t>
      </w:r>
      <w:r w:rsidR="001B2BC2" w:rsidRPr="001B2BC2">
        <w:rPr>
          <w:b/>
          <w:bCs/>
        </w:rPr>
        <w:t xml:space="preserve">ривать решения о ее назначении с целью </w:t>
      </w:r>
      <w:r>
        <w:rPr>
          <w:b/>
          <w:bCs/>
        </w:rPr>
        <w:t xml:space="preserve">ее </w:t>
      </w:r>
      <w:r w:rsidR="001B2BC2" w:rsidRPr="001B2BC2">
        <w:rPr>
          <w:b/>
          <w:bCs/>
        </w:rPr>
        <w:t>отмены;</w:t>
      </w:r>
    </w:p>
    <w:p w:rsidR="001B2BC2" w:rsidRPr="001B2BC2" w:rsidRDefault="00624BA5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d) </w:t>
      </w:r>
      <w:r>
        <w:rPr>
          <w:b/>
          <w:bCs/>
        </w:rPr>
        <w:tab/>
      </w:r>
      <w:r w:rsidR="001B2BC2" w:rsidRPr="001B2BC2">
        <w:rPr>
          <w:b/>
          <w:bCs/>
        </w:rPr>
        <w:t>в случаях, когда помещения под стражу избежать нельзя, обе</w:t>
      </w:r>
      <w:r w:rsidR="001B2BC2" w:rsidRPr="001B2BC2">
        <w:rPr>
          <w:b/>
          <w:bCs/>
        </w:rPr>
        <w:t>с</w:t>
      </w:r>
      <w:r w:rsidR="001B2BC2" w:rsidRPr="001B2BC2">
        <w:rPr>
          <w:b/>
          <w:bCs/>
        </w:rPr>
        <w:t>печить раздельное содержание детей и взрослых, девочек и мальчиков;</w:t>
      </w:r>
    </w:p>
    <w:p w:rsidR="001B2BC2" w:rsidRPr="001B2BC2" w:rsidRDefault="00624BA5" w:rsidP="00624BA5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е) </w:t>
      </w:r>
      <w:r>
        <w:rPr>
          <w:b/>
          <w:bCs/>
        </w:rPr>
        <w:tab/>
        <w:t xml:space="preserve">укрепить кадровые ресурсы </w:t>
      </w:r>
      <w:r w:rsidR="001B2BC2" w:rsidRPr="001B2BC2">
        <w:rPr>
          <w:b/>
          <w:bCs/>
        </w:rPr>
        <w:t>Национального агентства прав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вой помощи, с тем чтобы обеспечить оперативное оказание квалифицир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ванной и независимой правовой помощи детям, находящимся в конфликте с законом, на ранней стадии разбирательства и на всем его протяжении, а</w:t>
      </w:r>
      <w:r>
        <w:rPr>
          <w:b/>
          <w:bCs/>
        </w:rPr>
        <w:t> </w:t>
      </w:r>
      <w:r w:rsidR="001B2BC2" w:rsidRPr="001B2BC2">
        <w:rPr>
          <w:b/>
          <w:bCs/>
        </w:rPr>
        <w:t>также повысить осведомленность населения о возможности получить правовую помощь, в том числе в гра</w:t>
      </w:r>
      <w:r w:rsidR="001B2BC2" w:rsidRPr="001B2BC2">
        <w:rPr>
          <w:b/>
          <w:bCs/>
        </w:rPr>
        <w:t>ж</w:t>
      </w:r>
      <w:r w:rsidR="001B2BC2" w:rsidRPr="001B2BC2">
        <w:rPr>
          <w:b/>
          <w:bCs/>
        </w:rPr>
        <w:t>данских дел</w:t>
      </w:r>
      <w:r>
        <w:rPr>
          <w:b/>
          <w:bCs/>
        </w:rPr>
        <w:t>ах</w:t>
      </w:r>
      <w:r w:rsidR="001B2BC2" w:rsidRPr="001B2BC2">
        <w:rPr>
          <w:b/>
          <w:bCs/>
        </w:rPr>
        <w:t>;</w:t>
      </w:r>
    </w:p>
    <w:p w:rsidR="001B2BC2" w:rsidRPr="001B2BC2" w:rsidRDefault="00624BA5" w:rsidP="00624BA5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f) </w:t>
      </w:r>
      <w:r>
        <w:rPr>
          <w:b/>
          <w:bCs/>
        </w:rPr>
        <w:tab/>
      </w:r>
      <w:r w:rsidR="001B2BC2" w:rsidRPr="001B2BC2">
        <w:rPr>
          <w:b/>
          <w:bCs/>
        </w:rPr>
        <w:t>продолжать и активизировать процесс повышения осведомле</w:t>
      </w:r>
      <w:r w:rsidR="001B2BC2" w:rsidRPr="001B2BC2">
        <w:rPr>
          <w:b/>
          <w:bCs/>
        </w:rPr>
        <w:t>н</w:t>
      </w:r>
      <w:r w:rsidR="001B2BC2" w:rsidRPr="001B2BC2">
        <w:rPr>
          <w:b/>
          <w:bCs/>
        </w:rPr>
        <w:t>ности судей, сотрудников полиции и социальных работников в целях укрепления их технического потенциала и повышения уровня знаний в следующих областях: i) систем</w:t>
      </w:r>
      <w:r>
        <w:rPr>
          <w:b/>
          <w:bCs/>
        </w:rPr>
        <w:t>ы ювенальной юстиции</w:t>
      </w:r>
      <w:r w:rsidR="001B2BC2" w:rsidRPr="001B2BC2">
        <w:rPr>
          <w:b/>
          <w:bCs/>
        </w:rPr>
        <w:t xml:space="preserve"> и альтернативы с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 xml:space="preserve">держанию под стражей; </w:t>
      </w:r>
      <w:proofErr w:type="spellStart"/>
      <w:r w:rsidR="001B2BC2" w:rsidRPr="001B2BC2">
        <w:rPr>
          <w:b/>
          <w:bCs/>
        </w:rPr>
        <w:t>ii</w:t>
      </w:r>
      <w:proofErr w:type="spellEnd"/>
      <w:r w:rsidR="001B2BC2" w:rsidRPr="001B2BC2">
        <w:rPr>
          <w:b/>
          <w:bCs/>
        </w:rPr>
        <w:t xml:space="preserve">) положения Закона о детях; </w:t>
      </w:r>
      <w:proofErr w:type="spellStart"/>
      <w:r w:rsidR="001B2BC2" w:rsidRPr="001B2BC2">
        <w:rPr>
          <w:b/>
          <w:bCs/>
        </w:rPr>
        <w:t>iii</w:t>
      </w:r>
      <w:proofErr w:type="spellEnd"/>
      <w:r w:rsidR="001B2BC2" w:rsidRPr="001B2BC2">
        <w:rPr>
          <w:b/>
          <w:bCs/>
        </w:rPr>
        <w:t>) международные стандарты, касающиеся отправления правосудия в отношении несове</w:t>
      </w:r>
      <w:r w:rsidR="001B2BC2" w:rsidRPr="001B2BC2">
        <w:rPr>
          <w:b/>
          <w:bCs/>
        </w:rPr>
        <w:t>р</w:t>
      </w:r>
      <w:r w:rsidR="001B2BC2" w:rsidRPr="001B2BC2">
        <w:rPr>
          <w:b/>
          <w:bCs/>
        </w:rPr>
        <w:t>шеннолетних;</w:t>
      </w:r>
    </w:p>
    <w:p w:rsidR="001B2BC2" w:rsidRPr="001B2BC2" w:rsidRDefault="00624BA5" w:rsidP="001B2BC2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g) </w:t>
      </w:r>
      <w:r>
        <w:rPr>
          <w:b/>
          <w:bCs/>
        </w:rPr>
        <w:tab/>
      </w:r>
      <w:r w:rsidR="001B2BC2" w:rsidRPr="001B2BC2">
        <w:rPr>
          <w:b/>
          <w:bCs/>
        </w:rPr>
        <w:t>обеспечить содержащимся под стражей детям регулярные ко</w:t>
      </w:r>
      <w:r w:rsidR="001B2BC2" w:rsidRPr="001B2BC2">
        <w:rPr>
          <w:b/>
          <w:bCs/>
        </w:rPr>
        <w:t>н</w:t>
      </w:r>
      <w:r w:rsidR="001B2BC2" w:rsidRPr="001B2BC2">
        <w:rPr>
          <w:b/>
          <w:bCs/>
        </w:rPr>
        <w:t>такты с их семьями;</w:t>
      </w:r>
    </w:p>
    <w:p w:rsidR="001B2BC2" w:rsidRPr="001B2BC2" w:rsidRDefault="00624BA5" w:rsidP="00707E6D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h) </w:t>
      </w:r>
      <w:r>
        <w:rPr>
          <w:b/>
          <w:bCs/>
        </w:rPr>
        <w:tab/>
      </w:r>
      <w:r w:rsidR="00707E6D">
        <w:rPr>
          <w:b/>
          <w:bCs/>
        </w:rPr>
        <w:t xml:space="preserve">укрепить </w:t>
      </w:r>
      <w:r w:rsidR="001B2BC2" w:rsidRPr="001B2BC2">
        <w:rPr>
          <w:b/>
          <w:bCs/>
        </w:rPr>
        <w:t>программ</w:t>
      </w:r>
      <w:r w:rsidR="00707E6D">
        <w:rPr>
          <w:b/>
          <w:bCs/>
        </w:rPr>
        <w:t>ы</w:t>
      </w:r>
      <w:r w:rsidR="001B2BC2" w:rsidRPr="001B2BC2">
        <w:rPr>
          <w:b/>
          <w:bCs/>
        </w:rPr>
        <w:t xml:space="preserve"> реабилитации и </w:t>
      </w:r>
      <w:proofErr w:type="spellStart"/>
      <w:r w:rsidR="001B2BC2" w:rsidRPr="001B2BC2">
        <w:rPr>
          <w:b/>
          <w:bCs/>
        </w:rPr>
        <w:t>реинтеграции</w:t>
      </w:r>
      <w:proofErr w:type="spellEnd"/>
      <w:r w:rsidR="001B2BC2" w:rsidRPr="001B2BC2">
        <w:rPr>
          <w:b/>
          <w:bCs/>
        </w:rPr>
        <w:t xml:space="preserve"> </w:t>
      </w:r>
      <w:r w:rsidR="00707E6D">
        <w:rPr>
          <w:b/>
          <w:bCs/>
        </w:rPr>
        <w:t>системы ювенальной юстиции</w:t>
      </w:r>
      <w:r w:rsidR="001B2BC2" w:rsidRPr="001B2BC2">
        <w:rPr>
          <w:b/>
          <w:bCs/>
        </w:rPr>
        <w:t xml:space="preserve">, а также обеспечить успешную </w:t>
      </w:r>
      <w:proofErr w:type="spellStart"/>
      <w:r w:rsidR="001B2BC2" w:rsidRPr="001B2BC2">
        <w:rPr>
          <w:b/>
          <w:bCs/>
        </w:rPr>
        <w:t>реинтеграцию</w:t>
      </w:r>
      <w:proofErr w:type="spellEnd"/>
      <w:r w:rsidR="001B2BC2" w:rsidRPr="001B2BC2">
        <w:rPr>
          <w:b/>
          <w:bCs/>
        </w:rPr>
        <w:t xml:space="preserve"> детей в их общины после освобождения;</w:t>
      </w:r>
    </w:p>
    <w:p w:rsidR="001B2BC2" w:rsidRPr="001B2BC2" w:rsidRDefault="00624BA5" w:rsidP="00707E6D">
      <w:pPr>
        <w:pStyle w:val="SingleTxtGR"/>
        <w:rPr>
          <w:b/>
          <w:bCs/>
        </w:rPr>
      </w:pPr>
      <w:r>
        <w:rPr>
          <w:b/>
          <w:bCs/>
        </w:rPr>
        <w:tab/>
      </w:r>
      <w:r w:rsidR="001B2BC2" w:rsidRPr="001B2BC2">
        <w:rPr>
          <w:b/>
          <w:bCs/>
        </w:rPr>
        <w:t xml:space="preserve">i) </w:t>
      </w:r>
      <w:r>
        <w:rPr>
          <w:b/>
          <w:bCs/>
        </w:rPr>
        <w:tab/>
      </w:r>
      <w:r w:rsidR="001B2BC2" w:rsidRPr="001B2BC2">
        <w:rPr>
          <w:b/>
          <w:bCs/>
        </w:rPr>
        <w:t>с этой целью Комитет рекомендует государству-участнику во</w:t>
      </w:r>
      <w:r w:rsidR="001B2BC2" w:rsidRPr="001B2BC2">
        <w:rPr>
          <w:b/>
          <w:bCs/>
        </w:rPr>
        <w:t>с</w:t>
      </w:r>
      <w:r w:rsidR="001B2BC2" w:rsidRPr="001B2BC2">
        <w:rPr>
          <w:b/>
          <w:bCs/>
        </w:rPr>
        <w:t xml:space="preserve">пользоваться механизмами технической помощи, разработанными </w:t>
      </w:r>
      <w:proofErr w:type="spellStart"/>
      <w:r w:rsidR="001B2BC2" w:rsidRPr="001B2BC2">
        <w:rPr>
          <w:b/>
          <w:bCs/>
        </w:rPr>
        <w:t>Ме</w:t>
      </w:r>
      <w:r w:rsidR="001B2BC2" w:rsidRPr="001B2BC2">
        <w:rPr>
          <w:b/>
          <w:bCs/>
        </w:rPr>
        <w:t>ж</w:t>
      </w:r>
      <w:r w:rsidR="001B2BC2" w:rsidRPr="001B2BC2">
        <w:rPr>
          <w:b/>
          <w:bCs/>
        </w:rPr>
        <w:t>учрежденческой</w:t>
      </w:r>
      <w:proofErr w:type="spellEnd"/>
      <w:r w:rsidR="001B2BC2" w:rsidRPr="001B2BC2">
        <w:rPr>
          <w:b/>
          <w:bCs/>
        </w:rPr>
        <w:t xml:space="preserve"> группой по отправлению правосудия в отношении нес</w:t>
      </w:r>
      <w:r w:rsidR="001B2BC2" w:rsidRPr="001B2BC2">
        <w:rPr>
          <w:b/>
          <w:bCs/>
        </w:rPr>
        <w:t>о</w:t>
      </w:r>
      <w:r w:rsidR="001B2BC2" w:rsidRPr="001B2BC2">
        <w:rPr>
          <w:b/>
          <w:bCs/>
        </w:rPr>
        <w:t>вершеннолетних и ее членами, включая Управление Организации Объед</w:t>
      </w:r>
      <w:r w:rsidR="001B2BC2" w:rsidRPr="001B2BC2">
        <w:rPr>
          <w:b/>
          <w:bCs/>
        </w:rPr>
        <w:t>и</w:t>
      </w:r>
      <w:r w:rsidR="001B2BC2" w:rsidRPr="001B2BC2">
        <w:rPr>
          <w:b/>
          <w:bCs/>
        </w:rPr>
        <w:t>ненных Наций по наркотикам и преступности (</w:t>
      </w:r>
      <w:proofErr w:type="spellStart"/>
      <w:r w:rsidR="00707E6D">
        <w:rPr>
          <w:b/>
          <w:bCs/>
        </w:rPr>
        <w:t>УНП</w:t>
      </w:r>
      <w:proofErr w:type="spellEnd"/>
      <w:r w:rsidR="00707E6D">
        <w:rPr>
          <w:b/>
          <w:bCs/>
        </w:rPr>
        <w:t xml:space="preserve"> ООН</w:t>
      </w:r>
      <w:r w:rsidR="001B2BC2" w:rsidRPr="001B2BC2">
        <w:rPr>
          <w:b/>
          <w:bCs/>
        </w:rPr>
        <w:t xml:space="preserve">), ЮНИСЕФ, </w:t>
      </w:r>
      <w:proofErr w:type="spellStart"/>
      <w:r w:rsidR="001B2BC2" w:rsidRPr="001B2BC2">
        <w:rPr>
          <w:b/>
          <w:bCs/>
        </w:rPr>
        <w:t>УВКПЧ</w:t>
      </w:r>
      <w:proofErr w:type="spellEnd"/>
      <w:r w:rsidR="001B2BC2" w:rsidRPr="001B2BC2">
        <w:rPr>
          <w:b/>
          <w:bCs/>
        </w:rPr>
        <w:t xml:space="preserve"> </w:t>
      </w:r>
      <w:r w:rsidR="001B2BC2" w:rsidRPr="001B2BC2">
        <w:rPr>
          <w:b/>
          <w:bCs/>
        </w:rPr>
        <w:lastRenderedPageBreak/>
        <w:t xml:space="preserve">и НПО, а также обратиться к членам этой Группы за технической помощью в области </w:t>
      </w:r>
      <w:r w:rsidR="00707E6D">
        <w:rPr>
          <w:b/>
          <w:bCs/>
        </w:rPr>
        <w:t>ювенальной юстиции</w:t>
      </w:r>
      <w:r w:rsidR="001B2BC2" w:rsidRPr="001B2BC2">
        <w:rPr>
          <w:b/>
          <w:bCs/>
        </w:rPr>
        <w:t>.</w:t>
      </w:r>
    </w:p>
    <w:p w:rsidR="001B2BC2" w:rsidRPr="001B2BC2" w:rsidRDefault="00707E6D" w:rsidP="00D559C8">
      <w:pPr>
        <w:pStyle w:val="H1GR"/>
        <w:spacing w:before="320"/>
      </w:pPr>
      <w:r>
        <w:tab/>
      </w:r>
      <w:r w:rsidR="001B2BC2" w:rsidRPr="001B2BC2">
        <w:t xml:space="preserve">J. </w:t>
      </w:r>
      <w:r>
        <w:tab/>
      </w:r>
      <w:r w:rsidR="001B2BC2" w:rsidRPr="001B2BC2">
        <w:t>Ратификация Факультативного протокола, касающегося процедуры сообщений</w:t>
      </w:r>
    </w:p>
    <w:p w:rsidR="001B2BC2" w:rsidRPr="001B2BC2" w:rsidRDefault="001B2BC2" w:rsidP="00707E6D">
      <w:pPr>
        <w:pStyle w:val="SingleTxtGR"/>
        <w:rPr>
          <w:b/>
        </w:rPr>
      </w:pPr>
      <w:r w:rsidRPr="001B2BC2">
        <w:rPr>
          <w:bCs/>
        </w:rPr>
        <w:t>84.</w:t>
      </w:r>
      <w:r w:rsidRPr="001B2BC2">
        <w:rPr>
          <w:bCs/>
        </w:rPr>
        <w:tab/>
      </w:r>
      <w:r w:rsidRPr="001B2BC2">
        <w:t xml:space="preserve">Комитет приветствует заявление </w:t>
      </w:r>
      <w:r w:rsidR="00707E6D">
        <w:t>делегации</w:t>
      </w:r>
      <w:r w:rsidRPr="001B2BC2">
        <w:t xml:space="preserve"> о том, что </w:t>
      </w:r>
      <w:r w:rsidR="00707E6D">
        <w:t xml:space="preserve">государство-участник </w:t>
      </w:r>
      <w:r w:rsidRPr="001B2BC2">
        <w:t>работает над вопросом ратификации Факультативного протокола к Конвенции о правах ребенка, касающегося процедуры сообщений. Комитет призывает государство-участник ратифицировать этот Протокол в целях дал</w:t>
      </w:r>
      <w:r w:rsidRPr="001B2BC2">
        <w:t>ь</w:t>
      </w:r>
      <w:r w:rsidRPr="001B2BC2">
        <w:t>нейшего содействия ос</w:t>
      </w:r>
      <w:r w:rsidRPr="001B2BC2">
        <w:t>у</w:t>
      </w:r>
      <w:r w:rsidRPr="001B2BC2">
        <w:t>ществлению прав детей.</w:t>
      </w:r>
    </w:p>
    <w:p w:rsidR="001B2BC2" w:rsidRPr="001B2BC2" w:rsidRDefault="001B2BC2" w:rsidP="00707E6D">
      <w:pPr>
        <w:pStyle w:val="H1GR"/>
      </w:pPr>
      <w:r w:rsidRPr="001B2BC2">
        <w:tab/>
        <w:t xml:space="preserve">K. </w:t>
      </w:r>
      <w:r w:rsidR="00707E6D">
        <w:tab/>
      </w:r>
      <w:r w:rsidRPr="001B2BC2">
        <w:t>Ратификация международных договоров о правах человека</w:t>
      </w:r>
    </w:p>
    <w:p w:rsidR="001B2BC2" w:rsidRPr="00707E6D" w:rsidRDefault="001B2BC2" w:rsidP="00707E6D">
      <w:pPr>
        <w:pStyle w:val="SingleTxtGR"/>
        <w:rPr>
          <w:b/>
          <w:bCs/>
        </w:rPr>
      </w:pPr>
      <w:r w:rsidRPr="001B2BC2">
        <w:rPr>
          <w:bCs/>
        </w:rPr>
        <w:t>85.</w:t>
      </w:r>
      <w:r w:rsidRPr="001B2BC2">
        <w:rPr>
          <w:bCs/>
        </w:rPr>
        <w:tab/>
      </w:r>
      <w:r w:rsidRPr="00707E6D">
        <w:rPr>
          <w:b/>
          <w:bCs/>
        </w:rPr>
        <w:t>Комитет рекомендует государству-участнику в целях дальнейшего содействия осуществлению прав детей ратифицировать основные догов</w:t>
      </w:r>
      <w:r w:rsidRPr="00707E6D">
        <w:rPr>
          <w:b/>
          <w:bCs/>
        </w:rPr>
        <w:t>о</w:t>
      </w:r>
      <w:r w:rsidRPr="00707E6D">
        <w:rPr>
          <w:b/>
          <w:bCs/>
        </w:rPr>
        <w:t xml:space="preserve">ры о правах человека, </w:t>
      </w:r>
      <w:r w:rsidR="00707E6D" w:rsidRPr="00707E6D">
        <w:rPr>
          <w:b/>
          <w:bCs/>
        </w:rPr>
        <w:t xml:space="preserve">участником </w:t>
      </w:r>
      <w:r w:rsidRPr="00707E6D">
        <w:rPr>
          <w:b/>
          <w:bCs/>
        </w:rPr>
        <w:t>которы</w:t>
      </w:r>
      <w:r w:rsidR="00707E6D" w:rsidRPr="00707E6D">
        <w:rPr>
          <w:b/>
          <w:bCs/>
        </w:rPr>
        <w:t>х</w:t>
      </w:r>
      <w:r w:rsidRPr="00707E6D">
        <w:rPr>
          <w:b/>
          <w:bCs/>
        </w:rPr>
        <w:t xml:space="preserve"> оно еще не </w:t>
      </w:r>
      <w:r w:rsidR="00707E6D" w:rsidRPr="00707E6D">
        <w:rPr>
          <w:b/>
          <w:bCs/>
        </w:rPr>
        <w:t>является</w:t>
      </w:r>
      <w:r w:rsidRPr="00707E6D">
        <w:rPr>
          <w:b/>
          <w:bCs/>
        </w:rPr>
        <w:t>, а именно: Конвенцию против пыток и других жестоких, бесчеловечных или униж</w:t>
      </w:r>
      <w:r w:rsidRPr="00707E6D">
        <w:rPr>
          <w:b/>
          <w:bCs/>
        </w:rPr>
        <w:t>а</w:t>
      </w:r>
      <w:r w:rsidRPr="00707E6D">
        <w:rPr>
          <w:b/>
          <w:bCs/>
        </w:rPr>
        <w:t>ющих достоинство видов обращения и наказания, Международную ко</w:t>
      </w:r>
      <w:r w:rsidRPr="00707E6D">
        <w:rPr>
          <w:b/>
          <w:bCs/>
        </w:rPr>
        <w:t>н</w:t>
      </w:r>
      <w:r w:rsidRPr="00707E6D">
        <w:rPr>
          <w:b/>
          <w:bCs/>
        </w:rPr>
        <w:t>венцию о защите прав всех трудящихся-мигрантов и членов их семей, Ко</w:t>
      </w:r>
      <w:r w:rsidRPr="00707E6D">
        <w:rPr>
          <w:b/>
          <w:bCs/>
        </w:rPr>
        <w:t>н</w:t>
      </w:r>
      <w:r w:rsidRPr="00707E6D">
        <w:rPr>
          <w:b/>
          <w:bCs/>
        </w:rPr>
        <w:t xml:space="preserve">венцию о правах инвалидов и Международную конвенцию </w:t>
      </w:r>
      <w:r w:rsidR="00707E6D">
        <w:rPr>
          <w:b/>
          <w:bCs/>
        </w:rPr>
        <w:t>для</w:t>
      </w:r>
      <w:r w:rsidRPr="00707E6D">
        <w:rPr>
          <w:b/>
          <w:bCs/>
        </w:rPr>
        <w:t xml:space="preserve"> защит</w:t>
      </w:r>
      <w:r w:rsidR="00707E6D">
        <w:rPr>
          <w:b/>
          <w:bCs/>
        </w:rPr>
        <w:t>ы</w:t>
      </w:r>
      <w:r w:rsidRPr="00707E6D">
        <w:rPr>
          <w:b/>
          <w:bCs/>
        </w:rPr>
        <w:t xml:space="preserve"> всех лиц от насильственных исчезнов</w:t>
      </w:r>
      <w:r w:rsidRPr="00707E6D">
        <w:rPr>
          <w:b/>
          <w:bCs/>
        </w:rPr>
        <w:t>е</w:t>
      </w:r>
      <w:r w:rsidRPr="00707E6D">
        <w:rPr>
          <w:b/>
          <w:bCs/>
        </w:rPr>
        <w:t>ний.</w:t>
      </w:r>
    </w:p>
    <w:p w:rsidR="001B2BC2" w:rsidRPr="00707E6D" w:rsidRDefault="001B2BC2" w:rsidP="00707E6D">
      <w:pPr>
        <w:pStyle w:val="SingleTxtGR"/>
        <w:rPr>
          <w:b/>
          <w:bCs/>
        </w:rPr>
      </w:pPr>
      <w:r w:rsidRPr="001B2BC2">
        <w:rPr>
          <w:bCs/>
        </w:rPr>
        <w:t>86.</w:t>
      </w:r>
      <w:r w:rsidRPr="001B2BC2">
        <w:rPr>
          <w:bCs/>
        </w:rPr>
        <w:tab/>
      </w:r>
      <w:r w:rsidRPr="00707E6D">
        <w:rPr>
          <w:b/>
          <w:bCs/>
        </w:rPr>
        <w:t>Комитет приветствует готовность государства-участника ратифиц</w:t>
      </w:r>
      <w:r w:rsidRPr="00707E6D">
        <w:rPr>
          <w:b/>
          <w:bCs/>
        </w:rPr>
        <w:t>и</w:t>
      </w:r>
      <w:r w:rsidRPr="00707E6D">
        <w:rPr>
          <w:b/>
          <w:bCs/>
        </w:rPr>
        <w:t>ровать Факультативный протокол к Конвенции о правах ребенка, каса</w:t>
      </w:r>
      <w:r w:rsidRPr="00707E6D">
        <w:rPr>
          <w:b/>
          <w:bCs/>
        </w:rPr>
        <w:t>ю</w:t>
      </w:r>
      <w:r w:rsidRPr="00707E6D">
        <w:rPr>
          <w:b/>
          <w:bCs/>
        </w:rPr>
        <w:t>щийся участия детей в вооруженных конфликтах, и рекомендует госуда</w:t>
      </w:r>
      <w:r w:rsidRPr="00707E6D">
        <w:rPr>
          <w:b/>
          <w:bCs/>
        </w:rPr>
        <w:t>р</w:t>
      </w:r>
      <w:r w:rsidRPr="00707E6D">
        <w:rPr>
          <w:b/>
          <w:bCs/>
        </w:rPr>
        <w:t>ству-участнику уск</w:t>
      </w:r>
      <w:r w:rsidRPr="00707E6D">
        <w:rPr>
          <w:b/>
          <w:bCs/>
        </w:rPr>
        <w:t>о</w:t>
      </w:r>
      <w:r w:rsidRPr="00707E6D">
        <w:rPr>
          <w:b/>
          <w:bCs/>
        </w:rPr>
        <w:t>рить процесс е</w:t>
      </w:r>
      <w:r w:rsidR="00707E6D" w:rsidRPr="00707E6D">
        <w:rPr>
          <w:b/>
          <w:bCs/>
        </w:rPr>
        <w:t>го</w:t>
      </w:r>
      <w:r w:rsidRPr="00707E6D">
        <w:rPr>
          <w:b/>
          <w:bCs/>
        </w:rPr>
        <w:t xml:space="preserve"> ратификации.</w:t>
      </w:r>
    </w:p>
    <w:p w:rsidR="001B2BC2" w:rsidRPr="00707E6D" w:rsidRDefault="001B2BC2" w:rsidP="00707E6D">
      <w:pPr>
        <w:pStyle w:val="SingleTxtGR"/>
        <w:rPr>
          <w:b/>
          <w:bCs/>
        </w:rPr>
      </w:pPr>
      <w:r w:rsidRPr="001B2BC2">
        <w:rPr>
          <w:bCs/>
        </w:rPr>
        <w:t>87.</w:t>
      </w:r>
      <w:r w:rsidRPr="001B2BC2">
        <w:rPr>
          <w:bCs/>
        </w:rPr>
        <w:tab/>
      </w:r>
      <w:r w:rsidRPr="00707E6D">
        <w:rPr>
          <w:b/>
          <w:bCs/>
        </w:rPr>
        <w:t>Комитет настоятельно призывает государство-участник выполн</w:t>
      </w:r>
      <w:r w:rsidR="00707E6D">
        <w:rPr>
          <w:b/>
          <w:bCs/>
        </w:rPr>
        <w:t xml:space="preserve">ить </w:t>
      </w:r>
      <w:r w:rsidRPr="00707E6D">
        <w:rPr>
          <w:b/>
          <w:bCs/>
        </w:rPr>
        <w:t>свои обязательств</w:t>
      </w:r>
      <w:r w:rsidR="00707E6D">
        <w:rPr>
          <w:b/>
          <w:bCs/>
        </w:rPr>
        <w:t>а</w:t>
      </w:r>
      <w:r w:rsidRPr="00707E6D">
        <w:rPr>
          <w:b/>
          <w:bCs/>
        </w:rPr>
        <w:t xml:space="preserve"> по представлению докладов в отношении Факульт</w:t>
      </w:r>
      <w:r w:rsidRPr="00707E6D">
        <w:rPr>
          <w:b/>
          <w:bCs/>
        </w:rPr>
        <w:t>а</w:t>
      </w:r>
      <w:r w:rsidRPr="00707E6D">
        <w:rPr>
          <w:b/>
          <w:bCs/>
        </w:rPr>
        <w:t>тивного протокола, касающегося торговли детьми, детской проституции и детской порнографии: в предусмотренный срок − 8 апреля 2012 года − с</w:t>
      </w:r>
      <w:r w:rsidRPr="00707E6D">
        <w:rPr>
          <w:b/>
          <w:bCs/>
        </w:rPr>
        <w:t>о</w:t>
      </w:r>
      <w:r w:rsidRPr="00707E6D">
        <w:rPr>
          <w:b/>
          <w:bCs/>
        </w:rPr>
        <w:t>ответствующий доклад представлен не был.</w:t>
      </w:r>
    </w:p>
    <w:p w:rsidR="001B2BC2" w:rsidRPr="001B2BC2" w:rsidRDefault="00707E6D" w:rsidP="00D559C8">
      <w:pPr>
        <w:pStyle w:val="H1GR"/>
        <w:spacing w:before="320"/>
      </w:pPr>
      <w:r>
        <w:tab/>
      </w:r>
      <w:r w:rsidR="001B2BC2" w:rsidRPr="001B2BC2">
        <w:t xml:space="preserve">J. </w:t>
      </w:r>
      <w:r>
        <w:tab/>
      </w:r>
      <w:r w:rsidR="001B2BC2" w:rsidRPr="001B2BC2">
        <w:t>Сотрудничество с региональными органами</w:t>
      </w:r>
    </w:p>
    <w:p w:rsidR="001B2BC2" w:rsidRPr="00707E6D" w:rsidRDefault="001B2BC2" w:rsidP="00707E6D">
      <w:pPr>
        <w:pStyle w:val="SingleTxtGR"/>
        <w:rPr>
          <w:b/>
          <w:bCs/>
        </w:rPr>
      </w:pPr>
      <w:r w:rsidRPr="001B2BC2">
        <w:rPr>
          <w:bCs/>
        </w:rPr>
        <w:t>88.</w:t>
      </w:r>
      <w:r w:rsidRPr="001B2BC2">
        <w:rPr>
          <w:bCs/>
        </w:rPr>
        <w:tab/>
      </w:r>
      <w:r w:rsidRPr="00707E6D">
        <w:rPr>
          <w:b/>
          <w:bCs/>
        </w:rPr>
        <w:t>Комитет рекомендует государству-участнику сотрудничать с Афр</w:t>
      </w:r>
      <w:r w:rsidRPr="00707E6D">
        <w:rPr>
          <w:b/>
          <w:bCs/>
        </w:rPr>
        <w:t>и</w:t>
      </w:r>
      <w:r w:rsidRPr="00707E6D">
        <w:rPr>
          <w:b/>
          <w:bCs/>
        </w:rPr>
        <w:t>канским комитетом экспертов по правам и благополучию ребенка Афр</w:t>
      </w:r>
      <w:r w:rsidRPr="00707E6D">
        <w:rPr>
          <w:b/>
          <w:bCs/>
        </w:rPr>
        <w:t>и</w:t>
      </w:r>
      <w:r w:rsidRPr="00707E6D">
        <w:rPr>
          <w:b/>
          <w:bCs/>
        </w:rPr>
        <w:t xml:space="preserve">канского союза в деле осуществления прав </w:t>
      </w:r>
      <w:r w:rsidR="00707E6D" w:rsidRPr="00707E6D">
        <w:rPr>
          <w:b/>
          <w:bCs/>
        </w:rPr>
        <w:t xml:space="preserve">детей </w:t>
      </w:r>
      <w:r w:rsidRPr="00707E6D">
        <w:rPr>
          <w:b/>
          <w:bCs/>
        </w:rPr>
        <w:t>как в государстве-участнике, так и в других государствах − членах Африканского союза.</w:t>
      </w:r>
    </w:p>
    <w:p w:rsidR="001B2BC2" w:rsidRPr="001B2BC2" w:rsidRDefault="00707E6D" w:rsidP="00707E6D">
      <w:pPr>
        <w:pStyle w:val="HChGR"/>
      </w:pPr>
      <w:r>
        <w:tab/>
      </w:r>
      <w:proofErr w:type="spellStart"/>
      <w:r w:rsidR="001B2BC2" w:rsidRPr="001B2BC2">
        <w:t>IV</w:t>
      </w:r>
      <w:proofErr w:type="spellEnd"/>
      <w:r w:rsidR="001B2BC2" w:rsidRPr="001B2BC2">
        <w:t xml:space="preserve">. </w:t>
      </w:r>
      <w:r>
        <w:tab/>
      </w:r>
      <w:r w:rsidR="001B2BC2" w:rsidRPr="001B2BC2">
        <w:t>Выполнение рекомендаций и представление докладов</w:t>
      </w:r>
    </w:p>
    <w:p w:rsidR="001B2BC2" w:rsidRPr="001B2BC2" w:rsidRDefault="00707E6D" w:rsidP="00D559C8">
      <w:pPr>
        <w:pStyle w:val="H1GR"/>
        <w:spacing w:before="320"/>
      </w:pPr>
      <w:r>
        <w:tab/>
      </w:r>
      <w:r w:rsidR="001B2BC2" w:rsidRPr="001B2BC2">
        <w:t xml:space="preserve">A. </w:t>
      </w:r>
      <w:r>
        <w:tab/>
      </w:r>
      <w:r w:rsidR="001B2BC2" w:rsidRPr="001B2BC2">
        <w:t>Последующие меры и распространение информ</w:t>
      </w:r>
      <w:r w:rsidR="001B2BC2" w:rsidRPr="001B2BC2">
        <w:t>а</w:t>
      </w:r>
      <w:r w:rsidR="001B2BC2" w:rsidRPr="001B2BC2">
        <w:t>ции</w:t>
      </w:r>
    </w:p>
    <w:p w:rsidR="001B2BC2" w:rsidRPr="00707E6D" w:rsidRDefault="001B2BC2" w:rsidP="001B2BC2">
      <w:pPr>
        <w:pStyle w:val="SingleTxtGR"/>
        <w:rPr>
          <w:b/>
          <w:bCs/>
        </w:rPr>
      </w:pPr>
      <w:r w:rsidRPr="001B2BC2">
        <w:rPr>
          <w:bCs/>
        </w:rPr>
        <w:t>89.</w:t>
      </w:r>
      <w:r w:rsidRPr="001B2BC2">
        <w:rPr>
          <w:bCs/>
        </w:rPr>
        <w:tab/>
      </w:r>
      <w:r w:rsidRPr="00707E6D">
        <w:rPr>
          <w:b/>
          <w:bCs/>
        </w:rPr>
        <w:t>Комитет рекомендует государству-участнику принять все надлеж</w:t>
      </w:r>
      <w:r w:rsidRPr="00707E6D">
        <w:rPr>
          <w:b/>
          <w:bCs/>
        </w:rPr>
        <w:t>а</w:t>
      </w:r>
      <w:r w:rsidRPr="00707E6D">
        <w:rPr>
          <w:b/>
          <w:bCs/>
        </w:rPr>
        <w:t>щие меры для обеспечения полного выполнения рекомендаций, содерж</w:t>
      </w:r>
      <w:r w:rsidRPr="00707E6D">
        <w:rPr>
          <w:b/>
          <w:bCs/>
        </w:rPr>
        <w:t>а</w:t>
      </w:r>
      <w:r w:rsidRPr="00707E6D">
        <w:rPr>
          <w:b/>
          <w:bCs/>
        </w:rPr>
        <w:t>щихся в настоящих заключительных замечаниях. Комитет рекомендует также обеспечить широкое распространение на используемых в стране языках объединенных второго и третьего периодических докладов, пис</w:t>
      </w:r>
      <w:r w:rsidRPr="00707E6D">
        <w:rPr>
          <w:b/>
          <w:bCs/>
        </w:rPr>
        <w:t>ь</w:t>
      </w:r>
      <w:r w:rsidRPr="00707E6D">
        <w:rPr>
          <w:b/>
          <w:bCs/>
        </w:rPr>
        <w:t>менных ответов государства-участника на перечень вопросов и настоящих заключительных замечаний.</w:t>
      </w:r>
    </w:p>
    <w:p w:rsidR="001B2BC2" w:rsidRPr="001B2BC2" w:rsidRDefault="00707E6D" w:rsidP="00D559C8">
      <w:pPr>
        <w:pStyle w:val="H1GR"/>
        <w:spacing w:before="320"/>
      </w:pPr>
      <w:r>
        <w:tab/>
      </w:r>
      <w:r w:rsidR="001B2BC2" w:rsidRPr="001B2BC2">
        <w:t xml:space="preserve">B. </w:t>
      </w:r>
      <w:r>
        <w:tab/>
      </w:r>
      <w:r w:rsidR="001B2BC2" w:rsidRPr="001B2BC2">
        <w:t>Следующий доклад</w:t>
      </w:r>
    </w:p>
    <w:p w:rsidR="001B2BC2" w:rsidRPr="00707E6D" w:rsidRDefault="001B2BC2" w:rsidP="00035BEB">
      <w:pPr>
        <w:pStyle w:val="SingleTxtGR"/>
        <w:rPr>
          <w:b/>
          <w:bCs/>
        </w:rPr>
      </w:pPr>
      <w:r w:rsidRPr="001B2BC2">
        <w:rPr>
          <w:bCs/>
        </w:rPr>
        <w:t>90.</w:t>
      </w:r>
      <w:r w:rsidRPr="001B2BC2">
        <w:rPr>
          <w:bCs/>
        </w:rPr>
        <w:tab/>
      </w:r>
      <w:r w:rsidRPr="00707E6D">
        <w:rPr>
          <w:b/>
          <w:bCs/>
        </w:rPr>
        <w:t>Комитет предлагает государству-участнику представить свои об</w:t>
      </w:r>
      <w:r w:rsidRPr="00707E6D">
        <w:rPr>
          <w:b/>
          <w:bCs/>
        </w:rPr>
        <w:t>ъ</w:t>
      </w:r>
      <w:r w:rsidRPr="00707E6D">
        <w:rPr>
          <w:b/>
          <w:bCs/>
        </w:rPr>
        <w:t>единенные четвертый−седьмой периодические доклады к 6 марта 2021 г</w:t>
      </w:r>
      <w:r w:rsidRPr="00707E6D">
        <w:rPr>
          <w:b/>
          <w:bCs/>
        </w:rPr>
        <w:t>о</w:t>
      </w:r>
      <w:r w:rsidRPr="00707E6D">
        <w:rPr>
          <w:b/>
          <w:bCs/>
        </w:rPr>
        <w:t>да и включить в н</w:t>
      </w:r>
      <w:r w:rsidR="00707E6D">
        <w:rPr>
          <w:b/>
          <w:bCs/>
        </w:rPr>
        <w:t>их</w:t>
      </w:r>
      <w:r w:rsidRPr="00707E6D">
        <w:rPr>
          <w:b/>
          <w:bCs/>
        </w:rPr>
        <w:t xml:space="preserve"> информацию о мерах, принятых в соответствии с наст</w:t>
      </w:r>
      <w:r w:rsidRPr="00707E6D">
        <w:rPr>
          <w:b/>
          <w:bCs/>
        </w:rPr>
        <w:t>о</w:t>
      </w:r>
      <w:r w:rsidRPr="00707E6D">
        <w:rPr>
          <w:b/>
          <w:bCs/>
        </w:rPr>
        <w:t>ящими заключительными замечаниями. Этот доклад должен быть соста</w:t>
      </w:r>
      <w:r w:rsidRPr="00707E6D">
        <w:rPr>
          <w:b/>
          <w:bCs/>
        </w:rPr>
        <w:t>в</w:t>
      </w:r>
      <w:r w:rsidRPr="00707E6D">
        <w:rPr>
          <w:b/>
          <w:bCs/>
        </w:rPr>
        <w:t>лен с соблюдением согласованных руководящих принципов подготовки д</w:t>
      </w:r>
      <w:r w:rsidRPr="00707E6D">
        <w:rPr>
          <w:b/>
          <w:bCs/>
        </w:rPr>
        <w:t>о</w:t>
      </w:r>
      <w:r w:rsidRPr="00707E6D">
        <w:rPr>
          <w:b/>
          <w:bCs/>
        </w:rPr>
        <w:t>кладов по конкретным договорам, принятых Комитетом 1 октября 2010 г</w:t>
      </w:r>
      <w:r w:rsidRPr="00707E6D">
        <w:rPr>
          <w:b/>
          <w:bCs/>
        </w:rPr>
        <w:t>о</w:t>
      </w:r>
      <w:r w:rsidRPr="00707E6D">
        <w:rPr>
          <w:b/>
          <w:bCs/>
        </w:rPr>
        <w:t>да (</w:t>
      </w:r>
      <w:proofErr w:type="spellStart"/>
      <w:r w:rsidRPr="00707E6D">
        <w:rPr>
          <w:b/>
          <w:bCs/>
        </w:rPr>
        <w:t>CRC</w:t>
      </w:r>
      <w:proofErr w:type="spellEnd"/>
      <w:r w:rsidRPr="00707E6D">
        <w:rPr>
          <w:b/>
          <w:bCs/>
        </w:rPr>
        <w:t xml:space="preserve">/C/58/Rev.2 и </w:t>
      </w:r>
      <w:r w:rsidRPr="00707E6D">
        <w:rPr>
          <w:b/>
          <w:bCs/>
        </w:rPr>
        <w:lastRenderedPageBreak/>
        <w:t>Corr.1), а его объем не должен превышать 21</w:t>
      </w:r>
      <w:r w:rsidR="00707E6D">
        <w:rPr>
          <w:b/>
          <w:bCs/>
        </w:rPr>
        <w:t> </w:t>
      </w:r>
      <w:r w:rsidRPr="00707E6D">
        <w:rPr>
          <w:b/>
          <w:bCs/>
        </w:rPr>
        <w:t>200 слов (см. резолюцию 68/268 Генеральной Ассамблеи, пункт 16). В</w:t>
      </w:r>
      <w:r w:rsidR="00707E6D">
        <w:rPr>
          <w:b/>
          <w:bCs/>
        </w:rPr>
        <w:t> </w:t>
      </w:r>
      <w:r w:rsidRPr="00707E6D">
        <w:rPr>
          <w:b/>
          <w:bCs/>
        </w:rPr>
        <w:t>случае пре</w:t>
      </w:r>
      <w:r w:rsidRPr="00707E6D">
        <w:rPr>
          <w:b/>
          <w:bCs/>
        </w:rPr>
        <w:t>д</w:t>
      </w:r>
      <w:r w:rsidRPr="00707E6D">
        <w:rPr>
          <w:b/>
          <w:bCs/>
        </w:rPr>
        <w:t>ставления доклада, объем которого превышает установленное огранич</w:t>
      </w:r>
      <w:r w:rsidRPr="00707E6D">
        <w:rPr>
          <w:b/>
          <w:bCs/>
        </w:rPr>
        <w:t>е</w:t>
      </w:r>
      <w:r w:rsidRPr="00707E6D">
        <w:rPr>
          <w:b/>
          <w:bCs/>
        </w:rPr>
        <w:t>ние, государству-участнику будет предложено сократить доклад в соотве</w:t>
      </w:r>
      <w:r w:rsidRPr="00707E6D">
        <w:rPr>
          <w:b/>
          <w:bCs/>
        </w:rPr>
        <w:t>т</w:t>
      </w:r>
      <w:r w:rsidRPr="00707E6D">
        <w:rPr>
          <w:b/>
          <w:bCs/>
        </w:rPr>
        <w:t>ствии с вышеупомянутой</w:t>
      </w:r>
      <w:bookmarkStart w:id="3" w:name="_GoBack"/>
      <w:bookmarkEnd w:id="3"/>
      <w:r w:rsidRPr="00707E6D">
        <w:rPr>
          <w:b/>
          <w:bCs/>
        </w:rPr>
        <w:t xml:space="preserve"> резолюцией. Если государство-участник не см</w:t>
      </w:r>
      <w:r w:rsidRPr="00707E6D">
        <w:rPr>
          <w:b/>
          <w:bCs/>
        </w:rPr>
        <w:t>о</w:t>
      </w:r>
      <w:r w:rsidRPr="00707E6D">
        <w:rPr>
          <w:b/>
          <w:bCs/>
        </w:rPr>
        <w:t>жет пересмотреть и вновь представить доклад, то его перевод для послед</w:t>
      </w:r>
      <w:r w:rsidRPr="00707E6D">
        <w:rPr>
          <w:b/>
          <w:bCs/>
        </w:rPr>
        <w:t>у</w:t>
      </w:r>
      <w:r w:rsidRPr="00707E6D">
        <w:rPr>
          <w:b/>
          <w:bCs/>
        </w:rPr>
        <w:t>ющего рассмотрения договорным органом не может быть гарант</w:t>
      </w:r>
      <w:r w:rsidRPr="00707E6D">
        <w:rPr>
          <w:b/>
          <w:bCs/>
        </w:rPr>
        <w:t>и</w:t>
      </w:r>
      <w:r w:rsidRPr="00707E6D">
        <w:rPr>
          <w:b/>
          <w:bCs/>
        </w:rPr>
        <w:t>рован.</w:t>
      </w:r>
    </w:p>
    <w:p w:rsidR="001B2BC2" w:rsidRPr="00707E6D" w:rsidRDefault="001B2BC2" w:rsidP="00035BEB">
      <w:pPr>
        <w:pStyle w:val="SingleTxtGR"/>
        <w:spacing w:after="0"/>
        <w:rPr>
          <w:b/>
          <w:bCs/>
        </w:rPr>
      </w:pPr>
      <w:r w:rsidRPr="001B2BC2">
        <w:rPr>
          <w:bCs/>
        </w:rPr>
        <w:t>91.</w:t>
      </w:r>
      <w:r w:rsidRPr="001B2BC2">
        <w:rPr>
          <w:bCs/>
        </w:rPr>
        <w:tab/>
      </w:r>
      <w:r w:rsidRPr="00707E6D">
        <w:rPr>
          <w:b/>
          <w:bCs/>
        </w:rPr>
        <w:t xml:space="preserve">Комитет </w:t>
      </w:r>
      <w:r w:rsidR="00707E6D">
        <w:rPr>
          <w:b/>
          <w:bCs/>
        </w:rPr>
        <w:t xml:space="preserve">предлагает </w:t>
      </w:r>
      <w:r w:rsidRPr="00707E6D">
        <w:rPr>
          <w:b/>
          <w:bCs/>
        </w:rPr>
        <w:t>также государству-участнику представить о</w:t>
      </w:r>
      <w:r w:rsidRPr="00707E6D">
        <w:rPr>
          <w:b/>
          <w:bCs/>
        </w:rPr>
        <w:t>б</w:t>
      </w:r>
      <w:r w:rsidRPr="00707E6D">
        <w:rPr>
          <w:b/>
          <w:bCs/>
        </w:rPr>
        <w:t xml:space="preserve">новленный базовый документ, не превышающий </w:t>
      </w:r>
      <w:r w:rsidR="00707E6D">
        <w:rPr>
          <w:b/>
          <w:bCs/>
        </w:rPr>
        <w:t xml:space="preserve">по </w:t>
      </w:r>
      <w:r w:rsidRPr="00707E6D">
        <w:rPr>
          <w:b/>
          <w:bCs/>
        </w:rPr>
        <w:t>объем</w:t>
      </w:r>
      <w:r w:rsidR="00707E6D">
        <w:rPr>
          <w:b/>
          <w:bCs/>
        </w:rPr>
        <w:t>у</w:t>
      </w:r>
      <w:r w:rsidRPr="00707E6D">
        <w:rPr>
          <w:b/>
          <w:bCs/>
        </w:rPr>
        <w:t xml:space="preserve"> 42</w:t>
      </w:r>
      <w:r w:rsidR="00707E6D">
        <w:rPr>
          <w:b/>
          <w:bCs/>
        </w:rPr>
        <w:t> </w:t>
      </w:r>
      <w:r w:rsidRPr="00707E6D">
        <w:rPr>
          <w:b/>
          <w:bCs/>
        </w:rPr>
        <w:t>400 слов, в</w:t>
      </w:r>
      <w:r w:rsidR="00707E6D">
        <w:rPr>
          <w:b/>
          <w:bCs/>
        </w:rPr>
        <w:t> </w:t>
      </w:r>
      <w:r w:rsidRPr="00707E6D">
        <w:rPr>
          <w:b/>
          <w:bCs/>
        </w:rPr>
        <w:t xml:space="preserve">соответствии с требованиями </w:t>
      </w:r>
      <w:r w:rsidR="00707E6D">
        <w:rPr>
          <w:b/>
          <w:bCs/>
        </w:rPr>
        <w:t>к общему базовому документ</w:t>
      </w:r>
      <w:r w:rsidR="00035BEB">
        <w:rPr>
          <w:b/>
          <w:bCs/>
        </w:rPr>
        <w:t>у</w:t>
      </w:r>
      <w:r w:rsidR="00707E6D">
        <w:rPr>
          <w:b/>
          <w:bCs/>
        </w:rPr>
        <w:t xml:space="preserve"> по соглас</w:t>
      </w:r>
      <w:r w:rsidR="00707E6D">
        <w:rPr>
          <w:b/>
          <w:bCs/>
        </w:rPr>
        <w:t>о</w:t>
      </w:r>
      <w:r w:rsidR="00707E6D">
        <w:rPr>
          <w:b/>
          <w:bCs/>
        </w:rPr>
        <w:t>ванным руководящим принципам представления докладов по междун</w:t>
      </w:r>
      <w:r w:rsidR="00707E6D">
        <w:rPr>
          <w:b/>
          <w:bCs/>
        </w:rPr>
        <w:t>а</w:t>
      </w:r>
      <w:r w:rsidR="00707E6D">
        <w:rPr>
          <w:b/>
          <w:bCs/>
        </w:rPr>
        <w:t xml:space="preserve">родным договорам о правах человека, включая руководящие принципы подготовки </w:t>
      </w:r>
      <w:r w:rsidRPr="00707E6D">
        <w:rPr>
          <w:b/>
          <w:bCs/>
        </w:rPr>
        <w:t>общего базового документа</w:t>
      </w:r>
      <w:r w:rsidR="00707E6D">
        <w:rPr>
          <w:b/>
          <w:bCs/>
        </w:rPr>
        <w:t xml:space="preserve"> и документов по конкретным дог</w:t>
      </w:r>
      <w:r w:rsidR="00707E6D">
        <w:rPr>
          <w:b/>
          <w:bCs/>
        </w:rPr>
        <w:t>о</w:t>
      </w:r>
      <w:r w:rsidR="00707E6D">
        <w:rPr>
          <w:b/>
          <w:bCs/>
        </w:rPr>
        <w:t xml:space="preserve">ворам, которые были одобрены на </w:t>
      </w:r>
      <w:r w:rsidRPr="00707E6D">
        <w:rPr>
          <w:b/>
          <w:bCs/>
        </w:rPr>
        <w:t xml:space="preserve">пятом </w:t>
      </w:r>
      <w:proofErr w:type="spellStart"/>
      <w:r w:rsidRPr="00707E6D">
        <w:rPr>
          <w:b/>
          <w:bCs/>
        </w:rPr>
        <w:t>межкомитетском</w:t>
      </w:r>
      <w:proofErr w:type="spellEnd"/>
      <w:r w:rsidRPr="00707E6D">
        <w:rPr>
          <w:b/>
          <w:bCs/>
        </w:rPr>
        <w:t xml:space="preserve"> совещании д</w:t>
      </w:r>
      <w:r w:rsidRPr="00707E6D">
        <w:rPr>
          <w:b/>
          <w:bCs/>
        </w:rPr>
        <w:t>о</w:t>
      </w:r>
      <w:r w:rsidRPr="00707E6D">
        <w:rPr>
          <w:b/>
          <w:bCs/>
        </w:rPr>
        <w:t xml:space="preserve">говорных органов </w:t>
      </w:r>
      <w:r w:rsidR="00707E6D">
        <w:rPr>
          <w:b/>
          <w:bCs/>
        </w:rPr>
        <w:t xml:space="preserve">по правам человека </w:t>
      </w:r>
      <w:r w:rsidRPr="00707E6D">
        <w:rPr>
          <w:b/>
          <w:bCs/>
        </w:rPr>
        <w:t>в июне 2006 года (</w:t>
      </w:r>
      <w:proofErr w:type="spellStart"/>
      <w:r w:rsidRPr="00707E6D">
        <w:rPr>
          <w:b/>
          <w:bCs/>
        </w:rPr>
        <w:t>HRI</w:t>
      </w:r>
      <w:proofErr w:type="spellEnd"/>
      <w:r w:rsidRPr="00707E6D">
        <w:rPr>
          <w:b/>
          <w:bCs/>
        </w:rPr>
        <w:t>/</w:t>
      </w:r>
      <w:proofErr w:type="spellStart"/>
      <w:r w:rsidRPr="00707E6D">
        <w:rPr>
          <w:b/>
          <w:bCs/>
        </w:rPr>
        <w:t>GEN</w:t>
      </w:r>
      <w:proofErr w:type="spellEnd"/>
      <w:r w:rsidRPr="00707E6D">
        <w:rPr>
          <w:b/>
          <w:bCs/>
        </w:rPr>
        <w:t xml:space="preserve">/2/Rev.6, глава I) и </w:t>
      </w:r>
      <w:r w:rsidR="00707E6D">
        <w:rPr>
          <w:b/>
          <w:bCs/>
        </w:rPr>
        <w:t xml:space="preserve">в </w:t>
      </w:r>
      <w:r w:rsidRPr="00707E6D">
        <w:rPr>
          <w:b/>
          <w:bCs/>
        </w:rPr>
        <w:t>резолюци</w:t>
      </w:r>
      <w:r w:rsidR="00707E6D">
        <w:rPr>
          <w:b/>
          <w:bCs/>
        </w:rPr>
        <w:t>и</w:t>
      </w:r>
      <w:r w:rsidRPr="00707E6D">
        <w:rPr>
          <w:b/>
          <w:bCs/>
        </w:rPr>
        <w:t xml:space="preserve"> 68/268 Генеральной А</w:t>
      </w:r>
      <w:r w:rsidRPr="00707E6D">
        <w:rPr>
          <w:b/>
          <w:bCs/>
        </w:rPr>
        <w:t>с</w:t>
      </w:r>
      <w:r w:rsidRPr="00707E6D">
        <w:rPr>
          <w:b/>
          <w:bCs/>
        </w:rPr>
        <w:t>самблеи</w:t>
      </w:r>
      <w:r w:rsidR="00707E6D">
        <w:rPr>
          <w:b/>
          <w:bCs/>
        </w:rPr>
        <w:t xml:space="preserve"> </w:t>
      </w:r>
      <w:r w:rsidR="00707E6D" w:rsidRPr="00707E6D">
        <w:rPr>
          <w:b/>
          <w:bCs/>
        </w:rPr>
        <w:t>(пункт 16)</w:t>
      </w:r>
      <w:r w:rsidRPr="00707E6D">
        <w:rPr>
          <w:b/>
          <w:bCs/>
        </w:rPr>
        <w:t>.</w:t>
      </w:r>
    </w:p>
    <w:p w:rsidR="00280C58" w:rsidRPr="001B2BC2" w:rsidRDefault="001B2BC2" w:rsidP="009A69B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80C58" w:rsidRPr="001B2BC2" w:rsidSect="00292480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Olga.Novikova2" w:date="2015-06-16T09:45:00Z" w:initials="">
    <w:p w:rsidR="0002504D" w:rsidRDefault="0002504D" w:rsidP="001B2BC2">
      <w:r>
        <w:t>http://www.kremlin.ru/acts/bank/15744</w:t>
      </w:r>
    </w:p>
  </w:comment>
  <w:comment w:id="1" w:author="Olga.Novikova2" w:date="2015-06-16T09:45:00Z" w:initials="">
    <w:p w:rsidR="0002504D" w:rsidRPr="001B2BC2" w:rsidRDefault="0002504D" w:rsidP="001B2BC2">
      <w:pPr>
        <w:rPr>
          <w:lang w:val="en-US"/>
        </w:rPr>
      </w:pPr>
      <w:r w:rsidRPr="001B2BC2">
        <w:rPr>
          <w:lang w:val="en-US"/>
        </w:rPr>
        <w:t>Special Needs Education Unit was part of the Ministry of Education - See more at: http://www.ohchr.org/ru/NewsEvents/Pages/DisplayNews.aspx?NewsID=15491&amp;LangID=E#sthash.ZFIh8u0Z.dpuf</w:t>
      </w:r>
    </w:p>
  </w:comment>
  <w:comment w:id="2" w:author="Olga.Novikova2" w:date="2015-06-16T09:45:00Z" w:initials="">
    <w:p w:rsidR="0002504D" w:rsidRPr="001B2BC2" w:rsidRDefault="0002504D" w:rsidP="001B2BC2">
      <w:pPr>
        <w:rPr>
          <w:lang w:val="en-US"/>
        </w:rPr>
      </w:pPr>
      <w:r w:rsidRPr="001B2BC2">
        <w:rPr>
          <w:lang w:val="en-US"/>
        </w:rPr>
        <w:t>http://apps.who.int/iris/bitstream/10665/40382/2/9241541601_rus.pdf?ua=1&amp;ua=1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04D" w:rsidRDefault="0002504D">
      <w:r>
        <w:rPr>
          <w:lang w:val="en-US"/>
        </w:rPr>
        <w:tab/>
      </w:r>
      <w:r>
        <w:separator/>
      </w:r>
    </w:p>
  </w:endnote>
  <w:endnote w:type="continuationSeparator" w:id="0">
    <w:p w:rsidR="0002504D" w:rsidRDefault="00025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04D" w:rsidRPr="009A6F4A" w:rsidRDefault="0002504D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035BEB">
      <w:rPr>
        <w:rStyle w:val="ad"/>
        <w:noProof/>
      </w:rPr>
      <w:t>26</w:t>
    </w:r>
    <w:r>
      <w:rPr>
        <w:rStyle w:val="ad"/>
      </w:rPr>
      <w:fldChar w:fldCharType="end"/>
    </w:r>
    <w:r>
      <w:rPr>
        <w:lang w:val="en-US"/>
      </w:rPr>
      <w:tab/>
      <w:t>GE.15-</w:t>
    </w:r>
    <w:r w:rsidR="00E71AE9">
      <w:rPr>
        <w:lang w:val="en-US"/>
      </w:rPr>
      <w:t>02353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04D" w:rsidRPr="009A6F4A" w:rsidRDefault="0002504D">
    <w:pPr>
      <w:pStyle w:val="ac"/>
      <w:rPr>
        <w:lang w:val="en-US"/>
      </w:rPr>
    </w:pPr>
    <w:r>
      <w:rPr>
        <w:lang w:val="en-US"/>
      </w:rPr>
      <w:t>GE.15-</w:t>
    </w:r>
    <w:r w:rsidR="00E71AE9">
      <w:rPr>
        <w:lang w:val="en-US"/>
      </w:rPr>
      <w:t>02353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9A69B9">
      <w:rPr>
        <w:rStyle w:val="ad"/>
        <w:noProof/>
      </w:rPr>
      <w:t>27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02504D" w:rsidTr="00C50460">
      <w:trPr>
        <w:trHeight w:val="438"/>
      </w:trPr>
      <w:tc>
        <w:tcPr>
          <w:tcW w:w="4068" w:type="dxa"/>
          <w:vAlign w:val="bottom"/>
        </w:tcPr>
        <w:p w:rsidR="0002504D" w:rsidRDefault="0002504D" w:rsidP="00035BEB">
          <w:r>
            <w:rPr>
              <w:lang w:val="en-US"/>
            </w:rPr>
            <w:t>GE.15-</w:t>
          </w:r>
          <w:r w:rsidR="00E71AE9">
            <w:rPr>
              <w:lang w:val="en-US"/>
            </w:rPr>
            <w:t>02353</w:t>
          </w:r>
          <w:r>
            <w:rPr>
              <w:lang w:val="en-US"/>
            </w:rPr>
            <w:t xml:space="preserve">   (R)</w:t>
          </w:r>
          <w:r w:rsidR="00E71AE9">
            <w:rPr>
              <w:lang w:val="en-US"/>
            </w:rPr>
            <w:t xml:space="preserve">   150615   1</w:t>
          </w:r>
          <w:r w:rsidR="00035BEB">
            <w:t>6</w:t>
          </w:r>
          <w:r w:rsidR="00E71AE9">
            <w:rPr>
              <w:lang w:val="en-US"/>
            </w:rPr>
            <w:t>0615</w:t>
          </w:r>
        </w:p>
      </w:tc>
      <w:tc>
        <w:tcPr>
          <w:tcW w:w="4663" w:type="dxa"/>
          <w:vMerge w:val="restart"/>
          <w:vAlign w:val="bottom"/>
        </w:tcPr>
        <w:p w:rsidR="0002504D" w:rsidRDefault="0002504D" w:rsidP="00C50460">
          <w:pPr>
            <w:spacing w:after="120"/>
            <w:jc w:val="right"/>
          </w:pPr>
          <w:r>
            <w:rPr>
              <w:b/>
              <w:noProof/>
              <w:lang w:eastAsia="zh-CN"/>
            </w:rPr>
            <w:drawing>
              <wp:inline distT="0" distB="0" distL="0" distR="0" wp14:anchorId="676CBA0F" wp14:editId="512AAE96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02504D" w:rsidRDefault="00E71AE9" w:rsidP="00C50460">
          <w:pPr>
            <w:jc w:val="right"/>
          </w:pPr>
          <w:r>
            <w:rPr>
              <w:noProof/>
              <w:lang w:eastAsia="zh-CN"/>
            </w:rPr>
            <w:drawing>
              <wp:inline distT="0" distB="0" distL="0" distR="0">
                <wp:extent cx="869315" cy="869315"/>
                <wp:effectExtent l="0" t="0" r="6985" b="6985"/>
                <wp:docPr id="6" name="Рисунок 6" descr="http://undocs.org/m2/QRCode2.ashx?DS=CRC/C/GMB/CO/2-3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http://undocs.org/m2/QRCode2.ashx?DS=CRC/C/GMB/CO/2-3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2504D" w:rsidRPr="00797A78" w:rsidTr="00C50460">
      <w:tc>
        <w:tcPr>
          <w:tcW w:w="4068" w:type="dxa"/>
          <w:vAlign w:val="bottom"/>
        </w:tcPr>
        <w:p w:rsidR="0002504D" w:rsidRPr="00E71AE9" w:rsidRDefault="00E71AE9" w:rsidP="00C5046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E71AE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E71AE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71AE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E71AE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E71AE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E71AE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E71AE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E71AE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E71AE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02504D" w:rsidRDefault="0002504D" w:rsidP="00C50460"/>
      </w:tc>
      <w:tc>
        <w:tcPr>
          <w:tcW w:w="1124" w:type="dxa"/>
          <w:vMerge/>
        </w:tcPr>
        <w:p w:rsidR="0002504D" w:rsidRDefault="0002504D" w:rsidP="00C50460"/>
      </w:tc>
    </w:tr>
  </w:tbl>
  <w:p w:rsidR="0002504D" w:rsidRDefault="0002504D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04D" w:rsidRPr="00F71F63" w:rsidRDefault="0002504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2504D" w:rsidRPr="00F71F63" w:rsidRDefault="0002504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2504D" w:rsidRPr="00635E86" w:rsidRDefault="0002504D" w:rsidP="00635E86">
      <w:pPr>
        <w:pStyle w:val="ac"/>
      </w:pPr>
    </w:p>
  </w:footnote>
  <w:footnote w:id="1">
    <w:p w:rsidR="0002504D" w:rsidRPr="004B3C66" w:rsidRDefault="0002504D" w:rsidP="001B2BC2">
      <w:pPr>
        <w:pStyle w:val="af"/>
        <w:rPr>
          <w:lang w:val="ru-RU"/>
        </w:rPr>
      </w:pPr>
      <w:r>
        <w:rPr>
          <w:lang w:val="ru-RU"/>
        </w:rPr>
        <w:tab/>
        <w:t xml:space="preserve">* </w:t>
      </w:r>
      <w:r>
        <w:rPr>
          <w:lang w:val="ru-RU"/>
        </w:rPr>
        <w:tab/>
        <w:t>Приняты Комитетом на его шестьдесят восьмой сессии (12–30 января 2015 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04D" w:rsidRPr="005E0092" w:rsidRDefault="00E71AE9">
    <w:pPr>
      <w:pStyle w:val="a9"/>
      <w:rPr>
        <w:lang w:val="en-US"/>
      </w:rPr>
    </w:pPr>
    <w:r w:rsidRPr="00E71AE9">
      <w:rPr>
        <w:lang w:val="en-US"/>
      </w:rPr>
      <w:t>CRC/C/</w:t>
    </w:r>
    <w:proofErr w:type="spellStart"/>
    <w:r w:rsidRPr="00E71AE9">
      <w:rPr>
        <w:lang w:val="en-US"/>
      </w:rPr>
      <w:t>GMB</w:t>
    </w:r>
    <w:proofErr w:type="spellEnd"/>
    <w:r w:rsidRPr="00E71AE9">
      <w:rPr>
        <w:lang w:val="en-US"/>
      </w:rPr>
      <w:t>/CO/2-3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04D" w:rsidRPr="009A6F4A" w:rsidRDefault="0002504D" w:rsidP="00E71AE9">
    <w:pPr>
      <w:pStyle w:val="a9"/>
      <w:rPr>
        <w:lang w:val="en-US"/>
      </w:rPr>
    </w:pPr>
    <w:r>
      <w:rPr>
        <w:lang w:val="en-US"/>
      </w:rPr>
      <w:tab/>
    </w:r>
    <w:r w:rsidR="00E71AE9" w:rsidRPr="00E71AE9">
      <w:rPr>
        <w:lang w:val="en-US"/>
      </w:rPr>
      <w:t>CRC/C/</w:t>
    </w:r>
    <w:proofErr w:type="spellStart"/>
    <w:r w:rsidR="00E71AE9" w:rsidRPr="00E71AE9">
      <w:rPr>
        <w:lang w:val="en-US"/>
      </w:rPr>
      <w:t>GMB</w:t>
    </w:r>
    <w:proofErr w:type="spellEnd"/>
    <w:r w:rsidR="00E71AE9" w:rsidRPr="00E71AE9">
      <w:rPr>
        <w:lang w:val="en-US"/>
      </w:rPr>
      <w:t>/CO/2-3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9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revisionView w:comments="0" w:inkAnnotation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BC2"/>
    <w:rsid w:val="000033D8"/>
    <w:rsid w:val="00005C1C"/>
    <w:rsid w:val="00016553"/>
    <w:rsid w:val="000233B3"/>
    <w:rsid w:val="00023E9E"/>
    <w:rsid w:val="0002504D"/>
    <w:rsid w:val="00026B0C"/>
    <w:rsid w:val="00035BEB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3ADA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2BC2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0C58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624A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7AB3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00D3"/>
    <w:rsid w:val="00606A3E"/>
    <w:rsid w:val="006115AA"/>
    <w:rsid w:val="006120AE"/>
    <w:rsid w:val="00624BA5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07E6D"/>
    <w:rsid w:val="00735602"/>
    <w:rsid w:val="0075279B"/>
    <w:rsid w:val="00753748"/>
    <w:rsid w:val="00762446"/>
    <w:rsid w:val="00781ACB"/>
    <w:rsid w:val="007A79EB"/>
    <w:rsid w:val="007D3CB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A69B9"/>
    <w:rsid w:val="009B1D9B"/>
    <w:rsid w:val="009B4074"/>
    <w:rsid w:val="009C30BB"/>
    <w:rsid w:val="009C4E83"/>
    <w:rsid w:val="009C60BE"/>
    <w:rsid w:val="009D3015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02D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0460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559C8"/>
    <w:rsid w:val="00D6236B"/>
    <w:rsid w:val="00D809D1"/>
    <w:rsid w:val="00D84ECF"/>
    <w:rsid w:val="00DA2851"/>
    <w:rsid w:val="00DA2B7C"/>
    <w:rsid w:val="00DA5686"/>
    <w:rsid w:val="00DB2FC0"/>
    <w:rsid w:val="00DB4EC3"/>
    <w:rsid w:val="00DF18FA"/>
    <w:rsid w:val="00DF49CA"/>
    <w:rsid w:val="00DF775B"/>
    <w:rsid w:val="00E007F3"/>
    <w:rsid w:val="00E00DEA"/>
    <w:rsid w:val="00E06EF0"/>
    <w:rsid w:val="00E11679"/>
    <w:rsid w:val="00E2063B"/>
    <w:rsid w:val="00E307D1"/>
    <w:rsid w:val="00E46A04"/>
    <w:rsid w:val="00E717F3"/>
    <w:rsid w:val="00E71AE9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tabs>
        <w:tab w:val="clear" w:pos="1701"/>
        <w:tab w:val="num" w:pos="360"/>
      </w:tabs>
      <w:spacing w:after="120"/>
      <w:ind w:left="0" w:right="1134" w:firstLine="0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280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280C58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tabs>
        <w:tab w:val="clear" w:pos="1701"/>
        <w:tab w:val="num" w:pos="360"/>
      </w:tabs>
      <w:spacing w:after="120"/>
      <w:ind w:left="0" w:right="1134" w:firstLine="0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280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280C58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comments" Target="comments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C02BC-22C7-47FE-8417-BA1B7A68A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27</Pages>
  <Words>9020</Words>
  <Characters>61826</Characters>
  <Application>Microsoft Office Word</Application>
  <DocSecurity>0</DocSecurity>
  <Lines>1203</Lines>
  <Paragraphs>329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70982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Maykov</dc:creator>
  <cp:lastModifiedBy>Maykov</cp:lastModifiedBy>
  <cp:revision>2</cp:revision>
  <cp:lastPrinted>2015-06-16T10:02:00Z</cp:lastPrinted>
  <dcterms:created xsi:type="dcterms:W3CDTF">2015-06-16T14:03:00Z</dcterms:created>
  <dcterms:modified xsi:type="dcterms:W3CDTF">2015-06-16T14:03:00Z</dcterms:modified>
</cp:coreProperties>
</file>