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14:paraId="531AFC62" w14:textId="77777777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FE01FE" w14:textId="77777777" w:rsidR="006F0959" w:rsidRDefault="006F0959" w:rsidP="00D21089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9F6FB9" w14:textId="37E65F7E"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7823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8DEF1E" w14:textId="77777777" w:rsidR="006F0959" w:rsidRDefault="00D71761" w:rsidP="00D71761">
            <w:pPr>
              <w:suppressAutoHyphens w:val="0"/>
              <w:spacing w:after="20"/>
              <w:jc w:val="right"/>
            </w:pPr>
            <w:r w:rsidRPr="00D71761">
              <w:rPr>
                <w:sz w:val="40"/>
              </w:rPr>
              <w:t>CRC</w:t>
            </w:r>
            <w:r>
              <w:t>/C/DEU/RQ/5-6</w:t>
            </w:r>
          </w:p>
        </w:tc>
      </w:tr>
      <w:tr w:rsidR="006F0959" w14:paraId="50BD9966" w14:textId="77777777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D511511" w14:textId="77777777"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839F2DF" wp14:editId="52272961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3AA2025F" w14:textId="25D48258"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78236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78236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78236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78236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78236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56B97E9" w14:textId="643EAB3A" w:rsidR="00D71761" w:rsidRPr="00C513B7" w:rsidRDefault="00D71761" w:rsidP="00D71761">
            <w:pPr>
              <w:suppressAutoHyphens w:val="0"/>
              <w:spacing w:before="240" w:line="240" w:lineRule="exact"/>
            </w:pPr>
            <w:r w:rsidRPr="00C513B7">
              <w:t>Distr.:</w:t>
            </w:r>
            <w:r w:rsidR="00782368">
              <w:t xml:space="preserve"> </w:t>
            </w:r>
            <w:r w:rsidRPr="00C513B7">
              <w:t>General</w:t>
            </w:r>
          </w:p>
          <w:p w14:paraId="0BAF6CD6" w14:textId="00106BE2" w:rsidR="00D71761" w:rsidRPr="00C513B7" w:rsidRDefault="00D71761" w:rsidP="00D71761">
            <w:pPr>
              <w:suppressAutoHyphens w:val="0"/>
            </w:pPr>
            <w:r>
              <w:t>30</w:t>
            </w:r>
            <w:r w:rsidR="00782368">
              <w:t xml:space="preserve"> </w:t>
            </w:r>
            <w:r w:rsidRPr="00C513B7">
              <w:t>May</w:t>
            </w:r>
            <w:r w:rsidR="00782368">
              <w:t xml:space="preserve"> </w:t>
            </w:r>
            <w:r w:rsidRPr="00C513B7">
              <w:t>2022</w:t>
            </w:r>
          </w:p>
          <w:p w14:paraId="63EF0124" w14:textId="77777777" w:rsidR="00D71761" w:rsidRPr="00C513B7" w:rsidRDefault="00D71761" w:rsidP="00D71761">
            <w:pPr>
              <w:suppressAutoHyphens w:val="0"/>
            </w:pPr>
          </w:p>
          <w:p w14:paraId="630BB325" w14:textId="660948D7" w:rsidR="00D71761" w:rsidRPr="00C513B7" w:rsidRDefault="00D71761" w:rsidP="00D71761">
            <w:pPr>
              <w:suppressAutoHyphens w:val="0"/>
            </w:pPr>
            <w:r w:rsidRPr="00C513B7">
              <w:t>Original:</w:t>
            </w:r>
            <w:r w:rsidR="00782368">
              <w:t xml:space="preserve"> </w:t>
            </w:r>
            <w:r w:rsidRPr="00C513B7">
              <w:t>English</w:t>
            </w:r>
          </w:p>
          <w:p w14:paraId="56FD5BF5" w14:textId="6727FE46" w:rsidR="00D71761" w:rsidRDefault="00D71761" w:rsidP="00D71761">
            <w:pPr>
              <w:suppressAutoHyphens w:val="0"/>
            </w:pPr>
            <w:r w:rsidRPr="00C513B7">
              <w:t>English,</w:t>
            </w:r>
            <w:r w:rsidR="00782368">
              <w:t xml:space="preserve"> </w:t>
            </w:r>
            <w:r w:rsidRPr="00C513B7">
              <w:t>French</w:t>
            </w:r>
            <w:r w:rsidR="00782368">
              <w:t xml:space="preserve"> </w:t>
            </w:r>
            <w:r w:rsidRPr="00C513B7">
              <w:t>and</w:t>
            </w:r>
            <w:r w:rsidR="00782368">
              <w:t xml:space="preserve"> </w:t>
            </w:r>
            <w:r w:rsidRPr="00C513B7">
              <w:t>Spanish</w:t>
            </w:r>
            <w:r w:rsidR="00782368">
              <w:t xml:space="preserve"> </w:t>
            </w:r>
            <w:r w:rsidRPr="00C513B7">
              <w:t>only</w:t>
            </w:r>
          </w:p>
        </w:tc>
      </w:tr>
    </w:tbl>
    <w:p w14:paraId="338EA436" w14:textId="54A0268B" w:rsidR="001C72AF" w:rsidRDefault="001C72AF" w:rsidP="001C72AF">
      <w:pPr>
        <w:spacing w:before="120"/>
        <w:rPr>
          <w:b/>
        </w:rPr>
      </w:pPr>
      <w:r>
        <w:rPr>
          <w:b/>
          <w:sz w:val="24"/>
        </w:rPr>
        <w:t>Committee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782368">
        <w:rPr>
          <w:b/>
          <w:sz w:val="24"/>
        </w:rPr>
        <w:t xml:space="preserve"> </w:t>
      </w:r>
      <w:r>
        <w:rPr>
          <w:b/>
          <w:sz w:val="24"/>
        </w:rPr>
        <w:t>Child</w:t>
      </w:r>
      <w:r>
        <w:rPr>
          <w:b/>
          <w:sz w:val="24"/>
        </w:rPr>
        <w:br/>
      </w:r>
      <w:r>
        <w:rPr>
          <w:b/>
        </w:rPr>
        <w:t>Ninety-first</w:t>
      </w:r>
      <w:r w:rsidR="00782368">
        <w:rPr>
          <w:b/>
        </w:rPr>
        <w:t xml:space="preserve"> </w:t>
      </w:r>
      <w:r>
        <w:rPr>
          <w:b/>
        </w:rPr>
        <w:t>session</w:t>
      </w:r>
    </w:p>
    <w:p w14:paraId="023E702E" w14:textId="553D85B7" w:rsidR="001C72AF" w:rsidRDefault="001C72AF" w:rsidP="001C72AF">
      <w:pPr>
        <w:tabs>
          <w:tab w:val="left" w:pos="6105"/>
        </w:tabs>
      </w:pPr>
      <w:r>
        <w:t>29</w:t>
      </w:r>
      <w:r w:rsidR="00782368">
        <w:t xml:space="preserve"> </w:t>
      </w:r>
      <w:r>
        <w:t>August–23</w:t>
      </w:r>
      <w:r w:rsidR="00782368">
        <w:t xml:space="preserve"> </w:t>
      </w:r>
      <w:r>
        <w:t>September</w:t>
      </w:r>
      <w:r w:rsidR="00782368">
        <w:t xml:space="preserve"> </w:t>
      </w:r>
      <w:r>
        <w:t>2022</w:t>
      </w:r>
    </w:p>
    <w:p w14:paraId="30624FE8" w14:textId="7848A084" w:rsidR="001C72AF" w:rsidRDefault="001C72AF" w:rsidP="001C72AF">
      <w:pPr>
        <w:rPr>
          <w:b/>
          <w:bCs/>
        </w:rPr>
      </w:pPr>
      <w:r>
        <w:rPr>
          <w:b/>
        </w:rPr>
        <w:t>Consideration</w:t>
      </w:r>
      <w:r w:rsidR="00782368">
        <w:rPr>
          <w:b/>
        </w:rPr>
        <w:t xml:space="preserve"> </w:t>
      </w:r>
      <w:r>
        <w:rPr>
          <w:b/>
        </w:rPr>
        <w:t>of</w:t>
      </w:r>
      <w:r w:rsidR="00782368">
        <w:rPr>
          <w:b/>
        </w:rPr>
        <w:t xml:space="preserve"> </w:t>
      </w:r>
      <w:r>
        <w:rPr>
          <w:b/>
        </w:rPr>
        <w:t>reports</w:t>
      </w:r>
      <w:r w:rsidR="00782368">
        <w:rPr>
          <w:b/>
        </w:rPr>
        <w:t xml:space="preserve"> </w:t>
      </w:r>
      <w:r>
        <w:rPr>
          <w:b/>
        </w:rPr>
        <w:t>of</w:t>
      </w:r>
      <w:r w:rsidR="00782368">
        <w:rPr>
          <w:b/>
        </w:rPr>
        <w:t xml:space="preserve"> </w:t>
      </w:r>
      <w:r>
        <w:rPr>
          <w:b/>
        </w:rPr>
        <w:t>States</w:t>
      </w:r>
      <w:r w:rsidR="00782368">
        <w:rPr>
          <w:b/>
        </w:rPr>
        <w:t xml:space="preserve"> </w:t>
      </w:r>
      <w:r>
        <w:rPr>
          <w:b/>
        </w:rPr>
        <w:t>parties</w:t>
      </w:r>
    </w:p>
    <w:p w14:paraId="0C6F5C4E" w14:textId="69E1AED4" w:rsidR="001C72AF" w:rsidRDefault="001C72AF" w:rsidP="001C72AF">
      <w:pPr>
        <w:pStyle w:val="HChG"/>
      </w:pPr>
      <w:r>
        <w:tab/>
      </w:r>
      <w:r>
        <w:tab/>
        <w:t>Replies</w:t>
      </w:r>
      <w:r w:rsidR="00782368">
        <w:t xml:space="preserve"> </w:t>
      </w:r>
      <w:r>
        <w:t>of</w:t>
      </w:r>
      <w:r w:rsidR="00782368">
        <w:t xml:space="preserve"> </w:t>
      </w:r>
      <w:r>
        <w:t>Germany</w:t>
      </w:r>
      <w:r w:rsidR="00782368">
        <w:t xml:space="preserve"> </w:t>
      </w:r>
      <w:r>
        <w:t>to</w:t>
      </w:r>
      <w:r w:rsidR="00782368">
        <w:t xml:space="preserve"> </w:t>
      </w:r>
      <w:r>
        <w:t>the</w:t>
      </w:r>
      <w:r w:rsidR="00782368">
        <w:t xml:space="preserve"> </w:t>
      </w:r>
      <w:r>
        <w:t>list</w:t>
      </w:r>
      <w:r w:rsidR="00782368">
        <w:t xml:space="preserve"> </w:t>
      </w:r>
      <w:r>
        <w:t>of</w:t>
      </w:r>
      <w:r w:rsidR="00782368">
        <w:t xml:space="preserve"> </w:t>
      </w:r>
      <w:r>
        <w:t>issues</w:t>
      </w:r>
      <w:r w:rsidR="00782368">
        <w:t xml:space="preserve"> </w:t>
      </w:r>
      <w:r>
        <w:t>in</w:t>
      </w:r>
      <w:r w:rsidR="00782368">
        <w:t xml:space="preserve"> </w:t>
      </w:r>
      <w:r>
        <w:t>relation</w:t>
      </w:r>
      <w:r w:rsidR="00782368">
        <w:t xml:space="preserve"> </w:t>
      </w:r>
      <w:r>
        <w:t>to</w:t>
      </w:r>
      <w:r w:rsidR="00782368">
        <w:t xml:space="preserve"> </w:t>
      </w:r>
      <w:r>
        <w:t>its</w:t>
      </w:r>
      <w:r w:rsidR="00782368">
        <w:t xml:space="preserve"> </w:t>
      </w:r>
      <w:r>
        <w:t>combined</w:t>
      </w:r>
      <w:r w:rsidR="00782368">
        <w:t xml:space="preserve"> </w:t>
      </w:r>
      <w:r>
        <w:t>fifth</w:t>
      </w:r>
      <w:r w:rsidR="00782368">
        <w:t xml:space="preserve"> </w:t>
      </w:r>
      <w:r>
        <w:t>and</w:t>
      </w:r>
      <w:r w:rsidR="00782368">
        <w:t xml:space="preserve"> </w:t>
      </w:r>
      <w:r>
        <w:t>sixth</w:t>
      </w:r>
      <w:r w:rsidR="00782368">
        <w:t xml:space="preserve"> </w:t>
      </w:r>
      <w:r>
        <w:t>reports</w:t>
      </w:r>
      <w:r w:rsidRPr="004A24D6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14:paraId="2734E1B9" w14:textId="335F96A3" w:rsidR="001C72AF" w:rsidRPr="00D0396F" w:rsidRDefault="001C72AF" w:rsidP="001C72AF">
      <w:pPr>
        <w:pStyle w:val="SingleTxtG"/>
        <w:jc w:val="right"/>
      </w:pPr>
      <w:r w:rsidRPr="00D0396F">
        <w:t>[Date</w:t>
      </w:r>
      <w:r w:rsidR="00782368">
        <w:t xml:space="preserve"> </w:t>
      </w:r>
      <w:r w:rsidRPr="00D0396F">
        <w:t>received:</w:t>
      </w:r>
      <w:r w:rsidR="00782368">
        <w:t xml:space="preserve"> </w:t>
      </w:r>
      <w:r w:rsidRPr="00D0396F">
        <w:t>12</w:t>
      </w:r>
      <w:r w:rsidR="00782368">
        <w:t xml:space="preserve"> </w:t>
      </w:r>
      <w:r w:rsidRPr="00D0396F">
        <w:t>May</w:t>
      </w:r>
      <w:r w:rsidR="00782368">
        <w:t xml:space="preserve"> </w:t>
      </w:r>
      <w:r w:rsidRPr="00D0396F">
        <w:t>2022]</w:t>
      </w:r>
    </w:p>
    <w:p w14:paraId="32C43154" w14:textId="77777777" w:rsidR="001C72AF" w:rsidRDefault="001C72AF" w:rsidP="001C72AF">
      <w:pPr>
        <w:suppressAutoHyphens w:val="0"/>
        <w:spacing w:after="200" w:line="276" w:lineRule="auto"/>
        <w:rPr>
          <w:rFonts w:eastAsiaTheme="minorHAnsi"/>
          <w:b/>
        </w:rPr>
      </w:pPr>
      <w:r>
        <w:rPr>
          <w:b/>
        </w:rPr>
        <w:br w:type="page"/>
      </w:r>
    </w:p>
    <w:p w14:paraId="2BA5230E" w14:textId="4EBE207C" w:rsidR="001C72AF" w:rsidRPr="00C513B7" w:rsidRDefault="001C72AF" w:rsidP="001C72AF">
      <w:pPr>
        <w:pStyle w:val="HChG"/>
      </w:pPr>
      <w:r>
        <w:lastRenderedPageBreak/>
        <w:tab/>
      </w:r>
      <w:r>
        <w:tab/>
      </w:r>
      <w:r w:rsidRPr="00C513B7">
        <w:t>Part</w:t>
      </w:r>
      <w:r w:rsidR="00782368">
        <w:t xml:space="preserve"> </w:t>
      </w:r>
      <w:r>
        <w:t>one</w:t>
      </w:r>
    </w:p>
    <w:p w14:paraId="793EAB1F" w14:textId="039243C3" w:rsidR="001C72AF" w:rsidRPr="006310C5" w:rsidRDefault="001C72AF" w:rsidP="001C72AF">
      <w:pPr>
        <w:pStyle w:val="H1G"/>
        <w:rPr>
          <w:lang w:val="en-CA"/>
        </w:rPr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  <w:r w:rsidR="00782368">
        <w:rPr>
          <w:lang w:val="en-US"/>
        </w:rPr>
        <w:t xml:space="preserve"> </w:t>
      </w:r>
      <w:r w:rsidRPr="00B03F6C">
        <w:t>in</w:t>
      </w:r>
      <w:r w:rsidR="00782368">
        <w:t xml:space="preserve"> </w:t>
      </w:r>
      <w:r w:rsidRPr="00B03F6C">
        <w:t>relation</w:t>
      </w:r>
      <w:r w:rsidR="00782368">
        <w:t xml:space="preserve"> </w:t>
      </w:r>
      <w:r w:rsidRPr="00B03F6C">
        <w:t>to</w:t>
      </w:r>
      <w:r w:rsidR="00782368">
        <w:t xml:space="preserve"> </w:t>
      </w:r>
      <w:r w:rsidRPr="00B03F6C">
        <w:t>the</w:t>
      </w:r>
      <w:r w:rsidR="00782368">
        <w:t xml:space="preserve"> </w:t>
      </w:r>
      <w:r w:rsidRPr="00B03F6C">
        <w:t>combined</w:t>
      </w:r>
      <w:r w:rsidR="00782368">
        <w:t xml:space="preserve"> </w:t>
      </w:r>
      <w:r w:rsidRPr="00B03F6C">
        <w:t>fifth</w:t>
      </w:r>
      <w:r w:rsidR="00782368">
        <w:t xml:space="preserve"> </w:t>
      </w:r>
      <w:r w:rsidRPr="00B03F6C">
        <w:t>and</w:t>
      </w:r>
      <w:r w:rsidR="00782368">
        <w:t xml:space="preserve"> </w:t>
      </w:r>
      <w:r w:rsidRPr="00B03F6C">
        <w:t>sixth</w:t>
      </w:r>
      <w:r w:rsidR="00782368">
        <w:t xml:space="preserve"> </w:t>
      </w:r>
      <w:r w:rsidRPr="007F6CE2">
        <w:t>periodic</w:t>
      </w:r>
      <w:r w:rsidR="00782368">
        <w:t xml:space="preserve"> </w:t>
      </w:r>
      <w:r w:rsidRPr="00B03F6C">
        <w:t>reports</w:t>
      </w:r>
      <w:r w:rsidR="00782368">
        <w:t xml:space="preserve"> </w:t>
      </w:r>
      <w:r w:rsidRPr="00B03F6C">
        <w:t>of</w:t>
      </w:r>
      <w:r w:rsidR="00782368">
        <w:t xml:space="preserve"> </w:t>
      </w:r>
      <w:r>
        <w:t>Germany</w:t>
      </w:r>
      <w:r w:rsidR="00782368">
        <w:t xml:space="preserve"> </w:t>
      </w:r>
      <w:r>
        <w:t>(CRC/C/DEU/Q/5-6)</w:t>
      </w:r>
      <w:r w:rsidRPr="000D3AAB">
        <w:rPr>
          <w:rStyle w:val="FootnoteReference"/>
          <w:b w:val="0"/>
          <w:bCs/>
        </w:rPr>
        <w:footnoteReference w:id="2"/>
      </w:r>
    </w:p>
    <w:p w14:paraId="7437B8B3" w14:textId="49E1F48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caused</w:t>
      </w:r>
      <w:r>
        <w:t xml:space="preserve"> </w:t>
      </w:r>
      <w:r w:rsidR="001C72AF" w:rsidRPr="00C513B7">
        <w:t>considerable</w:t>
      </w:r>
      <w:r>
        <w:t xml:space="preserve"> </w:t>
      </w:r>
      <w:r w:rsidR="001C72AF" w:rsidRPr="00C513B7">
        <w:t>strains,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risks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impact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recognised</w:t>
      </w:r>
      <w:r>
        <w:t xml:space="preserve"> </w:t>
      </w:r>
      <w:r w:rsidR="001C72AF" w:rsidRPr="00C513B7">
        <w:t>early</w:t>
      </w:r>
      <w:r>
        <w:t xml:space="preserve"> </w:t>
      </w:r>
      <w:r w:rsidR="001C72AF" w:rsidRPr="00C513B7">
        <w:t>on,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took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variety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mitigate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consequences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possible.</w:t>
      </w:r>
    </w:p>
    <w:p w14:paraId="18B58F5C" w14:textId="0259CB8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Research</w:t>
      </w:r>
      <w:r>
        <w:t xml:space="preserve"> </w:t>
      </w:r>
      <w:r w:rsidR="001C72AF" w:rsidRPr="00C513B7">
        <w:t>(BMBF)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two</w:t>
      </w:r>
      <w:r>
        <w:t xml:space="preserve"> </w:t>
      </w:r>
      <w:r w:rsidR="001C72AF" w:rsidRPr="00C513B7">
        <w:t>serological</w:t>
      </w:r>
      <w:r>
        <w:t xml:space="preserve"> </w:t>
      </w:r>
      <w:r w:rsidR="001C72AF" w:rsidRPr="00C513B7">
        <w:t>studies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infection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(SARS-CoV-2-Kids</w:t>
      </w:r>
      <w:r>
        <w:t xml:space="preserve"> </w:t>
      </w:r>
      <w:r w:rsidR="001C72AF" w:rsidRPr="00C513B7">
        <w:t>and</w:t>
      </w:r>
      <w:r>
        <w:t xml:space="preserve"> </w:t>
      </w:r>
      <w:proofErr w:type="spellStart"/>
      <w:r w:rsidR="001C72AF" w:rsidRPr="00C513B7">
        <w:t>CorKid</w:t>
      </w:r>
      <w:proofErr w:type="spellEnd"/>
      <w:r w:rsidR="001C72AF" w:rsidRPr="00C513B7">
        <w:t>).</w:t>
      </w:r>
      <w:r>
        <w:t xml:space="preserve"> </w:t>
      </w:r>
      <w:r w:rsidR="001C72AF" w:rsidRPr="00C513B7">
        <w:t>Another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(RECAST)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investigating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immune</w:t>
      </w:r>
      <w:r>
        <w:t xml:space="preserve"> </w:t>
      </w:r>
      <w:r w:rsidR="001C72AF" w:rsidRPr="00C513B7">
        <w:t>response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question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why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disease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often</w:t>
      </w:r>
      <w:r>
        <w:t xml:space="preserve"> </w:t>
      </w:r>
      <w:r w:rsidR="001C72AF" w:rsidRPr="00C513B7">
        <w:t>less</w:t>
      </w:r>
      <w:r>
        <w:t xml:space="preserve"> </w:t>
      </w:r>
      <w:r w:rsidR="001C72AF" w:rsidRPr="00C513B7">
        <w:t>severe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compared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adults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become</w:t>
      </w:r>
      <w:r>
        <w:t xml:space="preserve"> </w:t>
      </w:r>
      <w:r w:rsidR="001C72AF" w:rsidRPr="00C513B7">
        <w:t>infected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SARS-CoV-2.</w:t>
      </w:r>
    </w:p>
    <w:p w14:paraId="0849784B" w14:textId="7E18394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contrast,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restrictions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place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heavy</w:t>
      </w:r>
      <w:r>
        <w:t xml:space="preserve"> </w:t>
      </w:r>
      <w:r w:rsidR="001C72AF" w:rsidRPr="00C513B7">
        <w:t>burden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confirmed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studies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feedback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organisations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field.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Academy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Sciences</w:t>
      </w:r>
      <w:r>
        <w:t xml:space="preserve"> </w:t>
      </w:r>
      <w:proofErr w:type="spellStart"/>
      <w:r w:rsidR="001C72AF" w:rsidRPr="00C513B7">
        <w:t>Leopoldina</w:t>
      </w:r>
      <w:proofErr w:type="spellEnd"/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pointed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8th</w:t>
      </w:r>
      <w:r>
        <w:t xml:space="preserve"> </w:t>
      </w:r>
      <w:r w:rsidR="001C72AF" w:rsidRPr="00C513B7">
        <w:t>ad-hoc</w:t>
      </w:r>
      <w:r>
        <w:t xml:space="preserve"> </w:t>
      </w:r>
      <w:r w:rsidR="001C72AF" w:rsidRPr="00C513B7">
        <w:t>statement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21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2021.</w:t>
      </w:r>
      <w:r w:rsidR="001C72AF" w:rsidRPr="00C513B7">
        <w:rPr>
          <w:vertAlign w:val="superscript"/>
        </w:rPr>
        <w:footnoteReference w:id="3"/>
      </w:r>
    </w:p>
    <w:p w14:paraId="05988DBF" w14:textId="4422976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4.</w:t>
      </w:r>
      <w:r w:rsidRPr="00C513B7">
        <w:tab/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its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7th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statement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February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17,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2022,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Expert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Council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Federal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Government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also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pointed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out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that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best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interests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child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should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be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given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priority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during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pandemic.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addition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primary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SARS-CoV-2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disease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burden,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statement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also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addresses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impairment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mental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and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social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well-being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children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and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adolescents</w:t>
      </w:r>
      <w:r w:rsidR="001C72AF" w:rsidRPr="00C513B7">
        <w:t>.</w:t>
      </w:r>
      <w:r w:rsidR="001C72AF" w:rsidRPr="00C513B7">
        <w:rPr>
          <w:vertAlign w:val="superscript"/>
          <w:lang w:bidi="de-DE"/>
        </w:rPr>
        <w:footnoteReference w:id="4"/>
      </w:r>
    </w:p>
    <w:p w14:paraId="48828A37" w14:textId="2B8FBBC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5.</w:t>
      </w:r>
      <w:r w:rsidRPr="00C513B7">
        <w:tab/>
      </w:r>
      <w:r w:rsidR="001C72AF" w:rsidRPr="00C513B7">
        <w:t>Studies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shown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closing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childcare</w:t>
      </w:r>
      <w:r>
        <w:t xml:space="preserve"> </w:t>
      </w:r>
      <w:r w:rsidR="001C72AF" w:rsidRPr="00C513B7">
        <w:t>facilities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negative</w:t>
      </w:r>
      <w:r>
        <w:t xml:space="preserve"> </w:t>
      </w:r>
      <w:r w:rsidR="001C72AF" w:rsidRPr="00C513B7">
        <w:t>impact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well-being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people.</w:t>
      </w:r>
      <w:r>
        <w:t xml:space="preserve"> </w:t>
      </w:r>
      <w:r w:rsidR="001C72AF" w:rsidRPr="00C513B7">
        <w:t>Many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complained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had</w:t>
      </w:r>
      <w:r>
        <w:t xml:space="preserve"> </w:t>
      </w:r>
      <w:r w:rsidR="001C72AF" w:rsidRPr="00C513B7">
        <w:t>difficulties</w:t>
      </w:r>
      <w:r>
        <w:t xml:space="preserve"> </w:t>
      </w:r>
      <w:r w:rsidR="001C72AF" w:rsidRPr="00C513B7">
        <w:t>learning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distance,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lack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opportunities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peers,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partly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loneliness.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“COPSY</w:t>
      </w:r>
      <w:r>
        <w:t xml:space="preserve"> </w:t>
      </w:r>
      <w:r w:rsidR="001C72AF" w:rsidRPr="00C513B7">
        <w:t>study”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Hamburg</w:t>
      </w:r>
      <w:r>
        <w:t xml:space="preserve"> </w:t>
      </w:r>
      <w:r w:rsidR="001C72AF" w:rsidRPr="00C513B7">
        <w:t>Eppendorf</w:t>
      </w:r>
      <w:r>
        <w:t xml:space="preserve"> </w:t>
      </w:r>
      <w:r w:rsidR="001C72AF" w:rsidRPr="00C513B7">
        <w:t>University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already</w:t>
      </w:r>
      <w:r>
        <w:t xml:space="preserve"> </w:t>
      </w:r>
      <w:r w:rsidR="001C72AF" w:rsidRPr="00C513B7">
        <w:t>revealed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summer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almost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three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suffering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psychological</w:t>
      </w:r>
      <w:r>
        <w:t xml:space="preserve"> </w:t>
      </w:r>
      <w:r w:rsidR="001C72AF" w:rsidRPr="00C513B7">
        <w:t>abnormalities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emotional</w:t>
      </w:r>
      <w:r>
        <w:t xml:space="preserve"> </w:t>
      </w:r>
      <w:r w:rsidR="001C72AF" w:rsidRPr="00C513B7">
        <w:t>problems.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time,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proportion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did</w:t>
      </w:r>
      <w:r>
        <w:t xml:space="preserve"> </w:t>
      </w:r>
      <w:proofErr w:type="gramStart"/>
      <w:r w:rsidR="001C72AF" w:rsidRPr="00C513B7">
        <w:t>no</w:t>
      </w:r>
      <w:proofErr w:type="gramEnd"/>
      <w:r>
        <w:t xml:space="preserve"> </w:t>
      </w:r>
      <w:r w:rsidR="001C72AF" w:rsidRPr="00C513B7">
        <w:t>sport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tenfold</w:t>
      </w:r>
      <w:r>
        <w:t xml:space="preserve"> </w:t>
      </w:r>
      <w:r w:rsidR="001C72AF" w:rsidRPr="00C513B7">
        <w:t>compared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before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 w:rsidR="001C72AF">
        <w:t>.</w:t>
      </w:r>
      <w:r w:rsidR="001C72AF" w:rsidRPr="00C513B7">
        <w:rPr>
          <w:vertAlign w:val="superscript"/>
        </w:rPr>
        <w:footnoteReference w:id="5"/>
      </w:r>
    </w:p>
    <w:p w14:paraId="52FD31CD" w14:textId="6E180BF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Government’s</w:t>
      </w:r>
      <w:r>
        <w:t xml:space="preserve"> </w:t>
      </w:r>
      <w:r w:rsidR="001C72AF" w:rsidRPr="00C513B7">
        <w:t>position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very</w:t>
      </w:r>
      <w:r>
        <w:t xml:space="preserve"> </w:t>
      </w:r>
      <w:r w:rsidR="001C72AF" w:rsidRPr="00C513B7">
        <w:t>beginning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remain</w:t>
      </w:r>
      <w:r>
        <w:t xml:space="preserve"> </w:t>
      </w:r>
      <w:r w:rsidR="001C72AF" w:rsidRPr="00C513B7">
        <w:t>open</w:t>
      </w:r>
      <w:r>
        <w:t xml:space="preserve"> </w:t>
      </w:r>
      <w:r w:rsidR="001C72AF" w:rsidRPr="00C513B7">
        <w:t>wherever</w:t>
      </w:r>
      <w:r>
        <w:t xml:space="preserve"> </w:t>
      </w:r>
      <w:r w:rsidR="001C72AF" w:rsidRPr="00C513B7">
        <w:t>possible.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Affairs,</w:t>
      </w:r>
      <w:r>
        <w:t xml:space="preserve"> </w:t>
      </w:r>
      <w:r w:rsidR="001C72AF" w:rsidRPr="00C513B7">
        <w:t>Senior</w:t>
      </w:r>
      <w:r>
        <w:t xml:space="preserve"> </w:t>
      </w:r>
      <w:r w:rsidR="001C72AF" w:rsidRPr="00C513B7">
        <w:t>Citizens,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(BMFSFJ)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accompanied</w:t>
      </w:r>
      <w:r>
        <w:t xml:space="preserve"> </w:t>
      </w:r>
      <w:r w:rsidR="001C72AF" w:rsidRPr="00C513B7">
        <w:t>developments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summer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</w:t>
      </w:r>
      <w:r>
        <w:t xml:space="preserve"> </w:t>
      </w:r>
      <w:r w:rsidR="001C72AF" w:rsidRPr="00C513B7">
        <w:t>“</w:t>
      </w:r>
      <w:proofErr w:type="spellStart"/>
      <w:r w:rsidR="001C72AF" w:rsidRPr="00C513B7">
        <w:t>KiTa</w:t>
      </w:r>
      <w:proofErr w:type="spellEnd"/>
      <w:r w:rsidR="001C72AF" w:rsidRPr="00C513B7">
        <w:t>”</w:t>
      </w:r>
      <w:r>
        <w:t xml:space="preserve"> </w:t>
      </w:r>
      <w:r w:rsidR="001C72AF" w:rsidRPr="00C513B7">
        <w:t>Study,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commissioned</w:t>
      </w:r>
      <w:r>
        <w:t xml:space="preserve"> </w:t>
      </w:r>
      <w:r w:rsidR="001C72AF" w:rsidRPr="00C513B7">
        <w:t>jointly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(BMG)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Institute</w:t>
      </w:r>
      <w:r>
        <w:t xml:space="preserve"> </w:t>
      </w:r>
      <w:r w:rsidR="001C72AF" w:rsidRPr="00C513B7">
        <w:t>(DJI)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Robert</w:t>
      </w:r>
      <w:r>
        <w:t xml:space="preserve"> </w:t>
      </w:r>
      <w:r w:rsidR="001C72AF" w:rsidRPr="00C513B7">
        <w:t>Koch</w:t>
      </w:r>
      <w:r>
        <w:t xml:space="preserve"> </w:t>
      </w:r>
      <w:r w:rsidR="001C72AF" w:rsidRPr="00C513B7">
        <w:t>Institute</w:t>
      </w:r>
      <w:r>
        <w:t xml:space="preserve"> </w:t>
      </w:r>
      <w:r w:rsidR="001C72AF" w:rsidRPr="00C513B7">
        <w:t>(RKI).</w:t>
      </w:r>
    </w:p>
    <w:p w14:paraId="566C6CCC" w14:textId="6135F58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exchange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</w:t>
      </w:r>
      <w:r>
        <w:t xml:space="preserve"> </w:t>
      </w:r>
      <w:r w:rsidR="001C72AF" w:rsidRPr="00C513B7">
        <w:t>“</w:t>
      </w:r>
      <w:proofErr w:type="spellStart"/>
      <w:r w:rsidR="001C72AF" w:rsidRPr="00C513B7">
        <w:t>KiTa</w:t>
      </w:r>
      <w:proofErr w:type="spellEnd"/>
      <w:r w:rsidR="001C72AF" w:rsidRPr="00C513B7">
        <w:t>”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founded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representatives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municipalities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important</w:t>
      </w:r>
      <w:r>
        <w:t xml:space="preserve"> </w:t>
      </w:r>
      <w:r w:rsidR="001C72AF" w:rsidRPr="00C513B7">
        <w:t>insights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specialist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political</w:t>
      </w:r>
      <w:r>
        <w:t xml:space="preserve"> </w:t>
      </w:r>
      <w:r w:rsidR="001C72AF" w:rsidRPr="00C513B7">
        <w:t>work.</w:t>
      </w:r>
    </w:p>
    <w:p w14:paraId="1896BA75" w14:textId="0458E42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BMBF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S3</w:t>
      </w:r>
      <w:r>
        <w:t xml:space="preserve"> </w:t>
      </w:r>
      <w:r w:rsidR="001C72AF" w:rsidRPr="00C513B7">
        <w:t>guideline</w:t>
      </w:r>
      <w:r w:rsidR="001C72AF" w:rsidRPr="00C513B7">
        <w:rPr>
          <w:vertAlign w:val="superscript"/>
        </w:rPr>
        <w:footnoteReference w:id="6"/>
      </w:r>
      <w:r>
        <w:t xml:space="preserve"> </w:t>
      </w:r>
      <w:r w:rsidR="001C72AF" w:rsidRPr="00C513B7">
        <w:t>across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reduce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risk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infection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open,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enable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operate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safe,</w:t>
      </w:r>
      <w:r>
        <w:t xml:space="preserve"> </w:t>
      </w:r>
      <w:r w:rsidR="001C72AF" w:rsidRPr="00C513B7">
        <w:t>orderly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uninterrupted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manner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possible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pandemic.</w:t>
      </w:r>
    </w:p>
    <w:p w14:paraId="697BE701" w14:textId="47A0F16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municipalities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implemented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large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beginning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sure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fundamental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provisions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Child,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adhered</w:t>
      </w:r>
      <w:r>
        <w:t xml:space="preserve"> </w:t>
      </w:r>
      <w:r w:rsidR="001C72AF" w:rsidRPr="00C513B7">
        <w:t>to.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includes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“Catching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COVID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lastRenderedPageBreak/>
        <w:t>juveniles”,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launched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beginning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volume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two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Euro.</w:t>
      </w:r>
    </w:p>
    <w:p w14:paraId="5159FCA9" w14:textId="12259A6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reducing</w:t>
      </w:r>
      <w:r>
        <w:t xml:space="preserve"> </w:t>
      </w:r>
      <w:r w:rsidR="001C72AF" w:rsidRPr="00C513B7">
        <w:t>learning</w:t>
      </w:r>
      <w:r>
        <w:t xml:space="preserve"> </w:t>
      </w:r>
      <w:r w:rsidR="001C72AF" w:rsidRPr="00C513B7">
        <w:t>lag,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intensify</w:t>
      </w:r>
      <w:r>
        <w:t xml:space="preserve"> </w:t>
      </w:r>
      <w:r w:rsidR="001C72AF" w:rsidRPr="00C513B7">
        <w:t>early</w:t>
      </w:r>
      <w:r>
        <w:t xml:space="preserve"> </w:t>
      </w:r>
      <w:r w:rsidR="001C72AF" w:rsidRPr="00C513B7">
        <w:t>childhood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programmes,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enable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sports,</w:t>
      </w:r>
      <w:r>
        <w:t xml:space="preserve"> </w:t>
      </w:r>
      <w:r w:rsidR="001C72AF" w:rsidRPr="00C513B7">
        <w:t>leisure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holiday</w:t>
      </w:r>
      <w:r>
        <w:t xml:space="preserve"> </w:t>
      </w:r>
      <w:r w:rsidR="001C72AF" w:rsidRPr="00C513B7">
        <w:t>activities.</w:t>
      </w:r>
    </w:p>
    <w:p w14:paraId="043EBD6F" w14:textId="50CE372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11.</w:t>
      </w:r>
      <w:r w:rsidRPr="00C513B7">
        <w:tab/>
      </w:r>
      <w:r w:rsidR="001C72AF" w:rsidRPr="00C513B7">
        <w:t>Firstly,</w:t>
      </w:r>
      <w:r>
        <w:t xml:space="preserve"> </w:t>
      </w:r>
      <w:r w:rsidR="001C72AF" w:rsidRPr="00C513B7">
        <w:t>existing</w:t>
      </w:r>
      <w:r>
        <w:t xml:space="preserve"> </w:t>
      </w:r>
      <w:r w:rsidR="001C72AF" w:rsidRPr="00C513B7">
        <w:t>structures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used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expand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Federation’s</w:t>
      </w:r>
      <w:r>
        <w:t xml:space="preserve"> </w:t>
      </w:r>
      <w:r w:rsidR="001C72AF" w:rsidRPr="00C513B7">
        <w:t>programmes.</w:t>
      </w:r>
      <w:r>
        <w:t xml:space="preserve"> </w:t>
      </w:r>
      <w:r w:rsidR="001C72AF" w:rsidRPr="00C513B7">
        <w:t>Secondly,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Federation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Länder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one-off</w:t>
      </w:r>
      <w:r>
        <w:t xml:space="preserve"> </w:t>
      </w:r>
      <w:r w:rsidR="001C72AF" w:rsidRPr="00C513B7">
        <w:t>amount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1.29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shape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proportions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turnover</w:t>
      </w:r>
      <w:r>
        <w:t xml:space="preserve"> </w:t>
      </w:r>
      <w:r w:rsidR="001C72AF" w:rsidRPr="00C513B7">
        <w:t>tax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fixed</w:t>
      </w:r>
      <w:r>
        <w:t xml:space="preserve"> </w:t>
      </w:r>
      <w:r w:rsidR="001C72AF" w:rsidRPr="00C513B7">
        <w:t>amounts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vertical</w:t>
      </w:r>
      <w:r>
        <w:t xml:space="preserve"> </w:t>
      </w:r>
      <w:r w:rsidR="001C72AF" w:rsidRPr="00C513B7">
        <w:t>distribution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turnover</w:t>
      </w:r>
      <w:r>
        <w:t xml:space="preserve"> </w:t>
      </w:r>
      <w:r w:rsidR="001C72AF" w:rsidRPr="00C513B7">
        <w:t>tax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coping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impact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exceptional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situation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area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responsibility.</w:t>
      </w:r>
    </w:p>
    <w:p w14:paraId="75F5FD39" w14:textId="6055A60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exacerbated</w:t>
      </w:r>
      <w:r>
        <w:t xml:space="preserve"> </w:t>
      </w:r>
      <w:r w:rsidR="001C72AF" w:rsidRPr="00C513B7">
        <w:t>existing</w:t>
      </w:r>
      <w:r>
        <w:t xml:space="preserve"> </w:t>
      </w:r>
      <w:r w:rsidR="001C72AF" w:rsidRPr="00C513B7">
        <w:t>inequalities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chances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growing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healthy.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already</w:t>
      </w:r>
      <w:r>
        <w:t xml:space="preserve"> </w:t>
      </w:r>
      <w:r w:rsidR="001C72AF" w:rsidRPr="00C513B7">
        <w:t>subject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developmental</w:t>
      </w:r>
      <w:r>
        <w:t xml:space="preserve"> </w:t>
      </w:r>
      <w:r w:rsidR="001C72AF" w:rsidRPr="00C513B7">
        <w:t>risks</w:t>
      </w:r>
      <w:r>
        <w:t xml:space="preserve"> </w:t>
      </w:r>
      <w:r w:rsidR="001C72AF" w:rsidRPr="00C513B7">
        <w:t>before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continue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exposed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burdens</w:t>
      </w:r>
      <w:r>
        <w:t xml:space="preserve"> </w:t>
      </w:r>
      <w:r w:rsidR="001C72AF" w:rsidRPr="00C513B7">
        <w:t>during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low</w:t>
      </w:r>
      <w:r>
        <w:t xml:space="preserve"> </w:t>
      </w:r>
      <w:r w:rsidR="001C72AF" w:rsidRPr="00C513B7">
        <w:t>socioeconomic</w:t>
      </w:r>
      <w:r>
        <w:t xml:space="preserve"> </w:t>
      </w:r>
      <w:r w:rsidR="001C72AF" w:rsidRPr="00C513B7">
        <w:t>status,</w:t>
      </w:r>
      <w:r>
        <w:t xml:space="preserve"> </w:t>
      </w:r>
      <w:r w:rsidR="001C72AF" w:rsidRPr="00C513B7">
        <w:t>these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include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severe</w:t>
      </w:r>
      <w:r>
        <w:t xml:space="preserve"> </w:t>
      </w:r>
      <w:r w:rsidR="001C72AF" w:rsidRPr="00C513B7">
        <w:t>chronic</w:t>
      </w:r>
      <w:r>
        <w:t xml:space="preserve"> </w:t>
      </w:r>
      <w:r w:rsidR="001C72AF" w:rsidRPr="00C513B7">
        <w:t>illnesses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complex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needs,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whose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suffer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severe</w:t>
      </w:r>
      <w:r>
        <w:t xml:space="preserve"> </w:t>
      </w:r>
      <w:r w:rsidR="001C72AF" w:rsidRPr="00C513B7">
        <w:t>mental</w:t>
      </w:r>
      <w:r>
        <w:t xml:space="preserve"> </w:t>
      </w:r>
      <w:r w:rsidR="001C72AF" w:rsidRPr="00C513B7">
        <w:t>illnesses.</w:t>
      </w:r>
    </w:p>
    <w:p w14:paraId="790072DB" w14:textId="603B5C6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the</w:t>
      </w:r>
      <w:r>
        <w:t xml:space="preserve"> </w:t>
      </w:r>
      <w:proofErr w:type="spellStart"/>
      <w:r w:rsidR="001C72AF" w:rsidRPr="00C513B7">
        <w:t>Interministerial</w:t>
      </w:r>
      <w:proofErr w:type="spellEnd"/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Group</w:t>
      </w:r>
      <w:r>
        <w:t xml:space="preserve"> </w:t>
      </w:r>
      <w:r w:rsidR="001C72AF" w:rsidRPr="00C513B7">
        <w:t>(IMA)</w:t>
      </w:r>
      <w:r>
        <w:t xml:space="preserve"> </w:t>
      </w:r>
      <w:r w:rsidR="001C72AF" w:rsidRPr="00C513B7">
        <w:t>“Impacts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due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COVID”,</w:t>
      </w:r>
      <w:r>
        <w:t xml:space="preserve"> </w:t>
      </w:r>
      <w:r w:rsidR="001C72AF" w:rsidRPr="00C513B7">
        <w:t>co-chaired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BMG,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address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impact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quickly,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focused</w:t>
      </w:r>
      <w:r>
        <w:t xml:space="preserve"> </w:t>
      </w:r>
      <w:r w:rsidR="001C72AF" w:rsidRPr="00C513B7">
        <w:t>manner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recommendations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action.</w:t>
      </w:r>
    </w:p>
    <w:p w14:paraId="21434534" w14:textId="1B09C0E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14.</w:t>
      </w:r>
      <w:r w:rsidRPr="00C513B7">
        <w:tab/>
      </w:r>
      <w:r w:rsidR="001C72AF" w:rsidRPr="00C513B7">
        <w:t>These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include</w:t>
      </w:r>
      <w:r>
        <w:t xml:space="preserve"> </w:t>
      </w:r>
      <w:r w:rsidR="001C72AF" w:rsidRPr="00C513B7">
        <w:t>lending</w:t>
      </w:r>
      <w:r>
        <w:t xml:space="preserve"> </w:t>
      </w:r>
      <w:r w:rsidR="001C72AF" w:rsidRPr="00C513B7">
        <w:t>top</w:t>
      </w:r>
      <w:r>
        <w:t xml:space="preserve"> </w:t>
      </w:r>
      <w:r w:rsidR="001C72AF" w:rsidRPr="00C513B7">
        <w:t>priority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avoiding</w:t>
      </w:r>
      <w:r>
        <w:t xml:space="preserve"> </w:t>
      </w:r>
      <w:r w:rsidR="001C72AF" w:rsidRPr="00C513B7">
        <w:t>extensive</w:t>
      </w:r>
      <w:r>
        <w:t xml:space="preserve"> </w:t>
      </w:r>
      <w:r w:rsidR="001C72AF" w:rsidRPr="00C513B7">
        <w:t>closures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childcare</w:t>
      </w:r>
      <w:r>
        <w:t xml:space="preserve"> </w:t>
      </w:r>
      <w:r w:rsidR="001C72AF" w:rsidRPr="00C513B7">
        <w:t>facilities,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keeping</w:t>
      </w:r>
      <w:r>
        <w:t xml:space="preserve"> </w:t>
      </w:r>
      <w:r w:rsidR="001C72AF" w:rsidRPr="00C513B7">
        <w:t>opportunities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exercise,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extracurricular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work,</w:t>
      </w:r>
      <w:r>
        <w:t xml:space="preserve"> </w:t>
      </w:r>
      <w:r w:rsidR="001C72AF" w:rsidRPr="00C513B7">
        <w:t>open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even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conditions.</w:t>
      </w:r>
      <w:r w:rsidR="001C72AF" w:rsidRPr="00C513B7">
        <w:rPr>
          <w:vertAlign w:val="superscript"/>
        </w:rPr>
        <w:footnoteReference w:id="7"/>
      </w:r>
    </w:p>
    <w:p w14:paraId="2CC2A94B" w14:textId="145BA65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organised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large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virtual</w:t>
      </w:r>
      <w:r>
        <w:t xml:space="preserve"> </w:t>
      </w:r>
      <w:r w:rsidR="001C72AF" w:rsidRPr="00C513B7">
        <w:t>dialogue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events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Strategy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involve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intensively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political</w:t>
      </w:r>
      <w:r>
        <w:t xml:space="preserve"> </w:t>
      </w:r>
      <w:r w:rsidR="001C72AF" w:rsidRPr="00C513B7">
        <w:t>debate.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significantly</w:t>
      </w:r>
      <w:r>
        <w:t xml:space="preserve"> </w:t>
      </w:r>
      <w:r w:rsidR="001C72AF" w:rsidRPr="00C513B7">
        <w:t>expanded</w:t>
      </w:r>
      <w:r>
        <w:t xml:space="preserve"> </w:t>
      </w:r>
      <w:r w:rsidR="001C72AF" w:rsidRPr="00C513B7">
        <w:t>telephone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services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</w:t>
      </w:r>
      <w:proofErr w:type="spellStart"/>
      <w:r w:rsidR="001C72AF" w:rsidRPr="00C513B7">
        <w:rPr>
          <w:i/>
        </w:rPr>
        <w:t>Nummer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gegen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Kummer</w:t>
      </w:r>
      <w:proofErr w:type="spellEnd"/>
      <w:r w:rsidR="001C72AF" w:rsidRPr="00C513B7">
        <w:t>”,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visibility.</w:t>
      </w:r>
    </w:p>
    <w:p w14:paraId="42E56E13" w14:textId="5F0D17E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making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shape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fifth</w:t>
      </w:r>
      <w:r>
        <w:t xml:space="preserve"> </w:t>
      </w:r>
      <w:r w:rsidR="001C72AF" w:rsidRPr="00C513B7">
        <w:t>“Childcare</w:t>
      </w:r>
      <w:r>
        <w:t xml:space="preserve"> </w:t>
      </w:r>
      <w:r w:rsidR="001C72AF" w:rsidRPr="00C513B7">
        <w:t>Funding”</w:t>
      </w:r>
      <w:r>
        <w:t xml:space="preserve"> </w:t>
      </w:r>
      <w:r w:rsidR="001C72AF" w:rsidRPr="00C513B7">
        <w:t>investment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based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economic</w:t>
      </w:r>
      <w:r>
        <w:t xml:space="preserve"> </w:t>
      </w:r>
      <w:r w:rsidR="001C72AF" w:rsidRPr="00C513B7">
        <w:t>stimulus</w:t>
      </w:r>
      <w:r>
        <w:t xml:space="preserve"> </w:t>
      </w:r>
      <w:r w:rsidR="001C72AF" w:rsidRPr="00C513B7">
        <w:t>package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dealing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consequences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possible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create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90,000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places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in-home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fund</w:t>
      </w:r>
      <w:r>
        <w:t xml:space="preserve"> </w:t>
      </w:r>
      <w:r w:rsidR="001C72AF" w:rsidRPr="00C513B7">
        <w:t>renovation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investments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improve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hygiene</w:t>
      </w:r>
      <w:r>
        <w:t xml:space="preserve"> </w:t>
      </w:r>
      <w:r w:rsidR="001C72AF" w:rsidRPr="00C513B7">
        <w:t>situation.</w:t>
      </w:r>
    </w:p>
    <w:p w14:paraId="76BCA1D8" w14:textId="6564974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17.</w:t>
      </w:r>
      <w:r w:rsidRPr="00C513B7">
        <w:tab/>
      </w:r>
      <w:r w:rsidR="001C72AF" w:rsidRPr="00C513B7">
        <w:t>Furthermore,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BMG</w:t>
      </w:r>
      <w:r>
        <w:t xml:space="preserve"> </w:t>
      </w:r>
      <w:r w:rsidR="001C72AF" w:rsidRPr="00C513B7">
        <w:t>set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portal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“Staying</w:t>
      </w:r>
      <w:r>
        <w:t xml:space="preserve"> </w:t>
      </w:r>
      <w:r w:rsidR="001C72AF" w:rsidRPr="00C513B7">
        <w:t>mentally</w:t>
      </w:r>
      <w:r>
        <w:t xml:space="preserve"> </w:t>
      </w:r>
      <w:r w:rsidR="001C72AF" w:rsidRPr="00C513B7">
        <w:t>stable”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BZgA</w:t>
      </w:r>
      <w:proofErr w:type="spellEnd"/>
      <w:r w:rsidR="001C72AF" w:rsidRPr="00C513B7">
        <w:t>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April</w:t>
      </w:r>
      <w:r>
        <w:t xml:space="preserve"> </w:t>
      </w:r>
      <w:r w:rsidR="001C72AF" w:rsidRPr="00C513B7">
        <w:t>2020,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objective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raising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“mental</w:t>
      </w:r>
      <w:r>
        <w:t xml:space="preserve"> </w:t>
      </w:r>
      <w:r w:rsidR="001C72AF" w:rsidRPr="00C513B7">
        <w:t>stress”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building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coping</w:t>
      </w:r>
      <w:r>
        <w:t xml:space="preserve"> </w:t>
      </w:r>
      <w:r w:rsidR="001C72AF" w:rsidRPr="00C513B7">
        <w:t>skills.</w:t>
      </w:r>
    </w:p>
    <w:p w14:paraId="3D99DE98" w14:textId="5A11513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engaged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international</w:t>
      </w:r>
      <w:r>
        <w:t xml:space="preserve"> </w:t>
      </w:r>
      <w:r w:rsidR="001C72AF" w:rsidRPr="00C513B7">
        <w:t>context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worldwide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connection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cushion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socio-economic</w:t>
      </w:r>
      <w:r>
        <w:t xml:space="preserve"> </w:t>
      </w:r>
      <w:r w:rsidR="001C72AF" w:rsidRPr="00C513B7">
        <w:t>impact.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roughly</w:t>
      </w:r>
      <w:r>
        <w:t xml:space="preserve"> </w:t>
      </w:r>
      <w:r w:rsidR="001C72AF" w:rsidRPr="00C513B7">
        <w:t>4.7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global</w:t>
      </w:r>
      <w:r>
        <w:t xml:space="preserve"> </w:t>
      </w:r>
      <w:r w:rsidR="001C72AF" w:rsidRPr="00C513B7">
        <w:t>mitigation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effects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Emergency</w:t>
      </w:r>
      <w:r>
        <w:t xml:space="preserve"> </w:t>
      </w:r>
      <w:r w:rsidR="001C72AF" w:rsidRPr="00C513B7">
        <w:t>COVID-19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Economic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(BMZ).</w:t>
      </w:r>
    </w:p>
    <w:p w14:paraId="52FD4243" w14:textId="649BF0C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8E3E466" w14:textId="4136456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19.</w:t>
      </w:r>
      <w:r w:rsidRPr="00C513B7">
        <w:tab/>
      </w:r>
      <w:r w:rsidR="001C72AF" w:rsidRPr="00C513B7">
        <w:t>Children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holders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fundamental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vulnerable.</w:t>
      </w:r>
      <w:r>
        <w:t xml:space="preserve"> </w:t>
      </w:r>
      <w:r w:rsidR="001C72AF" w:rsidRPr="00C513B7">
        <w:t>Explicitly</w:t>
      </w:r>
      <w:r>
        <w:t xml:space="preserve"> </w:t>
      </w:r>
      <w:r w:rsidR="001C72AF" w:rsidRPr="00C513B7">
        <w:t>enshrining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Basic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Grundgesetz</w:t>
      </w:r>
      <w:proofErr w:type="spellEnd"/>
      <w:r w:rsidR="001C72AF" w:rsidRPr="00C513B7">
        <w:t>)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stipulated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Coalition</w:t>
      </w:r>
      <w:r>
        <w:t xml:space="preserve"> </w:t>
      </w:r>
      <w:r w:rsidR="001C72AF" w:rsidRPr="00C513B7">
        <w:t>Agreement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19th</w:t>
      </w:r>
      <w:r>
        <w:t xml:space="preserve"> </w:t>
      </w:r>
      <w:r w:rsidR="001C72AF" w:rsidRPr="00C513B7">
        <w:t>legislative</w:t>
      </w:r>
      <w:r>
        <w:t xml:space="preserve"> </w:t>
      </w:r>
      <w:r w:rsidR="001C72AF" w:rsidRPr="00C513B7">
        <w:lastRenderedPageBreak/>
        <w:t>period.</w:t>
      </w:r>
      <w:r>
        <w:t xml:space="preserve"> </w:t>
      </w:r>
      <w:r w:rsidR="001C72AF" w:rsidRPr="00C513B7">
        <w:t>However,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majority</w:t>
      </w:r>
      <w:r>
        <w:t xml:space="preserve"> </w:t>
      </w:r>
      <w:r w:rsidR="001C72AF" w:rsidRPr="00C513B7">
        <w:t>required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amend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Constitution</w:t>
      </w:r>
      <w:r>
        <w:t xml:space="preserve"> </w:t>
      </w:r>
      <w:r w:rsidR="001C72AF" w:rsidRPr="00C513B7">
        <w:t>did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materialise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parliamentary</w:t>
      </w:r>
      <w:r>
        <w:t xml:space="preserve"> </w:t>
      </w:r>
      <w:r w:rsidR="001C72AF" w:rsidRPr="00C513B7">
        <w:t>procedure.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set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Coalition</w:t>
      </w:r>
      <w:r>
        <w:t xml:space="preserve"> </w:t>
      </w:r>
      <w:r w:rsidR="001C72AF" w:rsidRPr="00C513B7">
        <w:t>Agreement,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plans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fresh</w:t>
      </w:r>
      <w:r>
        <w:t xml:space="preserve"> </w:t>
      </w:r>
      <w:r w:rsidR="001C72AF" w:rsidRPr="00C513B7">
        <w:t>attempt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anchor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Basic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20th</w:t>
      </w:r>
      <w:r>
        <w:t xml:space="preserve"> </w:t>
      </w:r>
      <w:r w:rsidR="001C72AF" w:rsidRPr="00C513B7">
        <w:t>legislative</w:t>
      </w:r>
      <w:r>
        <w:t xml:space="preserve"> </w:t>
      </w:r>
      <w:r w:rsidR="001C72AF" w:rsidRPr="00C513B7">
        <w:t>period,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intends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orientation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stipulations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Child.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time,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expanded.</w:t>
      </w:r>
      <w:r>
        <w:t xml:space="preserve"> </w:t>
      </w:r>
    </w:p>
    <w:p w14:paraId="39BDF1A6" w14:textId="0230FB4C" w:rsidR="001C72AF" w:rsidRPr="00C513B7" w:rsidRDefault="001C72AF" w:rsidP="001C72AF">
      <w:pPr>
        <w:pStyle w:val="H1G"/>
      </w:pPr>
      <w:bookmarkStart w:id="0" w:name="Art4a-A1"/>
      <w:bookmarkStart w:id="1" w:name="Art4a-A2"/>
      <w:bookmarkStart w:id="2" w:name="Artikel4a-A2-S1"/>
      <w:bookmarkStart w:id="3" w:name="Artikel4a-A2-S2"/>
      <w:bookmarkStart w:id="4" w:name="Art4a-A3"/>
      <w:bookmarkEnd w:id="0"/>
      <w:bookmarkEnd w:id="1"/>
      <w:bookmarkEnd w:id="2"/>
      <w:bookmarkEnd w:id="3"/>
      <w:bookmarkEnd w:id="4"/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6EC49EA" w14:textId="5B17F59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realisation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reinforcement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responsibility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political</w:t>
      </w:r>
      <w:r>
        <w:t xml:space="preserve"> </w:t>
      </w:r>
      <w:r w:rsidR="001C72AF" w:rsidRPr="00C513B7">
        <w:t>stakeholders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Germany’s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system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local</w:t>
      </w:r>
      <w:r>
        <w:t xml:space="preserve"> </w:t>
      </w:r>
      <w:r w:rsidR="001C72AF" w:rsidRPr="00C513B7">
        <w:t>level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6C3FCE">
        <w:t>Land</w:t>
      </w:r>
      <w:r>
        <w:t xml:space="preserve"> </w:t>
      </w:r>
      <w:r w:rsidR="001C72AF" w:rsidRPr="00C513B7">
        <w:t>level,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level.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comprehensive</w:t>
      </w:r>
      <w:r>
        <w:t xml:space="preserve"> </w:t>
      </w:r>
      <w:r w:rsidR="001C72AF" w:rsidRPr="00C513B7">
        <w:t>strategy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certainly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drafted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local</w:t>
      </w:r>
      <w:r>
        <w:t xml:space="preserve"> </w:t>
      </w:r>
      <w:r w:rsidR="001C72AF" w:rsidRPr="00C513B7">
        <w:t>territorial</w:t>
      </w:r>
      <w:r>
        <w:t xml:space="preserve"> </w:t>
      </w:r>
      <w:r w:rsidR="001C72AF" w:rsidRPr="00C513B7">
        <w:t>entities.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opinion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diversity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approaches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existence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sectoral</w:t>
      </w:r>
      <w:r>
        <w:t xml:space="preserve"> </w:t>
      </w:r>
      <w:r w:rsidR="001C72AF" w:rsidRPr="00C513B7">
        <w:t>strategies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fundamentally</w:t>
      </w:r>
      <w:r>
        <w:t xml:space="preserve"> </w:t>
      </w:r>
      <w:r w:rsidR="001C72AF" w:rsidRPr="00C513B7">
        <w:t>proven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worth,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shown</w:t>
      </w:r>
      <w:r>
        <w:t xml:space="preserve"> </w:t>
      </w:r>
      <w:r w:rsidR="001C72AF" w:rsidRPr="00C513B7">
        <w:t>themselves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effective.</w:t>
      </w:r>
      <w:r>
        <w:t xml:space="preserve"> </w:t>
      </w:r>
    </w:p>
    <w:p w14:paraId="71DC8353" w14:textId="7CE793A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promoting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wide</w:t>
      </w:r>
      <w:r>
        <w:t xml:space="preserve"> </w:t>
      </w:r>
      <w:r w:rsidR="001C72AF" w:rsidRPr="00C513B7">
        <w:t>variety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ensure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rights.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example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“Child-friendly</w:t>
      </w:r>
      <w:r>
        <w:t xml:space="preserve"> </w:t>
      </w:r>
      <w:r w:rsidR="001C72AF" w:rsidRPr="00C513B7">
        <w:t>municipalities”.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Federation</w:t>
      </w:r>
      <w:r>
        <w:t xml:space="preserve"> </w:t>
      </w:r>
      <w:r w:rsidR="001C72AF" w:rsidRPr="00C513B7">
        <w:t>offers</w:t>
      </w:r>
      <w:r>
        <w:t xml:space="preserve"> </w:t>
      </w:r>
      <w:r w:rsidR="001C72AF" w:rsidRPr="00C513B7">
        <w:t>expert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municipalities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so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raise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result</w:t>
      </w:r>
      <w:r>
        <w:t xml:space="preserve"> </w:t>
      </w:r>
      <w:r w:rsidR="001C72AF" w:rsidRPr="00C513B7">
        <w:t>promote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participation.</w:t>
      </w:r>
      <w:r>
        <w:t xml:space="preserve"> </w:t>
      </w:r>
    </w:p>
    <w:p w14:paraId="33A707E1" w14:textId="0F564D7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22.</w:t>
      </w:r>
      <w:r w:rsidRPr="00C513B7">
        <w:tab/>
      </w:r>
      <w:r w:rsidR="001C72AF" w:rsidRPr="00C513B7">
        <w:t>Schools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relevant</w:t>
      </w:r>
      <w:r>
        <w:t xml:space="preserve"> </w:t>
      </w:r>
      <w:r w:rsidR="001C72AF" w:rsidRPr="00C513B7">
        <w:t>field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reinforcing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why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involved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promoting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nationwide</w:t>
      </w:r>
      <w:r>
        <w:t xml:space="preserve"> </w:t>
      </w:r>
      <w:r w:rsidR="001C72AF" w:rsidRPr="00C513B7">
        <w:t>“</w:t>
      </w:r>
      <w:proofErr w:type="spellStart"/>
      <w:r w:rsidR="001C72AF" w:rsidRPr="00C513B7">
        <w:rPr>
          <w:i/>
        </w:rPr>
        <w:t>Kinderrechteschulen</w:t>
      </w:r>
      <w:proofErr w:type="spellEnd"/>
      <w:r w:rsidR="001C72AF" w:rsidRPr="00C513B7">
        <w:t>”</w:t>
      </w:r>
      <w:r>
        <w:t xml:space="preserve"> </w:t>
      </w:r>
      <w:r w:rsidR="001C72AF" w:rsidRPr="00C513B7">
        <w:t>(Schools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Rights)</w:t>
      </w:r>
      <w:r>
        <w:t xml:space="preserve"> </w:t>
      </w:r>
      <w:r w:rsidR="001C72AF" w:rsidRPr="00C513B7">
        <w:t>project,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run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Charity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(DKHW)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2013.</w:t>
      </w:r>
    </w:p>
    <w:p w14:paraId="29E61EFA" w14:textId="7DCF4075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C3F274C" w14:textId="06AF54D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reinforcement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cross-sectional</w:t>
      </w:r>
      <w:r>
        <w:t xml:space="preserve"> </w:t>
      </w:r>
      <w:r w:rsidR="001C72AF" w:rsidRPr="00C513B7">
        <w:t>task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touches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fields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levels.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sees</w:t>
      </w:r>
      <w:r>
        <w:t xml:space="preserve"> </w:t>
      </w:r>
      <w:r w:rsidR="001C72AF" w:rsidRPr="00C513B7">
        <w:t>no</w:t>
      </w:r>
      <w:r>
        <w:t xml:space="preserve"> </w:t>
      </w:r>
      <w:r w:rsidR="001C72AF" w:rsidRPr="00C513B7">
        <w:t>need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permanent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body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level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coordinate</w:t>
      </w:r>
      <w:r>
        <w:t xml:space="preserve"> </w:t>
      </w:r>
      <w:r w:rsidR="001C72AF" w:rsidRPr="00C513B7">
        <w:t>policy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rights.</w:t>
      </w:r>
    </w:p>
    <w:p w14:paraId="1DD37D95" w14:textId="071D360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24.</w:t>
      </w:r>
      <w:r w:rsidRPr="00C513B7">
        <w:tab/>
      </w:r>
      <w:r w:rsidR="001C72AF" w:rsidRPr="00C513B7">
        <w:t>Cross-sectional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coordinated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existing,</w:t>
      </w:r>
      <w:r>
        <w:t xml:space="preserve"> </w:t>
      </w:r>
      <w:r w:rsidR="001C72AF" w:rsidRPr="00C513B7">
        <w:t>appropriate</w:t>
      </w:r>
      <w:r>
        <w:t xml:space="preserve"> </w:t>
      </w:r>
      <w:r w:rsidR="001C72AF" w:rsidRPr="00C513B7">
        <w:t>structures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Conference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Ministers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(JFMK),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Supreme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Authorities</w:t>
      </w:r>
      <w:r>
        <w:t xml:space="preserve"> </w:t>
      </w:r>
      <w:r w:rsidR="001C72AF" w:rsidRPr="00C513B7">
        <w:t>(AGJF),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t>Federation-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parties.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municipal</w:t>
      </w:r>
      <w:r>
        <w:t xml:space="preserve"> </w:t>
      </w:r>
      <w:r w:rsidR="001C72AF" w:rsidRPr="00C513B7">
        <w:t>organisations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Cities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Towns,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Towns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Municipalities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Rural</w:t>
      </w:r>
      <w:r>
        <w:t xml:space="preserve"> </w:t>
      </w:r>
      <w:r w:rsidR="001C72AF" w:rsidRPr="00C513B7">
        <w:t>Districts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wide-ranging</w:t>
      </w:r>
      <w:r>
        <w:t xml:space="preserve"> </w:t>
      </w:r>
      <w:r w:rsidR="001C72AF" w:rsidRPr="00C513B7">
        <w:t>exchange,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proven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worth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continuously</w:t>
      </w:r>
      <w:r>
        <w:t xml:space="preserve"> </w:t>
      </w:r>
      <w:r w:rsidR="001C72AF" w:rsidRPr="00C513B7">
        <w:t>developed.</w:t>
      </w:r>
    </w:p>
    <w:p w14:paraId="5585710E" w14:textId="3C1184B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coordinates</w:t>
      </w:r>
      <w:r>
        <w:t xml:space="preserve"> </w:t>
      </w:r>
      <w:r w:rsidR="001C72AF" w:rsidRPr="00C513B7">
        <w:t>overarching</w:t>
      </w:r>
      <w:r>
        <w:t xml:space="preserve"> </w:t>
      </w:r>
      <w:r w:rsidR="001C72AF" w:rsidRPr="00C513B7">
        <w:t>strategies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individual</w:t>
      </w:r>
      <w:r>
        <w:t xml:space="preserve"> </w:t>
      </w:r>
      <w:r w:rsidR="001C72AF" w:rsidRPr="00C513B7">
        <w:t>topics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harmful</w:t>
      </w:r>
      <w:r>
        <w:t xml:space="preserve"> </w:t>
      </w:r>
      <w:r w:rsidR="001C72AF" w:rsidRPr="00C513B7">
        <w:t>media.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recognised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need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coordinate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overall</w:t>
      </w:r>
      <w:r>
        <w:t xml:space="preserve"> </w:t>
      </w:r>
      <w:r w:rsidR="001C72AF" w:rsidRPr="00C513B7">
        <w:t>strategy,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initiated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Second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Amending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Zweites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Änderung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des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Jugendschutzgesetzes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–</w:t>
      </w:r>
      <w:r>
        <w:t xml:space="preserve"> </w:t>
      </w:r>
      <w:r w:rsidR="001C72AF" w:rsidRPr="00C513B7">
        <w:t>2.</w:t>
      </w:r>
      <w:r>
        <w:t xml:space="preserve"> </w:t>
      </w:r>
      <w:proofErr w:type="spellStart"/>
      <w:r w:rsidR="001C72AF" w:rsidRPr="00C513B7">
        <w:t>JuSchG-ÄndG</w:t>
      </w:r>
      <w:proofErr w:type="spellEnd"/>
      <w:r w:rsidR="001C72AF" w:rsidRPr="00C513B7">
        <w:t>),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Agency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BzKJ</w:t>
      </w:r>
      <w:proofErr w:type="spellEnd"/>
      <w:r w:rsidR="001C72AF" w:rsidRPr="00C513B7">
        <w:t>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responsible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providers’</w:t>
      </w:r>
      <w:r>
        <w:t xml:space="preserve"> </w:t>
      </w:r>
      <w:r w:rsidR="001C72AF" w:rsidRPr="00C513B7">
        <w:t>precautionary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domain.</w:t>
      </w:r>
    </w:p>
    <w:p w14:paraId="7B4EFB34" w14:textId="07A8B8B1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(e)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007E0EB" w14:textId="145FD8E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statistical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collected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official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statistics,</w:t>
      </w:r>
      <w:r>
        <w:t xml:space="preserve"> </w:t>
      </w:r>
      <w:r w:rsidR="001C72AF" w:rsidRPr="00C513B7">
        <w:t>provide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status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Stärkung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von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Kindern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Jugendlichen</w:t>
      </w:r>
      <w:proofErr w:type="spellEnd"/>
      <w:r>
        <w:rPr>
          <w:i/>
        </w:rPr>
        <w:t xml:space="preserve"> </w:t>
      </w:r>
      <w:r w:rsidR="001C72AF" w:rsidRPr="00C513B7">
        <w:t>–</w:t>
      </w:r>
      <w:r>
        <w:t xml:space="preserve"> </w:t>
      </w:r>
      <w:r w:rsidR="001C72AF" w:rsidRPr="00C513B7">
        <w:t>KJSG),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essential</w:t>
      </w:r>
      <w:r>
        <w:t xml:space="preserve"> </w:t>
      </w:r>
      <w:r w:rsidR="001C72AF" w:rsidRPr="00C513B7">
        <w:t>parts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entered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instruments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official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statistics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lastRenderedPageBreak/>
        <w:t>the</w:t>
      </w:r>
      <w:r>
        <w:t xml:space="preserve"> </w:t>
      </w:r>
      <w:r w:rsidR="001C72AF" w:rsidRPr="00C513B7">
        <w:t>empirical</w:t>
      </w:r>
      <w:r>
        <w:t xml:space="preserve"> </w:t>
      </w:r>
      <w:r w:rsidR="001C72AF" w:rsidRPr="00C513B7">
        <w:t>long-term</w:t>
      </w:r>
      <w:r>
        <w:t xml:space="preserve"> </w:t>
      </w:r>
      <w:r w:rsidR="001C72AF" w:rsidRPr="00C513B7">
        <w:t>observation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lent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shape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juveniles.</w:t>
      </w:r>
    </w:p>
    <w:p w14:paraId="694C67EB" w14:textId="6BBCE22C" w:rsidR="001C72AF" w:rsidRPr="00C513B7" w:rsidRDefault="001C72AF" w:rsidP="001C72AF">
      <w:pPr>
        <w:pStyle w:val="H1G"/>
      </w:pPr>
      <w:bookmarkStart w:id="5" w:name="_Hlk86397111"/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(f)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33B8654" w14:textId="16A4D08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Mechanism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Institute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(DIMR)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2015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recommendation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Committee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Child.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core</w:t>
      </w:r>
      <w:r>
        <w:t xml:space="preserve"> </w:t>
      </w:r>
      <w:r w:rsidR="001C72AF" w:rsidRPr="00C513B7">
        <w:t>task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independently</w:t>
      </w:r>
      <w:r>
        <w:t xml:space="preserve"> </w:t>
      </w:r>
      <w:r w:rsidR="001C72AF" w:rsidRPr="00C513B7">
        <w:t>observe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monitor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Mechanism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developing</w:t>
      </w:r>
      <w:r>
        <w:t xml:space="preserve"> </w:t>
      </w:r>
      <w:r w:rsidR="001C72AF" w:rsidRPr="00C513B7">
        <w:t>examples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indicators.</w:t>
      </w:r>
      <w:r>
        <w:t xml:space="preserve"> </w:t>
      </w:r>
    </w:p>
    <w:p w14:paraId="0D9D03D5" w14:textId="082BE2B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already</w:t>
      </w:r>
      <w:r>
        <w:t xml:space="preserve"> </w:t>
      </w:r>
      <w:r w:rsidR="001C72AF" w:rsidRPr="00C513B7">
        <w:t>explained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current</w:t>
      </w:r>
      <w:r>
        <w:t xml:space="preserve"> </w:t>
      </w:r>
      <w:r w:rsidR="001C72AF" w:rsidRPr="00C513B7">
        <w:t>State</w:t>
      </w:r>
      <w:r>
        <w:t xml:space="preserve"> </w:t>
      </w:r>
      <w:r w:rsidR="001C72AF" w:rsidRPr="00C513B7">
        <w:t>Party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why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consider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expedient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extend</w:t>
      </w:r>
      <w:r>
        <w:t xml:space="preserve"> </w:t>
      </w:r>
      <w:r w:rsidR="001C72AF" w:rsidRPr="00C513B7">
        <w:t>tasks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establish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child-friendly</w:t>
      </w:r>
      <w:r>
        <w:t xml:space="preserve"> </w:t>
      </w:r>
      <w:r w:rsidR="001C72AF" w:rsidRPr="00C513B7">
        <w:t>complaints</w:t>
      </w:r>
      <w:r>
        <w:t xml:space="preserve"> </w:t>
      </w:r>
      <w:r w:rsidR="001C72AF" w:rsidRPr="00C513B7">
        <w:t>mechanism.</w:t>
      </w:r>
    </w:p>
    <w:p w14:paraId="5BA8C883" w14:textId="0BDDC0A1" w:rsidR="001C72AF" w:rsidRPr="00C513B7" w:rsidRDefault="001C72AF" w:rsidP="001C72AF">
      <w:pPr>
        <w:pStyle w:val="SingleTxtG"/>
      </w:pPr>
      <w:r w:rsidRPr="00C513B7">
        <w:t>Contact</w:t>
      </w:r>
      <w:r w:rsidR="00782368">
        <w:t xml:space="preserve"> </w:t>
      </w:r>
      <w:r w:rsidRPr="00C513B7">
        <w:t>points</w:t>
      </w:r>
      <w:r w:rsidR="00782368">
        <w:t xml:space="preserve"> </w:t>
      </w:r>
      <w:r w:rsidRPr="00C513B7">
        <w:t>for</w:t>
      </w:r>
      <w:r w:rsidR="00782368">
        <w:t xml:space="preserve"> </w:t>
      </w:r>
      <w:r w:rsidRPr="00C513B7">
        <w:t>individual</w:t>
      </w:r>
      <w:r w:rsidR="00782368">
        <w:t xml:space="preserve"> </w:t>
      </w:r>
      <w:r w:rsidRPr="00C513B7">
        <w:t>complaints</w:t>
      </w:r>
      <w:r w:rsidR="00782368">
        <w:t xml:space="preserve"> </w:t>
      </w:r>
      <w:r w:rsidRPr="00C513B7">
        <w:t>by</w:t>
      </w:r>
      <w:r w:rsidR="00782368">
        <w:t xml:space="preserve"> </w:t>
      </w:r>
      <w:r w:rsidRPr="00C513B7">
        <w:t>children</w:t>
      </w:r>
      <w:r w:rsidR="00782368">
        <w:t xml:space="preserve"> </w:t>
      </w:r>
      <w:r w:rsidRPr="00C513B7">
        <w:t>or</w:t>
      </w:r>
      <w:r w:rsidR="00782368">
        <w:t xml:space="preserve"> </w:t>
      </w:r>
      <w:r w:rsidRPr="00C513B7">
        <w:t>their</w:t>
      </w:r>
      <w:r w:rsidR="00782368">
        <w:t xml:space="preserve"> </w:t>
      </w:r>
      <w:r w:rsidRPr="00C513B7">
        <w:t>representatives</w:t>
      </w:r>
      <w:r w:rsidR="00782368">
        <w:t xml:space="preserve"> </w:t>
      </w:r>
      <w:r w:rsidRPr="00C513B7">
        <w:t>should</w:t>
      </w:r>
      <w:r w:rsidR="00782368">
        <w:t xml:space="preserve"> </w:t>
      </w:r>
      <w:r w:rsidRPr="00C513B7">
        <w:t>first</w:t>
      </w:r>
      <w:r w:rsidR="00782368">
        <w:t xml:space="preserve"> </w:t>
      </w:r>
      <w:r w:rsidRPr="00C513B7">
        <w:t>and</w:t>
      </w:r>
      <w:r w:rsidR="00782368">
        <w:t xml:space="preserve"> </w:t>
      </w:r>
      <w:r w:rsidRPr="00C513B7">
        <w:t>foremost</w:t>
      </w:r>
      <w:r w:rsidR="00782368">
        <w:t xml:space="preserve"> </w:t>
      </w:r>
      <w:r w:rsidRPr="00C513B7">
        <w:t>be</w:t>
      </w:r>
      <w:r w:rsidR="00782368">
        <w:t xml:space="preserve"> </w:t>
      </w:r>
      <w:r w:rsidRPr="00C513B7">
        <w:t>low-threshold,</w:t>
      </w:r>
      <w:r w:rsidR="00782368">
        <w:t xml:space="preserve"> </w:t>
      </w:r>
      <w:r w:rsidRPr="00C513B7">
        <w:t>i.e.</w:t>
      </w:r>
      <w:r w:rsidR="00782368">
        <w:t xml:space="preserve"> </w:t>
      </w:r>
      <w:r w:rsidRPr="00C513B7">
        <w:t>easily</w:t>
      </w:r>
      <w:r w:rsidR="00782368">
        <w:t xml:space="preserve"> </w:t>
      </w:r>
      <w:r w:rsidRPr="00C513B7">
        <w:t>accessible,</w:t>
      </w:r>
      <w:r w:rsidR="00782368">
        <w:t xml:space="preserve"> </w:t>
      </w:r>
      <w:r w:rsidRPr="00C513B7">
        <w:t>especially</w:t>
      </w:r>
      <w:r w:rsidR="00782368">
        <w:t xml:space="preserve"> </w:t>
      </w:r>
      <w:r w:rsidRPr="00C513B7">
        <w:t>for</w:t>
      </w:r>
      <w:r w:rsidR="00782368">
        <w:t xml:space="preserve"> </w:t>
      </w:r>
      <w:r w:rsidRPr="00C513B7">
        <w:t>children,</w:t>
      </w:r>
      <w:r w:rsidR="00782368">
        <w:t xml:space="preserve"> </w:t>
      </w:r>
      <w:r w:rsidRPr="00C513B7">
        <w:t>and</w:t>
      </w:r>
      <w:r w:rsidR="00782368">
        <w:t xml:space="preserve"> </w:t>
      </w:r>
      <w:r w:rsidRPr="00C513B7">
        <w:t>should</w:t>
      </w:r>
      <w:r w:rsidR="00782368">
        <w:t xml:space="preserve"> </w:t>
      </w:r>
      <w:r w:rsidRPr="00C513B7">
        <w:t>above</w:t>
      </w:r>
      <w:r w:rsidR="00782368">
        <w:t xml:space="preserve"> </w:t>
      </w:r>
      <w:r w:rsidRPr="00C513B7">
        <w:t>all</w:t>
      </w:r>
      <w:r w:rsidR="00782368">
        <w:t xml:space="preserve"> </w:t>
      </w:r>
      <w:r w:rsidRPr="00C513B7">
        <w:t>be</w:t>
      </w:r>
      <w:r w:rsidR="00782368">
        <w:t xml:space="preserve"> </w:t>
      </w:r>
      <w:r w:rsidRPr="00C513B7">
        <w:t>located</w:t>
      </w:r>
      <w:r w:rsidR="00782368">
        <w:t xml:space="preserve"> </w:t>
      </w:r>
      <w:r w:rsidRPr="00C513B7">
        <w:t>in</w:t>
      </w:r>
      <w:r w:rsidR="00782368">
        <w:t xml:space="preserve"> </w:t>
      </w:r>
      <w:r w:rsidRPr="00C513B7">
        <w:t>the</w:t>
      </w:r>
      <w:r w:rsidR="00782368">
        <w:t xml:space="preserve"> </w:t>
      </w:r>
      <w:r w:rsidRPr="00C513B7">
        <w:t>children’s</w:t>
      </w:r>
      <w:r w:rsidR="00782368">
        <w:t xml:space="preserve"> </w:t>
      </w:r>
      <w:r w:rsidRPr="00C513B7">
        <w:t>immediate</w:t>
      </w:r>
      <w:r w:rsidR="00782368">
        <w:t xml:space="preserve"> </w:t>
      </w:r>
      <w:r w:rsidRPr="00C513B7">
        <w:t>living</w:t>
      </w:r>
      <w:r w:rsidR="00782368">
        <w:t xml:space="preserve"> </w:t>
      </w:r>
      <w:r w:rsidRPr="00C513B7">
        <w:t>environment.</w:t>
      </w:r>
    </w:p>
    <w:p w14:paraId="75212406" w14:textId="07B364B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29.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(</w:t>
      </w:r>
      <w:r w:rsidR="001C72AF" w:rsidRPr="00C513B7">
        <w:rPr>
          <w:i/>
        </w:rPr>
        <w:t>Kinder-</w:t>
      </w:r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Jugendstärkungsgesetz</w:t>
      </w:r>
      <w:proofErr w:type="spellEnd"/>
      <w:r w:rsidR="001C72AF" w:rsidRPr="00C513B7">
        <w:t>)</w:t>
      </w:r>
      <w:r>
        <w:t xml:space="preserve"> </w:t>
      </w:r>
      <w:r w:rsidR="001C72AF" w:rsidRPr="00C513B7">
        <w:t>makes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establishment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ombuds</w:t>
      </w:r>
      <w:r>
        <w:t xml:space="preserve"> </w:t>
      </w:r>
      <w:r w:rsidR="001C72AF" w:rsidRPr="00C513B7">
        <w:t>offices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mandatory: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ombuds</w:t>
      </w:r>
      <w:r>
        <w:t xml:space="preserve"> </w:t>
      </w:r>
      <w:r w:rsidR="001C72AF" w:rsidRPr="00C513B7">
        <w:t>offices</w:t>
      </w:r>
      <w:r>
        <w:t xml:space="preserve"> </w:t>
      </w:r>
      <w:r w:rsidR="001C72AF" w:rsidRPr="00C513B7">
        <w:t>serve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points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mediate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resolve</w:t>
      </w:r>
      <w:r>
        <w:t xml:space="preserve"> </w:t>
      </w:r>
      <w:r w:rsidR="001C72AF" w:rsidRPr="00C513B7">
        <w:t>conflicts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gives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unrestricted</w:t>
      </w:r>
      <w:r>
        <w:t xml:space="preserve"> </w:t>
      </w:r>
      <w:r w:rsidR="001C72AF" w:rsidRPr="00C513B7">
        <w:t>entitlement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vis-à-vis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office.</w:t>
      </w:r>
      <w:r>
        <w:t xml:space="preserve"> </w:t>
      </w:r>
      <w:r w:rsidR="001C72AF" w:rsidRPr="00C513B7">
        <w:t>Furthermore,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mandatory</w:t>
      </w:r>
      <w:r>
        <w:t xml:space="preserve"> </w:t>
      </w:r>
      <w:r w:rsidR="001C72AF" w:rsidRPr="00C513B7">
        <w:t>external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person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institutions,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foster</w:t>
      </w:r>
      <w:r>
        <w:t xml:space="preserve"> </w:t>
      </w:r>
      <w:r w:rsidR="001C72AF" w:rsidRPr="00C513B7">
        <w:t>children,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complaints.</w:t>
      </w:r>
    </w:p>
    <w:bookmarkEnd w:id="5"/>
    <w:p w14:paraId="1370039A" w14:textId="25AC24A7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</w:t>
      </w:r>
      <w:r w:rsidR="00782368">
        <w:rPr>
          <w:lang w:val="en-US"/>
        </w:rPr>
        <w:t xml:space="preserve"> </w:t>
      </w:r>
      <w:r>
        <w:rPr>
          <w:lang w:val="en-US"/>
        </w:rPr>
        <w:t>(g)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B46E384" w14:textId="761B12F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30.</w:t>
      </w:r>
      <w:r w:rsidRPr="00C513B7">
        <w:tab/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Bekämpfung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sexualisierter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Gewalt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gegen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Kinder</w:t>
      </w:r>
      <w:r w:rsidR="001C72AF" w:rsidRPr="00C513B7">
        <w:t>),</w:t>
      </w:r>
      <w:r>
        <w:t xml:space="preserve"> </w:t>
      </w:r>
      <w:r w:rsidR="001C72AF" w:rsidRPr="00C513B7">
        <w:t>promulgated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22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legislature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bindingly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qualification</w:t>
      </w:r>
      <w:r>
        <w:t xml:space="preserve"> </w:t>
      </w:r>
      <w:r w:rsidR="001C72AF" w:rsidRPr="00C513B7">
        <w:t>requirements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judges,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guardians</w:t>
      </w:r>
      <w:r>
        <w:t xml:space="preserve"> </w:t>
      </w:r>
      <w:r w:rsidR="001C72AF" w:rsidRPr="00C513B7">
        <w:t>ad</w:t>
      </w:r>
      <w:r>
        <w:t xml:space="preserve"> </w:t>
      </w:r>
      <w:r w:rsidR="001C72AF" w:rsidRPr="00C513B7">
        <w:t>litem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Verfahrensbeistände</w:t>
      </w:r>
      <w:proofErr w:type="spellEnd"/>
      <w:r w:rsidR="001C72AF" w:rsidRPr="00C513B7">
        <w:t>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parent-child</w:t>
      </w:r>
      <w:r>
        <w:t xml:space="preserve"> </w:t>
      </w:r>
      <w:r w:rsidR="001C72AF" w:rsidRPr="00C513B7">
        <w:t>relations.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specific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knowledge,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judges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basic</w:t>
      </w:r>
      <w:r>
        <w:t xml:space="preserve"> </w:t>
      </w:r>
      <w:r w:rsidR="001C72AF" w:rsidRPr="00C513B7">
        <w:t>knowledge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psychology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child-friendly</w:t>
      </w:r>
      <w:r>
        <w:t xml:space="preserve"> </w:t>
      </w:r>
      <w:r w:rsidR="001C72AF" w:rsidRPr="00C513B7">
        <w:t>communication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future.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personal</w:t>
      </w:r>
      <w:r>
        <w:t xml:space="preserve"> </w:t>
      </w:r>
      <w:r w:rsidR="001C72AF" w:rsidRPr="00C513B7">
        <w:t>qualification</w:t>
      </w:r>
      <w:r>
        <w:t xml:space="preserve"> </w:t>
      </w:r>
      <w:r w:rsidR="001C72AF" w:rsidRPr="00C513B7">
        <w:t>requirements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guardians</w:t>
      </w:r>
      <w:r>
        <w:t xml:space="preserve"> </w:t>
      </w:r>
      <w:r w:rsidR="001C72AF" w:rsidRPr="00C513B7">
        <w:t>ad</w:t>
      </w:r>
      <w:r>
        <w:t xml:space="preserve"> </w:t>
      </w:r>
      <w:r w:rsidR="001C72AF" w:rsidRPr="00C513B7">
        <w:t>litem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minors.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subject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obligations,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guarantee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represent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interests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conscientiously,</w:t>
      </w:r>
      <w:r>
        <w:t xml:space="preserve"> </w:t>
      </w:r>
      <w:r w:rsidR="001C72AF" w:rsidRPr="00C513B7">
        <w:t>impartially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independently.</w:t>
      </w:r>
    </w:p>
    <w:p w14:paraId="79931E1C" w14:textId="6303870A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3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BF70C3D" w14:textId="41AF1DE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Cabinet</w:t>
      </w:r>
      <w:r>
        <w:t xml:space="preserve"> </w:t>
      </w:r>
      <w:r w:rsidR="001C72AF" w:rsidRPr="00C513B7">
        <w:t>passed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draft</w:t>
      </w:r>
      <w:r>
        <w:t xml:space="preserve"> </w:t>
      </w:r>
      <w:r w:rsidR="001C72AF" w:rsidRPr="00C513B7">
        <w:t>Bill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Corporate</w:t>
      </w:r>
      <w:r>
        <w:t xml:space="preserve"> </w:t>
      </w:r>
      <w:r w:rsidR="001C72AF" w:rsidRPr="00C513B7">
        <w:t>Due</w:t>
      </w:r>
      <w:r>
        <w:t xml:space="preserve"> </w:t>
      </w:r>
      <w:r w:rsidR="001C72AF" w:rsidRPr="00C513B7">
        <w:t>Diligence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Supply</w:t>
      </w:r>
      <w:r>
        <w:t xml:space="preserve"> </w:t>
      </w:r>
      <w:r w:rsidR="001C72AF" w:rsidRPr="00C513B7">
        <w:t>Chains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March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Bundestag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Bundesrat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obliges</w:t>
      </w:r>
      <w:r>
        <w:t xml:space="preserve"> </w:t>
      </w:r>
      <w:r w:rsidR="001C72AF" w:rsidRPr="00C513B7">
        <w:t>businesses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implement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specific</w:t>
      </w:r>
      <w:r>
        <w:t xml:space="preserve"> </w:t>
      </w:r>
      <w:r w:rsidR="001C72AF" w:rsidRPr="00C513B7">
        <w:t>environmental</w:t>
      </w:r>
      <w:r>
        <w:t xml:space="preserve"> </w:t>
      </w:r>
      <w:r w:rsidR="001C72AF" w:rsidRPr="00C513B7">
        <w:t>due</w:t>
      </w:r>
      <w:r>
        <w:t xml:space="preserve"> </w:t>
      </w:r>
      <w:r w:rsidR="001C72AF" w:rsidRPr="00C513B7">
        <w:t>diligence</w:t>
      </w:r>
      <w:r>
        <w:t xml:space="preserve"> </w:t>
      </w:r>
      <w:r w:rsidR="001C72AF" w:rsidRPr="00C513B7">
        <w:t>obligations</w:t>
      </w:r>
      <w:r>
        <w:t xml:space="preserve"> </w:t>
      </w:r>
      <w:r w:rsidR="001C72AF" w:rsidRPr="00C513B7">
        <w:t>along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supply</w:t>
      </w:r>
      <w:r>
        <w:t xml:space="preserve"> </w:t>
      </w:r>
      <w:r w:rsidR="001C72AF" w:rsidRPr="00C513B7">
        <w:t>chains.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particular,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conducting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risk</w:t>
      </w:r>
      <w:r>
        <w:t xml:space="preserve"> </w:t>
      </w:r>
      <w:r w:rsidR="001C72AF" w:rsidRPr="00C513B7">
        <w:t>analysis,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preventive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remedial</w:t>
      </w:r>
      <w:r>
        <w:t xml:space="preserve"> </w:t>
      </w:r>
      <w:r w:rsidR="001C72AF" w:rsidRPr="00C513B7">
        <w:t>measures,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establishing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complaints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reporting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efforts.</w:t>
      </w:r>
    </w:p>
    <w:p w14:paraId="6F9D4192" w14:textId="69C83BE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explicitly</w:t>
      </w:r>
      <w:r>
        <w:t xml:space="preserve"> </w:t>
      </w:r>
      <w:r w:rsidR="001C72AF" w:rsidRPr="00C513B7">
        <w:t>mentions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risks</w:t>
      </w:r>
      <w:r>
        <w:t xml:space="preserve"> </w:t>
      </w:r>
      <w:r w:rsidR="001C72AF" w:rsidRPr="00C513B7">
        <w:t>potential</w:t>
      </w:r>
      <w:r>
        <w:t xml:space="preserve"> </w:t>
      </w:r>
      <w:r w:rsidR="001C72AF" w:rsidRPr="00C513B7">
        <w:t>violations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International</w:t>
      </w:r>
      <w:r>
        <w:t xml:space="preserve"> </w:t>
      </w:r>
      <w:r w:rsidR="001C72AF" w:rsidRPr="00C513B7">
        <w:t>Labour</w:t>
      </w:r>
      <w:r>
        <w:t xml:space="preserve"> </w:t>
      </w:r>
      <w:r w:rsidR="001C72AF" w:rsidRPr="00C513B7">
        <w:t>Organization</w:t>
      </w:r>
      <w:r>
        <w:t xml:space="preserve"> </w:t>
      </w:r>
      <w:r w:rsidR="001C72AF" w:rsidRPr="00C513B7">
        <w:t>(ILO)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138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minimum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admission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employment,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ILO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182</w:t>
      </w:r>
      <w:r>
        <w:t xml:space="preserve"> </w:t>
      </w:r>
      <w:r w:rsidR="001C72AF" w:rsidRPr="00C513B7">
        <w:t>concerning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prohibition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immediate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elimination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worst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labour.</w:t>
      </w:r>
      <w:r>
        <w:t xml:space="preserve"> </w:t>
      </w:r>
    </w:p>
    <w:p w14:paraId="7EE96DD4" w14:textId="6B52FD3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applies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2023</w:t>
      </w:r>
      <w:r>
        <w:t xml:space="preserve"> </w:t>
      </w:r>
      <w:r w:rsidR="001C72AF" w:rsidRPr="00C513B7">
        <w:t>onwards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businesses</w:t>
      </w:r>
      <w:r>
        <w:t xml:space="preserve"> </w:t>
      </w:r>
      <w:r w:rsidR="001C72AF" w:rsidRPr="00C513B7">
        <w:t>based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branches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companies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based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3,000</w:t>
      </w:r>
      <w:r>
        <w:t xml:space="preserve"> </w:t>
      </w:r>
      <w:r w:rsidR="001C72AF" w:rsidRPr="00C513B7">
        <w:t>employees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(roughly</w:t>
      </w:r>
      <w:r>
        <w:t xml:space="preserve"> </w:t>
      </w:r>
      <w:r w:rsidR="001C72AF" w:rsidRPr="00C513B7">
        <w:t>1,000</w:t>
      </w:r>
      <w:r>
        <w:t xml:space="preserve"> </w:t>
      </w:r>
      <w:r w:rsidR="001C72AF" w:rsidRPr="00C513B7">
        <w:t>companies).</w:t>
      </w:r>
      <w:r>
        <w:t xml:space="preserve"> </w:t>
      </w:r>
      <w:r w:rsidR="001C72AF" w:rsidRPr="00C513B7">
        <w:t>Businesses/branches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1,000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employees</w:t>
      </w:r>
      <w:r>
        <w:t xml:space="preserve"> </w:t>
      </w:r>
      <w:r w:rsidR="001C72AF" w:rsidRPr="00C513B7">
        <w:t>(about</w:t>
      </w:r>
      <w:r>
        <w:t xml:space="preserve"> </w:t>
      </w:r>
      <w:r w:rsidR="001C72AF" w:rsidRPr="00C513B7">
        <w:t>4,800)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covered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2024</w:t>
      </w:r>
      <w:r>
        <w:t xml:space="preserve"> </w:t>
      </w:r>
      <w:r w:rsidR="001C72AF" w:rsidRPr="00C513B7">
        <w:t>onwards.</w:t>
      </w:r>
      <w:r>
        <w:t xml:space="preserve"> </w:t>
      </w:r>
    </w:p>
    <w:p w14:paraId="5C275E84" w14:textId="722E0A6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34.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Office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Economic</w:t>
      </w:r>
      <w:r>
        <w:t xml:space="preserve"> </w:t>
      </w:r>
      <w:r w:rsidR="001C72AF" w:rsidRPr="00C513B7">
        <w:t>Affairs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Export</w:t>
      </w:r>
      <w:r>
        <w:t xml:space="preserve"> </w:t>
      </w:r>
      <w:r w:rsidR="001C72AF" w:rsidRPr="00C513B7">
        <w:t>Control</w:t>
      </w:r>
      <w:r>
        <w:t xml:space="preserve"> </w:t>
      </w:r>
      <w:r w:rsidR="001C72AF" w:rsidRPr="00C513B7">
        <w:t>(BAFA),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supervisory</w:t>
      </w:r>
      <w:r>
        <w:t xml:space="preserve"> </w:t>
      </w:r>
      <w:r w:rsidR="001C72AF" w:rsidRPr="00C513B7">
        <w:t>authority,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impose</w:t>
      </w:r>
      <w:r>
        <w:t xml:space="preserve"> </w:t>
      </w:r>
      <w:r w:rsidR="001C72AF" w:rsidRPr="00C513B7">
        <w:t>fines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8</w:t>
      </w:r>
      <w:r>
        <w:t xml:space="preserve"> </w:t>
      </w:r>
      <w:r w:rsidR="001C72AF" w:rsidRPr="00C513B7">
        <w:t>million</w:t>
      </w:r>
      <w:r>
        <w:t xml:space="preserve"> </w:t>
      </w:r>
      <w:r w:rsidR="001C72AF" w:rsidRPr="00C513B7">
        <w:t>Euro,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2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worldwide</w:t>
      </w:r>
      <w:r>
        <w:t xml:space="preserve"> </w:t>
      </w:r>
      <w:r w:rsidR="001C72AF" w:rsidRPr="00C513B7">
        <w:lastRenderedPageBreak/>
        <w:t>annual</w:t>
      </w:r>
      <w:r>
        <w:t xml:space="preserve"> </w:t>
      </w:r>
      <w:r w:rsidR="001C72AF" w:rsidRPr="00C513B7">
        <w:t>turnover,</w:t>
      </w:r>
      <w:r>
        <w:t xml:space="preserve"> </w:t>
      </w:r>
      <w:r w:rsidR="001C72AF" w:rsidRPr="00C513B7">
        <w:t>depending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violation.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threat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temporary</w:t>
      </w:r>
      <w:r>
        <w:t xml:space="preserve"> </w:t>
      </w:r>
      <w:r w:rsidR="001C72AF" w:rsidRPr="00C513B7">
        <w:t>exclusion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award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public</w:t>
      </w:r>
      <w:r>
        <w:t xml:space="preserve"> </w:t>
      </w:r>
      <w:r w:rsidR="001C72AF" w:rsidRPr="00C513B7">
        <w:t>contracts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serious</w:t>
      </w:r>
      <w:r>
        <w:t xml:space="preserve"> </w:t>
      </w:r>
      <w:r w:rsidR="001C72AF" w:rsidRPr="00C513B7">
        <w:t>cases.</w:t>
      </w:r>
    </w:p>
    <w:p w14:paraId="6D61DB92" w14:textId="072CE037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3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E316646" w14:textId="1014347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passed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Draft</w:t>
      </w:r>
      <w:r>
        <w:t xml:space="preserve"> </w:t>
      </w:r>
      <w:r w:rsidR="001C72AF" w:rsidRPr="00C513B7">
        <w:t>Bill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Integrity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Business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16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2020,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forwarded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Bundestag</w:t>
      </w:r>
      <w:r>
        <w:t xml:space="preserve"> </w:t>
      </w:r>
      <w:r w:rsidR="001C72AF" w:rsidRPr="00C513B7">
        <w:t>via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Bundesrat.</w:t>
      </w:r>
      <w:r>
        <w:t xml:space="preserve"> </w:t>
      </w:r>
      <w:r w:rsidR="001C72AF" w:rsidRPr="00C513B7">
        <w:t>However,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bill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debated.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draft,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pursued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goal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placing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sanctioning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companies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basis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enabling</w:t>
      </w:r>
      <w:r>
        <w:t xml:space="preserve"> </w:t>
      </w:r>
      <w:r w:rsidR="001C72AF" w:rsidRPr="00C513B7">
        <w:t>appropriate</w:t>
      </w:r>
      <w:r>
        <w:t xml:space="preserve"> </w:t>
      </w:r>
      <w:r w:rsidR="001C72AF" w:rsidRPr="00C513B7">
        <w:t>punishment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corporate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improved</w:t>
      </w:r>
      <w:r>
        <w:t xml:space="preserve"> </w:t>
      </w:r>
      <w:r w:rsidR="001C72AF" w:rsidRPr="00C513B7">
        <w:t>set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tools.</w:t>
      </w:r>
    </w:p>
    <w:p w14:paraId="282D7D8C" w14:textId="03EB7867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3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4362FD5" w14:textId="28BDAFF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conducted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“NAP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process”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scientific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2018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2020.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process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empirical</w:t>
      </w:r>
      <w:r>
        <w:t xml:space="preserve"> </w:t>
      </w:r>
      <w:r w:rsidR="001C72AF" w:rsidRPr="00C513B7">
        <w:t>findings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extent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companies</w:t>
      </w:r>
      <w:r>
        <w:t xml:space="preserve"> </w:t>
      </w:r>
      <w:r w:rsidR="001C72AF" w:rsidRPr="00C513B7">
        <w:t>based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than</w:t>
      </w:r>
      <w:r>
        <w:t xml:space="preserve"> </w:t>
      </w:r>
      <w:r w:rsidR="001C72AF" w:rsidRPr="00C513B7">
        <w:t>500</w:t>
      </w:r>
      <w:r>
        <w:t xml:space="preserve"> </w:t>
      </w:r>
      <w:r w:rsidR="001C72AF" w:rsidRPr="00C513B7">
        <w:t>employees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meeting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due</w:t>
      </w:r>
      <w:r>
        <w:t xml:space="preserve"> </w:t>
      </w:r>
      <w:r w:rsidR="001C72AF" w:rsidRPr="00C513B7">
        <w:t>diligence</w:t>
      </w:r>
      <w:r>
        <w:t xml:space="preserve"> </w:t>
      </w:r>
      <w:r w:rsidR="001C72AF" w:rsidRPr="00C513B7">
        <w:t>obligations.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final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October</w:t>
      </w:r>
      <w:r>
        <w:t xml:space="preserve"> </w:t>
      </w:r>
      <w:r w:rsidR="001C72AF" w:rsidRPr="00C513B7">
        <w:t>2020</w:t>
      </w:r>
      <w:r w:rsidR="001C72AF">
        <w:t>.</w:t>
      </w:r>
      <w:r w:rsidR="001C72AF" w:rsidRPr="00C513B7">
        <w:rPr>
          <w:vertAlign w:val="superscript"/>
        </w:rPr>
        <w:footnoteReference w:id="8"/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commissioned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preparation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Baseline</w:t>
      </w:r>
      <w:r>
        <w:t xml:space="preserve"> </w:t>
      </w:r>
      <w:r w:rsidR="001C72AF" w:rsidRPr="00C513B7">
        <w:t>Assessment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evaluate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NAP.</w:t>
      </w:r>
    </w:p>
    <w:p w14:paraId="5DD6059F" w14:textId="24F83D22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4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6A29FB7" w14:textId="24AD55B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37.</w:t>
      </w:r>
      <w:r w:rsidRPr="00C513B7">
        <w:tab/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suffer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complex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discrimination: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frequently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limited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single</w:t>
      </w:r>
      <w:r>
        <w:t xml:space="preserve"> </w:t>
      </w:r>
      <w:r w:rsidR="001C72AF" w:rsidRPr="00C513B7">
        <w:t>dimension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gender,</w:t>
      </w:r>
      <w:r>
        <w:t xml:space="preserve"> </w:t>
      </w:r>
      <w:r w:rsidR="001C72AF" w:rsidRPr="00C513B7">
        <w:t>origin,</w:t>
      </w:r>
      <w:r>
        <w:t xml:space="preserve"> </w:t>
      </w:r>
      <w:r w:rsidR="001C72AF" w:rsidRPr="00C513B7">
        <w:t>sexuality,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status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disability.</w:t>
      </w:r>
    </w:p>
    <w:p w14:paraId="57D63274" w14:textId="6A46440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shaping</w:t>
      </w:r>
      <w:r>
        <w:t xml:space="preserve"> </w:t>
      </w:r>
      <w:r w:rsidR="001C72AF" w:rsidRPr="00C513B7">
        <w:t>diversity</w:t>
      </w:r>
      <w:r>
        <w:t xml:space="preserve"> </w:t>
      </w:r>
      <w:r w:rsidR="001C72AF" w:rsidRPr="00C513B7">
        <w:t>via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“Live</w:t>
      </w:r>
      <w:r>
        <w:t xml:space="preserve"> </w:t>
      </w:r>
      <w:r w:rsidR="001C72AF" w:rsidRPr="00C513B7">
        <w:t>Democracy!”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multiple</w:t>
      </w:r>
      <w:r>
        <w:t xml:space="preserve"> </w:t>
      </w:r>
      <w:r w:rsidR="001C72AF" w:rsidRPr="00C513B7">
        <w:t>discrimination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intersectionality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interconnectedness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several</w:t>
      </w:r>
      <w:r>
        <w:t xml:space="preserve"> </w:t>
      </w:r>
      <w:r w:rsidR="001C72AF" w:rsidRPr="00C513B7">
        <w:t>phenomena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group-focused</w:t>
      </w:r>
      <w:r>
        <w:t xml:space="preserve"> </w:t>
      </w:r>
      <w:r w:rsidR="001C72AF" w:rsidRPr="00C513B7">
        <w:t>enmity.</w:t>
      </w:r>
      <w:r>
        <w:t xml:space="preserve"> </w:t>
      </w:r>
    </w:p>
    <w:p w14:paraId="4F5A7976" w14:textId="253E837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39.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initiatives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programmes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address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overcoming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stereotypes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lead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discrimination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exclusion.</w:t>
      </w:r>
      <w:r>
        <w:t xml:space="preserve"> </w:t>
      </w:r>
      <w:r w:rsidR="001C72AF" w:rsidRPr="00C513B7">
        <w:t>Examples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initiative</w:t>
      </w:r>
      <w:r>
        <w:t xml:space="preserve"> </w:t>
      </w:r>
      <w:r w:rsidR="001C72AF" w:rsidRPr="00C513B7">
        <w:t>“klischeefrei.de”,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“Mein</w:t>
      </w:r>
      <w:r>
        <w:t xml:space="preserve"> </w:t>
      </w:r>
      <w:r w:rsidR="001C72AF" w:rsidRPr="00C513B7">
        <w:t>Testgelände.de”</w:t>
      </w:r>
      <w:r>
        <w:t xml:space="preserve"> </w:t>
      </w:r>
      <w:r w:rsidR="001C72AF" w:rsidRPr="00C513B7">
        <w:t>(“my</w:t>
      </w:r>
      <w:r>
        <w:t xml:space="preserve"> </w:t>
      </w:r>
      <w:r w:rsidR="001C72AF" w:rsidRPr="00C513B7">
        <w:t>testing</w:t>
      </w:r>
      <w:r>
        <w:t xml:space="preserve"> </w:t>
      </w:r>
      <w:r w:rsidR="001C72AF" w:rsidRPr="00C513B7">
        <w:t>ground”)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portal,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“School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sexism”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manager</w:t>
      </w:r>
      <w:r>
        <w:t xml:space="preserve"> </w:t>
      </w:r>
      <w:r w:rsidR="001C72AF" w:rsidRPr="00C513B7">
        <w:t>“</w:t>
      </w:r>
      <w:proofErr w:type="spellStart"/>
      <w:r w:rsidR="001C72AF" w:rsidRPr="00C513B7">
        <w:t>Pinkstinks</w:t>
      </w:r>
      <w:proofErr w:type="spellEnd"/>
      <w:r w:rsidR="001C72AF" w:rsidRPr="00C513B7">
        <w:t>”.</w:t>
      </w:r>
    </w:p>
    <w:p w14:paraId="5CF27E3B" w14:textId="5A05A2A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Government’s</w:t>
      </w:r>
      <w:r>
        <w:t xml:space="preserve"> </w:t>
      </w:r>
      <w:r w:rsidR="001C72AF" w:rsidRPr="00C513B7">
        <w:t>Rainbow</w:t>
      </w:r>
      <w:r>
        <w:t xml:space="preserve"> </w:t>
      </w:r>
      <w:r w:rsidR="001C72AF" w:rsidRPr="00C513B7">
        <w:t>Portal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offering</w:t>
      </w:r>
      <w:r>
        <w:t xml:space="preserve"> </w:t>
      </w:r>
      <w:r w:rsidR="001C72AF" w:rsidRPr="00C513B7">
        <w:t>comprehensive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large</w:t>
      </w:r>
      <w:r>
        <w:t xml:space="preserve"> </w:t>
      </w:r>
      <w:r w:rsidR="001C72AF" w:rsidRPr="00C513B7">
        <w:t>numbers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LGBTI</w:t>
      </w:r>
      <w:r>
        <w:t xml:space="preserve"> </w:t>
      </w:r>
      <w:r w:rsidR="001C72AF" w:rsidRPr="00C513B7">
        <w:t>topics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interested</w:t>
      </w:r>
      <w:r>
        <w:t xml:space="preserve"> </w:t>
      </w:r>
      <w:r w:rsidR="001C72AF" w:rsidRPr="00C513B7">
        <w:t>parties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2019.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juveniles,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find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materials</w:t>
      </w:r>
      <w:r>
        <w:t xml:space="preserve"> </w:t>
      </w:r>
      <w:r w:rsidR="001C72AF" w:rsidRPr="00C513B7">
        <w:t>there.</w:t>
      </w:r>
    </w:p>
    <w:p w14:paraId="5DE17985" w14:textId="56857C7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Anti-Discrimination</w:t>
      </w:r>
      <w:r>
        <w:t xml:space="preserve"> </w:t>
      </w:r>
      <w:r w:rsidR="001C72AF" w:rsidRPr="00C513B7">
        <w:t>Agency</w:t>
      </w:r>
      <w:r>
        <w:t xml:space="preserve"> </w:t>
      </w:r>
      <w:r w:rsidR="001C72AF" w:rsidRPr="00C513B7">
        <w:t>(ADS)</w:t>
      </w:r>
      <w:r>
        <w:t xml:space="preserve"> </w:t>
      </w:r>
      <w:r w:rsidR="001C72AF" w:rsidRPr="00C513B7">
        <w:t>conducted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campaign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2018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motto</w:t>
      </w:r>
      <w:r>
        <w:t xml:space="preserve"> </w:t>
      </w:r>
      <w:r w:rsidR="001C72AF" w:rsidRPr="00C513B7">
        <w:t>“#</w:t>
      </w:r>
      <w:proofErr w:type="spellStart"/>
      <w:r w:rsidR="001C72AF" w:rsidRPr="00C513B7">
        <w:t>DarüberReden</w:t>
      </w:r>
      <w:proofErr w:type="spellEnd"/>
      <w:r w:rsidR="001C72AF" w:rsidRPr="00C513B7">
        <w:t>”</w:t>
      </w:r>
      <w:r>
        <w:t xml:space="preserve"> </w:t>
      </w:r>
      <w:r w:rsidR="001C72AF" w:rsidRPr="00C513B7">
        <w:t>(</w:t>
      </w:r>
      <w:proofErr w:type="spellStart"/>
      <w:r w:rsidR="001C72AF" w:rsidRPr="00C513B7">
        <w:t>TalkingAboutIt</w:t>
      </w:r>
      <w:proofErr w:type="spellEnd"/>
      <w:r w:rsidR="001C72AF" w:rsidRPr="00C513B7">
        <w:t>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make</w:t>
      </w:r>
      <w:r>
        <w:t xml:space="preserve"> </w:t>
      </w:r>
      <w:proofErr w:type="spellStart"/>
      <w:r w:rsidR="001C72AF" w:rsidRPr="00C513B7">
        <w:t>everyday</w:t>
      </w:r>
      <w:proofErr w:type="spellEnd"/>
      <w:r>
        <w:t xml:space="preserve"> </w:t>
      </w:r>
      <w:r w:rsidR="001C72AF" w:rsidRPr="00C513B7">
        <w:t>experiences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discrimination</w:t>
      </w:r>
      <w:r>
        <w:t xml:space="preserve"> </w:t>
      </w:r>
      <w:r w:rsidR="001C72AF" w:rsidRPr="00C513B7">
        <w:t>visible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enter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dialogue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them.</w:t>
      </w:r>
      <w:r>
        <w:t xml:space="preserve"> </w:t>
      </w:r>
    </w:p>
    <w:p w14:paraId="2DFFC639" w14:textId="3E2FD18C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4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864498E" w14:textId="69BB6E5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(KJSG)</w:t>
      </w:r>
      <w:r>
        <w:t xml:space="preserve"> </w:t>
      </w:r>
      <w:r w:rsidR="001C72AF" w:rsidRPr="00C513B7">
        <w:t>sets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course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bringing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responsibilities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umbrella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easier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parents,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realise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receive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entitled.</w:t>
      </w:r>
      <w:r>
        <w:t xml:space="preserve"> </w:t>
      </w:r>
    </w:p>
    <w:p w14:paraId="4A66A60D" w14:textId="6522239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43.</w:t>
      </w:r>
      <w:r w:rsidRPr="00C513B7">
        <w:tab/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cared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matter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principle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future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supported</w:t>
      </w:r>
      <w:r>
        <w:t xml:space="preserve"> </w:t>
      </w:r>
      <w:r w:rsidR="001C72AF" w:rsidRPr="00C513B7">
        <w:t>independently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realisation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rights.</w:t>
      </w:r>
    </w:p>
    <w:p w14:paraId="5EFD15EA" w14:textId="398958D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lastRenderedPageBreak/>
        <w:t>44.</w:t>
      </w:r>
      <w:r w:rsidRPr="00C513B7">
        <w:tab/>
      </w:r>
      <w:r w:rsidR="001C72AF" w:rsidRPr="00C513B7">
        <w:t>When</w:t>
      </w:r>
      <w:r>
        <w:t xml:space="preserve"> </w:t>
      </w:r>
      <w:r w:rsidR="001C72AF" w:rsidRPr="00C513B7">
        <w:t>applying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due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existing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threatened</w:t>
      </w:r>
      <w:r>
        <w:t xml:space="preserve"> </w:t>
      </w:r>
      <w:r w:rsidR="001C72AF" w:rsidRPr="00C513B7">
        <w:t>disability,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having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2024</w:t>
      </w:r>
      <w:r>
        <w:t xml:space="preserve"> </w:t>
      </w:r>
      <w:r w:rsidR="001C72AF" w:rsidRPr="00C513B7">
        <w:t>onwards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accompanied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staff</w:t>
      </w:r>
      <w:r>
        <w:t xml:space="preserve"> </w:t>
      </w:r>
      <w:r w:rsidR="001C72AF" w:rsidRPr="00C513B7">
        <w:t>guiding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entire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come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public</w:t>
      </w:r>
      <w:r>
        <w:t xml:space="preserve"> </w:t>
      </w:r>
      <w:r w:rsidR="001C72AF" w:rsidRPr="00C513B7">
        <w:t>authorities.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planned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become</w:t>
      </w:r>
      <w:r>
        <w:t xml:space="preserve"> </w:t>
      </w:r>
      <w:r w:rsidR="001C72AF" w:rsidRPr="00C513B7">
        <w:t>responsible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2028</w:t>
      </w:r>
      <w:r>
        <w:t xml:space="preserve"> </w:t>
      </w:r>
      <w:r w:rsidR="001C72AF" w:rsidRPr="00C513B7">
        <w:t>(“inclusive</w:t>
      </w:r>
      <w:r>
        <w:t xml:space="preserve"> </w:t>
      </w:r>
      <w:r w:rsidR="001C72AF" w:rsidRPr="00C513B7">
        <w:t>solution”).</w:t>
      </w:r>
      <w:r>
        <w:t xml:space="preserve"> </w:t>
      </w:r>
    </w:p>
    <w:p w14:paraId="2E3EA001" w14:textId="38AC000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current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Plan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Racism</w:t>
      </w:r>
      <w:r>
        <w:t xml:space="preserve"> </w:t>
      </w:r>
      <w:r w:rsidR="001C72AF" w:rsidRPr="00C513B7">
        <w:t>deliberately</w:t>
      </w:r>
      <w:r>
        <w:t xml:space="preserve"> </w:t>
      </w:r>
      <w:r w:rsidR="001C72AF" w:rsidRPr="00C513B7">
        <w:t>formulates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address</w:t>
      </w:r>
      <w:r>
        <w:t xml:space="preserve"> </w:t>
      </w:r>
      <w:r w:rsidR="001C72AF" w:rsidRPr="00C513B7">
        <w:t>homophobia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transphobia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isolation,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preventing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combating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manifestations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group-related</w:t>
      </w:r>
      <w:r>
        <w:t xml:space="preserve"> </w:t>
      </w:r>
      <w:r w:rsidR="001C72AF" w:rsidRPr="00C513B7">
        <w:t>misanthropy.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opens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intersectional</w:t>
      </w:r>
      <w:r>
        <w:t xml:space="preserve"> </w:t>
      </w:r>
      <w:r w:rsidR="001C72AF" w:rsidRPr="00C513B7">
        <w:t>perspective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takes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diversity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LGBTI</w:t>
      </w:r>
      <w:r>
        <w:t xml:space="preserve"> </w:t>
      </w:r>
      <w:r w:rsidR="001C72AF" w:rsidRPr="00C513B7">
        <w:t>people,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addresses</w:t>
      </w:r>
      <w:r>
        <w:t xml:space="preserve"> </w:t>
      </w:r>
      <w:r w:rsidR="001C72AF" w:rsidRPr="00C513B7">
        <w:t>multiple</w:t>
      </w:r>
      <w:r>
        <w:t xml:space="preserve"> </w:t>
      </w:r>
      <w:r w:rsidR="001C72AF" w:rsidRPr="00C513B7">
        <w:t>discriminations.</w:t>
      </w:r>
      <w:r>
        <w:t xml:space="preserve"> </w:t>
      </w:r>
    </w:p>
    <w:p w14:paraId="338D12B7" w14:textId="5DD7BE4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Standing</w:t>
      </w:r>
      <w:r>
        <w:t xml:space="preserve"> </w:t>
      </w:r>
      <w:r w:rsidR="001C72AF" w:rsidRPr="00C513B7">
        <w:t>Conference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Ministers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Cultural</w:t>
      </w:r>
      <w:r>
        <w:t xml:space="preserve"> </w:t>
      </w:r>
      <w:r w:rsidR="001C72AF" w:rsidRPr="00C513B7">
        <w:t>Affairs</w:t>
      </w:r>
      <w:r>
        <w:t xml:space="preserve"> </w:t>
      </w:r>
      <w:r w:rsidR="001C72AF" w:rsidRPr="00C513B7">
        <w:t>(KMK)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“Guidelines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Gender-Sensitive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Education”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2016,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Standing</w:t>
      </w:r>
      <w:r>
        <w:t xml:space="preserve"> </w:t>
      </w:r>
      <w:r w:rsidR="001C72AF" w:rsidRPr="00C513B7">
        <w:t>Conference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Ministers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Equality.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list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things</w:t>
      </w:r>
      <w:r>
        <w:t xml:space="preserve"> </w:t>
      </w:r>
      <w:r w:rsidR="001C72AF" w:rsidRPr="00C513B7">
        <w:t>fields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elimination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stereotypes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curricula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plans.</w:t>
      </w:r>
      <w:r>
        <w:t xml:space="preserve"> </w:t>
      </w:r>
    </w:p>
    <w:p w14:paraId="4613D3D7" w14:textId="26A3329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active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field,</w:t>
      </w:r>
      <w:r>
        <w:t xml:space="preserve"> </w:t>
      </w:r>
      <w:r w:rsidR="001C72AF" w:rsidRPr="00C513B7">
        <w:t>including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“School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Racism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Courage”,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specifically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addresses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issue.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than</w:t>
      </w:r>
      <w:r>
        <w:t xml:space="preserve"> </w:t>
      </w:r>
      <w:r w:rsidR="001C72AF" w:rsidRPr="00C513B7">
        <w:t>3,000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nationwide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programme.</w:t>
      </w:r>
    </w:p>
    <w:p w14:paraId="01B2C563" w14:textId="3A533EF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C513B7">
        <w:t>48.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LGBTI</w:t>
      </w:r>
      <w:r>
        <w:t xml:space="preserve"> </w:t>
      </w:r>
      <w:r w:rsidR="001C72AF" w:rsidRPr="00C513B7">
        <w:t>Inclusion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foreign</w:t>
      </w:r>
      <w:r>
        <w:t xml:space="preserve"> </w:t>
      </w:r>
      <w:r w:rsidR="001C72AF" w:rsidRPr="00C513B7">
        <w:t>policy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March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strengthening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LGBTI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vulnerable</w:t>
      </w:r>
      <w:r>
        <w:t xml:space="preserve"> </w:t>
      </w:r>
      <w:r w:rsidR="001C72AF" w:rsidRPr="00C513B7">
        <w:t>group,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things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reducing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structural</w:t>
      </w:r>
      <w:r>
        <w:t xml:space="preserve"> </w:t>
      </w:r>
      <w:r w:rsidR="001C72AF" w:rsidRPr="00C513B7">
        <w:t>barriers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systems.</w:t>
      </w:r>
    </w:p>
    <w:p w14:paraId="424B181E" w14:textId="18D8D8E5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4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5E916BC" w14:textId="755789E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49.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“Live</w:t>
      </w:r>
      <w:r>
        <w:t xml:space="preserve"> </w:t>
      </w:r>
      <w:r w:rsidR="001C72AF" w:rsidRPr="00C513B7">
        <w:t>Democracy!”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develop</w:t>
      </w:r>
      <w:r>
        <w:t xml:space="preserve"> </w:t>
      </w:r>
      <w:r w:rsidR="001C72AF" w:rsidRPr="00C513B7">
        <w:t>solutions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enable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live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peaceful</w:t>
      </w:r>
      <w:r>
        <w:t xml:space="preserve"> </w:t>
      </w:r>
      <w:r w:rsidR="001C72AF" w:rsidRPr="00C513B7">
        <w:t>life</w:t>
      </w:r>
      <w:r>
        <w:t xml:space="preserve"> </w:t>
      </w:r>
      <w:r w:rsidR="001C72AF" w:rsidRPr="00C513B7">
        <w:t>free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discrimination,</w:t>
      </w:r>
      <w:r>
        <w:t xml:space="preserve"> </w:t>
      </w:r>
      <w:r w:rsidR="001C72AF" w:rsidRPr="00C513B7">
        <w:t>regardless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origin,</w:t>
      </w:r>
      <w:r>
        <w:t xml:space="preserve"> </w:t>
      </w:r>
      <w:r w:rsidR="001C72AF" w:rsidRPr="00C513B7">
        <w:t>religion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orientation.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deal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selected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group-focused</w:t>
      </w:r>
      <w:r>
        <w:t xml:space="preserve"> </w:t>
      </w:r>
      <w:r w:rsidR="001C72AF" w:rsidRPr="00C513B7">
        <w:t>enmity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multiple</w:t>
      </w:r>
      <w:r>
        <w:t xml:space="preserve"> </w:t>
      </w:r>
      <w:r w:rsidR="001C72AF" w:rsidRPr="00C513B7">
        <w:t>discrimination,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acknowledgement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appreciation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diversity.</w:t>
      </w:r>
      <w:r>
        <w:t xml:space="preserve"> </w:t>
      </w:r>
    </w:p>
    <w:p w14:paraId="6A1A00FD" w14:textId="7DCB250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KMK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maintains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close</w:t>
      </w:r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relationship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Central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Sinti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Roma,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includes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issue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discrimination.</w:t>
      </w:r>
    </w:p>
    <w:p w14:paraId="02A4C9D3" w14:textId="43E4EB1D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5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6DF43F3" w14:textId="41D75B0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legislature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strengthened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position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proceedings.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clarified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heard</w:t>
      </w:r>
      <w:r>
        <w:t xml:space="preserve"> </w:t>
      </w:r>
      <w:r w:rsidR="001C72AF" w:rsidRPr="00C513B7">
        <w:t>regularly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parent-and-child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proceedings,</w:t>
      </w:r>
      <w:r>
        <w:t xml:space="preserve"> </w:t>
      </w:r>
      <w:r w:rsidR="001C72AF" w:rsidRPr="00C513B7">
        <w:t>regardless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age.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form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personal</w:t>
      </w:r>
      <w:r>
        <w:t xml:space="preserve"> </w:t>
      </w:r>
      <w:r w:rsidR="001C72AF" w:rsidRPr="00C513B7">
        <w:t>impression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child.</w:t>
      </w:r>
    </w:p>
    <w:p w14:paraId="3E3E7FC5" w14:textId="06C1549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52.</w:t>
      </w:r>
      <w:r w:rsidRPr="00C513B7">
        <w:tab/>
      </w:r>
      <w:r w:rsidR="001C72AF" w:rsidRPr="00C513B7">
        <w:t>An</w:t>
      </w:r>
      <w:r>
        <w:t xml:space="preserve"> </w:t>
      </w:r>
      <w:r w:rsidR="001C72AF" w:rsidRPr="00C513B7">
        <w:t>acceleration</w:t>
      </w:r>
      <w:r>
        <w:t xml:space="preserve"> </w:t>
      </w:r>
      <w:r w:rsidR="001C72AF" w:rsidRPr="00C513B7">
        <w:t>requirement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expressly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Strafprozessordnung</w:t>
      </w:r>
      <w:proofErr w:type="spellEnd"/>
      <w:r w:rsidR="001C72AF" w:rsidRPr="00C513B7">
        <w:t>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minor</w:t>
      </w:r>
      <w:r>
        <w:t xml:space="preserve"> </w:t>
      </w:r>
      <w:r w:rsidR="001C72AF" w:rsidRPr="00C513B7">
        <w:t>victim-witnesses.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requirement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prevent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exposed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stresses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longer</w:t>
      </w:r>
      <w:r>
        <w:t xml:space="preserve"> </w:t>
      </w:r>
      <w:r w:rsidR="001C72AF" w:rsidRPr="00C513B7">
        <w:t>than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absolutely</w:t>
      </w:r>
      <w:r>
        <w:t xml:space="preserve"> </w:t>
      </w:r>
      <w:r w:rsidR="001C72AF" w:rsidRPr="00C513B7">
        <w:t>necessary.</w:t>
      </w:r>
    </w:p>
    <w:p w14:paraId="7EB885C4" w14:textId="37244D9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53.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legislative,</w:t>
      </w:r>
      <w:r>
        <w:t xml:space="preserve"> </w:t>
      </w:r>
      <w:r w:rsidR="001C72AF" w:rsidRPr="00C513B7">
        <w:t>administrative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judicial</w:t>
      </w:r>
      <w:r>
        <w:t xml:space="preserve"> </w:t>
      </w:r>
      <w:r w:rsidR="001C72AF" w:rsidRPr="00C513B7">
        <w:t>domains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projects.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example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“child-friendly</w:t>
      </w:r>
      <w:r>
        <w:t xml:space="preserve"> </w:t>
      </w:r>
      <w:r w:rsidR="001C72AF" w:rsidRPr="00C513B7">
        <w:t>justice”.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DKHW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involved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practice,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things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guidance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judicial</w:t>
      </w:r>
      <w:r>
        <w:t xml:space="preserve"> </w:t>
      </w:r>
      <w:r w:rsidR="001C72AF" w:rsidRPr="00C513B7">
        <w:t>procedures.</w:t>
      </w:r>
      <w:r>
        <w:t xml:space="preserve"> </w:t>
      </w:r>
    </w:p>
    <w:p w14:paraId="07F09FA0" w14:textId="14FC891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54.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Justice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Consumer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(BMJ)</w:t>
      </w:r>
      <w:r>
        <w:t xml:space="preserve"> </w:t>
      </w:r>
      <w:r w:rsidR="001C72AF" w:rsidRPr="00C513B7">
        <w:t>initiated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pilot</w:t>
      </w:r>
      <w:r>
        <w:t xml:space="preserve"> </w:t>
      </w:r>
      <w:r w:rsidR="001C72AF" w:rsidRPr="00C513B7">
        <w:t>blended-learning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“developmentally-appropriate,</w:t>
      </w:r>
      <w:r>
        <w:t xml:space="preserve"> </w:t>
      </w:r>
      <w:r w:rsidR="001C72AF" w:rsidRPr="00C513B7">
        <w:t>complete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suggestion-free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hearings”,</w:t>
      </w:r>
      <w:r>
        <w:t xml:space="preserve"> </w:t>
      </w:r>
      <w:r w:rsidR="001C72AF" w:rsidRPr="00C513B7">
        <w:t>supported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  <w:iCs/>
        </w:rPr>
        <w:t>Land</w:t>
      </w:r>
      <w:r>
        <w:t xml:space="preserve"> </w:t>
      </w:r>
      <w:r w:rsidR="001C72AF" w:rsidRPr="00C513B7">
        <w:t>Ministries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Justice</w:t>
      </w:r>
      <w:r w:rsidR="001C72AF">
        <w:t>.</w:t>
      </w:r>
      <w:r w:rsidR="001C72AF" w:rsidRPr="00C513B7">
        <w:rPr>
          <w:vertAlign w:val="superscript"/>
        </w:rPr>
        <w:footnoteReference w:id="9"/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primarily</w:t>
      </w:r>
      <w:r>
        <w:t xml:space="preserve"> </w:t>
      </w:r>
      <w:r w:rsidR="001C72AF" w:rsidRPr="00C513B7">
        <w:t>aimed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judges.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serves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train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develop</w:t>
      </w:r>
      <w:r>
        <w:t xml:space="preserve"> </w:t>
      </w:r>
      <w:r w:rsidR="001C72AF" w:rsidRPr="00C513B7">
        <w:t>psychological</w:t>
      </w:r>
      <w:r>
        <w:t xml:space="preserve"> </w:t>
      </w:r>
      <w:r w:rsidR="001C72AF" w:rsidRPr="00C513B7">
        <w:lastRenderedPageBreak/>
        <w:t>skills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hearing</w:t>
      </w:r>
      <w:r>
        <w:t xml:space="preserve"> </w:t>
      </w:r>
      <w:r w:rsidR="001C72AF" w:rsidRPr="00C513B7">
        <w:t>techniques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essential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relevant,</w:t>
      </w:r>
      <w:r>
        <w:t xml:space="preserve"> </w:t>
      </w:r>
      <w:r w:rsidR="001C72AF" w:rsidRPr="00C513B7">
        <w:t>developmentally-appropriate,</w:t>
      </w:r>
      <w:r>
        <w:t xml:space="preserve"> </w:t>
      </w:r>
      <w:r w:rsidR="001C72AF" w:rsidRPr="00C513B7">
        <w:t>complete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suggestion-free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hearing.</w:t>
      </w:r>
    </w:p>
    <w:p w14:paraId="3528747F" w14:textId="12D51E6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55.</w:t>
      </w:r>
      <w:r w:rsidRPr="00C513B7">
        <w:tab/>
      </w:r>
      <w:r w:rsidR="001C72AF" w:rsidRPr="00C513B7">
        <w:t>Further,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improve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conditions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child-friendly</w:t>
      </w:r>
      <w:r>
        <w:t xml:space="preserve"> </w:t>
      </w:r>
      <w:r w:rsidR="001C72AF" w:rsidRPr="00C513B7">
        <w:t>justice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t>measures.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endeavour: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“Practical</w:t>
      </w:r>
      <w:r>
        <w:t xml:space="preserve"> </w:t>
      </w:r>
      <w:r w:rsidR="001C72AF" w:rsidRPr="00C513B7">
        <w:t>guide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child-friendly</w:t>
      </w:r>
      <w:r>
        <w:t xml:space="preserve"> </w:t>
      </w:r>
      <w:r w:rsidR="001C72AF" w:rsidRPr="00C513B7">
        <w:t>criteria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proceedings”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2021.</w:t>
      </w:r>
    </w:p>
    <w:p w14:paraId="6C0A0EE4" w14:textId="22B4F2D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Competence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Youth-Check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run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Research</w:t>
      </w:r>
      <w:r>
        <w:t xml:space="preserve"> </w:t>
      </w:r>
      <w:r w:rsidR="001C72AF" w:rsidRPr="00C513B7">
        <w:t>Institute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Public</w:t>
      </w:r>
      <w:r>
        <w:t xml:space="preserve"> </w:t>
      </w:r>
      <w:r w:rsidR="001C72AF" w:rsidRPr="00C513B7">
        <w:t>Administration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examines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effects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draft</w:t>
      </w:r>
      <w:r>
        <w:t xml:space="preserve"> </w:t>
      </w:r>
      <w:r w:rsidR="001C72AF" w:rsidRPr="00C513B7">
        <w:t>legislation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legislative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Government.</w:t>
      </w:r>
    </w:p>
    <w:p w14:paraId="58EA2A1A" w14:textId="1C6D091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5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A5E093A" w14:textId="6F837F3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“Family</w:t>
      </w:r>
      <w:r>
        <w:t xml:space="preserve"> </w:t>
      </w:r>
      <w:r w:rsidR="001C72AF" w:rsidRPr="00C513B7">
        <w:t>Research</w:t>
      </w:r>
      <w:r>
        <w:t xml:space="preserve"> </w:t>
      </w:r>
      <w:r w:rsidR="001C72AF" w:rsidRPr="00C513B7">
        <w:t>Monitor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raising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alone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separately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Circumstances,</w:t>
      </w:r>
      <w:r>
        <w:t xml:space="preserve"> </w:t>
      </w:r>
      <w:r w:rsidR="001C72AF" w:rsidRPr="00C513B7">
        <w:t>transitions,</w:t>
      </w:r>
      <w:r>
        <w:t xml:space="preserve"> </w:t>
      </w:r>
      <w:r w:rsidR="001C72AF" w:rsidRPr="00C513B7">
        <w:t>challenges”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publication</w:t>
      </w:r>
      <w:r>
        <w:t xml:space="preserve"> </w:t>
      </w:r>
      <w:r w:rsidR="001C72AF" w:rsidRPr="00C513B7">
        <w:t>presents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figures,</w:t>
      </w:r>
      <w:r>
        <w:t xml:space="preserve"> </w:t>
      </w:r>
      <w:r w:rsidR="001C72AF" w:rsidRPr="00C513B7">
        <w:t>facts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results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circumstances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lone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separated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 w:rsidR="001C72AF">
        <w:t>.</w:t>
      </w:r>
      <w:r w:rsidR="001C72AF" w:rsidRPr="00A6652C">
        <w:rPr>
          <w:vertAlign w:val="superscript"/>
        </w:rPr>
        <w:footnoteReference w:id="10"/>
      </w:r>
    </w:p>
    <w:p w14:paraId="7494D17B" w14:textId="0EEB2F5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58.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Scientific</w:t>
      </w:r>
      <w:r>
        <w:t xml:space="preserve"> </w:t>
      </w:r>
      <w:r w:rsidR="001C72AF" w:rsidRPr="00C513B7">
        <w:t>Advisory</w:t>
      </w:r>
      <w:r>
        <w:t xml:space="preserve"> </w:t>
      </w:r>
      <w:r w:rsidR="001C72AF" w:rsidRPr="00C513B7">
        <w:t>Board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presented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expert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“Raising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separately,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together”.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comprehensive</w:t>
      </w:r>
      <w:r>
        <w:t xml:space="preserve"> </w:t>
      </w:r>
      <w:r w:rsidR="001C72AF" w:rsidRPr="00C513B7">
        <w:t>overview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separated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Germany,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financial</w:t>
      </w:r>
      <w:r>
        <w:t xml:space="preserve"> </w:t>
      </w:r>
      <w:r w:rsidR="001C72AF" w:rsidRPr="00C513B7">
        <w:t>consequences,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psychological</w:t>
      </w:r>
      <w:r>
        <w:t xml:space="preserve"> </w:t>
      </w:r>
      <w:r w:rsidR="001C72AF" w:rsidRPr="00C513B7">
        <w:t>stress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separation</w:t>
      </w:r>
      <w:r>
        <w:t xml:space="preserve"> </w:t>
      </w:r>
      <w:r w:rsidR="001C72AF" w:rsidRPr="00C513B7">
        <w:t>involves.</w:t>
      </w:r>
      <w:r>
        <w:t xml:space="preserve"> </w:t>
      </w:r>
    </w:p>
    <w:p w14:paraId="0C354C9B" w14:textId="3D900D92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5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3C87F97" w14:textId="684A8C0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59.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promotes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operation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free</w:t>
      </w:r>
      <w:r>
        <w:t xml:space="preserve"> </w:t>
      </w:r>
      <w:r w:rsidR="001C72AF" w:rsidRPr="00C513B7">
        <w:t>nationwide</w:t>
      </w:r>
      <w:r>
        <w:t xml:space="preserve"> </w:t>
      </w:r>
      <w:r w:rsidR="001C72AF" w:rsidRPr="00C513B7">
        <w:t>helpline</w:t>
      </w:r>
      <w:r>
        <w:t xml:space="preserve"> </w:t>
      </w:r>
      <w:r w:rsidR="001C72AF" w:rsidRPr="00C513B7">
        <w:t>“Pregnant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distress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anonymous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safe”,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services</w:t>
      </w:r>
      <w:r w:rsidR="001C72AF">
        <w:t>.</w:t>
      </w:r>
      <w:r w:rsidR="001C72AF" w:rsidRPr="00C513B7">
        <w:rPr>
          <w:vertAlign w:val="superscript"/>
        </w:rPr>
        <w:footnoteReference w:id="11"/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continuous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publicity</w:t>
      </w:r>
      <w:r>
        <w:t xml:space="preserve"> </w:t>
      </w:r>
      <w:r w:rsidR="001C72AF" w:rsidRPr="00C513B7">
        <w:t>campaign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highlight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pregnant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confidential</w:t>
      </w:r>
      <w:r>
        <w:t xml:space="preserve"> </w:t>
      </w:r>
      <w:r w:rsidR="001C72AF" w:rsidRPr="00C513B7">
        <w:t>birth.</w:t>
      </w:r>
      <w:r>
        <w:t xml:space="preserve"> </w:t>
      </w:r>
      <w:r w:rsidR="001C72AF" w:rsidRPr="00C513B7">
        <w:t>900</w:t>
      </w:r>
      <w:r>
        <w:t xml:space="preserve"> </w:t>
      </w:r>
      <w:r w:rsidR="001C72AF" w:rsidRPr="00C513B7">
        <w:t>confidential</w:t>
      </w:r>
      <w:r>
        <w:t xml:space="preserve"> </w:t>
      </w:r>
      <w:r w:rsidR="001C72AF" w:rsidRPr="00C513B7">
        <w:t>births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registered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Expansion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Pregnant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Confidential</w:t>
      </w:r>
      <w:r>
        <w:t xml:space="preserve"> </w:t>
      </w:r>
      <w:r w:rsidR="001C72AF" w:rsidRPr="00C513B7">
        <w:t>Birth</w:t>
      </w:r>
      <w:r>
        <w:t xml:space="preserve"> </w:t>
      </w:r>
      <w:r w:rsidR="001C72AF" w:rsidRPr="00C513B7">
        <w:t>Arrangements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zum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Ausbau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der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Hilfen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für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Schwangere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Regelung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der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vertraulichen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Geburt</w:t>
      </w:r>
      <w:proofErr w:type="spellEnd"/>
      <w:r w:rsidR="001C72AF" w:rsidRPr="00C513B7">
        <w:t>)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2014.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statistically-relevant</w:t>
      </w:r>
      <w:r>
        <w:t xml:space="preserve"> </w:t>
      </w:r>
      <w:r w:rsidR="001C72AF" w:rsidRPr="00C513B7">
        <w:t>decrease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anonymous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abandonment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observed</w:t>
      </w:r>
      <w:r>
        <w:t xml:space="preserve"> </w:t>
      </w:r>
      <w:r w:rsidR="001C72AF" w:rsidRPr="00C513B7">
        <w:t>(33.3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year).</w:t>
      </w:r>
    </w:p>
    <w:p w14:paraId="6DD3C747" w14:textId="04BC7597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6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090DFB5" w14:textId="0C20FB0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60.</w:t>
      </w:r>
      <w:r w:rsidRPr="00C513B7">
        <w:tab/>
      </w:r>
      <w:r w:rsidR="001C72AF" w:rsidRPr="00C513B7">
        <w:t>The</w:t>
      </w:r>
      <w:r>
        <w:t xml:space="preserve"> </w:t>
      </w:r>
      <w:proofErr w:type="spellStart"/>
      <w:r w:rsidR="001C72AF" w:rsidRPr="00C513B7">
        <w:rPr>
          <w:i/>
        </w:rPr>
        <w:t>Trau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Dich!</w:t>
      </w:r>
      <w:r>
        <w:t xml:space="preserve"> </w:t>
      </w:r>
      <w:r w:rsidR="001C72AF" w:rsidRPr="00C513B7">
        <w:t>initiative</w:t>
      </w:r>
      <w:r>
        <w:t xml:space="preserve"> </w:t>
      </w:r>
      <w:proofErr w:type="spellStart"/>
      <w:r w:rsidR="001C72AF" w:rsidRPr="00C513B7">
        <w:t>aimes</w:t>
      </w:r>
      <w:proofErr w:type="spellEnd"/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preventing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teachers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pedagogical</w:t>
      </w:r>
      <w:r>
        <w:t xml:space="preserve"> </w:t>
      </w:r>
      <w:r w:rsidR="001C72AF" w:rsidRPr="00C513B7">
        <w:t>staff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promoting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network</w:t>
      </w:r>
      <w:r>
        <w:t xml:space="preserve"> </w:t>
      </w:r>
      <w:r w:rsidR="001C72AF" w:rsidRPr="00C513B7">
        <w:t>between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regional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system.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relevant</w:t>
      </w:r>
      <w:r>
        <w:t xml:space="preserve"> </w:t>
      </w:r>
      <w:r w:rsidR="001C72AF" w:rsidRPr="00C513B7">
        <w:t>knowledge,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empowered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terms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right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protection.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implementing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initiative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BZgA</w:t>
      </w:r>
      <w:proofErr w:type="spellEnd"/>
      <w:r w:rsidR="001C72AF" w:rsidRPr="00C513B7">
        <w:t>)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2012.</w:t>
      </w:r>
      <w:r>
        <w:t xml:space="preserve"> </w:t>
      </w:r>
    </w:p>
    <w:p w14:paraId="00E318C5" w14:textId="05A7A99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“Measures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intervention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juveniles”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September</w:t>
      </w:r>
      <w:r>
        <w:t xml:space="preserve"> </w:t>
      </w:r>
      <w:r w:rsidR="001C72AF" w:rsidRPr="00C513B7">
        <w:t>2020.</w:t>
      </w:r>
      <w:r>
        <w:t xml:space="preserve"> </w:t>
      </w:r>
      <w:r w:rsidR="001C72AF" w:rsidRPr="00C513B7">
        <w:t>Innocence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Danger</w:t>
      </w:r>
      <w:r>
        <w:t xml:space="preserve"> </w:t>
      </w:r>
      <w:proofErr w:type="spellStart"/>
      <w:r w:rsidR="001C72AF" w:rsidRPr="00C513B7">
        <w:t>e.V.</w:t>
      </w:r>
      <w:proofErr w:type="spellEnd"/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concepts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workshops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juveniles,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professionals.</w:t>
      </w:r>
      <w:r>
        <w:t xml:space="preserve"> </w:t>
      </w:r>
    </w:p>
    <w:p w14:paraId="2339F457" w14:textId="4418C76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BMBF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</w:t>
      </w:r>
      <w:proofErr w:type="spellStart"/>
      <w:r w:rsidR="001C72AF" w:rsidRPr="00C513B7">
        <w:t>ViContact</w:t>
      </w:r>
      <w:proofErr w:type="spellEnd"/>
      <w:r w:rsidR="001C72AF" w:rsidRPr="00C513B7">
        <w:t>”</w:t>
      </w:r>
      <w:r>
        <w:t xml:space="preserve"> </w:t>
      </w:r>
      <w:r w:rsidR="001C72AF" w:rsidRPr="00C513B7">
        <w:t>project,</w:t>
      </w:r>
      <w:r>
        <w:t xml:space="preserve"> </w:t>
      </w:r>
      <w:r w:rsidR="001C72AF" w:rsidRPr="00C513B7">
        <w:t>amongst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things: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prepare</w:t>
      </w:r>
      <w:r>
        <w:t xml:space="preserve"> </w:t>
      </w:r>
      <w:r w:rsidR="001C72AF" w:rsidRPr="00C513B7">
        <w:t>future</w:t>
      </w:r>
      <w:r>
        <w:t xml:space="preserve"> </w:t>
      </w:r>
      <w:r w:rsidR="001C72AF" w:rsidRPr="00C513B7">
        <w:t>teachers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conduct</w:t>
      </w:r>
      <w:r>
        <w:t xml:space="preserve"> </w:t>
      </w:r>
      <w:r w:rsidR="001C72AF" w:rsidRPr="00C513B7">
        <w:t>initial</w:t>
      </w:r>
      <w:r>
        <w:t xml:space="preserve"> </w:t>
      </w:r>
      <w:r w:rsidR="001C72AF" w:rsidRPr="00C513B7">
        <w:t>interviews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pupils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virtual</w:t>
      </w:r>
      <w:r>
        <w:t xml:space="preserve"> </w:t>
      </w:r>
      <w:r w:rsidR="001C72AF" w:rsidRPr="00C513B7">
        <w:t>reality</w:t>
      </w:r>
      <w:r>
        <w:t xml:space="preserve"> </w:t>
      </w:r>
      <w:r w:rsidR="001C72AF" w:rsidRPr="00C513B7">
        <w:t>training.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</w:t>
      </w:r>
      <w:proofErr w:type="spellStart"/>
      <w:r w:rsidR="001C72AF" w:rsidRPr="00C513B7">
        <w:t>SeBiLe</w:t>
      </w:r>
      <w:proofErr w:type="spellEnd"/>
      <w:r w:rsidR="001C72AF" w:rsidRPr="00C513B7">
        <w:t>”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strengthens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reflection</w:t>
      </w:r>
      <w:r>
        <w:t xml:space="preserve"> </w:t>
      </w:r>
      <w:r w:rsidR="001C72AF" w:rsidRPr="00C513B7">
        <w:t>skills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staff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education.</w:t>
      </w:r>
    </w:p>
    <w:p w14:paraId="015F7EFC" w14:textId="3AF780E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lastRenderedPageBreak/>
        <w:t>63.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attach</w:t>
      </w:r>
      <w:r>
        <w:t xml:space="preserve"> </w:t>
      </w:r>
      <w:r w:rsidR="001C72AF" w:rsidRPr="00C513B7">
        <w:t>great</w:t>
      </w:r>
      <w:r>
        <w:t xml:space="preserve"> </w:t>
      </w:r>
      <w:r w:rsidR="001C72AF" w:rsidRPr="00C513B7">
        <w:t>importance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prevention.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KMK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appointed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rapporteur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school.</w:t>
      </w:r>
      <w:r>
        <w:t xml:space="preserve"> </w:t>
      </w:r>
      <w:r w:rsidR="001C72AF" w:rsidRPr="00C513B7">
        <w:t>Moreover,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space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teacher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in-service</w:t>
      </w:r>
      <w:r>
        <w:t xml:space="preserve"> </w:t>
      </w:r>
      <w:r w:rsidR="001C72AF" w:rsidRPr="00C513B7">
        <w:t>training.</w:t>
      </w:r>
    </w:p>
    <w:p w14:paraId="47972C33" w14:textId="030A3DF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64.</w:t>
      </w:r>
      <w:r w:rsidRPr="00C513B7">
        <w:tab/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Independent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Commissioner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for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Child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Sexual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Abuse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(UBSKM)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has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been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implementing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“Schools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against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Sexual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Violence”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initiative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cooperation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with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16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federal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states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since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2016.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common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goal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implementation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protection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concepts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all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around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30,000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general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schools.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addition,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April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2021,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Independent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Commission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for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Study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Child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Sexual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Abuse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addressed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appeal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those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affected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who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are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now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adults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the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context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of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school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in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order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to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generate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further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knowledge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for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effective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violence</w:t>
      </w:r>
      <w:r>
        <w:rPr>
          <w:lang w:val="en"/>
        </w:rPr>
        <w:t xml:space="preserve"> </w:t>
      </w:r>
      <w:r w:rsidR="001C72AF" w:rsidRPr="00C513B7">
        <w:rPr>
          <w:lang w:val="en"/>
        </w:rPr>
        <w:t>prevention.</w:t>
      </w:r>
      <w:r>
        <w:t xml:space="preserve"> </w:t>
      </w:r>
    </w:p>
    <w:p w14:paraId="0D878DE4" w14:textId="4E4A5161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6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45B13A2" w14:textId="6E7B160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65.</w:t>
      </w:r>
      <w:r w:rsidRPr="00C513B7">
        <w:tab/>
      </w:r>
      <w:r w:rsidR="001C72AF" w:rsidRPr="00C513B7">
        <w:t>Education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awareness-raising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key</w:t>
      </w:r>
      <w:r>
        <w:t xml:space="preserve"> </w:t>
      </w:r>
      <w:r w:rsidR="001C72AF" w:rsidRPr="00C513B7">
        <w:t>components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combating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abuse.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UBSKM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currently</w:t>
      </w:r>
      <w:r>
        <w:t xml:space="preserve"> </w:t>
      </w:r>
      <w:r w:rsidR="001C72AF" w:rsidRPr="00C513B7">
        <w:t>designing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campaign</w:t>
      </w:r>
      <w:r>
        <w:t xml:space="preserve"> </w:t>
      </w:r>
      <w:r w:rsidR="001C72AF" w:rsidRPr="00C513B7">
        <w:t>raising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campaign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going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launched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2022.</w:t>
      </w:r>
    </w:p>
    <w:p w14:paraId="550D0358" w14:textId="7119310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“Protection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Children”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2018,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Association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(ECPAT)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KOK</w:t>
      </w:r>
      <w:r>
        <w:t xml:space="preserve"> </w:t>
      </w:r>
      <w:proofErr w:type="spellStart"/>
      <w:r w:rsidR="001C72AF" w:rsidRPr="00C513B7">
        <w:t>e.V.</w:t>
      </w:r>
      <w:proofErr w:type="spellEnd"/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recommendations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between</w:t>
      </w:r>
      <w:r>
        <w:t xml:space="preserve"> </w:t>
      </w:r>
      <w:r w:rsidR="001C72AF" w:rsidRPr="00C513B7">
        <w:t>institutions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trafficking.</w:t>
      </w:r>
      <w:r>
        <w:t xml:space="preserve"> </w:t>
      </w:r>
    </w:p>
    <w:p w14:paraId="6F462A79" w14:textId="4FA1227C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6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1D8462F" w14:textId="11E3F42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67.</w:t>
      </w:r>
      <w:r w:rsidRPr="00C513B7">
        <w:tab/>
      </w:r>
      <w:r w:rsidR="001C72AF" w:rsidRPr="00C513B7">
        <w:t>Cyberbullying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grooming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“interaction</w:t>
      </w:r>
      <w:r>
        <w:t xml:space="preserve"> </w:t>
      </w:r>
      <w:r w:rsidR="001C72AF" w:rsidRPr="00C513B7">
        <w:t>risks”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increasingly</w:t>
      </w:r>
      <w:r>
        <w:t xml:space="preserve"> </w:t>
      </w:r>
      <w:r w:rsidR="001C72AF" w:rsidRPr="00C513B7">
        <w:t>exposed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media.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effectively</w:t>
      </w:r>
      <w:r>
        <w:t xml:space="preserve"> </w:t>
      </w:r>
      <w:r w:rsidR="001C72AF" w:rsidRPr="00C513B7">
        <w:t>counter</w:t>
      </w:r>
      <w:r>
        <w:t xml:space="preserve"> </w:t>
      </w:r>
      <w:r w:rsidR="001C72AF" w:rsidRPr="00C513B7">
        <w:t>these</w:t>
      </w:r>
      <w:r>
        <w:t xml:space="preserve"> </w:t>
      </w:r>
      <w:r w:rsidR="001C72AF" w:rsidRPr="00C513B7">
        <w:t>dangers,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modernised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Second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Amending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(2.</w:t>
      </w:r>
      <w:r>
        <w:t xml:space="preserve"> </w:t>
      </w:r>
      <w:proofErr w:type="spellStart"/>
      <w:r w:rsidR="001C72AF" w:rsidRPr="00C513B7">
        <w:t>JuSchG-ÄndG</w:t>
      </w:r>
      <w:proofErr w:type="spellEnd"/>
      <w:r w:rsidR="001C72AF" w:rsidRPr="00C513B7">
        <w:t>),</w:t>
      </w:r>
      <w:r>
        <w:t xml:space="preserve"> </w:t>
      </w:r>
      <w:r w:rsidR="001C72AF" w:rsidRPr="00C513B7">
        <w:t>mentioned</w:t>
      </w:r>
      <w:r>
        <w:t xml:space="preserve"> </w:t>
      </w:r>
      <w:r w:rsidR="001C72AF" w:rsidRPr="00C513B7">
        <w:t>above.</w:t>
      </w:r>
      <w:r>
        <w:t xml:space="preserve"> </w:t>
      </w:r>
      <w:r w:rsidR="001C72AF" w:rsidRPr="00C513B7">
        <w:t>Providers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precautionary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ensure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protected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cyberbullying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grooming</w:t>
      </w:r>
      <w:r>
        <w:t xml:space="preserve"> </w:t>
      </w:r>
      <w:r w:rsidR="001C72AF" w:rsidRPr="00C513B7">
        <w:t>attacks.</w:t>
      </w:r>
    </w:p>
    <w:p w14:paraId="11097E60" w14:textId="6428F24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sphere.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seeks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Agency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developing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appropriate</w:t>
      </w:r>
      <w:r>
        <w:t xml:space="preserve"> </w:t>
      </w:r>
      <w:r w:rsidR="001C72AF" w:rsidRPr="00C513B7">
        <w:t>“digital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concepts”.</w:t>
      </w:r>
    </w:p>
    <w:p w14:paraId="3441E1BF" w14:textId="154D28DF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7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E7E310E" w14:textId="08774F4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69.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Justice</w:t>
      </w:r>
      <w:r>
        <w:t xml:space="preserve"> </w:t>
      </w:r>
      <w:r w:rsidR="001C72AF" w:rsidRPr="00C513B7">
        <w:t>(BMJ),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Interior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Community</w:t>
      </w:r>
      <w:r>
        <w:t xml:space="preserve"> </w:t>
      </w:r>
      <w:r w:rsidR="001C72AF" w:rsidRPr="00C513B7">
        <w:t>(BMI),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Affairs,</w:t>
      </w:r>
      <w:r>
        <w:t xml:space="preserve"> </w:t>
      </w:r>
      <w:r w:rsidR="001C72AF" w:rsidRPr="00C513B7">
        <w:t>Senior</w:t>
      </w:r>
      <w:r>
        <w:t xml:space="preserve"> </w:t>
      </w:r>
      <w:r w:rsidR="001C72AF" w:rsidRPr="00C513B7">
        <w:t>Citizens,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(BMFSFJ),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tasked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evaluating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effects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amendments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practice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three</w:t>
      </w:r>
      <w:r>
        <w:t xml:space="preserve"> </w:t>
      </w:r>
      <w:r w:rsidR="001C72AF" w:rsidRPr="00C513B7">
        <w:t>years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Marriages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Bekämpfung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von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Kinderehen</w:t>
      </w:r>
      <w:proofErr w:type="spellEnd"/>
      <w:r w:rsidR="001C72AF" w:rsidRPr="00C513B7">
        <w:t>)</w:t>
      </w:r>
      <w:r>
        <w:t xml:space="preserve"> </w:t>
      </w:r>
      <w:r w:rsidR="001C72AF" w:rsidRPr="00C513B7">
        <w:t>coming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July</w:t>
      </w:r>
      <w:r>
        <w:t xml:space="preserve"> </w:t>
      </w:r>
      <w:r w:rsidR="001C72AF" w:rsidRPr="00C513B7">
        <w:t>2017.</w:t>
      </w:r>
    </w:p>
    <w:p w14:paraId="2A2CC9AB" w14:textId="5640A14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70.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Article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para.</w:t>
      </w:r>
      <w:r>
        <w:t xml:space="preserve"> </w:t>
      </w:r>
      <w:r w:rsidR="001C72AF" w:rsidRPr="00C513B7">
        <w:t>3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tasked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examining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impact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amendments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Art.</w:t>
      </w:r>
      <w:r>
        <w:t xml:space="preserve"> </w:t>
      </w:r>
      <w:r w:rsidR="001C72AF" w:rsidRPr="00C513B7">
        <w:t>9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practice.</w:t>
      </w:r>
      <w:r>
        <w:t xml:space="preserve"> </w:t>
      </w:r>
      <w:r w:rsidR="001C72AF" w:rsidRPr="00C513B7">
        <w:t>Feedback</w:t>
      </w:r>
      <w:r>
        <w:t xml:space="preserve"> </w:t>
      </w:r>
      <w:r w:rsidR="001C72AF" w:rsidRPr="00C513B7">
        <w:t>received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evaluation</w:t>
      </w:r>
      <w:r>
        <w:t xml:space="preserve"> </w:t>
      </w:r>
      <w:r w:rsidR="001C72AF" w:rsidRPr="00C513B7">
        <w:t>indicates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goal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creating</w:t>
      </w:r>
      <w:r>
        <w:t xml:space="preserve"> </w:t>
      </w:r>
      <w:r w:rsidR="001C72AF" w:rsidRPr="00C513B7">
        <w:t>clarity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options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essentially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achieved.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practice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married</w:t>
      </w:r>
      <w:r>
        <w:t xml:space="preserve"> </w:t>
      </w:r>
      <w:r w:rsidR="001C72AF" w:rsidRPr="00C513B7">
        <w:t>refugees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temporary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immediately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crossed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border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given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largely</w:t>
      </w:r>
      <w:r>
        <w:t xml:space="preserve"> </w:t>
      </w:r>
      <w:r w:rsidR="001C72AF" w:rsidRPr="00C513B7">
        <w:t>positive</w:t>
      </w:r>
      <w:r>
        <w:t xml:space="preserve"> </w:t>
      </w:r>
      <w:r w:rsidR="001C72AF" w:rsidRPr="00C513B7">
        <w:t>evaluation.</w:t>
      </w:r>
    </w:p>
    <w:p w14:paraId="134167F6" w14:textId="4A55BD0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71.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Art.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para.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BMJ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examine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effects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amendments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Art.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Nos.</w:t>
      </w:r>
      <w:r>
        <w:t xml:space="preserve"> </w:t>
      </w:r>
      <w:r w:rsidR="001C72AF" w:rsidRPr="00C513B7">
        <w:t>2,</w:t>
      </w:r>
      <w:r>
        <w:t xml:space="preserve"> </w:t>
      </w:r>
      <w:r w:rsidR="001C72AF" w:rsidRPr="00C513B7">
        <w:t>5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6,</w:t>
      </w:r>
      <w:r>
        <w:t xml:space="preserve"> </w:t>
      </w:r>
      <w:r w:rsidR="001C72AF" w:rsidRPr="00C513B7">
        <w:t>Art.</w:t>
      </w:r>
      <w:r>
        <w:t xml:space="preserve"> </w:t>
      </w:r>
      <w:r w:rsidR="001C72AF" w:rsidRPr="00C513B7">
        <w:t>2</w:t>
      </w:r>
      <w:r>
        <w:t xml:space="preserve"> </w:t>
      </w:r>
      <w:r w:rsidR="001C72AF" w:rsidRPr="00C513B7">
        <w:t>No.</w:t>
      </w:r>
      <w:r>
        <w:t xml:space="preserve"> </w:t>
      </w:r>
      <w:r w:rsidR="001C72AF" w:rsidRPr="00C513B7">
        <w:t>1,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Art.</w:t>
      </w:r>
      <w:r>
        <w:t xml:space="preserve"> </w:t>
      </w:r>
      <w:r w:rsidR="001C72AF" w:rsidRPr="00C513B7">
        <w:t>7</w:t>
      </w:r>
      <w:r>
        <w:t xml:space="preserve"> </w:t>
      </w:r>
      <w:r w:rsidR="001C72AF" w:rsidRPr="00C513B7">
        <w:t>Nos.</w:t>
      </w:r>
      <w:r>
        <w:t xml:space="preserve"> </w:t>
      </w:r>
      <w:r w:rsidR="001C72AF" w:rsidRPr="00C513B7">
        <w:t>2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4,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practice.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evaluation</w:t>
      </w:r>
      <w:r>
        <w:t xml:space="preserve"> </w:t>
      </w:r>
      <w:r w:rsidR="001C72AF" w:rsidRPr="00C513B7">
        <w:t>showed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ban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marriage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effective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combating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marriages.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no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marriages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during</w:t>
      </w:r>
      <w:r>
        <w:t xml:space="preserve"> </w:t>
      </w:r>
      <w:r w:rsidR="001C72AF" w:rsidRPr="00C513B7">
        <w:lastRenderedPageBreak/>
        <w:t>the</w:t>
      </w:r>
      <w:r>
        <w:t xml:space="preserve"> </w:t>
      </w:r>
      <w:r w:rsidR="001C72AF" w:rsidRPr="00C513B7">
        <w:t>evaluation</w:t>
      </w:r>
      <w:r>
        <w:t xml:space="preserve"> </w:t>
      </w:r>
      <w:r w:rsidR="001C72AF" w:rsidRPr="00C513B7">
        <w:t>period,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exception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religious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“unofficial”</w:t>
      </w:r>
      <w:r>
        <w:t xml:space="preserve"> </w:t>
      </w:r>
      <w:r w:rsidR="001C72AF" w:rsidRPr="00C513B7">
        <w:t>marriages,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largely</w:t>
      </w:r>
      <w:r>
        <w:t xml:space="preserve"> </w:t>
      </w:r>
      <w:r w:rsidR="001C72AF" w:rsidRPr="00C513B7">
        <w:t>practised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secret.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nevertheless</w:t>
      </w:r>
      <w:r>
        <w:t xml:space="preserve"> </w:t>
      </w:r>
      <w:r w:rsidR="001C72AF" w:rsidRPr="00C513B7">
        <w:t>considered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room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improvement</w:t>
      </w:r>
      <w:r w:rsidR="001C72AF">
        <w:t>.</w:t>
      </w:r>
      <w:r w:rsidR="001C72AF" w:rsidRPr="00C513B7">
        <w:rPr>
          <w:vertAlign w:val="superscript"/>
        </w:rPr>
        <w:footnoteReference w:id="12"/>
      </w:r>
    </w:p>
    <w:p w14:paraId="4F3DFCBE" w14:textId="6489918A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7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815DD97" w14:textId="5C447BF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“Document</w:t>
      </w:r>
      <w:r>
        <w:t xml:space="preserve"> </w:t>
      </w:r>
      <w:r w:rsidR="001C72AF" w:rsidRPr="00C513B7">
        <w:t>granting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Female</w:t>
      </w:r>
      <w:r>
        <w:t xml:space="preserve"> </w:t>
      </w:r>
      <w:r w:rsidR="001C72AF" w:rsidRPr="00C513B7">
        <w:t>Genital</w:t>
      </w:r>
      <w:r>
        <w:t xml:space="preserve"> </w:t>
      </w:r>
      <w:r w:rsidR="001C72AF" w:rsidRPr="00C513B7">
        <w:t>Mutilation”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February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document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passport</w:t>
      </w:r>
      <w:r>
        <w:t xml:space="preserve"> </w:t>
      </w:r>
      <w:r w:rsidR="001C72AF" w:rsidRPr="00C513B7">
        <w:t>format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the</w:t>
      </w:r>
      <w:r>
        <w:t xml:space="preserve"> </w:t>
      </w:r>
      <w:proofErr w:type="spellStart"/>
      <w:r w:rsidR="001C72AF" w:rsidRPr="00C513B7">
        <w:t>punishability</w:t>
      </w:r>
      <w:proofErr w:type="spellEnd"/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female</w:t>
      </w:r>
      <w:r>
        <w:t xml:space="preserve"> </w:t>
      </w:r>
      <w:r w:rsidR="001C72AF" w:rsidRPr="00C513B7">
        <w:t>genital</w:t>
      </w:r>
      <w:r>
        <w:t xml:space="preserve"> </w:t>
      </w:r>
      <w:r w:rsidR="001C72AF" w:rsidRPr="00C513B7">
        <w:t>mutilation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even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carried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abroad.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prevent</w:t>
      </w:r>
      <w:r>
        <w:t xml:space="preserve"> </w:t>
      </w:r>
      <w:r w:rsidR="001C72AF" w:rsidRPr="00C513B7">
        <w:t>female</w:t>
      </w:r>
      <w:r>
        <w:t xml:space="preserve"> </w:t>
      </w:r>
      <w:r w:rsidR="001C72AF" w:rsidRPr="00C513B7">
        <w:t>genital</w:t>
      </w:r>
      <w:r>
        <w:t xml:space="preserve"> </w:t>
      </w:r>
      <w:r w:rsidR="001C72AF" w:rsidRPr="00C513B7">
        <w:t>mutilation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countries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origin.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September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healthcare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trained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Document.</w:t>
      </w:r>
    </w:p>
    <w:p w14:paraId="19E2B828" w14:textId="5ED63F3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SAIDA</w:t>
      </w:r>
      <w:r>
        <w:t xml:space="preserve"> </w:t>
      </w:r>
      <w:r w:rsidR="001C72AF" w:rsidRPr="00C513B7">
        <w:t>International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“Prevention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genital</w:t>
      </w:r>
      <w:r>
        <w:t xml:space="preserve"> </w:t>
      </w:r>
      <w:r w:rsidR="001C72AF" w:rsidRPr="00C513B7">
        <w:t>mutilation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Central</w:t>
      </w:r>
      <w:r>
        <w:t xml:space="preserve"> </w:t>
      </w:r>
      <w:r w:rsidR="001C72AF" w:rsidRPr="00C513B7">
        <w:t>Germany”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“Together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women”.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aim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set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mobile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team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visits</w:t>
      </w:r>
      <w:r>
        <w:t xml:space="preserve"> </w:t>
      </w:r>
      <w:r w:rsidR="001C72AF" w:rsidRPr="00C513B7">
        <w:t>facilities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refugees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migrants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Thuringia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Saxony-Anhalt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offers</w:t>
      </w:r>
      <w:r>
        <w:t xml:space="preserve"> </w:t>
      </w:r>
      <w:r w:rsidR="001C72AF" w:rsidRPr="00C513B7">
        <w:t>on-site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genital</w:t>
      </w:r>
      <w:r>
        <w:t xml:space="preserve"> </w:t>
      </w:r>
      <w:r w:rsidR="001C72AF" w:rsidRPr="00C513B7">
        <w:t>mutilation,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risk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professionals.</w:t>
      </w:r>
    </w:p>
    <w:p w14:paraId="29BFA941" w14:textId="73342D7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7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8CCEA78" w14:textId="3CF0040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74.</w:t>
      </w:r>
      <w:r w:rsidRPr="00C513B7">
        <w:tab/>
      </w:r>
      <w:r w:rsidR="001C72AF" w:rsidRPr="00C513B7">
        <w:rPr>
          <w:b/>
        </w:rPr>
        <w:t>(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Bundestag</w:t>
      </w:r>
      <w:r>
        <w:t xml:space="preserve"> </w:t>
      </w:r>
      <w:r w:rsidR="001C72AF" w:rsidRPr="00C513B7">
        <w:t>passed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Variants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zum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Schutz</w:t>
      </w:r>
      <w:r>
        <w:rPr>
          <w:i/>
        </w:rPr>
        <w:t xml:space="preserve"> </w:t>
      </w:r>
      <w:r w:rsidR="001C72AF" w:rsidRPr="00C513B7">
        <w:rPr>
          <w:i/>
        </w:rPr>
        <w:t>von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Kindern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mit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Varianten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der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Geschlechtsentwicklung</w:t>
      </w:r>
      <w:proofErr w:type="spellEnd"/>
      <w:r w:rsidR="001C72AF" w:rsidRPr="00C513B7">
        <w:t>)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25</w:t>
      </w:r>
      <w:r>
        <w:t xml:space="preserve"> </w:t>
      </w:r>
      <w:r w:rsidR="001C72AF" w:rsidRPr="00C513B7">
        <w:t>March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self-determination.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time,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protected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unnecessary</w:t>
      </w:r>
      <w:r>
        <w:t xml:space="preserve"> </w:t>
      </w:r>
      <w:r w:rsidR="001C72AF" w:rsidRPr="00C513B7">
        <w:t>treatments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characteristics.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contains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ban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targeted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reassignment</w:t>
      </w:r>
      <w:r>
        <w:t xml:space="preserve"> </w:t>
      </w:r>
      <w:r w:rsidR="001C72AF" w:rsidRPr="00C513B7">
        <w:t>treatments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variations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characteristics.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consent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operation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internal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external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characteristics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could</w:t>
      </w:r>
      <w:r>
        <w:t xml:space="preserve"> </w:t>
      </w:r>
      <w:r w:rsidR="001C72AF" w:rsidRPr="00C513B7">
        <w:t>result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reassignment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child’s</w:t>
      </w:r>
      <w:r>
        <w:t xml:space="preserve"> </w:t>
      </w:r>
      <w:r w:rsidR="001C72AF" w:rsidRPr="00C513B7">
        <w:t>physical</w:t>
      </w:r>
      <w:r>
        <w:t xml:space="preserve"> </w:t>
      </w:r>
      <w:r w:rsidR="001C72AF" w:rsidRPr="00C513B7">
        <w:t>appearance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male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female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operation</w:t>
      </w:r>
      <w:r>
        <w:t xml:space="preserve"> </w:t>
      </w:r>
      <w:r w:rsidR="001C72AF" w:rsidRPr="00C513B7">
        <w:t>cannot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postponed</w:t>
      </w:r>
      <w:r>
        <w:t xml:space="preserve"> </w:t>
      </w:r>
      <w:r w:rsidR="001C72AF" w:rsidRPr="00C513B7">
        <w:t>until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subsequently</w:t>
      </w:r>
      <w:r>
        <w:t xml:space="preserve"> </w:t>
      </w:r>
      <w:r w:rsidR="001C72AF" w:rsidRPr="00C513B7">
        <w:t>takes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self-determined</w:t>
      </w:r>
      <w:r>
        <w:t xml:space="preserve"> </w:t>
      </w:r>
      <w:r w:rsidR="001C72AF" w:rsidRPr="00C513B7">
        <w:t>decision.</w:t>
      </w:r>
      <w:r>
        <w:t xml:space="preserve"> </w:t>
      </w:r>
      <w:r w:rsidR="001C72AF" w:rsidRPr="00C513B7">
        <w:t>Consent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intervention</w:t>
      </w:r>
      <w:r>
        <w:t xml:space="preserve"> </w:t>
      </w:r>
      <w:r w:rsidR="001C72AF" w:rsidRPr="00C513B7">
        <w:t>requires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approval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matter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principle.</w:t>
      </w:r>
    </w:p>
    <w:p w14:paraId="284BDEDA" w14:textId="08FFBFB4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8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1B12232" w14:textId="12BECDF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need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reform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currently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examined,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results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party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“Custody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joint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separation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divorce”,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deployed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2018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2019.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examination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includes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questions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terminological</w:t>
      </w:r>
      <w:r>
        <w:t xml:space="preserve"> </w:t>
      </w:r>
      <w:r w:rsidR="001C72AF" w:rsidRPr="00C513B7">
        <w:t>changes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required,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what</w:t>
      </w:r>
      <w:r>
        <w:t xml:space="preserve"> </w:t>
      </w:r>
      <w:r w:rsidR="001C72AF" w:rsidRPr="00C513B7">
        <w:t>extent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replaced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parental</w:t>
      </w:r>
      <w:r>
        <w:t xml:space="preserve"> </w:t>
      </w:r>
      <w:r w:rsidR="001C72AF" w:rsidRPr="00C513B7">
        <w:t>responsibility.</w:t>
      </w:r>
    </w:p>
    <w:p w14:paraId="03799935" w14:textId="0E4137C2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8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AF72CD8" w14:textId="377EB3A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76.</w:t>
      </w:r>
      <w:r w:rsidRPr="00C513B7">
        <w:tab/>
      </w:r>
      <w:r w:rsidR="001C72AF" w:rsidRPr="00C513B7">
        <w:t>Persons</w:t>
      </w:r>
      <w:r>
        <w:t xml:space="preserve"> </w:t>
      </w:r>
      <w:r w:rsidR="001C72AF" w:rsidRPr="00C513B7">
        <w:t>having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upbringing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Book</w:t>
      </w:r>
      <w:r>
        <w:t xml:space="preserve"> </w:t>
      </w:r>
      <w:r w:rsidR="001C72AF" w:rsidRPr="00C513B7">
        <w:t>VIII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(SGB</w:t>
      </w:r>
      <w:r>
        <w:t xml:space="preserve"> </w:t>
      </w:r>
      <w:r w:rsidR="001C72AF" w:rsidRPr="00C513B7">
        <w:t>VIII)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upbringing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best</w:t>
      </w:r>
      <w:r>
        <w:t xml:space="preserve"> </w:t>
      </w:r>
      <w:r w:rsidR="001C72AF" w:rsidRPr="00C513B7">
        <w:t>interests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guaranteed.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type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granted</w:t>
      </w:r>
      <w:r>
        <w:t xml:space="preserve"> </w:t>
      </w:r>
      <w:r w:rsidR="001C72AF" w:rsidRPr="00C513B7">
        <w:t>depends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needs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individual</w:t>
      </w:r>
      <w:r>
        <w:t xml:space="preserve"> </w:t>
      </w:r>
      <w:r w:rsidR="001C72AF" w:rsidRPr="00C513B7">
        <w:t>case,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therefore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include</w:t>
      </w:r>
      <w:r>
        <w:t xml:space="preserve"> </w:t>
      </w:r>
      <w:r w:rsidR="001C72AF" w:rsidRPr="00C513B7">
        <w:t>placing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juvenile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facility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foster</w:t>
      </w:r>
      <w:r>
        <w:t xml:space="preserve"> </w:t>
      </w:r>
      <w:r w:rsidR="001C72AF" w:rsidRPr="00C513B7">
        <w:t>home.</w:t>
      </w:r>
    </w:p>
    <w:p w14:paraId="278039D8" w14:textId="03CBAB7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reinforces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birth</w:t>
      </w:r>
      <w:r>
        <w:t xml:space="preserve"> </w:t>
      </w:r>
      <w:r w:rsidR="001C72AF" w:rsidRPr="00C513B7">
        <w:t>parents.</w:t>
      </w:r>
      <w:r>
        <w:t xml:space="preserve"> </w:t>
      </w:r>
      <w:r w:rsidR="001C72AF" w:rsidRPr="00C513B7">
        <w:t>Regardless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right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receive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promotion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relationship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lastRenderedPageBreak/>
        <w:t>alternative</w:t>
      </w:r>
      <w:r>
        <w:t xml:space="preserve"> </w:t>
      </w:r>
      <w:r w:rsidR="001C72AF" w:rsidRPr="00C513B7">
        <w:t>care.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fundamentally</w:t>
      </w:r>
      <w:r>
        <w:t xml:space="preserve"> </w:t>
      </w:r>
      <w:r w:rsidR="001C72AF" w:rsidRPr="00C513B7">
        <w:t>enhances</w:t>
      </w:r>
      <w:r>
        <w:t xml:space="preserve"> </w:t>
      </w:r>
      <w:r w:rsidR="001C72AF" w:rsidRPr="00C513B7">
        <w:t>preventive</w:t>
      </w:r>
      <w:r>
        <w:t xml:space="preserve"> </w:t>
      </w:r>
      <w:r w:rsidR="001C72AF" w:rsidRPr="00C513B7">
        <w:t>measures,</w:t>
      </w:r>
      <w:r>
        <w:t xml:space="preserve"> </w:t>
      </w:r>
      <w:r w:rsidR="001C72AF" w:rsidRPr="00C513B7">
        <w:t>e.g.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receive</w:t>
      </w:r>
      <w:r>
        <w:t xml:space="preserve"> </w:t>
      </w:r>
      <w:r w:rsidR="001C72AF" w:rsidRPr="00C513B7">
        <w:t>improved</w:t>
      </w:r>
      <w:r>
        <w:t xml:space="preserve"> </w:t>
      </w:r>
      <w:r w:rsidR="001C72AF" w:rsidRPr="00C513B7">
        <w:t>low-threshold</w:t>
      </w:r>
      <w:r>
        <w:t xml:space="preserve"> </w:t>
      </w:r>
      <w:r w:rsidR="001C72AF" w:rsidRPr="00C513B7">
        <w:t>access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emergency</w:t>
      </w:r>
      <w:r>
        <w:t xml:space="preserve"> </w:t>
      </w:r>
      <w:r w:rsidR="001C72AF" w:rsidRPr="00C513B7">
        <w:t>situations.</w:t>
      </w:r>
      <w:r>
        <w:t xml:space="preserve"> </w:t>
      </w:r>
    </w:p>
    <w:p w14:paraId="7D37E6DC" w14:textId="5D4B3F38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9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4A08C7E" w14:textId="0E76D6E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bookmarkStart w:id="6" w:name="_Hlk65696092"/>
      <w:r w:rsidRPr="00C513B7">
        <w:t>78.</w:t>
      </w:r>
      <w:r w:rsidRPr="00C513B7">
        <w:tab/>
      </w:r>
      <w:r w:rsidR="001C72AF" w:rsidRPr="00C513B7">
        <w:t>Counteracting</w:t>
      </w:r>
      <w:r>
        <w:t xml:space="preserve"> </w:t>
      </w:r>
      <w:r w:rsidR="001C72AF" w:rsidRPr="00C513B7">
        <w:t>discrimination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declared</w:t>
      </w:r>
      <w:r>
        <w:t xml:space="preserve"> </w:t>
      </w:r>
      <w:r w:rsidR="001C72AF" w:rsidRPr="00C513B7">
        <w:t>goal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.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legislation</w:t>
      </w:r>
      <w:r>
        <w:t xml:space="preserve"> </w:t>
      </w:r>
      <w:r w:rsidR="001C72AF" w:rsidRPr="00C513B7">
        <w:t>regulates</w:t>
      </w:r>
      <w:r>
        <w:t xml:space="preserve"> </w:t>
      </w:r>
      <w:r w:rsidR="001C72AF" w:rsidRPr="00C513B7">
        <w:t>inclusion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16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systems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Germany.</w:t>
      </w:r>
    </w:p>
    <w:p w14:paraId="7E3AA04D" w14:textId="04DF882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79.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expansion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inclusive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system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different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regulations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strategies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plans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</w:t>
      </w:r>
      <w:r>
        <w:t xml:space="preserve"> </w:t>
      </w:r>
      <w:r w:rsidR="001C72AF" w:rsidRPr="00C513B7">
        <w:t>(UN</w:t>
      </w:r>
      <w:r>
        <w:t xml:space="preserve"> </w:t>
      </w:r>
      <w:r w:rsidR="001C72AF" w:rsidRPr="00C513B7">
        <w:t>CRPD)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.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include</w:t>
      </w:r>
      <w:r>
        <w:t xml:space="preserve"> </w:t>
      </w:r>
      <w:r w:rsidR="001C72AF" w:rsidRPr="00C513B7">
        <w:t>designing</w:t>
      </w:r>
      <w:r>
        <w:t xml:space="preserve"> </w:t>
      </w:r>
      <w:r w:rsidR="001C72AF" w:rsidRPr="00C513B7">
        <w:t>specialist</w:t>
      </w:r>
      <w:r>
        <w:t xml:space="preserve"> </w:t>
      </w:r>
      <w:r w:rsidR="001C72AF" w:rsidRPr="00C513B7">
        <w:t>inclusive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inclusive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alliances,</w:t>
      </w:r>
      <w:r>
        <w:t xml:space="preserve"> </w:t>
      </w:r>
      <w:r w:rsidR="001C72AF" w:rsidRPr="00C513B7">
        <w:t>enhancing</w:t>
      </w:r>
      <w:r>
        <w:t xml:space="preserve"> </w:t>
      </w:r>
      <w:r w:rsidR="001C72AF" w:rsidRPr="00C513B7">
        <w:t>mobile</w:t>
      </w:r>
      <w:r>
        <w:t xml:space="preserve"> </w:t>
      </w:r>
      <w:r w:rsidR="001C72AF" w:rsidRPr="00C513B7">
        <w:t>services,</w:t>
      </w:r>
      <w:r>
        <w:t xml:space="preserve"> </w:t>
      </w:r>
      <w:r w:rsidR="001C72AF" w:rsidRPr="00C513B7">
        <w:t>developing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framework</w:t>
      </w:r>
      <w:r>
        <w:t xml:space="preserve"> </w:t>
      </w:r>
      <w:r w:rsidR="001C72AF" w:rsidRPr="00C513B7">
        <w:t>curricula,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establishing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Chairs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needs</w:t>
      </w:r>
      <w:r>
        <w:t xml:space="preserve"> </w:t>
      </w:r>
      <w:r w:rsidR="001C72AF" w:rsidRPr="00C513B7">
        <w:t>education.</w:t>
      </w:r>
    </w:p>
    <w:p w14:paraId="2A24A4B5" w14:textId="6B28520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percentage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pupils</w:t>
      </w:r>
      <w:r>
        <w:t xml:space="preserve"> </w:t>
      </w:r>
      <w:r w:rsidR="001C72AF" w:rsidRPr="00C513B7">
        <w:t>requiring</w:t>
      </w:r>
      <w:r>
        <w:t xml:space="preserve"> </w:t>
      </w:r>
      <w:r w:rsidR="001C72AF" w:rsidRPr="00C513B7">
        <w:t>special</w:t>
      </w:r>
      <w:r>
        <w:t xml:space="preserve"> </w:t>
      </w:r>
      <w:bookmarkStart w:id="7" w:name="_Hlk99830229"/>
      <w:r w:rsidR="001C72AF" w:rsidRPr="00C513B7">
        <w:t>pedagogical</w:t>
      </w:r>
      <w:r>
        <w:t xml:space="preserve"> </w:t>
      </w:r>
      <w:r w:rsidR="001C72AF" w:rsidRPr="00C513B7">
        <w:t>support</w:t>
      </w:r>
      <w:bookmarkEnd w:id="7"/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6.2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7.6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2010/11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year.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needs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attendance</w:t>
      </w:r>
      <w:r>
        <w:t xml:space="preserve"> </w:t>
      </w:r>
      <w:r w:rsidR="001C72AF" w:rsidRPr="00C513B7">
        <w:t>rate</w:t>
      </w:r>
      <w:r>
        <w:t xml:space="preserve"> </w:t>
      </w:r>
      <w:r w:rsidR="001C72AF" w:rsidRPr="00C513B7">
        <w:t>fell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4.8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4.2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period.</w:t>
      </w:r>
    </w:p>
    <w:p w14:paraId="5ACF7B9C" w14:textId="491CA66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BMBF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responsible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education,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implementing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CRPD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example</w:t>
      </w:r>
      <w:r>
        <w:t xml:space="preserve"> </w:t>
      </w:r>
      <w:r w:rsidR="001C72AF" w:rsidRPr="00C513B7">
        <w:t>establishing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focus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“inclusive</w:t>
      </w:r>
      <w:r>
        <w:t xml:space="preserve"> </w:t>
      </w:r>
      <w:r w:rsidR="001C72AF" w:rsidRPr="00C513B7">
        <w:t>education”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Framework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Empirical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Research,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implementing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guidelines</w:t>
      </w:r>
      <w:r w:rsidR="001C72AF">
        <w:t>.</w:t>
      </w:r>
      <w:r w:rsidR="001C72AF" w:rsidRPr="00C513B7">
        <w:rPr>
          <w:vertAlign w:val="superscript"/>
        </w:rPr>
        <w:footnoteReference w:id="13"/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BMBF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supporting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longitudinal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“Inclusion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Lower</w:t>
      </w:r>
      <w:r>
        <w:t xml:space="preserve"> </w:t>
      </w:r>
      <w:r w:rsidR="001C72AF" w:rsidRPr="00C513B7">
        <w:t>Secondary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Germany”</w:t>
      </w:r>
      <w:r>
        <w:t xml:space="preserve"> </w:t>
      </w:r>
      <w:r w:rsidR="001C72AF" w:rsidRPr="00C513B7">
        <w:t>(INSIDE)</w:t>
      </w:r>
      <w:r w:rsidR="001C72AF">
        <w:t>.</w:t>
      </w:r>
      <w:r w:rsidR="001C72AF" w:rsidRPr="00C513B7">
        <w:rPr>
          <w:vertAlign w:val="superscript"/>
        </w:rPr>
        <w:footnoteReference w:id="14"/>
      </w:r>
    </w:p>
    <w:bookmarkEnd w:id="6"/>
    <w:p w14:paraId="64C5F0ED" w14:textId="7BA6681A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9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8B8AB76" w14:textId="40C10D0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integration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newly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Bundesteilhabegesetz</w:t>
      </w:r>
      <w:proofErr w:type="spellEnd"/>
      <w:r w:rsidR="001C72AF" w:rsidRPr="00C513B7">
        <w:t>).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restructured,</w:t>
      </w:r>
      <w:r>
        <w:t xml:space="preserve"> </w:t>
      </w:r>
      <w:r w:rsidR="001C72AF" w:rsidRPr="00C513B7">
        <w:t>supplemented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fleshed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Article</w:t>
      </w:r>
      <w:r>
        <w:t xml:space="preserve"> </w:t>
      </w:r>
      <w:r w:rsidR="001C72AF" w:rsidRPr="00C513B7">
        <w:t>24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CRPD.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provided,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compulsory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attendance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secondary</w:t>
      </w:r>
      <w:r>
        <w:t xml:space="preserve"> </w:t>
      </w:r>
      <w:r w:rsidR="001C72AF" w:rsidRPr="00C513B7">
        <w:t>schools.</w:t>
      </w:r>
      <w:r>
        <w:t xml:space="preserve"> </w:t>
      </w:r>
    </w:p>
    <w:p w14:paraId="7F968EE7" w14:textId="3A4694A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C513B7">
        <w:t>83.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continuing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develop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inclusive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system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premise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inclusion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binding</w:t>
      </w:r>
      <w:r>
        <w:t xml:space="preserve"> </w:t>
      </w:r>
      <w:r w:rsidR="001C72AF" w:rsidRPr="00C513B7">
        <w:t>task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types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schools.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pupils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supported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process,</w:t>
      </w:r>
      <w:r>
        <w:t xml:space="preserve"> </w:t>
      </w:r>
      <w:r w:rsidR="001C72AF" w:rsidRPr="00C513B7">
        <w:t>e.g.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Mobile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Services,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needs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used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excellence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counselling.</w:t>
      </w:r>
    </w:p>
    <w:p w14:paraId="4DF5273B" w14:textId="7F32553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9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0EEF140" w14:textId="14EBEF4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84.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addressed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challenges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protecting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impairments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institutions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organisations,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continue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intensify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work.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Commission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Investigation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dedicated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topic.</w:t>
      </w:r>
    </w:p>
    <w:p w14:paraId="79AA16E3" w14:textId="363E73C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85.</w:t>
      </w:r>
      <w:r w:rsidRPr="00C513B7">
        <w:tab/>
      </w:r>
      <w:r w:rsidR="001C72AF" w:rsidRPr="00C513B7">
        <w:t>Concrete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: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rPr>
          <w:i/>
        </w:rPr>
        <w:t>Land</w:t>
      </w:r>
      <w:r w:rsidR="001C72AF" w:rsidRPr="00C513B7">
        <w:t>-wide</w:t>
      </w:r>
      <w:r>
        <w:t xml:space="preserve"> </w:t>
      </w:r>
      <w:r w:rsidR="001C72AF" w:rsidRPr="00C513B7">
        <w:t>network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out-patient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institutionally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Baden-Württemberg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offer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girls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"Coordination</w:t>
      </w:r>
      <w:r>
        <w:t xml:space="preserve"> </w:t>
      </w:r>
      <w:r w:rsidR="001C72AF" w:rsidRPr="00C513B7">
        <w:t>and</w:t>
      </w:r>
      <w:r>
        <w:t xml:space="preserve"> </w:t>
      </w:r>
      <w:proofErr w:type="spellStart"/>
      <w:r w:rsidR="001C72AF" w:rsidRPr="00C513B7">
        <w:t>Counseling</w:t>
      </w:r>
      <w:proofErr w:type="spellEnd"/>
      <w:r>
        <w:t xml:space="preserve"> </w:t>
      </w:r>
      <w:proofErr w:type="spellStart"/>
      <w:r w:rsidR="001C72AF" w:rsidRPr="00C513B7">
        <w:t>Center</w:t>
      </w:r>
      <w:proofErr w:type="spellEnd"/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Disabilities"</w:t>
      </w:r>
      <w:r>
        <w:t xml:space="preserve"> </w:t>
      </w:r>
      <w:r w:rsidR="001C72AF" w:rsidRPr="00C513B7">
        <w:t>(KOBRA)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Rhineland-Palatinate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similar</w:t>
      </w:r>
      <w:r>
        <w:t xml:space="preserve"> </w:t>
      </w:r>
      <w:r w:rsidR="001C72AF" w:rsidRPr="00C513B7">
        <w:t>purpose.</w:t>
      </w:r>
      <w:r>
        <w:t xml:space="preserve"> </w:t>
      </w:r>
    </w:p>
    <w:p w14:paraId="0D3CFF39" w14:textId="12382A43" w:rsidR="001C72AF" w:rsidRPr="00C513B7" w:rsidRDefault="001C72AF" w:rsidP="001C72AF">
      <w:pPr>
        <w:pStyle w:val="H1G"/>
      </w:pPr>
      <w:r>
        <w:rPr>
          <w:lang w:val="en-US"/>
        </w:rPr>
        <w:lastRenderedPageBreak/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10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817F1D0" w14:textId="2CCFAD7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86.</w:t>
      </w:r>
      <w:r w:rsidRPr="00C513B7">
        <w:tab/>
      </w:r>
      <w:r w:rsidR="001C72AF" w:rsidRPr="00C513B7">
        <w:t>German</w:t>
      </w:r>
      <w:r>
        <w:t xml:space="preserve"> </w:t>
      </w:r>
      <w:r w:rsidR="001C72AF" w:rsidRPr="00C513B7">
        <w:t>nationals,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foreigners</w:t>
      </w:r>
      <w:r>
        <w:t xml:space="preserve"> </w:t>
      </w:r>
      <w:r w:rsidR="001C72AF" w:rsidRPr="00C513B7">
        <w:t>legally</w:t>
      </w:r>
      <w:r>
        <w:t xml:space="preserve"> </w:t>
      </w:r>
      <w:r w:rsidR="001C72AF" w:rsidRPr="00C513B7">
        <w:t>residing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Germany,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access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statutory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private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insurance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rule.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juveniles,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usually</w:t>
      </w:r>
      <w:r>
        <w:t xml:space="preserve"> </w:t>
      </w:r>
      <w:r w:rsidR="001C72AF" w:rsidRPr="00C513B7">
        <w:t>derived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insurance</w:t>
      </w:r>
      <w:r>
        <w:t xml:space="preserve"> </w:t>
      </w:r>
      <w:r w:rsidR="001C72AF" w:rsidRPr="00C513B7">
        <w:t>cover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parents.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need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assistance,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competent</w:t>
      </w:r>
      <w:r>
        <w:t xml:space="preserve"> </w:t>
      </w:r>
      <w:r w:rsidR="001C72AF" w:rsidRPr="00C513B7">
        <w:t>authorities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over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contributions.</w:t>
      </w:r>
      <w:r>
        <w:t xml:space="preserve"> </w:t>
      </w:r>
      <w:r w:rsidR="001C72AF" w:rsidRPr="00C513B7">
        <w:t>Adequate</w:t>
      </w:r>
      <w:r>
        <w:t xml:space="preserve"> </w:t>
      </w:r>
      <w:r w:rsidR="001C72AF" w:rsidRPr="00C513B7">
        <w:t>acute</w:t>
      </w:r>
      <w:r>
        <w:t xml:space="preserve"> </w:t>
      </w:r>
      <w:r w:rsidR="001C72AF" w:rsidRPr="00C513B7">
        <w:t>healthcare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guaranteed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illness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asylum-seekers,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are</w:t>
      </w:r>
      <w:r>
        <w:t xml:space="preserve"> </w:t>
      </w:r>
      <w:proofErr w:type="spellStart"/>
      <w:r w:rsidR="001C72AF" w:rsidRPr="00C513B7">
        <w:t>enforceably</w:t>
      </w:r>
      <w:proofErr w:type="spellEnd"/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leave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country,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whose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suspended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Geduldete</w:t>
      </w:r>
      <w:proofErr w:type="spellEnd"/>
      <w:r w:rsidR="001C72AF" w:rsidRPr="00C513B7">
        <w:t>),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Asylum</w:t>
      </w:r>
      <w:r>
        <w:t xml:space="preserve"> </w:t>
      </w:r>
      <w:r w:rsidR="001C72AF" w:rsidRPr="00C513B7">
        <w:t>Seekers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Asylbewerberleistungsgesetz</w:t>
      </w:r>
      <w:proofErr w:type="spellEnd"/>
      <w:r>
        <w:rPr>
          <w:i/>
        </w:rPr>
        <w:t xml:space="preserve"> </w:t>
      </w:r>
      <w:r w:rsidR="001C72AF" w:rsidRPr="00C513B7">
        <w:t>–</w:t>
      </w:r>
      <w:r>
        <w:t xml:space="preserve"> </w:t>
      </w:r>
      <w:proofErr w:type="spellStart"/>
      <w:r w:rsidR="001C72AF" w:rsidRPr="00C513B7">
        <w:t>AsylbLG</w:t>
      </w:r>
      <w:proofErr w:type="spellEnd"/>
      <w:r w:rsidR="001C72AF" w:rsidRPr="00C513B7">
        <w:t>).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comes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healthcare,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Asylum-Seekers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inter</w:t>
      </w:r>
      <w:r>
        <w:t xml:space="preserve"> </w:t>
      </w:r>
      <w:r w:rsidR="001C72AF" w:rsidRPr="00C513B7">
        <w:t>alia,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drawing</w:t>
      </w:r>
      <w:r>
        <w:t xml:space="preserve"> </w:t>
      </w:r>
      <w:r w:rsidR="001C72AF" w:rsidRPr="00C513B7">
        <w:t>basic</w:t>
      </w:r>
      <w:r>
        <w:t xml:space="preserve"> </w:t>
      </w:r>
      <w:r w:rsidR="001C72AF" w:rsidRPr="00C513B7">
        <w:t>benefits,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necessary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dental</w:t>
      </w:r>
      <w:r>
        <w:t xml:space="preserve"> </w:t>
      </w:r>
      <w:r w:rsidR="001C72AF" w:rsidRPr="00C513B7">
        <w:t>treatment,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services</w:t>
      </w:r>
      <w:r>
        <w:t xml:space="preserve"> </w:t>
      </w:r>
      <w:r w:rsidR="001C72AF" w:rsidRPr="00C513B7">
        <w:t>required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recovery,</w:t>
      </w:r>
      <w:r>
        <w:t xml:space="preserve"> </w:t>
      </w:r>
      <w:r w:rsidR="001C72AF" w:rsidRPr="00C513B7">
        <w:t>improvement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alleviation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illnesses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consequences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illness,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granted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acute</w:t>
      </w:r>
      <w:r>
        <w:t xml:space="preserve"> </w:t>
      </w:r>
      <w:r w:rsidR="001C72AF" w:rsidRPr="00C513B7">
        <w:t>illnesses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pain</w:t>
      </w:r>
      <w:r>
        <w:t xml:space="preserve"> </w:t>
      </w:r>
      <w:r w:rsidR="001C72AF" w:rsidRPr="00C513B7">
        <w:t>symptoms.</w:t>
      </w:r>
      <w:r>
        <w:t xml:space="preserve"> </w:t>
      </w:r>
      <w:r w:rsidR="001C72AF" w:rsidRPr="00C513B7">
        <w:t>Protective</w:t>
      </w:r>
      <w:r>
        <w:t xml:space="preserve"> </w:t>
      </w:r>
      <w:r w:rsidR="001C72AF" w:rsidRPr="00C513B7">
        <w:t>vaccinations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medically-required</w:t>
      </w:r>
      <w:r>
        <w:t xml:space="preserve"> </w:t>
      </w:r>
      <w:r w:rsidR="001C72AF" w:rsidRPr="00C513B7">
        <w:t>preventive</w:t>
      </w:r>
      <w:r>
        <w:t xml:space="preserve"> </w:t>
      </w:r>
      <w:r w:rsidR="001C72AF" w:rsidRPr="00C513B7">
        <w:t>examinations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early</w:t>
      </w:r>
      <w:r>
        <w:t xml:space="preserve"> </w:t>
      </w:r>
      <w:r w:rsidR="001C72AF" w:rsidRPr="00C513B7">
        <w:t>detection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illnesses.</w:t>
      </w:r>
    </w:p>
    <w:p w14:paraId="49A4BD09" w14:textId="3C47E9B8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10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FF4E181" w14:textId="23EF425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87.</w:t>
      </w:r>
      <w:r w:rsidRPr="00C513B7">
        <w:tab/>
      </w:r>
      <w:r w:rsidR="001C72AF" w:rsidRPr="00C513B7">
        <w:t>Due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fact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healthcare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organised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financed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State,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no</w:t>
      </w:r>
      <w:r>
        <w:t xml:space="preserve"> </w:t>
      </w:r>
      <w:r w:rsidR="001C72AF" w:rsidRPr="00C513B7">
        <w:t>systematic</w:t>
      </w:r>
      <w:r>
        <w:t xml:space="preserve"> </w:t>
      </w:r>
      <w:r w:rsidR="001C72AF" w:rsidRPr="00C513B7">
        <w:t>monitoring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Germany.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function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instruments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orientation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psychotherapeutic</w:t>
      </w:r>
      <w:r>
        <w:t xml:space="preserve"> </w:t>
      </w:r>
      <w:r w:rsidR="001C72AF" w:rsidRPr="00C513B7">
        <w:t>treatment,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binding.</w:t>
      </w:r>
      <w:r>
        <w:t xml:space="preserve"> </w:t>
      </w:r>
      <w:r w:rsidR="001C72AF" w:rsidRPr="00C513B7">
        <w:t>Doctors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psychotherapists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deviate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justified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diagnosis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ADHD/ADS,</w:t>
      </w:r>
      <w:r>
        <w:t xml:space="preserve"> </w:t>
      </w:r>
      <w:r w:rsidR="001C72AF" w:rsidRPr="00C513B7">
        <w:t>somatoform</w:t>
      </w:r>
      <w:r>
        <w:t xml:space="preserve"> </w:t>
      </w:r>
      <w:r w:rsidR="001C72AF" w:rsidRPr="00C513B7">
        <w:t>disorders,</w:t>
      </w:r>
      <w:r>
        <w:t xml:space="preserve"> </w:t>
      </w:r>
      <w:r w:rsidR="001C72AF" w:rsidRPr="00C513B7">
        <w:t>eating</w:t>
      </w:r>
      <w:r>
        <w:t xml:space="preserve"> </w:t>
      </w:r>
      <w:r w:rsidR="001C72AF" w:rsidRPr="00C513B7">
        <w:t>disorders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types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self-destructive</w:t>
      </w:r>
      <w:r>
        <w:t xml:space="preserve"> </w:t>
      </w:r>
      <w:r w:rsidR="001C72AF" w:rsidRPr="00C513B7">
        <w:t>behaviour.</w:t>
      </w:r>
    </w:p>
    <w:p w14:paraId="007BE689" w14:textId="0294DD0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88.</w:t>
      </w:r>
      <w:r w:rsidRPr="00C513B7">
        <w:tab/>
      </w:r>
      <w:r w:rsidR="001C72AF" w:rsidRPr="00C513B7">
        <w:t>A</w:t>
      </w:r>
      <w:r>
        <w:t xml:space="preserve"> </w:t>
      </w:r>
      <w:r w:rsidR="001C72AF" w:rsidRPr="00C513B7">
        <w:t>large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disseminate</w:t>
      </w:r>
      <w:r>
        <w:t xml:space="preserve"> </w:t>
      </w:r>
      <w:r w:rsidR="001C72AF" w:rsidRPr="00C513B7">
        <w:t>evidence-based</w:t>
      </w:r>
      <w:r>
        <w:t xml:space="preserve"> </w:t>
      </w:r>
      <w:r w:rsidR="001C72AF" w:rsidRPr="00C513B7">
        <w:t>knowledge,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ADHD: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“Central</w:t>
      </w:r>
      <w:r>
        <w:t xml:space="preserve"> </w:t>
      </w:r>
      <w:r w:rsidR="001C72AF" w:rsidRPr="00C513B7">
        <w:t>ADHD</w:t>
      </w:r>
      <w:r>
        <w:t xml:space="preserve"> </w:t>
      </w:r>
      <w:r w:rsidR="001C72AF" w:rsidRPr="00C513B7">
        <w:t>Network”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University</w:t>
      </w:r>
      <w:r>
        <w:t xml:space="preserve"> </w:t>
      </w:r>
      <w:r w:rsidR="001C72AF" w:rsidRPr="00C513B7">
        <w:t>Hospital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Cologne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BMG,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17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associations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benchmarks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summarise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scientifically</w:t>
      </w:r>
      <w:r>
        <w:t xml:space="preserve"> </w:t>
      </w:r>
      <w:r w:rsidR="001C72AF" w:rsidRPr="00C513B7">
        <w:t>largely</w:t>
      </w:r>
      <w:r>
        <w:t xml:space="preserve"> </w:t>
      </w:r>
      <w:r w:rsidR="001C72AF" w:rsidRPr="00C513B7">
        <w:t>proven</w:t>
      </w:r>
      <w:r>
        <w:t xml:space="preserve"> </w:t>
      </w:r>
      <w:r w:rsidR="001C72AF" w:rsidRPr="00C513B7">
        <w:t>knowledge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causes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options.</w:t>
      </w:r>
      <w:r>
        <w:t xml:space="preserve"> </w:t>
      </w:r>
    </w:p>
    <w:p w14:paraId="2C47D2FD" w14:textId="25707252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10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A75F6BF" w14:textId="3B99491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89.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BMBF</w:t>
      </w:r>
      <w:r>
        <w:t xml:space="preserve"> </w:t>
      </w:r>
      <w:r w:rsidR="001C72AF" w:rsidRPr="00C513B7">
        <w:t>funds</w:t>
      </w:r>
      <w:r>
        <w:t xml:space="preserve"> </w:t>
      </w:r>
      <w:r w:rsidR="001C72AF" w:rsidRPr="00C513B7">
        <w:t>research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t>levels.</w:t>
      </w:r>
      <w:r>
        <w:t xml:space="preserve"> </w:t>
      </w:r>
      <w:r w:rsidR="001C72AF" w:rsidRPr="00C513B7">
        <w:t>Research</w:t>
      </w:r>
      <w:r>
        <w:t xml:space="preserve"> </w:t>
      </w:r>
      <w:r w:rsidR="001C72AF" w:rsidRPr="00C513B7">
        <w:t>associations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eating</w:t>
      </w:r>
      <w:r>
        <w:t xml:space="preserve"> </w:t>
      </w:r>
      <w:r w:rsidR="001C72AF" w:rsidRPr="00C513B7">
        <w:t>disorders</w:t>
      </w:r>
      <w:r>
        <w:t xml:space="preserve"> </w:t>
      </w:r>
      <w:r w:rsidR="001C72AF" w:rsidRPr="00C513B7">
        <w:t>(Pro-HEAD)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self-harming</w:t>
      </w:r>
      <w:r>
        <w:t xml:space="preserve"> </w:t>
      </w:r>
      <w:r w:rsidR="001C72AF" w:rsidRPr="00C513B7">
        <w:t>behaviour</w:t>
      </w:r>
      <w:r>
        <w:t xml:space="preserve"> </w:t>
      </w:r>
      <w:r w:rsidR="001C72AF" w:rsidRPr="00C513B7">
        <w:t>(STAR)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initiative</w:t>
      </w:r>
      <w:r>
        <w:t xml:space="preserve"> </w:t>
      </w:r>
      <w:r w:rsidR="001C72AF" w:rsidRPr="00C513B7">
        <w:t>“Healthy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life”.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clinical</w:t>
      </w:r>
      <w:r>
        <w:t xml:space="preserve"> </w:t>
      </w:r>
      <w:r w:rsidR="001C72AF" w:rsidRPr="00C513B7">
        <w:t>studies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highly-relevant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patient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address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things</w:t>
      </w:r>
      <w:r>
        <w:t xml:space="preserve"> </w:t>
      </w:r>
      <w:r w:rsidR="001C72AF" w:rsidRPr="00C513B7">
        <w:t>psychosocial</w:t>
      </w:r>
      <w:r>
        <w:t xml:space="preserve"> </w:t>
      </w:r>
      <w:r w:rsidR="001C72AF" w:rsidRPr="00C513B7">
        <w:t>interventions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self-harming</w:t>
      </w:r>
      <w:r>
        <w:t xml:space="preserve"> </w:t>
      </w:r>
      <w:r w:rsidR="001C72AF" w:rsidRPr="00C513B7">
        <w:t>behaviour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youth,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out-patient</w:t>
      </w:r>
      <w:r>
        <w:t xml:space="preserve"> </w:t>
      </w:r>
      <w:r w:rsidR="001C72AF" w:rsidRPr="00C513B7">
        <w:t>follow-up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via</w:t>
      </w:r>
      <w:r>
        <w:t xml:space="preserve"> </w:t>
      </w:r>
      <w:r w:rsidR="001C72AF" w:rsidRPr="00C513B7">
        <w:t>video</w:t>
      </w:r>
      <w:r>
        <w:t xml:space="preserve"> </w:t>
      </w:r>
      <w:r w:rsidR="001C72AF" w:rsidRPr="00C513B7">
        <w:t>conferencing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anorexia</w:t>
      </w:r>
      <w:r>
        <w:t xml:space="preserve"> </w:t>
      </w:r>
      <w:r w:rsidR="001C72AF" w:rsidRPr="00C513B7">
        <w:t>nervosa.</w:t>
      </w:r>
    </w:p>
    <w:p w14:paraId="7A87E3A0" w14:textId="3B9E1BB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90.</w:t>
      </w:r>
      <w:r w:rsidRPr="00C513B7">
        <w:tab/>
      </w:r>
      <w:r w:rsidR="001C72AF" w:rsidRPr="00C513B7">
        <w:t>Providers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prevent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confronted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risks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self-harming</w:t>
      </w:r>
      <w:r>
        <w:t xml:space="preserve"> </w:t>
      </w:r>
      <w:r w:rsidR="001C72AF" w:rsidRPr="00C513B7">
        <w:t>content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Internet.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Jugendschutzgesetz</w:t>
      </w:r>
      <w:proofErr w:type="spellEnd"/>
      <w:r w:rsidR="001C72AF" w:rsidRPr="00C513B7">
        <w:t>)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therefore</w:t>
      </w:r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providers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suitable</w:t>
      </w:r>
      <w:r>
        <w:t xml:space="preserve"> </w:t>
      </w:r>
      <w:r w:rsidR="001C72AF" w:rsidRPr="00C513B7">
        <w:t>precautionary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services,</w:t>
      </w:r>
      <w:r>
        <w:t xml:space="preserve"> </w:t>
      </w:r>
      <w:r w:rsidR="001C72AF" w:rsidRPr="00C513B7">
        <w:t>e.g.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solutions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safe,</w:t>
      </w:r>
      <w:r>
        <w:t xml:space="preserve"> </w:t>
      </w:r>
      <w:r w:rsidR="001C72AF" w:rsidRPr="00C513B7">
        <w:t>age-appropriate</w:t>
      </w:r>
      <w:r>
        <w:t xml:space="preserve"> </w:t>
      </w:r>
      <w:r w:rsidR="001C72AF" w:rsidRPr="00C513B7">
        <w:t>default</w:t>
      </w:r>
      <w:r>
        <w:t xml:space="preserve"> </w:t>
      </w:r>
      <w:r w:rsidR="001C72AF" w:rsidRPr="00C513B7">
        <w:t>settings,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references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advice,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complaint</w:t>
      </w:r>
      <w:r>
        <w:t xml:space="preserve"> </w:t>
      </w:r>
      <w:r w:rsidR="001C72AF" w:rsidRPr="00C513B7">
        <w:t>systems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found</w:t>
      </w:r>
      <w:r>
        <w:t xml:space="preserve"> </w:t>
      </w:r>
      <w:r w:rsidR="001C72AF" w:rsidRPr="00C513B7">
        <w:t>quickly.</w:t>
      </w:r>
    </w:p>
    <w:p w14:paraId="4A345860" w14:textId="1F02706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BMG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call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focusing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“Inclusion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settings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integrated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eating</w:t>
      </w:r>
      <w:r>
        <w:t xml:space="preserve"> </w:t>
      </w:r>
      <w:r w:rsidR="001C72AF" w:rsidRPr="00C513B7">
        <w:t>disorders”.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aim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identify</w:t>
      </w:r>
      <w:r>
        <w:t xml:space="preserve"> </w:t>
      </w:r>
      <w:r w:rsidR="001C72AF" w:rsidRPr="00C513B7">
        <w:t>factors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lead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successful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offers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treat</w:t>
      </w:r>
      <w:r>
        <w:t xml:space="preserve"> </w:t>
      </w:r>
      <w:r w:rsidR="001C72AF" w:rsidRPr="00C513B7">
        <w:t>eating</w:t>
      </w:r>
      <w:r>
        <w:t xml:space="preserve"> </w:t>
      </w:r>
      <w:r w:rsidR="001C72AF" w:rsidRPr="00C513B7">
        <w:t>disorders,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evaluate</w:t>
      </w:r>
      <w:r>
        <w:t xml:space="preserve"> </w:t>
      </w:r>
      <w:r w:rsidR="001C72AF" w:rsidRPr="00C513B7">
        <w:t>existing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formats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centres.</w:t>
      </w:r>
    </w:p>
    <w:p w14:paraId="552F4067" w14:textId="5D116F8F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10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0C68DFB" w14:textId="1EFB052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takes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danger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emanating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consumption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alcoholic</w:t>
      </w:r>
      <w:r>
        <w:t xml:space="preserve"> </w:t>
      </w:r>
      <w:r w:rsidR="001C72AF" w:rsidRPr="00C513B7">
        <w:t>beverages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tobacco</w:t>
      </w:r>
      <w:r>
        <w:t xml:space="preserve"> </w:t>
      </w:r>
      <w:r w:rsidR="001C72AF" w:rsidRPr="00C513B7">
        <w:t>products,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drug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general,</w:t>
      </w:r>
      <w:r>
        <w:t xml:space="preserve"> </w:t>
      </w:r>
      <w:r w:rsidR="001C72AF" w:rsidRPr="00C513B7">
        <w:t>very</w:t>
      </w:r>
      <w:r>
        <w:t xml:space="preserve"> </w:t>
      </w:r>
      <w:r w:rsidR="001C72AF" w:rsidRPr="00C513B7">
        <w:t>seriously.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clear</w:t>
      </w:r>
      <w:r>
        <w:t xml:space="preserve"> </w:t>
      </w:r>
      <w:r w:rsidR="001C72AF" w:rsidRPr="00C513B7">
        <w:t>prohibitions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supply</w:t>
      </w:r>
      <w:r>
        <w:t xml:space="preserve"> </w:t>
      </w:r>
      <w:r w:rsidR="001C72AF" w:rsidRPr="00C513B7">
        <w:lastRenderedPageBreak/>
        <w:t>of</w:t>
      </w:r>
      <w:r>
        <w:t xml:space="preserve"> </w:t>
      </w:r>
      <w:r w:rsidR="001C72AF" w:rsidRPr="00C513B7">
        <w:t>alcohol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tobacco</w:t>
      </w:r>
      <w:r>
        <w:t xml:space="preserve"> </w:t>
      </w:r>
      <w:r w:rsidR="001C72AF" w:rsidRPr="00C513B7">
        <w:t>products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restaurants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sales</w:t>
      </w:r>
      <w:r>
        <w:t xml:space="preserve"> </w:t>
      </w:r>
      <w:r w:rsidR="001C72AF" w:rsidRPr="00C513B7">
        <w:t>outlets,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others,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consumption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products.</w:t>
      </w:r>
    </w:p>
    <w:p w14:paraId="2C419281" w14:textId="7F84A6A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believes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effective</w:t>
      </w:r>
      <w:r>
        <w:t xml:space="preserve"> </w:t>
      </w:r>
      <w:r w:rsidR="001C72AF" w:rsidRPr="00C513B7">
        <w:t>preventive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needed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prevent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consumption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alcoholic</w:t>
      </w:r>
      <w:r>
        <w:t xml:space="preserve"> </w:t>
      </w:r>
      <w:r w:rsidR="001C72AF" w:rsidRPr="00C513B7">
        <w:t>beverages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tobacco</w:t>
      </w:r>
      <w:r>
        <w:t xml:space="preserve"> </w:t>
      </w:r>
      <w:r w:rsidR="001C72AF" w:rsidRPr="00C513B7">
        <w:t>products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general.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takes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campaign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“We’re</w:t>
      </w:r>
      <w:r>
        <w:t xml:space="preserve"> </w:t>
      </w:r>
      <w:r w:rsidR="001C72AF" w:rsidRPr="00C513B7">
        <w:t>sticking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protection!”,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carrying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associations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protection,</w:t>
      </w:r>
      <w:r>
        <w:t xml:space="preserve"> </w:t>
      </w:r>
      <w:r w:rsidR="001C72AF" w:rsidRPr="00C513B7">
        <w:t>retailers,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hospitality</w:t>
      </w:r>
      <w:r>
        <w:t xml:space="preserve"> </w:t>
      </w:r>
      <w:r w:rsidR="001C72AF" w:rsidRPr="00C513B7">
        <w:t>industry,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petrol</w:t>
      </w:r>
      <w:r>
        <w:t xml:space="preserve"> </w:t>
      </w:r>
      <w:r w:rsidR="001C72AF" w:rsidRPr="00C513B7">
        <w:t>stations.</w:t>
      </w:r>
    </w:p>
    <w:p w14:paraId="6A9E1ACE" w14:textId="06838B5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94.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drug,</w:t>
      </w:r>
      <w:r>
        <w:t xml:space="preserve"> </w:t>
      </w:r>
      <w:r w:rsidR="001C72AF" w:rsidRPr="00C513B7">
        <w:t>alcohol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tobacco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among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central</w:t>
      </w:r>
      <w:r>
        <w:t xml:space="preserve"> </w:t>
      </w:r>
      <w:r w:rsidR="001C72AF" w:rsidRPr="00C513B7">
        <w:t>focus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work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BZgA</w:t>
      </w:r>
      <w:proofErr w:type="spellEnd"/>
      <w:r w:rsidR="001C72AF" w:rsidRPr="00C513B7">
        <w:t>).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activities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“Addiction</w:t>
      </w:r>
      <w:r>
        <w:t xml:space="preserve"> </w:t>
      </w:r>
      <w:r w:rsidR="001C72AF" w:rsidRPr="00C513B7">
        <w:t>Prevention”</w:t>
      </w:r>
      <w:r>
        <w:t xml:space="preserve"> </w:t>
      </w:r>
      <w:r w:rsidR="001C72AF" w:rsidRPr="00C513B7">
        <w:t>division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proofErr w:type="spellStart"/>
      <w:r w:rsidR="001C72AF" w:rsidRPr="00C513B7">
        <w:t>BZgA</w:t>
      </w:r>
      <w:proofErr w:type="spellEnd"/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target</w:t>
      </w:r>
      <w:r>
        <w:t xml:space="preserve"> </w:t>
      </w:r>
      <w:r w:rsidR="001C72AF" w:rsidRPr="00C513B7">
        <w:t>socio-economically</w:t>
      </w:r>
      <w:r>
        <w:t xml:space="preserve"> </w:t>
      </w:r>
      <w:r w:rsidR="001C72AF" w:rsidRPr="00C513B7">
        <w:t>disadvantaged</w:t>
      </w:r>
      <w:r>
        <w:t xml:space="preserve"> </w:t>
      </w:r>
      <w:r w:rsidR="001C72AF" w:rsidRPr="00C513B7">
        <w:t>families.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focus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grow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mentally</w:t>
      </w:r>
      <w:r>
        <w:t xml:space="preserve"> </w:t>
      </w:r>
      <w:r w:rsidR="001C72AF" w:rsidRPr="00C513B7">
        <w:t>ill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addicted</w:t>
      </w:r>
      <w:r>
        <w:t xml:space="preserve"> </w:t>
      </w:r>
      <w:r w:rsidR="001C72AF" w:rsidRPr="00C513B7">
        <w:t>parents.</w:t>
      </w:r>
    </w:p>
    <w:p w14:paraId="4E7736AA" w14:textId="3A199F4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95.</w:t>
      </w:r>
      <w:r w:rsidRPr="00C513B7">
        <w:tab/>
      </w:r>
      <w:r w:rsidR="001C72AF" w:rsidRPr="00C513B7">
        <w:t>Another</w:t>
      </w:r>
      <w:r>
        <w:t xml:space="preserve"> </w:t>
      </w:r>
      <w:r w:rsidR="001C72AF" w:rsidRPr="00C513B7">
        <w:t>important</w:t>
      </w:r>
      <w:r>
        <w:t xml:space="preserve"> </w:t>
      </w:r>
      <w:r w:rsidR="001C72AF" w:rsidRPr="00C513B7">
        <w:t>building</w:t>
      </w:r>
      <w:r>
        <w:t xml:space="preserve"> </w:t>
      </w:r>
      <w:r w:rsidR="001C72AF" w:rsidRPr="00C513B7">
        <w:t>block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work</w:t>
      </w:r>
      <w:r>
        <w:t xml:space="preserve"> </w:t>
      </w:r>
      <w:r w:rsidR="001C72AF" w:rsidRPr="00C513B7">
        <w:t>nationwide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constituted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preventive</w:t>
      </w:r>
      <w:r>
        <w:t xml:space="preserve"> </w:t>
      </w:r>
      <w:r w:rsidR="001C72AF" w:rsidRPr="00C513B7">
        <w:t>check-ups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juveniles: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example,</w:t>
      </w:r>
      <w:r>
        <w:t xml:space="preserve"> </w:t>
      </w:r>
      <w:r w:rsidR="001C72AF" w:rsidRPr="00C513B7">
        <w:t>paediatricians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talk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drug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smoking</w:t>
      </w:r>
      <w:r>
        <w:t xml:space="preserve"> </w:t>
      </w:r>
      <w:r w:rsidR="001C72AF" w:rsidRPr="00C513B7">
        <w:t>during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“J1”</w:t>
      </w:r>
      <w:r>
        <w:t xml:space="preserve"> </w:t>
      </w:r>
      <w:r w:rsidR="001C72AF" w:rsidRPr="00C513B7">
        <w:t>check-up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(ages</w:t>
      </w:r>
      <w:r>
        <w:t xml:space="preserve"> </w:t>
      </w:r>
      <w:r w:rsidR="001C72AF" w:rsidRPr="00C513B7">
        <w:t>12</w:t>
      </w:r>
      <w:r w:rsidR="00E62B93">
        <w:t>–</w:t>
      </w:r>
      <w:r w:rsidR="001C72AF" w:rsidRPr="00C513B7">
        <w:t>14).</w:t>
      </w:r>
    </w:p>
    <w:p w14:paraId="4E78EBD4" w14:textId="42F474B5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10</w:t>
      </w:r>
      <w:r w:rsidR="00782368">
        <w:rPr>
          <w:lang w:val="en-US"/>
        </w:rPr>
        <w:t xml:space="preserve"> </w:t>
      </w:r>
      <w:r>
        <w:rPr>
          <w:lang w:val="en-US"/>
        </w:rPr>
        <w:t>(e)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FFBF637" w14:textId="3421D96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phenomenon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excessive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paramount</w:t>
      </w:r>
      <w:r>
        <w:t xml:space="preserve"> </w:t>
      </w:r>
      <w:r w:rsidR="001C72AF" w:rsidRPr="00C513B7">
        <w:t>importance</w:t>
      </w:r>
      <w:r>
        <w:t xml:space="preserve"> </w:t>
      </w:r>
      <w:r w:rsidR="001C72AF" w:rsidRPr="00C513B7">
        <w:t>during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provisions</w:t>
      </w:r>
      <w:r>
        <w:t xml:space="preserve"> </w:t>
      </w:r>
      <w:r w:rsidR="001C72AF" w:rsidRPr="00C513B7">
        <w:t>contained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address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interaction</w:t>
      </w:r>
      <w:r>
        <w:t xml:space="preserve"> </w:t>
      </w:r>
      <w:r w:rsidR="001C72AF" w:rsidRPr="00C513B7">
        <w:t>risk.</w:t>
      </w:r>
      <w:r>
        <w:t xml:space="preserve"> </w:t>
      </w:r>
      <w:r w:rsidR="001C72AF" w:rsidRPr="00C513B7">
        <w:t>Mechanisms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promote</w:t>
      </w:r>
      <w:r>
        <w:t xml:space="preserve"> </w:t>
      </w:r>
      <w:r w:rsidR="001C72AF" w:rsidRPr="00C513B7">
        <w:t>excessive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rating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games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force.</w:t>
      </w:r>
    </w:p>
    <w:p w14:paraId="5021596C" w14:textId="32F9CC5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97.</w:t>
      </w:r>
      <w:r w:rsidRPr="00C513B7">
        <w:tab/>
      </w:r>
      <w:r w:rsidR="001C72AF" w:rsidRPr="00C513B7">
        <w:t>Projects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raise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people,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excessive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promoted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initiative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“Growing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healthily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media”</w:t>
      </w:r>
      <w:r w:rsidR="001C72AF">
        <w:t>.</w:t>
      </w:r>
      <w:r w:rsidR="001C72AF" w:rsidRPr="00C513B7">
        <w:rPr>
          <w:vertAlign w:val="superscript"/>
        </w:rPr>
        <w:footnoteReference w:id="15"/>
      </w:r>
      <w:r>
        <w:t xml:space="preserve"> </w:t>
      </w:r>
      <w:r w:rsidR="001C72AF" w:rsidRPr="00C513B7">
        <w:t>Furthermore,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launched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Innovation</w:t>
      </w:r>
      <w:r>
        <w:t xml:space="preserve"> </w:t>
      </w:r>
      <w:r w:rsidR="001C72AF" w:rsidRPr="00C513B7">
        <w:t>Fund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improve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treatment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media-related</w:t>
      </w:r>
      <w:r>
        <w:t xml:space="preserve"> </w:t>
      </w:r>
      <w:r w:rsidR="001C72AF" w:rsidRPr="00C513B7">
        <w:t>disorders</w:t>
      </w:r>
      <w:r w:rsidR="001C72AF">
        <w:t>.</w:t>
      </w:r>
      <w:r w:rsidR="001C72AF" w:rsidRPr="00C513B7">
        <w:rPr>
          <w:vertAlign w:val="superscript"/>
        </w:rPr>
        <w:footnoteReference w:id="16"/>
      </w:r>
    </w:p>
    <w:p w14:paraId="2A705BFA" w14:textId="220EF5D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Centre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Health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BZgA</w:t>
      </w:r>
      <w:proofErr w:type="spellEnd"/>
      <w:r w:rsidR="001C72AF" w:rsidRPr="00C513B7">
        <w:t>)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carries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targeted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work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“Promotion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skills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childhood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adolescence”,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“Prevention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excessive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use”.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active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field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numerous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own.</w:t>
      </w:r>
    </w:p>
    <w:p w14:paraId="33855432" w14:textId="76B92046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11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CFBDBDB" w14:textId="37B7D26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99.</w:t>
      </w:r>
      <w:r w:rsidRPr="00C513B7">
        <w:tab/>
      </w:r>
      <w:r w:rsidR="001C72AF" w:rsidRPr="00C513B7">
        <w:t>With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Reports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Poverty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Wealth,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regularly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empirically-supported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situation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deals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detail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material</w:t>
      </w:r>
      <w:r>
        <w:t xml:space="preserve"> </w:t>
      </w:r>
      <w:r w:rsidR="001C72AF" w:rsidRPr="00C513B7">
        <w:t>resources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distribution.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explicitly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process.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launched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package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poverty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19th</w:t>
      </w:r>
      <w:r>
        <w:t xml:space="preserve"> </w:t>
      </w:r>
      <w:r w:rsidR="001C72AF" w:rsidRPr="00C513B7">
        <w:t>legislative</w:t>
      </w:r>
      <w:r>
        <w:t xml:space="preserve"> </w:t>
      </w:r>
      <w:r w:rsidR="001C72AF" w:rsidRPr="00C513B7">
        <w:t>period.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core</w:t>
      </w:r>
      <w:r>
        <w:t xml:space="preserve"> </w:t>
      </w:r>
      <w:r w:rsidR="001C72AF" w:rsidRPr="00C513B7">
        <w:t>element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“Strong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Act”</w:t>
      </w:r>
      <w:r>
        <w:t xml:space="preserve"> </w:t>
      </w:r>
      <w:r w:rsidR="001C72AF" w:rsidRPr="00C513B7">
        <w:t>(</w:t>
      </w:r>
      <w:r w:rsidR="001C72AF" w:rsidRPr="00C513B7">
        <w:rPr>
          <w:i/>
        </w:rPr>
        <w:t>Starke-</w:t>
      </w:r>
      <w:proofErr w:type="spellStart"/>
      <w:r w:rsidR="001C72AF" w:rsidRPr="00C513B7">
        <w:rPr>
          <w:i/>
        </w:rPr>
        <w:t>Familien</w:t>
      </w:r>
      <w:proofErr w:type="spellEnd"/>
      <w:r w:rsidR="001C72AF" w:rsidRPr="00C513B7">
        <w:rPr>
          <w:i/>
        </w:rPr>
        <w:t>-</w:t>
      </w:r>
      <w:proofErr w:type="spellStart"/>
      <w:r w:rsidR="001C72AF" w:rsidRPr="00C513B7">
        <w:rPr>
          <w:i/>
        </w:rPr>
        <w:t>Gesetz</w:t>
      </w:r>
      <w:proofErr w:type="spellEnd"/>
      <w:r w:rsidR="001C72AF" w:rsidRPr="00C513B7">
        <w:t>)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reorganisation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supplementary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allowance,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enables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lone</w:t>
      </w:r>
      <w:r>
        <w:t xml:space="preserve"> </w:t>
      </w:r>
      <w:r w:rsidR="001C72AF" w:rsidRPr="00C513B7">
        <w:t>parents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low-income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receive</w:t>
      </w:r>
      <w:r>
        <w:t xml:space="preserve"> </w:t>
      </w:r>
      <w:r w:rsidR="001C72AF" w:rsidRPr="00C513B7">
        <w:t>support.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reached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supplementary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allowance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risen</w:t>
      </w:r>
      <w:r>
        <w:t xml:space="preserve"> </w:t>
      </w:r>
      <w:r w:rsidR="001C72AF" w:rsidRPr="00C513B7">
        <w:t>sharply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Strong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(at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beginning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July</w:t>
      </w:r>
      <w:r>
        <w:t xml:space="preserve"> </w:t>
      </w:r>
      <w:r w:rsidR="001C72AF" w:rsidRPr="00C513B7">
        <w:t>2019,</w:t>
      </w:r>
      <w:r>
        <w:t xml:space="preserve"> </w:t>
      </w:r>
      <w:r w:rsidR="001C72AF" w:rsidRPr="00C513B7">
        <w:t>approximately</w:t>
      </w:r>
      <w:r>
        <w:t xml:space="preserve"> </w:t>
      </w:r>
      <w:r w:rsidR="001C72AF" w:rsidRPr="00C513B7">
        <w:t>250,000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time),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context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pandemic.</w:t>
      </w:r>
      <w:r>
        <w:t xml:space="preserve"> </w:t>
      </w:r>
      <w:r w:rsidR="001C72AF" w:rsidRPr="00C513B7">
        <w:t>Approximately</w:t>
      </w:r>
      <w:r>
        <w:t xml:space="preserve"> </w:t>
      </w:r>
      <w:r w:rsidR="001C72AF" w:rsidRPr="00C513B7">
        <w:t>720,000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reached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supplementary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allowance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September</w:t>
      </w:r>
      <w:r>
        <w:t xml:space="preserve"> </w:t>
      </w:r>
      <w:r w:rsidR="001C72AF" w:rsidRPr="00C513B7">
        <w:t>2021.</w:t>
      </w:r>
    </w:p>
    <w:p w14:paraId="052E244C" w14:textId="61C2654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11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63332E0" w14:textId="10696E4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100.</w:t>
      </w:r>
      <w:r w:rsidRPr="00C513B7">
        <w:tab/>
      </w:r>
      <w:r w:rsidR="001C72AF" w:rsidRPr="00C513B7">
        <w:t>Public</w:t>
      </w:r>
      <w:r>
        <w:t xml:space="preserve"> </w:t>
      </w:r>
      <w:r w:rsidR="001C72AF" w:rsidRPr="00C513B7">
        <w:t>authorities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stands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provide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specific</w:t>
      </w:r>
      <w:r>
        <w:t xml:space="preserve"> </w:t>
      </w:r>
      <w:r w:rsidR="001C72AF" w:rsidRPr="00C513B7">
        <w:t>circumstances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foreigner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residing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requisite</w:t>
      </w:r>
      <w:r>
        <w:t xml:space="preserve"> </w:t>
      </w:r>
      <w:r w:rsidR="001C72AF" w:rsidRPr="00C513B7">
        <w:t>residence</w:t>
      </w:r>
      <w:r>
        <w:t xml:space="preserve"> </w:t>
      </w:r>
      <w:r w:rsidR="001C72AF" w:rsidRPr="00C513B7">
        <w:t>title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suspension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deportation.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obligation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transfer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however</w:t>
      </w:r>
      <w:r>
        <w:t xml:space="preserve"> </w:t>
      </w:r>
      <w:r w:rsidR="001C72AF" w:rsidRPr="00C513B7">
        <w:t>apply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establishments</w:t>
      </w:r>
      <w:r>
        <w:t xml:space="preserve"> </w:t>
      </w:r>
      <w:r w:rsidR="001C72AF" w:rsidRPr="00C513B7">
        <w:lastRenderedPageBreak/>
        <w:t>(section</w:t>
      </w:r>
      <w:r>
        <w:t xml:space="preserve"> </w:t>
      </w:r>
      <w:r w:rsidR="001C72AF" w:rsidRPr="00C513B7">
        <w:t>87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Residence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[</w:t>
      </w:r>
      <w:proofErr w:type="spellStart"/>
      <w:r w:rsidR="001C72AF" w:rsidRPr="00C513B7">
        <w:rPr>
          <w:i/>
        </w:rPr>
        <w:t>Aufenthaltsgesetz</w:t>
      </w:r>
      <w:proofErr w:type="spellEnd"/>
      <w:r>
        <w:t xml:space="preserve"> </w:t>
      </w:r>
      <w:r w:rsidR="001C72AF" w:rsidRPr="00C513B7">
        <w:t>–</w:t>
      </w:r>
      <w:r>
        <w:t xml:space="preserve"> </w:t>
      </w:r>
      <w:proofErr w:type="spellStart"/>
      <w:r w:rsidR="001C72AF" w:rsidRPr="00C513B7">
        <w:t>AufenthG</w:t>
      </w:r>
      <w:proofErr w:type="spellEnd"/>
      <w:r w:rsidR="001C72AF" w:rsidRPr="00C513B7">
        <w:t>]),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statutory</w:t>
      </w:r>
      <w:r>
        <w:t xml:space="preserve"> </w:t>
      </w:r>
      <w:r w:rsidR="001C72AF" w:rsidRPr="00C513B7">
        <w:t>regulations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(section</w:t>
      </w:r>
      <w:r>
        <w:t xml:space="preserve"> </w:t>
      </w:r>
      <w:r w:rsidR="001C72AF" w:rsidRPr="00C513B7">
        <w:t>88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Residence</w:t>
      </w:r>
      <w:r>
        <w:t xml:space="preserve"> </w:t>
      </w:r>
      <w:r w:rsidR="001C72AF" w:rsidRPr="00C513B7">
        <w:t>Act).</w:t>
      </w:r>
    </w:p>
    <w:p w14:paraId="0533AF38" w14:textId="72617379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12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AD5A3C7" w14:textId="6478FC0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rPr>
          <w:bCs/>
        </w:rPr>
      </w:pPr>
      <w:r w:rsidRPr="00C513B7">
        <w:rPr>
          <w:bCs/>
        </w:rPr>
        <w:t>101.</w:t>
      </w:r>
      <w:r w:rsidRPr="00C513B7">
        <w:rPr>
          <w:bCs/>
        </w:rPr>
        <w:tab/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recruitment</w:t>
      </w:r>
      <w:r>
        <w:rPr>
          <w:bCs/>
        </w:rPr>
        <w:t xml:space="preserve"> </w:t>
      </w:r>
      <w:r w:rsidR="001C72AF" w:rsidRPr="00C513B7">
        <w:rPr>
          <w:bCs/>
        </w:rPr>
        <w:t>of</w:t>
      </w:r>
      <w:r>
        <w:rPr>
          <w:bCs/>
        </w:rPr>
        <w:t xml:space="preserve"> </w:t>
      </w:r>
      <w:r w:rsidR="001C72AF" w:rsidRPr="00C513B7">
        <w:rPr>
          <w:bCs/>
        </w:rPr>
        <w:t>teachers</w:t>
      </w:r>
      <w:r>
        <w:rPr>
          <w:bCs/>
        </w:rPr>
        <w:t xml:space="preserve"> </w:t>
      </w:r>
      <w:r w:rsidR="001C72AF" w:rsidRPr="00C513B7">
        <w:rPr>
          <w:bCs/>
        </w:rPr>
        <w:t>is</w:t>
      </w:r>
      <w:r>
        <w:rPr>
          <w:bCs/>
        </w:rPr>
        <w:t xml:space="preserve"> </w:t>
      </w:r>
      <w:r w:rsidR="001C72AF" w:rsidRPr="00C513B7">
        <w:rPr>
          <w:bCs/>
        </w:rPr>
        <w:t>a</w:t>
      </w:r>
      <w:r>
        <w:rPr>
          <w:bCs/>
        </w:rPr>
        <w:t xml:space="preserve"> </w:t>
      </w:r>
      <w:r w:rsidR="001C72AF" w:rsidRPr="00C513B7">
        <w:rPr>
          <w:bCs/>
        </w:rPr>
        <w:t>task</w:t>
      </w:r>
      <w:r>
        <w:rPr>
          <w:bCs/>
        </w:rPr>
        <w:t xml:space="preserve"> </w:t>
      </w:r>
      <w:r w:rsidR="001C72AF" w:rsidRPr="00C513B7">
        <w:rPr>
          <w:bCs/>
        </w:rPr>
        <w:t>that</w:t>
      </w:r>
      <w:r>
        <w:rPr>
          <w:bCs/>
        </w:rPr>
        <w:t xml:space="preserve"> </w:t>
      </w:r>
      <w:r w:rsidR="001C72AF" w:rsidRPr="00C513B7">
        <w:rPr>
          <w:bCs/>
        </w:rPr>
        <w:t>is</w:t>
      </w:r>
      <w:r>
        <w:rPr>
          <w:bCs/>
        </w:rPr>
        <w:t xml:space="preserve"> </w:t>
      </w:r>
      <w:r w:rsidR="001C72AF" w:rsidRPr="00C513B7">
        <w:rPr>
          <w:bCs/>
        </w:rPr>
        <w:t>permanently</w:t>
      </w:r>
      <w:r>
        <w:rPr>
          <w:bCs/>
        </w:rPr>
        <w:t xml:space="preserve"> </w:t>
      </w:r>
      <w:r w:rsidR="001C72AF" w:rsidRPr="00C513B7">
        <w:rPr>
          <w:bCs/>
        </w:rPr>
        <w:t>incumbent</w:t>
      </w:r>
      <w:r>
        <w:rPr>
          <w:bCs/>
        </w:rPr>
        <w:t xml:space="preserve"> </w:t>
      </w:r>
      <w:r w:rsidR="001C72AF" w:rsidRPr="00C513B7">
        <w:rPr>
          <w:bCs/>
        </w:rPr>
        <w:t>on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  <w:i/>
        </w:rPr>
        <w:t>Länder</w:t>
      </w:r>
      <w:r w:rsidR="001C72AF" w:rsidRPr="00C513B7">
        <w:rPr>
          <w:bCs/>
        </w:rPr>
        <w:t>,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latter</w:t>
      </w:r>
      <w:r>
        <w:rPr>
          <w:bCs/>
        </w:rPr>
        <w:t xml:space="preserve"> </w:t>
      </w:r>
      <w:r w:rsidR="001C72AF" w:rsidRPr="00C513B7">
        <w:rPr>
          <w:bCs/>
        </w:rPr>
        <w:t>being</w:t>
      </w:r>
      <w:r>
        <w:rPr>
          <w:bCs/>
        </w:rPr>
        <w:t xml:space="preserve"> </w:t>
      </w:r>
      <w:r w:rsidR="001C72AF" w:rsidRPr="00C513B7">
        <w:rPr>
          <w:bCs/>
        </w:rPr>
        <w:t>responsible</w:t>
      </w:r>
      <w:r>
        <w:rPr>
          <w:bCs/>
        </w:rPr>
        <w:t xml:space="preserve"> </w:t>
      </w:r>
      <w:r w:rsidR="001C72AF" w:rsidRPr="00C513B7">
        <w:rPr>
          <w:bCs/>
        </w:rPr>
        <w:t>for</w:t>
      </w:r>
      <w:r>
        <w:rPr>
          <w:bCs/>
        </w:rPr>
        <w:t xml:space="preserve"> </w:t>
      </w:r>
      <w:r w:rsidR="001C72AF" w:rsidRPr="00C513B7">
        <w:rPr>
          <w:bCs/>
        </w:rPr>
        <w:t>school</w:t>
      </w:r>
      <w:r>
        <w:rPr>
          <w:bCs/>
        </w:rPr>
        <w:t xml:space="preserve"> </w:t>
      </w:r>
      <w:r w:rsidR="001C72AF" w:rsidRPr="00C513B7">
        <w:rPr>
          <w:bCs/>
        </w:rPr>
        <w:t>education.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KMK</w:t>
      </w:r>
      <w:r>
        <w:rPr>
          <w:bCs/>
        </w:rPr>
        <w:t xml:space="preserve"> </w:t>
      </w:r>
      <w:r w:rsidR="001C72AF" w:rsidRPr="00C513B7">
        <w:rPr>
          <w:bCs/>
        </w:rPr>
        <w:t>therefore</w:t>
      </w:r>
      <w:r>
        <w:rPr>
          <w:bCs/>
        </w:rPr>
        <w:t xml:space="preserve"> </w:t>
      </w:r>
      <w:r w:rsidR="001C72AF" w:rsidRPr="00C513B7">
        <w:rPr>
          <w:bCs/>
        </w:rPr>
        <w:t>adopted</w:t>
      </w:r>
      <w:r>
        <w:rPr>
          <w:bCs/>
        </w:rPr>
        <w:t xml:space="preserve"> </w:t>
      </w:r>
      <w:r w:rsidR="001C72AF" w:rsidRPr="00C513B7">
        <w:rPr>
          <w:bCs/>
        </w:rPr>
        <w:t>“Common</w:t>
      </w:r>
      <w:r>
        <w:rPr>
          <w:bCs/>
        </w:rPr>
        <w:t xml:space="preserve"> </w:t>
      </w:r>
      <w:r w:rsidR="001C72AF" w:rsidRPr="00C513B7">
        <w:rPr>
          <w:bCs/>
        </w:rPr>
        <w:t>Guidelines</w:t>
      </w:r>
      <w:r>
        <w:rPr>
          <w:bCs/>
        </w:rPr>
        <w:t xml:space="preserve"> </w:t>
      </w:r>
      <w:r w:rsidR="001C72AF" w:rsidRPr="00C513B7">
        <w:rPr>
          <w:bCs/>
        </w:rPr>
        <w:t>of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  <w:i/>
        </w:rPr>
        <w:t>Länder</w:t>
      </w:r>
      <w:r>
        <w:rPr>
          <w:bCs/>
        </w:rPr>
        <w:t xml:space="preserve"> </w:t>
      </w:r>
      <w:r w:rsidR="001C72AF" w:rsidRPr="00C513B7">
        <w:rPr>
          <w:bCs/>
        </w:rPr>
        <w:t>for</w:t>
      </w:r>
      <w:r>
        <w:rPr>
          <w:bCs/>
        </w:rPr>
        <w:t xml:space="preserve"> </w:t>
      </w:r>
      <w:r w:rsidR="001C72AF" w:rsidRPr="00C513B7">
        <w:rPr>
          <w:bCs/>
        </w:rPr>
        <w:t>Meeting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Demand</w:t>
      </w:r>
      <w:r>
        <w:rPr>
          <w:bCs/>
        </w:rPr>
        <w:t xml:space="preserve"> </w:t>
      </w:r>
      <w:r w:rsidR="001C72AF" w:rsidRPr="00C513B7">
        <w:rPr>
          <w:bCs/>
        </w:rPr>
        <w:t>for</w:t>
      </w:r>
      <w:r>
        <w:rPr>
          <w:bCs/>
        </w:rPr>
        <w:t xml:space="preserve"> </w:t>
      </w:r>
      <w:r w:rsidR="001C72AF" w:rsidRPr="00C513B7">
        <w:rPr>
          <w:bCs/>
        </w:rPr>
        <w:t>Teachers”</w:t>
      </w:r>
      <w:r>
        <w:rPr>
          <w:bCs/>
        </w:rPr>
        <w:t xml:space="preserve"> </w:t>
      </w:r>
      <w:r w:rsidR="001C72AF" w:rsidRPr="00C513B7">
        <w:rPr>
          <w:bCs/>
        </w:rPr>
        <w:t>as</w:t>
      </w:r>
      <w:r>
        <w:rPr>
          <w:bCs/>
        </w:rPr>
        <w:t xml:space="preserve"> </w:t>
      </w:r>
      <w:r w:rsidR="001C72AF" w:rsidRPr="00C513B7">
        <w:rPr>
          <w:bCs/>
        </w:rPr>
        <w:t>early</w:t>
      </w:r>
      <w:r>
        <w:rPr>
          <w:bCs/>
        </w:rPr>
        <w:t xml:space="preserve"> </w:t>
      </w:r>
      <w:r w:rsidR="001C72AF" w:rsidRPr="00C513B7">
        <w:rPr>
          <w:bCs/>
        </w:rPr>
        <w:t>as</w:t>
      </w:r>
      <w:r>
        <w:rPr>
          <w:bCs/>
        </w:rPr>
        <w:t xml:space="preserve"> </w:t>
      </w:r>
      <w:r w:rsidR="001C72AF" w:rsidRPr="00C513B7">
        <w:rPr>
          <w:bCs/>
        </w:rPr>
        <w:t>2009.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  <w:i/>
        </w:rPr>
        <w:t>Länder</w:t>
      </w:r>
      <w:r>
        <w:rPr>
          <w:bCs/>
        </w:rPr>
        <w:t xml:space="preserve"> </w:t>
      </w:r>
      <w:r w:rsidR="001C72AF" w:rsidRPr="00C513B7">
        <w:rPr>
          <w:bCs/>
        </w:rPr>
        <w:t>agreed</w:t>
      </w:r>
      <w:r>
        <w:rPr>
          <w:bCs/>
        </w:rPr>
        <w:t xml:space="preserve"> </w:t>
      </w:r>
      <w:r w:rsidR="001C72AF" w:rsidRPr="00C513B7">
        <w:rPr>
          <w:bCs/>
        </w:rPr>
        <w:t>in</w:t>
      </w:r>
      <w:r>
        <w:rPr>
          <w:bCs/>
        </w:rPr>
        <w:t xml:space="preserve"> </w:t>
      </w:r>
      <w:r w:rsidR="001C72AF" w:rsidRPr="00C513B7">
        <w:rPr>
          <w:bCs/>
        </w:rPr>
        <w:t>these</w:t>
      </w:r>
      <w:r>
        <w:rPr>
          <w:bCs/>
        </w:rPr>
        <w:t xml:space="preserve"> </w:t>
      </w:r>
      <w:r w:rsidR="001C72AF" w:rsidRPr="00C513B7">
        <w:rPr>
          <w:bCs/>
        </w:rPr>
        <w:t>Guidelines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secure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capacities</w:t>
      </w:r>
      <w:r>
        <w:rPr>
          <w:bCs/>
        </w:rPr>
        <w:t xml:space="preserve"> </w:t>
      </w:r>
      <w:r w:rsidR="001C72AF" w:rsidRPr="00C513B7">
        <w:rPr>
          <w:bCs/>
        </w:rPr>
        <w:t>for</w:t>
      </w:r>
      <w:r>
        <w:rPr>
          <w:bCs/>
        </w:rPr>
        <w:t xml:space="preserve"> </w:t>
      </w:r>
      <w:r w:rsidR="001C72AF" w:rsidRPr="00C513B7">
        <w:rPr>
          <w:bCs/>
        </w:rPr>
        <w:t>teacher</w:t>
      </w:r>
      <w:r>
        <w:rPr>
          <w:bCs/>
        </w:rPr>
        <w:t xml:space="preserve"> </w:t>
      </w:r>
      <w:r w:rsidR="001C72AF" w:rsidRPr="00C513B7">
        <w:rPr>
          <w:bCs/>
        </w:rPr>
        <w:t>training</w:t>
      </w:r>
      <w:r>
        <w:rPr>
          <w:bCs/>
        </w:rPr>
        <w:t xml:space="preserve"> </w:t>
      </w:r>
      <w:r w:rsidR="001C72AF" w:rsidRPr="00C513B7">
        <w:rPr>
          <w:bCs/>
        </w:rPr>
        <w:t>places</w:t>
      </w:r>
      <w:r>
        <w:rPr>
          <w:bCs/>
        </w:rPr>
        <w:t xml:space="preserve"> </w:t>
      </w:r>
      <w:r w:rsidR="001C72AF" w:rsidRPr="00C513B7">
        <w:rPr>
          <w:bCs/>
        </w:rPr>
        <w:t>required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meet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forecast</w:t>
      </w:r>
      <w:r>
        <w:rPr>
          <w:bCs/>
        </w:rPr>
        <w:t xml:space="preserve"> </w:t>
      </w:r>
      <w:r w:rsidR="001C72AF" w:rsidRPr="00C513B7">
        <w:rPr>
          <w:bCs/>
        </w:rPr>
        <w:t>demand</w:t>
      </w:r>
      <w:r>
        <w:rPr>
          <w:bCs/>
        </w:rPr>
        <w:t xml:space="preserve"> </w:t>
      </w:r>
      <w:r w:rsidR="001C72AF" w:rsidRPr="00C513B7">
        <w:rPr>
          <w:bCs/>
        </w:rPr>
        <w:t>–</w:t>
      </w:r>
      <w:r>
        <w:rPr>
          <w:bCs/>
        </w:rPr>
        <w:t xml:space="preserve"> </w:t>
      </w:r>
      <w:r w:rsidR="001C72AF" w:rsidRPr="00C513B7">
        <w:rPr>
          <w:bCs/>
        </w:rPr>
        <w:t>in</w:t>
      </w:r>
      <w:r>
        <w:rPr>
          <w:bCs/>
        </w:rPr>
        <w:t xml:space="preserve"> </w:t>
      </w:r>
      <w:r w:rsidR="001C72AF" w:rsidRPr="00C513B7">
        <w:rPr>
          <w:bCs/>
        </w:rPr>
        <w:t>particular</w:t>
      </w:r>
      <w:r>
        <w:rPr>
          <w:bCs/>
        </w:rPr>
        <w:t xml:space="preserve"> </w:t>
      </w:r>
      <w:r w:rsidR="001C72AF" w:rsidRPr="00C513B7">
        <w:rPr>
          <w:bCs/>
        </w:rPr>
        <w:t>with</w:t>
      </w:r>
      <w:r>
        <w:rPr>
          <w:bCs/>
        </w:rPr>
        <w:t xml:space="preserve"> </w:t>
      </w:r>
      <w:r w:rsidR="001C72AF" w:rsidRPr="00C513B7">
        <w:rPr>
          <w:bCs/>
        </w:rPr>
        <w:t>regard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problem</w:t>
      </w:r>
      <w:r>
        <w:rPr>
          <w:bCs/>
        </w:rPr>
        <w:t xml:space="preserve"> </w:t>
      </w:r>
      <w:r w:rsidR="001C72AF" w:rsidRPr="00C513B7">
        <w:rPr>
          <w:bCs/>
        </w:rPr>
        <w:t>of</w:t>
      </w:r>
      <w:r>
        <w:rPr>
          <w:bCs/>
        </w:rPr>
        <w:t xml:space="preserve"> </w:t>
      </w:r>
      <w:r w:rsidR="001C72AF" w:rsidRPr="00C513B7">
        <w:rPr>
          <w:bCs/>
        </w:rPr>
        <w:t>access</w:t>
      </w:r>
      <w:r>
        <w:rPr>
          <w:bCs/>
        </w:rPr>
        <w:t xml:space="preserve"> </w:t>
      </w:r>
      <w:r w:rsidR="001C72AF" w:rsidRPr="00C513B7">
        <w:rPr>
          <w:bCs/>
        </w:rPr>
        <w:t>restrictions</w:t>
      </w:r>
      <w:r>
        <w:rPr>
          <w:bCs/>
        </w:rPr>
        <w:t xml:space="preserve"> </w:t>
      </w:r>
      <w:r w:rsidR="001C72AF" w:rsidRPr="00C513B7">
        <w:rPr>
          <w:bCs/>
        </w:rPr>
        <w:t>in</w:t>
      </w:r>
      <w:r>
        <w:rPr>
          <w:bCs/>
        </w:rPr>
        <w:t xml:space="preserve"> </w:t>
      </w:r>
      <w:r w:rsidR="001C72AF" w:rsidRPr="00C513B7">
        <w:rPr>
          <w:bCs/>
        </w:rPr>
        <w:t>teaching</w:t>
      </w:r>
      <w:r>
        <w:rPr>
          <w:bCs/>
        </w:rPr>
        <w:t xml:space="preserve"> </w:t>
      </w:r>
      <w:r w:rsidR="001C72AF" w:rsidRPr="00C513B7">
        <w:rPr>
          <w:bCs/>
        </w:rPr>
        <w:t>professions</w:t>
      </w:r>
      <w:r>
        <w:rPr>
          <w:bCs/>
        </w:rPr>
        <w:t xml:space="preserve"> </w:t>
      </w:r>
      <w:r w:rsidR="001C72AF" w:rsidRPr="00C513B7">
        <w:rPr>
          <w:bCs/>
        </w:rPr>
        <w:t>and</w:t>
      </w:r>
      <w:r>
        <w:rPr>
          <w:bCs/>
        </w:rPr>
        <w:t xml:space="preserve"> </w:t>
      </w:r>
      <w:r w:rsidR="001C72AF" w:rsidRPr="00C513B7">
        <w:rPr>
          <w:bCs/>
        </w:rPr>
        <w:t>subjects</w:t>
      </w:r>
      <w:r>
        <w:rPr>
          <w:bCs/>
        </w:rPr>
        <w:t xml:space="preserve"> </w:t>
      </w:r>
      <w:r w:rsidR="001C72AF" w:rsidRPr="00C513B7">
        <w:rPr>
          <w:bCs/>
        </w:rPr>
        <w:t>that</w:t>
      </w:r>
      <w:r>
        <w:rPr>
          <w:bCs/>
        </w:rPr>
        <w:t xml:space="preserve"> </w:t>
      </w:r>
      <w:r w:rsidR="001C72AF" w:rsidRPr="00C513B7">
        <w:rPr>
          <w:bCs/>
        </w:rPr>
        <w:t>are</w:t>
      </w:r>
      <w:r>
        <w:rPr>
          <w:bCs/>
        </w:rPr>
        <w:t xml:space="preserve"> </w:t>
      </w:r>
      <w:r w:rsidR="001C72AF" w:rsidRPr="00C513B7">
        <w:rPr>
          <w:bCs/>
        </w:rPr>
        <w:t>needed.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KMK</w:t>
      </w:r>
      <w:r>
        <w:rPr>
          <w:bCs/>
        </w:rPr>
        <w:t xml:space="preserve"> </w:t>
      </w:r>
      <w:r w:rsidR="001C72AF" w:rsidRPr="00C513B7">
        <w:rPr>
          <w:bCs/>
        </w:rPr>
        <w:t>furthermore</w:t>
      </w:r>
      <w:r>
        <w:rPr>
          <w:bCs/>
        </w:rPr>
        <w:t xml:space="preserve"> </w:t>
      </w:r>
      <w:r w:rsidR="001C72AF" w:rsidRPr="00C513B7">
        <w:rPr>
          <w:bCs/>
        </w:rPr>
        <w:t>adopted</w:t>
      </w:r>
      <w:r>
        <w:rPr>
          <w:bCs/>
        </w:rPr>
        <w:t xml:space="preserve"> </w:t>
      </w:r>
      <w:r w:rsidR="001C72AF" w:rsidRPr="00C513B7">
        <w:rPr>
          <w:bCs/>
        </w:rPr>
        <w:t>in</w:t>
      </w:r>
      <w:r>
        <w:rPr>
          <w:bCs/>
        </w:rPr>
        <w:t xml:space="preserve"> </w:t>
      </w:r>
      <w:r w:rsidR="001C72AF" w:rsidRPr="00C513B7">
        <w:rPr>
          <w:bCs/>
        </w:rPr>
        <w:t>December</w:t>
      </w:r>
      <w:r>
        <w:rPr>
          <w:bCs/>
        </w:rPr>
        <w:t xml:space="preserve"> </w:t>
      </w:r>
      <w:r w:rsidR="001C72AF" w:rsidRPr="00C513B7">
        <w:rPr>
          <w:bCs/>
        </w:rPr>
        <w:t>2013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resolution</w:t>
      </w:r>
      <w:r>
        <w:rPr>
          <w:bCs/>
        </w:rPr>
        <w:t xml:space="preserve"> </w:t>
      </w:r>
      <w:r w:rsidR="001C72AF" w:rsidRPr="00C513B7">
        <w:rPr>
          <w:bCs/>
        </w:rPr>
        <w:t>entitled</w:t>
      </w:r>
      <w:r>
        <w:rPr>
          <w:bCs/>
        </w:rPr>
        <w:t xml:space="preserve"> </w:t>
      </w:r>
      <w:r w:rsidR="001C72AF" w:rsidRPr="00C513B7">
        <w:rPr>
          <w:bCs/>
        </w:rPr>
        <w:t>“Special</w:t>
      </w:r>
      <w:r>
        <w:rPr>
          <w:bCs/>
        </w:rPr>
        <w:t xml:space="preserve"> </w:t>
      </w:r>
      <w:r w:rsidR="001C72AF" w:rsidRPr="00C513B7">
        <w:rPr>
          <w:bCs/>
        </w:rPr>
        <w:t>measures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attract</w:t>
      </w:r>
      <w:r>
        <w:rPr>
          <w:bCs/>
        </w:rPr>
        <w:t xml:space="preserve"> </w:t>
      </w:r>
      <w:r w:rsidR="001C72AF" w:rsidRPr="00C513B7">
        <w:rPr>
          <w:bCs/>
        </w:rPr>
        <w:t>teachers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ensure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provision</w:t>
      </w:r>
      <w:r>
        <w:rPr>
          <w:bCs/>
        </w:rPr>
        <w:t xml:space="preserve"> </w:t>
      </w:r>
      <w:r w:rsidR="001C72AF" w:rsidRPr="00C513B7">
        <w:rPr>
          <w:bCs/>
        </w:rPr>
        <w:t>of</w:t>
      </w:r>
      <w:r>
        <w:rPr>
          <w:bCs/>
        </w:rPr>
        <w:t xml:space="preserve"> </w:t>
      </w:r>
      <w:r w:rsidR="001C72AF" w:rsidRPr="00C513B7">
        <w:rPr>
          <w:bCs/>
        </w:rPr>
        <w:t>instruction”</w:t>
      </w:r>
      <w:r>
        <w:rPr>
          <w:bCs/>
        </w:rPr>
        <w:t xml:space="preserve"> </w:t>
      </w:r>
      <w:r w:rsidR="001C72AF" w:rsidRPr="00C513B7">
        <w:rPr>
          <w:bCs/>
        </w:rPr>
        <w:t>concerning</w:t>
      </w:r>
      <w:r>
        <w:rPr>
          <w:bCs/>
        </w:rPr>
        <w:t xml:space="preserve"> </w:t>
      </w:r>
      <w:r w:rsidR="001C72AF" w:rsidRPr="00C513B7">
        <w:rPr>
          <w:bCs/>
        </w:rPr>
        <w:t>career</w:t>
      </w:r>
      <w:r>
        <w:rPr>
          <w:bCs/>
        </w:rPr>
        <w:t xml:space="preserve"> </w:t>
      </w:r>
      <w:r w:rsidR="001C72AF" w:rsidRPr="00C513B7">
        <w:rPr>
          <w:bCs/>
        </w:rPr>
        <w:t>transitions</w:t>
      </w:r>
      <w:r>
        <w:rPr>
          <w:bCs/>
        </w:rPr>
        <w:t xml:space="preserve"> </w:t>
      </w:r>
      <w:r w:rsidR="001C72AF" w:rsidRPr="00C513B7">
        <w:rPr>
          <w:bCs/>
        </w:rPr>
        <w:t>to</w:t>
      </w:r>
      <w:r>
        <w:rPr>
          <w:bCs/>
        </w:rPr>
        <w:t xml:space="preserve"> </w:t>
      </w:r>
      <w:r w:rsidR="001C72AF" w:rsidRPr="00C513B7">
        <w:rPr>
          <w:bCs/>
        </w:rPr>
        <w:t>the</w:t>
      </w:r>
      <w:r>
        <w:rPr>
          <w:bCs/>
        </w:rPr>
        <w:t xml:space="preserve"> </w:t>
      </w:r>
      <w:r w:rsidR="001C72AF" w:rsidRPr="00C513B7">
        <w:rPr>
          <w:bCs/>
        </w:rPr>
        <w:t>teaching</w:t>
      </w:r>
      <w:r>
        <w:rPr>
          <w:bCs/>
        </w:rPr>
        <w:t xml:space="preserve"> </w:t>
      </w:r>
      <w:r w:rsidR="001C72AF" w:rsidRPr="00C513B7">
        <w:rPr>
          <w:bCs/>
        </w:rPr>
        <w:t>profession.</w:t>
      </w:r>
      <w:r>
        <w:rPr>
          <w:bCs/>
        </w:rPr>
        <w:t xml:space="preserve"> </w:t>
      </w:r>
    </w:p>
    <w:p w14:paraId="60F8D81E" w14:textId="7788C365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12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587D409" w14:textId="2508FA5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Cabinet</w:t>
      </w:r>
      <w:r>
        <w:t xml:space="preserve"> </w:t>
      </w:r>
      <w:r w:rsidR="001C72AF" w:rsidRPr="00C513B7">
        <w:t>resolved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5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“Catching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Corona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juveniles”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2a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16c)</w:t>
      </w:r>
      <w:r>
        <w:t xml:space="preserve"> </w:t>
      </w:r>
      <w:r w:rsidR="001C72AF" w:rsidRPr="00C513B7">
        <w:t>so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grow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carefree</w:t>
      </w:r>
      <w:r>
        <w:t xml:space="preserve"> </w:t>
      </w:r>
      <w:r w:rsidR="001C72AF" w:rsidRPr="00C513B7">
        <w:t>manner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catch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learning</w:t>
      </w:r>
      <w:r>
        <w:t xml:space="preserve"> </w:t>
      </w:r>
      <w:r w:rsidR="001C72AF" w:rsidRPr="00C513B7">
        <w:t>lags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come</w:t>
      </w:r>
      <w:r>
        <w:t xml:space="preserve"> </w:t>
      </w:r>
      <w:r w:rsidR="001C72AF" w:rsidRPr="00C513B7">
        <w:t>about.</w:t>
      </w:r>
      <w:r>
        <w:t xml:space="preserve"> </w:t>
      </w:r>
      <w:r w:rsidR="001C72AF" w:rsidRPr="00C513B7">
        <w:t>Two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earmarked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purpose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2022.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consists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catch-up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reduce</w:t>
      </w:r>
      <w:r>
        <w:t xml:space="preserve"> </w:t>
      </w:r>
      <w:r w:rsidR="001C72AF" w:rsidRPr="00C513B7">
        <w:t>pandemic-related</w:t>
      </w:r>
      <w:r>
        <w:t xml:space="preserve"> </w:t>
      </w:r>
      <w:r w:rsidR="001C72AF" w:rsidRPr="00C513B7">
        <w:t>learning</w:t>
      </w:r>
      <w:r>
        <w:t xml:space="preserve"> </w:t>
      </w:r>
      <w:r w:rsidR="001C72AF" w:rsidRPr="00C513B7">
        <w:t>deficits</w:t>
      </w:r>
      <w:r>
        <w:t xml:space="preserve"> </w:t>
      </w:r>
      <w:r w:rsidR="001C72AF" w:rsidRPr="00C513B7">
        <w:t>(1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comprehensive</w:t>
      </w:r>
      <w:r>
        <w:t xml:space="preserve"> </w:t>
      </w:r>
      <w:r w:rsidR="001C72AF" w:rsidRPr="00C513B7">
        <w:t>package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promote</w:t>
      </w:r>
      <w:r>
        <w:t xml:space="preserve"> </w:t>
      </w:r>
      <w:r w:rsidR="001C72AF" w:rsidRPr="00C513B7">
        <w:t>pre-school</w:t>
      </w:r>
      <w:r>
        <w:t xml:space="preserve"> </w:t>
      </w:r>
      <w:r w:rsidR="001C72AF" w:rsidRPr="00C513B7">
        <w:t>education,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leisure,</w:t>
      </w:r>
      <w:r>
        <w:t xml:space="preserve"> </w:t>
      </w:r>
      <w:r w:rsidR="001C72AF" w:rsidRPr="00C513B7">
        <w:t>holiday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sports</w:t>
      </w:r>
      <w:r>
        <w:t xml:space="preserve"> </w:t>
      </w:r>
      <w:r w:rsidR="001C72AF" w:rsidRPr="00C513B7">
        <w:t>activities,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accompany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everyday</w:t>
      </w:r>
      <w:r>
        <w:t xml:space="preserve"> </w:t>
      </w:r>
      <w:r w:rsidR="001C72AF" w:rsidRPr="00C513B7">
        <w:t>life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(1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Euro).</w:t>
      </w:r>
    </w:p>
    <w:p w14:paraId="06DE2EA5" w14:textId="2409BF9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targets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juveniles,</w:t>
      </w:r>
      <w:r>
        <w:t xml:space="preserve"> </w:t>
      </w:r>
      <w:r w:rsidR="001C72AF" w:rsidRPr="00C513B7">
        <w:t>but</w:t>
      </w:r>
      <w:r>
        <w:t xml:space="preserve"> </w:t>
      </w:r>
      <w:r w:rsidR="001C72AF" w:rsidRPr="00C513B7">
        <w:t>some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specifically</w:t>
      </w:r>
      <w:r>
        <w:t xml:space="preserve"> </w:t>
      </w:r>
      <w:r w:rsidR="001C72AF" w:rsidRPr="00C513B7">
        <w:t>tailored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needs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disadvantaged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families.</w:t>
      </w:r>
    </w:p>
    <w:p w14:paraId="14B02D76" w14:textId="6660A0E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104.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vein,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“Language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centres:</w:t>
      </w:r>
      <w:r>
        <w:t xml:space="preserve"> </w:t>
      </w:r>
      <w:r w:rsidR="001C72AF" w:rsidRPr="00C513B7">
        <w:t>Because</w:t>
      </w:r>
      <w:r>
        <w:t xml:space="preserve"> </w:t>
      </w:r>
      <w:r w:rsidR="001C72AF" w:rsidRPr="00C513B7">
        <w:t>language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key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world”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receiving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100</w:t>
      </w:r>
      <w:r>
        <w:t xml:space="preserve"> </w:t>
      </w:r>
      <w:r w:rsidR="001C72AF" w:rsidRPr="00C513B7">
        <w:t>million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funding.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funds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used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approximately</w:t>
      </w:r>
      <w:r>
        <w:t xml:space="preserve"> </w:t>
      </w:r>
      <w:r w:rsidR="001C72AF" w:rsidRPr="00C513B7">
        <w:t>1,000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professionals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language-focused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helps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language</w:t>
      </w:r>
      <w:r>
        <w:t xml:space="preserve"> </w:t>
      </w:r>
      <w:r w:rsidR="001C72AF" w:rsidRPr="00C513B7">
        <w:t>needs,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reinforces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centres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programme,</w:t>
      </w:r>
      <w:r>
        <w:t xml:space="preserve"> </w:t>
      </w:r>
      <w:r w:rsidR="001C72AF" w:rsidRPr="00C513B7">
        <w:t>most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located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socially-deprived</w:t>
      </w:r>
      <w:r>
        <w:t xml:space="preserve"> </w:t>
      </w:r>
      <w:r w:rsidR="001C72AF" w:rsidRPr="00C513B7">
        <w:t>areas.</w:t>
      </w:r>
    </w:p>
    <w:p w14:paraId="45CCC037" w14:textId="1B1A98B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6.5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infrastructures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“Digital</w:t>
      </w:r>
      <w:r>
        <w:t xml:space="preserve"> </w:t>
      </w:r>
      <w:r w:rsidR="001C72AF" w:rsidRPr="00C513B7">
        <w:t>Covenant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2019-2024”.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adding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percent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amount.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Covenant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comes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expanding</w:t>
      </w:r>
      <w:r>
        <w:t xml:space="preserve"> </w:t>
      </w:r>
      <w:r w:rsidR="001C72AF" w:rsidRPr="00C513B7">
        <w:t>digitalisation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conceptual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technical</w:t>
      </w:r>
      <w:r>
        <w:t xml:space="preserve"> </w:t>
      </w:r>
      <w:r w:rsidR="001C72AF" w:rsidRPr="00C513B7">
        <w:t>terms.</w:t>
      </w:r>
      <w:r>
        <w:t xml:space="preserve">  </w:t>
      </w:r>
    </w:p>
    <w:p w14:paraId="5AF6C83C" w14:textId="618A8B9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made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500</w:t>
      </w:r>
      <w:r>
        <w:t xml:space="preserve"> </w:t>
      </w:r>
      <w:r w:rsidR="001C72AF" w:rsidRPr="00C513B7">
        <w:t>million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each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three</w:t>
      </w:r>
      <w:r>
        <w:t xml:space="preserve"> </w:t>
      </w:r>
      <w:r w:rsidR="001C72AF" w:rsidRPr="00C513B7">
        <w:t>occasions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context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coronavirus</w:t>
      </w:r>
      <w:r>
        <w:t xml:space="preserve"> </w:t>
      </w:r>
      <w:r w:rsidR="001C72AF" w:rsidRPr="00C513B7">
        <w:t>pandemic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purchase</w:t>
      </w:r>
      <w:r>
        <w:t xml:space="preserve"> </w:t>
      </w:r>
      <w:r w:rsidR="001C72AF" w:rsidRPr="00C513B7">
        <w:t>laptops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loaned</w:t>
      </w:r>
      <w:r>
        <w:t xml:space="preserve"> </w:t>
      </w:r>
      <w:r w:rsidR="001C72AF" w:rsidRPr="00C513B7">
        <w:t>out,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expand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technology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schools.</w:t>
      </w:r>
    </w:p>
    <w:p w14:paraId="486C7FDC" w14:textId="3AF18778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12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5720181" w14:textId="65008F6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107.</w:t>
      </w:r>
      <w:r w:rsidRPr="00C513B7">
        <w:tab/>
      </w:r>
      <w:r w:rsidR="001C72AF" w:rsidRPr="00C513B7">
        <w:t>Education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matter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.</w:t>
      </w:r>
      <w:r>
        <w:t xml:space="preserve"> </w:t>
      </w:r>
      <w:r w:rsidR="001C72AF" w:rsidRPr="00C513B7">
        <w:t>Each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therefore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own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statutes,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determines</w:t>
      </w:r>
      <w:r>
        <w:t xml:space="preserve"> </w:t>
      </w:r>
      <w:r w:rsidR="001C72AF" w:rsidRPr="00C513B7">
        <w:t>overarching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goals.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curricula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drawn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respective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Article</w:t>
      </w:r>
      <w:r>
        <w:t xml:space="preserve"> </w:t>
      </w:r>
      <w:r w:rsidR="001C72AF" w:rsidRPr="00C513B7">
        <w:t>30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Basic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prohibits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Federation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influencing</w:t>
      </w:r>
      <w:r>
        <w:t xml:space="preserve"> </w:t>
      </w:r>
      <w:r w:rsidR="001C72AF" w:rsidRPr="00C513B7">
        <w:t>them.</w:t>
      </w:r>
    </w:p>
    <w:p w14:paraId="01B05888" w14:textId="5CE5552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108.</w:t>
      </w:r>
      <w:r w:rsidRPr="00C513B7">
        <w:tab/>
      </w:r>
      <w:r w:rsidR="001C72AF" w:rsidRPr="00C513B7">
        <w:t>There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numerous</w:t>
      </w:r>
      <w:r>
        <w:t xml:space="preserve"> </w:t>
      </w:r>
      <w:r w:rsidR="001C72AF" w:rsidRPr="00C513B7">
        <w:t>initiatives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teaching</w:t>
      </w:r>
      <w:r>
        <w:t xml:space="preserve"> </w:t>
      </w:r>
      <w:r w:rsidR="001C72AF" w:rsidRPr="00C513B7">
        <w:t>modules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educate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levels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rights.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extracurricular</w:t>
      </w:r>
      <w:r>
        <w:t xml:space="preserve"> </w:t>
      </w:r>
      <w:r w:rsidR="001C72AF" w:rsidRPr="00C513B7">
        <w:t>partners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plays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important</w:t>
      </w:r>
      <w:r>
        <w:t xml:space="preserve"> </w:t>
      </w:r>
      <w:r w:rsidR="001C72AF" w:rsidRPr="00C513B7">
        <w:t>role.</w:t>
      </w:r>
    </w:p>
    <w:p w14:paraId="65410264" w14:textId="18F07C8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109.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DKHW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supporting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sustainable</w:t>
      </w:r>
      <w:r>
        <w:t xml:space="preserve"> </w:t>
      </w:r>
      <w:r w:rsidR="001C72AF" w:rsidRPr="00C513B7">
        <w:t>anchoring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sector,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funds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BMFSFJ,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pilot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“Schools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Rights”.</w:t>
      </w:r>
      <w:r>
        <w:t xml:space="preserve"> </w:t>
      </w:r>
      <w:r w:rsidR="001C72AF" w:rsidRPr="00C513B7">
        <w:t>Teams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selected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relevant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skills,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received</w:t>
      </w:r>
      <w:r>
        <w:t xml:space="preserve"> </w:t>
      </w:r>
      <w:r w:rsidR="001C72AF" w:rsidRPr="00C513B7">
        <w:t>guidance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demand-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lastRenderedPageBreak/>
        <w:t>practice-orientated</w:t>
      </w:r>
      <w:r>
        <w:t xml:space="preserve"> </w:t>
      </w:r>
      <w:r w:rsidR="001C72AF" w:rsidRPr="00C513B7">
        <w:t>manner,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networked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another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2013.</w:t>
      </w:r>
    </w:p>
    <w:p w14:paraId="0A059DE3" w14:textId="09623DF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16th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Report,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compiled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commission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experts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behalf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Government,</w:t>
      </w:r>
      <w:r>
        <w:t xml:space="preserve"> </w:t>
      </w:r>
      <w:r w:rsidR="001C72AF" w:rsidRPr="00C513B7">
        <w:t>attests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deficits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areas</w:t>
      </w:r>
      <w:r>
        <w:t xml:space="preserve"> </w:t>
      </w:r>
      <w:r w:rsidR="001C72AF" w:rsidRPr="00C513B7">
        <w:t>mentioned,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makes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recommendations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scope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content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instruction,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qualification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teachers,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effective</w:t>
      </w:r>
      <w:r>
        <w:t xml:space="preserve"> </w:t>
      </w:r>
      <w:r w:rsidR="001C72AF" w:rsidRPr="00C513B7">
        <w:t>co-determination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pupils.</w:t>
      </w:r>
    </w:p>
    <w:p w14:paraId="1486B2A2" w14:textId="5C0365B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numerous</w:t>
      </w:r>
      <w:r>
        <w:t xml:space="preserve"> </w:t>
      </w:r>
      <w:r w:rsidR="001C72AF" w:rsidRPr="00C513B7">
        <w:t>projects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“Living</w:t>
      </w:r>
      <w:r>
        <w:t xml:space="preserve"> </w:t>
      </w:r>
      <w:r w:rsidR="001C72AF" w:rsidRPr="00C513B7">
        <w:t>Democracy!”</w:t>
      </w:r>
      <w:r>
        <w:t xml:space="preserve"> </w:t>
      </w:r>
      <w:r w:rsidR="001C72AF" w:rsidRPr="00C513B7">
        <w:t>aiming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implement</w:t>
      </w:r>
      <w:r>
        <w:t xml:space="preserve"> </w:t>
      </w:r>
      <w:r w:rsidR="001C72AF" w:rsidRPr="00C513B7">
        <w:t>democracy</w:t>
      </w:r>
      <w:r>
        <w:t xml:space="preserve"> </w:t>
      </w:r>
      <w:r w:rsidR="001C72AF" w:rsidRPr="00C513B7">
        <w:t>promotion,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education,</w:t>
      </w:r>
      <w:r>
        <w:t xml:space="preserve"> </w:t>
      </w:r>
      <w:r w:rsidR="001C72AF" w:rsidRPr="00C513B7">
        <w:t>inclusion,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everyday</w:t>
      </w:r>
      <w:r>
        <w:t xml:space="preserve"> </w:t>
      </w:r>
      <w:r w:rsidR="001C72AF" w:rsidRPr="00C513B7">
        <w:t>lives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school.</w:t>
      </w:r>
      <w:r>
        <w:t xml:space="preserve"> </w:t>
      </w:r>
    </w:p>
    <w:p w14:paraId="0E7FA7ED" w14:textId="27DDBEB6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12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259F5FB" w14:textId="12EE536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112.</w:t>
      </w:r>
      <w:r w:rsidRPr="00C513B7">
        <w:tab/>
      </w:r>
      <w:r w:rsidR="001C72AF" w:rsidRPr="00C513B7">
        <w:t>No</w:t>
      </w:r>
      <w:r>
        <w:t xml:space="preserve"> </w:t>
      </w:r>
      <w:r w:rsidR="001C72AF" w:rsidRPr="00C513B7">
        <w:t>pupil</w:t>
      </w:r>
      <w:r>
        <w:t xml:space="preserve"> </w:t>
      </w:r>
      <w:r w:rsidR="001C72AF" w:rsidRPr="00C513B7">
        <w:t>should</w:t>
      </w:r>
      <w:r>
        <w:t xml:space="preserve"> </w:t>
      </w:r>
      <w:r w:rsidR="001C72AF" w:rsidRPr="00C513B7">
        <w:t>feel</w:t>
      </w:r>
      <w:r>
        <w:t xml:space="preserve"> </w:t>
      </w:r>
      <w:r w:rsidR="001C72AF" w:rsidRPr="00C513B7">
        <w:t>left</w:t>
      </w:r>
      <w:r>
        <w:t xml:space="preserve"> </w:t>
      </w:r>
      <w:r w:rsidR="001C72AF" w:rsidRPr="00C513B7">
        <w:t>alone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psychological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physical</w:t>
      </w:r>
      <w:r>
        <w:t xml:space="preserve"> </w:t>
      </w:r>
      <w:r w:rsidR="001C72AF" w:rsidRPr="00C513B7">
        <w:t>violence.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clearly-differentiated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structure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pupils.</w:t>
      </w:r>
      <w:r>
        <w:t xml:space="preserve"> </w:t>
      </w:r>
      <w:r w:rsidR="001C72AF" w:rsidRPr="00C513B7">
        <w:t>Specially-trained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psychologists</w:t>
      </w:r>
      <w:r>
        <w:t xml:space="preserve"> </w:t>
      </w:r>
      <w:r w:rsidR="001C72AF" w:rsidRPr="00C513B7">
        <w:t>assist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schools,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comes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dealing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stressful</w:t>
      </w:r>
      <w:r>
        <w:t xml:space="preserve"> </w:t>
      </w:r>
      <w:r w:rsidR="001C72AF" w:rsidRPr="00C513B7">
        <w:t>bullying</w:t>
      </w:r>
      <w:r>
        <w:t xml:space="preserve"> </w:t>
      </w:r>
      <w:r w:rsidR="001C72AF" w:rsidRPr="00C513B7">
        <w:t>incidents.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however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receive</w:t>
      </w:r>
      <w:r>
        <w:t xml:space="preserve"> </w:t>
      </w:r>
      <w:r w:rsidR="001C72AF" w:rsidRPr="00C513B7">
        <w:t>pedagogical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implement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own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concepts.</w:t>
      </w:r>
    </w:p>
    <w:p w14:paraId="603E7194" w14:textId="5DDD6EB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113.</w:t>
      </w:r>
      <w:r w:rsidRPr="00C513B7">
        <w:tab/>
      </w:r>
      <w:r w:rsidR="001C72AF" w:rsidRPr="00C513B7">
        <w:t>In-service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offers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teachers</w:t>
      </w:r>
      <w:r>
        <w:t xml:space="preserve"> </w:t>
      </w:r>
      <w:r w:rsidR="001C72AF" w:rsidRPr="00C513B7">
        <w:t>range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prevention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bullying,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bullying,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violence,</w:t>
      </w:r>
      <w:r>
        <w:t xml:space="preserve"> </w:t>
      </w:r>
      <w:r w:rsidR="001C72AF" w:rsidRPr="00C513B7">
        <w:t>non-violent</w:t>
      </w:r>
      <w:r>
        <w:t xml:space="preserve"> </w:t>
      </w:r>
      <w:r w:rsidR="001C72AF" w:rsidRPr="00C513B7">
        <w:t>communication,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learning,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dealing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disruptions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class,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mandate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schools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instruction.</w:t>
      </w:r>
    </w:p>
    <w:p w14:paraId="56981AF9" w14:textId="5AFDA53D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12</w:t>
      </w:r>
      <w:r w:rsidR="00782368">
        <w:rPr>
          <w:lang w:val="en-US"/>
        </w:rPr>
        <w:t xml:space="preserve"> </w:t>
      </w:r>
      <w:r>
        <w:rPr>
          <w:lang w:val="en-US"/>
        </w:rPr>
        <w:t>(e)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44FA4FD" w14:textId="1D26357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114.</w:t>
      </w:r>
      <w:r w:rsidRPr="00C513B7">
        <w:tab/>
      </w:r>
      <w:r w:rsidR="001C72AF" w:rsidRPr="00C513B7">
        <w:t>A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entitlement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full-time</w:t>
      </w:r>
      <w:r>
        <w:t xml:space="preserve"> </w:t>
      </w:r>
      <w:r w:rsidR="001C72AF" w:rsidRPr="00C513B7">
        <w:t>childcare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introduced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year</w:t>
      </w:r>
      <w:r>
        <w:t xml:space="preserve"> </w:t>
      </w:r>
      <w:r w:rsidR="001C72AF" w:rsidRPr="00C513B7">
        <w:t>2026/27</w:t>
      </w:r>
      <w:r>
        <w:t xml:space="preserve"> </w:t>
      </w:r>
      <w:r w:rsidR="001C72AF" w:rsidRPr="00C513B7">
        <w:t>onwards.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initially</w:t>
      </w:r>
      <w:r>
        <w:t xml:space="preserve"> </w:t>
      </w:r>
      <w:r w:rsidR="001C72AF" w:rsidRPr="00C513B7">
        <w:t>apply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first</w:t>
      </w:r>
      <w:r>
        <w:t xml:space="preserve"> </w:t>
      </w:r>
      <w:r w:rsidR="001C72AF" w:rsidRPr="00C513B7">
        <w:t>grade</w:t>
      </w:r>
      <w:r>
        <w:t xml:space="preserve"> </w:t>
      </w:r>
      <w:r w:rsidR="001C72AF" w:rsidRPr="00C513B7">
        <w:t>level,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extended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grade</w:t>
      </w:r>
      <w:r>
        <w:t xml:space="preserve"> </w:t>
      </w:r>
      <w:r w:rsidR="001C72AF" w:rsidRPr="00C513B7">
        <w:t>level</w:t>
      </w:r>
      <w:r>
        <w:t xml:space="preserve"> </w:t>
      </w:r>
      <w:r w:rsidR="001C72AF" w:rsidRPr="00C513B7">
        <w:t>each</w:t>
      </w:r>
      <w:r>
        <w:t xml:space="preserve"> </w:t>
      </w:r>
      <w:r w:rsidR="001C72AF" w:rsidRPr="00C513B7">
        <w:t>year.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entitlement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apply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all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grades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4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August</w:t>
      </w:r>
      <w:r>
        <w:t xml:space="preserve"> </w:t>
      </w:r>
      <w:r w:rsidR="001C72AF" w:rsidRPr="00C513B7">
        <w:t>2029</w:t>
      </w:r>
      <w:r>
        <w:t xml:space="preserve"> </w:t>
      </w:r>
      <w:r w:rsidR="001C72AF" w:rsidRPr="00C513B7">
        <w:t>onwards,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expansion</w:t>
      </w:r>
      <w:r>
        <w:t xml:space="preserve"> </w:t>
      </w:r>
      <w:r w:rsidR="001C72AF" w:rsidRPr="00C513B7">
        <w:t>phase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completed.</w:t>
      </w:r>
      <w:r>
        <w:t xml:space="preserve"> </w:t>
      </w:r>
    </w:p>
    <w:p w14:paraId="1E795248" w14:textId="3212FAA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promulgated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October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necessary</w:t>
      </w:r>
      <w:r>
        <w:t xml:space="preserve"> </w:t>
      </w:r>
      <w:r w:rsidR="001C72AF" w:rsidRPr="00C513B7">
        <w:t>infrastructure</w:t>
      </w:r>
      <w:r>
        <w:t xml:space="preserve"> </w:t>
      </w:r>
      <w:r w:rsidR="001C72AF" w:rsidRPr="00C513B7">
        <w:t>expansion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municipalities.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3.5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made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budget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investments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infrastructure</w:t>
      </w:r>
      <w:r>
        <w:t xml:space="preserve"> </w:t>
      </w:r>
      <w:r w:rsidR="001C72AF" w:rsidRPr="00C513B7">
        <w:t>development.</w:t>
      </w:r>
    </w:p>
    <w:p w14:paraId="2F565BDD" w14:textId="2720D83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116.</w:t>
      </w:r>
      <w:r w:rsidRPr="00C513B7">
        <w:tab/>
      </w:r>
      <w:r w:rsidR="001C72AF" w:rsidRPr="00C513B7">
        <w:t>High-quality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services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afternoon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terms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social,</w:t>
      </w:r>
      <w:r>
        <w:t xml:space="preserve"> </w:t>
      </w:r>
      <w:r w:rsidR="001C72AF" w:rsidRPr="00C513B7">
        <w:t>emotional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physical</w:t>
      </w:r>
      <w:r>
        <w:t xml:space="preserve"> </w:t>
      </w:r>
      <w:r w:rsidR="001C72AF" w:rsidRPr="00C513B7">
        <w:t>development,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enable</w:t>
      </w:r>
      <w:r>
        <w:t xml:space="preserve"> </w:t>
      </w:r>
      <w:r w:rsidR="001C72AF" w:rsidRPr="00C513B7">
        <w:t>individual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beyond</w:t>
      </w:r>
      <w:r>
        <w:t xml:space="preserve"> </w:t>
      </w:r>
      <w:r w:rsidR="001C72AF" w:rsidRPr="00C513B7">
        <w:t>lesson</w:t>
      </w:r>
      <w:r>
        <w:t xml:space="preserve"> </w:t>
      </w:r>
      <w:r w:rsidR="001C72AF" w:rsidRPr="00C513B7">
        <w:t>time.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educational</w:t>
      </w:r>
      <w:r>
        <w:t xml:space="preserve"> </w:t>
      </w:r>
      <w:r w:rsidR="001C72AF" w:rsidRPr="00C513B7">
        <w:t>success</w:t>
      </w:r>
      <w:r>
        <w:t xml:space="preserve"> </w:t>
      </w:r>
      <w:r w:rsidR="001C72AF" w:rsidRPr="00C513B7">
        <w:t>less</w:t>
      </w:r>
      <w:r>
        <w:t xml:space="preserve"> </w:t>
      </w:r>
      <w:r w:rsidR="001C72AF" w:rsidRPr="00C513B7">
        <w:t>dependent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background,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thus</w:t>
      </w:r>
      <w:r>
        <w:t xml:space="preserve"> </w:t>
      </w:r>
      <w:r w:rsidR="001C72AF" w:rsidRPr="00C513B7">
        <w:t>enhance</w:t>
      </w:r>
      <w:r>
        <w:t xml:space="preserve"> </w:t>
      </w:r>
      <w:r w:rsidR="001C72AF" w:rsidRPr="00C513B7">
        <w:t>equality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opportunity.</w:t>
      </w:r>
      <w:r>
        <w:t xml:space="preserve"> </w:t>
      </w:r>
      <w:r w:rsidR="001C72AF" w:rsidRPr="00C513B7">
        <w:t>Beyond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education,</w:t>
      </w:r>
      <w:r>
        <w:t xml:space="preserve"> </w:t>
      </w:r>
      <w:r w:rsidR="001C72AF" w:rsidRPr="00C513B7">
        <w:t>full-time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leaves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activities,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example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musical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sporting</w:t>
      </w:r>
      <w:r>
        <w:t xml:space="preserve"> </w:t>
      </w:r>
      <w:r w:rsidR="001C72AF" w:rsidRPr="00C513B7">
        <w:t>activities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friends.</w:t>
      </w:r>
    </w:p>
    <w:p w14:paraId="1F0F009C" w14:textId="56B94E06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13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D97138D" w14:textId="01C6150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confirmed</w:t>
      </w:r>
      <w:r>
        <w:t xml:space="preserve"> </w:t>
      </w:r>
      <w:r w:rsidR="001C72AF" w:rsidRPr="00C513B7">
        <w:t>findings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principle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benefit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doubt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applies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law.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principle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still</w:t>
      </w:r>
      <w:r>
        <w:t xml:space="preserve"> </w:t>
      </w:r>
      <w:r w:rsidR="001C72AF" w:rsidRPr="00C513B7">
        <w:t>doubts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examination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place,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assumed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child’s</w:t>
      </w:r>
      <w:r>
        <w:t xml:space="preserve"> </w:t>
      </w:r>
      <w:r w:rsidR="001C72AF" w:rsidRPr="00C513B7">
        <w:t>best</w:t>
      </w:r>
      <w:r>
        <w:t xml:space="preserve"> </w:t>
      </w:r>
      <w:r w:rsidR="001C72AF" w:rsidRPr="00C513B7">
        <w:t>interests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minor</w:t>
      </w:r>
      <w:r w:rsidR="001C72AF">
        <w:t>.</w:t>
      </w:r>
      <w:r w:rsidR="001C72AF" w:rsidRPr="00C513B7">
        <w:rPr>
          <w:vertAlign w:val="superscript"/>
        </w:rPr>
        <w:footnoteReference w:id="17"/>
      </w:r>
      <w:bookmarkStart w:id="8" w:name="_Hlk87957451"/>
    </w:p>
    <w:bookmarkEnd w:id="8"/>
    <w:p w14:paraId="47D5C883" w14:textId="205F442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official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assessment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unaccompanied</w:t>
      </w:r>
      <w:r>
        <w:t xml:space="preserve"> </w:t>
      </w:r>
      <w:r w:rsidR="001C72AF" w:rsidRPr="00C513B7">
        <w:t>minor</w:t>
      </w:r>
      <w:r>
        <w:t xml:space="preserve"> </w:t>
      </w:r>
      <w:r w:rsidR="001C72AF" w:rsidRPr="00C513B7">
        <w:t>refugees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clearly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42f</w:t>
      </w:r>
      <w:r>
        <w:t xml:space="preserve"> </w:t>
      </w:r>
      <w:r w:rsidR="001C72AF" w:rsidRPr="00C513B7">
        <w:t>subsections</w:t>
      </w:r>
      <w:r>
        <w:t xml:space="preserve"> </w:t>
      </w:r>
      <w:r w:rsidR="001C72AF" w:rsidRPr="00C513B7">
        <w:t>(1)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(2)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Book</w:t>
      </w:r>
      <w:r>
        <w:t xml:space="preserve"> </w:t>
      </w:r>
      <w:r w:rsidR="001C72AF" w:rsidRPr="00C513B7">
        <w:t>VIII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Code.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three-stage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carried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competent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offices:</w:t>
      </w:r>
      <w:r>
        <w:t xml:space="preserve"> </w:t>
      </w:r>
      <w:r w:rsidR="001C72AF" w:rsidRPr="00C513B7">
        <w:t>Accordingly,</w:t>
      </w:r>
      <w:r>
        <w:t xml:space="preserve"> </w:t>
      </w:r>
      <w:r w:rsidR="001C72AF" w:rsidRPr="00C513B7">
        <w:t>minority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first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determined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basis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identity</w:t>
      </w:r>
      <w:r>
        <w:t xml:space="preserve"> </w:t>
      </w:r>
      <w:r w:rsidR="001C72AF" w:rsidRPr="00C513B7">
        <w:t>documents.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these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available,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qualified</w:t>
      </w:r>
      <w:r>
        <w:t xml:space="preserve"> </w:t>
      </w:r>
      <w:r w:rsidR="001C72AF" w:rsidRPr="00C513B7">
        <w:t>inspection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carried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professionally-qualified</w:t>
      </w:r>
      <w:r>
        <w:t xml:space="preserve"> </w:t>
      </w:r>
      <w:r w:rsidR="001C72AF" w:rsidRPr="00C513B7">
        <w:lastRenderedPageBreak/>
        <w:t>personnel.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examination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arranged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doubts,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request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person</w:t>
      </w:r>
      <w:r>
        <w:t xml:space="preserve"> </w:t>
      </w:r>
      <w:r w:rsidR="001C72AF" w:rsidRPr="00C513B7">
        <w:t>concerned,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assess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person’s</w:t>
      </w:r>
      <w:r>
        <w:t xml:space="preserve"> </w:t>
      </w:r>
      <w:r w:rsidR="001C72AF" w:rsidRPr="00C513B7">
        <w:t>age.</w:t>
      </w:r>
      <w:r>
        <w:t xml:space="preserve"> </w:t>
      </w:r>
    </w:p>
    <w:p w14:paraId="6F7A1D95" w14:textId="1AB8033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119.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evaluation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Improvement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Accommodation,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Foreign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Verbesserung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der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Unterbringung</w:t>
      </w:r>
      <w:proofErr w:type="spellEnd"/>
      <w:r w:rsidR="001C72AF" w:rsidRPr="00C513B7">
        <w:rPr>
          <w:i/>
        </w:rPr>
        <w:t>,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Versorgung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Betreuung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ausländischer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Kinder</w:t>
      </w:r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Jugendlicher</w:t>
      </w:r>
      <w:proofErr w:type="spellEnd"/>
      <w:r w:rsidR="001C72AF" w:rsidRPr="00C513B7">
        <w:t>)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revealed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assessment</w:t>
      </w:r>
      <w:r>
        <w:t xml:space="preserve"> </w:t>
      </w:r>
      <w:r w:rsidR="001C72AF" w:rsidRPr="00C513B7">
        <w:t>carried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temporarily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custody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handled</w:t>
      </w:r>
      <w:r>
        <w:t xml:space="preserve"> </w:t>
      </w:r>
      <w:r w:rsidR="001C72AF" w:rsidRPr="00C513B7">
        <w:t>differently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municipalities.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assessment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therefore</w:t>
      </w:r>
      <w:r>
        <w:t xml:space="preserve"> </w:t>
      </w:r>
      <w:r w:rsidR="001C72AF" w:rsidRPr="00C513B7">
        <w:t>continue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monitored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legislature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partially</w:t>
      </w:r>
      <w:r>
        <w:t xml:space="preserve"> </w:t>
      </w:r>
      <w:r w:rsidR="001C72AF" w:rsidRPr="00C513B7">
        <w:t>inconsistent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methods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effects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examine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need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future</w:t>
      </w:r>
      <w:r>
        <w:t xml:space="preserve"> </w:t>
      </w:r>
      <w:r w:rsidR="001C72AF" w:rsidRPr="00C513B7">
        <w:t>action</w:t>
      </w:r>
      <w:r w:rsidR="001C72AF">
        <w:t>.</w:t>
      </w:r>
      <w:r w:rsidR="001C72AF" w:rsidRPr="00C513B7">
        <w:rPr>
          <w:vertAlign w:val="superscript"/>
        </w:rPr>
        <w:footnoteReference w:id="18"/>
      </w:r>
    </w:p>
    <w:p w14:paraId="3ACDCEB9" w14:textId="572561C3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13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48050C6" w14:textId="6C4E810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120.</w:t>
      </w:r>
      <w:r w:rsidRPr="00C513B7">
        <w:tab/>
      </w:r>
      <w:r w:rsidR="001C72AF" w:rsidRPr="00C513B7">
        <w:t>Detention</w:t>
      </w:r>
      <w:r>
        <w:t xml:space="preserve"> </w:t>
      </w:r>
      <w:r w:rsidR="001C72AF" w:rsidRPr="00C513B7">
        <w:t>pending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ordered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last</w:t>
      </w:r>
      <w:r>
        <w:t xml:space="preserve"> </w:t>
      </w:r>
      <w:r w:rsidR="001C72AF" w:rsidRPr="00C513B7">
        <w:t>resort.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pending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impermissible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purpose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achieved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less</w:t>
      </w:r>
      <w:r>
        <w:t xml:space="preserve"> </w:t>
      </w:r>
      <w:r w:rsidR="001C72AF" w:rsidRPr="00C513B7">
        <w:t>severe</w:t>
      </w:r>
      <w:r>
        <w:t xml:space="preserve"> </w:t>
      </w:r>
      <w:r w:rsidR="001C72AF" w:rsidRPr="00C513B7">
        <w:t>means.</w:t>
      </w:r>
      <w:r>
        <w:t xml:space="preserve"> </w:t>
      </w:r>
      <w:r w:rsidR="001C72AF" w:rsidRPr="00C513B7">
        <w:t>Questions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best</w:t>
      </w:r>
      <w:r>
        <w:t xml:space="preserve"> </w:t>
      </w:r>
      <w:r w:rsidR="001C72AF" w:rsidRPr="00C513B7">
        <w:t>interests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family,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particular,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comprehensively</w:t>
      </w:r>
      <w:r>
        <w:t xml:space="preserve"> </w:t>
      </w:r>
      <w:r w:rsidR="001C72AF" w:rsidRPr="00C513B7">
        <w:t>considered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advance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examining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proportionality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imposing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application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minors.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pending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62</w:t>
      </w:r>
      <w:r>
        <w:t xml:space="preserve"> </w:t>
      </w:r>
      <w:r w:rsidR="001C72AF" w:rsidRPr="00C513B7">
        <w:t>et</w:t>
      </w:r>
      <w:r>
        <w:t xml:space="preserve"> </w:t>
      </w:r>
      <w:r w:rsidR="001C72AF" w:rsidRPr="00C513B7">
        <w:t>seqq.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Residence,</w:t>
      </w:r>
      <w:r>
        <w:t xml:space="preserve"> </w:t>
      </w:r>
      <w:r w:rsidR="001C72AF" w:rsidRPr="00C513B7">
        <w:t>Economic</w:t>
      </w:r>
      <w:r>
        <w:t xml:space="preserve"> </w:t>
      </w:r>
      <w:r w:rsidR="001C72AF" w:rsidRPr="00C513B7">
        <w:t>Activity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Integration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Foreigners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Territory</w:t>
      </w:r>
      <w:r>
        <w:t xml:space="preserve"> </w:t>
      </w:r>
      <w:r w:rsidR="001C72AF" w:rsidRPr="00C513B7">
        <w:t>(Residence</w:t>
      </w:r>
      <w:r>
        <w:t xml:space="preserve"> </w:t>
      </w:r>
      <w:r w:rsidR="001C72AF" w:rsidRPr="00C513B7">
        <w:t>Act;</w:t>
      </w:r>
      <w:r>
        <w:t xml:space="preserve"> 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über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Aufenthalt</w:t>
      </w:r>
      <w:proofErr w:type="spellEnd"/>
      <w:r w:rsidR="001C72AF" w:rsidRPr="00C513B7">
        <w:rPr>
          <w:i/>
        </w:rPr>
        <w:t>,</w:t>
      </w:r>
      <w:r>
        <w:rPr>
          <w:i/>
        </w:rPr>
        <w:t xml:space="preserve"> </w:t>
      </w:r>
      <w:r w:rsidR="001C72AF" w:rsidRPr="00C513B7">
        <w:rPr>
          <w:i/>
        </w:rPr>
        <w:t>die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Erwerbstätigkeit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r w:rsidR="001C72AF" w:rsidRPr="00C513B7">
        <w:rPr>
          <w:i/>
        </w:rPr>
        <w:t>die</w:t>
      </w:r>
      <w:r>
        <w:rPr>
          <w:i/>
        </w:rPr>
        <w:t xml:space="preserve"> </w:t>
      </w:r>
      <w:r w:rsidR="001C72AF" w:rsidRPr="00C513B7">
        <w:rPr>
          <w:i/>
        </w:rPr>
        <w:t>Integration</w:t>
      </w:r>
      <w:r>
        <w:rPr>
          <w:i/>
        </w:rPr>
        <w:t xml:space="preserve"> </w:t>
      </w:r>
      <w:r w:rsidR="001C72AF" w:rsidRPr="00C513B7">
        <w:rPr>
          <w:i/>
        </w:rPr>
        <w:t>von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Ausländerinnen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Ausländern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im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Bundesgebiet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-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AufenthG</w:t>
      </w:r>
      <w:proofErr w:type="spellEnd"/>
      <w:r w:rsidR="001C72AF" w:rsidRPr="00C513B7">
        <w:t>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judicial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involving</w:t>
      </w:r>
      <w:r>
        <w:t xml:space="preserve"> </w:t>
      </w:r>
      <w:r w:rsidR="001C72AF" w:rsidRPr="00C513B7">
        <w:t>deprivation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liberty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sections</w:t>
      </w:r>
      <w:r>
        <w:t xml:space="preserve"> </w:t>
      </w:r>
      <w:r w:rsidR="001C72AF" w:rsidRPr="00C513B7">
        <w:t>415</w:t>
      </w:r>
      <w:r>
        <w:t xml:space="preserve"> </w:t>
      </w:r>
      <w:r w:rsidR="001C72AF" w:rsidRPr="00C513B7">
        <w:t>et</w:t>
      </w:r>
      <w:r>
        <w:t xml:space="preserve"> </w:t>
      </w:r>
      <w:r w:rsidR="001C72AF" w:rsidRPr="00C513B7">
        <w:t>seqq.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Matters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Matters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Non-contentious</w:t>
      </w:r>
      <w:r>
        <w:t xml:space="preserve"> </w:t>
      </w:r>
      <w:r w:rsidR="001C72AF" w:rsidRPr="00C513B7">
        <w:t>Jurisdiction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Gesetz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über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das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Verfahren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in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Familiensachen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und</w:t>
      </w:r>
      <w:r>
        <w:rPr>
          <w:i/>
        </w:rPr>
        <w:t xml:space="preserve"> </w:t>
      </w:r>
      <w:r w:rsidR="001C72AF" w:rsidRPr="00C513B7">
        <w:rPr>
          <w:i/>
        </w:rPr>
        <w:t>in</w:t>
      </w:r>
      <w:r>
        <w:rPr>
          <w:i/>
        </w:rPr>
        <w:t xml:space="preserve"> </w:t>
      </w:r>
      <w:r w:rsidR="001C72AF" w:rsidRPr="00C513B7">
        <w:rPr>
          <w:i/>
        </w:rPr>
        <w:t>den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Angelegenheiten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der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freiwilligen</w:t>
      </w:r>
      <w:proofErr w:type="spellEnd"/>
      <w:r>
        <w:rPr>
          <w:i/>
        </w:rPr>
        <w:t xml:space="preserve"> </w:t>
      </w:r>
      <w:proofErr w:type="spellStart"/>
      <w:r w:rsidR="001C72AF" w:rsidRPr="00C513B7">
        <w:rPr>
          <w:i/>
        </w:rPr>
        <w:t>Gerichtsbarkeit</w:t>
      </w:r>
      <w:proofErr w:type="spellEnd"/>
      <w:r>
        <w:rPr>
          <w:i/>
        </w:rPr>
        <w:t xml:space="preserve"> </w:t>
      </w:r>
      <w:r w:rsidR="001C72AF" w:rsidRPr="00C513B7">
        <w:t>–</w:t>
      </w:r>
      <w:r>
        <w:t xml:space="preserve"> </w:t>
      </w:r>
      <w:proofErr w:type="spellStart"/>
      <w:r w:rsidR="001C72AF" w:rsidRPr="00C513B7">
        <w:t>FamFG</w:t>
      </w:r>
      <w:proofErr w:type="spellEnd"/>
      <w:r w:rsidR="001C72AF" w:rsidRPr="00C513B7">
        <w:t>).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62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(1),</w:t>
      </w:r>
      <w:r>
        <w:t xml:space="preserve"> </w:t>
      </w:r>
      <w:r w:rsidR="001C72AF" w:rsidRPr="00C513B7">
        <w:t>third</w:t>
      </w:r>
      <w:r>
        <w:t xml:space="preserve"> </w:t>
      </w:r>
      <w:r w:rsidR="001C72AF" w:rsidRPr="00C513B7">
        <w:t>sentence,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Residence</w:t>
      </w:r>
      <w:r>
        <w:t xml:space="preserve"> </w:t>
      </w:r>
      <w:r w:rsidR="001C72AF" w:rsidRPr="00C513B7">
        <w:t>Act,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who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subject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enforceable</w:t>
      </w:r>
      <w:r>
        <w:t xml:space="preserve"> </w:t>
      </w:r>
      <w:r w:rsidR="001C72AF" w:rsidRPr="00C513B7">
        <w:t>obligation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leave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country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pending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exceptional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long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reasonable</w:t>
      </w:r>
      <w:r>
        <w:t xml:space="preserve"> </w:t>
      </w:r>
      <w:r w:rsidR="001C72AF" w:rsidRPr="00C513B7">
        <w:t>taking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well-being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child.</w:t>
      </w:r>
      <w:r>
        <w:t xml:space="preserve"> </w:t>
      </w:r>
    </w:p>
    <w:p w14:paraId="49A76CEF" w14:textId="17F9FC3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121.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practice,</w:t>
      </w:r>
      <w:r>
        <w:t xml:space="preserve"> </w:t>
      </w:r>
      <w:r w:rsidR="001C72AF" w:rsidRPr="00C513B7">
        <w:t>some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matter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principle</w:t>
      </w:r>
      <w:r>
        <w:t xml:space="preserve"> </w:t>
      </w:r>
      <w:r w:rsidR="001C72AF" w:rsidRPr="00C513B7">
        <w:t>do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make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possibility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place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detention</w:t>
      </w:r>
      <w:r>
        <w:t xml:space="preserve"> </w:t>
      </w:r>
      <w:r w:rsidR="001C72AF" w:rsidRPr="00C513B7">
        <w:t>pending</w:t>
      </w:r>
      <w:r>
        <w:t xml:space="preserve"> </w:t>
      </w:r>
      <w:r w:rsidR="001C72AF" w:rsidRPr="00C513B7">
        <w:t>deportation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exceptional</w:t>
      </w:r>
      <w:r>
        <w:t xml:space="preserve"> </w:t>
      </w:r>
      <w:r w:rsidR="001C72AF" w:rsidRPr="00C513B7">
        <w:t>cases.</w:t>
      </w:r>
    </w:p>
    <w:p w14:paraId="370ADEB9" w14:textId="2712D5BF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14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70F2724" w14:textId="6D52AE6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alliance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members</w:t>
      </w:r>
      <w:r>
        <w:t xml:space="preserve"> </w:t>
      </w:r>
      <w:r w:rsidR="001C72AF" w:rsidRPr="00C513B7">
        <w:t>representing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 w:rsidR="001C72AF" w:rsidRPr="00C513B7">
        <w:t>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municipalities,</w:t>
      </w:r>
      <w:r>
        <w:t xml:space="preserve"> </w:t>
      </w:r>
      <w:r w:rsidR="001C72AF" w:rsidRPr="00C513B7">
        <w:t>professional</w:t>
      </w:r>
      <w:r>
        <w:t xml:space="preserve"> </w:t>
      </w:r>
      <w:r w:rsidR="001C72AF" w:rsidRPr="00C513B7">
        <w:t>practitioners,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academics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chairmanship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Commissioner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(UBSKM).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goals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steps,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joint</w:t>
      </w:r>
      <w:r>
        <w:t xml:space="preserve"> </w:t>
      </w:r>
      <w:r w:rsidR="001C72AF" w:rsidRPr="00C513B7">
        <w:t>agreement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29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2021.</w:t>
      </w:r>
    </w:p>
    <w:p w14:paraId="5B5D51F0" w14:textId="1E0628A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planned</w:t>
      </w:r>
      <w:r>
        <w:t xml:space="preserve"> </w:t>
      </w:r>
      <w:r w:rsidR="001C72AF" w:rsidRPr="00C513B7">
        <w:t>establishment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reporting</w:t>
      </w:r>
      <w:r>
        <w:t xml:space="preserve"> </w:t>
      </w:r>
      <w:r w:rsidR="001C72AF" w:rsidRPr="00C513B7">
        <w:t>mechanism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expected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significantly</w:t>
      </w:r>
      <w:r>
        <w:t xml:space="preserve"> </w:t>
      </w:r>
      <w:r w:rsidR="001C72AF" w:rsidRPr="00C513B7">
        <w:t>improve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availability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(including</w:t>
      </w:r>
      <w:r>
        <w:t xml:space="preserve"> </w:t>
      </w:r>
      <w:r w:rsidR="001C72AF" w:rsidRPr="00C513B7">
        <w:t>children).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end,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funding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Institute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(DIMR)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aim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develop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reporting</w:t>
      </w:r>
      <w:r>
        <w:t xml:space="preserve"> </w:t>
      </w:r>
      <w:r w:rsidR="001C72AF" w:rsidRPr="00C513B7">
        <w:t>mechanisms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gender-specific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February</w:t>
      </w:r>
      <w:r>
        <w:t xml:space="preserve"> </w:t>
      </w:r>
      <w:r w:rsidR="001C72AF" w:rsidRPr="00C513B7">
        <w:t>2020.</w:t>
      </w:r>
      <w:r>
        <w:t xml:space="preserve"> </w:t>
      </w:r>
    </w:p>
    <w:p w14:paraId="261D576E" w14:textId="16C6849D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14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EAFD85F" w14:textId="3329AA3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bookmarkStart w:id="9" w:name="_Hlk65700332"/>
      <w:r w:rsidRPr="00C513B7">
        <w:t>124.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“Protection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children”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facilitate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between</w:t>
      </w:r>
      <w:r>
        <w:t xml:space="preserve"> </w:t>
      </w:r>
      <w:r w:rsidR="001C72AF" w:rsidRPr="00C513B7">
        <w:t>stakeholders</w:t>
      </w:r>
      <w:r>
        <w:t xml:space="preserve"> </w:t>
      </w:r>
      <w:r w:rsidR="001C72AF" w:rsidRPr="00C513B7">
        <w:t>involved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identifying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protecting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trafficking,</w:t>
      </w:r>
      <w:r>
        <w:t xml:space="preserve"> </w:t>
      </w:r>
      <w:r w:rsidR="001C72AF" w:rsidRPr="00C513B7">
        <w:t>e.g.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lastRenderedPageBreak/>
        <w:t>police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specialised</w:t>
      </w:r>
      <w:r>
        <w:t xml:space="preserve"> </w:t>
      </w:r>
      <w:r w:rsidR="001C72AF" w:rsidRPr="00C513B7">
        <w:t>counselling</w:t>
      </w:r>
      <w:r>
        <w:t xml:space="preserve"> </w:t>
      </w:r>
      <w:r w:rsidR="001C72AF" w:rsidRPr="00C513B7">
        <w:t>centres.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extended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eight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shape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workshops.</w:t>
      </w:r>
    </w:p>
    <w:p w14:paraId="4B0CA44E" w14:textId="3FC63D4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125.</w:t>
      </w:r>
      <w:r w:rsidRPr="00C513B7">
        <w:tab/>
      </w:r>
      <w:r w:rsidR="001C72AF" w:rsidRPr="00C513B7">
        <w:t>A</w:t>
      </w:r>
      <w:r>
        <w:t xml:space="preserve"> </w:t>
      </w:r>
      <w:r w:rsidR="001C72AF" w:rsidRPr="00C513B7">
        <w:t>pilot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commissioned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non-governmental</w:t>
      </w:r>
      <w:r>
        <w:t xml:space="preserve"> </w:t>
      </w:r>
      <w:r w:rsidR="001C72AF" w:rsidRPr="00C513B7">
        <w:t>organisation</w:t>
      </w:r>
      <w:r>
        <w:t xml:space="preserve"> </w:t>
      </w:r>
      <w:r w:rsidR="001C72AF" w:rsidRPr="00C513B7">
        <w:t>“Every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Protected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Trafficking”</w:t>
      </w:r>
      <w:r>
        <w:t xml:space="preserve"> </w:t>
      </w:r>
      <w:r w:rsidR="001C72AF" w:rsidRPr="00C513B7">
        <w:t>(ECPAT)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investigating</w:t>
      </w:r>
      <w:r>
        <w:t xml:space="preserve"> </w:t>
      </w:r>
      <w:r w:rsidR="001C72AF" w:rsidRPr="00C513B7">
        <w:t>how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structures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improved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issue.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question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trained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</w:t>
      </w:r>
      <w:r>
        <w:t xml:space="preserve"> </w:t>
      </w:r>
      <w:r w:rsidR="001C72AF" w:rsidRPr="00C513B7">
        <w:t>Offices</w:t>
      </w:r>
      <w:r>
        <w:t xml:space="preserve"> </w:t>
      </w:r>
      <w:r w:rsidR="001C72AF" w:rsidRPr="00C513B7">
        <w:t>constitute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useful</w:t>
      </w:r>
      <w:r>
        <w:t xml:space="preserve"> </w:t>
      </w:r>
      <w:r w:rsidR="001C72AF" w:rsidRPr="00C513B7">
        <w:t>resource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identifying</w:t>
      </w:r>
      <w:r>
        <w:t xml:space="preserve"> </w:t>
      </w:r>
      <w:r w:rsidR="001C72AF" w:rsidRPr="00C513B7">
        <w:t>affected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juveniles.</w:t>
      </w:r>
    </w:p>
    <w:p w14:paraId="3F081E7A" w14:textId="766C9CB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Police</w:t>
      </w:r>
      <w:r>
        <w:t xml:space="preserve"> </w:t>
      </w:r>
      <w:r w:rsidR="001C72AF" w:rsidRPr="00C513B7">
        <w:t>Office</w:t>
      </w:r>
      <w:r>
        <w:t xml:space="preserve"> </w:t>
      </w:r>
      <w:r w:rsidR="001C72AF" w:rsidRPr="00C513B7">
        <w:t>(BKA)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stepping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police</w:t>
      </w:r>
      <w:r>
        <w:t xml:space="preserve"> </w:t>
      </w:r>
      <w:r w:rsidR="001C72AF" w:rsidRPr="00C513B7">
        <w:t>identification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caseworkers.</w:t>
      </w:r>
      <w:r>
        <w:t xml:space="preserve"> </w:t>
      </w:r>
    </w:p>
    <w:p w14:paraId="3585F581" w14:textId="69FCFA7B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14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bookmarkEnd w:id="9"/>
    <w:p w14:paraId="6F281EC4" w14:textId="3442817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recommends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Concept</w:t>
      </w:r>
      <w:r>
        <w:t xml:space="preserve"> </w:t>
      </w:r>
      <w:r w:rsidR="001C72AF" w:rsidRPr="00C513B7">
        <w:t>“Protection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Assistance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Children”</w:t>
      </w:r>
      <w:r>
        <w:t xml:space="preserve"> </w:t>
      </w:r>
      <w:r w:rsidR="001C72AF" w:rsidRPr="00C513B7">
        <w:t>should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structurally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regional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mechanisms.</w:t>
      </w:r>
    </w:p>
    <w:p w14:paraId="71313B4A" w14:textId="65421C3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128.</w:t>
      </w:r>
      <w:r w:rsidRPr="00C513B7">
        <w:tab/>
      </w:r>
      <w:r w:rsidR="001C72AF" w:rsidRPr="00C513B7">
        <w:t>Training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identification.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example,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non-governmental</w:t>
      </w:r>
      <w:r>
        <w:t xml:space="preserve"> </w:t>
      </w:r>
      <w:r w:rsidR="001C72AF" w:rsidRPr="00C513B7">
        <w:t>organisation</w:t>
      </w:r>
      <w:r>
        <w:t xml:space="preserve"> </w:t>
      </w:r>
      <w:r w:rsidR="001C72AF" w:rsidRPr="00C513B7">
        <w:t>ECPAT</w:t>
      </w:r>
      <w:r>
        <w:t xml:space="preserve"> </w:t>
      </w:r>
      <w:r w:rsidR="001C72AF" w:rsidRPr="00C513B7">
        <w:t>Deutschland,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BMFSFJ,</w:t>
      </w:r>
      <w:r>
        <w:t xml:space="preserve"> </w:t>
      </w:r>
      <w:r w:rsidR="001C72AF" w:rsidRPr="00C513B7">
        <w:t>passes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knowledge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courses,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experts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investigating</w:t>
      </w:r>
      <w:r>
        <w:t xml:space="preserve"> </w:t>
      </w:r>
      <w:r w:rsidR="001C72AF" w:rsidRPr="00C513B7">
        <w:t>authorities,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commissioners.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Police</w:t>
      </w:r>
      <w:r>
        <w:t xml:space="preserve"> </w:t>
      </w:r>
      <w:r w:rsidR="001C72AF" w:rsidRPr="00C513B7">
        <w:t>Office</w:t>
      </w:r>
      <w:r>
        <w:t xml:space="preserve"> </w:t>
      </w:r>
      <w:r w:rsidR="001C72AF" w:rsidRPr="00C513B7">
        <w:t>(BKA)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conducts</w:t>
      </w:r>
      <w:r>
        <w:t xml:space="preserve"> </w:t>
      </w:r>
      <w:r w:rsidR="001C72AF" w:rsidRPr="00C513B7">
        <w:t>regular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police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experts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specialised</w:t>
      </w:r>
      <w:r>
        <w:t xml:space="preserve"> </w:t>
      </w:r>
      <w:r w:rsidR="001C72AF" w:rsidRPr="00C513B7">
        <w:t>NGOs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raised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regard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exploitation.</w:t>
      </w:r>
    </w:p>
    <w:p w14:paraId="08BC69EA" w14:textId="5AE7D7A1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15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F37FC5E" w14:textId="31FD80C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129.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convinced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current</w:t>
      </w:r>
      <w:r>
        <w:t xml:space="preserve"> </w:t>
      </w:r>
      <w:r w:rsidR="001C72AF" w:rsidRPr="00C513B7">
        <w:t>recruitment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personnel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fully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line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Germany’s</w:t>
      </w:r>
      <w:r>
        <w:t xml:space="preserve"> </w:t>
      </w:r>
      <w:r w:rsidR="001C72AF" w:rsidRPr="00C513B7">
        <w:t>obligations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international</w:t>
      </w:r>
      <w:r>
        <w:t xml:space="preserve"> </w:t>
      </w:r>
      <w:r w:rsidR="001C72AF" w:rsidRPr="00C513B7">
        <w:t>law,</w:t>
      </w:r>
      <w:r>
        <w:t xml:space="preserve"> </w:t>
      </w:r>
      <w:r w:rsidR="001C72AF" w:rsidRPr="00C513B7">
        <w:t>including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Optional</w:t>
      </w:r>
      <w:r>
        <w:t xml:space="preserve"> </w:t>
      </w:r>
      <w:r w:rsidR="001C72AF" w:rsidRPr="00C513B7">
        <w:t>Protocol.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minimum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17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considered</w:t>
      </w:r>
      <w:r>
        <w:t xml:space="preserve"> </w:t>
      </w:r>
      <w:r w:rsidR="001C72AF" w:rsidRPr="00C513B7">
        <w:t>mandatory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commencement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voluntary</w:t>
      </w:r>
      <w:r>
        <w:t xml:space="preserve"> </w:t>
      </w:r>
      <w:r w:rsidR="001C72AF" w:rsidRPr="00C513B7">
        <w:t>service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soldier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meaning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Article</w:t>
      </w:r>
      <w:r>
        <w:t xml:space="preserve"> </w:t>
      </w:r>
      <w:r w:rsidR="001C72AF" w:rsidRPr="00C513B7">
        <w:t>3</w:t>
      </w:r>
      <w:r>
        <w:t xml:space="preserve"> </w:t>
      </w:r>
      <w:r w:rsidR="001C72AF" w:rsidRPr="00C513B7">
        <w:t>para.</w:t>
      </w:r>
      <w:r>
        <w:t xml:space="preserve"> </w:t>
      </w:r>
      <w:r w:rsidR="001C72AF" w:rsidRPr="00C513B7">
        <w:t>2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Optional</w:t>
      </w:r>
      <w:r>
        <w:t xml:space="preserve"> </w:t>
      </w:r>
      <w:r w:rsidR="001C72AF" w:rsidRPr="00C513B7">
        <w:t>Protocol.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18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admitted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armed</w:t>
      </w:r>
      <w:r>
        <w:t xml:space="preserve"> </w:t>
      </w:r>
      <w:r w:rsidR="001C72AF" w:rsidRPr="00C513B7">
        <w:t>forces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begin</w:t>
      </w:r>
      <w:r>
        <w:t xml:space="preserve"> </w:t>
      </w:r>
      <w:r w:rsidR="001C72AF" w:rsidRPr="00C513B7">
        <w:t>military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protection.</w:t>
      </w:r>
    </w:p>
    <w:p w14:paraId="61D96B20" w14:textId="7453129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130.</w:t>
      </w:r>
      <w:r w:rsidRPr="00C513B7">
        <w:tab/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protected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making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decision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join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armed</w:t>
      </w:r>
      <w:r>
        <w:t xml:space="preserve"> </w:t>
      </w:r>
      <w:r w:rsidR="001C72AF" w:rsidRPr="00C513B7">
        <w:t>forces,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necessary</w:t>
      </w:r>
      <w:r>
        <w:t xml:space="preserve"> </w:t>
      </w:r>
      <w:r w:rsidR="001C72AF" w:rsidRPr="00C513B7">
        <w:t>consent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representative,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mandatory</w:t>
      </w:r>
      <w:r>
        <w:t xml:space="preserve"> </w:t>
      </w:r>
      <w:r w:rsidR="001C72AF" w:rsidRPr="00C513B7">
        <w:t>requirement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show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identity</w:t>
      </w:r>
      <w:r>
        <w:t xml:space="preserve"> </w:t>
      </w:r>
      <w:r w:rsidR="001C72AF" w:rsidRPr="00C513B7">
        <w:t>card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passport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reliable</w:t>
      </w:r>
      <w:r>
        <w:t xml:space="preserve"> </w:t>
      </w:r>
      <w:r w:rsidR="001C72AF" w:rsidRPr="00C513B7">
        <w:t>proof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age,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comprehensive</w:t>
      </w:r>
      <w:r>
        <w:t xml:space="preserve"> </w:t>
      </w:r>
      <w:r w:rsidR="001C72AF" w:rsidRPr="00C513B7">
        <w:t>counselling.</w:t>
      </w:r>
    </w:p>
    <w:p w14:paraId="6CEFA7AE" w14:textId="7CF23E7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131.</w:t>
      </w:r>
      <w:r w:rsidRPr="00C513B7">
        <w:tab/>
      </w:r>
      <w:r w:rsidR="001C72AF" w:rsidRPr="00C513B7">
        <w:t>Many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already</w:t>
      </w:r>
      <w:r>
        <w:t xml:space="preserve"> </w:t>
      </w:r>
      <w:r w:rsidR="001C72AF" w:rsidRPr="00C513B7">
        <w:t>know</w:t>
      </w:r>
      <w:r>
        <w:t xml:space="preserve"> </w:t>
      </w:r>
      <w:r w:rsidR="001C72AF" w:rsidRPr="00C513B7">
        <w:t>what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want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become</w:t>
      </w:r>
      <w:r>
        <w:t xml:space="preserve"> </w:t>
      </w:r>
      <w:r w:rsidR="001C72AF" w:rsidRPr="00C513B7">
        <w:t>before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reach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majority.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presents</w:t>
      </w:r>
      <w:r>
        <w:t xml:space="preserve"> </w:t>
      </w:r>
      <w:r w:rsidR="001C72AF" w:rsidRPr="00C513B7">
        <w:t>itself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employer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range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ensure</w:t>
      </w:r>
      <w:r>
        <w:t xml:space="preserve"> </w:t>
      </w:r>
      <w:r w:rsidR="001C72AF" w:rsidRPr="00C513B7">
        <w:t>career</w:t>
      </w:r>
      <w:r>
        <w:t xml:space="preserve"> </w:t>
      </w:r>
      <w:r w:rsidR="001C72AF" w:rsidRPr="00C513B7">
        <w:t>entry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disadvantages.</w:t>
      </w:r>
    </w:p>
    <w:p w14:paraId="41009E1F" w14:textId="24B3D3BC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15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FBED1EB" w14:textId="52861576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132.</w:t>
      </w:r>
      <w:r w:rsidRPr="00C513B7">
        <w:tab/>
      </w:r>
      <w:r w:rsidR="001C72AF" w:rsidRPr="00C513B7">
        <w:t>Youth</w:t>
      </w:r>
      <w:r>
        <w:t xml:space="preserve"> </w:t>
      </w:r>
      <w:r w:rsidR="001C72AF" w:rsidRPr="00C513B7">
        <w:t>marketing</w:t>
      </w:r>
      <w:r>
        <w:t xml:space="preserve"> </w:t>
      </w:r>
      <w:r w:rsidR="001C72AF" w:rsidRPr="00C513B7">
        <w:t>activities</w:t>
      </w:r>
      <w:r>
        <w:t xml:space="preserve"> </w:t>
      </w:r>
      <w:r w:rsidR="001C72AF" w:rsidRPr="00C513B7">
        <w:t>do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pursue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personnel</w:t>
      </w:r>
      <w:r>
        <w:t xml:space="preserve"> </w:t>
      </w:r>
      <w:r w:rsidR="001C72AF" w:rsidRPr="00C513B7">
        <w:t>advertising</w:t>
      </w:r>
      <w:r>
        <w:t xml:space="preserve"> </w:t>
      </w:r>
      <w:r w:rsidR="001C72AF" w:rsidRPr="00C513B7">
        <w:t>objectives</w:t>
      </w:r>
      <w:r>
        <w:t xml:space="preserve"> </w:t>
      </w:r>
      <w:r w:rsidR="001C72AF" w:rsidRPr="00C513B7">
        <w:t>according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definition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recruiting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fact,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aimed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interested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general</w:t>
      </w:r>
      <w:r>
        <w:t xml:space="preserve"> </w:t>
      </w:r>
      <w:r w:rsidR="001C72AF" w:rsidRPr="00C513B7">
        <w:t>initial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about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Bundeswehr.</w:t>
      </w:r>
      <w:r>
        <w:t xml:space="preserve"> </w:t>
      </w:r>
      <w:r w:rsidR="001C72AF" w:rsidRPr="00C513B7">
        <w:t>No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advertising</w:t>
      </w:r>
      <w:r>
        <w:t xml:space="preserve"> </w:t>
      </w:r>
      <w:r w:rsidR="001C72AF" w:rsidRPr="00C513B7">
        <w:t>campaigns</w:t>
      </w:r>
      <w:r>
        <w:t xml:space="preserve"> </w:t>
      </w:r>
      <w:r w:rsidR="001C72AF" w:rsidRPr="00C513B7">
        <w:t>aimed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carried</w:t>
      </w:r>
      <w:r>
        <w:t xml:space="preserve"> </w:t>
      </w:r>
      <w:r w:rsidR="001C72AF" w:rsidRPr="00C513B7">
        <w:t>out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armed</w:t>
      </w:r>
      <w:r>
        <w:t xml:space="preserve"> </w:t>
      </w:r>
      <w:r w:rsidR="001C72AF" w:rsidRPr="00C513B7">
        <w:t>forces.</w:t>
      </w:r>
    </w:p>
    <w:p w14:paraId="66880939" w14:textId="7FD91F01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15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BD6BC48" w14:textId="387A9A8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Bundeswehr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tolerate</w:t>
      </w:r>
      <w:r>
        <w:t xml:space="preserve"> </w:t>
      </w:r>
      <w:r w:rsidR="001C72AF" w:rsidRPr="00C513B7">
        <w:t>abuse,</w:t>
      </w:r>
      <w:r>
        <w:t xml:space="preserve"> </w:t>
      </w:r>
      <w:r w:rsidR="001C72AF" w:rsidRPr="00C513B7">
        <w:t>harassment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ranks.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kind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punished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status,</w:t>
      </w:r>
      <w:r>
        <w:t xml:space="preserve"> </w:t>
      </w:r>
      <w:r w:rsidR="001C72AF" w:rsidRPr="00C513B7">
        <w:t>disciplinary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labour</w:t>
      </w:r>
      <w:r>
        <w:t xml:space="preserve"> </w:t>
      </w:r>
      <w:r w:rsidR="001C72AF" w:rsidRPr="00C513B7">
        <w:t>law,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passed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prosecution</w:t>
      </w:r>
      <w:r>
        <w:t xml:space="preserve"> </w:t>
      </w:r>
      <w:r w:rsidR="001C72AF" w:rsidRPr="00C513B7">
        <w:t>authorities</w:t>
      </w:r>
      <w:r>
        <w:t xml:space="preserve"> </w:t>
      </w:r>
      <w:r w:rsidR="001C72AF" w:rsidRPr="00C513B7">
        <w:t>where</w:t>
      </w:r>
      <w:r>
        <w:t xml:space="preserve"> </w:t>
      </w:r>
      <w:r w:rsidR="001C72AF" w:rsidRPr="00C513B7">
        <w:t>appropriate.</w:t>
      </w:r>
    </w:p>
    <w:p w14:paraId="4801D133" w14:textId="3B0E8E6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lastRenderedPageBreak/>
        <w:t>134.</w:t>
      </w:r>
      <w:r w:rsidRPr="00C513B7">
        <w:tab/>
      </w:r>
      <w:r w:rsidR="001C72AF" w:rsidRPr="00C513B7">
        <w:t>Information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Bundeswehr’s</w:t>
      </w:r>
      <w:r>
        <w:t xml:space="preserve"> </w:t>
      </w:r>
      <w:r w:rsidR="001C72AF" w:rsidRPr="00C513B7">
        <w:t>teaching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content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raise</w:t>
      </w:r>
      <w:r>
        <w:t xml:space="preserve"> </w:t>
      </w:r>
      <w:r w:rsidR="001C72AF" w:rsidRPr="00C513B7">
        <w:t>awareness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impart</w:t>
      </w:r>
      <w:r>
        <w:t xml:space="preserve"> </w:t>
      </w:r>
      <w:r w:rsidR="001C72AF" w:rsidRPr="00C513B7">
        <w:t>knowledge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point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“Discrimination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Bundeswehr”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within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Defence</w:t>
      </w:r>
      <w:r>
        <w:t xml:space="preserve"> </w:t>
      </w:r>
      <w:r w:rsidR="001C72AF" w:rsidRPr="00C513B7">
        <w:t>(</w:t>
      </w:r>
      <w:proofErr w:type="spellStart"/>
      <w:r w:rsidR="001C72AF" w:rsidRPr="00C513B7">
        <w:t>BMVg</w:t>
      </w:r>
      <w:proofErr w:type="spellEnd"/>
      <w:r w:rsidR="001C72AF" w:rsidRPr="00C513B7">
        <w:t>)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2017.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reports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addressed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contact</w:t>
      </w:r>
      <w:r>
        <w:t xml:space="preserve"> </w:t>
      </w:r>
      <w:r w:rsidR="001C72AF" w:rsidRPr="00C513B7">
        <w:t>point,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provided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affected.</w:t>
      </w:r>
      <w:r>
        <w:t xml:space="preserve"> </w:t>
      </w:r>
    </w:p>
    <w:p w14:paraId="08C37077" w14:textId="3858A06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135.</w:t>
      </w:r>
      <w:r w:rsidRPr="00C513B7">
        <w:tab/>
      </w:r>
      <w:r w:rsidR="001C72AF" w:rsidRPr="00C513B7">
        <w:t>Regulation</w:t>
      </w:r>
      <w:r>
        <w:t xml:space="preserve"> </w:t>
      </w:r>
      <w:r w:rsidR="001C72AF" w:rsidRPr="00C513B7">
        <w:t>A-2610/3</w:t>
      </w:r>
      <w:r>
        <w:t xml:space="preserve"> </w:t>
      </w:r>
      <w:r w:rsidR="001C72AF" w:rsidRPr="00C513B7">
        <w:t>“Juveniles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first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comprehensively</w:t>
      </w:r>
      <w:r>
        <w:t xml:space="preserve"> </w:t>
      </w:r>
      <w:r w:rsidR="001C72AF" w:rsidRPr="00C513B7">
        <w:t>regulates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handling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Bundeswehr,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published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April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Regulation</w:t>
      </w:r>
      <w:r>
        <w:t xml:space="preserve"> </w:t>
      </w:r>
      <w:r w:rsidR="001C72AF" w:rsidRPr="00C513B7">
        <w:t>formulates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policy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principles,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protective</w:t>
      </w:r>
      <w:r>
        <w:t xml:space="preserve"> </w:t>
      </w:r>
      <w:r w:rsidR="001C72AF" w:rsidRPr="00C513B7">
        <w:t>measures,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handling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minors/juveniles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context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information</w:t>
      </w:r>
      <w:r>
        <w:t xml:space="preserve"> </w:t>
      </w:r>
      <w:r w:rsidR="001C72AF" w:rsidRPr="00C513B7">
        <w:t>work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personnel</w:t>
      </w:r>
      <w:r>
        <w:t xml:space="preserve"> </w:t>
      </w:r>
      <w:r w:rsidR="001C72AF" w:rsidRPr="00C513B7">
        <w:t>recruitment.</w:t>
      </w:r>
      <w:r>
        <w:t xml:space="preserve"> </w:t>
      </w:r>
    </w:p>
    <w:p w14:paraId="4CBE3E07" w14:textId="4FBD1CCA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15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95E603F" w14:textId="7C49DAB7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136.</w:t>
      </w:r>
      <w:r w:rsidRPr="00C513B7">
        <w:tab/>
      </w:r>
      <w:r w:rsidR="001C72AF" w:rsidRPr="00C513B7">
        <w:t>Respect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final</w:t>
      </w:r>
      <w:r>
        <w:t xml:space="preserve"> </w:t>
      </w:r>
      <w:r w:rsidR="001C72AF" w:rsidRPr="00C513B7">
        <w:t>destination</w:t>
      </w:r>
      <w:r>
        <w:t xml:space="preserve"> </w:t>
      </w:r>
      <w:r w:rsidR="001C72AF" w:rsidRPr="00C513B7">
        <w:t>country</w:t>
      </w:r>
      <w:r>
        <w:t xml:space="preserve"> </w:t>
      </w:r>
      <w:r w:rsidR="001C72AF" w:rsidRPr="00C513B7">
        <w:t>plays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prominent</w:t>
      </w:r>
      <w:r>
        <w:t xml:space="preserve"> </w:t>
      </w:r>
      <w:r w:rsidR="001C72AF" w:rsidRPr="00C513B7">
        <w:t>role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decision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licensing</w:t>
      </w:r>
      <w:r>
        <w:t xml:space="preserve"> </w:t>
      </w:r>
      <w:r w:rsidR="001C72AF" w:rsidRPr="00C513B7">
        <w:t>military</w:t>
      </w:r>
      <w:r>
        <w:t xml:space="preserve"> </w:t>
      </w:r>
      <w:r w:rsidR="001C72AF" w:rsidRPr="00C513B7">
        <w:t>equipment</w:t>
      </w:r>
      <w:r>
        <w:t xml:space="preserve"> </w:t>
      </w:r>
      <w:r w:rsidR="001C72AF" w:rsidRPr="00C513B7">
        <w:t>exports,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small</w:t>
      </w:r>
      <w:r>
        <w:t xml:space="preserve"> </w:t>
      </w:r>
      <w:r w:rsidR="001C72AF" w:rsidRPr="00C513B7">
        <w:t>arms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light</w:t>
      </w:r>
      <w:r>
        <w:t xml:space="preserve"> </w:t>
      </w:r>
      <w:r w:rsidR="001C72AF" w:rsidRPr="00C513B7">
        <w:t>weapons.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standard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review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based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Criterion</w:t>
      </w:r>
      <w:r>
        <w:t xml:space="preserve"> </w:t>
      </w:r>
      <w:r w:rsidR="001C72AF" w:rsidRPr="00C513B7">
        <w:t>Two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Common</w:t>
      </w:r>
      <w:r>
        <w:t xml:space="preserve"> </w:t>
      </w:r>
      <w:r w:rsidR="001C72AF" w:rsidRPr="00C513B7">
        <w:t>Position</w:t>
      </w:r>
      <w:r w:rsidR="001C72AF" w:rsidRPr="00C513B7">
        <w:rPr>
          <w:vertAlign w:val="superscript"/>
        </w:rPr>
        <w:footnoteReference w:id="19"/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User’s</w:t>
      </w:r>
      <w:r>
        <w:t xml:space="preserve"> </w:t>
      </w:r>
      <w:r w:rsidR="001C72AF" w:rsidRPr="00C513B7">
        <w:t>Guide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Common</w:t>
      </w:r>
      <w:r>
        <w:t xml:space="preserve"> </w:t>
      </w:r>
      <w:r w:rsidR="001C72AF" w:rsidRPr="00C513B7">
        <w:t>Position</w:t>
      </w:r>
      <w:r w:rsidR="001C72AF" w:rsidRPr="00C513B7">
        <w:rPr>
          <w:vertAlign w:val="superscript"/>
        </w:rPr>
        <w:footnoteReference w:id="20"/>
      </w:r>
      <w:r w:rsidR="001C72AF" w:rsidRPr="00C513B7">
        <w:t>,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examined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established</w:t>
      </w:r>
      <w:r>
        <w:t xml:space="preserve"> </w:t>
      </w:r>
      <w:r w:rsidR="001C72AF" w:rsidRPr="00C513B7">
        <w:t>minimum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recruitment</w:t>
      </w:r>
      <w:r>
        <w:t xml:space="preserve"> </w:t>
      </w:r>
      <w:r w:rsidR="001C72AF" w:rsidRPr="00C513B7">
        <w:t>(compulsory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voluntary)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armed</w:t>
      </w:r>
      <w:r>
        <w:t xml:space="preserve"> </w:t>
      </w:r>
      <w:r w:rsidR="001C72AF" w:rsidRPr="00C513B7">
        <w:t>forces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final</w:t>
      </w:r>
      <w:r>
        <w:t xml:space="preserve"> </w:t>
      </w:r>
      <w:r w:rsidR="001C72AF" w:rsidRPr="00C513B7">
        <w:t>destination</w:t>
      </w:r>
      <w:r>
        <w:t xml:space="preserve"> </w:t>
      </w:r>
      <w:r w:rsidR="001C72AF" w:rsidRPr="00C513B7">
        <w:t>country.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examined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prohibiting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punishing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recruitment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hostilities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export</w:t>
      </w:r>
      <w:r>
        <w:t xml:space="preserve"> </w:t>
      </w:r>
      <w:r w:rsidR="001C72AF" w:rsidRPr="00C513B7">
        <w:t>licence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withheld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there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indications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small</w:t>
      </w:r>
      <w:r>
        <w:t xml:space="preserve"> </w:t>
      </w:r>
      <w:r w:rsidR="001C72AF" w:rsidRPr="00C513B7">
        <w:t>arms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light</w:t>
      </w:r>
      <w:r>
        <w:t xml:space="preserve"> </w:t>
      </w:r>
      <w:r w:rsidR="001C72AF" w:rsidRPr="00C513B7">
        <w:t>weapons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export</w:t>
      </w:r>
      <w:r>
        <w:t xml:space="preserve"> </w:t>
      </w:r>
      <w:r w:rsidR="001C72AF" w:rsidRPr="00C513B7">
        <w:t>could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used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minors,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handed</w:t>
      </w:r>
      <w:r>
        <w:t xml:space="preserve"> </w:t>
      </w:r>
      <w:r w:rsidR="001C72AF" w:rsidRPr="00C513B7">
        <w:t>over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soldiers,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violation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(UNCRC)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Optional</w:t>
      </w:r>
      <w:r>
        <w:t xml:space="preserve"> </w:t>
      </w:r>
      <w:r w:rsidR="001C72AF" w:rsidRPr="00C513B7">
        <w:t>Protocols.</w:t>
      </w:r>
    </w:p>
    <w:p w14:paraId="749F1239" w14:textId="5CE9E001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15</w:t>
      </w:r>
      <w:r w:rsidR="00782368">
        <w:rPr>
          <w:lang w:val="en-US"/>
        </w:rPr>
        <w:t xml:space="preserve"> </w:t>
      </w:r>
      <w:r>
        <w:rPr>
          <w:lang w:val="en-US"/>
        </w:rPr>
        <w:t>(e)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58AFD89" w14:textId="13854F8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recruitment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operations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punishable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Republic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war</w:t>
      </w:r>
      <w:r>
        <w:t xml:space="preserve"> </w:t>
      </w:r>
      <w:r w:rsidR="001C72AF" w:rsidRPr="00C513B7">
        <w:t>crime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8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(1)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5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Crimes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International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(</w:t>
      </w:r>
      <w:proofErr w:type="spellStart"/>
      <w:r w:rsidR="001C72AF" w:rsidRPr="00C513B7">
        <w:rPr>
          <w:i/>
        </w:rPr>
        <w:t>Völkerstrafgesetzbuch</w:t>
      </w:r>
      <w:proofErr w:type="spellEnd"/>
      <w:r>
        <w:rPr>
          <w:i/>
        </w:rPr>
        <w:t xml:space="preserve"> </w:t>
      </w:r>
      <w:r w:rsidR="001C72AF" w:rsidRPr="00C513B7">
        <w:rPr>
          <w:i/>
        </w:rPr>
        <w:t>–</w:t>
      </w:r>
      <w:r>
        <w:rPr>
          <w:i/>
        </w:rPr>
        <w:t xml:space="preserve"> </w:t>
      </w:r>
      <w:proofErr w:type="spellStart"/>
      <w:r w:rsidR="001C72AF" w:rsidRPr="00C513B7">
        <w:rPr>
          <w:i/>
        </w:rPr>
        <w:t>VStGB</w:t>
      </w:r>
      <w:proofErr w:type="spellEnd"/>
      <w:r w:rsidR="001C72AF" w:rsidRPr="00C513B7">
        <w:t>).</w:t>
      </w:r>
      <w:r>
        <w:t xml:space="preserve"> </w:t>
      </w:r>
    </w:p>
    <w:p w14:paraId="102D28BF" w14:textId="165D474F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138.</w:t>
      </w:r>
      <w:r w:rsidRPr="00C513B7">
        <w:tab/>
      </w:r>
      <w:r w:rsidR="001C72AF" w:rsidRPr="00C513B7">
        <w:t>According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1,</w:t>
      </w:r>
      <w:r>
        <w:t xml:space="preserve"> </w:t>
      </w:r>
      <w:r w:rsidR="001C72AF" w:rsidRPr="00C513B7">
        <w:t>sentence</w:t>
      </w:r>
      <w:r>
        <w:t xml:space="preserve"> </w:t>
      </w:r>
      <w:r w:rsidR="001C72AF" w:rsidRPr="00C513B7">
        <w:t>2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proofErr w:type="spellStart"/>
      <w:r w:rsidR="001C72AF" w:rsidRPr="00C513B7">
        <w:t>VStGB</w:t>
      </w:r>
      <w:proofErr w:type="spellEnd"/>
      <w:r w:rsidR="001C72AF" w:rsidRPr="00C513B7">
        <w:t>,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provision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applicable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committed</w:t>
      </w:r>
      <w:r>
        <w:t xml:space="preserve"> </w:t>
      </w:r>
      <w:r w:rsidR="001C72AF" w:rsidRPr="00C513B7">
        <w:t>abroad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no</w:t>
      </w:r>
      <w:r>
        <w:t xml:space="preserve"> </w:t>
      </w:r>
      <w:r w:rsidR="001C72AF" w:rsidRPr="00C513B7">
        <w:t>connection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Germany.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prosecuted</w:t>
      </w:r>
      <w:r>
        <w:t xml:space="preserve"> </w:t>
      </w:r>
      <w:r w:rsidR="001C72AF" w:rsidRPr="00C513B7">
        <w:t>very</w:t>
      </w:r>
      <w:r>
        <w:t xml:space="preserve"> </w:t>
      </w:r>
      <w:r w:rsidR="001C72AF" w:rsidRPr="00C513B7">
        <w:t>consistently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Republic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Germany.</w:t>
      </w:r>
    </w:p>
    <w:p w14:paraId="2F80CECD" w14:textId="77777777" w:rsidR="001C72AF" w:rsidRPr="00C513B7" w:rsidRDefault="001C72AF" w:rsidP="001C72AF">
      <w:pPr>
        <w:pStyle w:val="SingleTxtG"/>
      </w:pPr>
      <w:r w:rsidRPr="00C513B7">
        <w:br w:type="page"/>
      </w:r>
    </w:p>
    <w:p w14:paraId="7B8A56C6" w14:textId="5C1A4D93" w:rsidR="001C72AF" w:rsidRPr="00C513B7" w:rsidRDefault="001C72AF" w:rsidP="001C72AF">
      <w:pPr>
        <w:pStyle w:val="HChG"/>
        <w:ind w:firstLine="0"/>
      </w:pPr>
      <w:r w:rsidRPr="00C513B7">
        <w:lastRenderedPageBreak/>
        <w:t>Part</w:t>
      </w:r>
      <w:r w:rsidR="00782368">
        <w:t xml:space="preserve"> </w:t>
      </w:r>
      <w:r>
        <w:t>two</w:t>
      </w:r>
    </w:p>
    <w:p w14:paraId="052FF500" w14:textId="0D3F15CF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16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BD6B946" w14:textId="3A8B446C" w:rsidR="001C72AF" w:rsidRPr="00C513B7" w:rsidRDefault="001C72AF" w:rsidP="001C72AF">
      <w:pPr>
        <w:pStyle w:val="H4G"/>
      </w:pPr>
      <w:r>
        <w:tab/>
      </w:r>
      <w:r>
        <w:tab/>
      </w:r>
      <w:r w:rsidRPr="00C513B7">
        <w:t>In</w:t>
      </w:r>
      <w:r w:rsidR="00782368">
        <w:t xml:space="preserve"> </w:t>
      </w:r>
      <w:r w:rsidRPr="00C513B7">
        <w:t>chronological</w:t>
      </w:r>
      <w:r w:rsidR="00782368">
        <w:t xml:space="preserve"> </w:t>
      </w:r>
      <w:r w:rsidRPr="00C513B7">
        <w:t>order</w:t>
      </w:r>
    </w:p>
    <w:p w14:paraId="178E75B8" w14:textId="68A17DA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139.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Second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Improve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Enforcement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Obligation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Leave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Country</w:t>
      </w:r>
      <w:r>
        <w:t xml:space="preserve"> </w:t>
      </w:r>
      <w:r w:rsidR="001C72AF" w:rsidRPr="00C513B7">
        <w:t>(</w:t>
      </w:r>
      <w:proofErr w:type="spellStart"/>
      <w:r w:rsidR="001C72AF" w:rsidRPr="008D770B">
        <w:t>Zweites</w:t>
      </w:r>
      <w:proofErr w:type="spellEnd"/>
      <w:r>
        <w:t xml:space="preserve"> </w:t>
      </w:r>
      <w:proofErr w:type="spellStart"/>
      <w:r w:rsidR="001C72AF" w:rsidRPr="008D770B">
        <w:t>Gesetz</w:t>
      </w:r>
      <w:proofErr w:type="spellEnd"/>
      <w:r>
        <w:t xml:space="preserve"> </w:t>
      </w:r>
      <w:proofErr w:type="spellStart"/>
      <w:r w:rsidR="001C72AF" w:rsidRPr="008D770B">
        <w:t>zur</w:t>
      </w:r>
      <w:proofErr w:type="spellEnd"/>
      <w:r>
        <w:t xml:space="preserve"> </w:t>
      </w:r>
      <w:proofErr w:type="spellStart"/>
      <w:r w:rsidR="001C72AF" w:rsidRPr="008D770B">
        <w:t>besseren</w:t>
      </w:r>
      <w:proofErr w:type="spellEnd"/>
      <w:r>
        <w:t xml:space="preserve"> </w:t>
      </w:r>
      <w:proofErr w:type="spellStart"/>
      <w:r w:rsidR="001C72AF" w:rsidRPr="008D770B">
        <w:t>Durchsetzung</w:t>
      </w:r>
      <w:proofErr w:type="spellEnd"/>
      <w:r>
        <w:t xml:space="preserve"> </w:t>
      </w:r>
      <w:r w:rsidR="001C72AF" w:rsidRPr="008D770B">
        <w:t>der</w:t>
      </w:r>
      <w:r>
        <w:t xml:space="preserve"> </w:t>
      </w:r>
      <w:proofErr w:type="spellStart"/>
      <w:r w:rsidR="001C72AF" w:rsidRPr="008D770B">
        <w:t>Ausreisepflicht</w:t>
      </w:r>
      <w:proofErr w:type="spellEnd"/>
      <w:r w:rsidR="001C72AF" w:rsidRPr="00C513B7">
        <w:t>)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21</w:t>
      </w:r>
      <w:r>
        <w:t xml:space="preserve"> </w:t>
      </w:r>
      <w:r w:rsidR="001C72AF" w:rsidRPr="00C513B7">
        <w:t>August</w:t>
      </w:r>
      <w:r>
        <w:t xml:space="preserve"> </w:t>
      </w:r>
      <w:r w:rsidR="001C72AF" w:rsidRPr="00C513B7">
        <w:t>2019,</w:t>
      </w:r>
      <w:r>
        <w:t xml:space="preserve"> </w:t>
      </w:r>
      <w:r w:rsidR="001C72AF" w:rsidRPr="00C513B7">
        <w:t>introduced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provision</w:t>
      </w:r>
      <w:r>
        <w:t xml:space="preserve"> </w:t>
      </w:r>
      <w:proofErr w:type="spellStart"/>
      <w:r w:rsidR="001C72AF" w:rsidRPr="00C513B7">
        <w:t>Asylgesetz</w:t>
      </w:r>
      <w:proofErr w:type="spellEnd"/>
      <w:r>
        <w:t xml:space="preserve"> </w:t>
      </w:r>
      <w:r w:rsidR="001C72AF" w:rsidRPr="00C513B7">
        <w:t>-</w:t>
      </w:r>
      <w:r>
        <w:t xml:space="preserve"> </w:t>
      </w:r>
      <w:r w:rsidR="001C72AF" w:rsidRPr="00C513B7">
        <w:t>according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8D770B">
        <w:t>Länder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obliged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appropriate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ensure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vulnerable</w:t>
      </w:r>
      <w:r>
        <w:t xml:space="preserve"> </w:t>
      </w:r>
      <w:r w:rsidR="001C72AF" w:rsidRPr="00C513B7">
        <w:t>persons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such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accommodating</w:t>
      </w:r>
      <w:r>
        <w:t xml:space="preserve"> </w:t>
      </w:r>
      <w:r w:rsidR="001C72AF" w:rsidRPr="00C513B7">
        <w:t>asylum-seekers</w:t>
      </w:r>
      <w:r>
        <w:t xml:space="preserve"> </w:t>
      </w:r>
      <w:r w:rsidR="001C72AF" w:rsidRPr="00C513B7">
        <w:t>(section</w:t>
      </w:r>
      <w:r>
        <w:t xml:space="preserve"> </w:t>
      </w:r>
      <w:r w:rsidR="001C72AF" w:rsidRPr="00C513B7">
        <w:t>44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(2a)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Asylum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t>AsylG</w:t>
      </w:r>
      <w:proofErr w:type="spellEnd"/>
      <w:r w:rsidR="001C72AF" w:rsidRPr="00C513B7">
        <w:t>)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53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(3)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Asylum</w:t>
      </w:r>
      <w:r>
        <w:t xml:space="preserve"> </w:t>
      </w:r>
      <w:r w:rsidR="001C72AF" w:rsidRPr="00C513B7">
        <w:t>Act).</w:t>
      </w:r>
    </w:p>
    <w:p w14:paraId="4F46CBAA" w14:textId="799BCA0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Modernising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(</w:t>
      </w:r>
      <w:proofErr w:type="spellStart"/>
      <w:r w:rsidR="001C72AF" w:rsidRPr="008D770B">
        <w:t>Gesetz</w:t>
      </w:r>
      <w:proofErr w:type="spellEnd"/>
      <w:r>
        <w:t xml:space="preserve"> </w:t>
      </w:r>
      <w:proofErr w:type="spellStart"/>
      <w:r w:rsidR="001C72AF" w:rsidRPr="008D770B">
        <w:t>zur</w:t>
      </w:r>
      <w:proofErr w:type="spellEnd"/>
      <w:r>
        <w:t xml:space="preserve"> </w:t>
      </w:r>
      <w:proofErr w:type="spellStart"/>
      <w:r w:rsidR="001C72AF" w:rsidRPr="008D770B">
        <w:t>Modernisierung</w:t>
      </w:r>
      <w:proofErr w:type="spellEnd"/>
      <w:r>
        <w:t xml:space="preserve"> </w:t>
      </w:r>
      <w:r w:rsidR="001C72AF" w:rsidRPr="008D770B">
        <w:t>des</w:t>
      </w:r>
      <w:r>
        <w:t xml:space="preserve"> </w:t>
      </w:r>
      <w:proofErr w:type="spellStart"/>
      <w:r w:rsidR="001C72AF" w:rsidRPr="008D770B">
        <w:t>Strafverfahrens</w:t>
      </w:r>
      <w:proofErr w:type="spellEnd"/>
      <w:r w:rsidR="001C72AF" w:rsidRPr="00C513B7">
        <w:t>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2019</w:t>
      </w:r>
      <w:r>
        <w:t xml:space="preserve"> </w:t>
      </w:r>
      <w:r w:rsidR="001C72AF" w:rsidRPr="00C513B7">
        <w:t>regulated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58a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(1),</w:t>
      </w:r>
      <w:r>
        <w:t xml:space="preserve"> </w:t>
      </w:r>
      <w:r w:rsidR="001C72AF" w:rsidRPr="00C513B7">
        <w:t>third</w:t>
      </w:r>
      <w:r>
        <w:t xml:space="preserve"> </w:t>
      </w:r>
      <w:r w:rsidR="001C72AF" w:rsidRPr="00C513B7">
        <w:t>sentence,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(</w:t>
      </w:r>
      <w:proofErr w:type="spellStart"/>
      <w:r w:rsidR="001C72AF" w:rsidRPr="00C513B7">
        <w:t>StPO</w:t>
      </w:r>
      <w:proofErr w:type="spellEnd"/>
      <w:r w:rsidR="001C72AF" w:rsidRPr="00C513B7">
        <w:t>)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victim-witnesses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questioned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investigating</w:t>
      </w:r>
      <w:r>
        <w:t xml:space="preserve"> </w:t>
      </w:r>
      <w:r w:rsidR="001C72AF" w:rsidRPr="00C513B7">
        <w:t>judge,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video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audio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questioning</w:t>
      </w:r>
      <w:r>
        <w:t xml:space="preserve"> </w:t>
      </w:r>
      <w:r w:rsidR="001C72AF" w:rsidRPr="00C513B7">
        <w:t>must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recorded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serves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legitimate</w:t>
      </w:r>
      <w:r>
        <w:t xml:space="preserve"> </w:t>
      </w:r>
      <w:r w:rsidR="001C72AF" w:rsidRPr="00C513B7">
        <w:t>interests.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recording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used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evidence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main</w:t>
      </w:r>
      <w:r>
        <w:t xml:space="preserve"> </w:t>
      </w:r>
      <w:r w:rsidR="001C72AF" w:rsidRPr="00C513B7">
        <w:t>hearing,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save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victim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having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testify</w:t>
      </w:r>
      <w:r>
        <w:t xml:space="preserve"> </w:t>
      </w:r>
      <w:r w:rsidR="001C72AF" w:rsidRPr="00C513B7">
        <w:t>again.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regulation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important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because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previous</w:t>
      </w:r>
      <w:r>
        <w:t xml:space="preserve"> </w:t>
      </w:r>
      <w:r w:rsidR="001C72AF" w:rsidRPr="00C513B7">
        <w:t>optional</w:t>
      </w:r>
      <w:r>
        <w:t xml:space="preserve"> </w:t>
      </w:r>
      <w:r w:rsidR="001C72AF" w:rsidRPr="00C513B7">
        <w:t>provision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taken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shape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mandatory</w:t>
      </w:r>
      <w:r>
        <w:t xml:space="preserve"> </w:t>
      </w:r>
      <w:r w:rsidR="001C72AF" w:rsidRPr="00C513B7">
        <w:t>provision.</w:t>
      </w:r>
    </w:p>
    <w:p w14:paraId="6A001EF5" w14:textId="55DC259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141.</w:t>
      </w:r>
      <w:r w:rsidRPr="00C513B7">
        <w:tab/>
      </w:r>
      <w:r w:rsidR="001C72AF" w:rsidRPr="008D770B">
        <w:t>The</w:t>
      </w:r>
      <w:r>
        <w:t xml:space="preserve"> </w:t>
      </w:r>
      <w:r w:rsidR="001C72AF" w:rsidRPr="008D770B">
        <w:t>essential</w:t>
      </w:r>
      <w:r>
        <w:t xml:space="preserve"> </w:t>
      </w:r>
      <w:r w:rsidR="001C72AF" w:rsidRPr="008D770B">
        <w:t>parts</w:t>
      </w:r>
      <w:r>
        <w:t xml:space="preserve"> </w:t>
      </w:r>
      <w:r w:rsidR="001C72AF" w:rsidRPr="008D770B">
        <w:t>of</w:t>
      </w:r>
      <w:r>
        <w:t xml:space="preserve"> </w:t>
      </w:r>
      <w:r w:rsidR="001C72AF" w:rsidRPr="008D770B">
        <w:t>the</w:t>
      </w:r>
      <w:r>
        <w:t xml:space="preserve"> </w:t>
      </w:r>
      <w:r w:rsidR="001C72AF" w:rsidRPr="008D770B">
        <w:t>Act</w:t>
      </w:r>
      <w:r>
        <w:t xml:space="preserve"> </w:t>
      </w:r>
      <w:r w:rsidR="001C72AF" w:rsidRPr="008D770B">
        <w:t>Strengthening</w:t>
      </w:r>
      <w:r>
        <w:t xml:space="preserve"> </w:t>
      </w:r>
      <w:r w:rsidR="001C72AF" w:rsidRPr="008D770B">
        <w:t>the</w:t>
      </w:r>
      <w:r>
        <w:t xml:space="preserve"> </w:t>
      </w:r>
      <w:r w:rsidR="001C72AF" w:rsidRPr="008D770B">
        <w:t>Procedural</w:t>
      </w:r>
      <w:r>
        <w:t xml:space="preserve"> </w:t>
      </w:r>
      <w:r w:rsidR="001C72AF" w:rsidRPr="008D770B">
        <w:t>Rights</w:t>
      </w:r>
      <w:r>
        <w:t xml:space="preserve"> </w:t>
      </w:r>
      <w:r w:rsidR="001C72AF" w:rsidRPr="008D770B">
        <w:t>of</w:t>
      </w:r>
      <w:r>
        <w:t xml:space="preserve"> </w:t>
      </w:r>
      <w:r w:rsidR="001C72AF" w:rsidRPr="008D770B">
        <w:t>Defendants</w:t>
      </w:r>
      <w:r>
        <w:t xml:space="preserve"> </w:t>
      </w:r>
      <w:r w:rsidR="001C72AF" w:rsidRPr="008D770B">
        <w:t>in</w:t>
      </w:r>
      <w:r>
        <w:t xml:space="preserve"> </w:t>
      </w:r>
      <w:r w:rsidR="001C72AF" w:rsidRPr="008D770B">
        <w:t>Juvenile</w:t>
      </w:r>
      <w:r>
        <w:t xml:space="preserve"> </w:t>
      </w:r>
      <w:r w:rsidR="001C72AF" w:rsidRPr="008D770B">
        <w:t>Criminal</w:t>
      </w:r>
      <w:r>
        <w:t xml:space="preserve"> </w:t>
      </w:r>
      <w:r w:rsidR="001C72AF" w:rsidRPr="008D770B">
        <w:t>Proceedings</w:t>
      </w:r>
      <w:r>
        <w:t xml:space="preserve"> </w:t>
      </w:r>
      <w:r w:rsidR="001C72AF" w:rsidRPr="008D770B">
        <w:t>(</w:t>
      </w:r>
      <w:proofErr w:type="spellStart"/>
      <w:r w:rsidR="001C72AF" w:rsidRPr="008D770B">
        <w:t>Gesetz</w:t>
      </w:r>
      <w:proofErr w:type="spellEnd"/>
      <w:r>
        <w:t xml:space="preserve"> </w:t>
      </w:r>
      <w:proofErr w:type="spellStart"/>
      <w:r w:rsidR="001C72AF" w:rsidRPr="008D770B">
        <w:t>zur</w:t>
      </w:r>
      <w:proofErr w:type="spellEnd"/>
      <w:r>
        <w:t xml:space="preserve"> </w:t>
      </w:r>
      <w:proofErr w:type="spellStart"/>
      <w:r w:rsidR="001C72AF" w:rsidRPr="008D770B">
        <w:t>Stärkung</w:t>
      </w:r>
      <w:proofErr w:type="spellEnd"/>
      <w:r>
        <w:t xml:space="preserve"> </w:t>
      </w:r>
      <w:r w:rsidR="001C72AF" w:rsidRPr="008D770B">
        <w:t>der</w:t>
      </w:r>
      <w:r>
        <w:t xml:space="preserve"> </w:t>
      </w:r>
      <w:proofErr w:type="spellStart"/>
      <w:r w:rsidR="001C72AF" w:rsidRPr="008D770B">
        <w:t>Verfahrensrechte</w:t>
      </w:r>
      <w:proofErr w:type="spellEnd"/>
      <w:r>
        <w:t xml:space="preserve"> </w:t>
      </w:r>
      <w:r w:rsidR="001C72AF" w:rsidRPr="008D770B">
        <w:t>von</w:t>
      </w:r>
      <w:r>
        <w:t xml:space="preserve"> </w:t>
      </w:r>
      <w:proofErr w:type="spellStart"/>
      <w:r w:rsidR="001C72AF" w:rsidRPr="008D770B">
        <w:t>Beschuldigten</w:t>
      </w:r>
      <w:proofErr w:type="spellEnd"/>
      <w:r>
        <w:t xml:space="preserve"> </w:t>
      </w:r>
      <w:proofErr w:type="spellStart"/>
      <w:r w:rsidR="001C72AF" w:rsidRPr="008D770B">
        <w:t>im</w:t>
      </w:r>
      <w:proofErr w:type="spellEnd"/>
      <w:r>
        <w:t xml:space="preserve"> </w:t>
      </w:r>
      <w:proofErr w:type="spellStart"/>
      <w:r w:rsidR="001C72AF" w:rsidRPr="008D770B">
        <w:t>Jugendstrafverfahren</w:t>
      </w:r>
      <w:proofErr w:type="spellEnd"/>
      <w:r w:rsidR="001C72AF" w:rsidRPr="008D770B">
        <w:t>)</w:t>
      </w:r>
      <w:r>
        <w:t xml:space="preserve"> </w:t>
      </w:r>
      <w:r w:rsidR="001C72AF" w:rsidRPr="008D770B">
        <w:t>entered</w:t>
      </w:r>
      <w:r>
        <w:t xml:space="preserve"> </w:t>
      </w:r>
      <w:r w:rsidR="001C72AF" w:rsidRPr="008D770B">
        <w:t>into</w:t>
      </w:r>
      <w:r>
        <w:t xml:space="preserve"> </w:t>
      </w:r>
      <w:r w:rsidR="001C72AF" w:rsidRPr="008D770B">
        <w:t>force</w:t>
      </w:r>
      <w:r>
        <w:t xml:space="preserve"> </w:t>
      </w:r>
      <w:r w:rsidR="001C72AF" w:rsidRPr="008D770B">
        <w:t>on</w:t>
      </w:r>
      <w:r>
        <w:t xml:space="preserve"> </w:t>
      </w:r>
      <w:r w:rsidR="001C72AF" w:rsidRPr="008D770B">
        <w:t>17</w:t>
      </w:r>
      <w:r>
        <w:t xml:space="preserve"> </w:t>
      </w:r>
      <w:r w:rsidR="001C72AF" w:rsidRPr="008D770B">
        <w:t>December</w:t>
      </w:r>
      <w:r>
        <w:t xml:space="preserve"> </w:t>
      </w:r>
      <w:r w:rsidR="001C72AF" w:rsidRPr="008D770B">
        <w:t>2019.</w:t>
      </w:r>
      <w:r>
        <w:t xml:space="preserve"> </w:t>
      </w:r>
      <w:r w:rsidR="001C72AF" w:rsidRPr="008D770B">
        <w:t>This</w:t>
      </w:r>
      <w:r>
        <w:t xml:space="preserve"> </w:t>
      </w:r>
      <w:r w:rsidR="001C72AF" w:rsidRPr="008D770B">
        <w:t>reinforced</w:t>
      </w:r>
      <w:r>
        <w:t xml:space="preserve"> </w:t>
      </w:r>
      <w:r w:rsidR="001C72AF" w:rsidRPr="008D770B">
        <w:t>the</w:t>
      </w:r>
      <w:r>
        <w:t xml:space="preserve"> </w:t>
      </w:r>
      <w:r w:rsidR="001C72AF" w:rsidRPr="008D770B">
        <w:t>procedural</w:t>
      </w:r>
      <w:r>
        <w:t xml:space="preserve"> </w:t>
      </w:r>
      <w:r w:rsidR="001C72AF" w:rsidRPr="008D770B">
        <w:t>rights</w:t>
      </w:r>
      <w:r>
        <w:t xml:space="preserve"> </w:t>
      </w:r>
      <w:r w:rsidR="001C72AF" w:rsidRPr="008D770B">
        <w:t>of</w:t>
      </w:r>
      <w:r>
        <w:t xml:space="preserve"> </w:t>
      </w:r>
      <w:r w:rsidR="001C72AF" w:rsidRPr="008D770B">
        <w:t>accused</w:t>
      </w:r>
      <w:r>
        <w:t xml:space="preserve"> </w:t>
      </w:r>
      <w:r w:rsidR="001C72AF" w:rsidRPr="008D770B">
        <w:t>persons</w:t>
      </w:r>
      <w:r>
        <w:t xml:space="preserve"> </w:t>
      </w:r>
      <w:r w:rsidR="001C72AF" w:rsidRPr="008D770B">
        <w:t>aged</w:t>
      </w:r>
      <w:r>
        <w:t xml:space="preserve"> </w:t>
      </w:r>
      <w:r w:rsidR="001C72AF" w:rsidRPr="008D770B">
        <w:t>under</w:t>
      </w:r>
      <w:r>
        <w:t xml:space="preserve"> </w:t>
      </w:r>
      <w:r w:rsidR="001C72AF" w:rsidRPr="008D770B">
        <w:t>18</w:t>
      </w:r>
      <w:r>
        <w:t xml:space="preserve"> </w:t>
      </w:r>
      <w:r w:rsidR="001C72AF" w:rsidRPr="008D770B">
        <w:t>in</w:t>
      </w:r>
      <w:r>
        <w:t xml:space="preserve"> </w:t>
      </w:r>
      <w:r w:rsidR="001C72AF" w:rsidRPr="008D770B">
        <w:t>criminal</w:t>
      </w:r>
      <w:r>
        <w:t xml:space="preserve"> </w:t>
      </w:r>
      <w:r w:rsidR="001C72AF" w:rsidRPr="008D770B">
        <w:t>proceedings,</w:t>
      </w:r>
      <w:r>
        <w:t xml:space="preserve"> </w:t>
      </w:r>
      <w:r w:rsidR="001C72AF" w:rsidRPr="008D770B">
        <w:t>and</w:t>
      </w:r>
      <w:r>
        <w:t xml:space="preserve"> </w:t>
      </w:r>
      <w:r w:rsidR="001C72AF" w:rsidRPr="008D770B">
        <w:t>improved</w:t>
      </w:r>
      <w:r>
        <w:t xml:space="preserve"> </w:t>
      </w:r>
      <w:r w:rsidR="001C72AF" w:rsidRPr="008D770B">
        <w:t>their</w:t>
      </w:r>
      <w:r>
        <w:t xml:space="preserve"> </w:t>
      </w:r>
      <w:r w:rsidR="001C72AF" w:rsidRPr="008D770B">
        <w:t>protection.</w:t>
      </w:r>
    </w:p>
    <w:p w14:paraId="21B093EB" w14:textId="147B363B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reformed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(</w:t>
      </w:r>
      <w:proofErr w:type="spellStart"/>
      <w:r w:rsidR="001C72AF" w:rsidRPr="00C513B7">
        <w:t>JuSchG</w:t>
      </w:r>
      <w:proofErr w:type="spellEnd"/>
      <w:r w:rsidR="001C72AF" w:rsidRPr="00C513B7">
        <w:t>)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primarily</w:t>
      </w:r>
      <w:r>
        <w:t xml:space="preserve"> </w:t>
      </w:r>
      <w:r w:rsidR="001C72AF" w:rsidRPr="00C513B7">
        <w:t>intended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curb</w:t>
      </w:r>
      <w:r>
        <w:t xml:space="preserve"> </w:t>
      </w:r>
      <w:r w:rsidR="001C72AF" w:rsidRPr="00C513B7">
        <w:t>interaction</w:t>
      </w:r>
      <w:r>
        <w:t xml:space="preserve"> </w:t>
      </w:r>
      <w:r w:rsidR="001C72AF" w:rsidRPr="00C513B7">
        <w:t>risks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when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use</w:t>
      </w:r>
      <w:r>
        <w:t xml:space="preserve"> </w:t>
      </w:r>
      <w:r w:rsidR="001C72AF" w:rsidRPr="00C513B7">
        <w:t>media.</w:t>
      </w:r>
      <w:r>
        <w:t xml:space="preserve"> </w:t>
      </w:r>
      <w:r w:rsidR="001C72AF" w:rsidRPr="00C513B7">
        <w:t>Interactive</w:t>
      </w:r>
      <w:r>
        <w:t xml:space="preserve"> </w:t>
      </w:r>
      <w:r w:rsidR="001C72AF" w:rsidRPr="00C513B7">
        <w:t>platforms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particular</w:t>
      </w:r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instance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provide</w:t>
      </w:r>
      <w:r>
        <w:t xml:space="preserve"> </w:t>
      </w:r>
      <w:r w:rsidR="001C72AF" w:rsidRPr="00C513B7">
        <w:t>simple</w:t>
      </w:r>
      <w:r>
        <w:t xml:space="preserve"> </w:t>
      </w:r>
      <w:r w:rsidR="001C72AF" w:rsidRPr="00C513B7">
        <w:t>reporting,</w:t>
      </w:r>
      <w:r>
        <w:t xml:space="preserve"> </w:t>
      </w:r>
      <w:r w:rsidR="001C72AF" w:rsidRPr="00C513B7">
        <w:t>complaint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options,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safe</w:t>
      </w:r>
      <w:r>
        <w:t xml:space="preserve"> </w:t>
      </w:r>
      <w:r w:rsidR="001C72AF" w:rsidRPr="00C513B7">
        <w:t>default</w:t>
      </w:r>
      <w:r>
        <w:t xml:space="preserve"> </w:t>
      </w:r>
      <w:r w:rsidR="001C72AF" w:rsidRPr="00C513B7">
        <w:t>settings.</w:t>
      </w:r>
      <w:r>
        <w:t xml:space="preserve"> </w:t>
      </w:r>
      <w:r w:rsidR="001C72AF" w:rsidRPr="00C513B7">
        <w:t>Furthermore,</w:t>
      </w:r>
      <w:r>
        <w:t xml:space="preserve"> </w:t>
      </w:r>
      <w:r w:rsidR="001C72AF" w:rsidRPr="00C513B7">
        <w:t>uniform,</w:t>
      </w:r>
      <w:r>
        <w:t xml:space="preserve"> </w:t>
      </w:r>
      <w:r w:rsidR="001C72AF" w:rsidRPr="00C513B7">
        <w:t>up-to-date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ratings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envisaged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online</w:t>
      </w:r>
      <w:r>
        <w:t xml:space="preserve"> </w:t>
      </w:r>
      <w:r w:rsidR="001C72AF" w:rsidRPr="00C513B7">
        <w:t>content</w:t>
      </w:r>
      <w:r>
        <w:t xml:space="preserve"> </w:t>
      </w:r>
      <w:r w:rsidR="001C72AF" w:rsidRPr="00C513B7">
        <w:t>(films,</w:t>
      </w:r>
      <w:r>
        <w:t xml:space="preserve"> </w:t>
      </w:r>
      <w:r w:rsidR="001C72AF" w:rsidRPr="00C513B7">
        <w:t>games).</w:t>
      </w:r>
    </w:p>
    <w:p w14:paraId="0E275BF7" w14:textId="6FB52C8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Variants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22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contains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ban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targeted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reassignment</w:t>
      </w:r>
      <w:r>
        <w:t xml:space="preserve"> </w:t>
      </w:r>
      <w:r w:rsidR="001C72AF" w:rsidRPr="00C513B7">
        <w:t>treatments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variants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question</w:t>
      </w:r>
      <w:r>
        <w:t xml:space="preserve"> </w:t>
      </w:r>
      <w:r w:rsidR="001C72AF" w:rsidRPr="00C513B7">
        <w:t>7c).</w:t>
      </w:r>
      <w:r>
        <w:t xml:space="preserve"> </w:t>
      </w:r>
    </w:p>
    <w:p w14:paraId="16FFD20C" w14:textId="4C6C3EE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144.</w:t>
      </w:r>
      <w:r w:rsidRPr="00C513B7">
        <w:tab/>
      </w:r>
      <w:r w:rsidR="001C72AF" w:rsidRPr="00C513B7">
        <w:t>Essential</w:t>
      </w:r>
      <w:r>
        <w:t xml:space="preserve"> </w:t>
      </w:r>
      <w:r w:rsidR="001C72AF" w:rsidRPr="00C513B7">
        <w:t>parts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Strengthen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(KJSG)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supported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institutions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foster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welfare,</w:t>
      </w:r>
      <w:r>
        <w:t xml:space="preserve"> </w:t>
      </w:r>
      <w:r w:rsidR="001C72AF" w:rsidRPr="00C513B7">
        <w:t>healthcare,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enforcement</w:t>
      </w:r>
      <w:r>
        <w:t xml:space="preserve"> </w:t>
      </w:r>
      <w:r w:rsidR="001C72AF" w:rsidRPr="00C513B7">
        <w:t>authorities,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well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Courts,</w:t>
      </w:r>
      <w:r>
        <w:t xml:space="preserve"> </w:t>
      </w:r>
      <w:r w:rsidR="001C72AF" w:rsidRPr="00C513B7">
        <w:t>working</w:t>
      </w:r>
      <w:r>
        <w:t xml:space="preserve"> </w:t>
      </w:r>
      <w:r w:rsidR="001C72AF" w:rsidRPr="00C513B7">
        <w:t>even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closely</w:t>
      </w:r>
      <w:r>
        <w:t xml:space="preserve"> </w:t>
      </w:r>
      <w:r w:rsidR="001C72AF" w:rsidRPr="00C513B7">
        <w:t>together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future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</w:t>
      </w:r>
      <w:r>
        <w:t xml:space="preserve"> </w:t>
      </w:r>
      <w:r w:rsidR="001C72AF" w:rsidRPr="00C513B7">
        <w:t>4b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1).</w:t>
      </w:r>
    </w:p>
    <w:p w14:paraId="6F29DC7D" w14:textId="71E07EC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16</w:t>
      </w:r>
      <w:r>
        <w:t xml:space="preserve"> </w:t>
      </w:r>
      <w:r w:rsidR="001C72AF" w:rsidRPr="00C513B7">
        <w:t>June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significantly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range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punishment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pornography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(</w:t>
      </w:r>
      <w:proofErr w:type="spellStart"/>
      <w:r w:rsidR="001C72AF" w:rsidRPr="008D770B">
        <w:t>Strafgesetzbuch</w:t>
      </w:r>
      <w:proofErr w:type="spellEnd"/>
      <w:r w:rsidR="001C72AF" w:rsidRPr="00C513B7">
        <w:t>).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addition,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made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special</w:t>
      </w:r>
      <w:r>
        <w:t xml:space="preserve"> </w:t>
      </w:r>
      <w:r w:rsidR="001C72AF" w:rsidRPr="00C513B7">
        <w:t>qualification</w:t>
      </w:r>
      <w:r>
        <w:t xml:space="preserve"> </w:t>
      </w:r>
      <w:r w:rsidR="001C72AF" w:rsidRPr="00C513B7">
        <w:t>requirements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family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judges,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judges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public</w:t>
      </w:r>
      <w:r>
        <w:t xml:space="preserve"> </w:t>
      </w:r>
      <w:r w:rsidR="001C72AF" w:rsidRPr="00C513B7">
        <w:t>prosecutors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binding.</w:t>
      </w:r>
    </w:p>
    <w:p w14:paraId="33FCA837" w14:textId="7681EFF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explicitly</w:t>
      </w:r>
      <w:r>
        <w:t xml:space="preserve"> </w:t>
      </w:r>
      <w:r w:rsidR="001C72AF" w:rsidRPr="00C513B7">
        <w:t>enshrined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acceleration</w:t>
      </w:r>
      <w:r>
        <w:t xml:space="preserve"> </w:t>
      </w:r>
      <w:r w:rsidR="001C72AF" w:rsidRPr="00C513B7">
        <w:t>requirement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minor</w:t>
      </w:r>
      <w:r>
        <w:t xml:space="preserve"> </w:t>
      </w:r>
      <w:r w:rsidR="001C72AF" w:rsidRPr="00C513B7">
        <w:t>victim-witnesses,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had</w:t>
      </w:r>
      <w:r>
        <w:t xml:space="preserve"> </w:t>
      </w:r>
      <w:r w:rsidR="001C72AF" w:rsidRPr="00C513B7">
        <w:t>previously</w:t>
      </w:r>
      <w:r>
        <w:t xml:space="preserve"> </w:t>
      </w:r>
      <w:r w:rsidR="001C72AF" w:rsidRPr="00C513B7">
        <w:t>only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contained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Fines</w:t>
      </w:r>
      <w:r>
        <w:t xml:space="preserve"> </w:t>
      </w:r>
      <w:r w:rsidR="001C72AF" w:rsidRPr="00C513B7">
        <w:t>Procedure,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48a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(2)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Procedure</w:t>
      </w:r>
      <w:r>
        <w:t xml:space="preserve"> </w:t>
      </w:r>
      <w:r w:rsidR="001C72AF" w:rsidRPr="00C513B7">
        <w:t>(</w:t>
      </w:r>
      <w:proofErr w:type="spellStart"/>
      <w:r w:rsidR="001C72AF" w:rsidRPr="00C513B7">
        <w:t>StPO</w:t>
      </w:r>
      <w:proofErr w:type="spellEnd"/>
      <w:r w:rsidR="001C72AF" w:rsidRPr="00C513B7">
        <w:t>)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effect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July</w:t>
      </w:r>
      <w:r>
        <w:t xml:space="preserve"> </w:t>
      </w:r>
      <w:r w:rsidR="001C72AF" w:rsidRPr="00C513B7">
        <w:t>2021.</w:t>
      </w:r>
    </w:p>
    <w:p w14:paraId="7ECE02BE" w14:textId="69016B6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147.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All-Day</w:t>
      </w:r>
      <w:r>
        <w:t xml:space="preserve"> </w:t>
      </w:r>
      <w:r w:rsidR="001C72AF" w:rsidRPr="00C513B7">
        <w:t>Care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Education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(</w:t>
      </w:r>
      <w:proofErr w:type="spellStart"/>
      <w:r w:rsidR="001C72AF" w:rsidRPr="008D770B">
        <w:t>Ganztagsförderungsgesetz</w:t>
      </w:r>
      <w:proofErr w:type="spellEnd"/>
      <w:r>
        <w:t xml:space="preserve"> </w:t>
      </w:r>
      <w:r w:rsidR="001C72AF" w:rsidRPr="00C513B7">
        <w:t>-</w:t>
      </w:r>
      <w:r>
        <w:t xml:space="preserve"> </w:t>
      </w:r>
      <w:proofErr w:type="spellStart"/>
      <w:r w:rsidR="001C72AF" w:rsidRPr="00C513B7">
        <w:t>GaFöG</w:t>
      </w:r>
      <w:proofErr w:type="spellEnd"/>
      <w:r w:rsidR="001C72AF" w:rsidRPr="00C513B7">
        <w:t>),</w:t>
      </w:r>
      <w:r>
        <w:t xml:space="preserve"> </w:t>
      </w:r>
      <w:r w:rsidR="001C72AF" w:rsidRPr="00C513B7">
        <w:t>parts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12</w:t>
      </w:r>
      <w:r>
        <w:t xml:space="preserve"> </w:t>
      </w:r>
      <w:r w:rsidR="001C72AF" w:rsidRPr="00C513B7">
        <w:t>October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introduce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legal</w:t>
      </w:r>
      <w:r>
        <w:t xml:space="preserve"> </w:t>
      </w:r>
      <w:r w:rsidR="001C72AF" w:rsidRPr="00C513B7">
        <w:t>entitlement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full-time</w:t>
      </w:r>
      <w:r>
        <w:t xml:space="preserve"> </w:t>
      </w:r>
      <w:r w:rsidR="001C72AF" w:rsidRPr="00C513B7">
        <w:t>childcare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primary-school-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stages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August</w:t>
      </w:r>
      <w:r>
        <w:t xml:space="preserve"> </w:t>
      </w:r>
      <w:r w:rsidR="001C72AF" w:rsidRPr="00C513B7">
        <w:t>2026</w:t>
      </w:r>
      <w:r>
        <w:t xml:space="preserve"> </w:t>
      </w:r>
      <w:r w:rsidR="001C72AF" w:rsidRPr="00C513B7">
        <w:t>onwards,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give</w:t>
      </w:r>
      <w:r>
        <w:t xml:space="preserve"> </w:t>
      </w:r>
      <w:r w:rsidR="001C72AF" w:rsidRPr="00C513B7">
        <w:t>every</w:t>
      </w:r>
      <w:r>
        <w:t xml:space="preserve"> </w:t>
      </w:r>
      <w:r w:rsidR="001C72AF" w:rsidRPr="00C513B7">
        <w:t>primary</w:t>
      </w:r>
      <w:r>
        <w:t xml:space="preserve"> </w:t>
      </w:r>
      <w:r w:rsidR="001C72AF" w:rsidRPr="00C513B7">
        <w:t>school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entitlement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all-day</w:t>
      </w:r>
      <w:r>
        <w:t xml:space="preserve"> </w:t>
      </w:r>
      <w:r w:rsidR="001C72AF" w:rsidRPr="00C513B7">
        <w:t>childcare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August</w:t>
      </w:r>
      <w:r>
        <w:t xml:space="preserve"> </w:t>
      </w:r>
      <w:r w:rsidR="001C72AF" w:rsidRPr="00C513B7">
        <w:t>2029</w:t>
      </w:r>
      <w:r>
        <w:t xml:space="preserve"> </w:t>
      </w:r>
      <w:r w:rsidR="001C72AF" w:rsidRPr="00C513B7">
        <w:t>onwards.</w:t>
      </w:r>
    </w:p>
    <w:p w14:paraId="404C3F24" w14:textId="2D1A678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148.</w:t>
      </w:r>
      <w:r w:rsidRPr="00C513B7">
        <w:tab/>
      </w:r>
      <w:r w:rsidR="001C72AF" w:rsidRPr="00C513B7">
        <w:t>Furthermore,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Reform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Guardianship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(</w:t>
      </w:r>
      <w:proofErr w:type="spellStart"/>
      <w:r w:rsidR="001C72AF" w:rsidRPr="008D770B">
        <w:t>Gesetz</w:t>
      </w:r>
      <w:proofErr w:type="spellEnd"/>
      <w:r>
        <w:t xml:space="preserve"> </w:t>
      </w:r>
      <w:proofErr w:type="spellStart"/>
      <w:r w:rsidR="001C72AF" w:rsidRPr="008D770B">
        <w:t>zur</w:t>
      </w:r>
      <w:proofErr w:type="spellEnd"/>
      <w:r>
        <w:t xml:space="preserve"> </w:t>
      </w:r>
      <w:r w:rsidR="001C72AF" w:rsidRPr="008D770B">
        <w:t>Reform</w:t>
      </w:r>
      <w:r>
        <w:t xml:space="preserve"> </w:t>
      </w:r>
      <w:r w:rsidR="001C72AF" w:rsidRPr="008D770B">
        <w:t>des</w:t>
      </w:r>
      <w:r>
        <w:t xml:space="preserve"> </w:t>
      </w:r>
      <w:proofErr w:type="spellStart"/>
      <w:r w:rsidR="001C72AF" w:rsidRPr="008D770B">
        <w:t>Vormundschafts</w:t>
      </w:r>
      <w:proofErr w:type="spellEnd"/>
      <w:r w:rsidR="001C72AF" w:rsidRPr="008D770B">
        <w:t>-</w:t>
      </w:r>
      <w:r>
        <w:t xml:space="preserve"> </w:t>
      </w:r>
      <w:r w:rsidR="001C72AF" w:rsidRPr="008D770B">
        <w:t>und</w:t>
      </w:r>
      <w:r>
        <w:t xml:space="preserve"> </w:t>
      </w:r>
      <w:proofErr w:type="spellStart"/>
      <w:r w:rsidR="001C72AF" w:rsidRPr="008D770B">
        <w:t>Betreuungsrechts</w:t>
      </w:r>
      <w:proofErr w:type="spellEnd"/>
      <w:r>
        <w:t xml:space="preserve"> </w:t>
      </w:r>
      <w:r w:rsidR="001C72AF" w:rsidRPr="00C513B7">
        <w:t>will</w:t>
      </w:r>
      <w:r>
        <w:t xml:space="preserve"> </w:t>
      </w:r>
      <w:r w:rsidR="001C72AF" w:rsidRPr="00C513B7">
        <w:t>come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January</w:t>
      </w:r>
      <w:r>
        <w:t xml:space="preserve"> </w:t>
      </w:r>
      <w:r w:rsidR="001C72AF" w:rsidRPr="00C513B7">
        <w:t>2023.</w:t>
      </w:r>
      <w:r>
        <w:t xml:space="preserve"> </w:t>
      </w:r>
    </w:p>
    <w:p w14:paraId="481F1554" w14:textId="7B97C053" w:rsidR="001C72AF" w:rsidRPr="00C513B7" w:rsidRDefault="001C72AF" w:rsidP="001C72AF">
      <w:pPr>
        <w:pStyle w:val="H1G"/>
      </w:pPr>
      <w:r>
        <w:rPr>
          <w:lang w:val="en-US"/>
        </w:rPr>
        <w:lastRenderedPageBreak/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16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B821BC4" w14:textId="304A4A8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149.</w:t>
      </w:r>
      <w:r w:rsidRPr="00C513B7">
        <w:tab/>
      </w:r>
      <w:r w:rsidR="001C72AF" w:rsidRPr="00C513B7">
        <w:t>As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result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reformed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Act,</w:t>
      </w:r>
      <w:r>
        <w:t xml:space="preserve"> </w:t>
      </w:r>
      <w:r w:rsidR="001C72AF" w:rsidRPr="00C513B7">
        <w:t>mentioned</w:t>
      </w:r>
      <w:r>
        <w:t xml:space="preserve"> </w:t>
      </w:r>
      <w:r w:rsidR="001C72AF" w:rsidRPr="00C513B7">
        <w:t>above,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Review</w:t>
      </w:r>
      <w:r>
        <w:t xml:space="preserve"> </w:t>
      </w:r>
      <w:r w:rsidR="001C72AF" w:rsidRPr="00C513B7">
        <w:t>Board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Harmful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being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developed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Agency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(</w:t>
      </w:r>
      <w:proofErr w:type="spellStart"/>
      <w:r w:rsidR="001C72AF" w:rsidRPr="00C513B7">
        <w:t>BzKJ</w:t>
      </w:r>
      <w:proofErr w:type="spellEnd"/>
      <w:r w:rsidR="001C72AF" w:rsidRPr="00C513B7">
        <w:t>).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additional</w:t>
      </w:r>
      <w:r>
        <w:t xml:space="preserve"> </w:t>
      </w:r>
      <w:r w:rsidR="001C72AF" w:rsidRPr="00C513B7">
        <w:t>tasks</w:t>
      </w:r>
      <w:r>
        <w:t xml:space="preserve"> </w:t>
      </w:r>
      <w:r w:rsidR="001C72AF" w:rsidRPr="00C513B7">
        <w:t>include</w:t>
      </w:r>
      <w:r>
        <w:t xml:space="preserve"> </w:t>
      </w:r>
      <w:r w:rsidR="001C72AF" w:rsidRPr="00C513B7">
        <w:t>promoting</w:t>
      </w:r>
      <w:r>
        <w:t xml:space="preserve"> </w:t>
      </w:r>
      <w:r w:rsidR="001C72AF" w:rsidRPr="00C513B7">
        <w:t>suitable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further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media</w:t>
      </w:r>
      <w:r>
        <w:t xml:space="preserve"> </w:t>
      </w:r>
      <w:r w:rsidR="001C72AF" w:rsidRPr="00C513B7">
        <w:t>protection.</w:t>
      </w:r>
      <w:r>
        <w:t xml:space="preserve"> </w:t>
      </w:r>
      <w:r w:rsidR="001C72AF" w:rsidRPr="00C513B7">
        <w:t>The</w:t>
      </w:r>
      <w:r>
        <w:t xml:space="preserve"> </w:t>
      </w:r>
      <w:proofErr w:type="spellStart"/>
      <w:r w:rsidR="001C72AF" w:rsidRPr="00C513B7">
        <w:t>BzKJ</w:t>
      </w:r>
      <w:proofErr w:type="spellEnd"/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impose</w:t>
      </w:r>
      <w:r>
        <w:t xml:space="preserve"> </w:t>
      </w:r>
      <w:r w:rsidR="001C72AF" w:rsidRPr="00C513B7">
        <w:t>fines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50</w:t>
      </w:r>
      <w:r>
        <w:t xml:space="preserve"> </w:t>
      </w:r>
      <w:r w:rsidR="001C72AF" w:rsidRPr="00C513B7">
        <w:t>million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violations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Act.</w:t>
      </w:r>
      <w:r>
        <w:t xml:space="preserve">  </w:t>
      </w:r>
    </w:p>
    <w:p w14:paraId="79702FC0" w14:textId="28924297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16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FE4DB33" w14:textId="64DDE941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150.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investing</w:t>
      </w:r>
      <w:r>
        <w:t xml:space="preserve"> </w:t>
      </w:r>
      <w:r w:rsidR="001C72AF" w:rsidRPr="00C513B7">
        <w:t>two</w:t>
      </w:r>
      <w:r>
        <w:t xml:space="preserve"> </w:t>
      </w:r>
      <w:r w:rsidR="001C72AF" w:rsidRPr="00C513B7">
        <w:t>billion</w:t>
      </w:r>
      <w:r>
        <w:t xml:space="preserve"> </w:t>
      </w:r>
      <w:r w:rsidR="001C72AF" w:rsidRPr="00C513B7">
        <w:t>Euro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2021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2022</w:t>
      </w:r>
      <w:r>
        <w:t xml:space="preserve"> </w:t>
      </w:r>
      <w:r w:rsidR="001C72AF" w:rsidRPr="00C513B7">
        <w:t>via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action</w:t>
      </w:r>
      <w:r>
        <w:t xml:space="preserve"> </w:t>
      </w:r>
      <w:r w:rsidR="001C72AF" w:rsidRPr="00C513B7">
        <w:t>programme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“Catching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after</w:t>
      </w:r>
      <w:r>
        <w:t xml:space="preserve"> </w:t>
      </w:r>
      <w:r w:rsidR="001C72AF" w:rsidRPr="00C513B7">
        <w:t>Corona”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way</w:t>
      </w:r>
      <w:r>
        <w:t xml:space="preserve"> </w:t>
      </w:r>
      <w:r w:rsidR="001C72AF" w:rsidRPr="00C513B7">
        <w:t>back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growing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carefree</w:t>
      </w:r>
      <w:r>
        <w:t xml:space="preserve"> </w:t>
      </w:r>
      <w:r w:rsidR="001C72AF" w:rsidRPr="00C513B7">
        <w:t>manner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help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catch</w:t>
      </w:r>
      <w:r>
        <w:t xml:space="preserve"> </w:t>
      </w:r>
      <w:r w:rsidR="001C72AF" w:rsidRPr="00C513B7">
        <w:t>up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learning</w:t>
      </w:r>
      <w:r>
        <w:t xml:space="preserve"> </w:t>
      </w:r>
      <w:r w:rsidR="001C72AF" w:rsidRPr="00C513B7">
        <w:t>lags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</w:t>
      </w:r>
      <w:r>
        <w:t xml:space="preserve"> </w:t>
      </w:r>
      <w:r w:rsidR="001C72AF" w:rsidRPr="00C513B7">
        <w:t>2a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Part</w:t>
      </w:r>
      <w:r>
        <w:t xml:space="preserve"> </w:t>
      </w:r>
      <w:r w:rsidR="001C72AF" w:rsidRPr="00C513B7">
        <w:t>1).</w:t>
      </w:r>
      <w:r>
        <w:t xml:space="preserve"> </w:t>
      </w:r>
    </w:p>
    <w:p w14:paraId="69BA1681" w14:textId="5534C7B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151.</w:t>
      </w:r>
      <w:r w:rsidRPr="00C513B7">
        <w:tab/>
      </w:r>
      <w:r w:rsidR="001C72AF" w:rsidRPr="00C513B7">
        <w:t>In</w:t>
      </w:r>
      <w:r>
        <w:t xml:space="preserve"> </w:t>
      </w:r>
      <w:r w:rsidR="001C72AF" w:rsidRPr="00C513B7">
        <w:t>implementation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Covenant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Rule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Law,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BMJ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funded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initiated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pilot</w:t>
      </w:r>
      <w:r>
        <w:t xml:space="preserve"> </w:t>
      </w:r>
      <w:r w:rsidR="001C72AF" w:rsidRPr="00C513B7">
        <w:t>blended-learning</w:t>
      </w:r>
      <w:r>
        <w:t xml:space="preserve"> </w:t>
      </w:r>
      <w:r w:rsidR="001C72AF" w:rsidRPr="00C513B7">
        <w:t>training</w:t>
      </w:r>
      <w:r>
        <w:t xml:space="preserve"> </w:t>
      </w:r>
      <w:r w:rsidR="001C72AF" w:rsidRPr="00C513B7">
        <w:t>project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topic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“developmentally-appropriate,</w:t>
      </w:r>
      <w:r>
        <w:t xml:space="preserve"> </w:t>
      </w:r>
      <w:r w:rsidR="001C72AF" w:rsidRPr="00C513B7">
        <w:t>complete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suggestion-free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hearings”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</w:t>
      </w:r>
      <w:r>
        <w:t xml:space="preserve"> </w:t>
      </w:r>
      <w:r w:rsidR="001C72AF" w:rsidRPr="00C513B7">
        <w:t>5a),</w:t>
      </w:r>
      <w:r>
        <w:t xml:space="preserve"> </w:t>
      </w:r>
      <w:r w:rsidR="001C72AF" w:rsidRPr="00C513B7">
        <w:t>supported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State</w:t>
      </w:r>
      <w:r>
        <w:t xml:space="preserve"> </w:t>
      </w:r>
      <w:r w:rsidR="001C72AF" w:rsidRPr="00C513B7">
        <w:t>Ministries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Justice.</w:t>
      </w:r>
      <w:r>
        <w:t xml:space="preserve"> </w:t>
      </w:r>
    </w:p>
    <w:p w14:paraId="22FE510B" w14:textId="32D29F44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152.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Government’s</w:t>
      </w:r>
      <w:r>
        <w:t xml:space="preserve"> </w:t>
      </w:r>
      <w:r w:rsidR="001C72AF" w:rsidRPr="00C513B7">
        <w:t>inter-departmental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strategy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“Shared</w:t>
      </w:r>
      <w:r>
        <w:t xml:space="preserve"> </w:t>
      </w:r>
      <w:r w:rsidR="001C72AF" w:rsidRPr="00C513B7">
        <w:t>responsibility: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policy</w:t>
      </w:r>
      <w:r>
        <w:t xml:space="preserve"> </w:t>
      </w:r>
      <w:r w:rsidR="001C72AF" w:rsidRPr="00C513B7">
        <w:t>for,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people”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Cabinet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3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2019.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aim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expand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opportunities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young</w:t>
      </w:r>
      <w:r>
        <w:t xml:space="preserve"> </w:t>
      </w:r>
      <w:r w:rsidR="001C72AF" w:rsidRPr="00C513B7">
        <w:t>people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participate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level.</w:t>
      </w:r>
    </w:p>
    <w:p w14:paraId="1177E858" w14:textId="0FA118A6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16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019272D" w14:textId="1996374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153.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Europe’s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preventing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combating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women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domestic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(“Istanbul</w:t>
      </w:r>
      <w:r>
        <w:t xml:space="preserve"> </w:t>
      </w:r>
      <w:r w:rsidR="001C72AF" w:rsidRPr="00C513B7">
        <w:t>Convention”)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February</w:t>
      </w:r>
      <w:r>
        <w:t xml:space="preserve"> </w:t>
      </w:r>
      <w:r w:rsidR="001C72AF" w:rsidRPr="00C513B7">
        <w:t>2018.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same</w:t>
      </w:r>
      <w:r>
        <w:t xml:space="preserve"> </w:t>
      </w:r>
      <w:r w:rsidR="001C72AF" w:rsidRPr="00C513B7">
        <w:t>applies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Revised</w:t>
      </w:r>
      <w:r>
        <w:t xml:space="preserve"> </w:t>
      </w:r>
      <w:r w:rsidR="001C72AF" w:rsidRPr="00C513B7">
        <w:t>European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Charter,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since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Furthermore,</w:t>
      </w:r>
      <w:r>
        <w:t xml:space="preserve"> </w:t>
      </w:r>
      <w:r w:rsidR="001C72AF" w:rsidRPr="00C513B7">
        <w:t>Protocol</w:t>
      </w:r>
      <w:r>
        <w:t xml:space="preserve"> </w:t>
      </w:r>
      <w:r w:rsidR="001C72AF" w:rsidRPr="00C513B7">
        <w:t>No.</w:t>
      </w:r>
      <w:r>
        <w:t xml:space="preserve"> </w:t>
      </w:r>
      <w:r w:rsidR="001C72AF" w:rsidRPr="00C513B7">
        <w:t>15</w:t>
      </w:r>
      <w:r>
        <w:t xml:space="preserve"> </w:t>
      </w:r>
      <w:r w:rsidR="001C72AF" w:rsidRPr="00C513B7">
        <w:t>amending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Convention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Fundamental</w:t>
      </w:r>
      <w:r>
        <w:t xml:space="preserve"> </w:t>
      </w:r>
      <w:r w:rsidR="001C72AF" w:rsidRPr="00C513B7">
        <w:t>Freedoms,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introduced</w:t>
      </w:r>
      <w:r>
        <w:t xml:space="preserve"> </w:t>
      </w:r>
      <w:r w:rsidR="001C72AF" w:rsidRPr="00C513B7">
        <w:t>important</w:t>
      </w:r>
      <w:r>
        <w:t xml:space="preserve"> </w:t>
      </w:r>
      <w:r w:rsidR="001C72AF" w:rsidRPr="00C513B7">
        <w:t>provisions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increase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effectiveness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European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August</w:t>
      </w:r>
      <w:r>
        <w:t xml:space="preserve"> </w:t>
      </w:r>
      <w:r w:rsidR="001C72AF" w:rsidRPr="00C513B7">
        <w:t>1,</w:t>
      </w:r>
      <w:r>
        <w:t xml:space="preserve"> </w:t>
      </w:r>
      <w:r w:rsidR="001C72AF" w:rsidRPr="00C513B7">
        <w:t>2021.</w:t>
      </w:r>
    </w:p>
    <w:p w14:paraId="2000AD76" w14:textId="442E44DC" w:rsidR="001C72AF" w:rsidRPr="00C513B7" w:rsidRDefault="001C72AF" w:rsidP="001C72AF">
      <w:pPr>
        <w:pStyle w:val="HChG"/>
      </w:pPr>
      <w:r>
        <w:tab/>
      </w:r>
      <w:r>
        <w:tab/>
      </w:r>
      <w:r w:rsidRPr="00C513B7">
        <w:t>Part</w:t>
      </w:r>
      <w:r w:rsidR="00782368">
        <w:t xml:space="preserve"> </w:t>
      </w:r>
      <w:r>
        <w:t>three</w:t>
      </w:r>
    </w:p>
    <w:p w14:paraId="550B3F9D" w14:textId="5A056B81" w:rsidR="001C72AF" w:rsidRPr="00C513B7" w:rsidRDefault="001C72AF" w:rsidP="001C72AF">
      <w:pPr>
        <w:pStyle w:val="H1G"/>
      </w:pPr>
      <w:r>
        <w:tab/>
      </w:r>
      <w:r>
        <w:tab/>
      </w:r>
      <w:r w:rsidRPr="00C513B7">
        <w:t>Data,</w:t>
      </w:r>
      <w:r w:rsidR="00782368">
        <w:t xml:space="preserve"> </w:t>
      </w:r>
      <w:r w:rsidRPr="00C513B7">
        <w:t>statistics</w:t>
      </w:r>
      <w:r w:rsidR="00782368">
        <w:t xml:space="preserve"> </w:t>
      </w:r>
      <w:r w:rsidRPr="00C513B7">
        <w:t>and</w:t>
      </w:r>
      <w:r w:rsidR="00782368">
        <w:t xml:space="preserve"> </w:t>
      </w:r>
      <w:r w:rsidRPr="00C513B7">
        <w:t>other</w:t>
      </w:r>
      <w:r w:rsidR="00782368">
        <w:t xml:space="preserve"> </w:t>
      </w:r>
      <w:r w:rsidRPr="00C513B7">
        <w:t>information</w:t>
      </w:r>
    </w:p>
    <w:p w14:paraId="2B944945" w14:textId="28E0AB66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17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72CBB0BC" w14:textId="1D246DD5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154.</w:t>
      </w:r>
      <w:r w:rsidRPr="00C513B7">
        <w:tab/>
      </w:r>
      <w:r w:rsidR="001C72AF" w:rsidRPr="00C513B7">
        <w:t>Such</w:t>
      </w:r>
      <w:r>
        <w:t xml:space="preserve"> </w:t>
      </w:r>
      <w:r w:rsidR="001C72AF" w:rsidRPr="00C513B7">
        <w:t>precisely-tailored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cannot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conveniently</w:t>
      </w:r>
      <w:r>
        <w:t xml:space="preserve"> </w:t>
      </w:r>
      <w:r w:rsidR="001C72AF" w:rsidRPr="00C513B7">
        <w:t>collected.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supports</w:t>
      </w:r>
      <w:r>
        <w:t xml:space="preserve"> </w:t>
      </w:r>
      <w:r w:rsidR="001C72AF" w:rsidRPr="00C513B7">
        <w:t>families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providing</w:t>
      </w:r>
      <w:r>
        <w:t xml:space="preserve"> </w:t>
      </w:r>
      <w:r w:rsidR="001C72AF" w:rsidRPr="00C513B7">
        <w:t>financial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tax</w:t>
      </w:r>
      <w:r>
        <w:t xml:space="preserve"> </w:t>
      </w:r>
      <w:r w:rsidR="001C72AF" w:rsidRPr="00C513B7">
        <w:t>arrangements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acknowledge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contribution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make,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take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account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burdens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incur.</w:t>
      </w:r>
      <w:r>
        <w:t xml:space="preserve"> </w:t>
      </w:r>
      <w:r w:rsidR="001C72AF" w:rsidRPr="00C513B7">
        <w:t>Numerous</w:t>
      </w:r>
      <w:r>
        <w:t xml:space="preserve"> </w:t>
      </w:r>
      <w:r w:rsidR="001C72AF" w:rsidRPr="00C513B7">
        <w:t>social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other</w:t>
      </w:r>
      <w:r>
        <w:t xml:space="preserve"> </w:t>
      </w:r>
      <w:r w:rsidR="001C72AF" w:rsidRPr="00C513B7">
        <w:t>state</w:t>
      </w:r>
      <w:r>
        <w:t xml:space="preserve"> </w:t>
      </w:r>
      <w:r w:rsidR="001C72AF" w:rsidRPr="00C513B7">
        <w:t>benefits</w:t>
      </w:r>
      <w:r>
        <w:t xml:space="preserve"> </w:t>
      </w:r>
      <w:r w:rsidR="001C72AF" w:rsidRPr="00C513B7">
        <w:t>do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benefit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exclusivity,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proportions</w:t>
      </w:r>
      <w:r>
        <w:t xml:space="preserve"> </w:t>
      </w:r>
      <w:r w:rsidR="001C72AF" w:rsidRPr="00C513B7">
        <w:t>cannot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clearly</w:t>
      </w:r>
      <w:r>
        <w:t xml:space="preserve"> </w:t>
      </w:r>
      <w:r w:rsidR="001C72AF" w:rsidRPr="00C513B7">
        <w:t>differentiated.</w:t>
      </w:r>
    </w:p>
    <w:p w14:paraId="0B47FFE1" w14:textId="7A6C93C4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(a)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4301DA6" w14:textId="533B186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matter.</w:t>
      </w:r>
    </w:p>
    <w:p w14:paraId="24EE4B03" w14:textId="58216AF2" w:rsidR="001C72AF" w:rsidRPr="00C513B7" w:rsidRDefault="001C72AF" w:rsidP="001C72AF">
      <w:pPr>
        <w:pStyle w:val="H1G"/>
      </w:pPr>
      <w:r>
        <w:rPr>
          <w:lang w:val="en-US"/>
        </w:rPr>
        <w:lastRenderedPageBreak/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(b)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4C08688" w14:textId="5E147E38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156.</w:t>
      </w:r>
      <w:r w:rsidRPr="00C513B7">
        <w:tab/>
      </w:r>
      <w:r w:rsidR="001C72AF" w:rsidRPr="00C513B7">
        <w:t>No</w:t>
      </w:r>
      <w:r>
        <w:t xml:space="preserve"> </w:t>
      </w:r>
      <w:r w:rsidR="001C72AF" w:rsidRPr="00C513B7">
        <w:t>specific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collected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annulment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marriages.</w:t>
      </w:r>
      <w:r>
        <w:t xml:space="preserve"> </w:t>
      </w:r>
      <w:r w:rsidR="001C72AF" w:rsidRPr="00C513B7">
        <w:t>Furthermore,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outcome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recorded</w:t>
      </w:r>
      <w:r>
        <w:t xml:space="preserve"> </w:t>
      </w:r>
      <w:r w:rsidR="001C72AF" w:rsidRPr="00C513B7">
        <w:t>statistically</w:t>
      </w:r>
      <w:r>
        <w:t xml:space="preserve"> </w:t>
      </w:r>
      <w:r w:rsidR="001C72AF" w:rsidRPr="00C513B7">
        <w:t>(see</w:t>
      </w:r>
      <w:r>
        <w:t xml:space="preserve"> </w:t>
      </w:r>
      <w:r w:rsidR="001C72AF" w:rsidRPr="00C513B7">
        <w:t>Answer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Question</w:t>
      </w:r>
      <w:r>
        <w:t xml:space="preserve"> </w:t>
      </w:r>
      <w:r w:rsidR="001C72AF" w:rsidRPr="00C513B7">
        <w:t>7a).</w:t>
      </w:r>
    </w:p>
    <w:p w14:paraId="48F60472" w14:textId="3A90BFA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157.</w:t>
      </w:r>
      <w:r w:rsidRPr="00C513B7">
        <w:tab/>
      </w:r>
      <w:r w:rsidR="001C72AF" w:rsidRPr="00C513B7">
        <w:t>The</w:t>
      </w:r>
      <w:r>
        <w:t xml:space="preserve"> </w:t>
      </w:r>
      <w:proofErr w:type="spellStart"/>
      <w:r w:rsidR="001C72AF" w:rsidRPr="00C513B7">
        <w:t>XIIth</w:t>
      </w:r>
      <w:proofErr w:type="spellEnd"/>
      <w:r>
        <w:t xml:space="preserve"> </w:t>
      </w:r>
      <w:r w:rsidR="001C72AF" w:rsidRPr="00C513B7">
        <w:t>Civil</w:t>
      </w:r>
      <w:r>
        <w:t xml:space="preserve"> </w:t>
      </w:r>
      <w:r w:rsidR="001C72AF" w:rsidRPr="00C513B7">
        <w:t>Senate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Justice</w:t>
      </w:r>
      <w:r>
        <w:t xml:space="preserve"> </w:t>
      </w:r>
      <w:r w:rsidR="001C72AF" w:rsidRPr="00C513B7">
        <w:t>(BGH)</w:t>
      </w:r>
      <w:r>
        <w:t xml:space="preserve"> </w:t>
      </w:r>
      <w:r w:rsidR="001C72AF" w:rsidRPr="00C513B7">
        <w:t>submitted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Constitutional</w:t>
      </w:r>
      <w:r>
        <w:t xml:space="preserve"> </w:t>
      </w:r>
      <w:r w:rsidR="001C72AF" w:rsidRPr="00C513B7">
        <w:t>Court,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review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suspension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submission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14</w:t>
      </w:r>
      <w:r>
        <w:t xml:space="preserve"> </w:t>
      </w:r>
      <w:r w:rsidR="001C72AF" w:rsidRPr="00C513B7">
        <w:t>November</w:t>
      </w:r>
      <w:r>
        <w:t xml:space="preserve"> </w:t>
      </w:r>
      <w:r w:rsidR="001C72AF" w:rsidRPr="00C513B7">
        <w:t>2018,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provision</w:t>
      </w:r>
      <w:r>
        <w:t xml:space="preserve"> </w:t>
      </w:r>
      <w:r w:rsidR="001C72AF" w:rsidRPr="00C513B7">
        <w:t>contained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Article</w:t>
      </w:r>
      <w:r>
        <w:t xml:space="preserve"> </w:t>
      </w:r>
      <w:r w:rsidR="001C72AF" w:rsidRPr="00C513B7">
        <w:t>13</w:t>
      </w:r>
      <w:r>
        <w:t xml:space="preserve"> </w:t>
      </w:r>
      <w:r w:rsidR="001C72AF" w:rsidRPr="00C513B7">
        <w:t>para.</w:t>
      </w:r>
      <w:r>
        <w:t xml:space="preserve"> </w:t>
      </w:r>
      <w:r w:rsidR="001C72AF" w:rsidRPr="00C513B7">
        <w:t>3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1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Introductory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Civil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(EGBGB),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accordance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marriages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effectively</w:t>
      </w:r>
      <w:r>
        <w:t xml:space="preserve"> </w:t>
      </w:r>
      <w:r w:rsidR="001C72AF" w:rsidRPr="00C513B7">
        <w:t>concluded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foreign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ineffective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without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examination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individual</w:t>
      </w:r>
      <w:r>
        <w:t xml:space="preserve"> </w:t>
      </w:r>
      <w:r w:rsidR="001C72AF" w:rsidRPr="00C513B7">
        <w:t>case</w:t>
      </w:r>
      <w:r>
        <w:t xml:space="preserve"> </w:t>
      </w:r>
      <w:r w:rsidR="001C72AF" w:rsidRPr="00C513B7">
        <w:t>if</w:t>
      </w:r>
      <w:r>
        <w:t xml:space="preserve"> </w:t>
      </w:r>
      <w:r w:rsidR="001C72AF" w:rsidRPr="00C513B7">
        <w:t>one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spouses</w:t>
      </w:r>
      <w:r>
        <w:t xml:space="preserve"> </w:t>
      </w:r>
      <w:r w:rsidR="001C72AF" w:rsidRPr="00C513B7">
        <w:t>had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yet</w:t>
      </w:r>
      <w:r>
        <w:t xml:space="preserve"> </w:t>
      </w:r>
      <w:r w:rsidR="001C72AF" w:rsidRPr="00C513B7">
        <w:t>reached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16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conclusion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marriage,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means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concrete</w:t>
      </w:r>
      <w:r>
        <w:t xml:space="preserve"> </w:t>
      </w:r>
      <w:r w:rsidR="001C72AF" w:rsidRPr="00C513B7">
        <w:t>judicial</w:t>
      </w:r>
      <w:r>
        <w:t xml:space="preserve"> </w:t>
      </w:r>
      <w:r w:rsidR="001C72AF" w:rsidRPr="00C513B7">
        <w:t>review</w:t>
      </w:r>
      <w:r>
        <w:t xml:space="preserve"> </w:t>
      </w:r>
      <w:r w:rsidR="001C72AF" w:rsidRPr="00C513B7">
        <w:t>(order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14</w:t>
      </w:r>
      <w:r>
        <w:t xml:space="preserve"> </w:t>
      </w:r>
      <w:r w:rsidR="001C72AF" w:rsidRPr="00C513B7">
        <w:t>November</w:t>
      </w:r>
      <w:r>
        <w:t xml:space="preserve"> </w:t>
      </w:r>
      <w:r w:rsidR="001C72AF" w:rsidRPr="00C513B7">
        <w:t>2018,</w:t>
      </w:r>
      <w:r>
        <w:t xml:space="preserve"> </w:t>
      </w:r>
      <w:r w:rsidR="001C72AF" w:rsidRPr="00C513B7">
        <w:t>ref.:</w:t>
      </w:r>
      <w:r>
        <w:t xml:space="preserve"> </w:t>
      </w:r>
      <w:r w:rsidR="001C72AF" w:rsidRPr="00C513B7">
        <w:t>XII</w:t>
      </w:r>
      <w:r>
        <w:t xml:space="preserve"> </w:t>
      </w:r>
      <w:r w:rsidR="001C72AF" w:rsidRPr="00C513B7">
        <w:t>ZB</w:t>
      </w:r>
      <w:r>
        <w:t xml:space="preserve"> </w:t>
      </w:r>
      <w:r w:rsidR="001C72AF" w:rsidRPr="00C513B7">
        <w:t>292/16).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ruling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Constitutional</w:t>
      </w:r>
      <w:r>
        <w:t xml:space="preserve"> </w:t>
      </w:r>
      <w:r w:rsidR="001C72AF" w:rsidRPr="00C513B7">
        <w:t>Court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still</w:t>
      </w:r>
      <w:r>
        <w:t xml:space="preserve"> </w:t>
      </w:r>
      <w:r w:rsidR="001C72AF" w:rsidRPr="00C513B7">
        <w:t>pending.</w:t>
      </w:r>
      <w:r>
        <w:t xml:space="preserve"> </w:t>
      </w:r>
    </w:p>
    <w:p w14:paraId="2115589E" w14:textId="40EC0BE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158.</w:t>
      </w:r>
      <w:r w:rsidRPr="00C513B7">
        <w:tab/>
      </w:r>
      <w:r w:rsidR="001C72AF" w:rsidRPr="00C513B7">
        <w:t>The</w:t>
      </w:r>
      <w:r>
        <w:t xml:space="preserve"> </w:t>
      </w:r>
      <w:proofErr w:type="spellStart"/>
      <w:r w:rsidR="001C72AF" w:rsidRPr="00C513B7">
        <w:t>XIIth</w:t>
      </w:r>
      <w:proofErr w:type="spellEnd"/>
      <w:r>
        <w:t xml:space="preserve"> </w:t>
      </w:r>
      <w:r w:rsidR="001C72AF" w:rsidRPr="00C513B7">
        <w:t>Civil</w:t>
      </w:r>
      <w:r>
        <w:t xml:space="preserve"> </w:t>
      </w:r>
      <w:r w:rsidR="001C72AF" w:rsidRPr="00C513B7">
        <w:t>Senate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BGH</w:t>
      </w:r>
      <w:r>
        <w:t xml:space="preserve"> </w:t>
      </w:r>
      <w:r w:rsidR="001C72AF" w:rsidRPr="00C513B7">
        <w:t>found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ruling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22</w:t>
      </w:r>
      <w:r>
        <w:t xml:space="preserve"> </w:t>
      </w:r>
      <w:r w:rsidR="001C72AF" w:rsidRPr="00C513B7">
        <w:t>July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(ref.</w:t>
      </w:r>
      <w:r>
        <w:t xml:space="preserve"> </w:t>
      </w:r>
      <w:r w:rsidR="001C72AF" w:rsidRPr="00C513B7">
        <w:t>XII</w:t>
      </w:r>
      <w:r>
        <w:t xml:space="preserve"> </w:t>
      </w:r>
      <w:r w:rsidR="001C72AF" w:rsidRPr="00C513B7">
        <w:t>ZB</w:t>
      </w:r>
      <w:r>
        <w:t xml:space="preserve"> </w:t>
      </w:r>
      <w:r w:rsidR="001C72AF" w:rsidRPr="00C513B7">
        <w:t>131/20)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marriage</w:t>
      </w:r>
      <w:r>
        <w:t xml:space="preserve"> </w:t>
      </w:r>
      <w:r w:rsidR="001C72AF" w:rsidRPr="00C513B7">
        <w:t>concluded</w:t>
      </w:r>
      <w:r>
        <w:t xml:space="preserve"> </w:t>
      </w:r>
      <w:r w:rsidR="001C72AF" w:rsidRPr="00C513B7">
        <w:t>abroad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16-year-old</w:t>
      </w:r>
      <w:r>
        <w:t xml:space="preserve"> </w:t>
      </w:r>
      <w:r w:rsidR="001C72AF" w:rsidRPr="00C513B7">
        <w:t>girl</w:t>
      </w:r>
      <w:r>
        <w:t xml:space="preserve"> </w:t>
      </w:r>
      <w:r w:rsidR="001C72AF" w:rsidRPr="00C513B7">
        <w:t>cannot</w:t>
      </w:r>
      <w:r>
        <w:t xml:space="preserve"> </w:t>
      </w:r>
      <w:r w:rsidR="001C72AF" w:rsidRPr="00C513B7">
        <w:t>simply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annulled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public</w:t>
      </w:r>
      <w:r>
        <w:t xml:space="preserve"> </w:t>
      </w:r>
      <w:r w:rsidR="001C72AF" w:rsidRPr="00C513B7">
        <w:t>authorities.</w:t>
      </w:r>
      <w:r>
        <w:t xml:space="preserve"> </w:t>
      </w:r>
      <w:r w:rsidR="001C72AF" w:rsidRPr="00C513B7">
        <w:t>True,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provides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section</w:t>
      </w:r>
      <w:r>
        <w:t xml:space="preserve"> </w:t>
      </w:r>
      <w:r w:rsidR="001C72AF" w:rsidRPr="00C513B7">
        <w:t>1314</w:t>
      </w:r>
      <w:r>
        <w:t xml:space="preserve"> </w:t>
      </w:r>
      <w:r w:rsidR="001C72AF" w:rsidRPr="00C513B7">
        <w:t>subsection</w:t>
      </w:r>
      <w:r>
        <w:t xml:space="preserve"> </w:t>
      </w:r>
      <w:r w:rsidR="001C72AF" w:rsidRPr="00C513B7">
        <w:t>(1)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Civil</w:t>
      </w:r>
      <w:r>
        <w:t xml:space="preserve"> </w:t>
      </w:r>
      <w:r w:rsidR="001C72AF" w:rsidRPr="00C513B7">
        <w:t>Code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marriage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spouse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annulled.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constitutionally-sound</w:t>
      </w:r>
      <w:r>
        <w:t xml:space="preserve"> </w:t>
      </w:r>
      <w:r w:rsidR="001C72AF" w:rsidRPr="00C513B7">
        <w:t>interpretation,</w:t>
      </w:r>
      <w:r>
        <w:t xml:space="preserve"> </w:t>
      </w:r>
      <w:r w:rsidR="001C72AF" w:rsidRPr="00C513B7">
        <w:t>however,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courts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discretion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refrain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annulment</w:t>
      </w:r>
      <w:r>
        <w:t xml:space="preserve"> </w:t>
      </w:r>
      <w:r w:rsidR="001C72AF" w:rsidRPr="00C513B7">
        <w:t>where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minor</w:t>
      </w:r>
      <w:r>
        <w:t xml:space="preserve"> </w:t>
      </w:r>
      <w:r w:rsidR="001C72AF" w:rsidRPr="00C513B7">
        <w:t>aged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least</w:t>
      </w:r>
      <w:r>
        <w:t xml:space="preserve"> </w:t>
      </w:r>
      <w:r w:rsidR="001C72AF" w:rsidRPr="00C513B7">
        <w:t>16</w:t>
      </w:r>
      <w:r>
        <w:t xml:space="preserve"> </w:t>
      </w:r>
      <w:r w:rsidR="001C72AF" w:rsidRPr="00C513B7">
        <w:t>entered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marriage.</w:t>
      </w:r>
    </w:p>
    <w:p w14:paraId="4AF558A6" w14:textId="0C80F07C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(c)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156BB6F" w14:textId="569B0080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bookmarkStart w:id="10" w:name="_Hlk77156809"/>
      <w:r w:rsidRPr="00C513B7">
        <w:t>159.</w:t>
      </w:r>
      <w:r w:rsidRPr="00C513B7">
        <w:tab/>
      </w:r>
      <w:r w:rsidR="001C72AF" w:rsidRPr="00C513B7">
        <w:t>According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Police</w:t>
      </w:r>
      <w:r>
        <w:t xml:space="preserve"> </w:t>
      </w:r>
      <w:r w:rsidR="001C72AF" w:rsidRPr="00C513B7">
        <w:t>Crime</w:t>
      </w:r>
      <w:r>
        <w:t xml:space="preserve"> </w:t>
      </w:r>
      <w:r w:rsidR="001C72AF" w:rsidRPr="00C513B7">
        <w:t>Statistics</w:t>
      </w:r>
      <w:r>
        <w:t xml:space="preserve"> </w:t>
      </w:r>
      <w:r w:rsidR="001C72AF" w:rsidRPr="00C513B7">
        <w:t>(PKS),</w:t>
      </w:r>
      <w:r>
        <w:t xml:space="preserve"> </w:t>
      </w:r>
      <w:r w:rsidR="001C72AF" w:rsidRPr="00C513B7">
        <w:t>152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died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violent</w:t>
      </w:r>
      <w:r>
        <w:t xml:space="preserve"> </w:t>
      </w:r>
      <w:r w:rsidR="001C72AF" w:rsidRPr="00C513B7">
        <w:t>death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2020</w:t>
      </w:r>
      <w:r>
        <w:t xml:space="preserve"> </w:t>
      </w:r>
      <w:r w:rsidR="001C72AF" w:rsidRPr="00C513B7">
        <w:t>(2019:</w:t>
      </w:r>
      <w:r>
        <w:t xml:space="preserve"> </w:t>
      </w:r>
      <w:r w:rsidR="001C72AF" w:rsidRPr="00C513B7">
        <w:t>112</w:t>
      </w:r>
      <w:r>
        <w:t xml:space="preserve"> </w:t>
      </w:r>
      <w:r w:rsidR="001C72AF" w:rsidRPr="00C513B7">
        <w:t>children,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136</w:t>
      </w:r>
      <w:r>
        <w:t xml:space="preserve"> </w:t>
      </w:r>
      <w:r w:rsidR="001C72AF" w:rsidRPr="00C513B7">
        <w:t>children).</w:t>
      </w:r>
      <w:r>
        <w:t xml:space="preserve"> </w:t>
      </w:r>
      <w:r w:rsidR="001C72AF" w:rsidRPr="00C513B7">
        <w:t>115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them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aged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six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time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death</w:t>
      </w:r>
      <w:r>
        <w:t xml:space="preserve"> </w:t>
      </w:r>
      <w:r w:rsidR="001C72AF" w:rsidRPr="00C513B7">
        <w:t>(2019:</w:t>
      </w:r>
      <w:r>
        <w:t xml:space="preserve"> </w:t>
      </w:r>
      <w:r w:rsidR="001C72AF" w:rsidRPr="00C513B7">
        <w:t>93</w:t>
      </w:r>
      <w:r>
        <w:t xml:space="preserve"> </w:t>
      </w:r>
      <w:r w:rsidR="001C72AF" w:rsidRPr="00C513B7">
        <w:t>children,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108</w:t>
      </w:r>
      <w:r>
        <w:t xml:space="preserve"> </w:t>
      </w:r>
      <w:r w:rsidR="001C72AF" w:rsidRPr="00C513B7">
        <w:t>children).</w:t>
      </w:r>
      <w:r>
        <w:t xml:space="preserve"> </w:t>
      </w:r>
      <w:r w:rsidR="001C72AF" w:rsidRPr="00C513B7">
        <w:t>134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attempted</w:t>
      </w:r>
      <w:r>
        <w:t xml:space="preserve"> </w:t>
      </w:r>
      <w:r w:rsidR="001C72AF" w:rsidRPr="00C513B7">
        <w:t>homicide</w:t>
      </w:r>
      <w:r>
        <w:t xml:space="preserve"> </w:t>
      </w:r>
      <w:r w:rsidR="001C72AF" w:rsidRPr="00C513B7">
        <w:t>(2019:</w:t>
      </w:r>
      <w:r>
        <w:t xml:space="preserve"> </w:t>
      </w:r>
      <w:r w:rsidR="001C72AF" w:rsidRPr="00C513B7">
        <w:t>97</w:t>
      </w:r>
      <w:r>
        <w:t xml:space="preserve"> </w:t>
      </w:r>
      <w:r w:rsidR="001C72AF" w:rsidRPr="00C513B7">
        <w:t>children,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98</w:t>
      </w:r>
      <w:r>
        <w:t xml:space="preserve"> </w:t>
      </w:r>
      <w:r w:rsidR="001C72AF" w:rsidRPr="00C513B7">
        <w:t>children).</w:t>
      </w:r>
      <w:r>
        <w:t xml:space="preserve"> </w:t>
      </w:r>
      <w:r w:rsidR="001C72AF" w:rsidRPr="00C513B7">
        <w:t>An</w:t>
      </w:r>
      <w:r>
        <w:t xml:space="preserve"> </w:t>
      </w:r>
      <w:r w:rsidR="001C72AF" w:rsidRPr="00C513B7">
        <w:t>increase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around</w:t>
      </w:r>
      <w:r>
        <w:t xml:space="preserve"> </w:t>
      </w:r>
      <w:r w:rsidR="001C72AF" w:rsidRPr="00C513B7">
        <w:t>10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recorded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4,918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ill-treatment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charges</w:t>
      </w:r>
      <w:r>
        <w:t xml:space="preserve"> </w:t>
      </w:r>
      <w:r w:rsidR="001C72AF" w:rsidRPr="00C513B7">
        <w:t>(2019:</w:t>
      </w:r>
      <w:r>
        <w:t xml:space="preserve"> </w:t>
      </w:r>
      <w:r w:rsidR="001C72AF" w:rsidRPr="00C513B7">
        <w:t>4,454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4,621</w:t>
      </w:r>
      <w:r>
        <w:t xml:space="preserve"> </w:t>
      </w:r>
      <w:r w:rsidR="001C72AF" w:rsidRPr="00C513B7">
        <w:t>cases).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6.8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more</w:t>
      </w:r>
      <w:r>
        <w:t xml:space="preserve"> </w:t>
      </w:r>
      <w:r w:rsidR="001C72AF" w:rsidRPr="00C513B7">
        <w:t>than</w:t>
      </w:r>
      <w:r>
        <w:t xml:space="preserve"> </w:t>
      </w:r>
      <w:r w:rsidR="001C72AF" w:rsidRPr="00C513B7">
        <w:t>14,500</w:t>
      </w:r>
      <w:r>
        <w:t xml:space="preserve"> </w:t>
      </w:r>
      <w:r w:rsidR="001C72AF" w:rsidRPr="00C513B7">
        <w:t>(2019:</w:t>
      </w:r>
      <w:r>
        <w:t xml:space="preserve"> </w:t>
      </w:r>
      <w:r w:rsidR="001C72AF" w:rsidRPr="00C513B7">
        <w:t>13,670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12,321</w:t>
      </w:r>
      <w:r>
        <w:t xml:space="preserve"> </w:t>
      </w:r>
      <w:r w:rsidR="001C72AF" w:rsidRPr="00C513B7">
        <w:t>cases).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cases</w:t>
      </w:r>
      <w:r>
        <w:t xml:space="preserve"> </w:t>
      </w:r>
      <w:r w:rsidR="001C72AF" w:rsidRPr="00C513B7">
        <w:t>involving</w:t>
      </w:r>
      <w:r>
        <w:t xml:space="preserve"> </w:t>
      </w:r>
      <w:r w:rsidR="001C72AF" w:rsidRPr="00C513B7">
        <w:t>depictions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abuse,</w:t>
      </w:r>
      <w:r>
        <w:t xml:space="preserve"> </w:t>
      </w:r>
      <w:r w:rsidR="001C72AF" w:rsidRPr="00C513B7">
        <w:t>so-called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pornography,</w:t>
      </w:r>
      <w:r>
        <w:t xml:space="preserve"> </w:t>
      </w:r>
      <w:r w:rsidR="001C72AF" w:rsidRPr="00C513B7">
        <w:t>increased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53</w:t>
      </w:r>
      <w:r>
        <w:t xml:space="preserve"> </w:t>
      </w:r>
      <w:r w:rsidR="001C72AF" w:rsidRPr="00C513B7">
        <w:t>per</w:t>
      </w:r>
      <w:r>
        <w:t xml:space="preserve"> </w:t>
      </w:r>
      <w:r w:rsidR="001C72AF" w:rsidRPr="00C513B7">
        <w:t>cent,</w:t>
      </w:r>
      <w:r>
        <w:t xml:space="preserve"> </w:t>
      </w:r>
      <w:r w:rsidR="001C72AF" w:rsidRPr="00C513B7">
        <w:t>representing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marked</w:t>
      </w:r>
      <w:r>
        <w:t xml:space="preserve"> </w:t>
      </w:r>
      <w:r w:rsidR="001C72AF" w:rsidRPr="00C513B7">
        <w:t>increase</w:t>
      </w:r>
      <w:r>
        <w:t xml:space="preserve"> </w:t>
      </w:r>
      <w:r w:rsidR="001C72AF" w:rsidRPr="00C513B7">
        <w:t>(2020:</w:t>
      </w:r>
      <w:r>
        <w:t xml:space="preserve"> </w:t>
      </w:r>
      <w:r w:rsidR="001C72AF" w:rsidRPr="00C513B7">
        <w:t>18,761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2019:</w:t>
      </w:r>
      <w:r>
        <w:t xml:space="preserve"> </w:t>
      </w:r>
      <w:r w:rsidR="001C72AF" w:rsidRPr="00C513B7">
        <w:t>12,262</w:t>
      </w:r>
      <w:r>
        <w:t xml:space="preserve"> </w:t>
      </w:r>
      <w:r w:rsidR="001C72AF" w:rsidRPr="00C513B7">
        <w:t>cases,</w:t>
      </w:r>
      <w:r>
        <w:t xml:space="preserve"> </w:t>
      </w:r>
      <w:r w:rsidR="001C72AF" w:rsidRPr="00C513B7">
        <w:t>2018:</w:t>
      </w:r>
      <w:r>
        <w:t xml:space="preserve"> </w:t>
      </w:r>
      <w:r w:rsidR="001C72AF" w:rsidRPr="00C513B7">
        <w:t>7,449</w:t>
      </w:r>
      <w:r>
        <w:t xml:space="preserve"> </w:t>
      </w:r>
      <w:r w:rsidR="001C72AF" w:rsidRPr="00C513B7">
        <w:t>cases).</w:t>
      </w:r>
      <w:r>
        <w:t xml:space="preserve"> </w:t>
      </w:r>
      <w:bookmarkEnd w:id="10"/>
    </w:p>
    <w:p w14:paraId="37617714" w14:textId="7A2A875F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(d)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3122075E" w14:textId="652BA663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160.</w:t>
      </w:r>
      <w:r w:rsidRPr="00C513B7">
        <w:tab/>
      </w:r>
      <w:r w:rsidR="001C72AF" w:rsidRPr="00C513B7">
        <w:t>Despite</w:t>
      </w:r>
      <w:r>
        <w:t xml:space="preserve"> </w:t>
      </w:r>
      <w:r w:rsidR="001C72AF" w:rsidRPr="00C513B7">
        <w:t>revisions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medical</w:t>
      </w:r>
      <w:r>
        <w:t xml:space="preserve"> </w:t>
      </w:r>
      <w:r w:rsidR="001C72AF" w:rsidRPr="00C513B7">
        <w:t>guidelines</w:t>
      </w:r>
      <w:r>
        <w:t xml:space="preserve"> </w:t>
      </w:r>
      <w:r w:rsidR="001C72AF" w:rsidRPr="00C513B7">
        <w:t>emphasising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right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self-determination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intersex</w:t>
      </w:r>
      <w:r>
        <w:t xml:space="preserve"> </w:t>
      </w:r>
      <w:r w:rsidR="001C72AF" w:rsidRPr="00C513B7">
        <w:t>children,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Berlin’s</w:t>
      </w:r>
      <w:r>
        <w:t xml:space="preserve"> </w:t>
      </w:r>
      <w:r w:rsidR="001C72AF" w:rsidRPr="00C513B7">
        <w:t>Humboldt</w:t>
      </w:r>
      <w:r>
        <w:t xml:space="preserve"> </w:t>
      </w:r>
      <w:r w:rsidR="001C72AF" w:rsidRPr="00C513B7">
        <w:t>University</w:t>
      </w:r>
      <w:r>
        <w:t xml:space="preserve"> </w:t>
      </w:r>
      <w:r w:rsidR="001C72AF" w:rsidRPr="00C513B7">
        <w:t>expresses</w:t>
      </w:r>
      <w:r>
        <w:t xml:space="preserve"> </w:t>
      </w:r>
      <w:r w:rsidR="001C72AF" w:rsidRPr="00C513B7">
        <w:t>doubts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cosmetic</w:t>
      </w:r>
      <w:r>
        <w:t xml:space="preserve"> </w:t>
      </w:r>
      <w:r w:rsidR="001C72AF" w:rsidRPr="00C513B7">
        <w:t>operations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genitals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congenital</w:t>
      </w:r>
      <w:r>
        <w:t xml:space="preserve"> </w:t>
      </w:r>
      <w:r w:rsidR="001C72AF" w:rsidRPr="00C513B7">
        <w:t>variations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physical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characteristics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hospitals</w:t>
      </w:r>
      <w:r>
        <w:t xml:space="preserve"> </w:t>
      </w:r>
      <w:r w:rsidR="001C72AF" w:rsidRPr="00C513B7">
        <w:t>had</w:t>
      </w:r>
      <w:r>
        <w:t xml:space="preserve"> </w:t>
      </w:r>
      <w:r w:rsidR="001C72AF" w:rsidRPr="00C513B7">
        <w:t>changed</w:t>
      </w:r>
      <w:r>
        <w:t xml:space="preserve"> </w:t>
      </w:r>
      <w:r w:rsidR="001C72AF" w:rsidRPr="00C513B7">
        <w:t>significantly</w:t>
      </w:r>
      <w:r>
        <w:t xml:space="preserve"> </w:t>
      </w:r>
      <w:r w:rsidR="001C72AF" w:rsidRPr="00C513B7">
        <w:t>between</w:t>
      </w:r>
      <w:r>
        <w:t xml:space="preserve"> </w:t>
      </w:r>
      <w:r w:rsidR="001C72AF" w:rsidRPr="00C513B7">
        <w:t>2005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2014</w:t>
      </w:r>
      <w:r w:rsidR="001C72AF">
        <w:t>.</w:t>
      </w:r>
      <w:r w:rsidR="001C72AF" w:rsidRPr="00C513B7">
        <w:rPr>
          <w:vertAlign w:val="superscript"/>
        </w:rPr>
        <w:footnoteReference w:id="21"/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follow-up</w:t>
      </w:r>
      <w:r>
        <w:t xml:space="preserve"> </w:t>
      </w:r>
      <w:r w:rsidR="001C72AF" w:rsidRPr="00C513B7">
        <w:t>study</w:t>
      </w:r>
      <w:r>
        <w:t xml:space="preserve"> </w:t>
      </w:r>
      <w:r w:rsidR="001C72AF" w:rsidRPr="00C513B7">
        <w:t>conducted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University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Bochum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2018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similar</w:t>
      </w:r>
      <w:r>
        <w:t xml:space="preserve"> </w:t>
      </w:r>
      <w:r w:rsidR="001C72AF" w:rsidRPr="00C513B7">
        <w:t>conclusion</w:t>
      </w:r>
      <w:r w:rsidR="001C72AF">
        <w:t>.</w:t>
      </w:r>
      <w:r w:rsidR="001C72AF" w:rsidRPr="00C513B7">
        <w:rPr>
          <w:vertAlign w:val="superscript"/>
        </w:rPr>
        <w:footnoteReference w:id="22"/>
      </w:r>
    </w:p>
    <w:p w14:paraId="01817778" w14:textId="1BDC1559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161.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Act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Variants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Sex</w:t>
      </w:r>
      <w:r>
        <w:t xml:space="preserve"> </w:t>
      </w:r>
      <w:r w:rsidR="001C72AF" w:rsidRPr="00C513B7">
        <w:t>Development,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came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force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22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2021,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provide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gender</w:t>
      </w:r>
      <w:r>
        <w:t xml:space="preserve"> </w:t>
      </w:r>
      <w:r w:rsidR="001C72AF" w:rsidRPr="00C513B7">
        <w:t>self-determination.</w:t>
      </w:r>
    </w:p>
    <w:p w14:paraId="5ED0F3A9" w14:textId="5B8452F5" w:rsidR="001C72AF" w:rsidRPr="00C513B7" w:rsidRDefault="001C72AF" w:rsidP="001C72AF">
      <w:pPr>
        <w:pStyle w:val="H1G"/>
      </w:pPr>
      <w:r>
        <w:rPr>
          <w:lang w:val="en-US"/>
        </w:rPr>
        <w:lastRenderedPageBreak/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(e)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112075A9" w14:textId="2A445E22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162.</w:t>
      </w:r>
      <w:r w:rsidRPr="00C513B7">
        <w:tab/>
      </w:r>
      <w:r w:rsidR="001C72AF" w:rsidRPr="00C513B7">
        <w:t>Figures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statistics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these</w:t>
      </w:r>
      <w:r>
        <w:t xml:space="preserve"> </w:t>
      </w:r>
      <w:r w:rsidR="001C72AF" w:rsidRPr="00C513B7">
        <w:t>specific</w:t>
      </w:r>
      <w:r>
        <w:t xml:space="preserve"> </w:t>
      </w:r>
      <w:r w:rsidR="001C72AF" w:rsidRPr="00C513B7">
        <w:t>aspects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available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either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Länder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Commissioner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(UBSKM).</w:t>
      </w:r>
      <w:r>
        <w:t xml:space="preserve"> </w:t>
      </w:r>
    </w:p>
    <w:p w14:paraId="254E9C7A" w14:textId="41D8B70A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(f)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53D5C41E" w14:textId="54E32D0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 w:rsidRPr="00C513B7">
        <w:rPr>
          <w:iCs/>
        </w:rPr>
        <w:t>163.</w:t>
      </w:r>
      <w:r w:rsidRPr="00C513B7">
        <w:rPr>
          <w:iCs/>
        </w:rPr>
        <w:tab/>
      </w:r>
      <w:r w:rsidR="001C72AF" w:rsidRPr="00C513B7">
        <w:t>The</w:t>
      </w:r>
      <w:r>
        <w:t xml:space="preserve"> </w:t>
      </w:r>
      <w:r w:rsidR="001C72AF" w:rsidRPr="00C513B7">
        <w:t>police’s</w:t>
      </w:r>
      <w:r>
        <w:t xml:space="preserve"> </w:t>
      </w:r>
      <w:r w:rsidR="001C72AF" w:rsidRPr="00C513B7">
        <w:t>efforts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particularly</w:t>
      </w:r>
      <w:r>
        <w:t xml:space="preserve"> </w:t>
      </w:r>
      <w:r w:rsidR="001C72AF" w:rsidRPr="00C513B7">
        <w:t>focus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minors.</w:t>
      </w:r>
      <w:r>
        <w:t xml:space="preserve"> </w:t>
      </w:r>
      <w:r w:rsidR="001C72AF" w:rsidRPr="00C513B7">
        <w:t>According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Situation</w:t>
      </w:r>
      <w:r>
        <w:t xml:space="preserve"> </w:t>
      </w:r>
      <w:r w:rsidR="001C72AF" w:rsidRPr="00C513B7">
        <w:t>Report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2020,</w:t>
      </w:r>
      <w:r>
        <w:t xml:space="preserve"> </w:t>
      </w:r>
      <w:r w:rsidR="001C72AF" w:rsidRPr="00C513B7">
        <w:t>193</w:t>
      </w:r>
      <w:r>
        <w:t xml:space="preserve"> </w:t>
      </w:r>
      <w:r w:rsidR="001C72AF" w:rsidRPr="00C513B7">
        <w:t>sets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investigation</w:t>
      </w:r>
      <w:r>
        <w:t xml:space="preserve"> </w:t>
      </w:r>
      <w:r w:rsidR="001C72AF" w:rsidRPr="00C513B7">
        <w:t>proceedings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various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involving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concluded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year</w:t>
      </w:r>
      <w:r>
        <w:t xml:space="preserve"> </w:t>
      </w:r>
      <w:r w:rsidR="001C72AF" w:rsidRPr="00C513B7">
        <w:t>under</w:t>
      </w:r>
      <w:r>
        <w:t xml:space="preserve"> </w:t>
      </w:r>
      <w:r w:rsidR="001C72AF" w:rsidRPr="00C513B7">
        <w:t>report.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269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exploitation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identified.</w:t>
      </w:r>
      <w:r>
        <w:t xml:space="preserve"> </w:t>
      </w:r>
    </w:p>
    <w:p w14:paraId="4AD19DE5" w14:textId="4CF8DD0D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(g)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6A342B7" w14:textId="31F6673C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164.</w:t>
      </w:r>
      <w:r w:rsidRPr="00C513B7">
        <w:tab/>
      </w:r>
      <w:r w:rsidR="001C72AF" w:rsidRPr="00C513B7">
        <w:t>278,157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connection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law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asylum</w:t>
      </w:r>
      <w:r>
        <w:t xml:space="preserve"> </w:t>
      </w:r>
      <w:r w:rsidR="001C72AF" w:rsidRPr="00C513B7">
        <w:t>(not</w:t>
      </w:r>
      <w:r>
        <w:t xml:space="preserve"> </w:t>
      </w:r>
      <w:r w:rsidR="001C72AF" w:rsidRPr="00C513B7">
        <w:t>including</w:t>
      </w:r>
      <w:r>
        <w:t xml:space="preserve"> </w:t>
      </w:r>
      <w:r w:rsidR="001C72AF" w:rsidRPr="00C513B7">
        <w:t>those</w:t>
      </w:r>
      <w:r>
        <w:t xml:space="preserve"> </w:t>
      </w:r>
      <w:r w:rsidR="001C72AF" w:rsidRPr="00C513B7">
        <w:t>born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Germany)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countries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territories</w:t>
      </w:r>
      <w:r>
        <w:t xml:space="preserve"> </w:t>
      </w:r>
      <w:r w:rsidR="001C72AF" w:rsidRPr="00C513B7">
        <w:t>identified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relevant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recorded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Central</w:t>
      </w:r>
      <w:r>
        <w:t xml:space="preserve"> </w:t>
      </w:r>
      <w:r w:rsidR="001C72AF" w:rsidRPr="00C513B7">
        <w:t>Register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Foreigners</w:t>
      </w:r>
      <w:r>
        <w:t xml:space="preserve"> </w:t>
      </w:r>
      <w:r w:rsidR="001C72AF" w:rsidRPr="00C513B7">
        <w:t>(AZR)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living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reference</w:t>
      </w:r>
      <w:r>
        <w:t xml:space="preserve"> </w:t>
      </w:r>
      <w:r w:rsidR="001C72AF" w:rsidRPr="00C513B7">
        <w:t>date</w:t>
      </w:r>
      <w:r>
        <w:t xml:space="preserve"> </w:t>
      </w:r>
      <w:r w:rsidR="001C72AF" w:rsidRPr="00C513B7">
        <w:t>31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2018</w:t>
      </w:r>
      <w:r w:rsidR="001C72AF">
        <w:t>.</w:t>
      </w:r>
      <w:r w:rsidR="001C72AF" w:rsidRPr="00C513B7">
        <w:rPr>
          <w:vertAlign w:val="superscript"/>
        </w:rPr>
        <w:footnoteReference w:id="23"/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corresponding</w:t>
      </w:r>
      <w:r>
        <w:t xml:space="preserve"> </w:t>
      </w:r>
      <w:r w:rsidR="001C72AF" w:rsidRPr="00C513B7">
        <w:t>total</w:t>
      </w:r>
      <w:r>
        <w:t xml:space="preserve"> </w:t>
      </w:r>
      <w:r w:rsidR="001C72AF" w:rsidRPr="00C513B7">
        <w:t>number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278,985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reference</w:t>
      </w:r>
      <w:r>
        <w:t xml:space="preserve"> </w:t>
      </w:r>
      <w:r w:rsidR="001C72AF" w:rsidRPr="00C513B7">
        <w:t>date</w:t>
      </w:r>
      <w:r>
        <w:t xml:space="preserve"> </w:t>
      </w:r>
      <w:r w:rsidR="001C72AF" w:rsidRPr="00C513B7">
        <w:t>31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2019,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278,115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31</w:t>
      </w:r>
      <w:r>
        <w:t xml:space="preserve"> </w:t>
      </w:r>
      <w:r w:rsidR="001C72AF" w:rsidRPr="00C513B7">
        <w:t>December</w:t>
      </w:r>
      <w:r>
        <w:t xml:space="preserve"> </w:t>
      </w:r>
      <w:r w:rsidR="001C72AF" w:rsidRPr="00C513B7">
        <w:t>2020.</w:t>
      </w:r>
      <w:r>
        <w:t xml:space="preserve"> </w:t>
      </w:r>
      <w:r w:rsidR="001C72AF" w:rsidRPr="00C513B7">
        <w:t>Whether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what</w:t>
      </w:r>
      <w:r>
        <w:t xml:space="preserve"> </w:t>
      </w:r>
      <w:r w:rsidR="001C72AF" w:rsidRPr="00C513B7">
        <w:t>extent</w:t>
      </w:r>
      <w:r>
        <w:t xml:space="preserve"> </w:t>
      </w:r>
      <w:r w:rsidR="001C72AF" w:rsidRPr="00C513B7">
        <w:t>these</w:t>
      </w:r>
      <w:r>
        <w:t xml:space="preserve"> </w:t>
      </w:r>
      <w:r w:rsidR="001C72AF" w:rsidRPr="00C513B7">
        <w:t>minors</w:t>
      </w:r>
      <w:r>
        <w:t xml:space="preserve"> </w:t>
      </w:r>
      <w:r w:rsidR="001C72AF" w:rsidRPr="00C513B7">
        <w:t>may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recruited</w:t>
      </w:r>
      <w:r>
        <w:t xml:space="preserve"> </w:t>
      </w:r>
      <w:r w:rsidR="001C72AF" w:rsidRPr="00C513B7">
        <w:t>or</w:t>
      </w:r>
      <w:r>
        <w:t xml:space="preserve"> </w:t>
      </w:r>
      <w:r w:rsidR="001C72AF" w:rsidRPr="00C513B7">
        <w:t>deployed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armed</w:t>
      </w:r>
      <w:r>
        <w:t xml:space="preserve"> </w:t>
      </w:r>
      <w:r w:rsidR="001C72AF" w:rsidRPr="00C513B7">
        <w:t>conflicts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known,</w:t>
      </w:r>
      <w:r>
        <w:t xml:space="preserve"> </w:t>
      </w:r>
      <w:r w:rsidR="001C72AF" w:rsidRPr="00C513B7">
        <w:t>given</w:t>
      </w:r>
      <w:r>
        <w:t xml:space="preserve"> </w:t>
      </w:r>
      <w:r w:rsidR="001C72AF" w:rsidRPr="00C513B7">
        <w:t>that</w:t>
      </w:r>
      <w:r>
        <w:t xml:space="preserve"> </w:t>
      </w:r>
      <w:r w:rsidR="001C72AF" w:rsidRPr="00C513B7">
        <w:t>grounds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asylum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recorded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statistics.</w:t>
      </w:r>
    </w:p>
    <w:p w14:paraId="20434F3C" w14:textId="7B060B8F" w:rsidR="001C72AF" w:rsidRPr="00C513B7" w:rsidRDefault="00782368" w:rsidP="00357EF3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240"/>
      </w:pPr>
      <w:r w:rsidRPr="00C513B7">
        <w:t>165.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breakdown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age,</w:t>
      </w:r>
      <w:r>
        <w:t xml:space="preserve"> </w:t>
      </w:r>
      <w:r w:rsidR="001C72AF" w:rsidRPr="00C513B7">
        <w:t>gender,</w:t>
      </w:r>
      <w:r>
        <w:t xml:space="preserve"> </w:t>
      </w:r>
      <w:r w:rsidR="001C72AF" w:rsidRPr="00C513B7">
        <w:t>nationality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rPr>
          <w:i/>
        </w:rPr>
        <w:t>Land</w:t>
      </w:r>
      <w:r>
        <w:t xml:space="preserve"> </w:t>
      </w:r>
      <w:r w:rsidR="001C72AF" w:rsidRPr="00C513B7">
        <w:t>can</w:t>
      </w:r>
      <w:r>
        <w:t xml:space="preserve"> </w:t>
      </w:r>
      <w:r w:rsidR="001C72AF" w:rsidRPr="00C513B7">
        <w:t>be</w:t>
      </w:r>
      <w:r>
        <w:t xml:space="preserve"> </w:t>
      </w:r>
      <w:r w:rsidR="001C72AF" w:rsidRPr="00C513B7">
        <w:t>seen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following</w:t>
      </w:r>
      <w:r>
        <w:t xml:space="preserve"> </w:t>
      </w:r>
      <w:r w:rsidR="001C72AF" w:rsidRPr="00C513B7">
        <w:t>tables: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0"/>
        <w:gridCol w:w="1920"/>
        <w:gridCol w:w="1920"/>
        <w:gridCol w:w="1920"/>
      </w:tblGrid>
      <w:tr w:rsidR="001C72AF" w:rsidRPr="00D7640D" w14:paraId="66680EBB" w14:textId="77777777" w:rsidTr="00D7640D">
        <w:trPr>
          <w:tblHeader/>
        </w:trPr>
        <w:tc>
          <w:tcPr>
            <w:tcW w:w="16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14361B9" w14:textId="706C0B5F" w:rsidR="001C72AF" w:rsidRPr="00D7640D" w:rsidRDefault="001C72AF" w:rsidP="00D7640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7640D">
              <w:rPr>
                <w:i/>
                <w:sz w:val="16"/>
              </w:rPr>
              <w:t>Age</w:t>
            </w:r>
            <w:r w:rsidR="00782368" w:rsidRPr="00D7640D">
              <w:rPr>
                <w:i/>
                <w:sz w:val="16"/>
              </w:rPr>
              <w:t xml:space="preserve"> </w:t>
            </w:r>
            <w:r w:rsidRPr="00D7640D">
              <w:rPr>
                <w:i/>
                <w:sz w:val="16"/>
              </w:rPr>
              <w:t>in</w:t>
            </w:r>
            <w:r w:rsidR="00782368" w:rsidRPr="00D7640D">
              <w:rPr>
                <w:i/>
                <w:sz w:val="16"/>
              </w:rPr>
              <w:t xml:space="preserve"> </w:t>
            </w:r>
            <w:r w:rsidRPr="00D7640D">
              <w:rPr>
                <w:i/>
                <w:sz w:val="16"/>
              </w:rPr>
              <w:t>years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08E780" w14:textId="3DD4629F" w:rsidR="001C72AF" w:rsidRPr="00D7640D" w:rsidRDefault="001C72AF" w:rsidP="00D7640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7640D">
              <w:rPr>
                <w:i/>
                <w:sz w:val="16"/>
              </w:rPr>
              <w:t>31</w:t>
            </w:r>
            <w:r w:rsidR="00782368" w:rsidRPr="00D7640D">
              <w:rPr>
                <w:i/>
                <w:sz w:val="16"/>
              </w:rPr>
              <w:t xml:space="preserve"> </w:t>
            </w:r>
            <w:r w:rsidRPr="00D7640D">
              <w:rPr>
                <w:i/>
                <w:sz w:val="16"/>
              </w:rPr>
              <w:t>Dec.2018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A5E58D" w14:textId="61565890" w:rsidR="001C72AF" w:rsidRPr="00D7640D" w:rsidRDefault="001C72AF" w:rsidP="00D7640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7640D">
              <w:rPr>
                <w:i/>
                <w:sz w:val="16"/>
              </w:rPr>
              <w:t>31</w:t>
            </w:r>
            <w:r w:rsidR="00782368" w:rsidRPr="00D7640D">
              <w:rPr>
                <w:i/>
                <w:sz w:val="16"/>
              </w:rPr>
              <w:t xml:space="preserve"> </w:t>
            </w:r>
            <w:r w:rsidRPr="00D7640D">
              <w:rPr>
                <w:i/>
                <w:sz w:val="16"/>
              </w:rPr>
              <w:t>Dec.2019</w:t>
            </w:r>
          </w:p>
        </w:tc>
        <w:tc>
          <w:tcPr>
            <w:tcW w:w="1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14BB73" w14:textId="241BCFF2" w:rsidR="001C72AF" w:rsidRPr="00D7640D" w:rsidRDefault="001C72AF" w:rsidP="00D7640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7640D">
              <w:rPr>
                <w:i/>
                <w:sz w:val="16"/>
              </w:rPr>
              <w:t>31</w:t>
            </w:r>
            <w:r w:rsidR="00782368" w:rsidRPr="00D7640D">
              <w:rPr>
                <w:i/>
                <w:sz w:val="16"/>
              </w:rPr>
              <w:t xml:space="preserve"> </w:t>
            </w:r>
            <w:r w:rsidRPr="00D7640D">
              <w:rPr>
                <w:i/>
                <w:sz w:val="16"/>
              </w:rPr>
              <w:t>Dec.2020</w:t>
            </w:r>
          </w:p>
        </w:tc>
      </w:tr>
      <w:tr w:rsidR="001C72AF" w:rsidRPr="00D7640D" w14:paraId="0B9F3A64" w14:textId="77777777" w:rsidTr="009407A9">
        <w:tc>
          <w:tcPr>
            <w:tcW w:w="16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</w:tcPr>
          <w:p w14:paraId="410A01C3" w14:textId="77777777" w:rsidR="001C72AF" w:rsidRPr="00D7640D" w:rsidRDefault="001C72AF" w:rsidP="00D7640D">
            <w:pPr>
              <w:suppressAutoHyphens w:val="0"/>
              <w:spacing w:before="80" w:after="80" w:line="220" w:lineRule="exact"/>
              <w:ind w:left="283"/>
              <w:rPr>
                <w:b/>
                <w:bCs/>
                <w:sz w:val="18"/>
              </w:rPr>
            </w:pPr>
            <w:r w:rsidRPr="00D7640D">
              <w:rPr>
                <w:b/>
                <w:bCs/>
                <w:sz w:val="18"/>
              </w:rPr>
              <w:t>Total</w:t>
            </w:r>
          </w:p>
        </w:tc>
        <w:tc>
          <w:tcPr>
            <w:tcW w:w="19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7F269E9" w14:textId="53ACE5CC" w:rsidR="001C72AF" w:rsidRPr="00D7640D" w:rsidRDefault="001C72AF" w:rsidP="00D7640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7640D">
              <w:rPr>
                <w:b/>
                <w:bCs/>
                <w:sz w:val="18"/>
              </w:rPr>
              <w:t>278</w:t>
            </w:r>
            <w:r w:rsidR="004117EA">
              <w:rPr>
                <w:b/>
                <w:bCs/>
                <w:sz w:val="18"/>
              </w:rPr>
              <w:t xml:space="preserve"> </w:t>
            </w:r>
            <w:r w:rsidRPr="00D7640D">
              <w:rPr>
                <w:b/>
                <w:bCs/>
                <w:sz w:val="18"/>
              </w:rPr>
              <w:t>157</w:t>
            </w:r>
          </w:p>
        </w:tc>
        <w:tc>
          <w:tcPr>
            <w:tcW w:w="19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9D5E1D7" w14:textId="22A939E9" w:rsidR="001C72AF" w:rsidRPr="00D7640D" w:rsidRDefault="001C72AF" w:rsidP="00D7640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7640D">
              <w:rPr>
                <w:b/>
                <w:bCs/>
                <w:sz w:val="18"/>
              </w:rPr>
              <w:t>278</w:t>
            </w:r>
            <w:r w:rsidR="004117EA">
              <w:rPr>
                <w:b/>
                <w:bCs/>
                <w:sz w:val="18"/>
              </w:rPr>
              <w:t xml:space="preserve"> </w:t>
            </w:r>
            <w:r w:rsidRPr="00D7640D">
              <w:rPr>
                <w:b/>
                <w:bCs/>
                <w:sz w:val="18"/>
              </w:rPr>
              <w:t>985</w:t>
            </w:r>
          </w:p>
        </w:tc>
        <w:tc>
          <w:tcPr>
            <w:tcW w:w="19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D45D8E9" w14:textId="3E0EAC88" w:rsidR="001C72AF" w:rsidRPr="00D7640D" w:rsidRDefault="001C72AF" w:rsidP="00D7640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7640D">
              <w:rPr>
                <w:b/>
                <w:bCs/>
                <w:sz w:val="18"/>
              </w:rPr>
              <w:t>278</w:t>
            </w:r>
            <w:r w:rsidR="004117EA">
              <w:rPr>
                <w:b/>
                <w:bCs/>
                <w:sz w:val="18"/>
              </w:rPr>
              <w:t xml:space="preserve"> </w:t>
            </w:r>
            <w:r w:rsidRPr="00D7640D">
              <w:rPr>
                <w:b/>
                <w:bCs/>
                <w:sz w:val="18"/>
              </w:rPr>
              <w:t>115</w:t>
            </w:r>
          </w:p>
        </w:tc>
      </w:tr>
      <w:tr w:rsidR="001C72AF" w:rsidRPr="00D7640D" w14:paraId="0253014C" w14:textId="77777777" w:rsidTr="009407A9">
        <w:tc>
          <w:tcPr>
            <w:tcW w:w="7370" w:type="dxa"/>
            <w:gridSpan w:val="4"/>
            <w:tcBorders>
              <w:top w:val="single" w:sz="4" w:space="0" w:color="auto"/>
            </w:tcBorders>
            <w:shd w:val="clear" w:color="auto" w:fill="auto"/>
            <w:noWrap/>
          </w:tcPr>
          <w:p w14:paraId="768FB656" w14:textId="2423F32D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of</w:t>
            </w:r>
            <w:r w:rsidR="00782368" w:rsidRPr="00D7640D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whom:</w:t>
            </w:r>
          </w:p>
        </w:tc>
      </w:tr>
      <w:tr w:rsidR="001C72AF" w:rsidRPr="00D7640D" w14:paraId="1B055189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4565846B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295E579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392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B913351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291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7C6A7487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263</w:t>
            </w:r>
          </w:p>
        </w:tc>
      </w:tr>
      <w:tr w:rsidR="001C72AF" w:rsidRPr="00D7640D" w14:paraId="4E027252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3615BD3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7B092658" w14:textId="4726C0AA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783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910FABA" w14:textId="5F1082F6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319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B6F75AF" w14:textId="340C9893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006</w:t>
            </w:r>
          </w:p>
        </w:tc>
      </w:tr>
      <w:tr w:rsidR="001C72AF" w:rsidRPr="00D7640D" w14:paraId="170848B6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4EE89306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B5D21D9" w14:textId="3654706C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3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321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EE86569" w14:textId="4F280B0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724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4875658" w14:textId="6B546CD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133</w:t>
            </w:r>
          </w:p>
        </w:tc>
      </w:tr>
      <w:tr w:rsidR="001C72AF" w:rsidRPr="00D7640D" w14:paraId="073F9686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33DA2052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216B817" w14:textId="5AD86F1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15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523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CA11D13" w14:textId="60ECACB1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4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357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BE5501F" w14:textId="7AD67295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3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539</w:t>
            </w:r>
          </w:p>
        </w:tc>
      </w:tr>
      <w:tr w:rsidR="001C72AF" w:rsidRPr="00D7640D" w14:paraId="1D8267D1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2D7E3D51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F030D76" w14:textId="056CB199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566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3285B2F" w14:textId="524097B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789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E3EE275" w14:textId="787CE205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5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221</w:t>
            </w:r>
          </w:p>
        </w:tc>
      </w:tr>
      <w:tr w:rsidR="001C72AF" w:rsidRPr="00D7640D" w14:paraId="60D6162F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2ED57114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5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D5FCFED" w14:textId="62C776E8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542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FB891C2" w14:textId="69998B44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20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873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6BCB771" w14:textId="5A0F3550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921</w:t>
            </w:r>
          </w:p>
        </w:tc>
      </w:tr>
      <w:tr w:rsidR="001C72AF" w:rsidRPr="00D7640D" w14:paraId="62E0D227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101DE264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582DD95" w14:textId="1D167596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20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927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87B935D" w14:textId="665989E0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20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846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7D148C0" w14:textId="0EC68E48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22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098</w:t>
            </w:r>
          </w:p>
        </w:tc>
      </w:tr>
      <w:tr w:rsidR="001C72AF" w:rsidRPr="00D7640D" w14:paraId="59FC799B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65EB0B4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51D1005" w14:textId="10F44B2A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20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061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6FC4624" w14:textId="66B6FB83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22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282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71BA101" w14:textId="4F4A946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921</w:t>
            </w:r>
          </w:p>
        </w:tc>
      </w:tr>
      <w:tr w:rsidR="001C72AF" w:rsidRPr="00D7640D" w14:paraId="523982A3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45D20BC5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8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61A63F4" w14:textId="62CEFC9D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785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D7943E2" w14:textId="499EF7B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284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02E1071" w14:textId="7F31199D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23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343</w:t>
            </w:r>
          </w:p>
        </w:tc>
      </w:tr>
      <w:tr w:rsidR="001C72AF" w:rsidRPr="00D7640D" w14:paraId="194A5C56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03557AE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9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159125E" w14:textId="25D43404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821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1224BD5" w14:textId="13817E4C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004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BC40040" w14:textId="75C3A5F1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22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265</w:t>
            </w:r>
          </w:p>
        </w:tc>
      </w:tr>
      <w:tr w:rsidR="001C72AF" w:rsidRPr="00D7640D" w14:paraId="504F2636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54C514D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7BDBF38" w14:textId="47A6007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913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55DA0E2" w14:textId="68369D5A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20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936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3F1DA43" w14:textId="26D5FEB3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946</w:t>
            </w:r>
          </w:p>
        </w:tc>
      </w:tr>
      <w:tr w:rsidR="001C72AF" w:rsidRPr="00D7640D" w14:paraId="119D3392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0779D8B6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87B7197" w14:textId="54882FE9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18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126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62C1A5E4" w14:textId="1033DF10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056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A05F538" w14:textId="13CC475E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851</w:t>
            </w:r>
          </w:p>
        </w:tc>
      </w:tr>
      <w:tr w:rsidR="001C72AF" w:rsidRPr="00D7640D" w14:paraId="315D7505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56D033C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C5FBEBA" w14:textId="42B28DBA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206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024A017" w14:textId="693425F8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121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81E66E0" w14:textId="1E013BA3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21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952</w:t>
            </w:r>
          </w:p>
        </w:tc>
      </w:tr>
      <w:tr w:rsidR="001C72AF" w:rsidRPr="00D7640D" w14:paraId="39ECEE2A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695F0BE4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13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7E582A2D" w14:textId="76B68D4C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510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7570652" w14:textId="3FB4AE7C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18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260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009A48F1" w14:textId="582FAD71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899</w:t>
            </w:r>
          </w:p>
        </w:tc>
      </w:tr>
      <w:tr w:rsidR="001C72AF" w:rsidRPr="00D7640D" w14:paraId="0511AE14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517985F8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E154FB0" w14:textId="65A744AD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15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056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529EEF8C" w14:textId="4725F5B3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480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658BB2E" w14:textId="08F65906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127</w:t>
            </w:r>
          </w:p>
        </w:tc>
      </w:tr>
      <w:tr w:rsidR="001C72AF" w:rsidRPr="00D7640D" w14:paraId="47CF0109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124FEAFE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15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EF6CED1" w14:textId="442F91B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15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317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7D68F8C5" w14:textId="5DC0396A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134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F1C9D65" w14:textId="47D59996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18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419</w:t>
            </w:r>
          </w:p>
        </w:tc>
      </w:tr>
      <w:tr w:rsidR="001C72AF" w:rsidRPr="00D7640D" w14:paraId="20D58F4A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6B678BD6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7E6C7B36" w14:textId="764D6552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172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22BFCB2B" w14:textId="168AA8A4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16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627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2E1F089" w14:textId="6D288E4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308</w:t>
            </w:r>
          </w:p>
        </w:tc>
      </w:tr>
      <w:tr w:rsidR="001C72AF" w:rsidRPr="00D7640D" w14:paraId="69A83853" w14:textId="77777777" w:rsidTr="00D7640D">
        <w:tc>
          <w:tcPr>
            <w:tcW w:w="1610" w:type="dxa"/>
            <w:shd w:val="clear" w:color="auto" w:fill="auto"/>
            <w:noWrap/>
            <w:hideMark/>
          </w:tcPr>
          <w:p w14:paraId="3BE6C35A" w14:textId="77777777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1EE139C0" w14:textId="2126B14B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19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136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41713D5D" w14:textId="273557A2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602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14:paraId="304BDE9F" w14:textId="0858E256" w:rsidR="001C72AF" w:rsidRPr="00D7640D" w:rsidRDefault="001C72AF" w:rsidP="00D7640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7640D">
              <w:rPr>
                <w:sz w:val="18"/>
              </w:rPr>
              <w:t>17</w:t>
            </w:r>
            <w:r w:rsidR="004117EA">
              <w:rPr>
                <w:sz w:val="18"/>
              </w:rPr>
              <w:t xml:space="preserve"> </w:t>
            </w:r>
            <w:r w:rsidRPr="00D7640D">
              <w:rPr>
                <w:sz w:val="18"/>
              </w:rPr>
              <w:t>903</w:t>
            </w:r>
          </w:p>
        </w:tc>
      </w:tr>
    </w:tbl>
    <w:p w14:paraId="7585BBB0" w14:textId="77777777" w:rsidR="001C72AF" w:rsidRDefault="001C72AF" w:rsidP="001C72AF">
      <w:pPr>
        <w:pStyle w:val="SingleTxtG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1874"/>
        <w:gridCol w:w="1874"/>
        <w:gridCol w:w="1874"/>
      </w:tblGrid>
      <w:tr w:rsidR="001C72AF" w:rsidRPr="00F55440" w14:paraId="39E28666" w14:textId="77777777" w:rsidTr="00F55440">
        <w:trPr>
          <w:tblHeader/>
        </w:trPr>
        <w:tc>
          <w:tcPr>
            <w:tcW w:w="17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7E5297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</w:rPr>
            </w:pPr>
            <w:r w:rsidRPr="00F55440">
              <w:rPr>
                <w:bCs/>
                <w:i/>
                <w:sz w:val="16"/>
              </w:rPr>
              <w:t>Gender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3323E0" w14:textId="0D2A36BD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F55440">
              <w:rPr>
                <w:bCs/>
                <w:i/>
                <w:sz w:val="16"/>
              </w:rPr>
              <w:t>31</w:t>
            </w:r>
            <w:r w:rsidR="00782368" w:rsidRPr="00F55440">
              <w:rPr>
                <w:bCs/>
                <w:i/>
                <w:sz w:val="16"/>
              </w:rPr>
              <w:t xml:space="preserve"> </w:t>
            </w:r>
            <w:r w:rsidRPr="00F55440">
              <w:rPr>
                <w:bCs/>
                <w:i/>
                <w:sz w:val="16"/>
              </w:rPr>
              <w:t>Dec.2018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F42AFB" w14:textId="5C0D4B4C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F55440">
              <w:rPr>
                <w:bCs/>
                <w:i/>
                <w:sz w:val="16"/>
              </w:rPr>
              <w:t>31</w:t>
            </w:r>
            <w:r w:rsidR="00782368" w:rsidRPr="00F55440">
              <w:rPr>
                <w:bCs/>
                <w:i/>
                <w:sz w:val="16"/>
              </w:rPr>
              <w:t xml:space="preserve"> </w:t>
            </w:r>
            <w:r w:rsidRPr="00F55440">
              <w:rPr>
                <w:bCs/>
                <w:i/>
                <w:sz w:val="16"/>
              </w:rPr>
              <w:t>Dec.2019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FD6A43" w14:textId="788C8D4A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F55440">
              <w:rPr>
                <w:bCs/>
                <w:i/>
                <w:sz w:val="16"/>
              </w:rPr>
              <w:t>31</w:t>
            </w:r>
            <w:r w:rsidR="00782368" w:rsidRPr="00F55440">
              <w:rPr>
                <w:bCs/>
                <w:i/>
                <w:sz w:val="16"/>
              </w:rPr>
              <w:t xml:space="preserve"> </w:t>
            </w:r>
            <w:r w:rsidRPr="00F55440">
              <w:rPr>
                <w:bCs/>
                <w:i/>
                <w:sz w:val="16"/>
              </w:rPr>
              <w:t>Dec.2020</w:t>
            </w:r>
          </w:p>
        </w:tc>
      </w:tr>
      <w:tr w:rsidR="001C72AF" w:rsidRPr="00F55440" w14:paraId="7406B75B" w14:textId="77777777" w:rsidTr="00F55440">
        <w:tc>
          <w:tcPr>
            <w:tcW w:w="17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24ACCC6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F55440">
              <w:rPr>
                <w:b/>
                <w:bCs/>
                <w:sz w:val="18"/>
              </w:rPr>
              <w:t>Total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A9E99FA" w14:textId="7D59D569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F55440">
              <w:rPr>
                <w:b/>
                <w:bCs/>
                <w:sz w:val="18"/>
              </w:rPr>
              <w:t>278</w:t>
            </w:r>
            <w:r w:rsidR="00BF6EC4">
              <w:rPr>
                <w:b/>
                <w:bCs/>
                <w:sz w:val="18"/>
              </w:rPr>
              <w:t xml:space="preserve"> </w:t>
            </w:r>
            <w:r w:rsidRPr="00F55440">
              <w:rPr>
                <w:b/>
                <w:bCs/>
                <w:sz w:val="18"/>
              </w:rPr>
              <w:t>157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185E1B0" w14:textId="60D155F0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F55440">
              <w:rPr>
                <w:b/>
                <w:bCs/>
                <w:sz w:val="18"/>
              </w:rPr>
              <w:t>278</w:t>
            </w:r>
            <w:r w:rsidR="00BF6EC4">
              <w:rPr>
                <w:b/>
                <w:bCs/>
                <w:sz w:val="18"/>
              </w:rPr>
              <w:t xml:space="preserve"> </w:t>
            </w:r>
            <w:r w:rsidRPr="00F55440">
              <w:rPr>
                <w:b/>
                <w:bCs/>
                <w:sz w:val="18"/>
              </w:rPr>
              <w:t>985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82FFCEC" w14:textId="37CF727D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F55440">
              <w:rPr>
                <w:b/>
                <w:bCs/>
                <w:sz w:val="18"/>
              </w:rPr>
              <w:t>278</w:t>
            </w:r>
            <w:r w:rsidR="00BF6EC4">
              <w:rPr>
                <w:b/>
                <w:bCs/>
                <w:sz w:val="18"/>
              </w:rPr>
              <w:t xml:space="preserve"> </w:t>
            </w:r>
            <w:r w:rsidRPr="00F55440">
              <w:rPr>
                <w:b/>
                <w:bCs/>
                <w:sz w:val="18"/>
              </w:rPr>
              <w:t>115</w:t>
            </w:r>
          </w:p>
        </w:tc>
      </w:tr>
      <w:tr w:rsidR="001C72AF" w:rsidRPr="00F55440" w14:paraId="005F3631" w14:textId="77777777" w:rsidTr="00F55440">
        <w:tc>
          <w:tcPr>
            <w:tcW w:w="7370" w:type="dxa"/>
            <w:gridSpan w:val="4"/>
            <w:tcBorders>
              <w:top w:val="single" w:sz="4" w:space="0" w:color="auto"/>
            </w:tcBorders>
            <w:shd w:val="clear" w:color="auto" w:fill="auto"/>
            <w:noWrap/>
          </w:tcPr>
          <w:p w14:paraId="40B52528" w14:textId="32205142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55440">
              <w:rPr>
                <w:sz w:val="18"/>
              </w:rPr>
              <w:t>of</w:t>
            </w:r>
            <w:r w:rsidR="00782368" w:rsidRPr="00F55440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whom:</w:t>
            </w:r>
          </w:p>
        </w:tc>
      </w:tr>
      <w:tr w:rsidR="001C72AF" w:rsidRPr="00F55440" w14:paraId="7B9328E9" w14:textId="77777777" w:rsidTr="00F55440">
        <w:tc>
          <w:tcPr>
            <w:tcW w:w="1748" w:type="dxa"/>
            <w:shd w:val="clear" w:color="auto" w:fill="auto"/>
            <w:noWrap/>
            <w:hideMark/>
          </w:tcPr>
          <w:p w14:paraId="5FAEB44A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55440">
              <w:rPr>
                <w:sz w:val="18"/>
              </w:rPr>
              <w:t>Male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4C476774" w14:textId="2C61CFCE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153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152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6A58BCEE" w14:textId="726DD1C4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150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968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6954F6F6" w14:textId="1A9A6C24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149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379</w:t>
            </w:r>
          </w:p>
        </w:tc>
      </w:tr>
      <w:tr w:rsidR="001C72AF" w:rsidRPr="00F55440" w14:paraId="0B7A8FAC" w14:textId="77777777" w:rsidTr="00F55440">
        <w:tc>
          <w:tcPr>
            <w:tcW w:w="1748" w:type="dxa"/>
            <w:shd w:val="clear" w:color="auto" w:fill="auto"/>
            <w:noWrap/>
            <w:hideMark/>
          </w:tcPr>
          <w:p w14:paraId="579561E9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55440">
              <w:rPr>
                <w:sz w:val="18"/>
              </w:rPr>
              <w:t>Unknown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18DA1DCF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308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02B652D6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252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27949DE8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217</w:t>
            </w:r>
          </w:p>
        </w:tc>
      </w:tr>
      <w:tr w:rsidR="001C72AF" w:rsidRPr="00F55440" w14:paraId="62D65329" w14:textId="77777777" w:rsidTr="00F55440">
        <w:tc>
          <w:tcPr>
            <w:tcW w:w="1748" w:type="dxa"/>
            <w:shd w:val="clear" w:color="auto" w:fill="auto"/>
            <w:noWrap/>
            <w:hideMark/>
          </w:tcPr>
          <w:p w14:paraId="77E6816A" w14:textId="77777777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55440">
              <w:rPr>
                <w:sz w:val="18"/>
              </w:rPr>
              <w:t>Female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60FFA7BB" w14:textId="18AFE3BA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124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697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4AD2A43F" w14:textId="1A5F283D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127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765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0DF3F3A2" w14:textId="7E847324" w:rsidR="001C72AF" w:rsidRPr="00F55440" w:rsidRDefault="001C72AF" w:rsidP="00F55440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55440">
              <w:rPr>
                <w:sz w:val="18"/>
              </w:rPr>
              <w:t>128</w:t>
            </w:r>
            <w:r w:rsidR="00BF6EC4">
              <w:rPr>
                <w:sz w:val="18"/>
              </w:rPr>
              <w:t xml:space="preserve"> </w:t>
            </w:r>
            <w:r w:rsidRPr="00F55440">
              <w:rPr>
                <w:sz w:val="18"/>
              </w:rPr>
              <w:t>519</w:t>
            </w:r>
          </w:p>
        </w:tc>
      </w:tr>
    </w:tbl>
    <w:p w14:paraId="53412668" w14:textId="77777777" w:rsidR="001C72AF" w:rsidRPr="00C513B7" w:rsidRDefault="001C72AF" w:rsidP="003B0764">
      <w:pPr>
        <w:pStyle w:val="SingleTxtG"/>
        <w:spacing w:before="120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418"/>
        <w:gridCol w:w="1272"/>
        <w:gridCol w:w="1845"/>
      </w:tblGrid>
      <w:tr w:rsidR="006A1F31" w:rsidRPr="00C31429" w14:paraId="7BF70534" w14:textId="77777777" w:rsidTr="001D0759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6B4DCF" w14:textId="29AF361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</w:rPr>
            </w:pPr>
            <w:r w:rsidRPr="00C31429">
              <w:rPr>
                <w:bCs/>
                <w:i/>
                <w:sz w:val="16"/>
              </w:rPr>
              <w:t>Nationality</w:t>
            </w:r>
            <w:r w:rsidR="00782368" w:rsidRPr="00C31429">
              <w:rPr>
                <w:bCs/>
                <w:i/>
                <w:sz w:val="16"/>
              </w:rPr>
              <w:t xml:space="preserve"> </w:t>
            </w:r>
            <w:r w:rsidRPr="00C31429">
              <w:rPr>
                <w:bCs/>
                <w:i/>
                <w:sz w:val="16"/>
              </w:rPr>
              <w:t>(or</w:t>
            </w:r>
            <w:r w:rsidR="00782368" w:rsidRPr="00C31429">
              <w:rPr>
                <w:bCs/>
                <w:i/>
                <w:sz w:val="16"/>
              </w:rPr>
              <w:t xml:space="preserve"> </w:t>
            </w:r>
            <w:r w:rsidRPr="00C31429">
              <w:rPr>
                <w:bCs/>
                <w:i/>
                <w:sz w:val="16"/>
              </w:rPr>
              <w:t>territory)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94B281" w14:textId="1DCD7EDA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C31429">
              <w:rPr>
                <w:bCs/>
                <w:i/>
                <w:sz w:val="16"/>
              </w:rPr>
              <w:t>31</w:t>
            </w:r>
            <w:r w:rsidR="00782368" w:rsidRPr="00C31429">
              <w:rPr>
                <w:bCs/>
                <w:i/>
                <w:sz w:val="16"/>
              </w:rPr>
              <w:t xml:space="preserve"> </w:t>
            </w:r>
            <w:r w:rsidRPr="00C31429">
              <w:rPr>
                <w:bCs/>
                <w:i/>
                <w:sz w:val="16"/>
              </w:rPr>
              <w:t>Dec.2018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90AA18" w14:textId="58662474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C31429">
              <w:rPr>
                <w:bCs/>
                <w:i/>
                <w:sz w:val="16"/>
              </w:rPr>
              <w:t>31</w:t>
            </w:r>
            <w:r w:rsidR="00782368" w:rsidRPr="00C31429">
              <w:rPr>
                <w:bCs/>
                <w:i/>
                <w:sz w:val="16"/>
              </w:rPr>
              <w:t xml:space="preserve"> </w:t>
            </w:r>
            <w:r w:rsidRPr="00C31429">
              <w:rPr>
                <w:bCs/>
                <w:i/>
                <w:sz w:val="16"/>
              </w:rPr>
              <w:t>Dec.2019</w:t>
            </w:r>
          </w:p>
        </w:tc>
        <w:tc>
          <w:tcPr>
            <w:tcW w:w="18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C259AD" w14:textId="717EC258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C31429">
              <w:rPr>
                <w:bCs/>
                <w:i/>
                <w:sz w:val="16"/>
              </w:rPr>
              <w:t>31</w:t>
            </w:r>
            <w:r w:rsidR="00782368" w:rsidRPr="00C31429">
              <w:rPr>
                <w:bCs/>
                <w:i/>
                <w:sz w:val="16"/>
              </w:rPr>
              <w:t xml:space="preserve"> </w:t>
            </w:r>
            <w:r w:rsidRPr="00C31429">
              <w:rPr>
                <w:bCs/>
                <w:i/>
                <w:sz w:val="16"/>
              </w:rPr>
              <w:t>Dec.2020</w:t>
            </w:r>
          </w:p>
        </w:tc>
      </w:tr>
      <w:tr w:rsidR="00C31429" w:rsidRPr="00C31429" w14:paraId="49DDCF28" w14:textId="77777777" w:rsidTr="005C4989">
        <w:tc>
          <w:tcPr>
            <w:tcW w:w="28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</w:tcPr>
          <w:p w14:paraId="4E8FA768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C31429">
              <w:rPr>
                <w:b/>
                <w:bCs/>
                <w:sz w:val="18"/>
              </w:rPr>
              <w:t>Total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162302" w14:textId="78B14AE8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C31429">
              <w:rPr>
                <w:b/>
                <w:bCs/>
                <w:sz w:val="18"/>
              </w:rPr>
              <w:t>278</w:t>
            </w:r>
            <w:r w:rsidR="00C31429">
              <w:rPr>
                <w:b/>
                <w:bCs/>
                <w:sz w:val="18"/>
              </w:rPr>
              <w:t xml:space="preserve"> </w:t>
            </w:r>
            <w:r w:rsidRPr="00C31429">
              <w:rPr>
                <w:b/>
                <w:bCs/>
                <w:sz w:val="18"/>
              </w:rPr>
              <w:t>157</w:t>
            </w:r>
          </w:p>
        </w:tc>
        <w:tc>
          <w:tcPr>
            <w:tcW w:w="12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44A08F4" w14:textId="6CEE513E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C31429">
              <w:rPr>
                <w:b/>
                <w:bCs/>
                <w:sz w:val="18"/>
              </w:rPr>
              <w:t>278</w:t>
            </w:r>
            <w:r w:rsidR="00C31429">
              <w:rPr>
                <w:b/>
                <w:bCs/>
                <w:sz w:val="18"/>
              </w:rPr>
              <w:t xml:space="preserve"> </w:t>
            </w:r>
            <w:r w:rsidRPr="00C31429">
              <w:rPr>
                <w:b/>
                <w:bCs/>
                <w:sz w:val="18"/>
              </w:rPr>
              <w:t>985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7462A9F" w14:textId="2805D975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C31429">
              <w:rPr>
                <w:b/>
                <w:bCs/>
                <w:sz w:val="18"/>
              </w:rPr>
              <w:t>278</w:t>
            </w:r>
            <w:r w:rsidR="00C31429">
              <w:rPr>
                <w:b/>
                <w:bCs/>
                <w:sz w:val="18"/>
              </w:rPr>
              <w:t xml:space="preserve"> </w:t>
            </w:r>
            <w:r w:rsidRPr="00C31429">
              <w:rPr>
                <w:b/>
                <w:bCs/>
                <w:sz w:val="18"/>
              </w:rPr>
              <w:t>115</w:t>
            </w:r>
          </w:p>
        </w:tc>
      </w:tr>
      <w:tr w:rsidR="006A1F31" w:rsidRPr="00C31429" w14:paraId="6FC74421" w14:textId="77777777" w:rsidTr="005C4989"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  <w:noWrap/>
          </w:tcPr>
          <w:p w14:paraId="60745885" w14:textId="77777777" w:rsidR="006A1F31" w:rsidRPr="00C31429" w:rsidRDefault="006A1F31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of whom: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A74C21A" w14:textId="77777777" w:rsidR="006A1F31" w:rsidRPr="00C31429" w:rsidRDefault="006A1F31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C474CD8" w14:textId="77777777" w:rsidR="006A1F31" w:rsidRPr="00C31429" w:rsidRDefault="006A1F31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D61109D" w14:textId="1074808D" w:rsidR="006A1F31" w:rsidRPr="00C31429" w:rsidRDefault="006A1F31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</w:p>
        </w:tc>
      </w:tr>
      <w:tr w:rsidR="001C72AF" w:rsidRPr="00C31429" w14:paraId="6ADE2F89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4A8D91C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Afghanistan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41F9ABA" w14:textId="17E4518A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56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075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B7F93F5" w14:textId="2B4AED64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53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236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285BF54C" w14:textId="3306ECBE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387</w:t>
            </w:r>
          </w:p>
        </w:tc>
      </w:tr>
      <w:tr w:rsidR="001C72AF" w:rsidRPr="00C31429" w14:paraId="63F64708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68D28D2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Burkina-Faso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7F2BF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35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59C7D35D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30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62048F3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31</w:t>
            </w:r>
          </w:p>
        </w:tc>
      </w:tr>
      <w:tr w:rsidR="001C72AF" w:rsidRPr="00C31429" w14:paraId="05F646E5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7A0FDDE3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India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C0417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683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39BDFD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581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6DE85AF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552</w:t>
            </w:r>
          </w:p>
        </w:tc>
      </w:tr>
      <w:tr w:rsidR="001C72AF" w:rsidRPr="00C31429" w14:paraId="4E716B4A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540A633B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Iraq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D8DB66F" w14:textId="578479F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153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309C9EA9" w14:textId="12A43C68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401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37F872D" w14:textId="5185F336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51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508</w:t>
            </w:r>
          </w:p>
        </w:tc>
      </w:tr>
      <w:tr w:rsidR="001C72AF" w:rsidRPr="00C31429" w14:paraId="7F4EBA20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702DDA95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Israel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A278B2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35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A113459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29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11121F7D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23</w:t>
            </w:r>
          </w:p>
        </w:tc>
      </w:tr>
      <w:tr w:rsidR="001C72AF" w:rsidRPr="00C31429" w14:paraId="2B19D7AF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0A4754E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Yemen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D914F13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606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7A938356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742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82268C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745</w:t>
            </w:r>
          </w:p>
        </w:tc>
      </w:tr>
      <w:tr w:rsidR="001C72AF" w:rsidRPr="00C31429" w14:paraId="412CBBD5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19741C0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Cameroon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66529DE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368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203E8E3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397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2B0A31F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414</w:t>
            </w:r>
          </w:p>
        </w:tc>
      </w:tr>
      <w:tr w:rsidR="001C72AF" w:rsidRPr="00C31429" w14:paraId="2E1B3DF6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6C2EBD0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Columbia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817CAC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61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3CA33F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179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1F37789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229</w:t>
            </w:r>
          </w:p>
        </w:tc>
      </w:tr>
      <w:tr w:rsidR="001C72AF" w:rsidRPr="00C31429" w14:paraId="23A5D41F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6624C3CE" w14:textId="44430D7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Congo</w:t>
            </w:r>
            <w:r w:rsidR="00C31429">
              <w:rPr>
                <w:sz w:val="18"/>
              </w:rPr>
              <w:t xml:space="preserve"> 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Dem.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Republic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78B3F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312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509BF2ED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311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9C347C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318</w:t>
            </w:r>
          </w:p>
        </w:tc>
      </w:tr>
      <w:tr w:rsidR="001C72AF" w:rsidRPr="00C31429" w14:paraId="73DE8E5F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2BC76488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Lebanon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B6882E2" w14:textId="3571B779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318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371EAE6" w14:textId="7F8E5EBF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294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144D4862" w14:textId="0B54C03E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207</w:t>
            </w:r>
          </w:p>
        </w:tc>
      </w:tr>
      <w:tr w:rsidR="001C72AF" w:rsidRPr="00C31429" w14:paraId="244986D0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3C08CA3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Libya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843B6EB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971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8CD1BA8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985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FAABE0C" w14:textId="6F339EB6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044</w:t>
            </w:r>
          </w:p>
        </w:tc>
      </w:tr>
      <w:tr w:rsidR="001C72AF" w:rsidRPr="00C31429" w14:paraId="6E5B69E7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33C592BC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Mali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D9B007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114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7E6E1B6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97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611E9C3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92</w:t>
            </w:r>
          </w:p>
        </w:tc>
      </w:tr>
      <w:tr w:rsidR="001C72AF" w:rsidRPr="00C31429" w14:paraId="7E19772B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43FABC2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Myanmar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510FA1D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79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7757EB1F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120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2E3F422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127</w:t>
            </w:r>
          </w:p>
        </w:tc>
      </w:tr>
      <w:tr w:rsidR="001C72AF" w:rsidRPr="00C31429" w14:paraId="4E16478E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31FD9D0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Nigeria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97D7EB0" w14:textId="3C0468E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888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E7216C8" w14:textId="642C1FBA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527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49E0BF43" w14:textId="627FD04D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520</w:t>
            </w:r>
          </w:p>
        </w:tc>
      </w:tr>
      <w:tr w:rsidR="001C72AF" w:rsidRPr="00C31429" w14:paraId="7D84F11F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47C3E0BC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Pakistan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0917772" w14:textId="778CC2BC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749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7A02084" w14:textId="1D4FA32E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791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450C2219" w14:textId="4A90FD35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636</w:t>
            </w:r>
          </w:p>
        </w:tc>
      </w:tr>
      <w:tr w:rsidR="001C72AF" w:rsidRPr="00C31429" w14:paraId="6786EE07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70231C82" w14:textId="548C7498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Persons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from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the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Palestinian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Territories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(not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recognised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as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a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State)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E0996F3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616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20F09529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605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4897182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641</w:t>
            </w:r>
          </w:p>
        </w:tc>
      </w:tr>
      <w:tr w:rsidR="001C72AF" w:rsidRPr="00C31429" w14:paraId="49DFD1BF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3E667C8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Philippines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CC415CA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10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0984E2EB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8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4A0200A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8</w:t>
            </w:r>
          </w:p>
        </w:tc>
      </w:tr>
      <w:tr w:rsidR="001C72AF" w:rsidRPr="00C31429" w14:paraId="0E28C8CA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2A7E666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Somalia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E2A507C" w14:textId="5FC7A0C1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4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365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85E7632" w14:textId="22DD034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970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6AE92B23" w14:textId="35113283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3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895</w:t>
            </w:r>
          </w:p>
        </w:tc>
      </w:tr>
      <w:tr w:rsidR="001C72AF" w:rsidRPr="00C31429" w14:paraId="42DF1F51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4DABB696" w14:textId="6338C67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Sudan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(former)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F88841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19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434039E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18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11FA1AB4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17</w:t>
            </w:r>
          </w:p>
        </w:tc>
      </w:tr>
      <w:tr w:rsidR="001C72AF" w:rsidRPr="00C31429" w14:paraId="2BE021F8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04C13B8C" w14:textId="076B8A50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Sudan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(not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including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South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Sudan)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4162A8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507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16A272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486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406CE02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475</w:t>
            </w:r>
          </w:p>
        </w:tc>
      </w:tr>
      <w:tr w:rsidR="001C72AF" w:rsidRPr="00C31429" w14:paraId="057AA3E1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5083ECDA" w14:textId="4D0BF879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South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Sudan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0224527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17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DC3E0D3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18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E95020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21</w:t>
            </w:r>
          </w:p>
        </w:tc>
      </w:tr>
      <w:tr w:rsidR="001C72AF" w:rsidRPr="00C31429" w14:paraId="0D06A508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4CED951A" w14:textId="6E46704B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Syria</w:t>
            </w:r>
            <w:r w:rsidR="00C31429">
              <w:rPr>
                <w:sz w:val="18"/>
              </w:rPr>
              <w:t xml:space="preserve"> 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Arab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Republic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17DE049" w14:textId="2D9CD8B4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150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168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65122230" w14:textId="249F9211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153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151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03B68B32" w14:textId="329E8C03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154</w:t>
            </w:r>
            <w:r w:rsid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216</w:t>
            </w:r>
          </w:p>
        </w:tc>
      </w:tr>
      <w:tr w:rsidR="00C31429" w:rsidRPr="00C31429" w14:paraId="33D36A56" w14:textId="77777777" w:rsidTr="001D0759">
        <w:tc>
          <w:tcPr>
            <w:tcW w:w="2835" w:type="dxa"/>
            <w:shd w:val="clear" w:color="auto" w:fill="auto"/>
            <w:noWrap/>
            <w:hideMark/>
          </w:tcPr>
          <w:p w14:paraId="52F5C94B" w14:textId="2433F122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31429">
              <w:rPr>
                <w:sz w:val="18"/>
              </w:rPr>
              <w:t>Central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African</w:t>
            </w:r>
            <w:r w:rsidR="00782368" w:rsidRPr="00C31429">
              <w:rPr>
                <w:sz w:val="18"/>
              </w:rPr>
              <w:t xml:space="preserve"> </w:t>
            </w:r>
            <w:r w:rsidRPr="00C31429">
              <w:rPr>
                <w:sz w:val="18"/>
              </w:rPr>
              <w:t>Republic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383496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8</w:t>
            </w:r>
          </w:p>
        </w:tc>
        <w:tc>
          <w:tcPr>
            <w:tcW w:w="1272" w:type="dxa"/>
            <w:shd w:val="clear" w:color="auto" w:fill="auto"/>
            <w:noWrap/>
            <w:vAlign w:val="bottom"/>
            <w:hideMark/>
          </w:tcPr>
          <w:p w14:paraId="19463F61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</w:t>
            </w:r>
          </w:p>
        </w:tc>
        <w:tc>
          <w:tcPr>
            <w:tcW w:w="1845" w:type="dxa"/>
            <w:shd w:val="clear" w:color="auto" w:fill="auto"/>
            <w:noWrap/>
            <w:vAlign w:val="bottom"/>
            <w:hideMark/>
          </w:tcPr>
          <w:p w14:paraId="36FA1A65" w14:textId="77777777" w:rsidR="001C72AF" w:rsidRPr="00C31429" w:rsidRDefault="001C72AF" w:rsidP="00C3142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31429">
              <w:rPr>
                <w:sz w:val="18"/>
              </w:rPr>
              <w:t>9</w:t>
            </w:r>
          </w:p>
        </w:tc>
      </w:tr>
    </w:tbl>
    <w:p w14:paraId="50A33052" w14:textId="77777777" w:rsidR="001C72AF" w:rsidRPr="00C513B7" w:rsidRDefault="001C72AF" w:rsidP="00394463">
      <w:pPr>
        <w:pStyle w:val="SingleTxtG"/>
        <w:spacing w:before="120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134"/>
        <w:gridCol w:w="1573"/>
        <w:gridCol w:w="1828"/>
      </w:tblGrid>
      <w:tr w:rsidR="001C72AF" w:rsidRPr="00591D23" w14:paraId="65654AE0" w14:textId="77777777" w:rsidTr="00591D23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8193C8" w14:textId="2EECAFF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bCs/>
                <w:i/>
                <w:sz w:val="16"/>
              </w:rPr>
            </w:pPr>
            <w:r w:rsidRPr="00591D23">
              <w:rPr>
                <w:bCs/>
                <w:i/>
                <w:sz w:val="16"/>
              </w:rPr>
              <w:t>Federal</w:t>
            </w:r>
            <w:r w:rsidR="00782368" w:rsidRPr="00591D23">
              <w:rPr>
                <w:bCs/>
                <w:i/>
                <w:sz w:val="16"/>
              </w:rPr>
              <w:t xml:space="preserve"> </w:t>
            </w:r>
            <w:r w:rsidRPr="00591D23">
              <w:rPr>
                <w:bCs/>
                <w:i/>
                <w:sz w:val="16"/>
              </w:rPr>
              <w:t>Land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90F18E7" w14:textId="087569F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591D23">
              <w:rPr>
                <w:bCs/>
                <w:i/>
                <w:sz w:val="16"/>
              </w:rPr>
              <w:t>31</w:t>
            </w:r>
            <w:r w:rsidR="00782368" w:rsidRPr="00591D23">
              <w:rPr>
                <w:bCs/>
                <w:i/>
                <w:sz w:val="16"/>
              </w:rPr>
              <w:t xml:space="preserve"> </w:t>
            </w:r>
            <w:r w:rsidRPr="00591D23">
              <w:rPr>
                <w:bCs/>
                <w:i/>
                <w:sz w:val="16"/>
              </w:rPr>
              <w:t>Dec.2018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3B2710" w14:textId="7B88F318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591D23">
              <w:rPr>
                <w:bCs/>
                <w:i/>
                <w:sz w:val="16"/>
              </w:rPr>
              <w:t>31</w:t>
            </w:r>
            <w:r w:rsidR="00782368" w:rsidRPr="00591D23">
              <w:rPr>
                <w:bCs/>
                <w:i/>
                <w:sz w:val="16"/>
              </w:rPr>
              <w:t xml:space="preserve"> </w:t>
            </w:r>
            <w:r w:rsidRPr="00591D23">
              <w:rPr>
                <w:bCs/>
                <w:i/>
                <w:sz w:val="16"/>
              </w:rPr>
              <w:t>Dec.2019</w:t>
            </w:r>
          </w:p>
        </w:tc>
        <w:tc>
          <w:tcPr>
            <w:tcW w:w="1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568626" w14:textId="4C67C17C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bCs/>
                <w:i/>
                <w:sz w:val="16"/>
              </w:rPr>
            </w:pPr>
            <w:r w:rsidRPr="00591D23">
              <w:rPr>
                <w:bCs/>
                <w:i/>
                <w:sz w:val="16"/>
              </w:rPr>
              <w:t>31</w:t>
            </w:r>
            <w:r w:rsidR="00782368" w:rsidRPr="00591D23">
              <w:rPr>
                <w:bCs/>
                <w:i/>
                <w:sz w:val="16"/>
              </w:rPr>
              <w:t xml:space="preserve"> </w:t>
            </w:r>
            <w:r w:rsidRPr="00591D23">
              <w:rPr>
                <w:bCs/>
                <w:i/>
                <w:sz w:val="16"/>
              </w:rPr>
              <w:t>Dec.2020</w:t>
            </w:r>
          </w:p>
        </w:tc>
      </w:tr>
      <w:tr w:rsidR="00633203" w:rsidRPr="00591D23" w14:paraId="7087C179" w14:textId="77777777" w:rsidTr="00591D23">
        <w:trPr>
          <w:trHeight w:hRule="exact" w:val="113"/>
          <w:tblHeader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  <w:noWrap/>
          </w:tcPr>
          <w:p w14:paraId="7E1D47B5" w14:textId="77777777" w:rsidR="00633203" w:rsidRPr="00591D23" w:rsidRDefault="00633203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4454F5BF" w14:textId="77777777" w:rsidR="00633203" w:rsidRPr="00591D23" w:rsidRDefault="00633203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1573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0A647822" w14:textId="77777777" w:rsidR="00633203" w:rsidRPr="00591D23" w:rsidRDefault="00633203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  <w:tc>
          <w:tcPr>
            <w:tcW w:w="18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4B61585D" w14:textId="77777777" w:rsidR="00633203" w:rsidRPr="00591D23" w:rsidRDefault="00633203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1C72AF" w:rsidRPr="00591D23" w14:paraId="3811527B" w14:textId="77777777" w:rsidTr="00591D23"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F662F1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283" w:right="0"/>
              <w:jc w:val="left"/>
              <w:rPr>
                <w:b/>
                <w:bCs/>
                <w:sz w:val="18"/>
              </w:rPr>
            </w:pPr>
            <w:r w:rsidRPr="00591D23">
              <w:rPr>
                <w:b/>
                <w:sz w:val="18"/>
              </w:rPr>
              <w:t>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C3EA325" w14:textId="0962D22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sz w:val="18"/>
              </w:rPr>
              <w:t>278</w:t>
            </w:r>
            <w:r w:rsidR="000169DD" w:rsidRPr="00591D23">
              <w:rPr>
                <w:b/>
                <w:sz w:val="18"/>
              </w:rPr>
              <w:t xml:space="preserve"> </w:t>
            </w:r>
            <w:r w:rsidRPr="00591D23">
              <w:rPr>
                <w:b/>
                <w:sz w:val="18"/>
              </w:rPr>
              <w:t>157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A05BC5A" w14:textId="0A628212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sz w:val="18"/>
              </w:rPr>
              <w:t>278</w:t>
            </w:r>
            <w:r w:rsidR="000169DD" w:rsidRPr="00591D23">
              <w:rPr>
                <w:b/>
                <w:sz w:val="18"/>
              </w:rPr>
              <w:t xml:space="preserve"> </w:t>
            </w:r>
            <w:r w:rsidRPr="00591D23">
              <w:rPr>
                <w:b/>
                <w:sz w:val="18"/>
              </w:rPr>
              <w:t>985</w:t>
            </w:r>
          </w:p>
        </w:tc>
        <w:tc>
          <w:tcPr>
            <w:tcW w:w="1828" w:type="dxa"/>
            <w:shd w:val="clear" w:color="auto" w:fill="auto"/>
            <w:noWrap/>
            <w:vAlign w:val="bottom"/>
          </w:tcPr>
          <w:p w14:paraId="1917908E" w14:textId="17B40FC9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sz w:val="18"/>
              </w:rPr>
              <w:t>278</w:t>
            </w:r>
            <w:r w:rsidR="000169DD" w:rsidRPr="00591D23">
              <w:rPr>
                <w:b/>
                <w:sz w:val="18"/>
              </w:rPr>
              <w:t xml:space="preserve"> </w:t>
            </w:r>
            <w:r w:rsidRPr="00591D23">
              <w:rPr>
                <w:b/>
                <w:sz w:val="18"/>
              </w:rPr>
              <w:t>115</w:t>
            </w:r>
          </w:p>
        </w:tc>
      </w:tr>
      <w:tr w:rsidR="001C72AF" w:rsidRPr="00591D23" w14:paraId="15FE3F9D" w14:textId="77777777" w:rsidTr="00591D23">
        <w:tc>
          <w:tcPr>
            <w:tcW w:w="7370" w:type="dxa"/>
            <w:gridSpan w:val="4"/>
            <w:tcBorders>
              <w:top w:val="single" w:sz="4" w:space="0" w:color="auto"/>
            </w:tcBorders>
            <w:shd w:val="clear" w:color="auto" w:fill="auto"/>
            <w:noWrap/>
          </w:tcPr>
          <w:p w14:paraId="0B9609AF" w14:textId="33C20D9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of</w:t>
            </w:r>
            <w:r w:rsidR="00782368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whom:</w:t>
            </w:r>
          </w:p>
        </w:tc>
      </w:tr>
      <w:tr w:rsidR="001C72AF" w:rsidRPr="00591D23" w14:paraId="6895251A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55DB36FC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Baden-Württemberg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5D9504A" w14:textId="107842C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906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0CEA128F" w14:textId="165F0874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372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0AD6AC1A" w14:textId="1D36EDC3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28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592</w:t>
            </w:r>
          </w:p>
        </w:tc>
      </w:tr>
      <w:tr w:rsidR="001C72AF" w:rsidRPr="00591D23" w14:paraId="656E175A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3CBD5779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Bavaria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6D18E8E" w14:textId="0690D6C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31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474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7056B001" w14:textId="7BAE4864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30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644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48AB0F13" w14:textId="1AEBC492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689</w:t>
            </w:r>
          </w:p>
        </w:tc>
      </w:tr>
      <w:tr w:rsidR="001C72AF" w:rsidRPr="00591D23" w14:paraId="407E3FDE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4B82D487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Berlin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5200A0B" w14:textId="0798E03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11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499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692E4161" w14:textId="754BB868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11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728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2E8F09F8" w14:textId="77D36753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11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647</w:t>
            </w:r>
          </w:p>
        </w:tc>
      </w:tr>
      <w:tr w:rsidR="001C72AF" w:rsidRPr="00591D23" w14:paraId="58F15E96" w14:textId="77777777" w:rsidTr="00E141B7">
        <w:tc>
          <w:tcPr>
            <w:tcW w:w="2835" w:type="dxa"/>
            <w:tcBorders>
              <w:bottom w:val="nil"/>
            </w:tcBorders>
            <w:shd w:val="clear" w:color="auto" w:fill="auto"/>
            <w:noWrap/>
            <w:hideMark/>
          </w:tcPr>
          <w:p w14:paraId="4664FA25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Brandenburg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ADD36C2" w14:textId="3B7D7E1E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763</w:t>
            </w:r>
          </w:p>
        </w:tc>
        <w:tc>
          <w:tcPr>
            <w:tcW w:w="157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38A77BD" w14:textId="5DE0CF3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596</w:t>
            </w:r>
          </w:p>
        </w:tc>
        <w:tc>
          <w:tcPr>
            <w:tcW w:w="182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220372B" w14:textId="0DCF3382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469</w:t>
            </w:r>
          </w:p>
        </w:tc>
      </w:tr>
      <w:tr w:rsidR="001C72AF" w:rsidRPr="00591D23" w14:paraId="55EDD77D" w14:textId="77777777" w:rsidTr="00E141B7"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EC684F9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Bremen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0E80E2F" w14:textId="18D4B9A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185</w:t>
            </w:r>
          </w:p>
        </w:tc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1751716" w14:textId="1A0782D4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206</w:t>
            </w:r>
          </w:p>
        </w:tc>
        <w:tc>
          <w:tcPr>
            <w:tcW w:w="182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403840E" w14:textId="0E85EB79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188</w:t>
            </w:r>
          </w:p>
        </w:tc>
      </w:tr>
      <w:tr w:rsidR="001C72AF" w:rsidRPr="00591D23" w14:paraId="7FFCF3AF" w14:textId="77777777" w:rsidTr="00E141B7">
        <w:tc>
          <w:tcPr>
            <w:tcW w:w="2835" w:type="dxa"/>
            <w:tcBorders>
              <w:top w:val="nil"/>
            </w:tcBorders>
            <w:shd w:val="clear" w:color="auto" w:fill="auto"/>
            <w:noWrap/>
            <w:hideMark/>
          </w:tcPr>
          <w:p w14:paraId="2070BE6A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lastRenderedPageBreak/>
              <w:t>Hamburg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045A07B" w14:textId="23E6B43F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442</w:t>
            </w:r>
          </w:p>
        </w:tc>
        <w:tc>
          <w:tcPr>
            <w:tcW w:w="157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A2A5C76" w14:textId="0F8A0FA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566</w:t>
            </w:r>
          </w:p>
        </w:tc>
        <w:tc>
          <w:tcPr>
            <w:tcW w:w="182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629E32D" w14:textId="62B0980D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617</w:t>
            </w:r>
          </w:p>
        </w:tc>
      </w:tr>
      <w:tr w:rsidR="001C72AF" w:rsidRPr="00591D23" w14:paraId="6D1CA9FB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261D8593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Hesse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59A1BC3" w14:textId="6A1C524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081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1427ECFF" w14:textId="5BD000A9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082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5ABBAE5A" w14:textId="4B8A2A98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22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045</w:t>
            </w:r>
          </w:p>
        </w:tc>
      </w:tr>
      <w:tr w:rsidR="001C72AF" w:rsidRPr="00591D23" w14:paraId="3CAC1C29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7FB1E29D" w14:textId="458918B6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Mecklenburg-Western</w:t>
            </w:r>
            <w:r w:rsidR="00782368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Pomerania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64F988B" w14:textId="68635C9C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502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169C01E9" w14:textId="4F4A44F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261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7A021352" w14:textId="0EFC7091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171</w:t>
            </w:r>
          </w:p>
        </w:tc>
      </w:tr>
      <w:tr w:rsidR="001C72AF" w:rsidRPr="00591D23" w14:paraId="2EF80788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31C135F9" w14:textId="24A0C4D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Lower</w:t>
            </w:r>
            <w:r w:rsidR="00782368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Saxony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C406C92" w14:textId="48DA6CAA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079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2E91F216" w14:textId="30498184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663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3000EFB0" w14:textId="38F099AA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34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814</w:t>
            </w:r>
          </w:p>
        </w:tc>
      </w:tr>
      <w:tr w:rsidR="001C72AF" w:rsidRPr="00591D23" w14:paraId="5AF40BAD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7C45C904" w14:textId="59C2098F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North</w:t>
            </w:r>
            <w:r w:rsidR="00782368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Rhine-Westphalia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C3D8BC7" w14:textId="222B6AB1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74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017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0028055F" w14:textId="44A58288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76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250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1A62CA35" w14:textId="7ACEF86F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270</w:t>
            </w:r>
          </w:p>
        </w:tc>
      </w:tr>
      <w:tr w:rsidR="001C72AF" w:rsidRPr="00591D23" w14:paraId="567B2901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5F70CB70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Rhineland-Palatinate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53960B5" w14:textId="1B19AF59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956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053FAB24" w14:textId="1EE1880C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874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76953E12" w14:textId="506A7B88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13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044</w:t>
            </w:r>
          </w:p>
        </w:tc>
      </w:tr>
      <w:tr w:rsidR="001C72AF" w:rsidRPr="00591D23" w14:paraId="5CFCF9EB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4DE0FDEE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Saarland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B7A62E2" w14:textId="6C14B062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421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3130669F" w14:textId="7DF5E689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531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28DDB888" w14:textId="78642491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5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625</w:t>
            </w:r>
          </w:p>
        </w:tc>
      </w:tr>
      <w:tr w:rsidR="001C72AF" w:rsidRPr="00591D23" w14:paraId="38DD1DD8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700C9545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Saxony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DC75D4C" w14:textId="6EF2C70A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793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5452EF5F" w14:textId="64F4922E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455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0CB5E349" w14:textId="23B3FF7B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9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204</w:t>
            </w:r>
          </w:p>
        </w:tc>
      </w:tr>
      <w:tr w:rsidR="001C72AF" w:rsidRPr="00591D23" w14:paraId="39612586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15CEB566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Saxony-Anhalt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611B9EF" w14:textId="4240B95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165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6116E249" w14:textId="209A93B5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6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972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45F3E9E7" w14:textId="49D757AB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7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092</w:t>
            </w:r>
          </w:p>
        </w:tc>
      </w:tr>
      <w:tr w:rsidR="001C72AF" w:rsidRPr="00591D23" w14:paraId="31FAA0A9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5EE96104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Schleswig-Holstein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A3BC067" w14:textId="0FA04E5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318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2151031D" w14:textId="706FCDFD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482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3BF14541" w14:textId="4DE93E40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12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553</w:t>
            </w:r>
          </w:p>
        </w:tc>
      </w:tr>
      <w:tr w:rsidR="001C72AF" w:rsidRPr="00591D23" w14:paraId="2DB25404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76F24942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1D23">
              <w:rPr>
                <w:sz w:val="18"/>
              </w:rPr>
              <w:t>Thuringia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7F16F53" w14:textId="693B0FA3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6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556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144890DB" w14:textId="6BC34F2D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6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303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3EE9E2E5" w14:textId="1C81B351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1D23">
              <w:rPr>
                <w:sz w:val="18"/>
              </w:rPr>
              <w:t>6</w:t>
            </w:r>
            <w:r w:rsidR="000169DD" w:rsidRPr="00591D23">
              <w:rPr>
                <w:sz w:val="18"/>
              </w:rPr>
              <w:t xml:space="preserve"> </w:t>
            </w:r>
            <w:r w:rsidRPr="00591D23">
              <w:rPr>
                <w:sz w:val="18"/>
              </w:rPr>
              <w:t>095</w:t>
            </w:r>
          </w:p>
        </w:tc>
      </w:tr>
      <w:tr w:rsidR="001C72AF" w:rsidRPr="00591D23" w14:paraId="196C02B4" w14:textId="77777777" w:rsidTr="00591D23">
        <w:tc>
          <w:tcPr>
            <w:tcW w:w="2835" w:type="dxa"/>
            <w:shd w:val="clear" w:color="auto" w:fill="auto"/>
            <w:noWrap/>
            <w:hideMark/>
          </w:tcPr>
          <w:p w14:paraId="2D4DFBB7" w14:textId="7777777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bCs/>
                <w:sz w:val="18"/>
              </w:rPr>
            </w:pPr>
            <w:r w:rsidRPr="00591D23">
              <w:rPr>
                <w:b/>
                <w:bCs/>
                <w:sz w:val="18"/>
              </w:rPr>
              <w:t>Total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3BE624A" w14:textId="5503C0EC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bCs/>
                <w:sz w:val="18"/>
              </w:rPr>
              <w:t>278</w:t>
            </w:r>
            <w:r w:rsidR="000169DD" w:rsidRPr="00591D23">
              <w:rPr>
                <w:b/>
                <w:bCs/>
                <w:sz w:val="18"/>
              </w:rPr>
              <w:t xml:space="preserve"> </w:t>
            </w:r>
            <w:r w:rsidRPr="00591D23">
              <w:rPr>
                <w:b/>
                <w:bCs/>
                <w:sz w:val="18"/>
              </w:rPr>
              <w:t>157</w:t>
            </w:r>
          </w:p>
        </w:tc>
        <w:tc>
          <w:tcPr>
            <w:tcW w:w="1573" w:type="dxa"/>
            <w:shd w:val="clear" w:color="auto" w:fill="auto"/>
            <w:noWrap/>
            <w:vAlign w:val="bottom"/>
            <w:hideMark/>
          </w:tcPr>
          <w:p w14:paraId="59CD7D4F" w14:textId="6A685E37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bCs/>
                <w:sz w:val="18"/>
              </w:rPr>
              <w:t>278</w:t>
            </w:r>
            <w:r w:rsidR="000169DD" w:rsidRPr="00591D23">
              <w:rPr>
                <w:b/>
                <w:bCs/>
                <w:sz w:val="18"/>
              </w:rPr>
              <w:t xml:space="preserve"> </w:t>
            </w:r>
            <w:r w:rsidRPr="00591D23">
              <w:rPr>
                <w:b/>
                <w:bCs/>
                <w:sz w:val="18"/>
              </w:rPr>
              <w:t>985</w:t>
            </w:r>
          </w:p>
        </w:tc>
        <w:tc>
          <w:tcPr>
            <w:tcW w:w="1828" w:type="dxa"/>
            <w:shd w:val="clear" w:color="auto" w:fill="auto"/>
            <w:noWrap/>
            <w:vAlign w:val="bottom"/>
            <w:hideMark/>
          </w:tcPr>
          <w:p w14:paraId="3B4D2407" w14:textId="5362DBBD" w:rsidR="001C72AF" w:rsidRPr="00591D23" w:rsidRDefault="001C72AF" w:rsidP="00591D2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bCs/>
                <w:sz w:val="18"/>
              </w:rPr>
            </w:pPr>
            <w:r w:rsidRPr="00591D23">
              <w:rPr>
                <w:b/>
                <w:bCs/>
                <w:sz w:val="18"/>
              </w:rPr>
              <w:t>278</w:t>
            </w:r>
            <w:r w:rsidR="000169DD" w:rsidRPr="00591D23">
              <w:rPr>
                <w:b/>
                <w:bCs/>
                <w:sz w:val="18"/>
              </w:rPr>
              <w:t xml:space="preserve"> </w:t>
            </w:r>
            <w:r w:rsidRPr="00591D23">
              <w:rPr>
                <w:b/>
                <w:bCs/>
                <w:sz w:val="18"/>
              </w:rPr>
              <w:t>115</w:t>
            </w:r>
          </w:p>
        </w:tc>
      </w:tr>
    </w:tbl>
    <w:p w14:paraId="5FB064EB" w14:textId="2078F184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18</w:t>
      </w:r>
      <w:r w:rsidR="00782368">
        <w:rPr>
          <w:lang w:val="en-US"/>
        </w:rPr>
        <w:t xml:space="preserve"> </w:t>
      </w:r>
      <w:r>
        <w:rPr>
          <w:lang w:val="en-US"/>
        </w:rPr>
        <w:t>(h)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0D1C67B0" w14:textId="46EC870E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166.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does</w:t>
      </w:r>
      <w:r>
        <w:t xml:space="preserve"> </w:t>
      </w:r>
      <w:r w:rsidR="001C72AF" w:rsidRPr="00C513B7">
        <w:t>not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any</w:t>
      </w:r>
      <w:r>
        <w:t xml:space="preserve"> </w:t>
      </w:r>
      <w:r w:rsidR="001C72AF" w:rsidRPr="00C513B7">
        <w:t>reliable</w:t>
      </w:r>
      <w:r>
        <w:t xml:space="preserve"> </w:t>
      </w:r>
      <w:r w:rsidR="001C72AF" w:rsidRPr="00C513B7">
        <w:t>data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this</w:t>
      </w:r>
      <w:r>
        <w:t xml:space="preserve"> </w:t>
      </w:r>
      <w:r w:rsidR="001C72AF" w:rsidRPr="00C513B7">
        <w:t>matter.</w:t>
      </w:r>
    </w:p>
    <w:p w14:paraId="15C27606" w14:textId="71E364AB" w:rsidR="001C72AF" w:rsidRPr="00C513B7" w:rsidRDefault="001C72AF" w:rsidP="001C72AF">
      <w:pPr>
        <w:pStyle w:val="H1G"/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19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603688AA" w14:textId="7D732F5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167.</w:t>
      </w:r>
      <w:r w:rsidRPr="00C513B7">
        <w:tab/>
      </w:r>
      <w:r w:rsidR="001C72AF" w:rsidRPr="00C513B7">
        <w:t>Germany’s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cooperation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closely</w:t>
      </w:r>
      <w:r>
        <w:t xml:space="preserve"> </w:t>
      </w:r>
      <w:r w:rsidR="001C72AF" w:rsidRPr="00C513B7">
        <w:t>aligned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Sustainable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Goals</w:t>
      </w:r>
      <w:r>
        <w:t xml:space="preserve"> </w:t>
      </w:r>
      <w:r w:rsidR="001C72AF" w:rsidRPr="00C513B7">
        <w:t>(SDGs)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2030</w:t>
      </w:r>
      <w:r>
        <w:t xml:space="preserve"> </w:t>
      </w:r>
      <w:r w:rsidR="001C72AF" w:rsidRPr="00C513B7">
        <w:t>Agenda;</w:t>
      </w:r>
      <w:r>
        <w:t xml:space="preserve"> </w:t>
      </w:r>
      <w:r w:rsidR="001C72AF" w:rsidRPr="00C513B7">
        <w:t>it</w:t>
      </w:r>
      <w:r>
        <w:t xml:space="preserve"> </w:t>
      </w:r>
      <w:r w:rsidR="001C72AF" w:rsidRPr="00C513B7">
        <w:t>regards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as</w:t>
      </w:r>
      <w:r>
        <w:t xml:space="preserve"> </w:t>
      </w:r>
      <w:r w:rsidR="001C72AF" w:rsidRPr="00C513B7">
        <w:t>crucial</w:t>
      </w:r>
      <w:r>
        <w:t xml:space="preserve"> </w:t>
      </w:r>
      <w:r w:rsidR="001C72AF" w:rsidRPr="00C513B7">
        <w:t>agents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change.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therefore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cross-cutting</w:t>
      </w:r>
      <w:r>
        <w:t xml:space="preserve"> </w:t>
      </w:r>
      <w:r w:rsidR="001C72AF" w:rsidRPr="00C513B7">
        <w:t>issue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governmental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cooperation.</w:t>
      </w:r>
    </w:p>
    <w:p w14:paraId="2725BC59" w14:textId="3C4D52ED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168.</w:t>
      </w:r>
      <w:r w:rsidRPr="00C513B7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Ministry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Food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Agriculture</w:t>
      </w:r>
      <w:r>
        <w:t xml:space="preserve"> </w:t>
      </w:r>
      <w:r w:rsidR="001C72AF" w:rsidRPr="00C513B7">
        <w:t>(BMEL)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promotes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enforcement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rights,</w:t>
      </w:r>
      <w:r>
        <w:t xml:space="preserve"> </w:t>
      </w:r>
      <w:r w:rsidR="001C72AF" w:rsidRPr="00C513B7">
        <w:t>especially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connection</w:t>
      </w:r>
      <w:r>
        <w:t xml:space="preserve"> </w:t>
      </w:r>
      <w:r w:rsidR="001C72AF" w:rsidRPr="00C513B7">
        <w:t>with</w:t>
      </w:r>
      <w:r>
        <w:t xml:space="preserve"> </w:t>
      </w:r>
      <w:r w:rsidR="001C72AF" w:rsidRPr="00C513B7">
        <w:t>agricultural</w:t>
      </w:r>
      <w:r>
        <w:t xml:space="preserve"> </w:t>
      </w:r>
      <w:r w:rsidR="001C72AF" w:rsidRPr="00C513B7">
        <w:t>supply</w:t>
      </w:r>
      <w:r>
        <w:t xml:space="preserve"> </w:t>
      </w:r>
      <w:r w:rsidR="001C72AF" w:rsidRPr="00C513B7">
        <w:t>chains,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example</w:t>
      </w:r>
      <w:r>
        <w:t xml:space="preserve"> </w:t>
      </w:r>
      <w:r w:rsidR="001C72AF" w:rsidRPr="00C513B7">
        <w:t>through</w:t>
      </w:r>
      <w:r>
        <w:t xml:space="preserve"> </w:t>
      </w:r>
      <w:r w:rsidR="001C72AF" w:rsidRPr="00C513B7">
        <w:t>its</w:t>
      </w:r>
      <w:r>
        <w:t xml:space="preserve"> </w:t>
      </w:r>
      <w:r w:rsidR="001C72AF" w:rsidRPr="00C513B7">
        <w:t>involvement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Initiative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Sustainable</w:t>
      </w:r>
      <w:r>
        <w:t xml:space="preserve"> </w:t>
      </w:r>
      <w:r w:rsidR="001C72AF" w:rsidRPr="00C513B7">
        <w:t>Cocoa</w:t>
      </w:r>
      <w:r>
        <w:t xml:space="preserve"> </w:t>
      </w:r>
      <w:r w:rsidR="001C72AF" w:rsidRPr="00C513B7">
        <w:t>(GISCO),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Forum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Sustainable</w:t>
      </w:r>
      <w:r>
        <w:t xml:space="preserve"> </w:t>
      </w:r>
      <w:r w:rsidR="001C72AF" w:rsidRPr="00C513B7">
        <w:t>Palm</w:t>
      </w:r>
      <w:r>
        <w:t xml:space="preserve"> </w:t>
      </w:r>
      <w:r w:rsidR="001C72AF" w:rsidRPr="00C513B7">
        <w:t>Oil</w:t>
      </w:r>
      <w:r>
        <w:t xml:space="preserve"> </w:t>
      </w:r>
      <w:r w:rsidR="001C72AF" w:rsidRPr="00C513B7">
        <w:t>(FONAP).</w:t>
      </w:r>
    </w:p>
    <w:p w14:paraId="6DB76CF5" w14:textId="1BA5A23A" w:rsidR="001C72AF" w:rsidRPr="00C513B7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C513B7">
        <w:t>169.</w:t>
      </w:r>
      <w:r w:rsidRPr="00C513B7">
        <w:tab/>
      </w:r>
      <w:r w:rsidR="001C72AF" w:rsidRPr="00C513B7">
        <w:t>Germany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joined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“Alliance</w:t>
      </w:r>
      <w:r>
        <w:t xml:space="preserve"> </w:t>
      </w:r>
      <w:r w:rsidR="001C72AF" w:rsidRPr="00C513B7">
        <w:t>8.7”,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is</w:t>
      </w:r>
      <w:r>
        <w:t xml:space="preserve"> </w:t>
      </w:r>
      <w:r w:rsidR="001C72AF" w:rsidRPr="00C513B7">
        <w:t>committed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eradication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forced</w:t>
      </w:r>
      <w:r>
        <w:t xml:space="preserve"> </w:t>
      </w:r>
      <w:r w:rsidR="001C72AF" w:rsidRPr="00C513B7">
        <w:t>labour,</w:t>
      </w:r>
      <w:r>
        <w:t xml:space="preserve"> </w:t>
      </w:r>
      <w:r w:rsidR="001C72AF" w:rsidRPr="00C513B7">
        <w:t>modern</w:t>
      </w:r>
      <w:r>
        <w:t xml:space="preserve"> </w:t>
      </w:r>
      <w:r w:rsidR="001C72AF" w:rsidRPr="00C513B7">
        <w:t>slavery,</w:t>
      </w:r>
      <w:r>
        <w:t xml:space="preserve"> </w:t>
      </w:r>
      <w:r w:rsidR="001C72AF" w:rsidRPr="00C513B7">
        <w:t>human</w:t>
      </w:r>
      <w:r>
        <w:t xml:space="preserve"> </w:t>
      </w:r>
      <w:r w:rsidR="001C72AF" w:rsidRPr="00C513B7">
        <w:t>trafficking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worst</w:t>
      </w:r>
      <w:r>
        <w:t xml:space="preserve"> </w:t>
      </w:r>
      <w:r w:rsidR="001C72AF" w:rsidRPr="00C513B7">
        <w:t>forms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labour,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doing</w:t>
      </w:r>
      <w:r>
        <w:t xml:space="preserve"> </w:t>
      </w:r>
      <w:r w:rsidR="001C72AF" w:rsidRPr="00C513B7">
        <w:t>so</w:t>
      </w:r>
      <w:r>
        <w:t xml:space="preserve"> </w:t>
      </w:r>
      <w:r w:rsidR="001C72AF" w:rsidRPr="00C513B7">
        <w:t>aims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become</w:t>
      </w:r>
      <w:r>
        <w:t xml:space="preserve"> </w:t>
      </w:r>
      <w:r w:rsidR="001C72AF" w:rsidRPr="00C513B7">
        <w:t>a</w:t>
      </w:r>
      <w:r>
        <w:t xml:space="preserve"> </w:t>
      </w:r>
      <w:r w:rsidR="001C72AF" w:rsidRPr="00C513B7">
        <w:t>“pathfinder”</w:t>
      </w:r>
      <w:r>
        <w:t xml:space="preserve"> </w:t>
      </w:r>
      <w:r w:rsidR="001C72AF" w:rsidRPr="00C513B7">
        <w:t>member</w:t>
      </w:r>
      <w:r>
        <w:t xml:space="preserve"> </w:t>
      </w:r>
      <w:r w:rsidR="001C72AF" w:rsidRPr="00C513B7">
        <w:t>country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“Alliance</w:t>
      </w:r>
      <w:r>
        <w:t xml:space="preserve"> </w:t>
      </w:r>
      <w:r w:rsidR="001C72AF" w:rsidRPr="00C513B7">
        <w:t>8.7”.</w:t>
      </w:r>
    </w:p>
    <w:p w14:paraId="30DBEFE9" w14:textId="30C1F375" w:rsidR="001C72AF" w:rsidRPr="008D770B" w:rsidRDefault="00782368" w:rsidP="00782368">
      <w:pPr>
        <w:pStyle w:val="SingleTxtG"/>
        <w:tabs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8D770B">
        <w:t>170.</w:t>
      </w:r>
      <w:r w:rsidRPr="008D770B">
        <w:tab/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has</w:t>
      </w:r>
      <w:r>
        <w:t xml:space="preserve"> </w:t>
      </w:r>
      <w:r w:rsidR="001C72AF" w:rsidRPr="00C513B7">
        <w:t>furthermore</w:t>
      </w:r>
      <w:r>
        <w:t xml:space="preserve"> </w:t>
      </w:r>
      <w:r w:rsidR="001C72AF" w:rsidRPr="00C513B7">
        <w:t>adopted</w:t>
      </w:r>
      <w:r>
        <w:t xml:space="preserve"> </w:t>
      </w:r>
      <w:r w:rsidR="001C72AF" w:rsidRPr="00C513B7">
        <w:t>numerous</w:t>
      </w:r>
      <w:r>
        <w:t xml:space="preserve"> </w:t>
      </w:r>
      <w:r w:rsidR="001C72AF" w:rsidRPr="00C513B7">
        <w:t>measures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juveniles</w:t>
      </w:r>
      <w:r>
        <w:t xml:space="preserve"> </w:t>
      </w:r>
      <w:r w:rsidR="001C72AF" w:rsidRPr="00C513B7">
        <w:t>which</w:t>
      </w:r>
      <w:r>
        <w:t xml:space="preserve"> </w:t>
      </w:r>
      <w:r w:rsidR="001C72AF" w:rsidRPr="00C513B7">
        <w:t>have</w:t>
      </w:r>
      <w:r>
        <w:t xml:space="preserve"> </w:t>
      </w:r>
      <w:r w:rsidR="001C72AF" w:rsidRPr="00C513B7">
        <w:t>also</w:t>
      </w:r>
      <w:r>
        <w:t xml:space="preserve"> </w:t>
      </w:r>
      <w:r w:rsidR="001C72AF" w:rsidRPr="00C513B7">
        <w:t>been</w:t>
      </w:r>
      <w:r>
        <w:t xml:space="preserve"> </w:t>
      </w:r>
      <w:r w:rsidR="001C72AF" w:rsidRPr="00C513B7">
        <w:t>integrated</w:t>
      </w:r>
      <w:r>
        <w:t xml:space="preserve"> </w:t>
      </w:r>
      <w:r w:rsidR="001C72AF" w:rsidRPr="00C513B7">
        <w:t>into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Sustainable</w:t>
      </w:r>
      <w:r>
        <w:t xml:space="preserve"> </w:t>
      </w:r>
      <w:r w:rsidR="001C72AF" w:rsidRPr="00C513B7">
        <w:t>Development</w:t>
      </w:r>
      <w:r>
        <w:t xml:space="preserve"> </w:t>
      </w:r>
      <w:r w:rsidR="001C72AF" w:rsidRPr="00C513B7">
        <w:t>Strategy</w:t>
      </w:r>
      <w:r>
        <w:t xml:space="preserve"> </w:t>
      </w:r>
      <w:r w:rsidR="001C72AF" w:rsidRPr="00C513B7">
        <w:t>–</w:t>
      </w:r>
      <w:r>
        <w:t xml:space="preserve"> </w:t>
      </w:r>
      <w:r w:rsidR="001C72AF" w:rsidRPr="00C513B7">
        <w:t>Update</w:t>
      </w:r>
      <w:r>
        <w:t xml:space="preserve"> </w:t>
      </w:r>
      <w:r w:rsidR="001C72AF" w:rsidRPr="00C513B7">
        <w:t>2021.</w:t>
      </w:r>
      <w:r>
        <w:t xml:space="preserve"> </w:t>
      </w:r>
      <w:r w:rsidR="001C72AF" w:rsidRPr="00C513B7">
        <w:t>Following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permanent</w:t>
      </w:r>
      <w:r>
        <w:t xml:space="preserve"> </w:t>
      </w:r>
      <w:r w:rsidR="001C72AF" w:rsidRPr="00C513B7">
        <w:t>establishment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office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German</w:t>
      </w:r>
      <w:r>
        <w:t xml:space="preserve"> </w:t>
      </w:r>
      <w:r w:rsidR="001C72AF" w:rsidRPr="00C513B7">
        <w:t>Government’s</w:t>
      </w:r>
      <w:r>
        <w:t xml:space="preserve"> </w:t>
      </w:r>
      <w:r w:rsidR="001C72AF" w:rsidRPr="00C513B7">
        <w:t>Independent</w:t>
      </w:r>
      <w:r>
        <w:t xml:space="preserve"> </w:t>
      </w:r>
      <w:r w:rsidR="001C72AF" w:rsidRPr="00C513B7">
        <w:t>Commissioner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Government</w:t>
      </w:r>
      <w:r>
        <w:t xml:space="preserve"> </w:t>
      </w:r>
      <w:r w:rsidR="001C72AF" w:rsidRPr="00C513B7">
        <w:t>on</w:t>
      </w:r>
      <w:r>
        <w:t xml:space="preserve"> </w:t>
      </w:r>
      <w:r w:rsidR="001C72AF" w:rsidRPr="00C513B7">
        <w:t>Issues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Abuse,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above</w:t>
      </w:r>
      <w:r>
        <w:t xml:space="preserve"> </w:t>
      </w:r>
      <w:r w:rsidR="001C72AF" w:rsidRPr="00C513B7">
        <w:t>mentioned</w:t>
      </w:r>
      <w:r>
        <w:t xml:space="preserve"> </w:t>
      </w:r>
      <w:r w:rsidR="001C72AF" w:rsidRPr="00C513B7">
        <w:t>“National</w:t>
      </w:r>
      <w:r>
        <w:t xml:space="preserve"> </w:t>
      </w:r>
      <w:r w:rsidR="001C72AF" w:rsidRPr="00C513B7">
        <w:t>Council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Combat</w:t>
      </w:r>
      <w:r>
        <w:t xml:space="preserve"> </w:t>
      </w:r>
      <w:r w:rsidR="001C72AF" w:rsidRPr="00C513B7">
        <w:t>Sexual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against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Adolescents”</w:t>
      </w:r>
      <w:r>
        <w:t xml:space="preserve"> </w:t>
      </w:r>
      <w:r w:rsidR="001C72AF" w:rsidRPr="00C513B7">
        <w:t>was</w:t>
      </w:r>
      <w:r>
        <w:t xml:space="preserve"> </w:t>
      </w:r>
      <w:r w:rsidR="001C72AF" w:rsidRPr="00C513B7">
        <w:t>constituted</w:t>
      </w:r>
      <w:r>
        <w:t xml:space="preserve"> </w:t>
      </w:r>
      <w:r w:rsidR="001C72AF" w:rsidRPr="00C513B7">
        <w:t>at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end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2019.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order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ensure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children</w:t>
      </w:r>
      <w:r>
        <w:t xml:space="preserve"> </w:t>
      </w:r>
      <w:r w:rsidR="001C72AF" w:rsidRPr="00C513B7">
        <w:t>from</w:t>
      </w:r>
      <w:r>
        <w:t xml:space="preserve"> </w:t>
      </w:r>
      <w:r w:rsidR="001C72AF" w:rsidRPr="00C513B7">
        <w:t>sexualised</w:t>
      </w:r>
      <w:r>
        <w:t xml:space="preserve"> </w:t>
      </w:r>
      <w:r w:rsidR="001C72AF" w:rsidRPr="00C513B7">
        <w:t>violence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Germany,</w:t>
      </w:r>
      <w:r>
        <w:t xml:space="preserve"> </w:t>
      </w:r>
      <w:r w:rsidR="001C72AF" w:rsidRPr="00C513B7">
        <w:t>relevant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offences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moreover</w:t>
      </w:r>
      <w:r>
        <w:t xml:space="preserve"> </w:t>
      </w:r>
      <w:r w:rsidR="001C72AF" w:rsidRPr="00C513B7">
        <w:t>amended,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associated</w:t>
      </w:r>
      <w:r>
        <w:t xml:space="preserve"> </w:t>
      </w:r>
      <w:r w:rsidR="001C72AF" w:rsidRPr="00C513B7">
        <w:t>penalties</w:t>
      </w:r>
      <w:r>
        <w:t xml:space="preserve"> </w:t>
      </w:r>
      <w:r w:rsidR="001C72AF" w:rsidRPr="00C513B7">
        <w:t>were</w:t>
      </w:r>
      <w:r>
        <w:t xml:space="preserve"> </w:t>
      </w:r>
      <w:r w:rsidR="001C72AF" w:rsidRPr="00C513B7">
        <w:t>increased.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better</w:t>
      </w:r>
      <w:r>
        <w:t xml:space="preserve"> </w:t>
      </w:r>
      <w:r w:rsidR="001C72AF" w:rsidRPr="00C513B7">
        <w:t>protect</w:t>
      </w:r>
      <w:r>
        <w:t xml:space="preserve"> </w:t>
      </w:r>
      <w:r w:rsidR="001C72AF" w:rsidRPr="00C513B7">
        <w:t>underage</w:t>
      </w:r>
      <w:r>
        <w:t xml:space="preserve"> </w:t>
      </w:r>
      <w:r w:rsidR="001C72AF" w:rsidRPr="00C513B7">
        <w:t>victims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serious</w:t>
      </w:r>
      <w:r>
        <w:t xml:space="preserve"> </w:t>
      </w:r>
      <w:r w:rsidR="001C72AF" w:rsidRPr="00C513B7">
        <w:t>crimes,</w:t>
      </w:r>
      <w:r>
        <w:t xml:space="preserve"> </w:t>
      </w:r>
      <w:r w:rsidR="001C72AF" w:rsidRPr="00C513B7">
        <w:t>they</w:t>
      </w:r>
      <w:r>
        <w:t xml:space="preserve"> </w:t>
      </w:r>
      <w:r w:rsidR="001C72AF" w:rsidRPr="00C513B7">
        <w:t>are</w:t>
      </w:r>
      <w:r>
        <w:t xml:space="preserve"> </w:t>
      </w:r>
      <w:r w:rsidR="001C72AF" w:rsidRPr="00C513B7">
        <w:t>now</w:t>
      </w:r>
      <w:r>
        <w:t xml:space="preserve"> </w:t>
      </w:r>
      <w:r w:rsidR="001C72AF" w:rsidRPr="00C513B7">
        <w:t>entitled</w:t>
      </w:r>
      <w:r>
        <w:t xml:space="preserve"> </w:t>
      </w:r>
      <w:r w:rsidR="001C72AF" w:rsidRPr="00C513B7">
        <w:t>to</w:t>
      </w:r>
      <w:r>
        <w:t xml:space="preserve"> </w:t>
      </w:r>
      <w:r w:rsidR="001C72AF" w:rsidRPr="00C513B7">
        <w:t>psychosocial</w:t>
      </w:r>
      <w:r>
        <w:t xml:space="preserve"> </w:t>
      </w:r>
      <w:r w:rsidR="001C72AF" w:rsidRPr="00C513B7">
        <w:t>support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criminal</w:t>
      </w:r>
      <w:r>
        <w:t xml:space="preserve"> </w:t>
      </w:r>
      <w:r w:rsidR="001C72AF" w:rsidRPr="00C513B7">
        <w:t>trials.</w:t>
      </w:r>
    </w:p>
    <w:p w14:paraId="008F8FB2" w14:textId="1E871875" w:rsidR="001C72AF" w:rsidRDefault="001C72AF" w:rsidP="00DB2CFA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20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2B4EDEC4" w14:textId="0BC4CF29" w:rsidR="008E312F" w:rsidRDefault="001C72AF" w:rsidP="00DB2CFA">
      <w:pPr>
        <w:pStyle w:val="Heading1"/>
        <w:keepNext/>
        <w:keepLines/>
      </w:pPr>
      <w:r w:rsidRPr="00005355">
        <w:t>Table</w:t>
      </w:r>
      <w:r w:rsidR="00782368">
        <w:t xml:space="preserve"> </w:t>
      </w:r>
      <w:r w:rsidRPr="00005355">
        <w:t>1</w:t>
      </w:r>
    </w:p>
    <w:p w14:paraId="1E884F2C" w14:textId="12DC5FAB" w:rsidR="001C72AF" w:rsidRPr="008E312F" w:rsidRDefault="001C72AF" w:rsidP="00DB2CFA">
      <w:pPr>
        <w:pStyle w:val="SingleTxtG"/>
        <w:keepNext/>
        <w:keepLines/>
        <w:spacing w:after="240"/>
        <w:rPr>
          <w:b/>
          <w:bCs/>
        </w:rPr>
      </w:pPr>
      <w:r w:rsidRPr="008E312F">
        <w:rPr>
          <w:b/>
          <w:bCs/>
        </w:rPr>
        <w:t>Children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in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the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population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from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2014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to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2020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by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age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and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region</w:t>
      </w:r>
      <w:r w:rsidR="00782368" w:rsidRPr="008E312F">
        <w:rPr>
          <w:b/>
          <w:bCs/>
        </w:rPr>
        <w:t xml:space="preserve"> </w:t>
      </w:r>
      <w:r w:rsidRPr="008E312F">
        <w:rPr>
          <w:b/>
          <w:bCs/>
        </w:rPr>
        <w:t>(No.)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4"/>
        <w:gridCol w:w="1030"/>
        <w:gridCol w:w="1031"/>
        <w:gridCol w:w="1031"/>
        <w:gridCol w:w="1030"/>
        <w:gridCol w:w="1031"/>
        <w:gridCol w:w="1031"/>
        <w:gridCol w:w="1029"/>
        <w:gridCol w:w="18"/>
      </w:tblGrid>
      <w:tr w:rsidR="00245785" w:rsidRPr="00245785" w14:paraId="1D1586C7" w14:textId="77777777" w:rsidTr="000B1FE5">
        <w:trPr>
          <w:gridAfter w:val="1"/>
          <w:wAfter w:w="18" w:type="dxa"/>
          <w:tblHeader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52049A" w14:textId="7EF7AD6D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Age</w:t>
            </w:r>
            <w:r w:rsidR="00782368" w:rsidRPr="00245785">
              <w:rPr>
                <w:bCs/>
                <w:i/>
                <w:sz w:val="16"/>
              </w:rPr>
              <w:t xml:space="preserve"> </w:t>
            </w:r>
            <w:r w:rsidRPr="00245785">
              <w:rPr>
                <w:bCs/>
                <w:i/>
                <w:sz w:val="16"/>
              </w:rPr>
              <w:t>in</w:t>
            </w:r>
            <w:r w:rsidR="00782368" w:rsidRPr="00245785">
              <w:rPr>
                <w:bCs/>
                <w:i/>
                <w:sz w:val="16"/>
              </w:rPr>
              <w:t xml:space="preserve"> </w:t>
            </w:r>
            <w:r w:rsidRPr="00245785">
              <w:rPr>
                <w:bCs/>
                <w:i/>
                <w:sz w:val="16"/>
              </w:rPr>
              <w:t>years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87876F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2014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9639CBD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2015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8102AE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2016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50CF83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2017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35A9A3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2018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1B98BEA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2019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6393E3D" w14:textId="77777777" w:rsidR="001C72AF" w:rsidRPr="00245785" w:rsidRDefault="001C72AF" w:rsidP="00DB2CFA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45785">
              <w:rPr>
                <w:bCs/>
                <w:i/>
                <w:sz w:val="16"/>
              </w:rPr>
              <w:t>2020</w:t>
            </w:r>
          </w:p>
        </w:tc>
      </w:tr>
      <w:tr w:rsidR="00683007" w:rsidRPr="00245785" w14:paraId="5634247D" w14:textId="77777777" w:rsidTr="000B1FE5">
        <w:trPr>
          <w:trHeight w:hRule="exact" w:val="113"/>
          <w:tblHeader/>
        </w:trPr>
        <w:tc>
          <w:tcPr>
            <w:tcW w:w="1274" w:type="dxa"/>
            <w:shd w:val="clear" w:color="auto" w:fill="auto"/>
            <w:noWrap/>
          </w:tcPr>
          <w:p w14:paraId="05261268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0" w:type="dxa"/>
            <w:shd w:val="clear" w:color="auto" w:fill="auto"/>
          </w:tcPr>
          <w:p w14:paraId="209CE5D7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31" w:type="dxa"/>
            <w:shd w:val="clear" w:color="auto" w:fill="auto"/>
          </w:tcPr>
          <w:p w14:paraId="3E2A3C93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shd w:val="clear" w:color="auto" w:fill="auto"/>
          </w:tcPr>
          <w:p w14:paraId="7562BA93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0" w:type="dxa"/>
            <w:shd w:val="clear" w:color="auto" w:fill="auto"/>
          </w:tcPr>
          <w:p w14:paraId="679C9E2C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shd w:val="clear" w:color="auto" w:fill="auto"/>
          </w:tcPr>
          <w:p w14:paraId="7E6CF917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shd w:val="clear" w:color="auto" w:fill="auto"/>
          </w:tcPr>
          <w:p w14:paraId="359CD1E8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47" w:type="dxa"/>
            <w:gridSpan w:val="2"/>
            <w:shd w:val="clear" w:color="auto" w:fill="auto"/>
          </w:tcPr>
          <w:p w14:paraId="5C2D7025" w14:textId="77777777" w:rsidR="00683007" w:rsidRPr="00245785" w:rsidRDefault="00683007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</w:tr>
      <w:tr w:rsidR="000B1FE5" w:rsidRPr="00245785" w14:paraId="7DCCF71F" w14:textId="77777777" w:rsidTr="000B1FE5"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9F91E81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Germany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</w:tcPr>
          <w:p w14:paraId="45141E11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31" w:type="dxa"/>
            <w:tcBorders>
              <w:bottom w:val="single" w:sz="4" w:space="0" w:color="auto"/>
            </w:tcBorders>
            <w:shd w:val="clear" w:color="auto" w:fill="auto"/>
          </w:tcPr>
          <w:p w14:paraId="2FD25EE6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tcBorders>
              <w:bottom w:val="single" w:sz="4" w:space="0" w:color="auto"/>
            </w:tcBorders>
            <w:shd w:val="clear" w:color="auto" w:fill="auto"/>
          </w:tcPr>
          <w:p w14:paraId="348F6689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</w:tcPr>
          <w:p w14:paraId="7C5D6C75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tcBorders>
              <w:bottom w:val="single" w:sz="4" w:space="0" w:color="auto"/>
            </w:tcBorders>
            <w:shd w:val="clear" w:color="auto" w:fill="auto"/>
          </w:tcPr>
          <w:p w14:paraId="2716CAC7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31" w:type="dxa"/>
            <w:tcBorders>
              <w:bottom w:val="single" w:sz="4" w:space="0" w:color="auto"/>
            </w:tcBorders>
            <w:shd w:val="clear" w:color="auto" w:fill="auto"/>
          </w:tcPr>
          <w:p w14:paraId="306DFAF4" w14:textId="77777777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DE037E3" w14:textId="4B24B323" w:rsidR="00245785" w:rsidRPr="00245785" w:rsidRDefault="00245785" w:rsidP="00DB2CFA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</w:tr>
      <w:tr w:rsidR="00683007" w:rsidRPr="00245785" w14:paraId="3B892ACA" w14:textId="77777777" w:rsidTr="000B1FE5"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B316389" w14:textId="253F5C4C" w:rsidR="001C72AF" w:rsidRPr="00DB2CFA" w:rsidRDefault="001C72AF" w:rsidP="00DB2CFA">
            <w:pPr>
              <w:suppressAutoHyphens w:val="0"/>
              <w:spacing w:before="80" w:after="80" w:line="220" w:lineRule="exac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under</w:t>
            </w:r>
            <w:r w:rsidR="00782368" w:rsidRP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18</w:t>
            </w:r>
            <w:r w:rsidR="00DB2CFA" w:rsidRPr="00DB2CFA">
              <w:rPr>
                <w:b/>
                <w:sz w:val="18"/>
              </w:rPr>
              <w:t xml:space="preserve"> Total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0C46199" w14:textId="4358D63D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112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020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1AD3" w14:textId="149C2383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325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677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EE64" w14:textId="60A85D17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470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262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C2EB8" w14:textId="7B4B3E25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538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146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321F" w14:textId="31E56418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597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428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8A9B" w14:textId="4246E3B6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677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902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630C1" w14:textId="005DFFDA" w:rsidR="001C72AF" w:rsidRPr="00DB2CFA" w:rsidRDefault="001C72AF" w:rsidP="00DB2CF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13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743</w:t>
            </w:r>
            <w:r w:rsidR="00DB2CFA">
              <w:rPr>
                <w:b/>
                <w:sz w:val="18"/>
              </w:rPr>
              <w:t xml:space="preserve"> </w:t>
            </w:r>
            <w:r w:rsidRPr="00DB2CFA">
              <w:rPr>
                <w:b/>
                <w:sz w:val="18"/>
              </w:rPr>
              <w:t>944</w:t>
            </w:r>
          </w:p>
        </w:tc>
      </w:tr>
      <w:tr w:rsidR="00683007" w:rsidRPr="00245785" w14:paraId="51D44A87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2A23F9BE" w14:textId="4FBE8AA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lastRenderedPageBreak/>
              <w:t>under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4130BB46" w14:textId="0195D59A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106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703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58D50B0" w14:textId="0E67EAF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200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95D24C4" w14:textId="0178D453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304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035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255828DB" w14:textId="65468FB3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351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851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42240F22" w14:textId="559ACC9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383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003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C656051" w14:textId="6CBBEDE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371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417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582D02E1" w14:textId="7D1679C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351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339</w:t>
            </w:r>
          </w:p>
        </w:tc>
      </w:tr>
      <w:tr w:rsidR="00683007" w:rsidRPr="00245785" w14:paraId="1BFDED5D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583C003F" w14:textId="0BB6D5C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10E25D9C" w14:textId="33D0AEF5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067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559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72DF2A7" w14:textId="139C5DC9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130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002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8C2C75D" w14:textId="3EB2CB6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162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060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0366F456" w14:textId="27EC482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227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015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FB8278A" w14:textId="44F918D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283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123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6D1979F" w14:textId="79378C0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361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438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61B29B55" w14:textId="53B63154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553</w:t>
            </w:r>
          </w:p>
        </w:tc>
      </w:tr>
      <w:tr w:rsidR="00683007" w:rsidRPr="00245785" w14:paraId="7F0CF82A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7787C852" w14:textId="090C440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6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2F1CF331" w14:textId="54B84591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803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627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4AA6CF4" w14:textId="68E0972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855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051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922916D" w14:textId="64B67D3B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904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278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5E31D2B2" w14:textId="5A004B6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910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128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86CD72C" w14:textId="1694F41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922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509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42878B06" w14:textId="45B509E2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955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491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64ED4F6D" w14:textId="754168F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997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814</w:t>
            </w:r>
          </w:p>
        </w:tc>
      </w:tr>
      <w:tr w:rsidR="00683007" w:rsidRPr="00245785" w14:paraId="6D0E5360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2F994EDB" w14:textId="7475EC8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10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2772FB1B" w14:textId="1F009C3A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924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478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1180298" w14:textId="66EFBB9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930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669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1283526" w14:textId="165537E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923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839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4E8BA190" w14:textId="378B0C7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935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537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DC1DD7A" w14:textId="312C6504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950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558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15A707A" w14:textId="104D49D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962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407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3599EC63" w14:textId="38D4541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989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924</w:t>
            </w:r>
          </w:p>
        </w:tc>
      </w:tr>
      <w:tr w:rsidR="00683007" w:rsidRPr="00245785" w14:paraId="2EA4A505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59A179AB" w14:textId="31D4CAD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14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17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22C56F43" w14:textId="331F7CDC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209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653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B4A2486" w14:textId="465B141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209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548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667F196" w14:textId="0926E5A7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176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050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4CABD737" w14:textId="76560F8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113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615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76C3D02" w14:textId="00B4651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058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235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E6D6260" w14:textId="49094D3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027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149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1563BF0A" w14:textId="34CE1FE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001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314</w:t>
            </w:r>
          </w:p>
        </w:tc>
      </w:tr>
      <w:tr w:rsidR="001C72AF" w:rsidRPr="00245785" w14:paraId="3B81651A" w14:textId="77777777" w:rsidTr="003072E1">
        <w:tc>
          <w:tcPr>
            <w:tcW w:w="8505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D5B881B" w14:textId="0F0A9E2C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Western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Germany</w:t>
            </w:r>
          </w:p>
        </w:tc>
      </w:tr>
      <w:tr w:rsidR="00683007" w:rsidRPr="00245785" w14:paraId="5C30A00B" w14:textId="77777777" w:rsidTr="000B1FE5"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E10627F" w14:textId="2260BDCF" w:rsidR="001C72AF" w:rsidRPr="00C23B72" w:rsidRDefault="00C23B72" w:rsidP="00C23B72">
            <w:pPr>
              <w:suppressAutoHyphens w:val="0"/>
              <w:spacing w:before="80" w:after="80" w:line="220" w:lineRule="exact"/>
              <w:rPr>
                <w:b/>
                <w:sz w:val="18"/>
              </w:rPr>
            </w:pPr>
            <w:r w:rsidRPr="00DB2CFA">
              <w:rPr>
                <w:b/>
                <w:sz w:val="18"/>
              </w:rPr>
              <w:t>under 18 Total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59F89FE" w14:textId="29F8E5FA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10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778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593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7F75" w14:textId="27092DD7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10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917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108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8F75" w14:textId="21D6774E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005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963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F612F" w14:textId="2B41B3B6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041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071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0E49" w14:textId="25C31704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079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174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C190" w14:textId="763DC1DD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138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825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903F" w14:textId="3EAA3919" w:rsidR="001C72AF" w:rsidRPr="00C23B72" w:rsidRDefault="001C72AF" w:rsidP="00C23B72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3B72">
              <w:rPr>
                <w:b/>
                <w:sz w:val="18"/>
              </w:rPr>
              <w:t>11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191</w:t>
            </w:r>
            <w:r w:rsidR="00DB2CFA" w:rsidRPr="00C23B72">
              <w:rPr>
                <w:b/>
                <w:sz w:val="18"/>
              </w:rPr>
              <w:t xml:space="preserve"> </w:t>
            </w:r>
            <w:r w:rsidRPr="00C23B72">
              <w:rPr>
                <w:b/>
                <w:sz w:val="18"/>
              </w:rPr>
              <w:t>490</w:t>
            </w:r>
          </w:p>
        </w:tc>
      </w:tr>
      <w:tr w:rsidR="00683007" w:rsidRPr="00245785" w14:paraId="6AFCFAB4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09BFD616" w14:textId="176523CB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under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1F84AE69" w14:textId="4C4F19F7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690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953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4023B043" w14:textId="3CF22B4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771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330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42DC412" w14:textId="53EFF33B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861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241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5AC7B630" w14:textId="0A0662F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906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565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AA52C80" w14:textId="1295C0D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940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112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6DA8F4E7" w14:textId="0712029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939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322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05C829EC" w14:textId="0ED8130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932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073</w:t>
            </w:r>
          </w:p>
        </w:tc>
      </w:tr>
      <w:tr w:rsidR="00683007" w:rsidRPr="00245785" w14:paraId="5E4DA327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062ABF89" w14:textId="54644D7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31028CDD" w14:textId="5F736F24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659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941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49E2C690" w14:textId="0C43F96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709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331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BE858B5" w14:textId="3BF3EBE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736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692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3B9FDBCA" w14:textId="02206A7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791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173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EBFAB85" w14:textId="28292CC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841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409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A24170A" w14:textId="4ECA3349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910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047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759488B6" w14:textId="2859F33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951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060</w:t>
            </w:r>
          </w:p>
        </w:tc>
      </w:tr>
      <w:tr w:rsidR="00683007" w:rsidRPr="00245785" w14:paraId="04EBBF42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637904E1" w14:textId="0BD480E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6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34BD134A" w14:textId="63C6F1B8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281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791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499D8C5" w14:textId="08DFC64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313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704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2D1DE412" w14:textId="56B5C0C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345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377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6EC34C98" w14:textId="4D3C3E7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344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736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55E5D0D" w14:textId="008C068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352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003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2024A30D" w14:textId="77F795DE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378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654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388FEFB5" w14:textId="7442985E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414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604</w:t>
            </w:r>
          </w:p>
        </w:tc>
      </w:tr>
      <w:tr w:rsidR="00683007" w:rsidRPr="00245785" w14:paraId="3C6F4E59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63150BE9" w14:textId="35C5223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10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3976C7AE" w14:textId="34C76659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424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120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CD7367B" w14:textId="233DDA89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419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862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751BF1D" w14:textId="1631261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095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661D7860" w14:textId="77DB584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404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733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39FE799" w14:textId="054CDDD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674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884A18F" w14:textId="061F61B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407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331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1336E802" w14:textId="218B1D32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420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601</w:t>
            </w:r>
          </w:p>
        </w:tc>
      </w:tr>
      <w:tr w:rsidR="00683007" w:rsidRPr="00245785" w14:paraId="1D4F98A2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151D79F6" w14:textId="272D9CD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14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17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26DC8CBD" w14:textId="7E0FEBD3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721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788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60FF53D" w14:textId="5CCD704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702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881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D402968" w14:textId="6615809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657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558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01816B8D" w14:textId="162A3E47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593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864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D07C1DC" w14:textId="733901E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537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976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DA4F343" w14:textId="574569C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503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471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0C150438" w14:textId="12FC800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473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152</w:t>
            </w:r>
          </w:p>
        </w:tc>
      </w:tr>
      <w:tr w:rsidR="001C72AF" w:rsidRPr="00245785" w14:paraId="283A1A10" w14:textId="77777777" w:rsidTr="00BA0DB3">
        <w:tc>
          <w:tcPr>
            <w:tcW w:w="8505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19F52D9" w14:textId="0A5A711B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Eastern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Germany</w:t>
            </w:r>
          </w:p>
        </w:tc>
      </w:tr>
      <w:tr w:rsidR="00683007" w:rsidRPr="00245785" w14:paraId="732E63BC" w14:textId="77777777" w:rsidTr="00BA0DB3"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8069960" w14:textId="73A371F2" w:rsidR="001C72AF" w:rsidRPr="00245785" w:rsidRDefault="00BA0DB3" w:rsidP="00BA0DB3">
            <w:pPr>
              <w:suppressAutoHyphens w:val="0"/>
              <w:spacing w:before="80" w:after="80" w:line="220" w:lineRule="exact"/>
              <w:rPr>
                <w:sz w:val="18"/>
              </w:rPr>
            </w:pPr>
            <w:r w:rsidRPr="00DB2CFA">
              <w:rPr>
                <w:b/>
                <w:sz w:val="18"/>
              </w:rPr>
              <w:t>under 18 Total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036CF3F" w14:textId="7B88D3C3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333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427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4F6C" w14:textId="19C20D86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408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569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8AA2A" w14:textId="3FBDB3AB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464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299</w:t>
            </w:r>
          </w:p>
        </w:tc>
        <w:tc>
          <w:tcPr>
            <w:tcW w:w="10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4F57B" w14:textId="579C625B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497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075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A62EC" w14:textId="55B342A0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518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254</w:t>
            </w:r>
          </w:p>
        </w:tc>
        <w:tc>
          <w:tcPr>
            <w:tcW w:w="1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DFA9" w14:textId="41635848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539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077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2DC3" w14:textId="7EDF523B" w:rsidR="001C72AF" w:rsidRPr="00BA0DB3" w:rsidRDefault="001C72AF" w:rsidP="00BA0DB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BA0DB3">
              <w:rPr>
                <w:b/>
                <w:sz w:val="18"/>
              </w:rPr>
              <w:t>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552</w:t>
            </w:r>
            <w:r w:rsidR="00DB2CFA" w:rsidRPr="00BA0DB3">
              <w:rPr>
                <w:b/>
                <w:sz w:val="18"/>
              </w:rPr>
              <w:t xml:space="preserve"> </w:t>
            </w:r>
            <w:r w:rsidRPr="00BA0DB3">
              <w:rPr>
                <w:b/>
                <w:sz w:val="18"/>
              </w:rPr>
              <w:t>454</w:t>
            </w:r>
          </w:p>
        </w:tc>
      </w:tr>
      <w:tr w:rsidR="00683007" w:rsidRPr="00245785" w14:paraId="1EFE3F71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443D14D5" w14:textId="16F571B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under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7654F91B" w14:textId="5BF3AF8C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415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750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4E576D2" w14:textId="269F3924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429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077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620C336C" w14:textId="0C233B4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442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794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091DADF9" w14:textId="175E558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445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286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52A7E6F9" w14:textId="684A9CB3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442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891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E54BD2B" w14:textId="3D40F06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432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095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63E9E4E0" w14:textId="1572791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419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266</w:t>
            </w:r>
          </w:p>
        </w:tc>
      </w:tr>
      <w:tr w:rsidR="00683007" w:rsidRPr="00245785" w14:paraId="1448902A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1AD49244" w14:textId="0CC293F1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3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67FC07BA" w14:textId="52515295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407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618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4AC16048" w14:textId="0BB6D7F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420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671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79791B4" w14:textId="1A8363B4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425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368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0CBDA7A5" w14:textId="0EE2E4D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435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842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62D52527" w14:textId="6F20DEB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441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714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25FF3C8F" w14:textId="2F92BCF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451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391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4BC3094C" w14:textId="4A0EC1F6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452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493</w:t>
            </w:r>
          </w:p>
        </w:tc>
      </w:tr>
      <w:tr w:rsidR="00683007" w:rsidRPr="00245785" w14:paraId="54BCF220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3ECF4FC8" w14:textId="110C710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6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32349229" w14:textId="655B32B1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521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836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25D7F4F4" w14:textId="0B884630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541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347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68DD081C" w14:textId="48DD6D7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558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901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028D015A" w14:textId="77E6C8F3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565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392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67991BD" w14:textId="10BDBE0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570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506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0D8FAC5" w14:textId="697E0D3A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576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837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0F1932C2" w14:textId="3F37A377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583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210</w:t>
            </w:r>
          </w:p>
        </w:tc>
      </w:tr>
      <w:tr w:rsidR="00683007" w:rsidRPr="00245785" w14:paraId="60B0591D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6FA1918F" w14:textId="089D38E9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10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13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245A1649" w14:textId="5799822C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500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358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2F15A166" w14:textId="725AA31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510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807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6BDD8657" w14:textId="32F8942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518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744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2C77B1F7" w14:textId="1EDEC73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530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804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6F31C0A" w14:textId="63F53DC8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542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884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7874DCD" w14:textId="66976D72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555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076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5CC084B7" w14:textId="15B92A27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569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323</w:t>
            </w:r>
          </w:p>
        </w:tc>
      </w:tr>
      <w:tr w:rsidR="00683007" w:rsidRPr="00245785" w14:paraId="19B2C643" w14:textId="77777777" w:rsidTr="000B1FE5">
        <w:tc>
          <w:tcPr>
            <w:tcW w:w="1274" w:type="dxa"/>
            <w:shd w:val="clear" w:color="auto" w:fill="auto"/>
            <w:noWrap/>
            <w:hideMark/>
          </w:tcPr>
          <w:p w14:paraId="6857984E" w14:textId="2FA44B1C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45785">
              <w:rPr>
                <w:sz w:val="18"/>
              </w:rPr>
              <w:t>14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to</w:t>
            </w:r>
            <w:r w:rsidR="00782368" w:rsidRPr="00245785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17</w:t>
            </w:r>
          </w:p>
        </w:tc>
        <w:tc>
          <w:tcPr>
            <w:tcW w:w="1030" w:type="dxa"/>
            <w:shd w:val="clear" w:color="auto" w:fill="auto"/>
            <w:noWrap/>
            <w:hideMark/>
          </w:tcPr>
          <w:p w14:paraId="037AE253" w14:textId="4CC503A2" w:rsidR="001C72AF" w:rsidRPr="00245785" w:rsidRDefault="001C72AF" w:rsidP="000B2F4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487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865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1C49328B" w14:textId="74B9EB65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506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667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3F24AE4D" w14:textId="5F98782D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518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492</w:t>
            </w:r>
          </w:p>
        </w:tc>
        <w:tc>
          <w:tcPr>
            <w:tcW w:w="1030" w:type="dxa"/>
            <w:shd w:val="clear" w:color="auto" w:fill="auto"/>
            <w:noWrap/>
            <w:vAlign w:val="bottom"/>
            <w:hideMark/>
          </w:tcPr>
          <w:p w14:paraId="7D3F9576" w14:textId="053AE322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519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751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0B55D9BD" w14:textId="0761C7A3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520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259</w:t>
            </w:r>
          </w:p>
        </w:tc>
        <w:tc>
          <w:tcPr>
            <w:tcW w:w="1031" w:type="dxa"/>
            <w:shd w:val="clear" w:color="auto" w:fill="auto"/>
            <w:noWrap/>
            <w:vAlign w:val="bottom"/>
            <w:hideMark/>
          </w:tcPr>
          <w:p w14:paraId="778EE386" w14:textId="71C617EF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523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678</w:t>
            </w:r>
          </w:p>
        </w:tc>
        <w:tc>
          <w:tcPr>
            <w:tcW w:w="1047" w:type="dxa"/>
            <w:gridSpan w:val="2"/>
            <w:shd w:val="clear" w:color="auto" w:fill="auto"/>
            <w:noWrap/>
            <w:vAlign w:val="bottom"/>
            <w:hideMark/>
          </w:tcPr>
          <w:p w14:paraId="3FBB90E7" w14:textId="72C3CECB" w:rsidR="001C72AF" w:rsidRPr="00245785" w:rsidRDefault="001C72AF" w:rsidP="00245785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45785">
              <w:rPr>
                <w:sz w:val="18"/>
              </w:rPr>
              <w:t>528</w:t>
            </w:r>
            <w:r w:rsidR="00DB2CFA">
              <w:rPr>
                <w:sz w:val="18"/>
              </w:rPr>
              <w:t xml:space="preserve"> </w:t>
            </w:r>
            <w:r w:rsidRPr="00245785">
              <w:rPr>
                <w:sz w:val="18"/>
              </w:rPr>
              <w:t>162</w:t>
            </w:r>
          </w:p>
        </w:tc>
      </w:tr>
    </w:tbl>
    <w:p w14:paraId="1ED11836" w14:textId="72465B7E" w:rsidR="001C72AF" w:rsidRPr="005E330B" w:rsidRDefault="001C72AF" w:rsidP="000C131A">
      <w:pPr>
        <w:spacing w:before="120" w:after="240"/>
        <w:ind w:left="1134" w:right="1134" w:firstLine="170"/>
        <w:rPr>
          <w:sz w:val="18"/>
        </w:rPr>
      </w:pPr>
      <w:r w:rsidRPr="005E330B">
        <w:rPr>
          <w:i/>
          <w:iCs/>
          <w:sz w:val="18"/>
        </w:rPr>
        <w:t>Source:</w:t>
      </w:r>
      <w:r w:rsidR="007F330D">
        <w:rPr>
          <w:sz w:val="18"/>
        </w:rPr>
        <w:t xml:space="preserve"> </w:t>
      </w:r>
      <w:r w:rsidRPr="005E330B">
        <w:rPr>
          <w:sz w:val="18"/>
        </w:rPr>
        <w:t>Federal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Statistical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Office: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Population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statistics,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compilation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by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the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DJI/TU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Dortmund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Research</w:t>
      </w:r>
      <w:r w:rsidR="00782368" w:rsidRPr="005E330B">
        <w:rPr>
          <w:sz w:val="18"/>
        </w:rPr>
        <w:t xml:space="preserve"> </w:t>
      </w:r>
      <w:r w:rsidRPr="005E330B">
        <w:rPr>
          <w:sz w:val="18"/>
        </w:rPr>
        <w:t>Association</w:t>
      </w:r>
      <w:r w:rsidR="005E330B">
        <w:rPr>
          <w:sz w:val="18"/>
        </w:rPr>
        <w:t>.</w:t>
      </w:r>
    </w:p>
    <w:p w14:paraId="03F97962" w14:textId="5B8E1CC7" w:rsidR="004B0D37" w:rsidRDefault="001C72AF" w:rsidP="000C131A">
      <w:pPr>
        <w:pStyle w:val="Heading1"/>
      </w:pPr>
      <w:r w:rsidRPr="00C05162">
        <w:t>Table</w:t>
      </w:r>
      <w:r w:rsidR="00782368">
        <w:t xml:space="preserve"> </w:t>
      </w:r>
      <w:r w:rsidRPr="00C05162">
        <w:t>2</w:t>
      </w:r>
    </w:p>
    <w:p w14:paraId="00C0C01A" w14:textId="24C06543" w:rsidR="001C72AF" w:rsidRPr="000C131A" w:rsidRDefault="001C72AF" w:rsidP="000C131A">
      <w:pPr>
        <w:pStyle w:val="SingleTxtG"/>
        <w:spacing w:after="240"/>
        <w:rPr>
          <w:b/>
          <w:bCs/>
        </w:rPr>
      </w:pPr>
      <w:r w:rsidRPr="000C131A">
        <w:rPr>
          <w:b/>
          <w:bCs/>
        </w:rPr>
        <w:t>Children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in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the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population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from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2014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to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2020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by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region</w:t>
      </w:r>
      <w:r w:rsidR="00782368" w:rsidRPr="000C131A">
        <w:rPr>
          <w:b/>
          <w:bCs/>
        </w:rPr>
        <w:t xml:space="preserve"> </w:t>
      </w:r>
      <w:r w:rsidRPr="000C131A">
        <w:rPr>
          <w:b/>
          <w:bCs/>
        </w:rPr>
        <w:t>(percentage)</w:t>
      </w:r>
      <w:r w:rsidR="00782368" w:rsidRPr="000C131A">
        <w:rPr>
          <w:b/>
          <w:bCs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"/>
        <w:gridCol w:w="797"/>
        <w:gridCol w:w="797"/>
        <w:gridCol w:w="797"/>
        <w:gridCol w:w="797"/>
        <w:gridCol w:w="797"/>
        <w:gridCol w:w="929"/>
        <w:gridCol w:w="929"/>
      </w:tblGrid>
      <w:tr w:rsidR="001C72AF" w:rsidRPr="000C131A" w14:paraId="2A747823" w14:textId="77777777" w:rsidTr="00B01237">
        <w:trPr>
          <w:tblHeader/>
        </w:trPr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D96559F" w14:textId="47F532B3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Age</w:t>
            </w:r>
            <w:r w:rsidR="00782368" w:rsidRPr="000C131A">
              <w:rPr>
                <w:bCs/>
                <w:i/>
                <w:sz w:val="16"/>
              </w:rPr>
              <w:t xml:space="preserve"> </w:t>
            </w:r>
            <w:r w:rsidRPr="000C131A">
              <w:rPr>
                <w:bCs/>
                <w:i/>
                <w:sz w:val="16"/>
              </w:rPr>
              <w:t>in</w:t>
            </w:r>
            <w:r w:rsidR="00782368" w:rsidRPr="000C131A">
              <w:rPr>
                <w:bCs/>
                <w:i/>
                <w:sz w:val="16"/>
              </w:rPr>
              <w:t xml:space="preserve"> </w:t>
            </w:r>
            <w:r w:rsidRPr="000C131A">
              <w:rPr>
                <w:bCs/>
                <w:i/>
                <w:sz w:val="16"/>
              </w:rPr>
              <w:t>years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5FAD1A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2014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807285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2015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B63B60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2016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108A73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2017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9C1692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2018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1AD31B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2019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217438" w14:textId="77777777" w:rsidR="001C72AF" w:rsidRPr="000C131A" w:rsidRDefault="001C72AF" w:rsidP="000C131A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C131A">
              <w:rPr>
                <w:bCs/>
                <w:i/>
                <w:sz w:val="16"/>
              </w:rPr>
              <w:t>2020</w:t>
            </w:r>
          </w:p>
        </w:tc>
      </w:tr>
      <w:tr w:rsidR="00B01237" w:rsidRPr="000C131A" w14:paraId="205C3DD9" w14:textId="77777777" w:rsidTr="00B01237">
        <w:trPr>
          <w:trHeight w:hRule="exact" w:val="113"/>
        </w:trPr>
        <w:tc>
          <w:tcPr>
            <w:tcW w:w="7370" w:type="dxa"/>
            <w:gridSpan w:val="8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14:paraId="5CB17ED9" w14:textId="77777777" w:rsidR="00B01237" w:rsidRPr="000C131A" w:rsidRDefault="00B01237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</w:tr>
      <w:tr w:rsidR="001C72AF" w:rsidRPr="000C131A" w14:paraId="7A5A88BD" w14:textId="77777777" w:rsidTr="00B01237">
        <w:tc>
          <w:tcPr>
            <w:tcW w:w="7370" w:type="dxa"/>
            <w:gridSpan w:val="8"/>
            <w:tcBorders>
              <w:top w:val="nil"/>
            </w:tcBorders>
            <w:shd w:val="clear" w:color="auto" w:fill="auto"/>
            <w:noWrap/>
            <w:hideMark/>
          </w:tcPr>
          <w:p w14:paraId="5131B0D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Germany</w:t>
            </w:r>
          </w:p>
        </w:tc>
      </w:tr>
      <w:tr w:rsidR="00B01237" w:rsidRPr="000C131A" w14:paraId="5643AA17" w14:textId="77777777" w:rsidTr="00C246C1"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E3CA9ED" w14:textId="61D91D5C" w:rsidR="00B01237" w:rsidRPr="00C246C1" w:rsidRDefault="00B01237" w:rsidP="00C246C1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under 18 total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DF42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16.1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4D20D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16.2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05EE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16.3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F40B2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16.4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1C037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16.4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9F66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16.4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AE658" w14:textId="77777777" w:rsidR="00B01237" w:rsidRPr="00C246C1" w:rsidRDefault="00B01237" w:rsidP="00C246C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246C1">
              <w:rPr>
                <w:b/>
                <w:sz w:val="18"/>
              </w:rPr>
              <w:t>16.5</w:t>
            </w:r>
          </w:p>
        </w:tc>
      </w:tr>
      <w:tr w:rsidR="001C72AF" w:rsidRPr="000C131A" w14:paraId="7E722AFB" w14:textId="77777777" w:rsidTr="00C246C1">
        <w:tc>
          <w:tcPr>
            <w:tcW w:w="15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B5E8E2A" w14:textId="49AD4343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under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0987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7B8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CF05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AD6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F70A2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C86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D654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</w:tr>
      <w:tr w:rsidR="001C72AF" w:rsidRPr="000C131A" w14:paraId="350F7ACB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7CE7D08C" w14:textId="7208F664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3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438845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7390232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116322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B8EAA8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4B31DFC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5361C49B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68C051D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</w:tr>
      <w:tr w:rsidR="001C72AF" w:rsidRPr="000C131A" w14:paraId="2AAAC8FA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2DE69C9B" w14:textId="5EA599A8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6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9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0312BE8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01230653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37B65F1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A6BDEE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4752346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37B23FD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4C4914AB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63926F8C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74ECE506" w14:textId="3DB9E5F1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10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13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3F1B1EF3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0E7F2F3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404309C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6DAE4F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768FCBF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0590F84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2591C07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334D4FF2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03CE3C88" w14:textId="302F8FB6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14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17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9F4EBC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4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404DD05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3.9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299FF27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3.8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78259D6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3.8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5614D1B5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3.7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77BE03A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4F9F74B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1177F7BF" w14:textId="77777777" w:rsidTr="00B01237">
        <w:tc>
          <w:tcPr>
            <w:tcW w:w="7370" w:type="dxa"/>
            <w:gridSpan w:val="8"/>
            <w:shd w:val="clear" w:color="auto" w:fill="auto"/>
            <w:noWrap/>
            <w:hideMark/>
          </w:tcPr>
          <w:p w14:paraId="3800CAFC" w14:textId="0F158084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Western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Germany</w:t>
            </w:r>
          </w:p>
        </w:tc>
      </w:tr>
      <w:tr w:rsidR="00B01237" w:rsidRPr="000C131A" w14:paraId="3A465799" w14:textId="77777777" w:rsidTr="00A74F6A"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26817D4" w14:textId="724860D2" w:rsidR="00B01237" w:rsidRPr="00FE7163" w:rsidRDefault="00B01237" w:rsidP="00FE7163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under 18 total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F7C2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16.5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9BDA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16.5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D3E2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16.6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B6F34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16.6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5D928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16.6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8C75E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16.6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5A4F" w14:textId="77777777" w:rsidR="00B01237" w:rsidRPr="00FE7163" w:rsidRDefault="00B01237" w:rsidP="00FE7163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E7163">
              <w:rPr>
                <w:b/>
                <w:sz w:val="18"/>
              </w:rPr>
              <w:t>16.7</w:t>
            </w:r>
          </w:p>
        </w:tc>
      </w:tr>
      <w:tr w:rsidR="001C72AF" w:rsidRPr="000C131A" w14:paraId="6BEA2EE0" w14:textId="77777777" w:rsidTr="00A74F6A">
        <w:tc>
          <w:tcPr>
            <w:tcW w:w="15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B1F08A" w14:textId="479676D6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under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5CEF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2156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D0D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89B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F643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5EF4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92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17ECB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</w:tr>
      <w:tr w:rsidR="001C72AF" w:rsidRPr="000C131A" w14:paraId="616D7918" w14:textId="77777777" w:rsidTr="00A74F6A">
        <w:tc>
          <w:tcPr>
            <w:tcW w:w="1527" w:type="dxa"/>
            <w:tcBorders>
              <w:bottom w:val="nil"/>
            </w:tcBorders>
            <w:shd w:val="clear" w:color="auto" w:fill="auto"/>
            <w:noWrap/>
            <w:hideMark/>
          </w:tcPr>
          <w:p w14:paraId="12152E68" w14:textId="6FDAC5C2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3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5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1A1F5F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2.5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D65E8A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99C674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031EEB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6A0EFD2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92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71D54B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  <w:tc>
          <w:tcPr>
            <w:tcW w:w="92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B4782B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2.9</w:t>
            </w:r>
          </w:p>
        </w:tc>
      </w:tr>
      <w:tr w:rsidR="001C72AF" w:rsidRPr="000C131A" w14:paraId="1C17D4E0" w14:textId="77777777" w:rsidTr="00A74F6A">
        <w:tc>
          <w:tcPr>
            <w:tcW w:w="152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FCB81C8" w14:textId="3759B429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6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9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D3EBD5B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F334E2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F40A07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D57B68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9029B6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92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410C55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2705FCC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79362B40" w14:textId="77777777" w:rsidTr="00A74F6A">
        <w:tc>
          <w:tcPr>
            <w:tcW w:w="1527" w:type="dxa"/>
            <w:tcBorders>
              <w:top w:val="nil"/>
            </w:tcBorders>
            <w:shd w:val="clear" w:color="auto" w:fill="auto"/>
            <w:noWrap/>
            <w:hideMark/>
          </w:tcPr>
          <w:p w14:paraId="594E5EF4" w14:textId="2E57D14B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10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13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E9D9EB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3.7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FDEB7C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3.7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4E3D63AC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425AC9B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45B781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41B1CFD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F3401C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0B406ECF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2E263A46" w14:textId="68F4CF54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14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17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0B966B5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4.2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24A1CA1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4.1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DD3B9FC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4.0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E92F79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3.9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732915D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3.8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09FF675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3.7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262C442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3.7</w:t>
            </w:r>
          </w:p>
        </w:tc>
      </w:tr>
      <w:tr w:rsidR="001C72AF" w:rsidRPr="000C131A" w14:paraId="6E72E80C" w14:textId="77777777" w:rsidTr="00051F3F">
        <w:tc>
          <w:tcPr>
            <w:tcW w:w="7370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1E7A35C" w14:textId="50F8E09C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Eastern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Germany</w:t>
            </w:r>
          </w:p>
        </w:tc>
      </w:tr>
      <w:tr w:rsidR="00B01237" w:rsidRPr="000C131A" w14:paraId="280600B7" w14:textId="77777777" w:rsidTr="00051F3F"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93CF637" w14:textId="79F42317" w:rsidR="00B01237" w:rsidRPr="00051F3F" w:rsidRDefault="00B01237" w:rsidP="00051F3F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under 18 total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7E83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14.6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83BF6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14.9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11413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15.3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BF039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15.4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B93F3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15.5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9191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15.7</w:t>
            </w:r>
          </w:p>
        </w:tc>
        <w:tc>
          <w:tcPr>
            <w:tcW w:w="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83BAC" w14:textId="77777777" w:rsidR="00B01237" w:rsidRPr="00051F3F" w:rsidRDefault="00B01237" w:rsidP="00051F3F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051F3F">
              <w:rPr>
                <w:b/>
                <w:sz w:val="18"/>
              </w:rPr>
              <w:t>15.8</w:t>
            </w:r>
          </w:p>
        </w:tc>
      </w:tr>
      <w:tr w:rsidR="001C72AF" w:rsidRPr="000C131A" w14:paraId="67BC627A" w14:textId="77777777" w:rsidTr="00082634">
        <w:tc>
          <w:tcPr>
            <w:tcW w:w="152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19D690AF" w14:textId="20BE3DF3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under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779527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45E086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67561D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0362ED8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797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9AFFCD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92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F83C54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92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D343AB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</w:tr>
      <w:tr w:rsidR="001C72AF" w:rsidRPr="000C131A" w14:paraId="7C4DD118" w14:textId="77777777" w:rsidTr="00082634">
        <w:tc>
          <w:tcPr>
            <w:tcW w:w="152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11ADBC8" w14:textId="50F256E2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3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5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E6E4BF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8661BED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04A25F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2.6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79F70E2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79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BA8D8D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2.7</w:t>
            </w:r>
          </w:p>
        </w:tc>
        <w:tc>
          <w:tcPr>
            <w:tcW w:w="92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1D5594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  <w:tc>
          <w:tcPr>
            <w:tcW w:w="92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0CFBB3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2.8</w:t>
            </w:r>
          </w:p>
        </w:tc>
      </w:tr>
      <w:tr w:rsidR="001C72AF" w:rsidRPr="000C131A" w14:paraId="1E6C006C" w14:textId="77777777" w:rsidTr="00082634">
        <w:tc>
          <w:tcPr>
            <w:tcW w:w="1527" w:type="dxa"/>
            <w:tcBorders>
              <w:top w:val="nil"/>
            </w:tcBorders>
            <w:shd w:val="clear" w:color="auto" w:fill="auto"/>
            <w:noWrap/>
            <w:hideMark/>
          </w:tcPr>
          <w:p w14:paraId="505B74B0" w14:textId="4979C3DF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lastRenderedPageBreak/>
              <w:t>6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9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F985E3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3.3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363AC30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3.4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1D1947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03969C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59BDB3F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  <w:tc>
          <w:tcPr>
            <w:tcW w:w="9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736E5B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  <w:tc>
          <w:tcPr>
            <w:tcW w:w="92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017718E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3.6</w:t>
            </w:r>
          </w:p>
        </w:tc>
      </w:tr>
      <w:tr w:rsidR="001C72AF" w:rsidRPr="000C131A" w14:paraId="3C8A135F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3058ECAE" w14:textId="6A7467F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10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13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5E7C8E3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3.1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B6917B1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39BECC3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7AD885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3.3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07543F16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3.4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4604DB6D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3.4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4362B36C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3.5</w:t>
            </w:r>
          </w:p>
        </w:tc>
      </w:tr>
      <w:tr w:rsidR="001C72AF" w:rsidRPr="000C131A" w14:paraId="493204C3" w14:textId="77777777" w:rsidTr="00B01237">
        <w:tc>
          <w:tcPr>
            <w:tcW w:w="1527" w:type="dxa"/>
            <w:shd w:val="clear" w:color="auto" w:fill="auto"/>
            <w:noWrap/>
            <w:hideMark/>
          </w:tcPr>
          <w:p w14:paraId="1815F4E3" w14:textId="1B28A16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C131A">
              <w:rPr>
                <w:sz w:val="18"/>
              </w:rPr>
              <w:t>14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to</w:t>
            </w:r>
            <w:r w:rsidR="00782368" w:rsidRPr="000C131A">
              <w:rPr>
                <w:sz w:val="18"/>
              </w:rPr>
              <w:t xml:space="preserve"> </w:t>
            </w:r>
            <w:r w:rsidRPr="000C131A">
              <w:rPr>
                <w:sz w:val="18"/>
              </w:rPr>
              <w:t>17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D6065FC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3.1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6352CE5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3.1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11081773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7E784A79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14:paraId="67CE10E5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676B14A7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3.2</w:t>
            </w:r>
          </w:p>
        </w:tc>
        <w:tc>
          <w:tcPr>
            <w:tcW w:w="929" w:type="dxa"/>
            <w:shd w:val="clear" w:color="auto" w:fill="auto"/>
            <w:noWrap/>
            <w:vAlign w:val="bottom"/>
            <w:hideMark/>
          </w:tcPr>
          <w:p w14:paraId="1204475A" w14:textId="77777777" w:rsidR="001C72AF" w:rsidRPr="000C131A" w:rsidRDefault="001C72AF" w:rsidP="000C131A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C131A">
              <w:rPr>
                <w:sz w:val="18"/>
              </w:rPr>
              <w:t>3.3</w:t>
            </w:r>
          </w:p>
        </w:tc>
      </w:tr>
    </w:tbl>
    <w:p w14:paraId="1EED881B" w14:textId="3AF514AC" w:rsidR="001C72AF" w:rsidRPr="00C05162" w:rsidRDefault="001C72AF" w:rsidP="00D43738">
      <w:pPr>
        <w:spacing w:before="120" w:after="240"/>
        <w:ind w:left="1134" w:right="1134" w:firstLine="170"/>
        <w:rPr>
          <w:sz w:val="18"/>
        </w:rPr>
      </w:pPr>
      <w:r w:rsidRPr="00C04BC8">
        <w:rPr>
          <w:i/>
          <w:iCs/>
          <w:sz w:val="18"/>
        </w:rPr>
        <w:t>Source:</w:t>
      </w:r>
      <w:r w:rsidR="00782368" w:rsidRPr="00C04BC8">
        <w:rPr>
          <w:sz w:val="18"/>
        </w:rPr>
        <w:t xml:space="preserve"> </w:t>
      </w:r>
      <w:r w:rsidR="00C04BC8">
        <w:rPr>
          <w:sz w:val="18"/>
        </w:rPr>
        <w:t xml:space="preserve"> </w:t>
      </w:r>
      <w:r w:rsidRPr="00C04BC8">
        <w:rPr>
          <w:sz w:val="18"/>
        </w:rPr>
        <w:t>Federal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Statistical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Office: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Population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statistics,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compilation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by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the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DJI/TU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Dortmund</w:t>
      </w:r>
      <w:r w:rsidR="00782368" w:rsidRPr="00C04BC8">
        <w:rPr>
          <w:sz w:val="18"/>
        </w:rPr>
        <w:t xml:space="preserve"> </w:t>
      </w:r>
      <w:r w:rsidRPr="00C04BC8">
        <w:rPr>
          <w:sz w:val="18"/>
        </w:rPr>
        <w:t>Research</w:t>
      </w:r>
      <w:r w:rsidR="00782368" w:rsidRPr="00C04BC8">
        <w:rPr>
          <w:sz w:val="18"/>
        </w:rPr>
        <w:t xml:space="preserve"> </w:t>
      </w:r>
      <w:r w:rsidRPr="00C05162">
        <w:rPr>
          <w:sz w:val="18"/>
        </w:rPr>
        <w:t>Association</w:t>
      </w:r>
      <w:r w:rsidR="00C04BC8">
        <w:rPr>
          <w:sz w:val="18"/>
        </w:rPr>
        <w:t>.</w:t>
      </w:r>
    </w:p>
    <w:p w14:paraId="050394FD" w14:textId="73491D26" w:rsidR="00D43738" w:rsidRDefault="001C72AF" w:rsidP="00D43738">
      <w:pPr>
        <w:pStyle w:val="Heading1"/>
      </w:pPr>
      <w:r w:rsidRPr="00C05162">
        <w:t>Table</w:t>
      </w:r>
      <w:r w:rsidR="00782368">
        <w:t xml:space="preserve"> </w:t>
      </w:r>
      <w:r w:rsidRPr="00C05162">
        <w:t>3</w:t>
      </w:r>
    </w:p>
    <w:p w14:paraId="198B306E" w14:textId="14791ABE" w:rsidR="001C72AF" w:rsidRPr="00D43738" w:rsidRDefault="001C72AF" w:rsidP="00D43738">
      <w:pPr>
        <w:pStyle w:val="SingleTxtG"/>
        <w:rPr>
          <w:b/>
          <w:bCs/>
        </w:rPr>
      </w:pPr>
      <w:r w:rsidRPr="00D43738">
        <w:rPr>
          <w:b/>
          <w:bCs/>
        </w:rPr>
        <w:t>Children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in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the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population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2015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to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2020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by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sex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(No.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and</w:t>
      </w:r>
      <w:r w:rsidR="00782368" w:rsidRPr="00D43738">
        <w:rPr>
          <w:b/>
          <w:bCs/>
        </w:rPr>
        <w:t xml:space="preserve"> </w:t>
      </w:r>
      <w:r w:rsidRPr="00D43738">
        <w:rPr>
          <w:b/>
          <w:bCs/>
        </w:rPr>
        <w:t>percentage)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992"/>
        <w:gridCol w:w="992"/>
        <w:gridCol w:w="992"/>
        <w:gridCol w:w="992"/>
        <w:gridCol w:w="992"/>
        <w:gridCol w:w="992"/>
      </w:tblGrid>
      <w:tr w:rsidR="001C72AF" w:rsidRPr="00097700" w14:paraId="06A6E4F3" w14:textId="77777777" w:rsidTr="00FC63A7">
        <w:trPr>
          <w:tblHeader/>
        </w:trPr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CD9D6B" w14:textId="12141AB2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Age</w:t>
            </w:r>
            <w:r w:rsidR="00782368" w:rsidRPr="00097700">
              <w:rPr>
                <w:bCs/>
                <w:i/>
                <w:sz w:val="16"/>
              </w:rPr>
              <w:t xml:space="preserve"> </w:t>
            </w:r>
            <w:r w:rsidRPr="00097700">
              <w:rPr>
                <w:bCs/>
                <w:i/>
                <w:sz w:val="16"/>
              </w:rPr>
              <w:t>in</w:t>
            </w:r>
            <w:r w:rsidR="00782368" w:rsidRPr="00097700">
              <w:rPr>
                <w:bCs/>
                <w:i/>
                <w:sz w:val="16"/>
              </w:rPr>
              <w:t xml:space="preserve"> </w:t>
            </w:r>
            <w:r w:rsidRPr="00097700">
              <w:rPr>
                <w:bCs/>
                <w:i/>
                <w:sz w:val="16"/>
              </w:rPr>
              <w:t>years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1CC0D9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1F40C3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046351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62D23F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28A116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B8BFE7" w14:textId="77777777" w:rsidR="001C72AF" w:rsidRPr="00097700" w:rsidRDefault="001C72AF" w:rsidP="00097700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97700">
              <w:rPr>
                <w:bCs/>
                <w:i/>
                <w:sz w:val="16"/>
              </w:rPr>
              <w:t>2020</w:t>
            </w:r>
          </w:p>
        </w:tc>
      </w:tr>
      <w:tr w:rsidR="00232D4E" w:rsidRPr="00097700" w14:paraId="12863EE8" w14:textId="77777777" w:rsidTr="00232D4E">
        <w:trPr>
          <w:trHeight w:hRule="exact" w:val="113"/>
          <w:tblHeader/>
        </w:trPr>
        <w:tc>
          <w:tcPr>
            <w:tcW w:w="7370" w:type="dxa"/>
            <w:gridSpan w:val="7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40E0FE3D" w14:textId="77777777" w:rsidR="00232D4E" w:rsidRPr="00097700" w:rsidRDefault="00232D4E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</w:tr>
      <w:tr w:rsidR="001C72AF" w:rsidRPr="00097700" w14:paraId="5480AA32" w14:textId="77777777" w:rsidTr="00232D4E">
        <w:tc>
          <w:tcPr>
            <w:tcW w:w="7370" w:type="dxa"/>
            <w:gridSpan w:val="7"/>
            <w:tcBorders>
              <w:top w:val="nil"/>
              <w:bottom w:val="nil"/>
            </w:tcBorders>
            <w:shd w:val="clear" w:color="auto" w:fill="auto"/>
            <w:hideMark/>
          </w:tcPr>
          <w:p w14:paraId="4BAA04A2" w14:textId="339E9F73" w:rsidR="001C72AF" w:rsidRPr="00097700" w:rsidRDefault="00097700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Male</w:t>
            </w:r>
          </w:p>
        </w:tc>
      </w:tr>
      <w:tr w:rsidR="001C72AF" w:rsidRPr="00097700" w14:paraId="228FAF78" w14:textId="77777777" w:rsidTr="009B42DA">
        <w:tc>
          <w:tcPr>
            <w:tcW w:w="737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670E16DB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No.</w:t>
            </w:r>
          </w:p>
        </w:tc>
      </w:tr>
      <w:tr w:rsidR="004A1A29" w:rsidRPr="00097700" w14:paraId="65F99902" w14:textId="77777777" w:rsidTr="009B42DA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D4B553F" w14:textId="53E282E1" w:rsidR="004A1A29" w:rsidRPr="00FC63A7" w:rsidRDefault="004A1A29" w:rsidP="00FC63A7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under 18 total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25D1A" w14:textId="429468AF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6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865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9B2B" w14:textId="065BF6AA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6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943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513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899A" w14:textId="2C27EA7C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6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968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292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EAFA4" w14:textId="0A48C4B8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6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992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943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E020" w14:textId="07723AA3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7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030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434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6F248" w14:textId="40232F58" w:rsidR="004A1A29" w:rsidRPr="00FC63A7" w:rsidRDefault="004A1A29" w:rsidP="00FC63A7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FC63A7">
              <w:rPr>
                <w:b/>
                <w:sz w:val="18"/>
              </w:rPr>
              <w:t>7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063</w:t>
            </w:r>
            <w:r w:rsidR="00FC63A7">
              <w:rPr>
                <w:b/>
                <w:sz w:val="18"/>
              </w:rPr>
              <w:t xml:space="preserve"> </w:t>
            </w:r>
            <w:r w:rsidRPr="00FC63A7">
              <w:rPr>
                <w:b/>
                <w:sz w:val="18"/>
              </w:rPr>
              <w:t>395</w:t>
            </w:r>
          </w:p>
        </w:tc>
      </w:tr>
      <w:tr w:rsidR="001C72AF" w:rsidRPr="00097700" w14:paraId="04C6AD28" w14:textId="77777777" w:rsidTr="009B42DA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B37C13" w14:textId="6EE7EAF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under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B155" w14:textId="0A60D58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130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C7D8" w14:textId="7E9C398B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182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8BA1" w14:textId="5BABF058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206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257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A5104" w14:textId="22ABFD7E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221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E2C5" w14:textId="00D6DEB0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216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345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4AA7" w14:textId="3DD6B61C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206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965</w:t>
            </w:r>
          </w:p>
        </w:tc>
      </w:tr>
      <w:tr w:rsidR="001C72AF" w:rsidRPr="00097700" w14:paraId="67879434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54ED8BC1" w14:textId="72431C8E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3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8175C1B" w14:textId="3F22FBD1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093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3354E59" w14:textId="6C85097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110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952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0BA4AA" w14:textId="71352BB9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144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CB9032B" w14:textId="3EAE579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775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0BB7AAA" w14:textId="0AB6EE41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211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35D90C4" w14:textId="41A2A61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232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813</w:t>
            </w:r>
          </w:p>
        </w:tc>
      </w:tr>
      <w:tr w:rsidR="001C72AF" w:rsidRPr="00097700" w14:paraId="0DCDFC39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574D8966" w14:textId="654494F0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49CE738" w14:textId="6A67948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467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25F2F08" w14:textId="12D15838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492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707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89BF7A9" w14:textId="7E78B311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495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047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278D93F" w14:textId="213C5A0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502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076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1333157" w14:textId="790163F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518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675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3F875DA" w14:textId="16E6BF2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540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477</w:t>
            </w:r>
          </w:p>
        </w:tc>
      </w:tr>
      <w:tr w:rsidR="001C72AF" w:rsidRPr="00097700" w14:paraId="2A8B982A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3251D563" w14:textId="2F81CFE4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10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873FB6A" w14:textId="1612269D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507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009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480D56E" w14:textId="0E250C19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504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D88BCD5" w14:textId="0761D73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510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579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1C10DB2" w14:textId="2F5223D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517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869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6374919" w14:textId="3691F90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524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162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1FBF8FC" w14:textId="2494DD6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537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167</w:t>
            </w:r>
          </w:p>
        </w:tc>
      </w:tr>
      <w:tr w:rsidR="001C72AF" w:rsidRPr="00097700" w14:paraId="03249AD1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48595B13" w14:textId="2D312F9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14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707BD3F" w14:textId="5F16E93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666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105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EF3EF74" w14:textId="7BAA786B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653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335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F361F9E" w14:textId="7A32277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612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077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A67A837" w14:textId="0F656E51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578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802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5AD528B" w14:textId="4F3E1BC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559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5449569" w14:textId="020C369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545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973</w:t>
            </w:r>
          </w:p>
        </w:tc>
      </w:tr>
      <w:tr w:rsidR="001C72AF" w:rsidRPr="00097700" w14:paraId="6358BDD8" w14:textId="77777777" w:rsidTr="009B42DA">
        <w:tc>
          <w:tcPr>
            <w:tcW w:w="7370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E53E3D9" w14:textId="0D15578D" w:rsidR="001C72AF" w:rsidRPr="00097700" w:rsidRDefault="00CC52D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Percentage</w:t>
            </w:r>
          </w:p>
        </w:tc>
      </w:tr>
      <w:tr w:rsidR="004A1A29" w:rsidRPr="00097700" w14:paraId="6F3A5C07" w14:textId="77777777" w:rsidTr="009B42DA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E77F949" w14:textId="66835CDB" w:rsidR="004A1A29" w:rsidRPr="00097700" w:rsidRDefault="004A1A29" w:rsidP="009B42DA">
            <w:pPr>
              <w:suppressAutoHyphens w:val="0"/>
              <w:spacing w:before="80" w:after="80" w:line="220" w:lineRule="exact"/>
              <w:ind w:left="283"/>
              <w:rPr>
                <w:sz w:val="18"/>
              </w:rPr>
            </w:pPr>
            <w:r w:rsidRPr="009B42DA">
              <w:rPr>
                <w:b/>
                <w:sz w:val="18"/>
              </w:rPr>
              <w:t>under 18 total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3BFD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123EB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9B07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73F45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3F98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51B5" w14:textId="77777777" w:rsidR="004A1A29" w:rsidRPr="009B42DA" w:rsidRDefault="004A1A29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51.4</w:t>
            </w:r>
          </w:p>
        </w:tc>
      </w:tr>
      <w:tr w:rsidR="001C72AF" w:rsidRPr="00097700" w14:paraId="06F025E5" w14:textId="77777777" w:rsidTr="009B42DA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256D1E9" w14:textId="1011B36F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under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AA36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E04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553E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0F3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E80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4B15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</w:tr>
      <w:tr w:rsidR="001C72AF" w:rsidRPr="00097700" w14:paraId="0888E035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45EA7DAF" w14:textId="4E0114D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3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FE484F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CCD7171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085A5A3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23030C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DCC6F4D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6D6C678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51.3</w:t>
            </w:r>
          </w:p>
        </w:tc>
      </w:tr>
      <w:tr w:rsidR="001C72AF" w:rsidRPr="00097700" w14:paraId="1EE3079A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060E1957" w14:textId="63DA1AC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5EEC80A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47D12A2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D40930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154C2D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BC38966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77AD8FB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</w:tr>
      <w:tr w:rsidR="001C72AF" w:rsidRPr="00097700" w14:paraId="5E8C94E2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06A76070" w14:textId="578B0BE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10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E2B52B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F11593A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798CDA1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C155EDF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AE5727E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F6631AE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51.4</w:t>
            </w:r>
          </w:p>
        </w:tc>
      </w:tr>
      <w:tr w:rsidR="001C72AF" w:rsidRPr="00097700" w14:paraId="2F0E82E1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5238968A" w14:textId="3446C07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14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F4104F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122A148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52.1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92274B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9FA1D72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4876E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606699D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51.5</w:t>
            </w:r>
          </w:p>
        </w:tc>
      </w:tr>
      <w:tr w:rsidR="001C72AF" w:rsidRPr="00097700" w14:paraId="08317E20" w14:textId="77777777" w:rsidTr="00097700">
        <w:tc>
          <w:tcPr>
            <w:tcW w:w="7370" w:type="dxa"/>
            <w:gridSpan w:val="7"/>
            <w:shd w:val="clear" w:color="auto" w:fill="auto"/>
            <w:noWrap/>
            <w:hideMark/>
          </w:tcPr>
          <w:p w14:paraId="5ABFB938" w14:textId="4164661B" w:rsidR="001C72AF" w:rsidRPr="00097700" w:rsidRDefault="004A1A29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Female</w:t>
            </w:r>
          </w:p>
        </w:tc>
      </w:tr>
      <w:tr w:rsidR="001C72AF" w:rsidRPr="00097700" w14:paraId="05EB13D1" w14:textId="77777777" w:rsidTr="009B42DA">
        <w:tc>
          <w:tcPr>
            <w:tcW w:w="7370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DC050DD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No.</w:t>
            </w:r>
          </w:p>
        </w:tc>
      </w:tr>
      <w:tr w:rsidR="004A1A29" w:rsidRPr="00097700" w14:paraId="4C8195EF" w14:textId="77777777" w:rsidTr="009B42DA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663F133" w14:textId="62F99CB2" w:rsidR="004A1A29" w:rsidRPr="009B42DA" w:rsidRDefault="004A1A29" w:rsidP="009B42DA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under 18 total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F4D0" w14:textId="3E2C7FF6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460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4ADC0" w14:textId="47C8B6E0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526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749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5E97" w14:textId="6EF0B565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569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854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B9767" w14:textId="5FF5EA67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604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485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2E60" w14:textId="5E1B3191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647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468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BD830" w14:textId="145C466D" w:rsidR="004A1A29" w:rsidRPr="00097700" w:rsidRDefault="004A1A29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680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549</w:t>
            </w:r>
          </w:p>
        </w:tc>
      </w:tr>
      <w:tr w:rsidR="001C72AF" w:rsidRPr="00097700" w14:paraId="55D91D1F" w14:textId="77777777" w:rsidTr="009B42DA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4F14C81" w14:textId="615682BA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under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BAE5" w14:textId="0007B80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069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969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A85B" w14:textId="3FE6B4F8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121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916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D5145" w14:textId="416C81B8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145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594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B654" w14:textId="3D0158B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161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582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B4DF" w14:textId="5F9F1FEB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155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072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58841" w14:textId="64B3CD2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144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374</w:t>
            </w:r>
          </w:p>
        </w:tc>
      </w:tr>
      <w:tr w:rsidR="001C72AF" w:rsidRPr="00097700" w14:paraId="5924713D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053F23AE" w14:textId="309F872E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3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2486F86" w14:textId="373D76F4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036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249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FEB530E" w14:textId="7E86FC6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051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108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1DDFEBA" w14:textId="277CC42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082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683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C81F9B7" w14:textId="07CC58AE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110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348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155BAA5" w14:textId="3AB09BF8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149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906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0E62BA0" w14:textId="48F3D314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740</w:t>
            </w:r>
          </w:p>
        </w:tc>
      </w:tr>
      <w:tr w:rsidR="001C72AF" w:rsidRPr="00097700" w14:paraId="761EC2DC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66192260" w14:textId="6805579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D48A852" w14:textId="3DD96FB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387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159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76E3DC3" w14:textId="21F4106A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411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571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B4431EF" w14:textId="2DBE3ACC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415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081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23CA4B3" w14:textId="5773534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420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B8718B4" w14:textId="6F2E7784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436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816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8CB9BA4" w14:textId="1895669A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457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337</w:t>
            </w:r>
          </w:p>
        </w:tc>
      </w:tr>
      <w:tr w:rsidR="001C72AF" w:rsidRPr="00097700" w14:paraId="359040DA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15265B6D" w14:textId="0DA78791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10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B8E0E7B" w14:textId="645871D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423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3CE7322" w14:textId="26D588C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419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22388EF" w14:textId="68693AC0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424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958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84931C2" w14:textId="63455B6B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689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B06BFEA" w14:textId="6083FE70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438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245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CFD1EB8" w14:textId="788A550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452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757</w:t>
            </w:r>
          </w:p>
        </w:tc>
      </w:tr>
      <w:tr w:rsidR="001C72AF" w:rsidRPr="00097700" w14:paraId="7C0AABE9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7A14B406" w14:textId="7D806C9A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14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74B394D" w14:textId="66D74E54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543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443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BE200D5" w14:textId="7271FAB6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522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715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846DE9E" w14:textId="7291FCD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501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1D73B53" w14:textId="4FAE4323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479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433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90BB685" w14:textId="56B2CEA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467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165DE37" w14:textId="1616FF92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1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455</w:t>
            </w:r>
            <w:r w:rsidR="00FC63A7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341</w:t>
            </w:r>
          </w:p>
        </w:tc>
      </w:tr>
      <w:tr w:rsidR="001C72AF" w:rsidRPr="00097700" w14:paraId="6E58C4F6" w14:textId="77777777" w:rsidTr="00097700">
        <w:tc>
          <w:tcPr>
            <w:tcW w:w="7370" w:type="dxa"/>
            <w:gridSpan w:val="7"/>
            <w:shd w:val="clear" w:color="auto" w:fill="auto"/>
            <w:noWrap/>
            <w:hideMark/>
          </w:tcPr>
          <w:p w14:paraId="4071F1DF" w14:textId="6A6A88C5" w:rsidR="001C72AF" w:rsidRPr="00097700" w:rsidRDefault="00CC52D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Percentage</w:t>
            </w:r>
          </w:p>
        </w:tc>
      </w:tr>
      <w:tr w:rsidR="00232D4E" w:rsidRPr="00097700" w14:paraId="377FC99C" w14:textId="77777777" w:rsidTr="009B42DA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E89001C" w14:textId="1FB87357" w:rsidR="00232D4E" w:rsidRPr="009B42DA" w:rsidRDefault="00232D4E" w:rsidP="009B42DA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under 18 total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61DFE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81B9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77FC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20053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3AB5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00154" w14:textId="77777777" w:rsidR="00232D4E" w:rsidRPr="009B42DA" w:rsidRDefault="00232D4E" w:rsidP="009B42DA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B42DA">
              <w:rPr>
                <w:b/>
                <w:sz w:val="18"/>
              </w:rPr>
              <w:t>48.6</w:t>
            </w:r>
          </w:p>
        </w:tc>
      </w:tr>
      <w:tr w:rsidR="001C72AF" w:rsidRPr="00097700" w14:paraId="7E53119A" w14:textId="77777777" w:rsidTr="009B42DA"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AEB26A" w14:textId="1D92802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under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F63B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19A8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2395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BCC3E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73A71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EBAD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</w:tr>
      <w:tr w:rsidR="001C72AF" w:rsidRPr="00097700" w14:paraId="673AE69A" w14:textId="77777777" w:rsidTr="00FC63A7">
        <w:tc>
          <w:tcPr>
            <w:tcW w:w="1418" w:type="dxa"/>
            <w:shd w:val="clear" w:color="auto" w:fill="auto"/>
            <w:noWrap/>
            <w:hideMark/>
          </w:tcPr>
          <w:p w14:paraId="53D74545" w14:textId="668C472F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3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489398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F704171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08B404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92DAE6B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893BC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3C71343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48.7</w:t>
            </w:r>
          </w:p>
        </w:tc>
      </w:tr>
      <w:tr w:rsidR="001C72AF" w:rsidRPr="00097700" w14:paraId="0C83951A" w14:textId="77777777" w:rsidTr="00FC63A7">
        <w:tc>
          <w:tcPr>
            <w:tcW w:w="1418" w:type="dxa"/>
            <w:tcBorders>
              <w:bottom w:val="nil"/>
            </w:tcBorders>
            <w:shd w:val="clear" w:color="auto" w:fill="auto"/>
            <w:noWrap/>
            <w:hideMark/>
          </w:tcPr>
          <w:p w14:paraId="59AD860C" w14:textId="10ADD955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6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9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0FC6DF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F13CDB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5C79A7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57D3E16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0C3CC0E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277E471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</w:tr>
      <w:tr w:rsidR="001C72AF" w:rsidRPr="00097700" w14:paraId="1AB774D8" w14:textId="77777777" w:rsidTr="00FC63A7"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EFBB5F4" w14:textId="4163F529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10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9800B4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03CD6F8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90FA277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7D875D0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62C8A74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48.5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5C8281A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48.6</w:t>
            </w:r>
          </w:p>
        </w:tc>
      </w:tr>
      <w:tr w:rsidR="001C72AF" w:rsidRPr="00097700" w14:paraId="2686A357" w14:textId="77777777" w:rsidTr="00FC63A7">
        <w:tc>
          <w:tcPr>
            <w:tcW w:w="1418" w:type="dxa"/>
            <w:tcBorders>
              <w:top w:val="nil"/>
            </w:tcBorders>
            <w:shd w:val="clear" w:color="auto" w:fill="auto"/>
            <w:noWrap/>
            <w:hideMark/>
          </w:tcPr>
          <w:p w14:paraId="0B0A3EA4" w14:textId="34F18A1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097700">
              <w:rPr>
                <w:sz w:val="18"/>
              </w:rPr>
              <w:t>14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to</w:t>
            </w:r>
            <w:r w:rsidR="00782368" w:rsidRPr="00097700">
              <w:rPr>
                <w:sz w:val="18"/>
              </w:rPr>
              <w:t xml:space="preserve"> </w:t>
            </w:r>
            <w:r w:rsidRPr="00097700">
              <w:rPr>
                <w:sz w:val="18"/>
              </w:rPr>
              <w:t>17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311C796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48.1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C228D32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47.9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548FB0D9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48.2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7804E13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48.4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03FEF32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48.5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FC7FECC" w14:textId="77777777" w:rsidR="001C72AF" w:rsidRPr="00097700" w:rsidRDefault="001C72AF" w:rsidP="00097700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097700">
              <w:rPr>
                <w:sz w:val="18"/>
              </w:rPr>
              <w:t>48.5</w:t>
            </w:r>
          </w:p>
        </w:tc>
      </w:tr>
    </w:tbl>
    <w:p w14:paraId="1635108F" w14:textId="49632818" w:rsidR="001C72AF" w:rsidRDefault="001C72AF" w:rsidP="00B875A0">
      <w:pPr>
        <w:suppressAutoHyphens w:val="0"/>
        <w:spacing w:before="120" w:after="240"/>
        <w:ind w:left="1134" w:right="1134" w:firstLine="170"/>
        <w:rPr>
          <w:sz w:val="18"/>
        </w:rPr>
      </w:pPr>
      <w:r w:rsidRPr="006F38CA">
        <w:rPr>
          <w:i/>
          <w:iCs/>
          <w:sz w:val="18"/>
        </w:rPr>
        <w:t>Source:</w:t>
      </w:r>
      <w:r w:rsidR="006F38CA">
        <w:rPr>
          <w:sz w:val="18"/>
        </w:rPr>
        <w:t xml:space="preserve"> 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Federal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Statistical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Office: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Population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statistics,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compilation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by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the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DJI/TU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Dortmund</w:t>
      </w:r>
      <w:r w:rsidR="00782368" w:rsidRPr="006F38CA">
        <w:rPr>
          <w:sz w:val="18"/>
        </w:rPr>
        <w:t xml:space="preserve"> </w:t>
      </w:r>
      <w:r w:rsidRPr="006F38CA">
        <w:rPr>
          <w:sz w:val="18"/>
        </w:rPr>
        <w:t>Research</w:t>
      </w:r>
      <w:r w:rsidR="00782368" w:rsidRPr="006F38CA">
        <w:rPr>
          <w:sz w:val="18"/>
        </w:rPr>
        <w:t xml:space="preserve"> </w:t>
      </w:r>
      <w:r w:rsidRPr="00C05162">
        <w:rPr>
          <w:sz w:val="18"/>
        </w:rPr>
        <w:t>Association</w:t>
      </w:r>
      <w:r w:rsidR="006F38CA">
        <w:rPr>
          <w:sz w:val="18"/>
        </w:rPr>
        <w:t>.</w:t>
      </w:r>
    </w:p>
    <w:p w14:paraId="7D9E6B7D" w14:textId="13B20EAF" w:rsidR="00B875A0" w:rsidRDefault="001C72AF" w:rsidP="00B6504F">
      <w:pPr>
        <w:pStyle w:val="Heading1"/>
        <w:keepNext/>
        <w:keepLines/>
      </w:pPr>
      <w:r w:rsidRPr="00C05162">
        <w:lastRenderedPageBreak/>
        <w:t>Table</w:t>
      </w:r>
      <w:r w:rsidR="00782368">
        <w:t xml:space="preserve"> </w:t>
      </w:r>
      <w:r w:rsidRPr="00C05162">
        <w:t>4</w:t>
      </w:r>
    </w:p>
    <w:p w14:paraId="0CC8EA29" w14:textId="154E72FF" w:rsidR="001C72AF" w:rsidRPr="00B875A0" w:rsidRDefault="001C72AF" w:rsidP="00B6504F">
      <w:pPr>
        <w:pStyle w:val="SingleTxtG"/>
        <w:keepNext/>
        <w:keepLines/>
        <w:spacing w:after="240"/>
        <w:rPr>
          <w:b/>
          <w:bCs/>
        </w:rPr>
      </w:pPr>
      <w:r w:rsidRPr="00B875A0">
        <w:rPr>
          <w:b/>
          <w:bCs/>
        </w:rPr>
        <w:t>Children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with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a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migration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background*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in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the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population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from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2016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to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2019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by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age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group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(No.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in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1,000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and</w:t>
      </w:r>
      <w:r w:rsidR="00782368" w:rsidRPr="00B875A0">
        <w:rPr>
          <w:b/>
          <w:bCs/>
        </w:rPr>
        <w:t xml:space="preserve"> </w:t>
      </w:r>
      <w:r w:rsidRPr="00B875A0">
        <w:rPr>
          <w:b/>
          <w:bCs/>
        </w:rPr>
        <w:t>percentage)</w:t>
      </w:r>
      <w:r w:rsidR="00782368" w:rsidRPr="00B875A0">
        <w:rPr>
          <w:b/>
          <w:bCs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1178"/>
        <w:gridCol w:w="1177"/>
        <w:gridCol w:w="1177"/>
        <w:gridCol w:w="1149"/>
      </w:tblGrid>
      <w:tr w:rsidR="001C72AF" w:rsidRPr="005E3C3B" w14:paraId="56651CA7" w14:textId="77777777" w:rsidTr="005E3C3B">
        <w:trPr>
          <w:tblHeader/>
        </w:trPr>
        <w:tc>
          <w:tcPr>
            <w:tcW w:w="26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2CBE0D1" w14:textId="40C91C4E" w:rsidR="001C72AF" w:rsidRPr="005E3C3B" w:rsidRDefault="001C72AF" w:rsidP="005E3C3B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5E3C3B">
              <w:rPr>
                <w:bCs/>
                <w:i/>
                <w:sz w:val="16"/>
              </w:rPr>
              <w:t>Age</w:t>
            </w:r>
            <w:r w:rsidR="00782368" w:rsidRPr="005E3C3B">
              <w:rPr>
                <w:bCs/>
                <w:i/>
                <w:sz w:val="16"/>
              </w:rPr>
              <w:t xml:space="preserve"> </w:t>
            </w:r>
            <w:r w:rsidRPr="005E3C3B">
              <w:rPr>
                <w:bCs/>
                <w:i/>
                <w:sz w:val="16"/>
              </w:rPr>
              <w:t>in</w:t>
            </w:r>
            <w:r w:rsidR="00782368" w:rsidRPr="005E3C3B">
              <w:rPr>
                <w:bCs/>
                <w:i/>
                <w:sz w:val="16"/>
              </w:rPr>
              <w:t xml:space="preserve"> </w:t>
            </w:r>
            <w:r w:rsidRPr="005E3C3B">
              <w:rPr>
                <w:bCs/>
                <w:i/>
                <w:sz w:val="16"/>
              </w:rPr>
              <w:t>years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7C7510" w14:textId="77777777" w:rsidR="001C72AF" w:rsidRPr="005E3C3B" w:rsidRDefault="001C72AF" w:rsidP="005E3C3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5E3C3B">
              <w:rPr>
                <w:bCs/>
                <w:i/>
                <w:sz w:val="16"/>
              </w:rPr>
              <w:t>2016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A3B70F" w14:textId="77777777" w:rsidR="001C72AF" w:rsidRPr="005E3C3B" w:rsidRDefault="001C72AF" w:rsidP="005E3C3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5E3C3B">
              <w:rPr>
                <w:bCs/>
                <w:i/>
                <w:sz w:val="16"/>
              </w:rPr>
              <w:t>2017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2B2A8E6" w14:textId="77777777" w:rsidR="001C72AF" w:rsidRPr="005E3C3B" w:rsidRDefault="001C72AF" w:rsidP="005E3C3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5E3C3B">
              <w:rPr>
                <w:bCs/>
                <w:i/>
                <w:sz w:val="16"/>
              </w:rPr>
              <w:t>2018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B062924" w14:textId="77777777" w:rsidR="001C72AF" w:rsidRPr="005E3C3B" w:rsidRDefault="001C72AF" w:rsidP="005E3C3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5E3C3B">
              <w:rPr>
                <w:bCs/>
                <w:i/>
                <w:sz w:val="16"/>
              </w:rPr>
              <w:t>2019</w:t>
            </w:r>
          </w:p>
        </w:tc>
      </w:tr>
      <w:tr w:rsidR="001C72AF" w:rsidRPr="005E3C3B" w14:paraId="74DB9849" w14:textId="77777777" w:rsidTr="005E3C3B">
        <w:tc>
          <w:tcPr>
            <w:tcW w:w="7370" w:type="dxa"/>
            <w:gridSpan w:val="5"/>
            <w:tcBorders>
              <w:top w:val="single" w:sz="12" w:space="0" w:color="auto"/>
            </w:tcBorders>
            <w:shd w:val="clear" w:color="auto" w:fill="auto"/>
            <w:hideMark/>
          </w:tcPr>
          <w:p w14:paraId="00090398" w14:textId="569B7B9B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Children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with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a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migration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background</w:t>
            </w:r>
          </w:p>
        </w:tc>
      </w:tr>
      <w:tr w:rsidR="001C72AF" w:rsidRPr="005E3C3B" w14:paraId="46CCCFCC" w14:textId="77777777" w:rsidTr="005E3C3B">
        <w:tc>
          <w:tcPr>
            <w:tcW w:w="7370" w:type="dxa"/>
            <w:gridSpan w:val="5"/>
            <w:shd w:val="clear" w:color="auto" w:fill="auto"/>
            <w:noWrap/>
            <w:hideMark/>
          </w:tcPr>
          <w:p w14:paraId="276E1FF5" w14:textId="3E9D9612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No.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in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1,000</w:t>
            </w:r>
          </w:p>
        </w:tc>
      </w:tr>
      <w:tr w:rsidR="00CE2AC0" w:rsidRPr="005E3C3B" w14:paraId="3ACAB000" w14:textId="77777777" w:rsidTr="00236168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A4C9E20" w14:textId="15D2052C" w:rsidR="00CE2AC0" w:rsidRPr="00236168" w:rsidRDefault="00CE2AC0" w:rsidP="00236168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under 18 total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0360" w14:textId="6D7C04D2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4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755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D33DF" w14:textId="14BDF748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4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896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BBC1E" w14:textId="4446E7C9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4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980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C9706" w14:textId="28AD96A3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5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141</w:t>
            </w:r>
          </w:p>
        </w:tc>
      </w:tr>
      <w:tr w:rsidR="001C72AF" w:rsidRPr="005E3C3B" w14:paraId="7B2179A6" w14:textId="77777777" w:rsidTr="00236168"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B0A924A" w14:textId="2A165986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under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AD1F5" w14:textId="008E8E63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388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A33B" w14:textId="2818E7AE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451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F8C2" w14:textId="7199B485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471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FABA" w14:textId="4EBEA3EE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507</w:t>
            </w:r>
          </w:p>
        </w:tc>
      </w:tr>
      <w:tr w:rsidR="001C72AF" w:rsidRPr="005E3C3B" w14:paraId="2156E86A" w14:textId="77777777" w:rsidTr="005E3C3B">
        <w:tc>
          <w:tcPr>
            <w:tcW w:w="2689" w:type="dxa"/>
            <w:shd w:val="clear" w:color="auto" w:fill="auto"/>
            <w:hideMark/>
          </w:tcPr>
          <w:p w14:paraId="4E44CB77" w14:textId="0AE95801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9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403E7F4E" w14:textId="5C58818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330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38A69C77" w14:textId="0267AF3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364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6ACD65DB" w14:textId="178FA14A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380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64C98096" w14:textId="24297CEA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419</w:t>
            </w:r>
          </w:p>
        </w:tc>
      </w:tr>
      <w:tr w:rsidR="001C72AF" w:rsidRPr="005E3C3B" w14:paraId="5FB4FDF0" w14:textId="77777777" w:rsidTr="005E3C3B">
        <w:tc>
          <w:tcPr>
            <w:tcW w:w="2689" w:type="dxa"/>
            <w:shd w:val="clear" w:color="auto" w:fill="auto"/>
            <w:hideMark/>
          </w:tcPr>
          <w:p w14:paraId="1E1EEFE5" w14:textId="58137D63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10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14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23E5DF50" w14:textId="1DC69EAB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270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44B4BF9A" w14:textId="0E0573BD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326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652751FB" w14:textId="6841A466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348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3080FEA0" w14:textId="5098464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404</w:t>
            </w:r>
          </w:p>
        </w:tc>
      </w:tr>
      <w:tr w:rsidR="001C72AF" w:rsidRPr="005E3C3B" w14:paraId="2A9D879A" w14:textId="77777777" w:rsidTr="005E3C3B">
        <w:tc>
          <w:tcPr>
            <w:tcW w:w="2689" w:type="dxa"/>
            <w:shd w:val="clear" w:color="auto" w:fill="auto"/>
            <w:hideMark/>
          </w:tcPr>
          <w:p w14:paraId="3D7EDAC5" w14:textId="721626A0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17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469B97B3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767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5A178997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755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54063E58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781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0E92A3AB" w14:textId="485D7804" w:rsidR="001C72AF" w:rsidRPr="005E3C3B" w:rsidRDefault="00782368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 xml:space="preserve">  </w:t>
            </w:r>
            <w:r w:rsidR="001C72AF" w:rsidRPr="005E3C3B">
              <w:rPr>
                <w:sz w:val="18"/>
              </w:rPr>
              <w:t>811</w:t>
            </w:r>
          </w:p>
        </w:tc>
      </w:tr>
      <w:tr w:rsidR="001C72AF" w:rsidRPr="005E3C3B" w14:paraId="44FFC860" w14:textId="77777777" w:rsidTr="005E3C3B">
        <w:tc>
          <w:tcPr>
            <w:tcW w:w="7370" w:type="dxa"/>
            <w:gridSpan w:val="5"/>
            <w:shd w:val="clear" w:color="auto" w:fill="auto"/>
            <w:noWrap/>
            <w:hideMark/>
          </w:tcPr>
          <w:p w14:paraId="7867E66C" w14:textId="19856655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Percentage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of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the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peer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population</w:t>
            </w:r>
          </w:p>
        </w:tc>
      </w:tr>
      <w:tr w:rsidR="00CE2AC0" w:rsidRPr="005E3C3B" w14:paraId="582361A4" w14:textId="77777777" w:rsidTr="00236168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3B6F08E" w14:textId="6F8F27F7" w:rsidR="00CE2AC0" w:rsidRPr="00236168" w:rsidRDefault="00CE2AC0" w:rsidP="00236168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under 18 total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3DB8" w14:textId="77777777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35.4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9649" w14:textId="77777777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36.4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2B37" w14:textId="77777777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37.8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F9568" w14:textId="77777777" w:rsidR="00CE2AC0" w:rsidRPr="00236168" w:rsidRDefault="00CE2AC0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38.0</w:t>
            </w:r>
          </w:p>
        </w:tc>
      </w:tr>
      <w:tr w:rsidR="001C72AF" w:rsidRPr="005E3C3B" w14:paraId="2CA3D4C9" w14:textId="77777777" w:rsidTr="00236168"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9A749B" w14:textId="17B88EA5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under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56F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38.1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467A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39.1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7183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39.9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9B76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39.7</w:t>
            </w:r>
          </w:p>
        </w:tc>
      </w:tr>
      <w:tr w:rsidR="001C72AF" w:rsidRPr="005E3C3B" w14:paraId="33F5E2E6" w14:textId="77777777" w:rsidTr="005E3C3B">
        <w:tc>
          <w:tcPr>
            <w:tcW w:w="2689" w:type="dxa"/>
            <w:shd w:val="clear" w:color="auto" w:fill="auto"/>
            <w:hideMark/>
          </w:tcPr>
          <w:p w14:paraId="2426F179" w14:textId="18F8CB91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9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050A6941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37.2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7B74A23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37.5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44806D14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39.0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0DE5623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38.7</w:t>
            </w:r>
          </w:p>
        </w:tc>
      </w:tr>
      <w:tr w:rsidR="001C72AF" w:rsidRPr="005E3C3B" w14:paraId="71C414D0" w14:textId="77777777" w:rsidTr="005E3C3B">
        <w:tc>
          <w:tcPr>
            <w:tcW w:w="2689" w:type="dxa"/>
            <w:shd w:val="clear" w:color="auto" w:fill="auto"/>
            <w:hideMark/>
          </w:tcPr>
          <w:p w14:paraId="7B0E6240" w14:textId="486614A5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10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14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71DC2323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34.1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253CF984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35.8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2F3D03E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37.3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52CBDC0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37.7</w:t>
            </w:r>
          </w:p>
        </w:tc>
      </w:tr>
      <w:tr w:rsidR="001C72AF" w:rsidRPr="005E3C3B" w14:paraId="34D22D0A" w14:textId="77777777" w:rsidTr="005E3C3B">
        <w:tc>
          <w:tcPr>
            <w:tcW w:w="2689" w:type="dxa"/>
            <w:shd w:val="clear" w:color="auto" w:fill="auto"/>
            <w:hideMark/>
          </w:tcPr>
          <w:p w14:paraId="0A5F5279" w14:textId="5DF2078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17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05EB967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31.0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39F74684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31.6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5E590B25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33.2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190D7870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34.7</w:t>
            </w:r>
          </w:p>
        </w:tc>
      </w:tr>
      <w:tr w:rsidR="001C72AF" w:rsidRPr="005E3C3B" w14:paraId="4850B78D" w14:textId="77777777" w:rsidTr="005E3C3B">
        <w:tc>
          <w:tcPr>
            <w:tcW w:w="7370" w:type="dxa"/>
            <w:gridSpan w:val="5"/>
            <w:shd w:val="clear" w:color="auto" w:fill="auto"/>
            <w:noWrap/>
            <w:hideMark/>
          </w:tcPr>
          <w:p w14:paraId="7E16B5FD" w14:textId="6AE740DF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of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whom: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children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with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personal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experience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of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migration</w:t>
            </w:r>
            <w:r w:rsidRPr="005E3C3B">
              <w:rPr>
                <w:sz w:val="18"/>
                <w:vertAlign w:val="superscript"/>
              </w:rPr>
              <w:t>1)</w:t>
            </w:r>
          </w:p>
        </w:tc>
      </w:tr>
      <w:tr w:rsidR="001C72AF" w:rsidRPr="005E3C3B" w14:paraId="68CDD95D" w14:textId="77777777" w:rsidTr="005E3C3B">
        <w:tc>
          <w:tcPr>
            <w:tcW w:w="7370" w:type="dxa"/>
            <w:gridSpan w:val="5"/>
            <w:shd w:val="clear" w:color="auto" w:fill="auto"/>
            <w:noWrap/>
            <w:hideMark/>
          </w:tcPr>
          <w:p w14:paraId="5B9E73D0" w14:textId="5D4A4E15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No.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in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</w:t>
            </w:r>
            <w:r w:rsidR="005D75CC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000</w:t>
            </w:r>
          </w:p>
        </w:tc>
      </w:tr>
      <w:tr w:rsidR="00A80E28" w:rsidRPr="005E3C3B" w14:paraId="10888907" w14:textId="77777777" w:rsidTr="00236168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C18A6B8" w14:textId="6F70B436" w:rsidR="00A80E28" w:rsidRPr="00236168" w:rsidRDefault="00A80E28" w:rsidP="00236168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under 18 total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A3D5" w14:textId="77777777" w:rsidR="00A80E28" w:rsidRPr="00236168" w:rsidRDefault="00A80E28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922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E4B1" w14:textId="77777777" w:rsidR="00A80E28" w:rsidRPr="00236168" w:rsidRDefault="00A80E28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991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2A9F" w14:textId="1D902470" w:rsidR="00A80E28" w:rsidRPr="00236168" w:rsidRDefault="00A80E28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1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055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0B2E" w14:textId="56AE765A" w:rsidR="00A80E28" w:rsidRPr="00236168" w:rsidRDefault="00A80E28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1</w:t>
            </w:r>
            <w:r w:rsidR="005D75CC">
              <w:rPr>
                <w:b/>
                <w:sz w:val="18"/>
              </w:rPr>
              <w:t xml:space="preserve"> </w:t>
            </w:r>
            <w:r w:rsidRPr="00236168">
              <w:rPr>
                <w:b/>
                <w:sz w:val="18"/>
              </w:rPr>
              <w:t>081</w:t>
            </w:r>
          </w:p>
        </w:tc>
      </w:tr>
      <w:tr w:rsidR="001C72AF" w:rsidRPr="005E3C3B" w14:paraId="29B88310" w14:textId="77777777" w:rsidTr="00236168"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C860A28" w14:textId="660C5B72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under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690F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172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B5E0F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167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37CB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160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D587C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132</w:t>
            </w:r>
          </w:p>
        </w:tc>
      </w:tr>
      <w:tr w:rsidR="001C72AF" w:rsidRPr="005E3C3B" w14:paraId="793D0165" w14:textId="77777777" w:rsidTr="005E3C3B">
        <w:tc>
          <w:tcPr>
            <w:tcW w:w="2689" w:type="dxa"/>
            <w:shd w:val="clear" w:color="auto" w:fill="auto"/>
            <w:hideMark/>
          </w:tcPr>
          <w:p w14:paraId="2688B396" w14:textId="10876F21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9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655E52DD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289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6E9DCC2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330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36AE45F8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358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56BF055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368</w:t>
            </w:r>
          </w:p>
        </w:tc>
      </w:tr>
      <w:tr w:rsidR="001C72AF" w:rsidRPr="005E3C3B" w14:paraId="3779DD3F" w14:textId="77777777" w:rsidTr="005E3C3B">
        <w:tc>
          <w:tcPr>
            <w:tcW w:w="2689" w:type="dxa"/>
            <w:shd w:val="clear" w:color="auto" w:fill="auto"/>
            <w:hideMark/>
          </w:tcPr>
          <w:p w14:paraId="346B6645" w14:textId="407DB9B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10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14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173F322C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267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6E7471F0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306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0443E79F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344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3C1973BD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380</w:t>
            </w:r>
          </w:p>
        </w:tc>
      </w:tr>
      <w:tr w:rsidR="001C72AF" w:rsidRPr="005E3C3B" w14:paraId="6300E1F2" w14:textId="77777777" w:rsidTr="005E3C3B">
        <w:tc>
          <w:tcPr>
            <w:tcW w:w="2689" w:type="dxa"/>
            <w:shd w:val="clear" w:color="auto" w:fill="auto"/>
            <w:hideMark/>
          </w:tcPr>
          <w:p w14:paraId="59298D95" w14:textId="66012FA1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17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2A2962D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194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10C1F0E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188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7B42BD9A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193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4A70C34B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201</w:t>
            </w:r>
          </w:p>
        </w:tc>
      </w:tr>
      <w:tr w:rsidR="001C72AF" w:rsidRPr="005E3C3B" w14:paraId="0930B7DD" w14:textId="77777777" w:rsidTr="00236168">
        <w:tc>
          <w:tcPr>
            <w:tcW w:w="737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3E8E89E" w14:textId="1660BE34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Percentage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of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the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peer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population</w:t>
            </w:r>
          </w:p>
        </w:tc>
      </w:tr>
      <w:tr w:rsidR="00DD52E6" w:rsidRPr="005E3C3B" w14:paraId="7F5FA529" w14:textId="77777777" w:rsidTr="00236168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D0A512F" w14:textId="73ED6385" w:rsidR="00DD52E6" w:rsidRPr="00236168" w:rsidRDefault="00DD52E6" w:rsidP="00236168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under 18 total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93EE1" w14:textId="77777777" w:rsidR="00DD52E6" w:rsidRPr="00236168" w:rsidRDefault="00DD52E6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6.9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E3087" w14:textId="77777777" w:rsidR="00DD52E6" w:rsidRPr="00236168" w:rsidRDefault="00DD52E6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7.4</w:t>
            </w:r>
          </w:p>
        </w:tc>
        <w:tc>
          <w:tcPr>
            <w:tcW w:w="1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88F5F" w14:textId="77777777" w:rsidR="00DD52E6" w:rsidRPr="00236168" w:rsidRDefault="00DD52E6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8.0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111AB" w14:textId="77777777" w:rsidR="00DD52E6" w:rsidRPr="00236168" w:rsidRDefault="00DD52E6" w:rsidP="0023616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236168">
              <w:rPr>
                <w:b/>
                <w:sz w:val="18"/>
              </w:rPr>
              <w:t>8.0</w:t>
            </w:r>
          </w:p>
        </w:tc>
      </w:tr>
      <w:tr w:rsidR="001C72AF" w:rsidRPr="005E3C3B" w14:paraId="433B7B9D" w14:textId="77777777" w:rsidTr="00236168"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03BB9A6" w14:textId="3307DE9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under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F909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4.7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9F0B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4.5</w:t>
            </w:r>
          </w:p>
        </w:tc>
        <w:tc>
          <w:tcPr>
            <w:tcW w:w="117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3B7E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4.3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02A16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3.5</w:t>
            </w:r>
          </w:p>
        </w:tc>
      </w:tr>
      <w:tr w:rsidR="001C72AF" w:rsidRPr="005E3C3B" w14:paraId="1C0C64D3" w14:textId="77777777" w:rsidTr="005E3C3B">
        <w:tc>
          <w:tcPr>
            <w:tcW w:w="2689" w:type="dxa"/>
            <w:shd w:val="clear" w:color="auto" w:fill="auto"/>
            <w:hideMark/>
          </w:tcPr>
          <w:p w14:paraId="5C0205E8" w14:textId="4F82369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9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54A9873F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8.1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06B6604B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9.1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1D98E00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10.1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0CD68080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10.0</w:t>
            </w:r>
          </w:p>
        </w:tc>
      </w:tr>
      <w:tr w:rsidR="001C72AF" w:rsidRPr="005E3C3B" w14:paraId="5C9A3F87" w14:textId="77777777" w:rsidTr="005E3C3B">
        <w:tc>
          <w:tcPr>
            <w:tcW w:w="2689" w:type="dxa"/>
            <w:shd w:val="clear" w:color="auto" w:fill="auto"/>
            <w:hideMark/>
          </w:tcPr>
          <w:p w14:paraId="2284C094" w14:textId="4F39765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10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14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59DCC402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7.2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05585D31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8.3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29FBD9D3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9.5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3DE02FE5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10.2</w:t>
            </w:r>
          </w:p>
        </w:tc>
      </w:tr>
      <w:tr w:rsidR="001C72AF" w:rsidRPr="005E3C3B" w14:paraId="41109A1E" w14:textId="77777777" w:rsidTr="005E3C3B">
        <w:tc>
          <w:tcPr>
            <w:tcW w:w="2689" w:type="dxa"/>
            <w:shd w:val="clear" w:color="auto" w:fill="auto"/>
            <w:hideMark/>
          </w:tcPr>
          <w:p w14:paraId="248407FE" w14:textId="026B3359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E3C3B">
              <w:rPr>
                <w:sz w:val="18"/>
              </w:rPr>
              <w:t>15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to</w:t>
            </w:r>
            <w:r w:rsidR="00782368" w:rsidRPr="005E3C3B">
              <w:rPr>
                <w:sz w:val="18"/>
              </w:rPr>
              <w:t xml:space="preserve"> </w:t>
            </w:r>
            <w:r w:rsidRPr="005E3C3B">
              <w:rPr>
                <w:sz w:val="18"/>
              </w:rPr>
              <w:t>17</w:t>
            </w:r>
          </w:p>
        </w:tc>
        <w:tc>
          <w:tcPr>
            <w:tcW w:w="1178" w:type="dxa"/>
            <w:shd w:val="clear" w:color="auto" w:fill="auto"/>
            <w:noWrap/>
            <w:vAlign w:val="bottom"/>
            <w:hideMark/>
          </w:tcPr>
          <w:p w14:paraId="78336EF7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7.8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6834F5CF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7.9</w:t>
            </w: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14:paraId="52C6FE9C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8.2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14:paraId="37227C8A" w14:textId="77777777" w:rsidR="001C72AF" w:rsidRPr="005E3C3B" w:rsidRDefault="001C72AF" w:rsidP="005E3C3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E3C3B">
              <w:rPr>
                <w:sz w:val="18"/>
              </w:rPr>
              <w:t>8.6</w:t>
            </w:r>
          </w:p>
        </w:tc>
      </w:tr>
    </w:tbl>
    <w:p w14:paraId="34F53E86" w14:textId="3FAA13BE" w:rsidR="001C72AF" w:rsidRPr="00987970" w:rsidRDefault="001C72AF" w:rsidP="00987970">
      <w:pPr>
        <w:spacing w:before="120"/>
        <w:ind w:left="1134" w:right="1134" w:firstLine="170"/>
        <w:rPr>
          <w:i/>
          <w:iCs/>
          <w:sz w:val="18"/>
        </w:rPr>
      </w:pPr>
      <w:r w:rsidRPr="00987970">
        <w:rPr>
          <w:i/>
          <w:iCs/>
          <w:sz w:val="18"/>
        </w:rPr>
        <w:t>Notes</w:t>
      </w:r>
      <w:r w:rsidR="00782368" w:rsidRPr="00987970">
        <w:rPr>
          <w:i/>
          <w:iCs/>
          <w:sz w:val="18"/>
        </w:rPr>
        <w:t xml:space="preserve"> </w:t>
      </w:r>
      <w:r w:rsidRPr="00987970">
        <w:rPr>
          <w:i/>
          <w:iCs/>
          <w:sz w:val="18"/>
        </w:rPr>
        <w:t>on</w:t>
      </w:r>
      <w:r w:rsidR="00782368" w:rsidRPr="00987970">
        <w:rPr>
          <w:i/>
          <w:iCs/>
          <w:sz w:val="18"/>
        </w:rPr>
        <w:t xml:space="preserve"> </w:t>
      </w:r>
      <w:r w:rsidRPr="00987970">
        <w:rPr>
          <w:i/>
          <w:iCs/>
          <w:sz w:val="18"/>
        </w:rPr>
        <w:t>the</w:t>
      </w:r>
      <w:r w:rsidR="00782368" w:rsidRPr="00987970">
        <w:rPr>
          <w:i/>
          <w:iCs/>
          <w:sz w:val="18"/>
        </w:rPr>
        <w:t xml:space="preserve"> </w:t>
      </w:r>
      <w:r w:rsidRPr="00987970">
        <w:rPr>
          <w:i/>
          <w:iCs/>
          <w:sz w:val="18"/>
        </w:rPr>
        <w:t>table:</w:t>
      </w:r>
      <w:r w:rsidR="00782368" w:rsidRPr="00987970">
        <w:rPr>
          <w:i/>
          <w:iCs/>
          <w:sz w:val="18"/>
        </w:rPr>
        <w:t xml:space="preserve"> </w:t>
      </w:r>
    </w:p>
    <w:p w14:paraId="3F6C7B6A" w14:textId="10F0CFE5" w:rsidR="001C72AF" w:rsidRPr="0093493C" w:rsidRDefault="001C72AF" w:rsidP="001C72AF">
      <w:pPr>
        <w:suppressAutoHyphens w:val="0"/>
        <w:spacing w:line="220" w:lineRule="exact"/>
        <w:ind w:left="1134" w:right="1134" w:firstLine="170"/>
        <w:rPr>
          <w:sz w:val="18"/>
        </w:rPr>
      </w:pPr>
      <w:r w:rsidRPr="0093493C">
        <w:rPr>
          <w:sz w:val="18"/>
        </w:rPr>
        <w:t>*</w:t>
      </w:r>
      <w:r w:rsidR="00782368">
        <w:rPr>
          <w:sz w:val="18"/>
        </w:rPr>
        <w:t xml:space="preserve"> </w:t>
      </w:r>
      <w:r w:rsidR="00987970">
        <w:rPr>
          <w:sz w:val="18"/>
        </w:rPr>
        <w:t xml:space="preserve"> </w:t>
      </w:r>
      <w:r w:rsidRPr="0093493C">
        <w:rPr>
          <w:sz w:val="18"/>
        </w:rPr>
        <w:t>Persons</w:t>
      </w:r>
      <w:r w:rsidR="00782368">
        <w:rPr>
          <w:sz w:val="18"/>
        </w:rPr>
        <w:t xml:space="preserve"> </w:t>
      </w:r>
      <w:r w:rsidRPr="0093493C">
        <w:rPr>
          <w:sz w:val="18"/>
        </w:rPr>
        <w:t>with</w:t>
      </w:r>
      <w:r w:rsidR="00782368">
        <w:rPr>
          <w:sz w:val="18"/>
        </w:rPr>
        <w:t xml:space="preserve"> </w:t>
      </w:r>
      <w:r w:rsidRPr="0093493C">
        <w:rPr>
          <w:sz w:val="18"/>
        </w:rPr>
        <w:t>a</w:t>
      </w:r>
      <w:r w:rsidR="00782368">
        <w:rPr>
          <w:sz w:val="18"/>
        </w:rPr>
        <w:t xml:space="preserve"> </w:t>
      </w:r>
      <w:r w:rsidRPr="0093493C">
        <w:rPr>
          <w:sz w:val="18"/>
        </w:rPr>
        <w:t>migration</w:t>
      </w:r>
      <w:r w:rsidR="00782368">
        <w:rPr>
          <w:sz w:val="18"/>
        </w:rPr>
        <w:t xml:space="preserve"> </w:t>
      </w:r>
      <w:r w:rsidRPr="0093493C">
        <w:rPr>
          <w:sz w:val="18"/>
        </w:rPr>
        <w:t>background</w:t>
      </w:r>
      <w:r w:rsidR="00782368">
        <w:rPr>
          <w:sz w:val="18"/>
        </w:rPr>
        <w:t xml:space="preserve"> </w:t>
      </w:r>
      <w:r w:rsidRPr="0093493C">
        <w:rPr>
          <w:sz w:val="18"/>
        </w:rPr>
        <w:t>are</w:t>
      </w:r>
      <w:r w:rsidR="00782368">
        <w:rPr>
          <w:sz w:val="18"/>
        </w:rPr>
        <w:t xml:space="preserve"> </w:t>
      </w:r>
      <w:r w:rsidRPr="0093493C">
        <w:rPr>
          <w:sz w:val="18"/>
        </w:rPr>
        <w:t>individuals</w:t>
      </w:r>
      <w:r w:rsidR="00782368">
        <w:rPr>
          <w:sz w:val="18"/>
        </w:rPr>
        <w:t xml:space="preserve"> </w:t>
      </w:r>
      <w:r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Pr="0093493C">
        <w:rPr>
          <w:sz w:val="18"/>
        </w:rPr>
        <w:t>themselves</w:t>
      </w:r>
      <w:r w:rsidR="00782368">
        <w:rPr>
          <w:sz w:val="18"/>
        </w:rPr>
        <w:t xml:space="preserve"> </w:t>
      </w:r>
      <w:r w:rsidRPr="0093493C">
        <w:rPr>
          <w:sz w:val="18"/>
        </w:rPr>
        <w:t>or</w:t>
      </w:r>
      <w:r w:rsidR="00782368">
        <w:rPr>
          <w:sz w:val="18"/>
        </w:rPr>
        <w:t xml:space="preserve"> </w:t>
      </w:r>
      <w:r w:rsidRPr="0093493C">
        <w:rPr>
          <w:sz w:val="18"/>
        </w:rPr>
        <w:t>their</w:t>
      </w:r>
      <w:r w:rsidR="00782368">
        <w:rPr>
          <w:sz w:val="18"/>
        </w:rPr>
        <w:t xml:space="preserve"> </w:t>
      </w:r>
      <w:r w:rsidRPr="0093493C">
        <w:rPr>
          <w:sz w:val="18"/>
        </w:rPr>
        <w:t>parents</w:t>
      </w:r>
      <w:r w:rsidR="00782368">
        <w:rPr>
          <w:sz w:val="18"/>
        </w:rPr>
        <w:t xml:space="preserve"> </w:t>
      </w:r>
      <w:r w:rsidRPr="0093493C">
        <w:rPr>
          <w:sz w:val="18"/>
        </w:rPr>
        <w:t>have</w:t>
      </w:r>
      <w:r w:rsidR="00782368">
        <w:rPr>
          <w:sz w:val="18"/>
        </w:rPr>
        <w:t xml:space="preserve"> </w:t>
      </w:r>
      <w:r w:rsidRPr="0093493C">
        <w:rPr>
          <w:sz w:val="18"/>
        </w:rPr>
        <w:t>immigrated</w:t>
      </w:r>
      <w:r w:rsidR="00782368">
        <w:rPr>
          <w:sz w:val="18"/>
        </w:rPr>
        <w:t xml:space="preserve"> </w:t>
      </w:r>
      <w:r w:rsidRPr="0093493C">
        <w:rPr>
          <w:sz w:val="18"/>
        </w:rPr>
        <w:t>to</w:t>
      </w:r>
      <w:r w:rsidR="00782368">
        <w:rPr>
          <w:sz w:val="18"/>
        </w:rPr>
        <w:t xml:space="preserve"> </w:t>
      </w:r>
      <w:r w:rsidRPr="0093493C">
        <w:rPr>
          <w:sz w:val="18"/>
        </w:rPr>
        <w:t>Germany.</w:t>
      </w:r>
    </w:p>
    <w:p w14:paraId="3FC75817" w14:textId="42F9564D" w:rsidR="001C72AF" w:rsidRPr="0093493C" w:rsidRDefault="00987970" w:rsidP="001C72AF">
      <w:pPr>
        <w:suppressAutoHyphens w:val="0"/>
        <w:spacing w:line="220" w:lineRule="exact"/>
        <w:ind w:left="1134" w:right="1134" w:firstLine="170"/>
        <w:rPr>
          <w:sz w:val="18"/>
        </w:rPr>
      </w:pPr>
      <w:r>
        <w:rPr>
          <w:sz w:val="18"/>
        </w:rPr>
        <w:t>(</w:t>
      </w:r>
      <w:r w:rsidR="001C72AF" w:rsidRPr="0093493C">
        <w:rPr>
          <w:sz w:val="18"/>
        </w:rPr>
        <w:t>1)</w:t>
      </w:r>
      <w:r w:rsidR="00F763C0">
        <w:rPr>
          <w:sz w:val="18"/>
        </w:rPr>
        <w:tab/>
      </w:r>
      <w:r w:rsidR="001C72AF" w:rsidRPr="0093493C">
        <w:rPr>
          <w:sz w:val="18"/>
        </w:rPr>
        <w:t>People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have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personally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experienced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migration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are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individuals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themselves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have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immigrated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to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Germany.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contrast,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people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with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a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migration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background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have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not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personally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experienced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migration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are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people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were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born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in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Germany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but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have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at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least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one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parent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who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immigrated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to</w:t>
      </w:r>
      <w:r w:rsidR="00782368">
        <w:rPr>
          <w:sz w:val="18"/>
        </w:rPr>
        <w:t xml:space="preserve"> </w:t>
      </w:r>
      <w:r w:rsidR="001C72AF" w:rsidRPr="0093493C">
        <w:rPr>
          <w:sz w:val="18"/>
        </w:rPr>
        <w:t>Germany.</w:t>
      </w:r>
    </w:p>
    <w:p w14:paraId="5D8B483D" w14:textId="08D65D62" w:rsidR="001C72AF" w:rsidRPr="0093493C" w:rsidRDefault="001C72AF" w:rsidP="005E6461">
      <w:pPr>
        <w:suppressAutoHyphens w:val="0"/>
        <w:spacing w:after="240" w:line="220" w:lineRule="exact"/>
        <w:ind w:left="1134" w:right="1134" w:firstLine="170"/>
        <w:rPr>
          <w:sz w:val="18"/>
        </w:rPr>
      </w:pPr>
      <w:r w:rsidRPr="00A6652C">
        <w:rPr>
          <w:i/>
          <w:iCs/>
          <w:sz w:val="18"/>
        </w:rPr>
        <w:t>Source</w:t>
      </w:r>
      <w:r w:rsidRPr="0093493C">
        <w:rPr>
          <w:sz w:val="18"/>
        </w:rPr>
        <w:t>:</w:t>
      </w:r>
      <w:r w:rsidR="00782368">
        <w:rPr>
          <w:sz w:val="18"/>
        </w:rPr>
        <w:t xml:space="preserve"> </w:t>
      </w:r>
      <w:r w:rsidRPr="0093493C">
        <w:rPr>
          <w:sz w:val="18"/>
        </w:rPr>
        <w:t>Federal</w:t>
      </w:r>
      <w:r w:rsidR="00782368">
        <w:rPr>
          <w:sz w:val="18"/>
        </w:rPr>
        <w:t xml:space="preserve"> </w:t>
      </w:r>
      <w:r w:rsidRPr="0093493C">
        <w:rPr>
          <w:sz w:val="18"/>
        </w:rPr>
        <w:t>Statistical</w:t>
      </w:r>
      <w:r w:rsidR="00782368">
        <w:rPr>
          <w:sz w:val="18"/>
        </w:rPr>
        <w:t xml:space="preserve"> </w:t>
      </w:r>
      <w:r w:rsidRPr="0093493C">
        <w:rPr>
          <w:sz w:val="18"/>
        </w:rPr>
        <w:t>Office:</w:t>
      </w:r>
      <w:r w:rsidR="00782368">
        <w:rPr>
          <w:sz w:val="18"/>
        </w:rPr>
        <w:t xml:space="preserve"> </w:t>
      </w:r>
      <w:r w:rsidRPr="0093493C">
        <w:rPr>
          <w:sz w:val="18"/>
        </w:rPr>
        <w:t>Population</w:t>
      </w:r>
      <w:r w:rsidR="00782368">
        <w:rPr>
          <w:sz w:val="18"/>
        </w:rPr>
        <w:t xml:space="preserve"> </w:t>
      </w:r>
      <w:r w:rsidRPr="0093493C">
        <w:rPr>
          <w:sz w:val="18"/>
        </w:rPr>
        <w:t>statistics,</w:t>
      </w:r>
      <w:r w:rsidR="00782368">
        <w:rPr>
          <w:sz w:val="18"/>
        </w:rPr>
        <w:t xml:space="preserve"> </w:t>
      </w:r>
      <w:r w:rsidRPr="0093493C">
        <w:rPr>
          <w:sz w:val="18"/>
        </w:rPr>
        <w:t>compilation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DJI/TU</w:t>
      </w:r>
      <w:r w:rsidR="00782368">
        <w:rPr>
          <w:sz w:val="18"/>
        </w:rPr>
        <w:t xml:space="preserve"> </w:t>
      </w:r>
      <w:r w:rsidRPr="0093493C">
        <w:rPr>
          <w:sz w:val="18"/>
        </w:rPr>
        <w:t>Dortmund</w:t>
      </w:r>
      <w:r w:rsidR="00782368">
        <w:rPr>
          <w:sz w:val="18"/>
        </w:rPr>
        <w:t xml:space="preserve"> </w:t>
      </w:r>
      <w:r w:rsidRPr="0093493C">
        <w:rPr>
          <w:sz w:val="18"/>
        </w:rPr>
        <w:t>Research</w:t>
      </w:r>
      <w:r w:rsidR="00782368">
        <w:rPr>
          <w:sz w:val="18"/>
        </w:rPr>
        <w:t xml:space="preserve"> </w:t>
      </w:r>
      <w:r w:rsidRPr="0093493C">
        <w:rPr>
          <w:sz w:val="18"/>
        </w:rPr>
        <w:t>Association</w:t>
      </w:r>
      <w:r w:rsidR="00DE5703">
        <w:rPr>
          <w:sz w:val="18"/>
        </w:rPr>
        <w:t>.</w:t>
      </w:r>
    </w:p>
    <w:p w14:paraId="57202FCB" w14:textId="03D998C9" w:rsidR="00DE5703" w:rsidRDefault="001C72AF" w:rsidP="000C37E0">
      <w:pPr>
        <w:pStyle w:val="Heading1"/>
        <w:keepNext/>
        <w:keepLines/>
      </w:pPr>
      <w:r w:rsidRPr="0093493C">
        <w:lastRenderedPageBreak/>
        <w:t>Table</w:t>
      </w:r>
      <w:r w:rsidR="00782368">
        <w:t xml:space="preserve"> </w:t>
      </w:r>
      <w:r w:rsidRPr="0093493C">
        <w:t>5</w:t>
      </w:r>
    </w:p>
    <w:p w14:paraId="435F3CDA" w14:textId="7756C714" w:rsidR="001C72AF" w:rsidRPr="00DE5703" w:rsidRDefault="001C72AF" w:rsidP="000C37E0">
      <w:pPr>
        <w:pStyle w:val="SingleTxtG"/>
        <w:keepNext/>
        <w:keepLines/>
        <w:spacing w:after="240"/>
        <w:rPr>
          <w:b/>
          <w:bCs/>
        </w:rPr>
      </w:pPr>
      <w:r w:rsidRPr="00DE5703">
        <w:rPr>
          <w:b/>
          <w:bCs/>
        </w:rPr>
        <w:t>Risk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assessments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in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youth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welfare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offices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concluding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that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there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was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an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endangerment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of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the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best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interests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of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the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child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(including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latent)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due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to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sexual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violence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from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2016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to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2020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(No.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and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per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10,000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of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the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peer</w:t>
      </w:r>
      <w:r w:rsidR="00782368" w:rsidRPr="00DE5703">
        <w:rPr>
          <w:b/>
          <w:bCs/>
        </w:rPr>
        <w:t xml:space="preserve"> </w:t>
      </w:r>
      <w:r w:rsidRPr="00DE5703">
        <w:rPr>
          <w:b/>
          <w:bCs/>
        </w:rPr>
        <w:t>population)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911"/>
        <w:gridCol w:w="912"/>
        <w:gridCol w:w="912"/>
        <w:gridCol w:w="912"/>
        <w:gridCol w:w="887"/>
      </w:tblGrid>
      <w:tr w:rsidR="001C72AF" w:rsidRPr="00207729" w14:paraId="2B2550F4" w14:textId="77777777" w:rsidTr="00207729">
        <w:trPr>
          <w:tblHeader/>
        </w:trPr>
        <w:tc>
          <w:tcPr>
            <w:tcW w:w="36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7AE583A" w14:textId="32F62BC5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Age</w:t>
            </w:r>
            <w:r w:rsidR="00782368" w:rsidRPr="00207729">
              <w:rPr>
                <w:bCs/>
                <w:i/>
                <w:sz w:val="16"/>
              </w:rPr>
              <w:t xml:space="preserve"> </w:t>
            </w:r>
            <w:r w:rsidRPr="00207729">
              <w:rPr>
                <w:bCs/>
                <w:i/>
                <w:sz w:val="16"/>
              </w:rPr>
              <w:t>groups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7B8B87" w14:textId="77777777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2016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A48772" w14:textId="77777777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2017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ECEC3F" w14:textId="77777777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2018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2FD978" w14:textId="77777777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2019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B6AD5A" w14:textId="77777777" w:rsidR="001C72AF" w:rsidRPr="00207729" w:rsidRDefault="001C72AF" w:rsidP="000C37E0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207729">
              <w:rPr>
                <w:bCs/>
                <w:i/>
                <w:sz w:val="16"/>
              </w:rPr>
              <w:t>2020</w:t>
            </w:r>
          </w:p>
        </w:tc>
      </w:tr>
      <w:tr w:rsidR="001C72AF" w:rsidRPr="00207729" w14:paraId="6D055F8B" w14:textId="77777777" w:rsidTr="00207729">
        <w:tc>
          <w:tcPr>
            <w:tcW w:w="9406" w:type="dxa"/>
            <w:gridSpan w:val="6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519F72D6" w14:textId="777777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No.</w:t>
            </w:r>
          </w:p>
        </w:tc>
      </w:tr>
      <w:tr w:rsidR="001C72AF" w:rsidRPr="00207729" w14:paraId="57A4C5C2" w14:textId="77777777" w:rsidTr="00207729">
        <w:tc>
          <w:tcPr>
            <w:tcW w:w="3628" w:type="dxa"/>
            <w:shd w:val="clear" w:color="auto" w:fill="auto"/>
            <w:hideMark/>
          </w:tcPr>
          <w:p w14:paraId="022F559B" w14:textId="134674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aged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under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6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6CF3C365" w14:textId="777777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441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5E9BDA5A" w14:textId="777777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456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1C148564" w14:textId="777777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540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5A4E06DF" w14:textId="77777777" w:rsidR="001C72AF" w:rsidRPr="00207729" w:rsidRDefault="001C72AF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669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7E6A8607" w14:textId="2F788C86" w:rsidR="001C72AF" w:rsidRPr="00207729" w:rsidRDefault="00782368" w:rsidP="000C37E0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 xml:space="preserve"> </w:t>
            </w:r>
            <w:r w:rsidR="001C72AF" w:rsidRPr="00207729">
              <w:rPr>
                <w:sz w:val="18"/>
              </w:rPr>
              <w:t>814</w:t>
            </w:r>
          </w:p>
        </w:tc>
      </w:tr>
      <w:tr w:rsidR="001C72AF" w:rsidRPr="00207729" w14:paraId="66BE3C14" w14:textId="77777777" w:rsidTr="00207729">
        <w:tc>
          <w:tcPr>
            <w:tcW w:w="3628" w:type="dxa"/>
            <w:shd w:val="clear" w:color="auto" w:fill="auto"/>
            <w:hideMark/>
          </w:tcPr>
          <w:p w14:paraId="67439032" w14:textId="49BDEDB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6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to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13</w:t>
            </w:r>
            <w:r w:rsidR="00782368" w:rsidRPr="00207729">
              <w:rPr>
                <w:sz w:val="18"/>
              </w:rPr>
              <w:t xml:space="preserve"> 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25FFBD82" w14:textId="570705E9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</w:t>
            </w:r>
            <w:r w:rsidR="00EF1903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093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5F15FAEB" w14:textId="5240F6A6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</w:t>
            </w:r>
            <w:r w:rsidR="00EF1903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110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6947E947" w14:textId="24E861CA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</w:t>
            </w:r>
            <w:r w:rsidR="00EF1903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319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06CD35D1" w14:textId="46A1E874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</w:t>
            </w:r>
            <w:r w:rsidR="00EF1903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589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0996516B" w14:textId="0534F56F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</w:t>
            </w:r>
            <w:r w:rsidR="00EF1903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680</w:t>
            </w:r>
          </w:p>
        </w:tc>
      </w:tr>
      <w:tr w:rsidR="001C72AF" w:rsidRPr="00207729" w14:paraId="311AE77C" w14:textId="77777777" w:rsidTr="00520B00">
        <w:tc>
          <w:tcPr>
            <w:tcW w:w="362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B13ACAD" w14:textId="22E7B4AC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aged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14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to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17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216C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487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E507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479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319C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595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EF03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732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088D" w14:textId="76C8E04C" w:rsidR="001C72AF" w:rsidRPr="00207729" w:rsidRDefault="00782368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 xml:space="preserve"> </w:t>
            </w:r>
            <w:r w:rsidR="001C72AF" w:rsidRPr="00207729">
              <w:rPr>
                <w:sz w:val="18"/>
              </w:rPr>
              <w:t>729</w:t>
            </w:r>
          </w:p>
        </w:tc>
      </w:tr>
      <w:tr w:rsidR="001C72AF" w:rsidRPr="00207729" w14:paraId="6E634BD5" w14:textId="77777777" w:rsidTr="00520B00">
        <w:tc>
          <w:tcPr>
            <w:tcW w:w="3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02F46DA" w14:textId="3BB76E72" w:rsidR="001C72AF" w:rsidRPr="00410F16" w:rsidRDefault="001C72AF" w:rsidP="00410F16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aged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under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18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total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0BFC" w14:textId="4AD55D69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</w:t>
            </w:r>
            <w:r w:rsidR="00EF1903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021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EA6DF" w14:textId="5D4C166F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</w:t>
            </w:r>
            <w:r w:rsidR="00EF1903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045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4C187" w14:textId="2C436DE6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</w:t>
            </w:r>
            <w:r w:rsidR="00EF1903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454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5673" w14:textId="57B9F00B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</w:t>
            </w:r>
            <w:r w:rsidR="00EF1903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990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3DBC" w14:textId="4CE2FD23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3</w:t>
            </w:r>
            <w:r w:rsidR="00EF1903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223</w:t>
            </w:r>
          </w:p>
        </w:tc>
      </w:tr>
      <w:tr w:rsidR="001C72AF" w:rsidRPr="00207729" w14:paraId="10F6D28E" w14:textId="77777777" w:rsidTr="00520B00">
        <w:tc>
          <w:tcPr>
            <w:tcW w:w="9406" w:type="dxa"/>
            <w:gridSpan w:val="6"/>
            <w:tcBorders>
              <w:top w:val="single" w:sz="4" w:space="0" w:color="auto"/>
            </w:tcBorders>
            <w:shd w:val="clear" w:color="auto" w:fill="auto"/>
            <w:hideMark/>
          </w:tcPr>
          <w:p w14:paraId="726111DA" w14:textId="445606B2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per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10,000</w:t>
            </w:r>
          </w:p>
        </w:tc>
      </w:tr>
      <w:tr w:rsidR="001C72AF" w:rsidRPr="00207729" w14:paraId="104577EE" w14:textId="77777777" w:rsidTr="00207729">
        <w:tc>
          <w:tcPr>
            <w:tcW w:w="3628" w:type="dxa"/>
            <w:shd w:val="clear" w:color="auto" w:fill="auto"/>
            <w:hideMark/>
          </w:tcPr>
          <w:p w14:paraId="67F85CE3" w14:textId="189A4F1F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aged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under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6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3E105F5C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1.0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15271FAC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1.0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18F6B565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1.2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4B99A81A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1.4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60D2C110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1.7</w:t>
            </w:r>
          </w:p>
        </w:tc>
      </w:tr>
      <w:tr w:rsidR="001C72AF" w:rsidRPr="00207729" w14:paraId="4C177963" w14:textId="77777777" w:rsidTr="00207729">
        <w:tc>
          <w:tcPr>
            <w:tcW w:w="3628" w:type="dxa"/>
            <w:shd w:val="clear" w:color="auto" w:fill="auto"/>
            <w:hideMark/>
          </w:tcPr>
          <w:p w14:paraId="54169544" w14:textId="08E13D46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6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to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13</w:t>
            </w:r>
            <w:r w:rsidR="00782368" w:rsidRPr="00207729">
              <w:rPr>
                <w:sz w:val="18"/>
              </w:rPr>
              <w:t xml:space="preserve"> 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01692733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1.9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3A118CAB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1.9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4E4E5E5A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2.2</w:t>
            </w:r>
          </w:p>
        </w:tc>
        <w:tc>
          <w:tcPr>
            <w:tcW w:w="1162" w:type="dxa"/>
            <w:shd w:val="clear" w:color="auto" w:fill="auto"/>
            <w:noWrap/>
            <w:vAlign w:val="bottom"/>
            <w:hideMark/>
          </w:tcPr>
          <w:p w14:paraId="2F868D05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2.7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57DCC8FD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2.8</w:t>
            </w:r>
          </w:p>
        </w:tc>
      </w:tr>
      <w:tr w:rsidR="001C72AF" w:rsidRPr="00207729" w14:paraId="4F41343C" w14:textId="77777777" w:rsidTr="00410F16">
        <w:tc>
          <w:tcPr>
            <w:tcW w:w="362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B989EE3" w14:textId="6D875C1E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207729">
              <w:rPr>
                <w:sz w:val="18"/>
              </w:rPr>
              <w:t>aged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14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to</w:t>
            </w:r>
            <w:r w:rsidR="00782368" w:rsidRPr="00207729">
              <w:rPr>
                <w:sz w:val="18"/>
              </w:rPr>
              <w:t xml:space="preserve"> </w:t>
            </w:r>
            <w:r w:rsidRPr="00207729">
              <w:rPr>
                <w:sz w:val="18"/>
              </w:rPr>
              <w:t>17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42EB9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1.5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5B41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1.5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6A39B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1.9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46B9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2.4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2A1C" w14:textId="77777777" w:rsidR="001C72AF" w:rsidRPr="00207729" w:rsidRDefault="001C72AF" w:rsidP="00207729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207729">
              <w:rPr>
                <w:sz w:val="18"/>
              </w:rPr>
              <w:t>2.4</w:t>
            </w:r>
          </w:p>
        </w:tc>
      </w:tr>
      <w:tr w:rsidR="001C72AF" w:rsidRPr="00207729" w14:paraId="20CE231B" w14:textId="77777777" w:rsidTr="00410F16">
        <w:tc>
          <w:tcPr>
            <w:tcW w:w="362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37DC741" w14:textId="135B275E" w:rsidR="001C72AF" w:rsidRPr="00410F16" w:rsidRDefault="001C72AF" w:rsidP="00410F16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aged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under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18</w:t>
            </w:r>
            <w:r w:rsidR="00782368" w:rsidRPr="00410F16">
              <w:rPr>
                <w:b/>
                <w:sz w:val="18"/>
              </w:rPr>
              <w:t xml:space="preserve"> </w:t>
            </w:r>
            <w:r w:rsidRPr="00410F16">
              <w:rPr>
                <w:b/>
                <w:sz w:val="18"/>
              </w:rPr>
              <w:t>total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B9D7" w14:textId="77777777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1.5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53E8" w14:textId="77777777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1.5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6CD37" w14:textId="77777777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1.8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79F8" w14:textId="77777777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2.2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2E169" w14:textId="77777777" w:rsidR="001C72AF" w:rsidRPr="00410F16" w:rsidRDefault="001C72AF" w:rsidP="00410F1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410F16">
              <w:rPr>
                <w:b/>
                <w:sz w:val="18"/>
              </w:rPr>
              <w:t>2.3</w:t>
            </w:r>
          </w:p>
        </w:tc>
      </w:tr>
    </w:tbl>
    <w:p w14:paraId="1F2591DD" w14:textId="3F67F0A3" w:rsidR="001C72AF" w:rsidRPr="0093493C" w:rsidRDefault="001C72AF" w:rsidP="00D212BB">
      <w:pPr>
        <w:suppressAutoHyphens w:val="0"/>
        <w:spacing w:before="120" w:after="240"/>
        <w:ind w:left="1134" w:right="1134" w:firstLine="170"/>
        <w:rPr>
          <w:sz w:val="18"/>
        </w:rPr>
      </w:pPr>
      <w:r w:rsidRPr="00D21650">
        <w:rPr>
          <w:i/>
          <w:iCs/>
          <w:sz w:val="18"/>
        </w:rPr>
        <w:t>Source: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Federal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Statistical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Office: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Risk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assessments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in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accordance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with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section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8a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subsection</w:t>
      </w:r>
      <w:r w:rsidR="00782368" w:rsidRPr="00F252CD">
        <w:rPr>
          <w:sz w:val="18"/>
        </w:rPr>
        <w:t xml:space="preserve"> </w:t>
      </w:r>
      <w:r w:rsidRPr="00F252CD">
        <w:rPr>
          <w:sz w:val="18"/>
        </w:rPr>
        <w:t>(1)</w:t>
      </w:r>
      <w:r w:rsidR="00782368" w:rsidRPr="00F252CD">
        <w:rPr>
          <w:sz w:val="18"/>
        </w:rPr>
        <w:t xml:space="preserve"> </w:t>
      </w:r>
      <w:r w:rsidRPr="0093493C">
        <w:rPr>
          <w:sz w:val="18"/>
        </w:rPr>
        <w:t>Book</w:t>
      </w:r>
      <w:r w:rsidR="00782368">
        <w:rPr>
          <w:sz w:val="18"/>
        </w:rPr>
        <w:t xml:space="preserve"> </w:t>
      </w:r>
      <w:r w:rsidRPr="0093493C">
        <w:rPr>
          <w:sz w:val="18"/>
        </w:rPr>
        <w:t>VIII</w:t>
      </w:r>
      <w:r w:rsidR="00782368">
        <w:rPr>
          <w:sz w:val="18"/>
        </w:rPr>
        <w:t xml:space="preserve"> </w:t>
      </w:r>
      <w:r w:rsidRPr="0093493C">
        <w:rPr>
          <w:sz w:val="18"/>
        </w:rPr>
        <w:t>of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Social</w:t>
      </w:r>
      <w:r w:rsidR="00782368">
        <w:rPr>
          <w:sz w:val="18"/>
        </w:rPr>
        <w:t xml:space="preserve"> </w:t>
      </w:r>
      <w:r w:rsidRPr="0093493C">
        <w:rPr>
          <w:sz w:val="18"/>
        </w:rPr>
        <w:t>Code,</w:t>
      </w:r>
      <w:r w:rsidR="00782368">
        <w:rPr>
          <w:sz w:val="18"/>
        </w:rPr>
        <w:t xml:space="preserve"> </w:t>
      </w:r>
      <w:r w:rsidRPr="0093493C">
        <w:rPr>
          <w:sz w:val="18"/>
        </w:rPr>
        <w:t>Calculations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DJI/TU</w:t>
      </w:r>
      <w:r w:rsidR="00782368">
        <w:rPr>
          <w:sz w:val="18"/>
        </w:rPr>
        <w:t xml:space="preserve"> </w:t>
      </w:r>
      <w:r w:rsidRPr="0093493C">
        <w:rPr>
          <w:sz w:val="18"/>
        </w:rPr>
        <w:t>Dortmund</w:t>
      </w:r>
      <w:r w:rsidR="00782368">
        <w:rPr>
          <w:sz w:val="18"/>
        </w:rPr>
        <w:t xml:space="preserve"> </w:t>
      </w:r>
      <w:r w:rsidRPr="0093493C">
        <w:rPr>
          <w:sz w:val="18"/>
        </w:rPr>
        <w:t>Research</w:t>
      </w:r>
      <w:r w:rsidR="00782368">
        <w:rPr>
          <w:sz w:val="18"/>
        </w:rPr>
        <w:t xml:space="preserve"> </w:t>
      </w:r>
      <w:r w:rsidRPr="0093493C">
        <w:rPr>
          <w:sz w:val="18"/>
        </w:rPr>
        <w:t>Association</w:t>
      </w:r>
      <w:r w:rsidR="00F252CD">
        <w:rPr>
          <w:sz w:val="18"/>
        </w:rPr>
        <w:t>.</w:t>
      </w:r>
    </w:p>
    <w:p w14:paraId="4F8D9199" w14:textId="4F8E9030" w:rsidR="00D212BB" w:rsidRDefault="001C72AF" w:rsidP="00D212BB">
      <w:pPr>
        <w:pStyle w:val="Heading1"/>
      </w:pPr>
      <w:r w:rsidRPr="0093493C">
        <w:t>Table</w:t>
      </w:r>
      <w:r w:rsidR="00782368">
        <w:t xml:space="preserve"> </w:t>
      </w:r>
      <w:r w:rsidRPr="0093493C">
        <w:t>6</w:t>
      </w:r>
    </w:p>
    <w:p w14:paraId="7F597EFB" w14:textId="43CAA0F4" w:rsidR="001C72AF" w:rsidRPr="00D212BB" w:rsidRDefault="001C72AF" w:rsidP="00D212BB">
      <w:pPr>
        <w:pStyle w:val="SingleTxtG"/>
        <w:spacing w:after="240"/>
        <w:rPr>
          <w:b/>
          <w:bCs/>
        </w:rPr>
      </w:pPr>
      <w:r w:rsidRPr="00D212BB">
        <w:rPr>
          <w:b/>
          <w:bCs/>
        </w:rPr>
        <w:t>Take-up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rate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of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ongoing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and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completed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assistance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with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upbringing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2010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and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2019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by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types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of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assistance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and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age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group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(per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10,000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of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the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peer</w:t>
      </w:r>
      <w:r w:rsidR="00782368" w:rsidRPr="00D212BB">
        <w:rPr>
          <w:b/>
          <w:bCs/>
        </w:rPr>
        <w:t xml:space="preserve"> </w:t>
      </w:r>
      <w:r w:rsidRPr="00D212BB">
        <w:rPr>
          <w:b/>
          <w:bCs/>
        </w:rPr>
        <w:t>population)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921"/>
        <w:gridCol w:w="921"/>
        <w:gridCol w:w="921"/>
        <w:gridCol w:w="921"/>
        <w:gridCol w:w="921"/>
        <w:gridCol w:w="922"/>
      </w:tblGrid>
      <w:tr w:rsidR="00870A14" w:rsidRPr="00870A14" w14:paraId="7B3E769B" w14:textId="77777777" w:rsidTr="00C84216">
        <w:trPr>
          <w:tblHeader/>
        </w:trPr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7020" w14:textId="0715DB9B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Age groups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6695DDE3" w14:textId="28A74D9D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 xml:space="preserve">Educational </w:t>
            </w:r>
            <w:r w:rsidR="00364701">
              <w:rPr>
                <w:i/>
                <w:sz w:val="16"/>
              </w:rPr>
              <w:br/>
            </w:r>
            <w:r w:rsidRPr="00870A14">
              <w:rPr>
                <w:i/>
                <w:sz w:val="16"/>
              </w:rPr>
              <w:t>counselling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4569C75" w14:textId="2B2E5753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Non-residential assistance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0A14" w14:textId="6A2A10AA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Accommodation outside</w:t>
            </w:r>
            <w:r>
              <w:rPr>
                <w:i/>
                <w:sz w:val="16"/>
              </w:rPr>
              <w:br/>
            </w:r>
            <w:r w:rsidRPr="00870A14">
              <w:rPr>
                <w:i/>
                <w:sz w:val="16"/>
              </w:rPr>
              <w:t xml:space="preserve"> the family</w:t>
            </w:r>
          </w:p>
        </w:tc>
      </w:tr>
      <w:tr w:rsidR="00870A14" w:rsidRPr="00870A14" w14:paraId="79FE7CB6" w14:textId="77777777" w:rsidTr="00C84216"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2659143E" w14:textId="178C45EC" w:rsidR="00870A14" w:rsidRPr="00870A14" w:rsidRDefault="00870A14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6A52C9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2010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3F6AEB5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990662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2010</w:t>
            </w:r>
          </w:p>
        </w:tc>
        <w:tc>
          <w:tcPr>
            <w:tcW w:w="921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6E96B304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5EA35B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2010</w:t>
            </w:r>
          </w:p>
        </w:tc>
        <w:tc>
          <w:tcPr>
            <w:tcW w:w="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AD9A20" w14:textId="77777777" w:rsidR="00870A14" w:rsidRPr="00870A14" w:rsidRDefault="00870A14" w:rsidP="00870A1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870A14">
              <w:rPr>
                <w:i/>
                <w:sz w:val="16"/>
              </w:rPr>
              <w:t>2019</w:t>
            </w:r>
          </w:p>
        </w:tc>
      </w:tr>
      <w:tr w:rsidR="001C72AF" w:rsidRPr="00870A14" w14:paraId="0D2DC88B" w14:textId="77777777" w:rsidTr="00C84216"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33035013" w14:textId="41266F75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70A14">
              <w:rPr>
                <w:sz w:val="18"/>
              </w:rPr>
              <w:t>aged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under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3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23A96B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127.3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273068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160.3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78EB03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177.8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DC94D9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179.7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4742F7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47.4</w:t>
            </w:r>
          </w:p>
        </w:tc>
        <w:tc>
          <w:tcPr>
            <w:tcW w:w="92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E0DA91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47.3</w:t>
            </w:r>
          </w:p>
        </w:tc>
      </w:tr>
      <w:tr w:rsidR="001C72AF" w:rsidRPr="00870A14" w14:paraId="27753691" w14:textId="77777777" w:rsidTr="00C84216">
        <w:tc>
          <w:tcPr>
            <w:tcW w:w="1843" w:type="dxa"/>
            <w:shd w:val="clear" w:color="auto" w:fill="auto"/>
            <w:noWrap/>
            <w:hideMark/>
          </w:tcPr>
          <w:p w14:paraId="30732422" w14:textId="3312AE0B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70A14">
              <w:rPr>
                <w:sz w:val="18"/>
              </w:rPr>
              <w:t>3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to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5</w:t>
            </w:r>
            <w:r w:rsidR="00782368" w:rsidRPr="00870A14">
              <w:rPr>
                <w:sz w:val="18"/>
              </w:rPr>
              <w:t xml:space="preserve"> 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4C3E0990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306.7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0301B1A8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342.6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7309336C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223.5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4306BBAF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242.4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745B064F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72.1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30DE774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77.3</w:t>
            </w:r>
          </w:p>
        </w:tc>
      </w:tr>
      <w:tr w:rsidR="001C72AF" w:rsidRPr="00870A14" w14:paraId="555CA62C" w14:textId="77777777" w:rsidTr="00C84216">
        <w:tc>
          <w:tcPr>
            <w:tcW w:w="1843" w:type="dxa"/>
            <w:shd w:val="clear" w:color="auto" w:fill="auto"/>
            <w:noWrap/>
            <w:hideMark/>
          </w:tcPr>
          <w:p w14:paraId="56BB21F4" w14:textId="1CB6FD5A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70A14">
              <w:rPr>
                <w:sz w:val="18"/>
              </w:rPr>
              <w:t>6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to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9</w:t>
            </w:r>
            <w:r w:rsidR="00782368" w:rsidRPr="00870A14">
              <w:rPr>
                <w:sz w:val="18"/>
              </w:rPr>
              <w:t xml:space="preserve"> 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64128034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416.5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34CD40AE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439.3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41371B5E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260.7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7A21BBEA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329.4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7B32E6E2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87.6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6AD05513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111.9</w:t>
            </w:r>
          </w:p>
        </w:tc>
      </w:tr>
      <w:tr w:rsidR="001C72AF" w:rsidRPr="00870A14" w14:paraId="4D4E7E2E" w14:textId="77777777" w:rsidTr="00C84216">
        <w:tc>
          <w:tcPr>
            <w:tcW w:w="1843" w:type="dxa"/>
            <w:shd w:val="clear" w:color="auto" w:fill="auto"/>
            <w:noWrap/>
            <w:hideMark/>
          </w:tcPr>
          <w:p w14:paraId="5E5FD1F4" w14:textId="587FAEC1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70A14">
              <w:rPr>
                <w:sz w:val="18"/>
              </w:rPr>
              <w:t>10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to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13</w:t>
            </w:r>
            <w:r w:rsidR="00782368" w:rsidRPr="00870A14">
              <w:rPr>
                <w:sz w:val="18"/>
              </w:rPr>
              <w:t xml:space="preserve"> 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1D067408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365.5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1B9E0A16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377.4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18F5A3CB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283.9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22996642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378.1</w:t>
            </w:r>
          </w:p>
        </w:tc>
        <w:tc>
          <w:tcPr>
            <w:tcW w:w="921" w:type="dxa"/>
            <w:shd w:val="clear" w:color="auto" w:fill="auto"/>
            <w:noWrap/>
            <w:vAlign w:val="bottom"/>
            <w:hideMark/>
          </w:tcPr>
          <w:p w14:paraId="71F4BEB3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115.1</w:t>
            </w:r>
          </w:p>
        </w:tc>
        <w:tc>
          <w:tcPr>
            <w:tcW w:w="922" w:type="dxa"/>
            <w:shd w:val="clear" w:color="auto" w:fill="auto"/>
            <w:noWrap/>
            <w:vAlign w:val="bottom"/>
            <w:hideMark/>
          </w:tcPr>
          <w:p w14:paraId="5544D93B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155.3</w:t>
            </w:r>
          </w:p>
        </w:tc>
      </w:tr>
      <w:tr w:rsidR="001C72AF" w:rsidRPr="00870A14" w14:paraId="2EDD5449" w14:textId="77777777" w:rsidTr="00957426"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74B8B11" w14:textId="19B07186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70A14">
              <w:rPr>
                <w:sz w:val="18"/>
              </w:rPr>
              <w:t>14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to</w:t>
            </w:r>
            <w:r w:rsidR="00782368" w:rsidRPr="00870A14">
              <w:rPr>
                <w:sz w:val="18"/>
              </w:rPr>
              <w:t xml:space="preserve"> </w:t>
            </w:r>
            <w:r w:rsidRPr="00870A14">
              <w:rPr>
                <w:sz w:val="18"/>
              </w:rPr>
              <w:t>17</w:t>
            </w:r>
            <w:r w:rsidR="00782368" w:rsidRPr="00870A14">
              <w:rPr>
                <w:sz w:val="18"/>
              </w:rPr>
              <w:t xml:space="preserve"> 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2FBA6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287.3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B512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271.3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3C00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251.2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971EB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316.1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F467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186.1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3D775" w14:textId="77777777" w:rsidR="001C72AF" w:rsidRPr="00870A14" w:rsidRDefault="001C72AF" w:rsidP="00870A1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70A14">
              <w:rPr>
                <w:sz w:val="18"/>
              </w:rPr>
              <w:t>233.7</w:t>
            </w:r>
          </w:p>
        </w:tc>
      </w:tr>
      <w:tr w:rsidR="001C72AF" w:rsidRPr="00870A14" w14:paraId="263B328B" w14:textId="77777777" w:rsidTr="00957426"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BF73182" w14:textId="316C6A5A" w:rsidR="001C72AF" w:rsidRPr="00C8421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C84216">
              <w:rPr>
                <w:b/>
                <w:sz w:val="18"/>
              </w:rPr>
              <w:t>aged</w:t>
            </w:r>
            <w:r w:rsidR="00782368" w:rsidRPr="00C84216">
              <w:rPr>
                <w:b/>
                <w:sz w:val="18"/>
              </w:rPr>
              <w:t xml:space="preserve"> </w:t>
            </w:r>
            <w:r w:rsidRPr="00C84216">
              <w:rPr>
                <w:b/>
                <w:sz w:val="18"/>
              </w:rPr>
              <w:t>under</w:t>
            </w:r>
            <w:r w:rsidR="00782368" w:rsidRPr="00C84216">
              <w:rPr>
                <w:b/>
                <w:sz w:val="18"/>
              </w:rPr>
              <w:t xml:space="preserve"> </w:t>
            </w:r>
            <w:r w:rsidRPr="00C84216">
              <w:rPr>
                <w:b/>
                <w:sz w:val="18"/>
              </w:rPr>
              <w:t>18</w:t>
            </w:r>
            <w:r w:rsidR="00782368" w:rsidRPr="00C84216">
              <w:rPr>
                <w:b/>
                <w:sz w:val="18"/>
              </w:rPr>
              <w:t xml:space="preserve"> </w:t>
            </w:r>
            <w:r w:rsidRPr="007D384F">
              <w:rPr>
                <w:b/>
                <w:bCs/>
                <w:sz w:val="18"/>
              </w:rPr>
              <w:t>total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342E2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312.2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BF48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323.6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BE533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245.5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4D0A2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296.0</w:t>
            </w:r>
          </w:p>
        </w:tc>
        <w:tc>
          <w:tcPr>
            <w:tcW w:w="9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4C165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109.2</w:t>
            </w:r>
          </w:p>
        </w:tc>
        <w:tc>
          <w:tcPr>
            <w:tcW w:w="9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4B22" w14:textId="77777777" w:rsidR="001C72AF" w:rsidRPr="00957426" w:rsidRDefault="001C72AF" w:rsidP="00957426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957426">
              <w:rPr>
                <w:b/>
                <w:sz w:val="18"/>
              </w:rPr>
              <w:t>131.1</w:t>
            </w:r>
          </w:p>
        </w:tc>
      </w:tr>
    </w:tbl>
    <w:p w14:paraId="480EB425" w14:textId="0DF2FB4D" w:rsidR="001C72AF" w:rsidRPr="0093493C" w:rsidRDefault="001C72AF" w:rsidP="00DB4849">
      <w:pPr>
        <w:suppressAutoHyphens w:val="0"/>
        <w:spacing w:before="120" w:after="240"/>
        <w:ind w:left="1134" w:right="1134" w:firstLine="170"/>
        <w:rPr>
          <w:sz w:val="18"/>
        </w:rPr>
      </w:pPr>
      <w:r w:rsidRPr="003F0F7C">
        <w:rPr>
          <w:i/>
          <w:iCs/>
          <w:sz w:val="18"/>
        </w:rPr>
        <w:t>Source:</w:t>
      </w:r>
      <w:r w:rsidR="00782368" w:rsidRPr="003F0F7C">
        <w:rPr>
          <w:sz w:val="18"/>
        </w:rPr>
        <w:t xml:space="preserve"> </w:t>
      </w:r>
      <w:r w:rsidRPr="003F0F7C">
        <w:rPr>
          <w:sz w:val="18"/>
        </w:rPr>
        <w:t>Federal</w:t>
      </w:r>
      <w:r w:rsidR="00782368" w:rsidRPr="003F0F7C">
        <w:rPr>
          <w:sz w:val="18"/>
        </w:rPr>
        <w:t xml:space="preserve"> </w:t>
      </w:r>
      <w:r w:rsidRPr="003F0F7C">
        <w:rPr>
          <w:sz w:val="18"/>
        </w:rPr>
        <w:t>Statistical</w:t>
      </w:r>
      <w:r w:rsidR="00782368" w:rsidRPr="003F0F7C">
        <w:rPr>
          <w:sz w:val="18"/>
        </w:rPr>
        <w:t xml:space="preserve"> </w:t>
      </w:r>
      <w:r w:rsidRPr="003F0F7C">
        <w:rPr>
          <w:sz w:val="18"/>
        </w:rPr>
        <w:t>Office:</w:t>
      </w:r>
      <w:r w:rsidR="00782368" w:rsidRPr="003F0F7C">
        <w:rPr>
          <w:sz w:val="18"/>
        </w:rPr>
        <w:t xml:space="preserve"> </w:t>
      </w:r>
      <w:proofErr w:type="spellStart"/>
      <w:r w:rsidRPr="003F0F7C">
        <w:rPr>
          <w:sz w:val="18"/>
        </w:rPr>
        <w:t>Statistiken</w:t>
      </w:r>
      <w:proofErr w:type="spellEnd"/>
      <w:r w:rsidR="00782368" w:rsidRPr="003F0F7C">
        <w:rPr>
          <w:sz w:val="18"/>
        </w:rPr>
        <w:t xml:space="preserve"> </w:t>
      </w:r>
      <w:r w:rsidRPr="003F0F7C">
        <w:rPr>
          <w:sz w:val="18"/>
        </w:rPr>
        <w:t>der</w:t>
      </w:r>
      <w:r w:rsidR="00782368" w:rsidRPr="003F0F7C">
        <w:rPr>
          <w:sz w:val="18"/>
        </w:rPr>
        <w:t xml:space="preserve"> </w:t>
      </w:r>
      <w:r w:rsidRPr="003F0F7C">
        <w:rPr>
          <w:sz w:val="18"/>
        </w:rPr>
        <w:t>Kinder-</w:t>
      </w:r>
      <w:r w:rsidR="00782368" w:rsidRPr="003F0F7C">
        <w:rPr>
          <w:sz w:val="18"/>
        </w:rPr>
        <w:t xml:space="preserve"> </w:t>
      </w:r>
      <w:r w:rsidRPr="003F0F7C">
        <w:rPr>
          <w:sz w:val="18"/>
        </w:rPr>
        <w:t>und</w:t>
      </w:r>
      <w:r w:rsidR="00782368" w:rsidRPr="003F0F7C">
        <w:rPr>
          <w:sz w:val="18"/>
        </w:rPr>
        <w:t xml:space="preserve"> </w:t>
      </w:r>
      <w:proofErr w:type="spellStart"/>
      <w:r w:rsidRPr="003F0F7C">
        <w:rPr>
          <w:sz w:val="18"/>
        </w:rPr>
        <w:t>Jugendhilfe</w:t>
      </w:r>
      <w:proofErr w:type="spellEnd"/>
      <w:r w:rsidR="00782368" w:rsidRPr="003F0F7C">
        <w:rPr>
          <w:sz w:val="18"/>
        </w:rPr>
        <w:t xml:space="preserve"> </w:t>
      </w:r>
      <w:r w:rsidRPr="003F0F7C">
        <w:rPr>
          <w:sz w:val="18"/>
        </w:rPr>
        <w:t>–</w:t>
      </w:r>
      <w:r w:rsidR="00782368" w:rsidRPr="003F0F7C">
        <w:rPr>
          <w:sz w:val="18"/>
        </w:rPr>
        <w:t xml:space="preserve"> </w:t>
      </w:r>
      <w:proofErr w:type="spellStart"/>
      <w:r w:rsidRPr="003F0F7C">
        <w:rPr>
          <w:sz w:val="18"/>
        </w:rPr>
        <w:t>Erzieherische</w:t>
      </w:r>
      <w:proofErr w:type="spellEnd"/>
      <w:r w:rsidR="00782368" w:rsidRPr="003F0F7C">
        <w:rPr>
          <w:sz w:val="18"/>
        </w:rPr>
        <w:t xml:space="preserve"> </w:t>
      </w:r>
      <w:proofErr w:type="spellStart"/>
      <w:r w:rsidRPr="003F0F7C">
        <w:rPr>
          <w:sz w:val="18"/>
        </w:rPr>
        <w:t>Hilfe</w:t>
      </w:r>
      <w:proofErr w:type="spellEnd"/>
      <w:r w:rsidRPr="003F0F7C">
        <w:rPr>
          <w:sz w:val="18"/>
        </w:rPr>
        <w:t>,</w:t>
      </w:r>
      <w:r w:rsidR="00782368" w:rsidRPr="003F0F7C">
        <w:rPr>
          <w:sz w:val="18"/>
        </w:rPr>
        <w:t xml:space="preserve"> </w:t>
      </w:r>
      <w:proofErr w:type="spellStart"/>
      <w:r w:rsidRPr="0093493C">
        <w:rPr>
          <w:sz w:val="18"/>
        </w:rPr>
        <w:t>Eingliederungshilfe</w:t>
      </w:r>
      <w:proofErr w:type="spellEnd"/>
      <w:r w:rsidRPr="0093493C">
        <w:rPr>
          <w:sz w:val="18"/>
        </w:rPr>
        <w:t>,</w:t>
      </w:r>
      <w:r w:rsidR="00782368">
        <w:rPr>
          <w:sz w:val="18"/>
        </w:rPr>
        <w:t xml:space="preserve"> </w:t>
      </w:r>
      <w:proofErr w:type="spellStart"/>
      <w:r w:rsidRPr="0093493C">
        <w:rPr>
          <w:sz w:val="18"/>
        </w:rPr>
        <w:t>Hilfe</w:t>
      </w:r>
      <w:proofErr w:type="spellEnd"/>
      <w:r w:rsidR="00782368">
        <w:rPr>
          <w:sz w:val="18"/>
        </w:rPr>
        <w:t xml:space="preserve"> </w:t>
      </w:r>
      <w:proofErr w:type="spellStart"/>
      <w:r w:rsidRPr="0093493C">
        <w:rPr>
          <w:sz w:val="18"/>
        </w:rPr>
        <w:t>für</w:t>
      </w:r>
      <w:proofErr w:type="spellEnd"/>
      <w:r w:rsidR="00782368">
        <w:rPr>
          <w:sz w:val="18"/>
        </w:rPr>
        <w:t xml:space="preserve"> </w:t>
      </w:r>
      <w:proofErr w:type="spellStart"/>
      <w:r w:rsidRPr="0093493C">
        <w:rPr>
          <w:sz w:val="18"/>
        </w:rPr>
        <w:t>junge</w:t>
      </w:r>
      <w:proofErr w:type="spellEnd"/>
      <w:r w:rsidR="00782368">
        <w:rPr>
          <w:sz w:val="18"/>
        </w:rPr>
        <w:t xml:space="preserve"> </w:t>
      </w:r>
      <w:proofErr w:type="spellStart"/>
      <w:r w:rsidRPr="0093493C">
        <w:rPr>
          <w:sz w:val="18"/>
        </w:rPr>
        <w:t>Volljährige</w:t>
      </w:r>
      <w:proofErr w:type="spellEnd"/>
      <w:r w:rsidRPr="0093493C">
        <w:rPr>
          <w:sz w:val="18"/>
        </w:rPr>
        <w:t>;</w:t>
      </w:r>
      <w:r w:rsidR="00782368">
        <w:rPr>
          <w:sz w:val="18"/>
        </w:rPr>
        <w:t xml:space="preserve"> </w:t>
      </w:r>
      <w:r w:rsidRPr="0093493C">
        <w:rPr>
          <w:sz w:val="18"/>
        </w:rPr>
        <w:t>various</w:t>
      </w:r>
      <w:r w:rsidR="00782368">
        <w:rPr>
          <w:sz w:val="18"/>
        </w:rPr>
        <w:t xml:space="preserve"> </w:t>
      </w:r>
      <w:r w:rsidRPr="0093493C">
        <w:rPr>
          <w:sz w:val="18"/>
        </w:rPr>
        <w:t>years;</w:t>
      </w:r>
      <w:r w:rsidR="00782368">
        <w:rPr>
          <w:sz w:val="18"/>
        </w:rPr>
        <w:t xml:space="preserve"> </w:t>
      </w:r>
      <w:r w:rsidRPr="0093493C">
        <w:rPr>
          <w:sz w:val="18"/>
        </w:rPr>
        <w:t>Calculations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DJI/TU</w:t>
      </w:r>
      <w:r w:rsidR="00782368">
        <w:rPr>
          <w:sz w:val="18"/>
        </w:rPr>
        <w:t xml:space="preserve"> </w:t>
      </w:r>
      <w:r w:rsidRPr="0093493C">
        <w:rPr>
          <w:sz w:val="18"/>
        </w:rPr>
        <w:t>Dortmund</w:t>
      </w:r>
      <w:r w:rsidR="00782368">
        <w:rPr>
          <w:sz w:val="18"/>
        </w:rPr>
        <w:t xml:space="preserve"> </w:t>
      </w:r>
      <w:r w:rsidRPr="0093493C">
        <w:rPr>
          <w:sz w:val="18"/>
        </w:rPr>
        <w:t>Research</w:t>
      </w:r>
      <w:r w:rsidR="00782368">
        <w:rPr>
          <w:sz w:val="18"/>
        </w:rPr>
        <w:t xml:space="preserve"> </w:t>
      </w:r>
      <w:r w:rsidRPr="0093493C">
        <w:rPr>
          <w:sz w:val="18"/>
        </w:rPr>
        <w:t>Association</w:t>
      </w:r>
      <w:r w:rsidR="003F0F7C">
        <w:rPr>
          <w:sz w:val="18"/>
        </w:rPr>
        <w:t>.</w:t>
      </w:r>
    </w:p>
    <w:p w14:paraId="6051C582" w14:textId="501F0AB7" w:rsidR="00DB4849" w:rsidRDefault="001C72AF" w:rsidP="00DB4849">
      <w:pPr>
        <w:pStyle w:val="Heading1"/>
      </w:pPr>
      <w:r w:rsidRPr="0093493C">
        <w:t>Table</w:t>
      </w:r>
      <w:r w:rsidR="00782368">
        <w:t xml:space="preserve"> </w:t>
      </w:r>
      <w:r w:rsidRPr="0093493C">
        <w:t>7</w:t>
      </w:r>
    </w:p>
    <w:p w14:paraId="7721CB60" w14:textId="2548437C" w:rsidR="001C72AF" w:rsidRPr="00DB4849" w:rsidRDefault="001C72AF" w:rsidP="00DB4849">
      <w:pPr>
        <w:pStyle w:val="SingleTxtG"/>
        <w:spacing w:after="240"/>
        <w:rPr>
          <w:b/>
          <w:bCs/>
        </w:rPr>
      </w:pPr>
      <w:r w:rsidRPr="00DB4849">
        <w:rPr>
          <w:b/>
          <w:bCs/>
        </w:rPr>
        <w:t>Full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partial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transfer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of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parental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custody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to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the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youth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welfare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office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a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third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party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as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guardian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curator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2015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to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2020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by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age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group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(per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10,000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of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the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peer</w:t>
      </w:r>
      <w:r w:rsidR="00782368" w:rsidRPr="00DB4849">
        <w:rPr>
          <w:b/>
          <w:bCs/>
        </w:rPr>
        <w:t xml:space="preserve"> </w:t>
      </w:r>
      <w:r w:rsidRPr="00DB4849">
        <w:rPr>
          <w:b/>
          <w:bCs/>
        </w:rPr>
        <w:t>population)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896"/>
        <w:gridCol w:w="886"/>
        <w:gridCol w:w="886"/>
        <w:gridCol w:w="886"/>
        <w:gridCol w:w="886"/>
        <w:gridCol w:w="886"/>
      </w:tblGrid>
      <w:tr w:rsidR="001C72AF" w:rsidRPr="00582D1D" w14:paraId="3BBB7A76" w14:textId="77777777" w:rsidTr="00582D1D">
        <w:trPr>
          <w:tblHeader/>
        </w:trPr>
        <w:tc>
          <w:tcPr>
            <w:tcW w:w="2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6841D34" w14:textId="147A5501" w:rsidR="001C72AF" w:rsidRPr="00582D1D" w:rsidRDefault="00782368" w:rsidP="00582D1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 xml:space="preserve"> 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61537E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2015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1CCEF6D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2016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09FCBF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2017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31DE31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2018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25B720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2019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EEF862" w14:textId="77777777" w:rsidR="001C72AF" w:rsidRPr="00582D1D" w:rsidRDefault="001C72AF" w:rsidP="00582D1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82D1D">
              <w:rPr>
                <w:i/>
                <w:sz w:val="16"/>
              </w:rPr>
              <w:t>2020</w:t>
            </w:r>
          </w:p>
        </w:tc>
      </w:tr>
      <w:tr w:rsidR="001C72AF" w:rsidRPr="00582D1D" w14:paraId="7A86D435" w14:textId="77777777" w:rsidTr="00582D1D">
        <w:tc>
          <w:tcPr>
            <w:tcW w:w="2044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255C902" w14:textId="69B876F5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82D1D">
              <w:rPr>
                <w:sz w:val="18"/>
              </w:rPr>
              <w:t>aged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under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6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00D09FF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13.5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45654A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13.3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4B7FB4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13.6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F6F0298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13.8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0C351C5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14.0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24B028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13.7</w:t>
            </w:r>
          </w:p>
        </w:tc>
      </w:tr>
      <w:tr w:rsidR="001C72AF" w:rsidRPr="00582D1D" w14:paraId="40AEDD9E" w14:textId="77777777" w:rsidTr="00582D1D">
        <w:tc>
          <w:tcPr>
            <w:tcW w:w="2044" w:type="dxa"/>
            <w:shd w:val="clear" w:color="auto" w:fill="auto"/>
            <w:noWrap/>
            <w:hideMark/>
          </w:tcPr>
          <w:p w14:paraId="2187ED37" w14:textId="2815C8D2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82D1D">
              <w:rPr>
                <w:sz w:val="18"/>
              </w:rPr>
              <w:t>6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to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14</w:t>
            </w:r>
            <w:r w:rsidR="00782368" w:rsidRPr="00582D1D">
              <w:rPr>
                <w:sz w:val="18"/>
              </w:rPr>
              <w:t xml:space="preserve"> 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14:paraId="76A42979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9.1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12D806A3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9.9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0483627A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10.2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3F658BD5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10.1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35B235FC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10.7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10CDC297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10.4</w:t>
            </w:r>
          </w:p>
        </w:tc>
      </w:tr>
      <w:tr w:rsidR="001C72AF" w:rsidRPr="00582D1D" w14:paraId="6733326B" w14:textId="77777777" w:rsidTr="00582D1D">
        <w:tc>
          <w:tcPr>
            <w:tcW w:w="2044" w:type="dxa"/>
            <w:shd w:val="clear" w:color="auto" w:fill="auto"/>
            <w:noWrap/>
            <w:hideMark/>
          </w:tcPr>
          <w:p w14:paraId="0F78CA2C" w14:textId="699C45AF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82D1D">
              <w:rPr>
                <w:sz w:val="18"/>
              </w:rPr>
              <w:t>14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to</w:t>
            </w:r>
            <w:r w:rsidR="00782368" w:rsidRPr="00582D1D">
              <w:rPr>
                <w:sz w:val="18"/>
              </w:rPr>
              <w:t xml:space="preserve"> </w:t>
            </w:r>
            <w:r w:rsidRPr="00582D1D">
              <w:rPr>
                <w:sz w:val="18"/>
              </w:rPr>
              <w:t>18</w:t>
            </w:r>
            <w:r w:rsidR="00782368" w:rsidRPr="00582D1D">
              <w:rPr>
                <w:sz w:val="18"/>
              </w:rPr>
              <w:t xml:space="preserve"> </w:t>
            </w:r>
          </w:p>
        </w:tc>
        <w:tc>
          <w:tcPr>
            <w:tcW w:w="896" w:type="dxa"/>
            <w:shd w:val="clear" w:color="auto" w:fill="auto"/>
            <w:noWrap/>
            <w:vAlign w:val="bottom"/>
            <w:hideMark/>
          </w:tcPr>
          <w:p w14:paraId="27F0B04F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13.3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57A894A0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17.3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795A945D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13.9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22FAB69D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11.9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073C5E36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11.5</w:t>
            </w:r>
          </w:p>
        </w:tc>
        <w:tc>
          <w:tcPr>
            <w:tcW w:w="886" w:type="dxa"/>
            <w:shd w:val="clear" w:color="auto" w:fill="auto"/>
            <w:noWrap/>
            <w:vAlign w:val="bottom"/>
            <w:hideMark/>
          </w:tcPr>
          <w:p w14:paraId="31F6E16F" w14:textId="77777777" w:rsidR="001C72AF" w:rsidRPr="00582D1D" w:rsidRDefault="001C72AF" w:rsidP="00582D1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82D1D">
              <w:rPr>
                <w:sz w:val="18"/>
              </w:rPr>
              <w:t>10.8</w:t>
            </w:r>
          </w:p>
        </w:tc>
      </w:tr>
    </w:tbl>
    <w:p w14:paraId="61D536B0" w14:textId="7C7F0858" w:rsidR="001C72AF" w:rsidRPr="0093493C" w:rsidRDefault="001C72AF" w:rsidP="00F54041">
      <w:pPr>
        <w:spacing w:before="120"/>
        <w:ind w:left="1134" w:right="1134" w:firstLine="170"/>
        <w:rPr>
          <w:sz w:val="18"/>
        </w:rPr>
      </w:pPr>
      <w:r w:rsidRPr="00F54041">
        <w:rPr>
          <w:i/>
          <w:iCs/>
          <w:sz w:val="18"/>
        </w:rPr>
        <w:t>Source:</w:t>
      </w:r>
      <w:r w:rsidR="00782368" w:rsidRPr="00F54041">
        <w:rPr>
          <w:sz w:val="18"/>
        </w:rPr>
        <w:t xml:space="preserve"> </w:t>
      </w:r>
      <w:r w:rsidRPr="00F54041">
        <w:rPr>
          <w:sz w:val="18"/>
        </w:rPr>
        <w:t>Federal</w:t>
      </w:r>
      <w:r w:rsidR="00782368" w:rsidRPr="00F54041">
        <w:rPr>
          <w:sz w:val="18"/>
        </w:rPr>
        <w:t xml:space="preserve"> </w:t>
      </w:r>
      <w:r w:rsidRPr="00F54041">
        <w:rPr>
          <w:sz w:val="18"/>
        </w:rPr>
        <w:t>Statistical</w:t>
      </w:r>
      <w:r w:rsidR="00782368" w:rsidRPr="00F54041">
        <w:rPr>
          <w:sz w:val="18"/>
        </w:rPr>
        <w:t xml:space="preserve"> </w:t>
      </w:r>
      <w:r w:rsidRPr="00F54041">
        <w:rPr>
          <w:sz w:val="18"/>
        </w:rPr>
        <w:t>Office:</w:t>
      </w:r>
      <w:r w:rsidR="00782368" w:rsidRPr="00F54041">
        <w:rPr>
          <w:sz w:val="18"/>
        </w:rPr>
        <w:t xml:space="preserve"> </w:t>
      </w:r>
      <w:proofErr w:type="spellStart"/>
      <w:r w:rsidRPr="00F54041">
        <w:rPr>
          <w:sz w:val="18"/>
        </w:rPr>
        <w:t>Statistik</w:t>
      </w:r>
      <w:proofErr w:type="spellEnd"/>
      <w:r w:rsidR="00782368" w:rsidRPr="00F54041">
        <w:rPr>
          <w:sz w:val="18"/>
        </w:rPr>
        <w:t xml:space="preserve"> </w:t>
      </w:r>
      <w:r w:rsidRPr="00F54041">
        <w:rPr>
          <w:sz w:val="18"/>
        </w:rPr>
        <w:t>der</w:t>
      </w:r>
      <w:r w:rsidR="00782368" w:rsidRPr="00F54041">
        <w:rPr>
          <w:sz w:val="18"/>
        </w:rPr>
        <w:t xml:space="preserve"> </w:t>
      </w:r>
      <w:proofErr w:type="spellStart"/>
      <w:r w:rsidRPr="00F54041">
        <w:rPr>
          <w:sz w:val="18"/>
        </w:rPr>
        <w:t>Pfleg</w:t>
      </w:r>
      <w:proofErr w:type="spellEnd"/>
      <w:r w:rsidRPr="00F54041">
        <w:rPr>
          <w:sz w:val="18"/>
        </w:rPr>
        <w:t>-,</w:t>
      </w:r>
      <w:r w:rsidR="00782368" w:rsidRPr="00F54041">
        <w:rPr>
          <w:sz w:val="18"/>
        </w:rPr>
        <w:t xml:space="preserve"> </w:t>
      </w:r>
      <w:proofErr w:type="spellStart"/>
      <w:r w:rsidRPr="00F54041">
        <w:rPr>
          <w:sz w:val="18"/>
        </w:rPr>
        <w:t>Vormund</w:t>
      </w:r>
      <w:proofErr w:type="spellEnd"/>
      <w:r w:rsidRPr="00F54041">
        <w:rPr>
          <w:sz w:val="18"/>
        </w:rPr>
        <w:t>-,</w:t>
      </w:r>
      <w:r w:rsidR="00782368" w:rsidRPr="00F54041">
        <w:rPr>
          <w:sz w:val="18"/>
        </w:rPr>
        <w:t xml:space="preserve"> </w:t>
      </w:r>
      <w:proofErr w:type="spellStart"/>
      <w:r w:rsidRPr="00F54041">
        <w:rPr>
          <w:sz w:val="18"/>
        </w:rPr>
        <w:t>Beistandschaften</w:t>
      </w:r>
      <w:proofErr w:type="spellEnd"/>
      <w:r w:rsidRPr="00F54041">
        <w:rPr>
          <w:sz w:val="18"/>
        </w:rPr>
        <w:t>,</w:t>
      </w:r>
      <w:r w:rsidR="00782368" w:rsidRPr="00F54041">
        <w:rPr>
          <w:sz w:val="18"/>
        </w:rPr>
        <w:t xml:space="preserve"> </w:t>
      </w:r>
      <w:proofErr w:type="spellStart"/>
      <w:r w:rsidRPr="0093493C">
        <w:rPr>
          <w:i/>
          <w:sz w:val="18"/>
        </w:rPr>
        <w:t>Sorgerechtsentzüge</w:t>
      </w:r>
      <w:proofErr w:type="spellEnd"/>
      <w:r w:rsidRPr="0093493C">
        <w:rPr>
          <w:i/>
          <w:sz w:val="18"/>
        </w:rPr>
        <w:t>;</w:t>
      </w:r>
      <w:r w:rsidR="00782368">
        <w:rPr>
          <w:sz w:val="18"/>
        </w:rPr>
        <w:t xml:space="preserve"> </w:t>
      </w:r>
      <w:r w:rsidRPr="0093493C">
        <w:rPr>
          <w:sz w:val="18"/>
        </w:rPr>
        <w:t>Population</w:t>
      </w:r>
      <w:r w:rsidR="00782368">
        <w:rPr>
          <w:sz w:val="18"/>
        </w:rPr>
        <w:t xml:space="preserve"> </w:t>
      </w:r>
      <w:r w:rsidRPr="0093493C">
        <w:rPr>
          <w:sz w:val="18"/>
        </w:rPr>
        <w:t>Statistics,</w:t>
      </w:r>
      <w:r w:rsidR="00782368">
        <w:rPr>
          <w:sz w:val="18"/>
        </w:rPr>
        <w:t xml:space="preserve"> </w:t>
      </w:r>
      <w:r w:rsidRPr="0093493C">
        <w:rPr>
          <w:sz w:val="18"/>
        </w:rPr>
        <w:t>Calculations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DJI/TU</w:t>
      </w:r>
      <w:r w:rsidR="00782368">
        <w:rPr>
          <w:sz w:val="18"/>
        </w:rPr>
        <w:t xml:space="preserve"> </w:t>
      </w:r>
      <w:r w:rsidRPr="0093493C">
        <w:rPr>
          <w:sz w:val="18"/>
        </w:rPr>
        <w:t>Dortmund</w:t>
      </w:r>
      <w:r w:rsidR="00782368">
        <w:rPr>
          <w:sz w:val="18"/>
        </w:rPr>
        <w:t xml:space="preserve"> </w:t>
      </w:r>
      <w:r w:rsidRPr="0093493C">
        <w:rPr>
          <w:sz w:val="18"/>
        </w:rPr>
        <w:t>Research</w:t>
      </w:r>
      <w:r w:rsidR="00782368">
        <w:rPr>
          <w:sz w:val="18"/>
        </w:rPr>
        <w:t xml:space="preserve"> </w:t>
      </w:r>
      <w:r w:rsidRPr="0093493C">
        <w:rPr>
          <w:sz w:val="18"/>
        </w:rPr>
        <w:t>Association</w:t>
      </w:r>
      <w:r w:rsidR="00F54041">
        <w:rPr>
          <w:sz w:val="18"/>
        </w:rPr>
        <w:t>.</w:t>
      </w:r>
    </w:p>
    <w:p w14:paraId="1DD0ECE0" w14:textId="17E8B3E0" w:rsidR="00CF142E" w:rsidRDefault="001C72AF" w:rsidP="00CF142E">
      <w:pPr>
        <w:pStyle w:val="Heading1"/>
        <w:keepNext/>
        <w:keepLines/>
      </w:pPr>
      <w:bookmarkStart w:id="11" w:name="RANGE!A1"/>
      <w:r w:rsidRPr="0093493C">
        <w:lastRenderedPageBreak/>
        <w:t>Table</w:t>
      </w:r>
      <w:r w:rsidR="00782368">
        <w:t xml:space="preserve"> </w:t>
      </w:r>
      <w:r w:rsidRPr="0093493C">
        <w:t>8</w:t>
      </w:r>
    </w:p>
    <w:p w14:paraId="4B9FF72C" w14:textId="3FE70C55" w:rsidR="001C72AF" w:rsidRPr="00526FEB" w:rsidRDefault="001C72AF" w:rsidP="00CF142E">
      <w:pPr>
        <w:pStyle w:val="SingleTxtG"/>
        <w:spacing w:after="240"/>
        <w:rPr>
          <w:b/>
          <w:bCs/>
        </w:rPr>
      </w:pPr>
      <w:r w:rsidRPr="00526FEB">
        <w:rPr>
          <w:b/>
          <w:bCs/>
        </w:rPr>
        <w:t>Victims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of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abduction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of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minors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in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accordance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with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section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235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of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the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Criminal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Code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from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2011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to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2020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(No.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and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per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10,000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of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the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peer</w:t>
      </w:r>
      <w:r w:rsidR="00782368" w:rsidRPr="00526FEB">
        <w:rPr>
          <w:b/>
          <w:bCs/>
        </w:rPr>
        <w:t xml:space="preserve"> </w:t>
      </w:r>
      <w:r w:rsidRPr="00526FEB">
        <w:rPr>
          <w:b/>
          <w:bCs/>
        </w:rPr>
        <w:t>population)</w:t>
      </w:r>
      <w:bookmarkEnd w:id="11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1472"/>
        <w:gridCol w:w="1472"/>
        <w:gridCol w:w="1472"/>
        <w:gridCol w:w="1719"/>
      </w:tblGrid>
      <w:tr w:rsidR="00CB0D3D" w:rsidRPr="00397B16" w14:paraId="0B4508C6" w14:textId="77777777" w:rsidTr="005534B8">
        <w:trPr>
          <w:tblHeader/>
        </w:trPr>
        <w:tc>
          <w:tcPr>
            <w:tcW w:w="123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DA28C7" w14:textId="77777777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>Years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165B3350" w14:textId="0172A589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>Age group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43CC2F72" w14:textId="3D589B8E" w:rsidR="00CB0D3D" w:rsidRPr="00397B16" w:rsidRDefault="00CB0D3D" w:rsidP="00CB0D3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>aged under 18</w:t>
            </w:r>
            <w:r>
              <w:rPr>
                <w:bCs/>
                <w:i/>
                <w:sz w:val="16"/>
              </w:rPr>
              <w:t xml:space="preserve"> </w:t>
            </w:r>
            <w:r w:rsidRPr="00397B16">
              <w:rPr>
                <w:bCs/>
                <w:i/>
                <w:sz w:val="16"/>
              </w:rPr>
              <w:t>total</w:t>
            </w:r>
          </w:p>
        </w:tc>
      </w:tr>
      <w:tr w:rsidR="00CB0D3D" w:rsidRPr="00397B16" w14:paraId="233D1DC6" w14:textId="77777777" w:rsidTr="005534B8">
        <w:trPr>
          <w:tblHeader/>
        </w:trPr>
        <w:tc>
          <w:tcPr>
            <w:tcW w:w="123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26E5E08" w14:textId="77777777" w:rsidR="00CB0D3D" w:rsidRPr="00397B16" w:rsidRDefault="00CB0D3D" w:rsidP="00397B16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1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F1A4B66" w14:textId="3DC00C7F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>aged under 6</w:t>
            </w:r>
          </w:p>
        </w:tc>
        <w:tc>
          <w:tcPr>
            <w:tcW w:w="14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ECB5082" w14:textId="5A9DFFB4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 xml:space="preserve">6 to 13 </w:t>
            </w:r>
          </w:p>
        </w:tc>
        <w:tc>
          <w:tcPr>
            <w:tcW w:w="147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58DC7DDE" w14:textId="4F6B52F7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397B16">
              <w:rPr>
                <w:bCs/>
                <w:i/>
                <w:sz w:val="16"/>
              </w:rPr>
              <w:t xml:space="preserve">14 to 17 </w:t>
            </w:r>
          </w:p>
        </w:tc>
        <w:tc>
          <w:tcPr>
            <w:tcW w:w="1719" w:type="dxa"/>
            <w:vMerge/>
            <w:tcBorders>
              <w:lef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1DD58431" w14:textId="0D593B23" w:rsidR="00CB0D3D" w:rsidRPr="00397B16" w:rsidRDefault="00CB0D3D" w:rsidP="00397B16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</w:p>
        </w:tc>
      </w:tr>
      <w:tr w:rsidR="001C72AF" w:rsidRPr="00397B16" w14:paraId="341BC01F" w14:textId="77777777" w:rsidTr="00397B16">
        <w:tc>
          <w:tcPr>
            <w:tcW w:w="7370" w:type="dxa"/>
            <w:gridSpan w:val="5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AAC03D3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No.</w:t>
            </w:r>
          </w:p>
        </w:tc>
      </w:tr>
      <w:tr w:rsidR="001C72AF" w:rsidRPr="00397B16" w14:paraId="232B8FCC" w14:textId="77777777" w:rsidTr="00397B16">
        <w:tc>
          <w:tcPr>
            <w:tcW w:w="1235" w:type="dxa"/>
            <w:shd w:val="clear" w:color="auto" w:fill="auto"/>
            <w:hideMark/>
          </w:tcPr>
          <w:p w14:paraId="27A63284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2015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2DECAFD8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451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C22CCA7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451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0E12250C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120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6923F2EE" w14:textId="62CA2C40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022</w:t>
            </w:r>
          </w:p>
        </w:tc>
      </w:tr>
      <w:tr w:rsidR="001C72AF" w:rsidRPr="00397B16" w14:paraId="77EBE2CE" w14:textId="77777777" w:rsidTr="00397B16">
        <w:tc>
          <w:tcPr>
            <w:tcW w:w="1235" w:type="dxa"/>
            <w:shd w:val="clear" w:color="auto" w:fill="auto"/>
            <w:hideMark/>
          </w:tcPr>
          <w:p w14:paraId="593837D6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2016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CC2E57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449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3BE995BE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447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0B226481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109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41767178" w14:textId="72E1A73A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005</w:t>
            </w:r>
          </w:p>
        </w:tc>
      </w:tr>
      <w:tr w:rsidR="001C72AF" w:rsidRPr="00397B16" w14:paraId="0F89ED3B" w14:textId="77777777" w:rsidTr="00397B16">
        <w:tc>
          <w:tcPr>
            <w:tcW w:w="1235" w:type="dxa"/>
            <w:shd w:val="clear" w:color="auto" w:fill="auto"/>
            <w:hideMark/>
          </w:tcPr>
          <w:p w14:paraId="2F68ED5A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2017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7665A8D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445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CACD0A7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469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CCD730D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125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20C3B881" w14:textId="0AB0B505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039</w:t>
            </w:r>
          </w:p>
        </w:tc>
      </w:tr>
      <w:tr w:rsidR="001C72AF" w:rsidRPr="00397B16" w14:paraId="49B4BB4F" w14:textId="77777777" w:rsidTr="00397B16">
        <w:tc>
          <w:tcPr>
            <w:tcW w:w="1235" w:type="dxa"/>
            <w:shd w:val="clear" w:color="auto" w:fill="auto"/>
            <w:hideMark/>
          </w:tcPr>
          <w:p w14:paraId="395EA509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7EEE115F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538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0E1D782E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540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1B982A32" w14:textId="5CBA1B4B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95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37977D75" w14:textId="511EAD6E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173</w:t>
            </w:r>
          </w:p>
        </w:tc>
      </w:tr>
      <w:tr w:rsidR="001C72AF" w:rsidRPr="00397B16" w14:paraId="01A17671" w14:textId="77777777" w:rsidTr="00397B16">
        <w:tc>
          <w:tcPr>
            <w:tcW w:w="1235" w:type="dxa"/>
            <w:shd w:val="clear" w:color="auto" w:fill="auto"/>
            <w:hideMark/>
          </w:tcPr>
          <w:p w14:paraId="35829C51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EB3A85D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549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7D4EE8EC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524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74AB0BA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108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676AA74F" w14:textId="394E9F80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181</w:t>
            </w:r>
          </w:p>
        </w:tc>
      </w:tr>
      <w:tr w:rsidR="001C72AF" w:rsidRPr="00397B16" w14:paraId="012B9BFD" w14:textId="77777777" w:rsidTr="00397B16">
        <w:tc>
          <w:tcPr>
            <w:tcW w:w="1235" w:type="dxa"/>
            <w:shd w:val="clear" w:color="auto" w:fill="auto"/>
            <w:hideMark/>
          </w:tcPr>
          <w:p w14:paraId="2A498061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2020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0CECCF9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455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789A5996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474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46BD204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124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4764CD7A" w14:textId="5EE2DE9E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</w:t>
            </w:r>
            <w:r w:rsidR="00E744D0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053</w:t>
            </w:r>
          </w:p>
        </w:tc>
      </w:tr>
      <w:tr w:rsidR="001C72AF" w:rsidRPr="00397B16" w14:paraId="403C31DD" w14:textId="77777777" w:rsidTr="00397B16">
        <w:tc>
          <w:tcPr>
            <w:tcW w:w="7370" w:type="dxa"/>
            <w:gridSpan w:val="5"/>
            <w:shd w:val="clear" w:color="auto" w:fill="auto"/>
            <w:noWrap/>
            <w:hideMark/>
          </w:tcPr>
          <w:p w14:paraId="010BE426" w14:textId="36261BFA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per</w:t>
            </w:r>
            <w:r w:rsidR="00782368" w:rsidRPr="00397B16">
              <w:rPr>
                <w:sz w:val="18"/>
              </w:rPr>
              <w:t xml:space="preserve"> </w:t>
            </w:r>
            <w:r w:rsidRPr="00397B16">
              <w:rPr>
                <w:sz w:val="18"/>
              </w:rPr>
              <w:t>10,000</w:t>
            </w:r>
          </w:p>
        </w:tc>
      </w:tr>
      <w:tr w:rsidR="001C72AF" w:rsidRPr="00397B16" w14:paraId="63601486" w14:textId="77777777" w:rsidTr="00397B16">
        <w:tc>
          <w:tcPr>
            <w:tcW w:w="1235" w:type="dxa"/>
            <w:shd w:val="clear" w:color="auto" w:fill="auto"/>
            <w:hideMark/>
          </w:tcPr>
          <w:p w14:paraId="6051C921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2015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3C9DE06A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0FB70BCA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7C4C109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0.4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0D2519EB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</w:tr>
      <w:tr w:rsidR="001C72AF" w:rsidRPr="00397B16" w14:paraId="6D7BCF44" w14:textId="77777777" w:rsidTr="00397B16">
        <w:tc>
          <w:tcPr>
            <w:tcW w:w="1235" w:type="dxa"/>
            <w:shd w:val="clear" w:color="auto" w:fill="auto"/>
            <w:hideMark/>
          </w:tcPr>
          <w:p w14:paraId="780055CF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2016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3FE8CD13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1103AE0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46AF8F92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0.3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5823B8F7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0.7</w:t>
            </w:r>
          </w:p>
        </w:tc>
      </w:tr>
      <w:tr w:rsidR="001C72AF" w:rsidRPr="00397B16" w14:paraId="7CB6AFD9" w14:textId="77777777" w:rsidTr="00397B16">
        <w:tc>
          <w:tcPr>
            <w:tcW w:w="1235" w:type="dxa"/>
            <w:shd w:val="clear" w:color="auto" w:fill="auto"/>
            <w:hideMark/>
          </w:tcPr>
          <w:p w14:paraId="41CB675A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2017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3348C71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0A0A2CE0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43684259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0.4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11C63A49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</w:tr>
      <w:tr w:rsidR="001C72AF" w:rsidRPr="00397B16" w14:paraId="225F717C" w14:textId="77777777" w:rsidTr="00397B16">
        <w:tc>
          <w:tcPr>
            <w:tcW w:w="1235" w:type="dxa"/>
            <w:shd w:val="clear" w:color="auto" w:fill="auto"/>
            <w:hideMark/>
          </w:tcPr>
          <w:p w14:paraId="078513EB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1759CA0F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1.2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6AA950F4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7C93809F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0.3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41BA47C0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</w:tr>
      <w:tr w:rsidR="001C72AF" w:rsidRPr="00397B16" w14:paraId="7DA72F33" w14:textId="77777777" w:rsidTr="00397B16">
        <w:tc>
          <w:tcPr>
            <w:tcW w:w="1235" w:type="dxa"/>
            <w:shd w:val="clear" w:color="auto" w:fill="auto"/>
            <w:hideMark/>
          </w:tcPr>
          <w:p w14:paraId="429168A1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2019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F67C65F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1.2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2B321B3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0.9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3C4A7AEC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0.4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105A9232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</w:tr>
      <w:tr w:rsidR="001C72AF" w:rsidRPr="00397B16" w14:paraId="2E5C819F" w14:textId="77777777" w:rsidTr="00397B16">
        <w:tc>
          <w:tcPr>
            <w:tcW w:w="1235" w:type="dxa"/>
            <w:shd w:val="clear" w:color="auto" w:fill="auto"/>
            <w:hideMark/>
          </w:tcPr>
          <w:p w14:paraId="11CAA9B9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397B16">
              <w:rPr>
                <w:sz w:val="18"/>
              </w:rPr>
              <w:t>2020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26DDCACB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1.0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25B9842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0.8</w:t>
            </w:r>
          </w:p>
        </w:tc>
        <w:tc>
          <w:tcPr>
            <w:tcW w:w="1472" w:type="dxa"/>
            <w:shd w:val="clear" w:color="auto" w:fill="auto"/>
            <w:noWrap/>
            <w:vAlign w:val="bottom"/>
            <w:hideMark/>
          </w:tcPr>
          <w:p w14:paraId="590F5455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0.4</w:t>
            </w:r>
          </w:p>
        </w:tc>
        <w:tc>
          <w:tcPr>
            <w:tcW w:w="1719" w:type="dxa"/>
            <w:shd w:val="clear" w:color="auto" w:fill="auto"/>
            <w:noWrap/>
            <w:vAlign w:val="bottom"/>
            <w:hideMark/>
          </w:tcPr>
          <w:p w14:paraId="3C23395D" w14:textId="77777777" w:rsidR="001C72AF" w:rsidRPr="00397B16" w:rsidRDefault="001C72AF" w:rsidP="00397B1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397B16">
              <w:rPr>
                <w:sz w:val="18"/>
              </w:rPr>
              <w:t>0.7</w:t>
            </w:r>
          </w:p>
        </w:tc>
      </w:tr>
    </w:tbl>
    <w:p w14:paraId="2DE58CA0" w14:textId="179B8C09" w:rsidR="001C72AF" w:rsidRPr="0093493C" w:rsidRDefault="001C72AF" w:rsidP="000F65D0">
      <w:pPr>
        <w:suppressAutoHyphens w:val="0"/>
        <w:spacing w:before="120" w:after="240"/>
        <w:ind w:left="1134" w:right="1134" w:firstLine="170"/>
        <w:rPr>
          <w:sz w:val="18"/>
        </w:rPr>
      </w:pPr>
      <w:r w:rsidRPr="00ED1840">
        <w:rPr>
          <w:i/>
          <w:iCs/>
          <w:sz w:val="18"/>
        </w:rPr>
        <w:t>Source:</w:t>
      </w:r>
      <w:r w:rsidR="00782368" w:rsidRPr="00ED1840">
        <w:rPr>
          <w:sz w:val="18"/>
        </w:rPr>
        <w:t xml:space="preserve"> </w:t>
      </w:r>
      <w:r w:rsidRPr="00ED1840">
        <w:rPr>
          <w:sz w:val="18"/>
        </w:rPr>
        <w:t>Federal</w:t>
      </w:r>
      <w:r w:rsidR="00782368" w:rsidRPr="00ED1840">
        <w:rPr>
          <w:sz w:val="18"/>
        </w:rPr>
        <w:t xml:space="preserve"> </w:t>
      </w:r>
      <w:r w:rsidRPr="00ED1840">
        <w:rPr>
          <w:sz w:val="18"/>
        </w:rPr>
        <w:t>Criminal</w:t>
      </w:r>
      <w:r w:rsidR="00782368" w:rsidRPr="00ED1840">
        <w:rPr>
          <w:sz w:val="18"/>
        </w:rPr>
        <w:t xml:space="preserve"> </w:t>
      </w:r>
      <w:r w:rsidRPr="00ED1840">
        <w:rPr>
          <w:sz w:val="18"/>
        </w:rPr>
        <w:t>Police</w:t>
      </w:r>
      <w:r w:rsidR="00782368" w:rsidRPr="00ED1840">
        <w:rPr>
          <w:sz w:val="18"/>
        </w:rPr>
        <w:t xml:space="preserve"> </w:t>
      </w:r>
      <w:r w:rsidRPr="00ED1840">
        <w:rPr>
          <w:sz w:val="18"/>
        </w:rPr>
        <w:t>Office:</w:t>
      </w:r>
      <w:r w:rsidR="00782368" w:rsidRPr="00ED1840">
        <w:rPr>
          <w:sz w:val="18"/>
        </w:rPr>
        <w:t xml:space="preserve"> </w:t>
      </w:r>
      <w:proofErr w:type="spellStart"/>
      <w:r w:rsidRPr="00ED1840">
        <w:rPr>
          <w:sz w:val="18"/>
        </w:rPr>
        <w:t>Polizeiliche</w:t>
      </w:r>
      <w:proofErr w:type="spellEnd"/>
      <w:r w:rsidR="00782368" w:rsidRPr="00ED1840">
        <w:rPr>
          <w:sz w:val="18"/>
        </w:rPr>
        <w:t xml:space="preserve"> </w:t>
      </w:r>
      <w:proofErr w:type="spellStart"/>
      <w:r w:rsidRPr="00ED1840">
        <w:rPr>
          <w:sz w:val="18"/>
        </w:rPr>
        <w:t>Kriminalstatistik</w:t>
      </w:r>
      <w:proofErr w:type="spellEnd"/>
      <w:r w:rsidR="00782368" w:rsidRPr="00ED1840">
        <w:rPr>
          <w:sz w:val="18"/>
        </w:rPr>
        <w:t xml:space="preserve"> </w:t>
      </w:r>
      <w:r w:rsidRPr="00ED1840">
        <w:rPr>
          <w:sz w:val="18"/>
        </w:rPr>
        <w:t>–</w:t>
      </w:r>
      <w:r w:rsidR="00782368" w:rsidRPr="00ED1840">
        <w:rPr>
          <w:sz w:val="18"/>
        </w:rPr>
        <w:t xml:space="preserve"> </w:t>
      </w:r>
      <w:proofErr w:type="spellStart"/>
      <w:r w:rsidRPr="00ED1840">
        <w:rPr>
          <w:sz w:val="18"/>
        </w:rPr>
        <w:t>Opfer</w:t>
      </w:r>
      <w:proofErr w:type="spellEnd"/>
      <w:r w:rsidR="00782368" w:rsidRPr="00ED1840">
        <w:rPr>
          <w:sz w:val="18"/>
        </w:rPr>
        <w:t xml:space="preserve"> </w:t>
      </w:r>
      <w:r w:rsidRPr="00ED1840">
        <w:rPr>
          <w:sz w:val="18"/>
        </w:rPr>
        <w:t>von</w:t>
      </w:r>
      <w:r w:rsidR="00782368" w:rsidRPr="00ED1840">
        <w:rPr>
          <w:sz w:val="18"/>
        </w:rPr>
        <w:t xml:space="preserve"> </w:t>
      </w:r>
      <w:proofErr w:type="spellStart"/>
      <w:r w:rsidRPr="00ED1840">
        <w:rPr>
          <w:sz w:val="18"/>
        </w:rPr>
        <w:t>Straftaten</w:t>
      </w:r>
      <w:proofErr w:type="spellEnd"/>
      <w:r w:rsidRPr="00ED1840">
        <w:rPr>
          <w:sz w:val="18"/>
        </w:rPr>
        <w:t>,</w:t>
      </w:r>
      <w:r w:rsidR="00782368" w:rsidRPr="00ED1840">
        <w:rPr>
          <w:sz w:val="18"/>
        </w:rPr>
        <w:t xml:space="preserve"> </w:t>
      </w:r>
      <w:r w:rsidRPr="0093493C">
        <w:rPr>
          <w:sz w:val="18"/>
        </w:rPr>
        <w:t>calculations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</w:t>
      </w:r>
      <w:r w:rsidR="000F65D0">
        <w:rPr>
          <w:sz w:val="18"/>
        </w:rPr>
        <w:t>.</w:t>
      </w:r>
    </w:p>
    <w:p w14:paraId="1B0B69F1" w14:textId="3D103C46" w:rsidR="000F65D0" w:rsidRDefault="001C72AF" w:rsidP="000F65D0">
      <w:pPr>
        <w:pStyle w:val="Heading1"/>
      </w:pPr>
      <w:r w:rsidRPr="0093493C">
        <w:t>Table</w:t>
      </w:r>
      <w:r w:rsidR="00782368">
        <w:t xml:space="preserve"> </w:t>
      </w:r>
      <w:r w:rsidRPr="0093493C">
        <w:t>9</w:t>
      </w:r>
    </w:p>
    <w:p w14:paraId="5A50A420" w14:textId="32E50E5D" w:rsidR="001C72AF" w:rsidRPr="000F65D0" w:rsidRDefault="001C72AF" w:rsidP="0082432F">
      <w:pPr>
        <w:pStyle w:val="SingleTxtG"/>
        <w:spacing w:after="240"/>
        <w:rPr>
          <w:b/>
          <w:bCs/>
        </w:rPr>
      </w:pPr>
      <w:r w:rsidRPr="000F65D0">
        <w:rPr>
          <w:b/>
          <w:bCs/>
        </w:rPr>
        <w:t>Victims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of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abduction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in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accordance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with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section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234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of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the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Criminal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Code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from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2010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to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2020</w:t>
      </w:r>
      <w:r w:rsidR="00782368" w:rsidRPr="000F65D0">
        <w:rPr>
          <w:b/>
          <w:bCs/>
        </w:rPr>
        <w:t xml:space="preserve"> </w:t>
      </w:r>
      <w:r w:rsidRPr="000F65D0">
        <w:rPr>
          <w:b/>
          <w:bCs/>
        </w:rPr>
        <w:t>(No.)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5"/>
        <w:gridCol w:w="1460"/>
        <w:gridCol w:w="1460"/>
        <w:gridCol w:w="1460"/>
        <w:gridCol w:w="1745"/>
      </w:tblGrid>
      <w:tr w:rsidR="001C72AF" w:rsidRPr="0082432F" w14:paraId="5E1B6C0C" w14:textId="77777777" w:rsidTr="000F1725">
        <w:trPr>
          <w:tblHeader/>
        </w:trPr>
        <w:tc>
          <w:tcPr>
            <w:tcW w:w="124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2B53CD6" w14:textId="01D73D65" w:rsidR="001C72AF" w:rsidRPr="0082432F" w:rsidRDefault="001C72AF" w:rsidP="0082432F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82432F">
              <w:rPr>
                <w:bCs/>
                <w:i/>
                <w:sz w:val="16"/>
              </w:rPr>
              <w:t>Years</w:t>
            </w:r>
            <w:r w:rsidR="00782368" w:rsidRPr="0082432F">
              <w:rPr>
                <w:i/>
                <w:sz w:val="16"/>
              </w:rPr>
              <w:t xml:space="preserve"> 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B615" w14:textId="73915F91" w:rsidR="001C72AF" w:rsidRPr="0082432F" w:rsidRDefault="001C72AF" w:rsidP="000F1725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82432F">
              <w:rPr>
                <w:bCs/>
                <w:i/>
                <w:sz w:val="16"/>
              </w:rPr>
              <w:t>Age</w:t>
            </w:r>
            <w:r w:rsidR="00782368" w:rsidRPr="0082432F">
              <w:rPr>
                <w:bCs/>
                <w:i/>
                <w:sz w:val="16"/>
              </w:rPr>
              <w:t xml:space="preserve"> </w:t>
            </w:r>
            <w:r w:rsidRPr="0082432F">
              <w:rPr>
                <w:bCs/>
                <w:i/>
                <w:sz w:val="16"/>
              </w:rPr>
              <w:t>group</w:t>
            </w:r>
          </w:p>
        </w:tc>
        <w:tc>
          <w:tcPr>
            <w:tcW w:w="174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B52363" w14:textId="2D76BD37" w:rsidR="001C72AF" w:rsidRPr="0082432F" w:rsidRDefault="001C72AF" w:rsidP="0082432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2432F">
              <w:rPr>
                <w:bCs/>
                <w:i/>
                <w:sz w:val="16"/>
              </w:rPr>
              <w:t>aged</w:t>
            </w:r>
            <w:r w:rsidR="00782368" w:rsidRPr="0082432F">
              <w:rPr>
                <w:bCs/>
                <w:i/>
                <w:sz w:val="16"/>
              </w:rPr>
              <w:t xml:space="preserve"> </w:t>
            </w:r>
            <w:r w:rsidRPr="0082432F">
              <w:rPr>
                <w:bCs/>
                <w:i/>
                <w:sz w:val="16"/>
              </w:rPr>
              <w:t>under</w:t>
            </w:r>
            <w:r w:rsidR="00782368" w:rsidRPr="0082432F">
              <w:rPr>
                <w:bCs/>
                <w:i/>
                <w:sz w:val="16"/>
              </w:rPr>
              <w:t xml:space="preserve"> </w:t>
            </w:r>
            <w:r w:rsidRPr="0082432F">
              <w:rPr>
                <w:bCs/>
                <w:i/>
                <w:sz w:val="16"/>
              </w:rPr>
              <w:t>18</w:t>
            </w:r>
            <w:r w:rsidR="00782368" w:rsidRPr="0082432F">
              <w:rPr>
                <w:bCs/>
                <w:i/>
                <w:sz w:val="16"/>
              </w:rPr>
              <w:t xml:space="preserve"> </w:t>
            </w:r>
            <w:r w:rsidRPr="0082432F">
              <w:rPr>
                <w:bCs/>
                <w:i/>
                <w:sz w:val="16"/>
              </w:rPr>
              <w:t>total</w:t>
            </w:r>
          </w:p>
        </w:tc>
      </w:tr>
      <w:tr w:rsidR="001C72AF" w:rsidRPr="0082432F" w14:paraId="58B9FD2C" w14:textId="77777777" w:rsidTr="000F1725">
        <w:trPr>
          <w:tblHeader/>
        </w:trPr>
        <w:tc>
          <w:tcPr>
            <w:tcW w:w="124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D0CF574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14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5314EF6" w14:textId="4969404B" w:rsidR="001C72AF" w:rsidRPr="000F1725" w:rsidRDefault="001C72AF" w:rsidP="000F1725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F1725">
              <w:rPr>
                <w:bCs/>
                <w:i/>
                <w:sz w:val="16"/>
              </w:rPr>
              <w:t>aged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under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AF1BD1" w14:textId="38B3D102" w:rsidR="001C72AF" w:rsidRPr="000F1725" w:rsidRDefault="001C72AF" w:rsidP="000F1725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F1725">
              <w:rPr>
                <w:bCs/>
                <w:i/>
                <w:sz w:val="16"/>
              </w:rPr>
              <w:t>6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to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13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BCB02B5" w14:textId="285733DB" w:rsidR="001C72AF" w:rsidRPr="000F1725" w:rsidRDefault="001C72AF" w:rsidP="000F1725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0F1725">
              <w:rPr>
                <w:bCs/>
                <w:i/>
                <w:sz w:val="16"/>
              </w:rPr>
              <w:t>14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to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  <w:r w:rsidRPr="000F1725">
              <w:rPr>
                <w:bCs/>
                <w:i/>
                <w:sz w:val="16"/>
              </w:rPr>
              <w:t>17</w:t>
            </w:r>
            <w:r w:rsidR="00782368" w:rsidRPr="000F1725">
              <w:rPr>
                <w:bCs/>
                <w:i/>
                <w:sz w:val="16"/>
              </w:rPr>
              <w:t xml:space="preserve"> </w:t>
            </w:r>
          </w:p>
        </w:tc>
        <w:tc>
          <w:tcPr>
            <w:tcW w:w="174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633B52B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</w:p>
        </w:tc>
      </w:tr>
      <w:tr w:rsidR="001C72AF" w:rsidRPr="0082432F" w14:paraId="702F5089" w14:textId="77777777" w:rsidTr="000F1725">
        <w:tc>
          <w:tcPr>
            <w:tcW w:w="1245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723276EB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2015</w:t>
            </w:r>
          </w:p>
        </w:tc>
        <w:tc>
          <w:tcPr>
            <w:tcW w:w="146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0911D4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2</w:t>
            </w:r>
          </w:p>
        </w:tc>
        <w:tc>
          <w:tcPr>
            <w:tcW w:w="146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7FDC09E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1</w:t>
            </w:r>
          </w:p>
        </w:tc>
        <w:tc>
          <w:tcPr>
            <w:tcW w:w="146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D335A0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1</w:t>
            </w:r>
          </w:p>
        </w:tc>
        <w:tc>
          <w:tcPr>
            <w:tcW w:w="174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BD3F39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4</w:t>
            </w:r>
          </w:p>
        </w:tc>
      </w:tr>
      <w:tr w:rsidR="001C72AF" w:rsidRPr="0082432F" w14:paraId="054A8632" w14:textId="77777777" w:rsidTr="0082432F">
        <w:tc>
          <w:tcPr>
            <w:tcW w:w="1245" w:type="dxa"/>
            <w:shd w:val="clear" w:color="auto" w:fill="auto"/>
            <w:hideMark/>
          </w:tcPr>
          <w:p w14:paraId="62318803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2016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213BB8D4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B2E5969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C28D40F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14:paraId="155BFECC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0</w:t>
            </w:r>
          </w:p>
        </w:tc>
      </w:tr>
      <w:tr w:rsidR="001C72AF" w:rsidRPr="0082432F" w14:paraId="309C7EC6" w14:textId="77777777" w:rsidTr="0082432F">
        <w:tc>
          <w:tcPr>
            <w:tcW w:w="1245" w:type="dxa"/>
            <w:shd w:val="clear" w:color="auto" w:fill="auto"/>
            <w:hideMark/>
          </w:tcPr>
          <w:p w14:paraId="170AD47A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2017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15861B86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1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54DA96EE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60DD0B97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14:paraId="1B12859C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1</w:t>
            </w:r>
          </w:p>
        </w:tc>
      </w:tr>
      <w:tr w:rsidR="001C72AF" w:rsidRPr="0082432F" w14:paraId="315137E0" w14:textId="77777777" w:rsidTr="0082432F">
        <w:tc>
          <w:tcPr>
            <w:tcW w:w="1245" w:type="dxa"/>
            <w:shd w:val="clear" w:color="auto" w:fill="auto"/>
            <w:hideMark/>
          </w:tcPr>
          <w:p w14:paraId="7EB8483E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2018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7EB87C50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6860AC4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5F57C4DD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14:paraId="45282CF3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0</w:t>
            </w:r>
          </w:p>
        </w:tc>
      </w:tr>
      <w:tr w:rsidR="001C72AF" w:rsidRPr="0082432F" w14:paraId="55861A2F" w14:textId="77777777" w:rsidTr="0082432F">
        <w:tc>
          <w:tcPr>
            <w:tcW w:w="1245" w:type="dxa"/>
            <w:shd w:val="clear" w:color="auto" w:fill="auto"/>
            <w:hideMark/>
          </w:tcPr>
          <w:p w14:paraId="13D95ECD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2019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15168A75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1CCA75E2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1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1E192E9A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14:paraId="471D9912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1</w:t>
            </w:r>
          </w:p>
        </w:tc>
      </w:tr>
      <w:tr w:rsidR="001C72AF" w:rsidRPr="0082432F" w14:paraId="7CA80BE3" w14:textId="77777777" w:rsidTr="0082432F">
        <w:tc>
          <w:tcPr>
            <w:tcW w:w="1245" w:type="dxa"/>
            <w:shd w:val="clear" w:color="auto" w:fill="auto"/>
            <w:hideMark/>
          </w:tcPr>
          <w:p w14:paraId="14A76454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2432F">
              <w:rPr>
                <w:sz w:val="18"/>
              </w:rPr>
              <w:t>2020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74C0A987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1E349708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3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6292D277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2432F">
              <w:rPr>
                <w:sz w:val="18"/>
              </w:rPr>
              <w:t>0</w:t>
            </w:r>
          </w:p>
        </w:tc>
        <w:tc>
          <w:tcPr>
            <w:tcW w:w="1745" w:type="dxa"/>
            <w:shd w:val="clear" w:color="auto" w:fill="auto"/>
            <w:noWrap/>
            <w:vAlign w:val="bottom"/>
            <w:hideMark/>
          </w:tcPr>
          <w:p w14:paraId="35A100CA" w14:textId="77777777" w:rsidR="001C72AF" w:rsidRPr="0082432F" w:rsidRDefault="001C72AF" w:rsidP="0082432F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82432F">
              <w:rPr>
                <w:b/>
                <w:bCs/>
                <w:sz w:val="18"/>
              </w:rPr>
              <w:t>3</w:t>
            </w:r>
          </w:p>
        </w:tc>
      </w:tr>
    </w:tbl>
    <w:p w14:paraId="55DD00BE" w14:textId="445DA2F5" w:rsidR="001C72AF" w:rsidRPr="0093493C" w:rsidRDefault="001C72AF" w:rsidP="001E1705">
      <w:pPr>
        <w:suppressAutoHyphens w:val="0"/>
        <w:spacing w:before="120" w:after="240"/>
        <w:ind w:left="1134" w:right="1134" w:firstLine="170"/>
        <w:rPr>
          <w:sz w:val="18"/>
        </w:rPr>
      </w:pPr>
      <w:r w:rsidRPr="001E1705">
        <w:rPr>
          <w:i/>
          <w:iCs/>
          <w:sz w:val="18"/>
        </w:rPr>
        <w:t>Source:</w:t>
      </w:r>
      <w:r w:rsidR="00782368" w:rsidRPr="001E1705">
        <w:rPr>
          <w:sz w:val="18"/>
        </w:rPr>
        <w:t xml:space="preserve"> </w:t>
      </w:r>
      <w:r w:rsidRPr="001E1705">
        <w:rPr>
          <w:sz w:val="18"/>
        </w:rPr>
        <w:t>Federal</w:t>
      </w:r>
      <w:r w:rsidR="00782368" w:rsidRPr="001E1705">
        <w:rPr>
          <w:sz w:val="18"/>
        </w:rPr>
        <w:t xml:space="preserve"> </w:t>
      </w:r>
      <w:r w:rsidRPr="001E1705">
        <w:rPr>
          <w:sz w:val="18"/>
        </w:rPr>
        <w:t>Criminal</w:t>
      </w:r>
      <w:r w:rsidR="00782368" w:rsidRPr="001E1705">
        <w:rPr>
          <w:sz w:val="18"/>
        </w:rPr>
        <w:t xml:space="preserve"> </w:t>
      </w:r>
      <w:r w:rsidRPr="001E1705">
        <w:rPr>
          <w:sz w:val="18"/>
        </w:rPr>
        <w:t>Police</w:t>
      </w:r>
      <w:r w:rsidR="00782368" w:rsidRPr="001E1705">
        <w:rPr>
          <w:sz w:val="18"/>
        </w:rPr>
        <w:t xml:space="preserve"> </w:t>
      </w:r>
      <w:r w:rsidRPr="001E1705">
        <w:rPr>
          <w:sz w:val="18"/>
        </w:rPr>
        <w:t>Office:</w:t>
      </w:r>
      <w:r w:rsidR="00782368" w:rsidRPr="001E1705">
        <w:rPr>
          <w:sz w:val="18"/>
        </w:rPr>
        <w:t xml:space="preserve"> </w:t>
      </w:r>
      <w:proofErr w:type="spellStart"/>
      <w:r w:rsidRPr="001E1705">
        <w:rPr>
          <w:i/>
          <w:iCs/>
          <w:sz w:val="18"/>
        </w:rPr>
        <w:t>Polizeiliche</w:t>
      </w:r>
      <w:proofErr w:type="spellEnd"/>
      <w:r w:rsidR="00782368" w:rsidRPr="001E1705">
        <w:rPr>
          <w:i/>
          <w:iCs/>
          <w:sz w:val="18"/>
        </w:rPr>
        <w:t xml:space="preserve"> </w:t>
      </w:r>
      <w:proofErr w:type="spellStart"/>
      <w:r w:rsidRPr="001E1705">
        <w:rPr>
          <w:i/>
          <w:iCs/>
          <w:sz w:val="18"/>
        </w:rPr>
        <w:t>Kriminalstatistik</w:t>
      </w:r>
      <w:proofErr w:type="spellEnd"/>
      <w:r w:rsidR="00782368" w:rsidRPr="001E1705">
        <w:rPr>
          <w:i/>
          <w:iCs/>
          <w:sz w:val="18"/>
        </w:rPr>
        <w:t xml:space="preserve"> </w:t>
      </w:r>
      <w:r w:rsidRPr="001E1705">
        <w:rPr>
          <w:i/>
          <w:iCs/>
          <w:sz w:val="18"/>
        </w:rPr>
        <w:t>–</w:t>
      </w:r>
      <w:r w:rsidR="00782368" w:rsidRPr="001E1705">
        <w:rPr>
          <w:i/>
          <w:iCs/>
          <w:sz w:val="18"/>
        </w:rPr>
        <w:t xml:space="preserve"> </w:t>
      </w:r>
      <w:proofErr w:type="spellStart"/>
      <w:r w:rsidRPr="001E1705">
        <w:rPr>
          <w:i/>
          <w:iCs/>
          <w:sz w:val="18"/>
        </w:rPr>
        <w:t>Opfer</w:t>
      </w:r>
      <w:proofErr w:type="spellEnd"/>
      <w:r w:rsidR="00782368" w:rsidRPr="001E1705">
        <w:rPr>
          <w:i/>
          <w:iCs/>
          <w:sz w:val="18"/>
        </w:rPr>
        <w:t xml:space="preserve"> </w:t>
      </w:r>
      <w:r w:rsidRPr="001E1705">
        <w:rPr>
          <w:i/>
          <w:iCs/>
          <w:sz w:val="18"/>
        </w:rPr>
        <w:t>von</w:t>
      </w:r>
      <w:r w:rsidR="00782368" w:rsidRPr="001E1705">
        <w:rPr>
          <w:i/>
          <w:iCs/>
          <w:sz w:val="18"/>
        </w:rPr>
        <w:t xml:space="preserve"> </w:t>
      </w:r>
      <w:proofErr w:type="spellStart"/>
      <w:r w:rsidRPr="001E1705">
        <w:rPr>
          <w:i/>
          <w:iCs/>
          <w:sz w:val="18"/>
        </w:rPr>
        <w:t>Straftaten</w:t>
      </w:r>
      <w:proofErr w:type="spellEnd"/>
      <w:r w:rsidRPr="001E1705">
        <w:rPr>
          <w:sz w:val="18"/>
        </w:rPr>
        <w:t>,</w:t>
      </w:r>
      <w:r w:rsidR="00782368" w:rsidRPr="001E1705">
        <w:rPr>
          <w:sz w:val="18"/>
        </w:rPr>
        <w:t xml:space="preserve"> </w:t>
      </w:r>
      <w:r w:rsidRPr="0093493C">
        <w:rPr>
          <w:sz w:val="18"/>
        </w:rPr>
        <w:t>calculations</w:t>
      </w:r>
      <w:r w:rsidR="00782368">
        <w:rPr>
          <w:sz w:val="18"/>
        </w:rPr>
        <w:t xml:space="preserve"> </w:t>
      </w:r>
      <w:r w:rsidRPr="0093493C">
        <w:rPr>
          <w:sz w:val="18"/>
        </w:rPr>
        <w:t>by</w:t>
      </w:r>
      <w:r w:rsidR="00782368">
        <w:rPr>
          <w:sz w:val="18"/>
        </w:rPr>
        <w:t xml:space="preserve"> </w:t>
      </w:r>
      <w:r w:rsidRPr="0093493C">
        <w:rPr>
          <w:sz w:val="18"/>
        </w:rPr>
        <w:t>the</w:t>
      </w:r>
      <w:r w:rsidR="00782368">
        <w:rPr>
          <w:sz w:val="18"/>
        </w:rPr>
        <w:t xml:space="preserve"> </w:t>
      </w:r>
      <w:r w:rsidRPr="0093493C">
        <w:rPr>
          <w:sz w:val="18"/>
        </w:rPr>
        <w:t>DJI</w:t>
      </w:r>
      <w:r w:rsidR="001E1705">
        <w:rPr>
          <w:sz w:val="18"/>
        </w:rPr>
        <w:t>.</w:t>
      </w:r>
    </w:p>
    <w:p w14:paraId="5B2F5F09" w14:textId="05059E01" w:rsidR="004B1182" w:rsidRDefault="001C72AF" w:rsidP="004B1182">
      <w:pPr>
        <w:pStyle w:val="Heading1"/>
      </w:pPr>
      <w:r w:rsidRPr="0093493C">
        <w:t>Table</w:t>
      </w:r>
      <w:r w:rsidR="00782368">
        <w:t xml:space="preserve"> </w:t>
      </w:r>
      <w:r w:rsidRPr="0093493C">
        <w:t>10</w:t>
      </w:r>
    </w:p>
    <w:p w14:paraId="1A726DD7" w14:textId="4F791426" w:rsidR="001C72AF" w:rsidRPr="004B1182" w:rsidRDefault="001C72AF" w:rsidP="004B1182">
      <w:pPr>
        <w:pStyle w:val="SingleTxtG"/>
        <w:rPr>
          <w:b/>
          <w:bCs/>
        </w:rPr>
      </w:pPr>
      <w:r w:rsidRPr="004B1182">
        <w:rPr>
          <w:b/>
          <w:bCs/>
        </w:rPr>
        <w:t>Benefits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provided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by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child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and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family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assistance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from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2015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to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2020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(in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mill.</w:t>
      </w:r>
      <w:r w:rsidR="00782368" w:rsidRPr="004B1182">
        <w:rPr>
          <w:b/>
          <w:bCs/>
        </w:rPr>
        <w:t xml:space="preserve"> </w:t>
      </w:r>
      <w:r w:rsidRPr="004B1182">
        <w:rPr>
          <w:b/>
          <w:bCs/>
        </w:rPr>
        <w:t>Euro)</w:t>
      </w:r>
      <w:r w:rsidR="00782368" w:rsidRPr="004B1182">
        <w:rPr>
          <w:b/>
          <w:bCs/>
        </w:rPr>
        <w:t xml:space="preserve"> 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2"/>
        <w:gridCol w:w="710"/>
        <w:gridCol w:w="709"/>
        <w:gridCol w:w="709"/>
        <w:gridCol w:w="709"/>
        <w:gridCol w:w="709"/>
        <w:gridCol w:w="847"/>
      </w:tblGrid>
      <w:tr w:rsidR="00BD3B27" w:rsidRPr="004B1182" w14:paraId="5D9FD0D5" w14:textId="77777777" w:rsidTr="00C04CCA">
        <w:trPr>
          <w:tblHeader/>
        </w:trPr>
        <w:tc>
          <w:tcPr>
            <w:tcW w:w="2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2EC8B67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Measure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ACAE08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2015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9D4AE9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2016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4FBCF7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2017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D110E00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2018</w:t>
            </w:r>
          </w:p>
        </w:tc>
        <w:tc>
          <w:tcPr>
            <w:tcW w:w="41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52C74D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2019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B4C2BF" w14:textId="77777777" w:rsidR="001C72AF" w:rsidRPr="004B1182" w:rsidRDefault="001C72AF" w:rsidP="004B1182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Theme="minorHAnsi"/>
                <w:bCs/>
                <w:i/>
                <w:sz w:val="16"/>
              </w:rPr>
            </w:pPr>
            <w:r w:rsidRPr="004B1182">
              <w:rPr>
                <w:rFonts w:eastAsiaTheme="minorHAnsi"/>
                <w:bCs/>
                <w:i/>
                <w:sz w:val="16"/>
              </w:rPr>
              <w:t>2020</w:t>
            </w:r>
          </w:p>
        </w:tc>
      </w:tr>
      <w:tr w:rsidR="00C04CCA" w:rsidRPr="004B1182" w14:paraId="3F1BE938" w14:textId="77777777" w:rsidTr="00C04CCA">
        <w:trPr>
          <w:trHeight w:hRule="exact" w:val="113"/>
          <w:tblHeader/>
        </w:trPr>
        <w:tc>
          <w:tcPr>
            <w:tcW w:w="2417" w:type="pct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2894CDEA" w14:textId="77777777" w:rsidR="00C04CCA" w:rsidRPr="004B1182" w:rsidRDefault="00C04CCA" w:rsidP="00BD3B27">
            <w:pPr>
              <w:suppressAutoHyphens w:val="0"/>
              <w:spacing w:before="40" w:after="40" w:line="220" w:lineRule="exact"/>
              <w:rPr>
                <w:rFonts w:eastAsiaTheme="minorHAnsi"/>
                <w:sz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FAC419A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3E5DA89B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2A1A1F4C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472F6A0B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  <w:tc>
          <w:tcPr>
            <w:tcW w:w="417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104141F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  <w:tc>
          <w:tcPr>
            <w:tcW w:w="499" w:type="pct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484A0DD" w14:textId="77777777" w:rsidR="00C04CCA" w:rsidRPr="004B1182" w:rsidRDefault="00C04CCA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</w:p>
        </w:tc>
      </w:tr>
      <w:tr w:rsidR="00BD3B27" w:rsidRPr="004B1182" w14:paraId="31948BA9" w14:textId="77777777" w:rsidTr="00C04CCA">
        <w:tc>
          <w:tcPr>
            <w:tcW w:w="2417" w:type="pct"/>
            <w:tcBorders>
              <w:top w:val="nil"/>
            </w:tcBorders>
            <w:shd w:val="clear" w:color="auto" w:fill="auto"/>
            <w:hideMark/>
          </w:tcPr>
          <w:p w14:paraId="571B651A" w14:textId="6FEAC6BC" w:rsidR="001C72AF" w:rsidRPr="004B1182" w:rsidRDefault="001C72AF" w:rsidP="00BD3B27">
            <w:pPr>
              <w:suppressAutoHyphens w:val="0"/>
              <w:spacing w:before="40" w:after="40" w:line="220" w:lineRule="exac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Fiscal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family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allowances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(child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benefit,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child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allowances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in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accordance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with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the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Income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Tax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Act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[</w:t>
            </w:r>
            <w:proofErr w:type="spellStart"/>
            <w:r w:rsidRPr="004B1182">
              <w:rPr>
                <w:rFonts w:eastAsiaTheme="minorHAnsi"/>
                <w:sz w:val="18"/>
              </w:rPr>
              <w:t>EstG</w:t>
            </w:r>
            <w:proofErr w:type="spellEnd"/>
            <w:r w:rsidRPr="004B1182">
              <w:rPr>
                <w:rFonts w:eastAsiaTheme="minorHAnsi"/>
                <w:sz w:val="18"/>
              </w:rPr>
              <w:t>])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51027B99" w14:textId="517C31AA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42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550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674C7EA9" w14:textId="6441E609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43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465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7CA410AD" w14:textId="03937E22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44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375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3605DB55" w14:textId="480F7568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45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365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351E5D2D" w14:textId="73C4C8F5" w:rsidR="001C72AF" w:rsidRPr="004B1182" w:rsidRDefault="00782368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 xml:space="preserve"> </w:t>
            </w:r>
            <w:r w:rsidR="001C72AF" w:rsidRPr="004B1182">
              <w:rPr>
                <w:rFonts w:eastAsiaTheme="minorHAnsi"/>
                <w:sz w:val="18"/>
              </w:rPr>
              <w:t>46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="001C72AF" w:rsidRPr="004B1182">
              <w:rPr>
                <w:rFonts w:eastAsiaTheme="minorHAnsi"/>
                <w:sz w:val="18"/>
              </w:rPr>
              <w:t>205</w:t>
            </w:r>
          </w:p>
        </w:tc>
        <w:tc>
          <w:tcPr>
            <w:tcW w:w="499" w:type="pct"/>
            <w:tcBorders>
              <w:top w:val="nil"/>
            </w:tcBorders>
            <w:shd w:val="clear" w:color="auto" w:fill="auto"/>
            <w:vAlign w:val="bottom"/>
          </w:tcPr>
          <w:p w14:paraId="76A84CBB" w14:textId="43AAD83D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51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600</w:t>
            </w:r>
          </w:p>
        </w:tc>
      </w:tr>
      <w:tr w:rsidR="00BD3B27" w:rsidRPr="004B1182" w14:paraId="65507D61" w14:textId="77777777" w:rsidTr="00BD3B27">
        <w:tc>
          <w:tcPr>
            <w:tcW w:w="2417" w:type="pct"/>
            <w:tcBorders>
              <w:bottom w:val="nil"/>
            </w:tcBorders>
            <w:shd w:val="clear" w:color="auto" w:fill="auto"/>
            <w:hideMark/>
          </w:tcPr>
          <w:p w14:paraId="2ABE9143" w14:textId="44E8CE13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of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which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child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benefit</w:t>
            </w:r>
            <w:r w:rsidR="00BD3B27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(in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accordance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with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the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Federal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Child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Benefit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Act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[BKGG])</w:t>
            </w:r>
          </w:p>
        </w:tc>
        <w:tc>
          <w:tcPr>
            <w:tcW w:w="417" w:type="pct"/>
            <w:tcBorders>
              <w:bottom w:val="nil"/>
            </w:tcBorders>
            <w:shd w:val="clear" w:color="auto" w:fill="auto"/>
            <w:vAlign w:val="bottom"/>
          </w:tcPr>
          <w:p w14:paraId="6BD77A06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118</w:t>
            </w:r>
          </w:p>
        </w:tc>
        <w:tc>
          <w:tcPr>
            <w:tcW w:w="417" w:type="pct"/>
            <w:tcBorders>
              <w:bottom w:val="nil"/>
            </w:tcBorders>
            <w:shd w:val="clear" w:color="auto" w:fill="auto"/>
            <w:vAlign w:val="bottom"/>
          </w:tcPr>
          <w:p w14:paraId="44712B58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138</w:t>
            </w:r>
          </w:p>
        </w:tc>
        <w:tc>
          <w:tcPr>
            <w:tcW w:w="417" w:type="pct"/>
            <w:tcBorders>
              <w:bottom w:val="nil"/>
            </w:tcBorders>
            <w:shd w:val="clear" w:color="auto" w:fill="auto"/>
            <w:vAlign w:val="bottom"/>
          </w:tcPr>
          <w:p w14:paraId="4498AFDA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144</w:t>
            </w:r>
          </w:p>
        </w:tc>
        <w:tc>
          <w:tcPr>
            <w:tcW w:w="417" w:type="pct"/>
            <w:tcBorders>
              <w:bottom w:val="nil"/>
            </w:tcBorders>
            <w:shd w:val="clear" w:color="auto" w:fill="auto"/>
            <w:vAlign w:val="bottom"/>
          </w:tcPr>
          <w:p w14:paraId="309F12B7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169</w:t>
            </w:r>
          </w:p>
        </w:tc>
        <w:tc>
          <w:tcPr>
            <w:tcW w:w="417" w:type="pct"/>
            <w:tcBorders>
              <w:bottom w:val="nil"/>
            </w:tcBorders>
            <w:shd w:val="clear" w:color="auto" w:fill="auto"/>
            <w:vAlign w:val="bottom"/>
          </w:tcPr>
          <w:p w14:paraId="619DCC1F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177</w:t>
            </w:r>
          </w:p>
        </w:tc>
        <w:tc>
          <w:tcPr>
            <w:tcW w:w="499" w:type="pct"/>
            <w:tcBorders>
              <w:bottom w:val="nil"/>
            </w:tcBorders>
            <w:shd w:val="clear" w:color="auto" w:fill="auto"/>
            <w:vAlign w:val="bottom"/>
          </w:tcPr>
          <w:p w14:paraId="7DACB2B3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198</w:t>
            </w:r>
          </w:p>
        </w:tc>
      </w:tr>
      <w:tr w:rsidR="00BD3B27" w:rsidRPr="004B1182" w14:paraId="399FC70D" w14:textId="77777777" w:rsidTr="008F7DC2">
        <w:tc>
          <w:tcPr>
            <w:tcW w:w="2417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5BE6D1EC" w14:textId="77961CC5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Parental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benefit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and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Parental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proofErr w:type="spellStart"/>
            <w:r w:rsidRPr="004B1182">
              <w:rPr>
                <w:rFonts w:eastAsiaTheme="minorHAnsi"/>
                <w:sz w:val="18"/>
              </w:rPr>
              <w:t>benefitPlus</w:t>
            </w:r>
            <w:proofErr w:type="spellEnd"/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11022DA" w14:textId="1F87D91D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5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822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315D00D" w14:textId="70AAAACC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6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097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6DB47CF" w14:textId="39461EFC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6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478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55E95CE" w14:textId="1DE65FCE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6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762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8A5F639" w14:textId="605A52B5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6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982</w:t>
            </w:r>
          </w:p>
        </w:tc>
        <w:tc>
          <w:tcPr>
            <w:tcW w:w="499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1E3C240" w14:textId="6DB6F17F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7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220</w:t>
            </w:r>
          </w:p>
        </w:tc>
      </w:tr>
      <w:tr w:rsidR="00BD3B27" w:rsidRPr="004B1182" w14:paraId="576C4135" w14:textId="77777777" w:rsidTr="008F7DC2">
        <w:tc>
          <w:tcPr>
            <w:tcW w:w="2417" w:type="pct"/>
            <w:tcBorders>
              <w:top w:val="nil"/>
              <w:bottom w:val="nil"/>
            </w:tcBorders>
            <w:shd w:val="clear" w:color="auto" w:fill="auto"/>
            <w:hideMark/>
          </w:tcPr>
          <w:p w14:paraId="41A4013C" w14:textId="6F3A3856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Benefits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in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accordance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with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the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Advance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Maintenance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Act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(</w:t>
            </w:r>
            <w:proofErr w:type="spellStart"/>
            <w:r w:rsidRPr="004B1182">
              <w:rPr>
                <w:rFonts w:eastAsiaTheme="minorHAnsi"/>
                <w:i/>
                <w:sz w:val="18"/>
              </w:rPr>
              <w:t>Unterhaltsvorschussgesetz</w:t>
            </w:r>
            <w:proofErr w:type="spellEnd"/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–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UVG)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BD02786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843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B891986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861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5A4D4FD" w14:textId="39046D38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103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F8BC74D" w14:textId="754B13BC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2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103</w:t>
            </w:r>
          </w:p>
        </w:tc>
        <w:tc>
          <w:tcPr>
            <w:tcW w:w="417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069A332" w14:textId="45A1BDC0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2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178</w:t>
            </w:r>
          </w:p>
        </w:tc>
        <w:tc>
          <w:tcPr>
            <w:tcW w:w="499" w:type="pct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1FA6A748" w14:textId="3D9683B6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2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313</w:t>
            </w:r>
          </w:p>
        </w:tc>
      </w:tr>
      <w:tr w:rsidR="00BD3B27" w:rsidRPr="004B1182" w14:paraId="6917B2E6" w14:textId="77777777" w:rsidTr="008F7DC2">
        <w:tc>
          <w:tcPr>
            <w:tcW w:w="2417" w:type="pct"/>
            <w:tcBorders>
              <w:top w:val="nil"/>
            </w:tcBorders>
            <w:shd w:val="clear" w:color="auto" w:fill="auto"/>
          </w:tcPr>
          <w:p w14:paraId="6F0E761A" w14:textId="5D92F3C4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lastRenderedPageBreak/>
              <w:t>Supplementary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child</w:t>
            </w:r>
            <w:r w:rsidR="00782368" w:rsidRPr="004B1182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allowance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18D5BA36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283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vAlign w:val="bottom"/>
          </w:tcPr>
          <w:p w14:paraId="5A555958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306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noWrap/>
            <w:vAlign w:val="bottom"/>
          </w:tcPr>
          <w:p w14:paraId="175179DC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397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noWrap/>
            <w:vAlign w:val="bottom"/>
          </w:tcPr>
          <w:p w14:paraId="2BBCAE30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383</w:t>
            </w:r>
          </w:p>
        </w:tc>
        <w:tc>
          <w:tcPr>
            <w:tcW w:w="417" w:type="pct"/>
            <w:tcBorders>
              <w:top w:val="nil"/>
            </w:tcBorders>
            <w:shd w:val="clear" w:color="auto" w:fill="auto"/>
            <w:noWrap/>
            <w:vAlign w:val="bottom"/>
          </w:tcPr>
          <w:p w14:paraId="007322EF" w14:textId="77777777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431</w:t>
            </w:r>
          </w:p>
        </w:tc>
        <w:tc>
          <w:tcPr>
            <w:tcW w:w="499" w:type="pct"/>
            <w:tcBorders>
              <w:top w:val="nil"/>
            </w:tcBorders>
            <w:shd w:val="clear" w:color="auto" w:fill="auto"/>
            <w:noWrap/>
            <w:vAlign w:val="bottom"/>
          </w:tcPr>
          <w:p w14:paraId="5C0FE6D7" w14:textId="220C6028" w:rsidR="001C72AF" w:rsidRPr="004B1182" w:rsidRDefault="001C72AF" w:rsidP="004B1182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Theme="minorHAnsi"/>
                <w:sz w:val="18"/>
              </w:rPr>
            </w:pPr>
            <w:r w:rsidRPr="004B1182">
              <w:rPr>
                <w:rFonts w:eastAsiaTheme="minorHAnsi"/>
                <w:sz w:val="18"/>
              </w:rPr>
              <w:t>1</w:t>
            </w:r>
            <w:r w:rsidR="003A759B">
              <w:rPr>
                <w:rFonts w:eastAsiaTheme="minorHAnsi"/>
                <w:sz w:val="18"/>
              </w:rPr>
              <w:t xml:space="preserve"> </w:t>
            </w:r>
            <w:r w:rsidRPr="004B1182">
              <w:rPr>
                <w:rFonts w:eastAsiaTheme="minorHAnsi"/>
                <w:sz w:val="18"/>
              </w:rPr>
              <w:t>001</w:t>
            </w:r>
          </w:p>
        </w:tc>
      </w:tr>
    </w:tbl>
    <w:p w14:paraId="4D372354" w14:textId="1BCC7E49" w:rsidR="001C72AF" w:rsidRPr="0011100C" w:rsidRDefault="001C72AF" w:rsidP="002E0634">
      <w:pPr>
        <w:suppressAutoHyphens w:val="0"/>
        <w:spacing w:before="120" w:after="240"/>
        <w:ind w:left="1134" w:right="1134" w:firstLine="170"/>
        <w:rPr>
          <w:sz w:val="18"/>
        </w:rPr>
      </w:pPr>
      <w:r w:rsidRPr="00AB18D6">
        <w:rPr>
          <w:i/>
          <w:iCs/>
          <w:sz w:val="18"/>
        </w:rPr>
        <w:t>Source: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Federal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Ministry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for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Family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Affairs,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Senior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Citizens,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Women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and</w:t>
      </w:r>
      <w:r w:rsidR="00782368" w:rsidRPr="00AB18D6">
        <w:rPr>
          <w:sz w:val="18"/>
        </w:rPr>
        <w:t xml:space="preserve"> </w:t>
      </w:r>
      <w:r w:rsidRPr="00AB18D6">
        <w:rPr>
          <w:sz w:val="18"/>
        </w:rPr>
        <w:t>Youth:</w:t>
      </w:r>
      <w:r w:rsidR="00782368" w:rsidRPr="00AB18D6">
        <w:rPr>
          <w:sz w:val="18"/>
        </w:rPr>
        <w:t xml:space="preserve"> </w:t>
      </w:r>
      <w:proofErr w:type="spellStart"/>
      <w:r w:rsidRPr="0011100C">
        <w:rPr>
          <w:sz w:val="18"/>
        </w:rPr>
        <w:t>Bestandsaufnahme</w:t>
      </w:r>
      <w:proofErr w:type="spellEnd"/>
      <w:r w:rsidR="00782368">
        <w:rPr>
          <w:sz w:val="18"/>
        </w:rPr>
        <w:t xml:space="preserve"> </w:t>
      </w:r>
      <w:r w:rsidRPr="0011100C">
        <w:rPr>
          <w:sz w:val="18"/>
        </w:rPr>
        <w:t>der</w:t>
      </w:r>
      <w:r w:rsidR="00782368">
        <w:rPr>
          <w:sz w:val="18"/>
        </w:rPr>
        <w:t xml:space="preserve"> </w:t>
      </w:r>
      <w:proofErr w:type="spellStart"/>
      <w:r w:rsidRPr="0011100C">
        <w:rPr>
          <w:sz w:val="18"/>
        </w:rPr>
        <w:t>familienbezogenen</w:t>
      </w:r>
      <w:proofErr w:type="spellEnd"/>
      <w:r w:rsidR="00782368">
        <w:rPr>
          <w:sz w:val="18"/>
        </w:rPr>
        <w:t xml:space="preserve"> </w:t>
      </w:r>
      <w:proofErr w:type="spellStart"/>
      <w:r w:rsidRPr="0011100C">
        <w:rPr>
          <w:sz w:val="18"/>
        </w:rPr>
        <w:t>Leistungen</w:t>
      </w:r>
      <w:proofErr w:type="spellEnd"/>
      <w:r w:rsidR="00782368">
        <w:rPr>
          <w:sz w:val="18"/>
        </w:rPr>
        <w:t xml:space="preserve"> </w:t>
      </w:r>
      <w:r w:rsidRPr="0011100C">
        <w:rPr>
          <w:sz w:val="18"/>
        </w:rPr>
        <w:t>und</w:t>
      </w:r>
      <w:r w:rsidR="00782368">
        <w:rPr>
          <w:sz w:val="18"/>
        </w:rPr>
        <w:t xml:space="preserve"> </w:t>
      </w:r>
      <w:proofErr w:type="spellStart"/>
      <w:r w:rsidRPr="0011100C">
        <w:rPr>
          <w:sz w:val="18"/>
        </w:rPr>
        <w:t>Maßnahmen</w:t>
      </w:r>
      <w:proofErr w:type="spellEnd"/>
      <w:r w:rsidR="00782368">
        <w:rPr>
          <w:sz w:val="18"/>
        </w:rPr>
        <w:t xml:space="preserve"> </w:t>
      </w:r>
      <w:r w:rsidRPr="0011100C">
        <w:rPr>
          <w:sz w:val="18"/>
        </w:rPr>
        <w:t>des</w:t>
      </w:r>
      <w:r w:rsidR="00782368">
        <w:rPr>
          <w:sz w:val="18"/>
        </w:rPr>
        <w:t xml:space="preserve"> </w:t>
      </w:r>
      <w:proofErr w:type="spellStart"/>
      <w:r w:rsidRPr="0011100C">
        <w:rPr>
          <w:sz w:val="18"/>
        </w:rPr>
        <w:t>Staates</w:t>
      </w:r>
      <w:proofErr w:type="spellEnd"/>
      <w:r w:rsidR="002E0634">
        <w:rPr>
          <w:sz w:val="18"/>
        </w:rPr>
        <w:t>.</w:t>
      </w:r>
    </w:p>
    <w:p w14:paraId="7FB1E952" w14:textId="3F5778CF" w:rsidR="002E0634" w:rsidRDefault="001C72AF" w:rsidP="002E0634">
      <w:pPr>
        <w:pStyle w:val="Heading1"/>
      </w:pPr>
      <w:r w:rsidRPr="007908C1">
        <w:t>Table</w:t>
      </w:r>
      <w:r w:rsidR="00782368">
        <w:t xml:space="preserve"> </w:t>
      </w:r>
      <w:r w:rsidRPr="007908C1">
        <w:t>11</w:t>
      </w:r>
    </w:p>
    <w:p w14:paraId="2F8EF7E6" w14:textId="74BFDDEE" w:rsidR="001C72AF" w:rsidRPr="002E0634" w:rsidRDefault="001C72AF" w:rsidP="002E0634">
      <w:pPr>
        <w:pStyle w:val="SingleTxtG"/>
        <w:spacing w:after="240"/>
        <w:rPr>
          <w:b/>
          <w:bCs/>
        </w:rPr>
      </w:pPr>
      <w:r w:rsidRPr="002E0634">
        <w:rPr>
          <w:b/>
          <w:bCs/>
        </w:rPr>
        <w:t>Level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of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budgetary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allocations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for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the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Federation’s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Children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and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Youth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Plan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in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2019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and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2020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(by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type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of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funding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and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field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of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action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in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1,000</w:t>
      </w:r>
      <w:r w:rsidR="00782368" w:rsidRPr="002E0634">
        <w:rPr>
          <w:b/>
          <w:bCs/>
        </w:rPr>
        <w:t xml:space="preserve"> </w:t>
      </w:r>
      <w:r w:rsidRPr="002E0634">
        <w:rPr>
          <w:b/>
          <w:bCs/>
        </w:rPr>
        <w:t>Euro)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1126"/>
        <w:gridCol w:w="1143"/>
      </w:tblGrid>
      <w:tr w:rsidR="00D0685E" w:rsidRPr="0078330B" w14:paraId="3C4948EE" w14:textId="77777777" w:rsidTr="0078330B">
        <w:trPr>
          <w:tblHeader/>
        </w:trPr>
        <w:tc>
          <w:tcPr>
            <w:tcW w:w="51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702AA3" w14:textId="23640DD1" w:rsidR="00D0685E" w:rsidRPr="0078330B" w:rsidRDefault="00D0685E" w:rsidP="0078330B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78330B">
              <w:rPr>
                <w:i/>
                <w:sz w:val="16"/>
              </w:rPr>
              <w:t>Allocation within the Children and Youth Plan 2019/20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20B76F" w14:textId="11F75E76" w:rsidR="00D0685E" w:rsidRPr="0078330B" w:rsidRDefault="00D0685E" w:rsidP="0078330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8330B">
              <w:rPr>
                <w:bCs/>
                <w:i/>
                <w:sz w:val="16"/>
              </w:rPr>
              <w:t>Target 2019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29FFDB" w14:textId="5565689B" w:rsidR="00D0685E" w:rsidRPr="0078330B" w:rsidRDefault="00D0685E" w:rsidP="0078330B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78330B">
              <w:rPr>
                <w:bCs/>
                <w:i/>
                <w:sz w:val="16"/>
              </w:rPr>
              <w:t>Target 2020</w:t>
            </w:r>
          </w:p>
        </w:tc>
      </w:tr>
      <w:tr w:rsidR="001C72AF" w:rsidRPr="0078330B" w14:paraId="029AF00A" w14:textId="77777777" w:rsidTr="0078330B">
        <w:tc>
          <w:tcPr>
            <w:tcW w:w="5101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627F9A2A" w14:textId="4221242D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Institutional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funding/subsidies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to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facilities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in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accordance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with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section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26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subsection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(3)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of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the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Federal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Budget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Code</w:t>
            </w:r>
          </w:p>
        </w:tc>
        <w:tc>
          <w:tcPr>
            <w:tcW w:w="112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4A36F1" w14:textId="77777777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1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2A94CA" w14:textId="77777777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78593B" w:rsidRPr="0078330B" w14:paraId="1609256E" w14:textId="77777777" w:rsidTr="0078330B">
        <w:tc>
          <w:tcPr>
            <w:tcW w:w="5101" w:type="dxa"/>
            <w:shd w:val="clear" w:color="auto" w:fill="auto"/>
          </w:tcPr>
          <w:p w14:paraId="085EF1D7" w14:textId="79585671" w:rsidR="0078593B" w:rsidRPr="0078330B" w:rsidRDefault="0078593B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International Youth Service of the Federal Republic of Germany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3D707BBB" w14:textId="2717608A" w:rsidR="0078593B" w:rsidRPr="0078330B" w:rsidRDefault="0078593B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2 892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1F4786C0" w14:textId="38E1B31F" w:rsidR="0078593B" w:rsidRPr="0078330B" w:rsidRDefault="0078593B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2 937</w:t>
            </w:r>
          </w:p>
        </w:tc>
      </w:tr>
      <w:tr w:rsidR="00D0685E" w:rsidRPr="0078330B" w14:paraId="59DE529B" w14:textId="77777777" w:rsidTr="0078330B">
        <w:tc>
          <w:tcPr>
            <w:tcW w:w="5101" w:type="dxa"/>
            <w:shd w:val="clear" w:color="auto" w:fill="auto"/>
            <w:hideMark/>
          </w:tcPr>
          <w:p w14:paraId="12A393A6" w14:textId="778CE9CD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Remscheid Academy for Artistic and Media Education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2863F78F" w14:textId="353023D2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1 062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1E1D01E4" w14:textId="783945D0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1 074</w:t>
            </w:r>
          </w:p>
        </w:tc>
      </w:tr>
      <w:tr w:rsidR="00D0685E" w:rsidRPr="0078330B" w14:paraId="0071A2E7" w14:textId="77777777" w:rsidTr="0078330B">
        <w:tc>
          <w:tcPr>
            <w:tcW w:w="5101" w:type="dxa"/>
            <w:shd w:val="clear" w:color="auto" w:fill="auto"/>
            <w:hideMark/>
          </w:tcPr>
          <w:p w14:paraId="40D8C32F" w14:textId="0F0C4BF5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International Youth Library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56C4BF22" w14:textId="77777777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942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54E56C1E" w14:textId="77777777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972</w:t>
            </w:r>
          </w:p>
        </w:tc>
      </w:tr>
      <w:tr w:rsidR="00D0685E" w:rsidRPr="0078330B" w14:paraId="7A8A82F4" w14:textId="77777777" w:rsidTr="0078330B">
        <w:tc>
          <w:tcPr>
            <w:tcW w:w="510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7B70D1D" w14:textId="09873691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 xml:space="preserve">Federal Academy for Musical Youth Education, </w:t>
            </w:r>
            <w:proofErr w:type="spellStart"/>
            <w:r w:rsidRPr="0078330B">
              <w:rPr>
                <w:sz w:val="18"/>
              </w:rPr>
              <w:t>Trossingen</w:t>
            </w:r>
            <w:proofErr w:type="spellEnd"/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47F04E3" w14:textId="2E5815C8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1 020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EB578C" w14:textId="6955CE63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1 029</w:t>
            </w:r>
          </w:p>
        </w:tc>
      </w:tr>
      <w:tr w:rsidR="00D0685E" w:rsidRPr="0078330B" w14:paraId="608E1FCA" w14:textId="77777777" w:rsidTr="0078330B">
        <w:tc>
          <w:tcPr>
            <w:tcW w:w="5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64DA614" w14:textId="6AF939CC" w:rsidR="00D0685E" w:rsidRPr="0078330B" w:rsidRDefault="00D0685E" w:rsidP="0078330B">
            <w:pPr>
              <w:suppressAutoHyphens w:val="0"/>
              <w:spacing w:before="80" w:after="80" w:line="220" w:lineRule="exact"/>
              <w:ind w:left="283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Total institutional funding/subsidies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E92490" w14:textId="5132CFCA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5 916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2C4CE2" w14:textId="16A0B468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6 012</w:t>
            </w:r>
          </w:p>
        </w:tc>
      </w:tr>
      <w:tr w:rsidR="001C72AF" w:rsidRPr="0078330B" w14:paraId="41A344A2" w14:textId="77777777" w:rsidTr="0078330B">
        <w:tc>
          <w:tcPr>
            <w:tcW w:w="510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766703C" w14:textId="32D4C74D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Breakdown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of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project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funding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by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fields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of</w:t>
            </w:r>
            <w:r w:rsidR="00782368" w:rsidRPr="0078330B">
              <w:rPr>
                <w:sz w:val="18"/>
              </w:rPr>
              <w:t xml:space="preserve"> </w:t>
            </w:r>
            <w:r w:rsidRPr="0078330B">
              <w:rPr>
                <w:sz w:val="18"/>
              </w:rPr>
              <w:t>action</w:t>
            </w:r>
          </w:p>
        </w:tc>
        <w:tc>
          <w:tcPr>
            <w:tcW w:w="11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FEC7E32" w14:textId="77777777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EB21A2E" w14:textId="77777777" w:rsidR="001C72AF" w:rsidRPr="0078330B" w:rsidRDefault="001C72AF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D0685E" w:rsidRPr="0078330B" w14:paraId="6395C250" w14:textId="77777777" w:rsidTr="0078330B">
        <w:tc>
          <w:tcPr>
            <w:tcW w:w="5101" w:type="dxa"/>
            <w:shd w:val="clear" w:color="auto" w:fill="auto"/>
            <w:hideMark/>
          </w:tcPr>
          <w:p w14:paraId="1EACB697" w14:textId="5784E191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Child and youth work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62E573E7" w14:textId="5C97EAE6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51 249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179C55D6" w14:textId="71A043C4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52 639</w:t>
            </w:r>
          </w:p>
        </w:tc>
      </w:tr>
      <w:tr w:rsidR="00D0685E" w:rsidRPr="0078330B" w14:paraId="016C3A13" w14:textId="77777777" w:rsidTr="0078330B">
        <w:tc>
          <w:tcPr>
            <w:tcW w:w="5101" w:type="dxa"/>
            <w:shd w:val="clear" w:color="auto" w:fill="auto"/>
            <w:hideMark/>
          </w:tcPr>
          <w:p w14:paraId="26E6B6BC" w14:textId="4B9FEC63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Youth social work and integration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7BFD1CCA" w14:textId="48BB6765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112 155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38467110" w14:textId="68955896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120 555</w:t>
            </w:r>
          </w:p>
        </w:tc>
      </w:tr>
      <w:tr w:rsidR="00D0685E" w:rsidRPr="0078330B" w14:paraId="329A9550" w14:textId="77777777" w:rsidTr="0078330B">
        <w:tc>
          <w:tcPr>
            <w:tcW w:w="5101" w:type="dxa"/>
            <w:shd w:val="clear" w:color="auto" w:fill="auto"/>
            <w:hideMark/>
          </w:tcPr>
          <w:p w14:paraId="48E48C14" w14:textId="43F184E5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Promotion of children in day care facilities and in-home child day care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02DEACAE" w14:textId="426F47B0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2 300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33933D11" w14:textId="17421A18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2 300</w:t>
            </w:r>
          </w:p>
        </w:tc>
      </w:tr>
      <w:tr w:rsidR="00D0685E" w:rsidRPr="0078330B" w14:paraId="63A948A1" w14:textId="77777777" w:rsidTr="0078330B">
        <w:tc>
          <w:tcPr>
            <w:tcW w:w="5101" w:type="dxa"/>
            <w:shd w:val="clear" w:color="auto" w:fill="auto"/>
            <w:hideMark/>
          </w:tcPr>
          <w:p w14:paraId="76B47424" w14:textId="782C5D82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Assistance for families, young people, parents and other persons having custody</w:t>
            </w:r>
          </w:p>
        </w:tc>
        <w:tc>
          <w:tcPr>
            <w:tcW w:w="1126" w:type="dxa"/>
            <w:shd w:val="clear" w:color="auto" w:fill="auto"/>
            <w:vAlign w:val="bottom"/>
          </w:tcPr>
          <w:p w14:paraId="03D88636" w14:textId="52602A53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18 134</w:t>
            </w:r>
          </w:p>
        </w:tc>
        <w:tc>
          <w:tcPr>
            <w:tcW w:w="1143" w:type="dxa"/>
            <w:shd w:val="clear" w:color="auto" w:fill="auto"/>
            <w:vAlign w:val="bottom"/>
          </w:tcPr>
          <w:p w14:paraId="24A18648" w14:textId="3930E4A0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18 134</w:t>
            </w:r>
          </w:p>
        </w:tc>
      </w:tr>
      <w:tr w:rsidR="00D0685E" w:rsidRPr="0078330B" w14:paraId="2E5A2695" w14:textId="77777777" w:rsidTr="0078330B">
        <w:tc>
          <w:tcPr>
            <w:tcW w:w="510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D74E43B" w14:textId="3B51AC88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8330B">
              <w:rPr>
                <w:sz w:val="18"/>
              </w:rPr>
              <w:t>Other central federal tasks of child and youth welfare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64AFC3" w14:textId="078503F8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15 414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B776ED" w14:textId="3DBF53AA" w:rsidR="00D0685E" w:rsidRPr="0078330B" w:rsidRDefault="00D0685E" w:rsidP="0078330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8330B">
              <w:rPr>
                <w:sz w:val="18"/>
              </w:rPr>
              <w:t>18 954</w:t>
            </w:r>
          </w:p>
        </w:tc>
      </w:tr>
      <w:tr w:rsidR="00D0685E" w:rsidRPr="0078330B" w14:paraId="4F32608E" w14:textId="77777777" w:rsidTr="0078330B">
        <w:tc>
          <w:tcPr>
            <w:tcW w:w="5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79E9D80" w14:textId="799AD037" w:rsidR="00D0685E" w:rsidRPr="0078330B" w:rsidRDefault="00D0685E" w:rsidP="0078330B">
            <w:pPr>
              <w:suppressAutoHyphens w:val="0"/>
              <w:spacing w:before="80" w:after="80" w:line="220" w:lineRule="exact"/>
              <w:ind w:left="283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Total project funding</w:t>
            </w:r>
          </w:p>
        </w:tc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0D098C" w14:textId="502BF967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 xml:space="preserve">199 252 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E3415BB" w14:textId="562A4BAF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212 582</w:t>
            </w:r>
          </w:p>
        </w:tc>
      </w:tr>
      <w:tr w:rsidR="00D0685E" w:rsidRPr="0078330B" w14:paraId="6265B92A" w14:textId="77777777" w:rsidTr="0078330B">
        <w:tc>
          <w:tcPr>
            <w:tcW w:w="510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7C7B847" w14:textId="417D9200" w:rsidR="00D0685E" w:rsidRPr="0078330B" w:rsidRDefault="00D0685E" w:rsidP="0078330B">
            <w:pPr>
              <w:suppressAutoHyphens w:val="0"/>
              <w:spacing w:before="80" w:after="80" w:line="220" w:lineRule="exact"/>
              <w:ind w:left="283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Total</w:t>
            </w:r>
          </w:p>
        </w:tc>
        <w:tc>
          <w:tcPr>
            <w:tcW w:w="11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3F559AF" w14:textId="1C7AA9C0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205 168</w:t>
            </w:r>
          </w:p>
        </w:tc>
        <w:tc>
          <w:tcPr>
            <w:tcW w:w="114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67E3289" w14:textId="234727B6" w:rsidR="00D0685E" w:rsidRPr="0078330B" w:rsidRDefault="00D0685E" w:rsidP="0078330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78330B">
              <w:rPr>
                <w:b/>
                <w:bCs/>
                <w:sz w:val="18"/>
              </w:rPr>
              <w:t>218 594</w:t>
            </w:r>
          </w:p>
        </w:tc>
      </w:tr>
    </w:tbl>
    <w:p w14:paraId="737D62C9" w14:textId="35257A80" w:rsidR="001C72AF" w:rsidRPr="0048524E" w:rsidRDefault="001C72AF" w:rsidP="00B922D5">
      <w:pPr>
        <w:suppressAutoHyphens w:val="0"/>
        <w:spacing w:before="120" w:after="240"/>
        <w:ind w:left="1134" w:right="1134" w:firstLine="170"/>
        <w:rPr>
          <w:sz w:val="18"/>
        </w:rPr>
      </w:pPr>
      <w:r w:rsidRPr="00A6652C">
        <w:rPr>
          <w:i/>
          <w:iCs/>
          <w:sz w:val="18"/>
        </w:rPr>
        <w:t>Source</w:t>
      </w:r>
      <w:r w:rsidRPr="00D13F53">
        <w:rPr>
          <w:sz w:val="18"/>
        </w:rPr>
        <w:t>:</w:t>
      </w:r>
      <w:r w:rsidR="00782368">
        <w:rPr>
          <w:sz w:val="18"/>
        </w:rPr>
        <w:t xml:space="preserve"> </w:t>
      </w:r>
      <w:r w:rsidRPr="00D13F53">
        <w:rPr>
          <w:sz w:val="18"/>
        </w:rPr>
        <w:t>Federal</w:t>
      </w:r>
      <w:r w:rsidR="00782368">
        <w:rPr>
          <w:sz w:val="18"/>
        </w:rPr>
        <w:t xml:space="preserve"> </w:t>
      </w:r>
      <w:r w:rsidRPr="00D13F53">
        <w:rPr>
          <w:sz w:val="18"/>
        </w:rPr>
        <w:t>Ministry</w:t>
      </w:r>
      <w:r w:rsidR="00782368">
        <w:rPr>
          <w:sz w:val="18"/>
        </w:rPr>
        <w:t xml:space="preserve"> </w:t>
      </w:r>
      <w:r w:rsidRPr="00D13F53">
        <w:rPr>
          <w:sz w:val="18"/>
        </w:rPr>
        <w:t>for</w:t>
      </w:r>
      <w:r w:rsidR="00782368">
        <w:rPr>
          <w:sz w:val="18"/>
        </w:rPr>
        <w:t xml:space="preserve"> </w:t>
      </w:r>
      <w:r w:rsidRPr="00D13F53">
        <w:rPr>
          <w:sz w:val="18"/>
        </w:rPr>
        <w:t>Family</w:t>
      </w:r>
      <w:r w:rsidR="00782368">
        <w:rPr>
          <w:sz w:val="18"/>
        </w:rPr>
        <w:t xml:space="preserve"> </w:t>
      </w:r>
      <w:r w:rsidRPr="00D13F53">
        <w:rPr>
          <w:sz w:val="18"/>
        </w:rPr>
        <w:t>Affairs,</w:t>
      </w:r>
      <w:r w:rsidR="00782368">
        <w:rPr>
          <w:sz w:val="18"/>
        </w:rPr>
        <w:t xml:space="preserve"> </w:t>
      </w:r>
      <w:r w:rsidRPr="00D13F53">
        <w:rPr>
          <w:sz w:val="18"/>
        </w:rPr>
        <w:t>Senior</w:t>
      </w:r>
      <w:r w:rsidR="00782368">
        <w:rPr>
          <w:sz w:val="18"/>
        </w:rPr>
        <w:t xml:space="preserve"> </w:t>
      </w:r>
      <w:r w:rsidRPr="00D13F53">
        <w:rPr>
          <w:sz w:val="18"/>
        </w:rPr>
        <w:t>Citizens,</w:t>
      </w:r>
      <w:r w:rsidR="00782368">
        <w:rPr>
          <w:sz w:val="18"/>
        </w:rPr>
        <w:t xml:space="preserve"> </w:t>
      </w:r>
      <w:r w:rsidRPr="00D13F53">
        <w:rPr>
          <w:sz w:val="18"/>
        </w:rPr>
        <w:t>Women</w:t>
      </w:r>
      <w:r w:rsidR="00782368">
        <w:rPr>
          <w:sz w:val="18"/>
        </w:rPr>
        <w:t xml:space="preserve"> </w:t>
      </w:r>
      <w:r w:rsidRPr="00D13F53">
        <w:rPr>
          <w:sz w:val="18"/>
        </w:rPr>
        <w:t>and</w:t>
      </w:r>
      <w:r w:rsidR="00782368">
        <w:rPr>
          <w:sz w:val="18"/>
        </w:rPr>
        <w:t xml:space="preserve"> </w:t>
      </w:r>
      <w:r w:rsidRPr="00D13F53">
        <w:rPr>
          <w:sz w:val="18"/>
        </w:rPr>
        <w:t>Youth:</w:t>
      </w:r>
      <w:r w:rsidR="00782368">
        <w:rPr>
          <w:sz w:val="18"/>
        </w:rPr>
        <w:t xml:space="preserve"> </w:t>
      </w:r>
      <w:proofErr w:type="spellStart"/>
      <w:r w:rsidRPr="00D13F53">
        <w:rPr>
          <w:sz w:val="18"/>
        </w:rPr>
        <w:t>Haushaltsansätze</w:t>
      </w:r>
      <w:proofErr w:type="spellEnd"/>
      <w:r w:rsidR="00782368">
        <w:rPr>
          <w:sz w:val="18"/>
        </w:rPr>
        <w:t xml:space="preserve"> </w:t>
      </w:r>
      <w:r w:rsidRPr="0048524E">
        <w:rPr>
          <w:sz w:val="18"/>
        </w:rPr>
        <w:t>des</w:t>
      </w:r>
      <w:r w:rsidR="00782368" w:rsidRPr="0048524E">
        <w:rPr>
          <w:sz w:val="18"/>
        </w:rPr>
        <w:t xml:space="preserve"> </w:t>
      </w:r>
      <w:r w:rsidRPr="0048524E">
        <w:rPr>
          <w:sz w:val="18"/>
        </w:rPr>
        <w:t>Kinder-</w:t>
      </w:r>
      <w:r w:rsidR="00782368" w:rsidRPr="0048524E">
        <w:rPr>
          <w:sz w:val="18"/>
        </w:rPr>
        <w:t xml:space="preserve"> </w:t>
      </w:r>
      <w:r w:rsidRPr="0048524E">
        <w:rPr>
          <w:sz w:val="18"/>
        </w:rPr>
        <w:t>und</w:t>
      </w:r>
      <w:r w:rsidR="00782368" w:rsidRPr="0048524E">
        <w:rPr>
          <w:sz w:val="18"/>
        </w:rPr>
        <w:t xml:space="preserve"> </w:t>
      </w:r>
      <w:proofErr w:type="spellStart"/>
      <w:r w:rsidRPr="0048524E">
        <w:rPr>
          <w:sz w:val="18"/>
        </w:rPr>
        <w:t>Jugendplans</w:t>
      </w:r>
      <w:proofErr w:type="spellEnd"/>
      <w:r w:rsidR="00782368" w:rsidRPr="0048524E">
        <w:rPr>
          <w:sz w:val="18"/>
        </w:rPr>
        <w:t xml:space="preserve"> </w:t>
      </w:r>
      <w:r w:rsidRPr="0048524E">
        <w:rPr>
          <w:sz w:val="18"/>
        </w:rPr>
        <w:t>des</w:t>
      </w:r>
      <w:r w:rsidR="00782368" w:rsidRPr="0048524E">
        <w:rPr>
          <w:sz w:val="18"/>
        </w:rPr>
        <w:t xml:space="preserve"> </w:t>
      </w:r>
      <w:proofErr w:type="spellStart"/>
      <w:r w:rsidRPr="0048524E">
        <w:rPr>
          <w:sz w:val="18"/>
        </w:rPr>
        <w:t>Bundes</w:t>
      </w:r>
      <w:proofErr w:type="spellEnd"/>
      <w:r w:rsidR="0048524E">
        <w:rPr>
          <w:sz w:val="18"/>
        </w:rPr>
        <w:t>.</w:t>
      </w:r>
    </w:p>
    <w:p w14:paraId="2399CB4F" w14:textId="0D85F917" w:rsidR="00B922D5" w:rsidRDefault="001C72AF" w:rsidP="00B922D5">
      <w:pPr>
        <w:pStyle w:val="Heading1"/>
      </w:pPr>
      <w:r w:rsidRPr="00A17772">
        <w:t>Table</w:t>
      </w:r>
      <w:r w:rsidR="00782368">
        <w:t xml:space="preserve"> </w:t>
      </w:r>
      <w:r w:rsidRPr="00A17772">
        <w:t>12</w:t>
      </w:r>
    </w:p>
    <w:p w14:paraId="2C43B3C1" w14:textId="74D55071" w:rsidR="001C72AF" w:rsidRPr="00B922D5" w:rsidRDefault="001C72AF" w:rsidP="00B922D5">
      <w:pPr>
        <w:pStyle w:val="SingleTxtG"/>
        <w:rPr>
          <w:b/>
          <w:bCs/>
        </w:rPr>
      </w:pPr>
      <w:r w:rsidRPr="00B922D5">
        <w:rPr>
          <w:b/>
          <w:bCs/>
        </w:rPr>
        <w:t>General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overview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of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“Childcare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Funding”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investment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programmes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2008</w:t>
      </w:r>
      <w:r w:rsidR="00B922D5">
        <w:rPr>
          <w:b/>
          <w:bCs/>
        </w:rPr>
        <w:t>–</w:t>
      </w:r>
      <w:r w:rsidRPr="00B922D5">
        <w:rPr>
          <w:b/>
          <w:bCs/>
        </w:rPr>
        <w:t>2013,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2013</w:t>
      </w:r>
      <w:r w:rsidR="00B922D5">
        <w:rPr>
          <w:b/>
          <w:bCs/>
        </w:rPr>
        <w:t>–</w:t>
      </w:r>
      <w:r w:rsidRPr="00B922D5">
        <w:rPr>
          <w:b/>
          <w:bCs/>
        </w:rPr>
        <w:t>2014,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2015</w:t>
      </w:r>
      <w:r w:rsidR="00B922D5">
        <w:rPr>
          <w:b/>
          <w:bCs/>
        </w:rPr>
        <w:t>–</w:t>
      </w:r>
      <w:r w:rsidRPr="00B922D5">
        <w:rPr>
          <w:b/>
          <w:bCs/>
        </w:rPr>
        <w:t>2018,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2017</w:t>
      </w:r>
      <w:r w:rsidR="00B922D5">
        <w:rPr>
          <w:b/>
          <w:bCs/>
        </w:rPr>
        <w:t>–</w:t>
      </w:r>
      <w:r w:rsidRPr="00B922D5">
        <w:rPr>
          <w:b/>
          <w:bCs/>
        </w:rPr>
        <w:t>2020,</w:t>
      </w:r>
      <w:r w:rsidR="00782368" w:rsidRPr="00B922D5">
        <w:rPr>
          <w:b/>
          <w:bCs/>
        </w:rPr>
        <w:t xml:space="preserve"> </w:t>
      </w:r>
      <w:r w:rsidRPr="00B922D5">
        <w:rPr>
          <w:b/>
          <w:bCs/>
        </w:rPr>
        <w:t>2020</w:t>
      </w:r>
      <w:r w:rsidR="00B922D5">
        <w:rPr>
          <w:b/>
          <w:bCs/>
        </w:rPr>
        <w:t>–</w:t>
      </w:r>
      <w:r w:rsidRPr="00B922D5">
        <w:rPr>
          <w:b/>
          <w:bCs/>
        </w:rPr>
        <w:t>2021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0"/>
        <w:gridCol w:w="1217"/>
        <w:gridCol w:w="1134"/>
        <w:gridCol w:w="709"/>
        <w:gridCol w:w="992"/>
        <w:gridCol w:w="1558"/>
      </w:tblGrid>
      <w:tr w:rsidR="001C72AF" w:rsidRPr="00B75EFE" w14:paraId="5EFE033E" w14:textId="77777777" w:rsidTr="00952DD0">
        <w:trPr>
          <w:tblHeader/>
        </w:trPr>
        <w:tc>
          <w:tcPr>
            <w:tcW w:w="17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3389D59" w14:textId="723EFB0D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Childcare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Funding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Investment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Programme</w:t>
            </w:r>
            <w:r w:rsidR="00782368" w:rsidRPr="00B75EFE">
              <w:rPr>
                <w:i/>
                <w:sz w:val="16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DF956B1" w14:textId="7FC352EF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Target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group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17FABC7" w14:textId="69BE4F6E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Newly-created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places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9EDC536" w14:textId="4A3B861A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Secured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places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1B3933E" w14:textId="76C5C0B7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Promoted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places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1247735" w14:textId="0C58CB96" w:rsidR="001C72AF" w:rsidRPr="00B75EFE" w:rsidRDefault="001C72AF" w:rsidP="00B75EFE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B75EFE">
              <w:rPr>
                <w:i/>
                <w:sz w:val="16"/>
              </w:rPr>
              <w:t>Federal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funding</w:t>
            </w:r>
            <w:r w:rsidR="00782368" w:rsidRPr="00B75EFE">
              <w:rPr>
                <w:i/>
                <w:sz w:val="16"/>
              </w:rPr>
              <w:t xml:space="preserve"> </w:t>
            </w:r>
            <w:r w:rsidRPr="00B75EFE">
              <w:rPr>
                <w:i/>
                <w:sz w:val="16"/>
              </w:rPr>
              <w:t>provided</w:t>
            </w:r>
          </w:p>
        </w:tc>
      </w:tr>
      <w:tr w:rsidR="001C72AF" w:rsidRPr="00B75EFE" w14:paraId="48546A4C" w14:textId="77777777" w:rsidTr="00952DD0">
        <w:tc>
          <w:tcPr>
            <w:tcW w:w="1760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51CF5D4E" w14:textId="70CC118C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75EFE">
              <w:rPr>
                <w:sz w:val="18"/>
              </w:rPr>
              <w:t>1)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2008</w:t>
            </w:r>
            <w:r w:rsidR="00B75EFE">
              <w:rPr>
                <w:sz w:val="18"/>
              </w:rPr>
              <w:t>–</w:t>
            </w:r>
            <w:r w:rsidRPr="00B75EFE">
              <w:rPr>
                <w:sz w:val="18"/>
              </w:rPr>
              <w:t>2013</w:t>
            </w:r>
          </w:p>
        </w:tc>
        <w:tc>
          <w:tcPr>
            <w:tcW w:w="121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B3B55E0" w14:textId="77777777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U3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5A325D" w14:textId="62D06C6B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314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117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4AF844" w14:textId="4CE8605C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84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415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8234AC7" w14:textId="075907AD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398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532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F89AB8" w14:textId="0763BD86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2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150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000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000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€</w:t>
            </w:r>
          </w:p>
        </w:tc>
      </w:tr>
      <w:tr w:rsidR="001C72AF" w:rsidRPr="00B75EFE" w14:paraId="2311A5D8" w14:textId="77777777" w:rsidTr="00952DD0">
        <w:tc>
          <w:tcPr>
            <w:tcW w:w="1760" w:type="dxa"/>
            <w:shd w:val="clear" w:color="auto" w:fill="auto"/>
            <w:noWrap/>
            <w:hideMark/>
          </w:tcPr>
          <w:p w14:paraId="697EBD33" w14:textId="68A9688E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75EFE">
              <w:rPr>
                <w:sz w:val="18"/>
              </w:rPr>
              <w:t>2)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2013</w:t>
            </w:r>
            <w:r w:rsidR="00B75EFE">
              <w:rPr>
                <w:sz w:val="18"/>
              </w:rPr>
              <w:t>–</w:t>
            </w:r>
            <w:r w:rsidRPr="00B75EFE">
              <w:rPr>
                <w:sz w:val="18"/>
              </w:rPr>
              <w:t>2014</w:t>
            </w:r>
          </w:p>
        </w:tc>
        <w:tc>
          <w:tcPr>
            <w:tcW w:w="1217" w:type="dxa"/>
            <w:shd w:val="clear" w:color="auto" w:fill="auto"/>
            <w:noWrap/>
            <w:vAlign w:val="bottom"/>
            <w:hideMark/>
          </w:tcPr>
          <w:p w14:paraId="3E2D3454" w14:textId="77777777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U3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73D5C72" w14:textId="7915B556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79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704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14:paraId="38106AC4" w14:textId="6E708055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4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151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8DCA383" w14:textId="69499F79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83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855</w:t>
            </w:r>
          </w:p>
        </w:tc>
        <w:tc>
          <w:tcPr>
            <w:tcW w:w="1558" w:type="dxa"/>
            <w:shd w:val="clear" w:color="auto" w:fill="auto"/>
            <w:noWrap/>
            <w:vAlign w:val="bottom"/>
            <w:hideMark/>
          </w:tcPr>
          <w:p w14:paraId="7379CF46" w14:textId="52A62471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580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500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000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€</w:t>
            </w:r>
          </w:p>
        </w:tc>
      </w:tr>
      <w:tr w:rsidR="001C72AF" w:rsidRPr="00B75EFE" w14:paraId="426AD2A9" w14:textId="77777777" w:rsidTr="00952DD0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7141B38" w14:textId="2EFABFCB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75EFE">
              <w:rPr>
                <w:sz w:val="18"/>
              </w:rPr>
              <w:t>3)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2015</w:t>
            </w:r>
            <w:r w:rsidR="00692540">
              <w:rPr>
                <w:sz w:val="18"/>
              </w:rPr>
              <w:t>–</w:t>
            </w:r>
            <w:r w:rsidRPr="00B75EFE">
              <w:rPr>
                <w:sz w:val="18"/>
              </w:rPr>
              <w:t>2018*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25AF" w14:textId="77777777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U3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8B9C" w14:textId="073B63C3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63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580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F9BC4" w14:textId="133C014F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18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298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7B9B" w14:textId="37748C0A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81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878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DB522" w14:textId="3F584C76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75EFE">
              <w:rPr>
                <w:sz w:val="18"/>
              </w:rPr>
              <w:t>550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000</w:t>
            </w:r>
            <w:r w:rsid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000</w:t>
            </w:r>
            <w:r w:rsidR="00782368" w:rsidRPr="00B75EFE">
              <w:rPr>
                <w:sz w:val="18"/>
              </w:rPr>
              <w:t xml:space="preserve"> </w:t>
            </w:r>
            <w:r w:rsidRPr="00B75EFE">
              <w:rPr>
                <w:sz w:val="18"/>
              </w:rPr>
              <w:t>€</w:t>
            </w:r>
          </w:p>
        </w:tc>
      </w:tr>
      <w:tr w:rsidR="001C72AF" w:rsidRPr="00B75EFE" w14:paraId="5134B321" w14:textId="77777777" w:rsidTr="00952DD0">
        <w:tc>
          <w:tcPr>
            <w:tcW w:w="17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7207A29" w14:textId="653C3F5B" w:rsidR="001C72AF" w:rsidRPr="00A249DD" w:rsidRDefault="001C72AF" w:rsidP="00A249DD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>Total</w:t>
            </w:r>
            <w:r w:rsidR="00782368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2008</w:t>
            </w:r>
            <w:r w:rsidR="00692540" w:rsidRPr="00A249DD">
              <w:rPr>
                <w:b/>
                <w:sz w:val="18"/>
              </w:rPr>
              <w:t>–</w:t>
            </w:r>
            <w:r w:rsidRPr="00A249DD">
              <w:rPr>
                <w:b/>
                <w:sz w:val="18"/>
              </w:rPr>
              <w:t>2018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B256D" w14:textId="651F6FEB" w:rsidR="001C72AF" w:rsidRPr="00A249DD" w:rsidRDefault="00782368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98B8" w14:textId="40CE92EE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>457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401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AA7AE" w14:textId="7F7F13F8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>106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864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9A13" w14:textId="16476439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>564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265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98E6" w14:textId="6DC52907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A249DD">
              <w:rPr>
                <w:b/>
                <w:sz w:val="18"/>
              </w:rPr>
              <w:t>3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280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500</w:t>
            </w:r>
            <w:r w:rsidR="00B75EFE" w:rsidRPr="00A249DD">
              <w:rPr>
                <w:b/>
                <w:sz w:val="18"/>
              </w:rPr>
              <w:t xml:space="preserve"> </w:t>
            </w:r>
            <w:r w:rsidRPr="00A249DD">
              <w:rPr>
                <w:b/>
                <w:sz w:val="18"/>
              </w:rPr>
              <w:t>000</w:t>
            </w:r>
          </w:p>
        </w:tc>
      </w:tr>
      <w:tr w:rsidR="001C72AF" w:rsidRPr="00B75EFE" w14:paraId="0A97BA2E" w14:textId="77777777" w:rsidTr="00952DD0">
        <w:tc>
          <w:tcPr>
            <w:tcW w:w="17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DC8D154" w14:textId="44BAE51F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4)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2017</w:t>
            </w:r>
            <w:r w:rsidR="00692540">
              <w:rPr>
                <w:i/>
                <w:iCs/>
                <w:sz w:val="18"/>
              </w:rPr>
              <w:t>–</w:t>
            </w:r>
            <w:r w:rsidRPr="00B75EFE">
              <w:rPr>
                <w:i/>
                <w:iCs/>
                <w:sz w:val="18"/>
              </w:rPr>
              <w:t>2020**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36346" w14:textId="61B475BF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0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–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pre-school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453AA" w14:textId="08B352D7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229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743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756D" w14:textId="0E7EBB84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1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126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000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000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€</w:t>
            </w:r>
          </w:p>
        </w:tc>
      </w:tr>
      <w:tr w:rsidR="001C72AF" w:rsidRPr="00B75EFE" w14:paraId="1FB3D04B" w14:textId="77777777" w:rsidTr="00952DD0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9CE398B" w14:textId="5F0312CE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5)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2020</w:t>
            </w:r>
            <w:r w:rsidR="00692540">
              <w:rPr>
                <w:i/>
                <w:iCs/>
                <w:sz w:val="18"/>
              </w:rPr>
              <w:t>–</w:t>
            </w:r>
            <w:r w:rsidRPr="00B75EFE">
              <w:rPr>
                <w:i/>
                <w:iCs/>
                <w:sz w:val="18"/>
              </w:rPr>
              <w:t>2021***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28A98" w14:textId="7C1C6353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0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–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pre-school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BE838" w14:textId="77777777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-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A80C" w14:textId="5D71870F" w:rsidR="001C72AF" w:rsidRPr="00B75EFE" w:rsidRDefault="001C72AF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i/>
                <w:iCs/>
                <w:sz w:val="18"/>
              </w:rPr>
            </w:pPr>
            <w:r w:rsidRPr="00B75EFE">
              <w:rPr>
                <w:i/>
                <w:iCs/>
                <w:sz w:val="18"/>
              </w:rPr>
              <w:t>1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000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000</w:t>
            </w:r>
            <w:r w:rsid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000</w:t>
            </w:r>
            <w:r w:rsidR="00782368" w:rsidRPr="00B75EFE">
              <w:rPr>
                <w:i/>
                <w:iCs/>
                <w:sz w:val="18"/>
              </w:rPr>
              <w:t xml:space="preserve"> </w:t>
            </w:r>
            <w:r w:rsidRPr="00B75EFE">
              <w:rPr>
                <w:i/>
                <w:iCs/>
                <w:sz w:val="18"/>
              </w:rPr>
              <w:t>€</w:t>
            </w:r>
          </w:p>
        </w:tc>
      </w:tr>
      <w:tr w:rsidR="001C72AF" w:rsidRPr="00B75EFE" w14:paraId="3F4E4763" w14:textId="77777777" w:rsidTr="00952DD0">
        <w:tc>
          <w:tcPr>
            <w:tcW w:w="17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4A9181" w14:textId="555CAF65" w:rsidR="001C72AF" w:rsidRPr="00A249DD" w:rsidRDefault="001C72AF" w:rsidP="00A249DD">
            <w:pPr>
              <w:suppressAutoHyphens w:val="0"/>
              <w:spacing w:before="80" w:after="80" w:line="220" w:lineRule="exact"/>
              <w:ind w:left="283"/>
              <w:rPr>
                <w:bCs/>
                <w:i/>
                <w:iCs/>
                <w:sz w:val="18"/>
              </w:rPr>
            </w:pPr>
            <w:r w:rsidRPr="00A249DD">
              <w:rPr>
                <w:bCs/>
                <w:i/>
                <w:iCs/>
                <w:sz w:val="18"/>
              </w:rPr>
              <w:t>Total</w:t>
            </w:r>
            <w:r w:rsidR="00782368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2017</w:t>
            </w:r>
            <w:r w:rsidR="00692540" w:rsidRPr="00A249DD">
              <w:rPr>
                <w:bCs/>
                <w:i/>
                <w:iCs/>
                <w:sz w:val="18"/>
              </w:rPr>
              <w:t>–</w:t>
            </w:r>
            <w:r w:rsidRPr="00A249DD">
              <w:rPr>
                <w:bCs/>
                <w:i/>
                <w:iCs/>
                <w:sz w:val="18"/>
              </w:rPr>
              <w:t>2021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CEDE9" w14:textId="164FA524" w:rsidR="001C72AF" w:rsidRPr="00B75EFE" w:rsidRDefault="00782368" w:rsidP="00B75EF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i/>
                <w:iCs/>
                <w:sz w:val="18"/>
              </w:rPr>
            </w:pPr>
            <w:r w:rsidRPr="00B75EFE">
              <w:rPr>
                <w:b/>
                <w:bCs/>
                <w:i/>
                <w:iCs/>
                <w:sz w:val="18"/>
              </w:rPr>
              <w:t xml:space="preserve">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DAA4" w14:textId="0DB4EFF9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Cs/>
                <w:i/>
                <w:iCs/>
                <w:sz w:val="18"/>
              </w:rPr>
            </w:pPr>
            <w:r w:rsidRPr="00A249DD">
              <w:rPr>
                <w:bCs/>
                <w:i/>
                <w:iCs/>
                <w:sz w:val="18"/>
              </w:rPr>
              <w:t>229</w:t>
            </w:r>
            <w:r w:rsidR="00B75EFE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743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374A2" w14:textId="67572D34" w:rsidR="001C72AF" w:rsidRPr="00A249DD" w:rsidRDefault="001C72AF" w:rsidP="00A249DD">
            <w:pPr>
              <w:suppressAutoHyphens w:val="0"/>
              <w:spacing w:before="80" w:after="80" w:line="220" w:lineRule="exact"/>
              <w:ind w:right="113"/>
              <w:jc w:val="right"/>
              <w:rPr>
                <w:bCs/>
                <w:i/>
                <w:iCs/>
                <w:sz w:val="18"/>
              </w:rPr>
            </w:pPr>
            <w:r w:rsidRPr="00A249DD">
              <w:rPr>
                <w:bCs/>
                <w:i/>
                <w:iCs/>
                <w:sz w:val="18"/>
              </w:rPr>
              <w:t>2</w:t>
            </w:r>
            <w:r w:rsidR="00B75EFE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126</w:t>
            </w:r>
            <w:r w:rsidR="00B75EFE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000</w:t>
            </w:r>
            <w:r w:rsidR="00B75EFE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000</w:t>
            </w:r>
            <w:r w:rsidR="00782368" w:rsidRPr="00A249DD">
              <w:rPr>
                <w:bCs/>
                <w:i/>
                <w:iCs/>
                <w:sz w:val="18"/>
              </w:rPr>
              <w:t xml:space="preserve"> </w:t>
            </w:r>
            <w:r w:rsidRPr="00A249DD">
              <w:rPr>
                <w:bCs/>
                <w:i/>
                <w:iCs/>
                <w:sz w:val="18"/>
              </w:rPr>
              <w:t>€</w:t>
            </w:r>
          </w:p>
        </w:tc>
      </w:tr>
    </w:tbl>
    <w:p w14:paraId="39158751" w14:textId="58B2092C" w:rsidR="001C72AF" w:rsidRPr="00E4562F" w:rsidRDefault="001C72AF" w:rsidP="00AA3FBE">
      <w:pPr>
        <w:suppressAutoHyphens w:val="0"/>
        <w:spacing w:before="120"/>
        <w:ind w:left="1134" w:right="1134" w:firstLine="170"/>
        <w:rPr>
          <w:sz w:val="18"/>
        </w:rPr>
      </w:pPr>
      <w:r w:rsidRPr="00E4562F">
        <w:rPr>
          <w:sz w:val="18"/>
        </w:rPr>
        <w:t>*</w:t>
      </w:r>
      <w:r w:rsidR="00782368">
        <w:rPr>
          <w:sz w:val="18"/>
        </w:rPr>
        <w:t xml:space="preserve"> </w:t>
      </w:r>
      <w:r w:rsidRPr="00E4562F">
        <w:rPr>
          <w:sz w:val="18"/>
        </w:rPr>
        <w:t>Data</w:t>
      </w:r>
      <w:r w:rsidR="00782368">
        <w:rPr>
          <w:sz w:val="18"/>
        </w:rPr>
        <w:t xml:space="preserve"> </w:t>
      </w:r>
      <w:r w:rsidRPr="00E4562F">
        <w:rPr>
          <w:sz w:val="18"/>
        </w:rPr>
        <w:t>from</w:t>
      </w:r>
      <w:r w:rsidR="00782368">
        <w:rPr>
          <w:sz w:val="18"/>
        </w:rPr>
        <w:t xml:space="preserve"> </w:t>
      </w:r>
      <w:r w:rsidRPr="00E4562F">
        <w:rPr>
          <w:sz w:val="18"/>
        </w:rPr>
        <w:t>monitoring</w:t>
      </w:r>
      <w:r w:rsidR="00782368">
        <w:rPr>
          <w:sz w:val="18"/>
        </w:rPr>
        <w:t xml:space="preserve"> </w:t>
      </w:r>
      <w:r w:rsidRPr="00E4562F">
        <w:rPr>
          <w:sz w:val="18"/>
        </w:rPr>
        <w:t>cut-off</w:t>
      </w:r>
      <w:r w:rsidR="00782368">
        <w:rPr>
          <w:sz w:val="18"/>
        </w:rPr>
        <w:t xml:space="preserve"> </w:t>
      </w:r>
      <w:r w:rsidRPr="00E4562F">
        <w:rPr>
          <w:sz w:val="18"/>
        </w:rPr>
        <w:t>date</w:t>
      </w:r>
      <w:r w:rsidR="00782368">
        <w:rPr>
          <w:sz w:val="18"/>
        </w:rPr>
        <w:t xml:space="preserve"> </w:t>
      </w:r>
      <w:r w:rsidRPr="00E4562F">
        <w:rPr>
          <w:sz w:val="18"/>
        </w:rPr>
        <w:t>30</w:t>
      </w:r>
      <w:r w:rsidR="00782368">
        <w:rPr>
          <w:sz w:val="18"/>
        </w:rPr>
        <w:t xml:space="preserve"> </w:t>
      </w:r>
      <w:r w:rsidRPr="00E4562F">
        <w:rPr>
          <w:sz w:val="18"/>
        </w:rPr>
        <w:t>June</w:t>
      </w:r>
      <w:r w:rsidR="00782368">
        <w:rPr>
          <w:sz w:val="18"/>
        </w:rPr>
        <w:t xml:space="preserve"> </w:t>
      </w:r>
      <w:r w:rsidRPr="00E4562F">
        <w:rPr>
          <w:sz w:val="18"/>
        </w:rPr>
        <w:t>2019</w:t>
      </w:r>
      <w:r w:rsidR="00782368">
        <w:rPr>
          <w:sz w:val="18"/>
        </w:rPr>
        <w:t xml:space="preserve"> </w:t>
      </w:r>
      <w:r w:rsidRPr="00E4562F">
        <w:rPr>
          <w:sz w:val="18"/>
        </w:rPr>
        <w:t>=</w:t>
      </w:r>
      <w:r w:rsidR="00782368">
        <w:rPr>
          <w:sz w:val="18"/>
        </w:rPr>
        <w:t xml:space="preserve"> </w:t>
      </w:r>
      <w:r w:rsidRPr="00E4562F">
        <w:rPr>
          <w:sz w:val="18"/>
        </w:rPr>
        <w:t>approved</w:t>
      </w:r>
      <w:r w:rsidR="00782368">
        <w:rPr>
          <w:sz w:val="18"/>
        </w:rPr>
        <w:t xml:space="preserve"> </w:t>
      </w:r>
      <w:r w:rsidRPr="00E4562F">
        <w:rPr>
          <w:sz w:val="18"/>
        </w:rPr>
        <w:t>places;</w:t>
      </w:r>
      <w:r w:rsidR="00782368">
        <w:rPr>
          <w:sz w:val="18"/>
        </w:rPr>
        <w:t xml:space="preserve"> </w:t>
      </w:r>
      <w:r w:rsidRPr="00E4562F">
        <w:rPr>
          <w:sz w:val="18"/>
        </w:rPr>
        <w:t>final</w:t>
      </w:r>
      <w:r w:rsidR="00782368">
        <w:rPr>
          <w:sz w:val="18"/>
        </w:rPr>
        <w:t xml:space="preserve"> </w:t>
      </w:r>
      <w:r w:rsidRPr="00E4562F">
        <w:rPr>
          <w:sz w:val="18"/>
        </w:rPr>
        <w:t>differentiation</w:t>
      </w:r>
      <w:r w:rsidR="00782368">
        <w:rPr>
          <w:sz w:val="18"/>
        </w:rPr>
        <w:t xml:space="preserve"> </w:t>
      </w:r>
      <w:r>
        <w:rPr>
          <w:sz w:val="18"/>
        </w:rPr>
        <w:tab/>
      </w:r>
      <w:r w:rsidRPr="00E4562F">
        <w:rPr>
          <w:sz w:val="18"/>
        </w:rPr>
        <w:t>new/secured</w:t>
      </w:r>
      <w:r w:rsidR="00782368">
        <w:rPr>
          <w:sz w:val="18"/>
        </w:rPr>
        <w:t xml:space="preserve"> </w:t>
      </w:r>
      <w:r w:rsidRPr="00E4562F">
        <w:rPr>
          <w:sz w:val="18"/>
        </w:rPr>
        <w:t>places</w:t>
      </w:r>
      <w:r w:rsidR="00282B75">
        <w:rPr>
          <w:sz w:val="18"/>
        </w:rPr>
        <w:t>.</w:t>
      </w:r>
    </w:p>
    <w:p w14:paraId="09F50CEA" w14:textId="16FBE5F8" w:rsidR="001C72AF" w:rsidRPr="00E4562F" w:rsidRDefault="001C72AF" w:rsidP="001C72AF">
      <w:pPr>
        <w:suppressAutoHyphens w:val="0"/>
        <w:spacing w:line="220" w:lineRule="exact"/>
        <w:ind w:left="1134" w:right="1134" w:firstLine="170"/>
        <w:rPr>
          <w:sz w:val="18"/>
        </w:rPr>
      </w:pPr>
      <w:r w:rsidRPr="00E4562F">
        <w:rPr>
          <w:sz w:val="18"/>
        </w:rPr>
        <w:t>**</w:t>
      </w:r>
      <w:r w:rsidR="00782368">
        <w:rPr>
          <w:sz w:val="18"/>
        </w:rPr>
        <w:t xml:space="preserve"> </w:t>
      </w:r>
      <w:r w:rsidRPr="00E4562F">
        <w:rPr>
          <w:sz w:val="18"/>
        </w:rPr>
        <w:t>currently</w:t>
      </w:r>
      <w:r w:rsidR="00782368">
        <w:rPr>
          <w:sz w:val="18"/>
        </w:rPr>
        <w:t xml:space="preserve"> </w:t>
      </w:r>
      <w:r w:rsidRPr="00E4562F">
        <w:rPr>
          <w:sz w:val="18"/>
        </w:rPr>
        <w:t>being</w:t>
      </w:r>
      <w:r w:rsidR="00782368">
        <w:rPr>
          <w:sz w:val="18"/>
        </w:rPr>
        <w:t xml:space="preserve"> </w:t>
      </w:r>
      <w:r w:rsidRPr="00E4562F">
        <w:rPr>
          <w:sz w:val="18"/>
        </w:rPr>
        <w:t>implemented,</w:t>
      </w:r>
      <w:r w:rsidR="00782368">
        <w:rPr>
          <w:sz w:val="18"/>
        </w:rPr>
        <w:t xml:space="preserve"> </w:t>
      </w:r>
      <w:r w:rsidRPr="00E4562F">
        <w:rPr>
          <w:sz w:val="18"/>
        </w:rPr>
        <w:t>first</w:t>
      </w:r>
      <w:r w:rsidR="00782368">
        <w:rPr>
          <w:sz w:val="18"/>
        </w:rPr>
        <w:t xml:space="preserve"> </w:t>
      </w:r>
      <w:r w:rsidRPr="00E4562F">
        <w:rPr>
          <w:sz w:val="18"/>
        </w:rPr>
        <w:t>report</w:t>
      </w:r>
      <w:r w:rsidR="00782368">
        <w:rPr>
          <w:sz w:val="18"/>
        </w:rPr>
        <w:t xml:space="preserve"> </w:t>
      </w:r>
      <w:r w:rsidRPr="00E4562F">
        <w:rPr>
          <w:sz w:val="18"/>
        </w:rPr>
        <w:t>on</w:t>
      </w:r>
      <w:r w:rsidR="00782368">
        <w:rPr>
          <w:sz w:val="18"/>
        </w:rPr>
        <w:t xml:space="preserve"> </w:t>
      </w:r>
      <w:r w:rsidRPr="00E4562F">
        <w:rPr>
          <w:sz w:val="18"/>
        </w:rPr>
        <w:t>approved</w:t>
      </w:r>
      <w:r w:rsidR="00782368">
        <w:rPr>
          <w:sz w:val="18"/>
        </w:rPr>
        <w:t xml:space="preserve"> </w:t>
      </w:r>
      <w:r w:rsidRPr="00E4562F">
        <w:rPr>
          <w:sz w:val="18"/>
        </w:rPr>
        <w:t>places</w:t>
      </w:r>
      <w:r w:rsidR="00782368">
        <w:rPr>
          <w:sz w:val="18"/>
        </w:rPr>
        <w:t xml:space="preserve"> </w:t>
      </w:r>
      <w:r w:rsidRPr="00E4562F">
        <w:rPr>
          <w:sz w:val="18"/>
        </w:rPr>
        <w:t>as</w:t>
      </w:r>
      <w:r w:rsidR="00782368">
        <w:rPr>
          <w:sz w:val="18"/>
        </w:rPr>
        <w:t xml:space="preserve"> </w:t>
      </w:r>
      <w:r w:rsidRPr="00E4562F">
        <w:rPr>
          <w:sz w:val="18"/>
        </w:rPr>
        <w:t>of</w:t>
      </w:r>
      <w:r w:rsidR="00782368">
        <w:rPr>
          <w:sz w:val="18"/>
        </w:rPr>
        <w:t xml:space="preserve"> </w:t>
      </w:r>
      <w:r w:rsidRPr="00E4562F">
        <w:rPr>
          <w:sz w:val="18"/>
        </w:rPr>
        <w:t>31</w:t>
      </w:r>
      <w:r w:rsidR="00782368">
        <w:rPr>
          <w:sz w:val="18"/>
        </w:rPr>
        <w:t xml:space="preserve"> </w:t>
      </w:r>
      <w:r w:rsidRPr="00E4562F">
        <w:rPr>
          <w:sz w:val="18"/>
        </w:rPr>
        <w:t>December</w:t>
      </w:r>
      <w:r w:rsidR="00782368">
        <w:rPr>
          <w:sz w:val="18"/>
        </w:rPr>
        <w:t xml:space="preserve"> </w:t>
      </w:r>
      <w:r w:rsidRPr="00E4562F">
        <w:rPr>
          <w:sz w:val="18"/>
        </w:rPr>
        <w:t>2021</w:t>
      </w:r>
      <w:r w:rsidR="00282B75">
        <w:rPr>
          <w:sz w:val="18"/>
        </w:rPr>
        <w:t>.</w:t>
      </w:r>
    </w:p>
    <w:p w14:paraId="18FD225C" w14:textId="166E0D2B" w:rsidR="001C72AF" w:rsidRPr="00E4562F" w:rsidRDefault="001C72AF" w:rsidP="001C72AF">
      <w:pPr>
        <w:suppressAutoHyphens w:val="0"/>
        <w:spacing w:line="220" w:lineRule="exact"/>
        <w:ind w:left="1134" w:right="1134" w:firstLine="170"/>
        <w:rPr>
          <w:sz w:val="18"/>
        </w:rPr>
      </w:pPr>
      <w:r w:rsidRPr="00A6652C">
        <w:rPr>
          <w:i/>
          <w:iCs/>
          <w:sz w:val="18"/>
        </w:rPr>
        <w:t>Source</w:t>
      </w:r>
      <w:r w:rsidRPr="00E4562F">
        <w:rPr>
          <w:sz w:val="18"/>
        </w:rPr>
        <w:t>:</w:t>
      </w:r>
      <w:r w:rsidR="00782368">
        <w:rPr>
          <w:sz w:val="18"/>
        </w:rPr>
        <w:t xml:space="preserve"> </w:t>
      </w:r>
      <w:r w:rsidR="00282B75">
        <w:rPr>
          <w:sz w:val="18"/>
        </w:rPr>
        <w:t xml:space="preserve"> </w:t>
      </w:r>
      <w:r w:rsidRPr="00E4562F">
        <w:rPr>
          <w:sz w:val="18"/>
        </w:rPr>
        <w:t>Federal</w:t>
      </w:r>
      <w:r w:rsidR="00782368">
        <w:rPr>
          <w:sz w:val="18"/>
        </w:rPr>
        <w:t xml:space="preserve"> </w:t>
      </w:r>
      <w:r w:rsidRPr="00E4562F">
        <w:rPr>
          <w:sz w:val="18"/>
        </w:rPr>
        <w:t>Ministry</w:t>
      </w:r>
      <w:r w:rsidR="00782368">
        <w:rPr>
          <w:sz w:val="18"/>
        </w:rPr>
        <w:t xml:space="preserve"> </w:t>
      </w:r>
      <w:r w:rsidRPr="00E4562F">
        <w:rPr>
          <w:sz w:val="18"/>
        </w:rPr>
        <w:t>for</w:t>
      </w:r>
      <w:r w:rsidR="00782368">
        <w:rPr>
          <w:sz w:val="18"/>
        </w:rPr>
        <w:t xml:space="preserve"> </w:t>
      </w:r>
      <w:r w:rsidRPr="00E4562F">
        <w:rPr>
          <w:sz w:val="18"/>
        </w:rPr>
        <w:t>Family</w:t>
      </w:r>
      <w:r w:rsidR="00782368">
        <w:rPr>
          <w:sz w:val="18"/>
        </w:rPr>
        <w:t xml:space="preserve"> </w:t>
      </w:r>
      <w:r w:rsidRPr="00E4562F">
        <w:rPr>
          <w:sz w:val="18"/>
        </w:rPr>
        <w:t>Affairs,</w:t>
      </w:r>
      <w:r w:rsidR="00782368">
        <w:rPr>
          <w:sz w:val="18"/>
        </w:rPr>
        <w:t xml:space="preserve"> </w:t>
      </w:r>
      <w:r w:rsidRPr="00E4562F">
        <w:rPr>
          <w:sz w:val="18"/>
        </w:rPr>
        <w:t>Senior</w:t>
      </w:r>
      <w:r w:rsidR="00782368">
        <w:rPr>
          <w:sz w:val="18"/>
        </w:rPr>
        <w:t xml:space="preserve"> </w:t>
      </w:r>
      <w:r w:rsidRPr="00E4562F">
        <w:rPr>
          <w:sz w:val="18"/>
        </w:rPr>
        <w:t>Citizens,</w:t>
      </w:r>
      <w:r w:rsidR="00782368">
        <w:rPr>
          <w:sz w:val="18"/>
        </w:rPr>
        <w:t xml:space="preserve"> </w:t>
      </w:r>
      <w:r w:rsidRPr="00E4562F">
        <w:rPr>
          <w:sz w:val="18"/>
        </w:rPr>
        <w:t>Women</w:t>
      </w:r>
      <w:r w:rsidR="00782368">
        <w:rPr>
          <w:sz w:val="18"/>
        </w:rPr>
        <w:t xml:space="preserve"> </w:t>
      </w:r>
      <w:r w:rsidRPr="00E4562F">
        <w:rPr>
          <w:sz w:val="18"/>
        </w:rPr>
        <w:t>and</w:t>
      </w:r>
      <w:r w:rsidR="00782368">
        <w:rPr>
          <w:sz w:val="18"/>
        </w:rPr>
        <w:t xml:space="preserve"> </w:t>
      </w:r>
      <w:r>
        <w:rPr>
          <w:sz w:val="18"/>
        </w:rPr>
        <w:t>Youth:</w:t>
      </w:r>
      <w:r w:rsidR="00782368">
        <w:rPr>
          <w:sz w:val="18"/>
        </w:rPr>
        <w:t xml:space="preserve"> </w:t>
      </w:r>
      <w:r>
        <w:rPr>
          <w:sz w:val="18"/>
        </w:rPr>
        <w:tab/>
      </w:r>
      <w:proofErr w:type="spellStart"/>
      <w:r>
        <w:rPr>
          <w:sz w:val="18"/>
        </w:rPr>
        <w:t>Bestandsaufnahme</w:t>
      </w:r>
      <w:proofErr w:type="spellEnd"/>
      <w:r w:rsidR="00782368">
        <w:rPr>
          <w:sz w:val="18"/>
        </w:rPr>
        <w:t xml:space="preserve"> </w:t>
      </w:r>
      <w:r>
        <w:rPr>
          <w:sz w:val="18"/>
        </w:rPr>
        <w:t>der</w:t>
      </w:r>
      <w:r w:rsidR="00782368">
        <w:rPr>
          <w:sz w:val="18"/>
        </w:rPr>
        <w:t xml:space="preserve"> </w:t>
      </w:r>
      <w:proofErr w:type="spellStart"/>
      <w:r w:rsidRPr="00E4562F">
        <w:rPr>
          <w:sz w:val="18"/>
        </w:rPr>
        <w:t>familienbezogenen</w:t>
      </w:r>
      <w:proofErr w:type="spellEnd"/>
      <w:r w:rsidR="00782368">
        <w:rPr>
          <w:sz w:val="18"/>
        </w:rPr>
        <w:t xml:space="preserve"> </w:t>
      </w:r>
      <w:proofErr w:type="spellStart"/>
      <w:r w:rsidRPr="00E4562F">
        <w:rPr>
          <w:sz w:val="18"/>
        </w:rPr>
        <w:t>Leistungen</w:t>
      </w:r>
      <w:proofErr w:type="spellEnd"/>
      <w:r w:rsidR="00782368">
        <w:rPr>
          <w:sz w:val="18"/>
        </w:rPr>
        <w:t xml:space="preserve"> </w:t>
      </w:r>
      <w:r w:rsidRPr="00E4562F">
        <w:rPr>
          <w:sz w:val="18"/>
        </w:rPr>
        <w:t>und</w:t>
      </w:r>
      <w:r w:rsidR="00782368">
        <w:rPr>
          <w:sz w:val="18"/>
        </w:rPr>
        <w:t xml:space="preserve"> </w:t>
      </w:r>
      <w:proofErr w:type="spellStart"/>
      <w:r w:rsidRPr="00E4562F">
        <w:rPr>
          <w:sz w:val="18"/>
        </w:rPr>
        <w:t>Maßnahmen</w:t>
      </w:r>
      <w:proofErr w:type="spellEnd"/>
      <w:r w:rsidR="00782368">
        <w:rPr>
          <w:sz w:val="18"/>
        </w:rPr>
        <w:t xml:space="preserve"> </w:t>
      </w:r>
      <w:r w:rsidRPr="00E4562F">
        <w:rPr>
          <w:sz w:val="18"/>
        </w:rPr>
        <w:t>des</w:t>
      </w:r>
      <w:r w:rsidR="00782368">
        <w:rPr>
          <w:sz w:val="18"/>
        </w:rPr>
        <w:t xml:space="preserve"> </w:t>
      </w:r>
      <w:proofErr w:type="spellStart"/>
      <w:r w:rsidRPr="00E4562F">
        <w:rPr>
          <w:sz w:val="18"/>
        </w:rPr>
        <w:t>Staates</w:t>
      </w:r>
      <w:proofErr w:type="spellEnd"/>
      <w:r w:rsidRPr="00E4562F">
        <w:rPr>
          <w:sz w:val="18"/>
        </w:rPr>
        <w:t>.</w:t>
      </w:r>
    </w:p>
    <w:p w14:paraId="2E8B8D6B" w14:textId="183D2FBA" w:rsidR="00EB5456" w:rsidRDefault="001C72AF" w:rsidP="00952DD0">
      <w:pPr>
        <w:pStyle w:val="Heading1"/>
        <w:keepNext/>
        <w:keepLines/>
      </w:pPr>
      <w:r w:rsidRPr="009048B1">
        <w:lastRenderedPageBreak/>
        <w:t>Table</w:t>
      </w:r>
      <w:r w:rsidR="00782368">
        <w:t xml:space="preserve"> </w:t>
      </w:r>
      <w:r w:rsidRPr="009048B1">
        <w:t>13</w:t>
      </w:r>
    </w:p>
    <w:p w14:paraId="421BE37C" w14:textId="2C4357C9" w:rsidR="001C72AF" w:rsidRPr="00A01DA6" w:rsidRDefault="001C72AF" w:rsidP="00E75DB3">
      <w:pPr>
        <w:pStyle w:val="SingleTxtG"/>
        <w:jc w:val="left"/>
        <w:rPr>
          <w:b/>
          <w:bCs/>
        </w:rPr>
      </w:pPr>
      <w:r w:rsidRPr="00A01DA6">
        <w:rPr>
          <w:b/>
          <w:bCs/>
        </w:rPr>
        <w:t>Contact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frequency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of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children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aged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under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18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with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their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biological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parent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living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separated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from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them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in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2019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by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educational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level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of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parents,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poverty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risk,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age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of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the</w:t>
      </w:r>
      <w:r w:rsidR="00782368" w:rsidRPr="00A01DA6">
        <w:rPr>
          <w:b/>
          <w:bCs/>
        </w:rPr>
        <w:t xml:space="preserve"> </w:t>
      </w:r>
      <w:r w:rsidRPr="00A01DA6">
        <w:rPr>
          <w:b/>
          <w:bCs/>
        </w:rPr>
        <w:t>children</w:t>
      </w:r>
    </w:p>
    <w:p w14:paraId="42F2F180" w14:textId="77777777" w:rsidR="001C72AF" w:rsidRPr="00232294" w:rsidRDefault="001C72AF" w:rsidP="001C72AF">
      <w:pPr>
        <w:keepNext/>
        <w:spacing w:line="240" w:lineRule="auto"/>
        <w:rPr>
          <w:rFonts w:ascii="Calibri" w:hAnsi="Calibri" w:cs="Calibri"/>
        </w:rPr>
      </w:pPr>
      <w:r w:rsidRPr="00232294">
        <w:rPr>
          <w:rFonts w:ascii="Calibri" w:hAnsi="Calibri" w:cs="Calibri"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67CCB0" wp14:editId="4E247A91">
                <wp:simplePos x="0" y="0"/>
                <wp:positionH relativeFrom="column">
                  <wp:posOffset>1008380</wp:posOffset>
                </wp:positionH>
                <wp:positionV relativeFrom="paragraph">
                  <wp:posOffset>3231515</wp:posOffset>
                </wp:positionV>
                <wp:extent cx="3609340" cy="895350"/>
                <wp:effectExtent l="0" t="0" r="0" b="0"/>
                <wp:wrapNone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34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27D85" w14:textId="7EFD69A6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between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once/twice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weekly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once/twice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monthly</w:t>
                            </w:r>
                          </w:p>
                          <w:p w14:paraId="7D563DF7" w14:textId="77777777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14:paraId="70942716" w14:textId="3973DF7C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daily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several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times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week</w:t>
                            </w:r>
                          </w:p>
                          <w:p w14:paraId="7EAC68A8" w14:textId="77777777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14:paraId="3737E400" w14:textId="225208BF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fewer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than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once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Month</w:t>
                            </w:r>
                          </w:p>
                          <w:p w14:paraId="7632AE49" w14:textId="77777777" w:rsidR="005534B8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14:paraId="11552201" w14:textId="77777777" w:rsidR="005534B8" w:rsidRPr="004C3E51" w:rsidRDefault="005534B8" w:rsidP="001C72AF">
                            <w:pPr>
                              <w:spacing w:line="192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CB3272">
                              <w:rPr>
                                <w:rFonts w:ascii="Arial" w:hAnsi="Arial" w:cs="Arial"/>
                                <w:sz w:val="18"/>
                              </w:rPr>
                              <w:t>never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7CCB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79.4pt;margin-top:254.45pt;width:284.2pt;height:70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" stroked="f">
                <v:textbox>
                  <w:txbxContent>
                    <w:p w14:paraId="61C27D85" w14:textId="7EFD69A6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CB3272">
                        <w:rPr>
                          <w:rFonts w:ascii="Arial" w:hAnsi="Arial" w:cs="Arial"/>
                          <w:sz w:val="18"/>
                        </w:rPr>
                        <w:t>between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once/twice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weekly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and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once/twice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monthly</w:t>
                      </w:r>
                    </w:p>
                    <w:p w14:paraId="7D563DF7" w14:textId="77777777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14:paraId="70942716" w14:textId="3973DF7C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CB3272">
                        <w:rPr>
                          <w:rFonts w:ascii="Arial" w:hAnsi="Arial" w:cs="Arial"/>
                          <w:sz w:val="18"/>
                        </w:rPr>
                        <w:t>daily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or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several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times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per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week</w:t>
                      </w:r>
                    </w:p>
                    <w:p w14:paraId="7EAC68A8" w14:textId="77777777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14:paraId="3737E400" w14:textId="225208BF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CB3272">
                        <w:rPr>
                          <w:rFonts w:ascii="Arial" w:hAnsi="Arial" w:cs="Arial"/>
                          <w:sz w:val="18"/>
                        </w:rPr>
                        <w:t>fewer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than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once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per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  <w:r w:rsidRPr="00CB3272">
                        <w:rPr>
                          <w:rFonts w:ascii="Arial" w:hAnsi="Arial" w:cs="Arial"/>
                          <w:sz w:val="18"/>
                        </w:rPr>
                        <w:t>Month</w:t>
                      </w:r>
                    </w:p>
                    <w:p w14:paraId="7632AE49" w14:textId="77777777" w:rsidR="005534B8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14:paraId="11552201" w14:textId="77777777" w:rsidR="005534B8" w:rsidRPr="004C3E51" w:rsidRDefault="005534B8" w:rsidP="001C72AF">
                      <w:pPr>
                        <w:spacing w:line="192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CB3272">
                        <w:rPr>
                          <w:rFonts w:ascii="Arial" w:hAnsi="Arial" w:cs="Arial"/>
                          <w:sz w:val="18"/>
                        </w:rPr>
                        <w:t>never</w:t>
                      </w:r>
                    </w:p>
                  </w:txbxContent>
                </v:textbox>
              </v:shape>
            </w:pict>
          </mc:Fallback>
        </mc:AlternateContent>
      </w:r>
      <w:r w:rsidRPr="00232294">
        <w:rPr>
          <w:rFonts w:ascii="Calibri" w:hAnsi="Calibri" w:cs="Calibr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7EE577" wp14:editId="6735E96F">
                <wp:simplePos x="0" y="0"/>
                <wp:positionH relativeFrom="column">
                  <wp:posOffset>-20320</wp:posOffset>
                </wp:positionH>
                <wp:positionV relativeFrom="paragraph">
                  <wp:posOffset>135255</wp:posOffset>
                </wp:positionV>
                <wp:extent cx="1495425" cy="2828925"/>
                <wp:effectExtent l="0" t="0" r="9525" b="952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97A04" w14:textId="77777777" w:rsidR="005534B8" w:rsidRPr="008F2CF1" w:rsidRDefault="005534B8" w:rsidP="001C72AF">
                            <w:pPr>
                              <w:suppressAutoHyphens w:val="0"/>
                              <w:spacing w:after="160" w:line="259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Total</w:t>
                            </w:r>
                          </w:p>
                          <w:p w14:paraId="79CAC870" w14:textId="77777777" w:rsidR="005534B8" w:rsidRPr="008F2CF1" w:rsidRDefault="005534B8" w:rsidP="001C72AF">
                            <w:pPr>
                              <w:suppressAutoHyphens w:val="0"/>
                              <w:spacing w:after="160" w:line="240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u w:val="single"/>
                              </w:rPr>
                            </w:pPr>
                          </w:p>
                          <w:p w14:paraId="73785A7C" w14:textId="19059B6C" w:rsidR="005534B8" w:rsidRPr="008F2CF1" w:rsidRDefault="005534B8" w:rsidP="001C72AF">
                            <w:pPr>
                              <w:suppressAutoHyphens w:val="0"/>
                              <w:spacing w:after="160" w:line="259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Aged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0-5</w:t>
                            </w:r>
                          </w:p>
                          <w:p w14:paraId="6B34332B" w14:textId="2BE56658" w:rsidR="005534B8" w:rsidRPr="008F2CF1" w:rsidRDefault="005534B8" w:rsidP="001C72AF">
                            <w:pPr>
                              <w:suppressAutoHyphens w:val="0"/>
                              <w:spacing w:after="160" w:line="259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Aged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6-10</w:t>
                            </w:r>
                          </w:p>
                          <w:p w14:paraId="4C9BD6A8" w14:textId="3A3AA1B9" w:rsidR="005534B8" w:rsidRPr="008F2CF1" w:rsidRDefault="005534B8" w:rsidP="001C72AF">
                            <w:pPr>
                              <w:suppressAutoHyphens w:val="0"/>
                              <w:spacing w:after="160" w:line="259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Aged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11-14</w:t>
                            </w:r>
                          </w:p>
                          <w:p w14:paraId="1186C360" w14:textId="1CFC7F9F" w:rsidR="005534B8" w:rsidRPr="008F2CF1" w:rsidRDefault="005534B8" w:rsidP="001C72AF">
                            <w:pPr>
                              <w:suppressAutoHyphens w:val="0"/>
                              <w:spacing w:after="160" w:line="259" w:lineRule="auto"/>
                              <w:ind w:right="663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Aged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15-17</w:t>
                            </w:r>
                          </w:p>
                          <w:p w14:paraId="7A01F344" w14:textId="77777777" w:rsidR="005534B8" w:rsidRPr="008F2CF1" w:rsidRDefault="005534B8" w:rsidP="001C72AF">
                            <w:pPr>
                              <w:suppressAutoHyphens w:val="0"/>
                              <w:spacing w:after="160" w:line="96" w:lineRule="auto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</w:p>
                          <w:p w14:paraId="37DE7D27" w14:textId="4BD4DAA9" w:rsidR="005534B8" w:rsidRPr="008F2CF1" w:rsidRDefault="005534B8" w:rsidP="001C72AF">
                            <w:pPr>
                              <w:suppressAutoHyphens w:val="0"/>
                              <w:spacing w:after="160" w:line="192" w:lineRule="auto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No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risk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of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</w:rPr>
                              <w:t>poverty</w:t>
                            </w:r>
                          </w:p>
                          <w:p w14:paraId="6D7407F9" w14:textId="0E2EAEF7" w:rsidR="005534B8" w:rsidRPr="008F2CF1" w:rsidRDefault="005534B8" w:rsidP="001C72AF">
                            <w:pPr>
                              <w:suppressAutoHyphens w:val="0"/>
                              <w:spacing w:after="160" w:line="192" w:lineRule="auto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Risk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of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poverty</w:t>
                            </w:r>
                          </w:p>
                          <w:p w14:paraId="1762CE40" w14:textId="77777777" w:rsidR="005534B8" w:rsidRPr="008F2CF1" w:rsidRDefault="005534B8" w:rsidP="001C72AF">
                            <w:pPr>
                              <w:suppressAutoHyphens w:val="0"/>
                              <w:spacing w:after="160" w:line="8" w:lineRule="atLeast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</w:pPr>
                          </w:p>
                          <w:p w14:paraId="448F2B37" w14:textId="5D634353" w:rsidR="005534B8" w:rsidRPr="008F2CF1" w:rsidRDefault="005534B8" w:rsidP="001C72AF">
                            <w:pPr>
                              <w:suppressAutoHyphens w:val="0"/>
                              <w:spacing w:after="160" w:line="4" w:lineRule="atLeast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High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level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of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education</w:t>
                            </w:r>
                          </w:p>
                          <w:p w14:paraId="4379BF23" w14:textId="5B4D56CD" w:rsidR="005534B8" w:rsidRPr="008F2CF1" w:rsidRDefault="005534B8" w:rsidP="001C72AF">
                            <w:pPr>
                              <w:suppressAutoHyphens w:val="0"/>
                              <w:spacing w:after="160" w:line="4" w:lineRule="atLeast"/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</w:pP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Low/medium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level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of</w:t>
                            </w:r>
                            <w:r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 xml:space="preserve"> </w:t>
                            </w:r>
                            <w:r w:rsidRPr="008F2CF1">
                              <w:rPr>
                                <w:rFonts w:ascii="Arial" w:eastAsia="Calibri" w:hAnsi="Arial" w:cs="Arial"/>
                                <w:sz w:val="18"/>
                                <w:szCs w:val="22"/>
                                <w:lang w:val="de-DE"/>
                              </w:rPr>
                              <w:t>education</w:t>
                            </w:r>
                          </w:p>
                          <w:p w14:paraId="30A6799B" w14:textId="77777777" w:rsidR="005534B8" w:rsidRPr="008F2CF1" w:rsidRDefault="005534B8" w:rsidP="001C72AF">
                            <w:pPr>
                              <w:spacing w:line="4" w:lineRule="atLeast"/>
                              <w:rPr>
                                <w:rFonts w:ascii="Arial" w:hAnsi="Arial" w:cs="Arial"/>
                                <w:sz w:val="18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EE577" id="_x0000_s1027" type="#_x0000_t202" style="position:absolute;margin-left:-1.6pt;margin-top:10.65pt;width:117.75pt;height:22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" stroked="f">
                <v:textbox>
                  <w:txbxContent>
                    <w:p w14:paraId="2CF97A04" w14:textId="77777777" w:rsidR="005534B8" w:rsidRPr="008F2CF1" w:rsidRDefault="005534B8" w:rsidP="001C72AF">
                      <w:pPr>
                        <w:suppressAutoHyphens w:val="0"/>
                        <w:spacing w:after="160" w:line="259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Total</w:t>
                      </w:r>
                    </w:p>
                    <w:p w14:paraId="79CAC870" w14:textId="77777777" w:rsidR="005534B8" w:rsidRPr="008F2CF1" w:rsidRDefault="005534B8" w:rsidP="001C72AF">
                      <w:pPr>
                        <w:suppressAutoHyphens w:val="0"/>
                        <w:spacing w:after="160" w:line="240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  <w:u w:val="single"/>
                        </w:rPr>
                      </w:pPr>
                    </w:p>
                    <w:p w14:paraId="73785A7C" w14:textId="19059B6C" w:rsidR="005534B8" w:rsidRPr="008F2CF1" w:rsidRDefault="005534B8" w:rsidP="001C72AF">
                      <w:pPr>
                        <w:suppressAutoHyphens w:val="0"/>
                        <w:spacing w:after="160" w:line="259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Aged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0-5</w:t>
                      </w:r>
                    </w:p>
                    <w:p w14:paraId="6B34332B" w14:textId="2BE56658" w:rsidR="005534B8" w:rsidRPr="008F2CF1" w:rsidRDefault="005534B8" w:rsidP="001C72AF">
                      <w:pPr>
                        <w:suppressAutoHyphens w:val="0"/>
                        <w:spacing w:after="160" w:line="259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Aged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6-10</w:t>
                      </w:r>
                    </w:p>
                    <w:p w14:paraId="4C9BD6A8" w14:textId="3A3AA1B9" w:rsidR="005534B8" w:rsidRPr="008F2CF1" w:rsidRDefault="005534B8" w:rsidP="001C72AF">
                      <w:pPr>
                        <w:suppressAutoHyphens w:val="0"/>
                        <w:spacing w:after="160" w:line="259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Aged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11-14</w:t>
                      </w:r>
                    </w:p>
                    <w:p w14:paraId="1186C360" w14:textId="1CFC7F9F" w:rsidR="005534B8" w:rsidRPr="008F2CF1" w:rsidRDefault="005534B8" w:rsidP="001C72AF">
                      <w:pPr>
                        <w:suppressAutoHyphens w:val="0"/>
                        <w:spacing w:after="160" w:line="259" w:lineRule="auto"/>
                        <w:ind w:right="663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Aged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15-17</w:t>
                      </w:r>
                    </w:p>
                    <w:p w14:paraId="7A01F344" w14:textId="77777777" w:rsidR="005534B8" w:rsidRPr="008F2CF1" w:rsidRDefault="005534B8" w:rsidP="001C72AF">
                      <w:pPr>
                        <w:suppressAutoHyphens w:val="0"/>
                        <w:spacing w:after="160" w:line="96" w:lineRule="auto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</w:p>
                    <w:p w14:paraId="37DE7D27" w14:textId="4BD4DAA9" w:rsidR="005534B8" w:rsidRPr="008F2CF1" w:rsidRDefault="005534B8" w:rsidP="001C72AF">
                      <w:pPr>
                        <w:suppressAutoHyphens w:val="0"/>
                        <w:spacing w:after="160" w:line="192" w:lineRule="auto"/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No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risk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of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</w:rPr>
                        <w:t>poverty</w:t>
                      </w:r>
                    </w:p>
                    <w:p w14:paraId="6D7407F9" w14:textId="0E2EAEF7" w:rsidR="005534B8" w:rsidRPr="008F2CF1" w:rsidRDefault="005534B8" w:rsidP="001C72AF">
                      <w:pPr>
                        <w:suppressAutoHyphens w:val="0"/>
                        <w:spacing w:after="160" w:line="192" w:lineRule="auto"/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Risk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of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poverty</w:t>
                      </w:r>
                    </w:p>
                    <w:p w14:paraId="1762CE40" w14:textId="77777777" w:rsidR="005534B8" w:rsidRPr="008F2CF1" w:rsidRDefault="005534B8" w:rsidP="001C72AF">
                      <w:pPr>
                        <w:suppressAutoHyphens w:val="0"/>
                        <w:spacing w:after="160" w:line="8" w:lineRule="atLeast"/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</w:pPr>
                    </w:p>
                    <w:p w14:paraId="448F2B37" w14:textId="5D634353" w:rsidR="005534B8" w:rsidRPr="008F2CF1" w:rsidRDefault="005534B8" w:rsidP="001C72AF">
                      <w:pPr>
                        <w:suppressAutoHyphens w:val="0"/>
                        <w:spacing w:after="160" w:line="4" w:lineRule="atLeast"/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High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level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of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education</w:t>
                      </w:r>
                    </w:p>
                    <w:p w14:paraId="4379BF23" w14:textId="5B4D56CD" w:rsidR="005534B8" w:rsidRPr="008F2CF1" w:rsidRDefault="005534B8" w:rsidP="001C72AF">
                      <w:pPr>
                        <w:suppressAutoHyphens w:val="0"/>
                        <w:spacing w:after="160" w:line="4" w:lineRule="atLeast"/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</w:pP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Low/medium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level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of</w:t>
                      </w:r>
                      <w:r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 xml:space="preserve"> </w:t>
                      </w:r>
                      <w:r w:rsidRPr="008F2CF1">
                        <w:rPr>
                          <w:rFonts w:ascii="Arial" w:eastAsia="Calibri" w:hAnsi="Arial" w:cs="Arial"/>
                          <w:sz w:val="18"/>
                          <w:szCs w:val="22"/>
                          <w:lang w:val="de-DE"/>
                        </w:rPr>
                        <w:t>education</w:t>
                      </w:r>
                    </w:p>
                    <w:p w14:paraId="30A6799B" w14:textId="77777777" w:rsidR="005534B8" w:rsidRPr="008F2CF1" w:rsidRDefault="005534B8" w:rsidP="001C72AF">
                      <w:pPr>
                        <w:spacing w:line="4" w:lineRule="atLeast"/>
                        <w:rPr>
                          <w:rFonts w:ascii="Arial" w:hAnsi="Arial" w:cs="Arial"/>
                          <w:sz w:val="18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2294">
        <w:rPr>
          <w:rFonts w:ascii="Calibri" w:hAnsi="Calibri" w:cs="Calibri"/>
          <w:b/>
          <w:bCs/>
          <w:noProof/>
          <w:lang w:eastAsia="en-GB"/>
        </w:rPr>
        <w:drawing>
          <wp:inline distT="0" distB="0" distL="0" distR="0" wp14:anchorId="1A49340C" wp14:editId="055E7958">
            <wp:extent cx="5400675" cy="4086225"/>
            <wp:effectExtent l="0" t="0" r="0" b="0"/>
            <wp:docPr id="15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242C028" w14:textId="508D65B6" w:rsidR="001C72AF" w:rsidRPr="008F2CF1" w:rsidRDefault="001C72AF" w:rsidP="00EB5456">
      <w:pPr>
        <w:spacing w:before="120" w:after="240" w:line="220" w:lineRule="exact"/>
        <w:ind w:left="1134" w:right="1134" w:firstLine="170"/>
        <w:rPr>
          <w:sz w:val="18"/>
        </w:rPr>
      </w:pPr>
      <w:r w:rsidRPr="00A6652C">
        <w:rPr>
          <w:bCs/>
          <w:i/>
          <w:iCs/>
          <w:sz w:val="18"/>
        </w:rPr>
        <w:t>Source</w:t>
      </w:r>
      <w:r w:rsidRPr="008F2CF1">
        <w:rPr>
          <w:bCs/>
          <w:sz w:val="18"/>
        </w:rPr>
        <w:t>:</w:t>
      </w:r>
      <w:r w:rsidR="00782368">
        <w:rPr>
          <w:sz w:val="18"/>
        </w:rPr>
        <w:t xml:space="preserve"> </w:t>
      </w:r>
      <w:r w:rsidRPr="008F2CF1">
        <w:rPr>
          <w:sz w:val="18"/>
        </w:rPr>
        <w:t>Weighted</w:t>
      </w:r>
      <w:r w:rsidR="00782368">
        <w:rPr>
          <w:sz w:val="18"/>
        </w:rPr>
        <w:t xml:space="preserve"> </w:t>
      </w:r>
      <w:r w:rsidRPr="008F2CF1">
        <w:rPr>
          <w:sz w:val="18"/>
        </w:rPr>
        <w:t>data</w:t>
      </w:r>
      <w:r w:rsidR="00782368">
        <w:rPr>
          <w:sz w:val="18"/>
        </w:rPr>
        <w:t xml:space="preserve"> </w:t>
      </w:r>
      <w:r w:rsidRPr="008F2CF1">
        <w:rPr>
          <w:sz w:val="18"/>
        </w:rPr>
        <w:t>from</w:t>
      </w:r>
      <w:r w:rsidR="00782368">
        <w:rPr>
          <w:sz w:val="18"/>
        </w:rPr>
        <w:t xml:space="preserve"> </w:t>
      </w:r>
      <w:r w:rsidRPr="008F2CF1">
        <w:rPr>
          <w:sz w:val="18"/>
        </w:rPr>
        <w:t>the</w:t>
      </w:r>
      <w:r w:rsidR="00782368">
        <w:rPr>
          <w:sz w:val="18"/>
        </w:rPr>
        <w:t xml:space="preserve"> </w:t>
      </w:r>
      <w:r w:rsidRPr="008F2CF1">
        <w:rPr>
          <w:sz w:val="18"/>
        </w:rPr>
        <w:t>study</w:t>
      </w:r>
      <w:r w:rsidR="00782368">
        <w:rPr>
          <w:sz w:val="18"/>
        </w:rPr>
        <w:t xml:space="preserve"> </w:t>
      </w:r>
      <w:r w:rsidRPr="008F2CF1">
        <w:rPr>
          <w:sz w:val="18"/>
        </w:rPr>
        <w:t>entitled</w:t>
      </w:r>
      <w:r w:rsidR="00782368">
        <w:rPr>
          <w:sz w:val="18"/>
        </w:rPr>
        <w:t xml:space="preserve"> </w:t>
      </w:r>
      <w:r w:rsidRPr="008F2CF1">
        <w:rPr>
          <w:sz w:val="18"/>
        </w:rPr>
        <w:t>“</w:t>
      </w:r>
      <w:r w:rsidRPr="008F2CF1">
        <w:rPr>
          <w:bCs/>
          <w:i/>
          <w:sz w:val="18"/>
        </w:rPr>
        <w:t>AID:A</w:t>
      </w:r>
      <w:r w:rsidR="00782368">
        <w:rPr>
          <w:bCs/>
          <w:i/>
          <w:sz w:val="18"/>
        </w:rPr>
        <w:t xml:space="preserve"> </w:t>
      </w:r>
      <w:r w:rsidRPr="008F2CF1">
        <w:rPr>
          <w:bCs/>
          <w:i/>
          <w:sz w:val="18"/>
        </w:rPr>
        <w:t>2019</w:t>
      </w:r>
      <w:r w:rsidR="00782368">
        <w:rPr>
          <w:bCs/>
          <w:i/>
          <w:sz w:val="18"/>
        </w:rPr>
        <w:t xml:space="preserve"> </w:t>
      </w:r>
      <w:proofErr w:type="spellStart"/>
      <w:r w:rsidRPr="008F2CF1">
        <w:rPr>
          <w:bCs/>
          <w:i/>
          <w:sz w:val="18"/>
        </w:rPr>
        <w:t>Aufwachsen</w:t>
      </w:r>
      <w:proofErr w:type="spellEnd"/>
      <w:r w:rsidR="00782368">
        <w:rPr>
          <w:bCs/>
          <w:i/>
          <w:sz w:val="18"/>
        </w:rPr>
        <w:t xml:space="preserve"> </w:t>
      </w:r>
      <w:r w:rsidRPr="008F2CF1">
        <w:rPr>
          <w:bCs/>
          <w:i/>
          <w:sz w:val="18"/>
        </w:rPr>
        <w:t>in</w:t>
      </w:r>
      <w:r w:rsidR="00782368">
        <w:rPr>
          <w:bCs/>
          <w:i/>
          <w:sz w:val="18"/>
        </w:rPr>
        <w:t xml:space="preserve"> </w:t>
      </w:r>
      <w:r w:rsidRPr="008F2CF1">
        <w:rPr>
          <w:bCs/>
          <w:i/>
          <w:sz w:val="18"/>
        </w:rPr>
        <w:t>Deutschland:</w:t>
      </w:r>
      <w:r w:rsidR="00782368">
        <w:rPr>
          <w:bCs/>
          <w:i/>
          <w:sz w:val="18"/>
        </w:rPr>
        <w:t xml:space="preserve"> </w:t>
      </w:r>
      <w:proofErr w:type="spellStart"/>
      <w:r w:rsidRPr="008F2CF1">
        <w:rPr>
          <w:bCs/>
          <w:i/>
          <w:sz w:val="18"/>
        </w:rPr>
        <w:t>Alltagswelten</w:t>
      </w:r>
      <w:proofErr w:type="spellEnd"/>
      <w:r w:rsidRPr="008F2CF1">
        <w:rPr>
          <w:bCs/>
          <w:sz w:val="18"/>
        </w:rPr>
        <w:t>”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(see</w:t>
      </w:r>
      <w:r w:rsidR="00782368">
        <w:rPr>
          <w:bCs/>
          <w:sz w:val="18"/>
        </w:rPr>
        <w:t xml:space="preserve"> </w:t>
      </w:r>
      <w:hyperlink r:id="rId10" w:history="1">
        <w:r w:rsidRPr="00855646">
          <w:rPr>
            <w:rStyle w:val="Hyperlink"/>
            <w:sz w:val="16"/>
            <w:szCs w:val="16"/>
          </w:rPr>
          <w:t>www.dji.de/aida</w:t>
        </w:r>
      </w:hyperlink>
      <w:r w:rsidRPr="008F2CF1">
        <w:rPr>
          <w:bCs/>
          <w:sz w:val="18"/>
        </w:rPr>
        <w:t>),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calculations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by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the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German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Youth</w:t>
      </w:r>
      <w:r w:rsidR="00782368">
        <w:rPr>
          <w:bCs/>
          <w:sz w:val="18"/>
        </w:rPr>
        <w:t xml:space="preserve"> </w:t>
      </w:r>
      <w:r w:rsidRPr="008F2CF1">
        <w:rPr>
          <w:bCs/>
          <w:sz w:val="18"/>
        </w:rPr>
        <w:t>Institute</w:t>
      </w:r>
      <w:r w:rsidR="001E7938">
        <w:rPr>
          <w:sz w:val="18"/>
        </w:rPr>
        <w:t>.</w:t>
      </w:r>
    </w:p>
    <w:p w14:paraId="1617B112" w14:textId="1E1BF19C" w:rsidR="00427D78" w:rsidRDefault="001C72AF" w:rsidP="00427D78">
      <w:pPr>
        <w:pStyle w:val="Heading1"/>
      </w:pPr>
      <w:r w:rsidRPr="00C376DC">
        <w:t>Table</w:t>
      </w:r>
      <w:r w:rsidR="00782368">
        <w:t xml:space="preserve"> </w:t>
      </w:r>
      <w:r w:rsidRPr="00C376DC">
        <w:t>14</w:t>
      </w:r>
    </w:p>
    <w:p w14:paraId="05D2A077" w14:textId="69391B7D" w:rsidR="001C72AF" w:rsidRDefault="001C72AF" w:rsidP="00E63F52">
      <w:pPr>
        <w:pStyle w:val="SingleTxtG"/>
        <w:spacing w:after="240"/>
        <w:jc w:val="left"/>
      </w:pPr>
      <w:r w:rsidRPr="00427D78">
        <w:rPr>
          <w:b/>
          <w:bCs/>
        </w:rPr>
        <w:t>Counselling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requests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regarding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discrimination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experiences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of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children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and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juveniles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aged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up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to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18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at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the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Federal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Anti-Discrimination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Agency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from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2018</w:t>
      </w:r>
      <w:r w:rsidR="00427D78">
        <w:rPr>
          <w:b/>
          <w:bCs/>
        </w:rPr>
        <w:t>–</w:t>
      </w:r>
      <w:r w:rsidRPr="00427D78">
        <w:rPr>
          <w:b/>
          <w:bCs/>
        </w:rPr>
        <w:t>2020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by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discrimination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characteristics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(No.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and</w:t>
      </w:r>
      <w:r w:rsidR="00782368" w:rsidRPr="00427D78">
        <w:rPr>
          <w:b/>
          <w:bCs/>
        </w:rPr>
        <w:t xml:space="preserve"> </w:t>
      </w:r>
      <w:r w:rsidRPr="00427D78">
        <w:rPr>
          <w:b/>
          <w:bCs/>
        </w:rPr>
        <w:t>percentage</w:t>
      </w:r>
      <w:r w:rsidRPr="00C376DC">
        <w:t>)</w:t>
      </w:r>
    </w:p>
    <w:p w14:paraId="7C62B84A" w14:textId="77777777" w:rsidR="001C72AF" w:rsidRPr="008F2CF1" w:rsidRDefault="001C72AF" w:rsidP="001C72AF">
      <w:pPr>
        <w:suppressAutoHyphens w:val="0"/>
        <w:spacing w:line="240" w:lineRule="auto"/>
        <w:jc w:val="center"/>
        <w:rPr>
          <w:rFonts w:ascii="Calibri" w:eastAsia="Calibri" w:hAnsi="Calibri"/>
          <w:b/>
          <w:bCs/>
        </w:rPr>
      </w:pPr>
      <w:r w:rsidRPr="008F2CF1">
        <w:rPr>
          <w:rFonts w:ascii="Calibri" w:eastAsia="Calibri" w:hAnsi="Calibri"/>
          <w:noProof/>
          <w:sz w:val="22"/>
          <w:szCs w:val="22"/>
          <w:lang w:eastAsia="en-GB"/>
        </w:rPr>
        <w:drawing>
          <wp:inline distT="0" distB="0" distL="0" distR="0" wp14:anchorId="1461D54D" wp14:editId="0840A485">
            <wp:extent cx="4925683" cy="1190445"/>
            <wp:effectExtent l="0" t="0" r="8890" b="10160"/>
            <wp:docPr id="11" name="Diagramm 11">
              <a:extLst xmlns:a="http://schemas.openxmlformats.org/drawingml/2006/main">
                <a:ext uri="{FF2B5EF4-FFF2-40B4-BE49-F238E27FC236}">
                  <a16:creationId xmlns:a16="http://schemas.microsoft.com/office/drawing/2014/main" id="{B0B73E2D-5944-41E1-BA92-C1B3396F6C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244DE86" w14:textId="44D8EE9F" w:rsidR="001C72AF" w:rsidRPr="007B7EC4" w:rsidRDefault="001C72AF" w:rsidP="007B7EC4">
      <w:pPr>
        <w:spacing w:before="120"/>
        <w:ind w:left="1134" w:right="1134" w:firstLine="170"/>
        <w:rPr>
          <w:rFonts w:eastAsia="Calibri"/>
          <w:sz w:val="18"/>
        </w:rPr>
      </w:pPr>
      <w:r w:rsidRPr="007B7EC4">
        <w:rPr>
          <w:rFonts w:eastAsia="Calibri"/>
          <w:i/>
          <w:iCs/>
          <w:sz w:val="18"/>
        </w:rPr>
        <w:t>Source:</w:t>
      </w:r>
      <w:r w:rsidR="00782368" w:rsidRPr="007B7EC4">
        <w:rPr>
          <w:rFonts w:eastAsia="Calibri"/>
          <w:sz w:val="18"/>
        </w:rPr>
        <w:t xml:space="preserve"> </w:t>
      </w:r>
      <w:r w:rsidRPr="007B7EC4">
        <w:rPr>
          <w:rFonts w:eastAsia="Calibri"/>
          <w:sz w:val="18"/>
        </w:rPr>
        <w:t>Federal</w:t>
      </w:r>
      <w:r w:rsidR="00782368" w:rsidRPr="007B7EC4">
        <w:rPr>
          <w:rFonts w:eastAsia="Calibri"/>
          <w:sz w:val="18"/>
        </w:rPr>
        <w:t xml:space="preserve"> </w:t>
      </w:r>
      <w:r w:rsidRPr="007B7EC4">
        <w:rPr>
          <w:rFonts w:eastAsia="Calibri"/>
          <w:sz w:val="18"/>
        </w:rPr>
        <w:t>Anti-Discrimination</w:t>
      </w:r>
      <w:r w:rsidR="00782368" w:rsidRPr="007B7EC4">
        <w:rPr>
          <w:rFonts w:eastAsia="Calibri"/>
          <w:sz w:val="18"/>
        </w:rPr>
        <w:t xml:space="preserve"> </w:t>
      </w:r>
      <w:r w:rsidRPr="007B7EC4">
        <w:rPr>
          <w:rFonts w:eastAsia="Calibri"/>
          <w:sz w:val="18"/>
        </w:rPr>
        <w:t>Agency</w:t>
      </w:r>
      <w:r w:rsidR="007B7EC4" w:rsidRPr="007B7EC4">
        <w:rPr>
          <w:rFonts w:eastAsia="Calibri"/>
          <w:sz w:val="18"/>
        </w:rPr>
        <w:t>.</w:t>
      </w:r>
    </w:p>
    <w:p w14:paraId="71381D45" w14:textId="15B7AA29" w:rsidR="005C6A36" w:rsidRDefault="001C72AF" w:rsidP="005C6A36">
      <w:pPr>
        <w:pStyle w:val="Heading1"/>
        <w:keepNext/>
        <w:keepLines/>
      </w:pPr>
      <w:r w:rsidRPr="00C376DC">
        <w:lastRenderedPageBreak/>
        <w:t>Table</w:t>
      </w:r>
      <w:r w:rsidR="00782368">
        <w:t xml:space="preserve"> </w:t>
      </w:r>
      <w:r w:rsidRPr="00C376DC">
        <w:t>15</w:t>
      </w:r>
    </w:p>
    <w:p w14:paraId="5719AD65" w14:textId="312EF34A" w:rsidR="001C72AF" w:rsidRPr="00EF1DDC" w:rsidRDefault="001C72AF" w:rsidP="00A10E9B">
      <w:pPr>
        <w:pStyle w:val="SingleTxtG"/>
        <w:keepNext/>
        <w:keepLines/>
        <w:jc w:val="left"/>
        <w:rPr>
          <w:b/>
          <w:bCs/>
        </w:rPr>
      </w:pPr>
      <w:r w:rsidRPr="00EF1DDC">
        <w:rPr>
          <w:b/>
          <w:bCs/>
        </w:rPr>
        <w:t>Counselling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requests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regarding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discrimination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experiences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of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children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and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juveniles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aged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up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to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18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in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relation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to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the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General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Act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on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Equal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Treatment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at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the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Federal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Anti-Discrimination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Agency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from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2018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to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2020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by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spheres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of</w:t>
      </w:r>
      <w:r w:rsidR="00782368" w:rsidRPr="00EF1DDC">
        <w:rPr>
          <w:b/>
          <w:bCs/>
        </w:rPr>
        <w:t xml:space="preserve"> </w:t>
      </w:r>
      <w:r w:rsidRPr="00EF1DDC">
        <w:rPr>
          <w:b/>
          <w:bCs/>
        </w:rPr>
        <w:t>life</w:t>
      </w:r>
    </w:p>
    <w:p w14:paraId="0F1DD921" w14:textId="77777777" w:rsidR="001C72AF" w:rsidRPr="003D7B33" w:rsidRDefault="001C72AF" w:rsidP="001C72AF">
      <w:pPr>
        <w:jc w:val="center"/>
      </w:pPr>
      <w:r w:rsidRPr="00B5105C">
        <w:rPr>
          <w:noProof/>
          <w:lang w:eastAsia="en-GB"/>
        </w:rPr>
        <w:drawing>
          <wp:inline distT="0" distB="0" distL="0" distR="0" wp14:anchorId="32F448FA" wp14:editId="60A05D4F">
            <wp:extent cx="4743822" cy="2493010"/>
            <wp:effectExtent l="0" t="0" r="0" b="2540"/>
            <wp:docPr id="23" name="Diagramm 23">
              <a:extLst xmlns:a="http://schemas.openxmlformats.org/drawingml/2006/main">
                <a:ext uri="{FF2B5EF4-FFF2-40B4-BE49-F238E27FC236}">
                  <a16:creationId xmlns:a16="http://schemas.microsoft.com/office/drawing/2014/main" id="{CE65A851-F8C7-41C6-8A8F-FCCEEFD1041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71F8DE0" w14:textId="33631D93" w:rsidR="001C72AF" w:rsidRPr="00F23220" w:rsidRDefault="001C72AF" w:rsidP="00120AE8">
      <w:pPr>
        <w:spacing w:before="120" w:after="240"/>
        <w:ind w:left="1134" w:right="1134" w:firstLine="170"/>
        <w:rPr>
          <w:sz w:val="18"/>
        </w:rPr>
      </w:pPr>
      <w:r w:rsidRPr="00F23220">
        <w:rPr>
          <w:i/>
          <w:iCs/>
          <w:sz w:val="18"/>
        </w:rPr>
        <w:t>Source:</w:t>
      </w:r>
      <w:r w:rsidR="00782368" w:rsidRPr="00F23220">
        <w:rPr>
          <w:sz w:val="18"/>
        </w:rPr>
        <w:t xml:space="preserve"> </w:t>
      </w:r>
      <w:r w:rsidRPr="00F23220">
        <w:rPr>
          <w:sz w:val="18"/>
        </w:rPr>
        <w:t>Federal</w:t>
      </w:r>
      <w:r w:rsidR="00782368" w:rsidRPr="00F23220">
        <w:rPr>
          <w:sz w:val="18"/>
        </w:rPr>
        <w:t xml:space="preserve"> </w:t>
      </w:r>
      <w:r w:rsidRPr="00F23220">
        <w:rPr>
          <w:sz w:val="18"/>
        </w:rPr>
        <w:t>Anti-Discrimination</w:t>
      </w:r>
      <w:r w:rsidR="00782368" w:rsidRPr="00F23220">
        <w:rPr>
          <w:sz w:val="18"/>
        </w:rPr>
        <w:t xml:space="preserve"> </w:t>
      </w:r>
      <w:r w:rsidRPr="00F23220">
        <w:rPr>
          <w:sz w:val="18"/>
        </w:rPr>
        <w:t>Agency</w:t>
      </w:r>
      <w:r w:rsidR="00F23220">
        <w:rPr>
          <w:sz w:val="18"/>
        </w:rPr>
        <w:t>.</w:t>
      </w:r>
    </w:p>
    <w:p w14:paraId="4E5A07D5" w14:textId="047B2986" w:rsidR="00120AE8" w:rsidRDefault="001C72AF" w:rsidP="00120AE8">
      <w:pPr>
        <w:pStyle w:val="Heading1"/>
      </w:pPr>
      <w:r w:rsidRPr="007E3AF5">
        <w:t>Table</w:t>
      </w:r>
      <w:r w:rsidR="00782368">
        <w:t xml:space="preserve"> </w:t>
      </w:r>
      <w:r w:rsidRPr="007E3AF5">
        <w:t>16</w:t>
      </w:r>
    </w:p>
    <w:p w14:paraId="6DFBB0FD" w14:textId="03B192D1" w:rsidR="001C72AF" w:rsidRPr="00120AE8" w:rsidRDefault="001C72AF" w:rsidP="00091F5B">
      <w:pPr>
        <w:pStyle w:val="SingleTxtG"/>
        <w:spacing w:after="240"/>
        <w:jc w:val="left"/>
        <w:rPr>
          <w:b/>
          <w:bCs/>
        </w:rPr>
      </w:pPr>
      <w:r w:rsidRPr="00120AE8">
        <w:rPr>
          <w:b/>
          <w:bCs/>
        </w:rPr>
        <w:t>Share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of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children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aged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from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0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to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11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who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use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the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Internet,*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as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a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percentage,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differentiated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by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age,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in</w:t>
      </w:r>
      <w:r w:rsidR="00782368" w:rsidRPr="00120AE8">
        <w:rPr>
          <w:b/>
          <w:bCs/>
        </w:rPr>
        <w:t xml:space="preserve"> </w:t>
      </w:r>
      <w:r w:rsidRPr="00120AE8">
        <w:rPr>
          <w:b/>
          <w:bCs/>
        </w:rPr>
        <w:t>2019</w:t>
      </w:r>
    </w:p>
    <w:p w14:paraId="6BC1BC70" w14:textId="77777777" w:rsidR="001C72AF" w:rsidRPr="003D7B33" w:rsidRDefault="001C72AF" w:rsidP="001C72AF">
      <w:pPr>
        <w:jc w:val="center"/>
      </w:pPr>
      <w:r>
        <w:rPr>
          <w:noProof/>
          <w:lang w:eastAsia="en-GB"/>
        </w:rPr>
        <w:drawing>
          <wp:inline distT="0" distB="0" distL="0" distR="0" wp14:anchorId="03288C46" wp14:editId="459A1479">
            <wp:extent cx="4748446" cy="2915285"/>
            <wp:effectExtent l="0" t="0" r="14605" b="18415"/>
            <wp:docPr id="5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2670F80" w14:textId="6C75CCDD" w:rsidR="001C72AF" w:rsidRPr="009B5755" w:rsidRDefault="001C72AF" w:rsidP="000D2700">
      <w:pPr>
        <w:spacing w:before="120" w:line="220" w:lineRule="exact"/>
        <w:ind w:left="1134" w:right="1134" w:firstLine="170"/>
        <w:rPr>
          <w:bCs/>
          <w:sz w:val="18"/>
          <w:szCs w:val="18"/>
        </w:rPr>
      </w:pPr>
      <w:r w:rsidRPr="00A6652C">
        <w:rPr>
          <w:bCs/>
          <w:i/>
          <w:iCs/>
          <w:sz w:val="18"/>
          <w:szCs w:val="18"/>
        </w:rPr>
        <w:t>Source</w:t>
      </w:r>
      <w:r w:rsidRPr="009B5755">
        <w:rPr>
          <w:bCs/>
          <w:sz w:val="18"/>
          <w:szCs w:val="18"/>
        </w:rPr>
        <w:t>: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Weighted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data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from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the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study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entitled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“</w:t>
      </w:r>
      <w:r w:rsidRPr="009B5755">
        <w:rPr>
          <w:bCs/>
          <w:i/>
          <w:sz w:val="18"/>
          <w:szCs w:val="18"/>
        </w:rPr>
        <w:t>AID:A</w:t>
      </w:r>
      <w:r w:rsidR="00782368">
        <w:rPr>
          <w:bCs/>
          <w:i/>
          <w:sz w:val="18"/>
          <w:szCs w:val="18"/>
        </w:rPr>
        <w:t xml:space="preserve"> </w:t>
      </w:r>
      <w:r w:rsidRPr="009B5755">
        <w:rPr>
          <w:bCs/>
          <w:i/>
          <w:sz w:val="18"/>
          <w:szCs w:val="18"/>
        </w:rPr>
        <w:t>2019</w:t>
      </w:r>
      <w:r w:rsidR="00782368">
        <w:rPr>
          <w:bCs/>
          <w:i/>
          <w:sz w:val="18"/>
          <w:szCs w:val="18"/>
        </w:rPr>
        <w:t xml:space="preserve"> </w:t>
      </w:r>
      <w:proofErr w:type="spellStart"/>
      <w:r w:rsidRPr="009B5755">
        <w:rPr>
          <w:bCs/>
          <w:i/>
          <w:sz w:val="18"/>
          <w:szCs w:val="18"/>
        </w:rPr>
        <w:t>Aufwachsen</w:t>
      </w:r>
      <w:proofErr w:type="spellEnd"/>
      <w:r w:rsidR="00782368">
        <w:rPr>
          <w:bCs/>
          <w:i/>
          <w:sz w:val="18"/>
          <w:szCs w:val="18"/>
        </w:rPr>
        <w:t xml:space="preserve"> </w:t>
      </w:r>
      <w:r w:rsidRPr="009B5755">
        <w:rPr>
          <w:bCs/>
          <w:i/>
          <w:sz w:val="18"/>
          <w:szCs w:val="18"/>
        </w:rPr>
        <w:t>in</w:t>
      </w:r>
      <w:r w:rsidR="00782368">
        <w:rPr>
          <w:bCs/>
          <w:i/>
          <w:sz w:val="18"/>
          <w:szCs w:val="18"/>
        </w:rPr>
        <w:t xml:space="preserve"> </w:t>
      </w:r>
      <w:r w:rsidRPr="009B5755">
        <w:rPr>
          <w:bCs/>
          <w:i/>
          <w:sz w:val="18"/>
          <w:szCs w:val="18"/>
        </w:rPr>
        <w:t>Germany:</w:t>
      </w:r>
      <w:r w:rsidR="00782368">
        <w:rPr>
          <w:bCs/>
          <w:i/>
          <w:sz w:val="18"/>
          <w:szCs w:val="18"/>
        </w:rPr>
        <w:t xml:space="preserve"> </w:t>
      </w:r>
      <w:proofErr w:type="spellStart"/>
      <w:r w:rsidRPr="009B5755">
        <w:rPr>
          <w:bCs/>
          <w:i/>
          <w:sz w:val="18"/>
          <w:szCs w:val="18"/>
        </w:rPr>
        <w:t>Alltagswelten</w:t>
      </w:r>
      <w:proofErr w:type="spellEnd"/>
      <w:r w:rsidRPr="009B5755">
        <w:rPr>
          <w:bCs/>
          <w:sz w:val="18"/>
          <w:szCs w:val="18"/>
        </w:rPr>
        <w:t>”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(see</w:t>
      </w:r>
      <w:r w:rsidR="00782368">
        <w:rPr>
          <w:bCs/>
          <w:sz w:val="18"/>
          <w:szCs w:val="18"/>
        </w:rPr>
        <w:t xml:space="preserve"> </w:t>
      </w:r>
      <w:hyperlink r:id="rId14" w:history="1">
        <w:r w:rsidRPr="00D871B3">
          <w:rPr>
            <w:rStyle w:val="Hyperlink"/>
            <w:sz w:val="16"/>
            <w:szCs w:val="16"/>
          </w:rPr>
          <w:t>www.dji.de/aida</w:t>
        </w:r>
      </w:hyperlink>
      <w:r w:rsidRPr="009B5755">
        <w:rPr>
          <w:bCs/>
          <w:sz w:val="18"/>
          <w:szCs w:val="18"/>
        </w:rPr>
        <w:t>),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calculations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by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the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German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Youth</w:t>
      </w:r>
      <w:r w:rsidR="00782368">
        <w:rPr>
          <w:bCs/>
          <w:sz w:val="18"/>
          <w:szCs w:val="18"/>
        </w:rPr>
        <w:t xml:space="preserve"> </w:t>
      </w:r>
      <w:r w:rsidRPr="009B5755">
        <w:rPr>
          <w:bCs/>
          <w:sz w:val="18"/>
          <w:szCs w:val="18"/>
        </w:rPr>
        <w:t>Institute</w:t>
      </w:r>
    </w:p>
    <w:p w14:paraId="46CA49E3" w14:textId="7F2334F8" w:rsidR="001C72AF" w:rsidRPr="009B5755" w:rsidRDefault="001C72AF" w:rsidP="001C72AF">
      <w:pPr>
        <w:spacing w:line="220" w:lineRule="exact"/>
        <w:ind w:left="1134" w:right="1134" w:firstLine="170"/>
        <w:rPr>
          <w:sz w:val="18"/>
          <w:szCs w:val="18"/>
        </w:rPr>
      </w:pPr>
      <w:r w:rsidRPr="009B5755">
        <w:rPr>
          <w:sz w:val="18"/>
          <w:szCs w:val="18"/>
        </w:rPr>
        <w:t>*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N.B.: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In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the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age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group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0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to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5,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this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question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was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only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asked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of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children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who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use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digital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media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services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at</w:t>
      </w:r>
      <w:r w:rsidR="00782368">
        <w:rPr>
          <w:sz w:val="18"/>
          <w:szCs w:val="18"/>
        </w:rPr>
        <w:t xml:space="preserve"> </w:t>
      </w:r>
      <w:r w:rsidRPr="009B5755">
        <w:rPr>
          <w:sz w:val="18"/>
          <w:szCs w:val="18"/>
        </w:rPr>
        <w:t>all.</w:t>
      </w:r>
    </w:p>
    <w:p w14:paraId="7C26C4D8" w14:textId="08753355" w:rsidR="005945E6" w:rsidRDefault="001C72AF" w:rsidP="005945E6">
      <w:pPr>
        <w:pStyle w:val="Heading1"/>
        <w:keepNext/>
        <w:keepLines/>
      </w:pPr>
      <w:r w:rsidRPr="009C165C">
        <w:lastRenderedPageBreak/>
        <w:t>Table</w:t>
      </w:r>
      <w:r w:rsidR="00782368">
        <w:t xml:space="preserve"> </w:t>
      </w:r>
      <w:r w:rsidRPr="009C165C">
        <w:t>17</w:t>
      </w:r>
    </w:p>
    <w:p w14:paraId="59815FA2" w14:textId="009F5905" w:rsidR="001C72AF" w:rsidRPr="005945E6" w:rsidRDefault="001C72AF" w:rsidP="00F556CA">
      <w:pPr>
        <w:pStyle w:val="SingleTxtG"/>
        <w:keepNext/>
        <w:keepLines/>
        <w:spacing w:after="240"/>
        <w:jc w:val="left"/>
        <w:rPr>
          <w:b/>
          <w:bCs/>
        </w:rPr>
      </w:pPr>
      <w:r w:rsidRPr="005945E6">
        <w:rPr>
          <w:b/>
          <w:bCs/>
        </w:rPr>
        <w:t>Children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attending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regular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or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special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needs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schools,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2010/11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and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2019/20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by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type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of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promotion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priority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(No.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and</w:t>
      </w:r>
      <w:r w:rsidR="00782368" w:rsidRPr="005945E6">
        <w:rPr>
          <w:b/>
          <w:bCs/>
        </w:rPr>
        <w:t xml:space="preserve"> </w:t>
      </w:r>
      <w:r w:rsidRPr="005945E6">
        <w:rPr>
          <w:b/>
          <w:bCs/>
        </w:rPr>
        <w:t>percentage)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972"/>
        <w:gridCol w:w="1122"/>
        <w:gridCol w:w="1057"/>
        <w:gridCol w:w="977"/>
        <w:gridCol w:w="1186"/>
        <w:gridCol w:w="1206"/>
      </w:tblGrid>
      <w:tr w:rsidR="001C72AF" w:rsidRPr="004F67FE" w14:paraId="0D548F93" w14:textId="77777777" w:rsidTr="00BD7E0C">
        <w:trPr>
          <w:tblHeader/>
        </w:trPr>
        <w:tc>
          <w:tcPr>
            <w:tcW w:w="198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3EB659" w14:textId="131C9E24" w:rsidR="001C72AF" w:rsidRPr="004F67FE" w:rsidRDefault="001C72AF" w:rsidP="004F67FE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4F67FE">
              <w:rPr>
                <w:bCs/>
                <w:i/>
                <w:sz w:val="16"/>
              </w:rPr>
              <w:t>Promotion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priorities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7E64EC6" w14:textId="2687E68F" w:rsidR="001C72AF" w:rsidRPr="004F67FE" w:rsidRDefault="001C72AF" w:rsidP="004F67FE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F67FE">
              <w:rPr>
                <w:bCs/>
                <w:i/>
                <w:sz w:val="16"/>
              </w:rPr>
              <w:t>School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year</w:t>
            </w:r>
          </w:p>
        </w:tc>
        <w:tc>
          <w:tcPr>
            <w:tcW w:w="315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968BE9F" w14:textId="4CD6FED1" w:rsidR="001C72AF" w:rsidRPr="004F67FE" w:rsidRDefault="001C72AF" w:rsidP="004F67FE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F67FE">
              <w:rPr>
                <w:bCs/>
                <w:i/>
                <w:sz w:val="16"/>
              </w:rPr>
              <w:t>Pupils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receiving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special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pedagogical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support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265B88C" w14:textId="4309DD1F" w:rsidR="001C72AF" w:rsidRPr="004F67FE" w:rsidRDefault="001C72AF" w:rsidP="009728C2">
            <w:pPr>
              <w:suppressAutoHyphens w:val="0"/>
              <w:spacing w:before="80" w:after="80" w:line="200" w:lineRule="exact"/>
              <w:ind w:right="57"/>
              <w:jc w:val="right"/>
              <w:rPr>
                <w:bCs/>
                <w:i/>
                <w:sz w:val="16"/>
              </w:rPr>
            </w:pPr>
            <w:r w:rsidRPr="004F67FE">
              <w:rPr>
                <w:bCs/>
                <w:i/>
                <w:sz w:val="16"/>
              </w:rPr>
              <w:t>Percentage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receiving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special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pedagogical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support*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365A415" w14:textId="2B52824C" w:rsidR="001C72AF" w:rsidRPr="004F67FE" w:rsidRDefault="001C72AF" w:rsidP="004F67FE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F67FE">
              <w:rPr>
                <w:bCs/>
                <w:i/>
                <w:sz w:val="16"/>
              </w:rPr>
              <w:t>Percentage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attending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special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needs</w:t>
            </w:r>
            <w:r w:rsidR="00782368" w:rsidRPr="004F67FE">
              <w:rPr>
                <w:bCs/>
                <w:i/>
                <w:sz w:val="16"/>
              </w:rPr>
              <w:t xml:space="preserve"> </w:t>
            </w:r>
            <w:r w:rsidRPr="004F67FE">
              <w:rPr>
                <w:bCs/>
                <w:i/>
                <w:sz w:val="16"/>
              </w:rPr>
              <w:t>schools**</w:t>
            </w:r>
          </w:p>
        </w:tc>
      </w:tr>
      <w:tr w:rsidR="001C72AF" w:rsidRPr="004F67FE" w14:paraId="3CDB3290" w14:textId="77777777" w:rsidTr="00BD7E0C">
        <w:trPr>
          <w:tblHeader/>
        </w:trPr>
        <w:tc>
          <w:tcPr>
            <w:tcW w:w="1985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14BAF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972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566BC7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C719267" w14:textId="7818444F" w:rsidR="001C72AF" w:rsidRPr="00DA25D8" w:rsidRDefault="001C72AF" w:rsidP="00DA25D8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DA25D8">
              <w:rPr>
                <w:bCs/>
                <w:i/>
                <w:sz w:val="16"/>
              </w:rPr>
              <w:t>Regular</w:t>
            </w:r>
            <w:r w:rsidR="00782368" w:rsidRPr="00DA25D8">
              <w:rPr>
                <w:bCs/>
                <w:i/>
                <w:sz w:val="16"/>
              </w:rPr>
              <w:t xml:space="preserve"> </w:t>
            </w:r>
            <w:r w:rsidRPr="00DA25D8">
              <w:rPr>
                <w:bCs/>
                <w:i/>
                <w:sz w:val="16"/>
              </w:rPr>
              <w:t>schools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C0A4A1E" w14:textId="00D4C55F" w:rsidR="001C72AF" w:rsidRPr="00DA25D8" w:rsidRDefault="001C72AF" w:rsidP="00DA25D8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DA25D8">
              <w:rPr>
                <w:bCs/>
                <w:i/>
                <w:sz w:val="16"/>
              </w:rPr>
              <w:t>Special</w:t>
            </w:r>
            <w:r w:rsidR="00782368" w:rsidRPr="00DA25D8">
              <w:rPr>
                <w:bCs/>
                <w:i/>
                <w:sz w:val="16"/>
              </w:rPr>
              <w:t xml:space="preserve"> </w:t>
            </w:r>
            <w:r w:rsidRPr="00DA25D8">
              <w:rPr>
                <w:bCs/>
                <w:i/>
                <w:sz w:val="16"/>
              </w:rPr>
              <w:t>needs</w:t>
            </w:r>
            <w:r w:rsidR="00782368" w:rsidRPr="00DA25D8">
              <w:rPr>
                <w:bCs/>
                <w:i/>
                <w:sz w:val="16"/>
              </w:rPr>
              <w:t xml:space="preserve"> </w:t>
            </w:r>
            <w:r w:rsidRPr="00DA25D8">
              <w:rPr>
                <w:bCs/>
                <w:i/>
                <w:sz w:val="16"/>
              </w:rPr>
              <w:t>schools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1CA2C6D" w14:textId="77777777" w:rsidR="001C72AF" w:rsidRPr="00DA25D8" w:rsidRDefault="001C72AF" w:rsidP="00DA25D8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DA25D8">
              <w:rPr>
                <w:bCs/>
                <w:i/>
                <w:sz w:val="16"/>
              </w:rPr>
              <w:t>Total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4172F08" w14:textId="298DEBC0" w:rsidR="001C72AF" w:rsidRPr="00DA25D8" w:rsidRDefault="001C72AF" w:rsidP="00DA25D8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DA25D8">
              <w:rPr>
                <w:bCs/>
                <w:i/>
                <w:sz w:val="16"/>
              </w:rPr>
              <w:t>[in</w:t>
            </w:r>
            <w:r w:rsidR="00782368" w:rsidRPr="00DA25D8">
              <w:rPr>
                <w:bCs/>
                <w:i/>
                <w:sz w:val="16"/>
              </w:rPr>
              <w:t xml:space="preserve"> </w:t>
            </w:r>
            <w:r w:rsidRPr="00DA25D8">
              <w:rPr>
                <w:bCs/>
                <w:i/>
                <w:sz w:val="16"/>
              </w:rPr>
              <w:t>%]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8743328" w14:textId="612ACB26" w:rsidR="001C72AF" w:rsidRPr="00DA25D8" w:rsidRDefault="001C72AF" w:rsidP="00DA25D8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DA25D8">
              <w:rPr>
                <w:bCs/>
                <w:i/>
                <w:sz w:val="16"/>
              </w:rPr>
              <w:t>[in</w:t>
            </w:r>
            <w:r w:rsidR="00782368" w:rsidRPr="00DA25D8">
              <w:rPr>
                <w:bCs/>
                <w:i/>
                <w:sz w:val="16"/>
              </w:rPr>
              <w:t xml:space="preserve"> </w:t>
            </w:r>
            <w:r w:rsidRPr="00DA25D8">
              <w:rPr>
                <w:bCs/>
                <w:i/>
                <w:sz w:val="16"/>
              </w:rPr>
              <w:t>%]</w:t>
            </w:r>
          </w:p>
        </w:tc>
      </w:tr>
      <w:tr w:rsidR="001C72AF" w:rsidRPr="004F67FE" w14:paraId="19C1CACF" w14:textId="77777777" w:rsidTr="00B45325"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02F9E85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Total</w:t>
            </w:r>
          </w:p>
        </w:tc>
        <w:tc>
          <w:tcPr>
            <w:tcW w:w="97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DE136D8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2010/11</w:t>
            </w:r>
          </w:p>
        </w:tc>
        <w:tc>
          <w:tcPr>
            <w:tcW w:w="11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401F734" w14:textId="2D6216D9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108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642</w:t>
            </w:r>
          </w:p>
        </w:tc>
        <w:tc>
          <w:tcPr>
            <w:tcW w:w="105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A754DC0" w14:textId="2B1F37F2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377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922</w:t>
            </w:r>
          </w:p>
        </w:tc>
        <w:tc>
          <w:tcPr>
            <w:tcW w:w="9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13479A5" w14:textId="331C7BF0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486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564</w:t>
            </w:r>
          </w:p>
        </w:tc>
        <w:tc>
          <w:tcPr>
            <w:tcW w:w="11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52B7FF0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6.2</w:t>
            </w:r>
          </w:p>
        </w:tc>
        <w:tc>
          <w:tcPr>
            <w:tcW w:w="12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0D80197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4.8</w:t>
            </w:r>
          </w:p>
        </w:tc>
      </w:tr>
      <w:tr w:rsidR="001C72AF" w:rsidRPr="004F67FE" w14:paraId="5B693624" w14:textId="77777777" w:rsidTr="00B45325">
        <w:tc>
          <w:tcPr>
            <w:tcW w:w="1985" w:type="dxa"/>
            <w:vMerge/>
            <w:shd w:val="clear" w:color="auto" w:fill="auto"/>
            <w:hideMark/>
          </w:tcPr>
          <w:p w14:paraId="3A8E2F95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BC42C6F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2019/20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FE99F34" w14:textId="2621138E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246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303</w:t>
            </w:r>
          </w:p>
        </w:tc>
        <w:tc>
          <w:tcPr>
            <w:tcW w:w="10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08D518D" w14:textId="0DC18249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325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368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87E68E3" w14:textId="1B9F7FED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571</w:t>
            </w:r>
            <w:r w:rsidR="00BC2028">
              <w:rPr>
                <w:b/>
                <w:sz w:val="18"/>
              </w:rPr>
              <w:t xml:space="preserve"> </w:t>
            </w:r>
            <w:r w:rsidRPr="003E459B">
              <w:rPr>
                <w:b/>
                <w:sz w:val="18"/>
              </w:rPr>
              <w:t>671</w:t>
            </w: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48A9E0F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7.6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4DE9E3C" w14:textId="77777777" w:rsidR="001C72AF" w:rsidRPr="003E459B" w:rsidRDefault="001C72AF" w:rsidP="003E459B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3E459B">
              <w:rPr>
                <w:b/>
                <w:sz w:val="18"/>
              </w:rPr>
              <w:t>4.2</w:t>
            </w:r>
          </w:p>
        </w:tc>
      </w:tr>
      <w:tr w:rsidR="001C72AF" w:rsidRPr="004F67FE" w14:paraId="26038F23" w14:textId="77777777" w:rsidTr="00B45325">
        <w:tc>
          <w:tcPr>
            <w:tcW w:w="1985" w:type="dxa"/>
            <w:vMerge w:val="restart"/>
            <w:shd w:val="clear" w:color="auto" w:fill="auto"/>
            <w:hideMark/>
          </w:tcPr>
          <w:p w14:paraId="6E4EF4D1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Learning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12EBC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EC7394" w14:textId="568962AB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259</w:t>
            </w:r>
          </w:p>
        </w:tc>
        <w:tc>
          <w:tcPr>
            <w:tcW w:w="10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01AF4BE" w14:textId="2B6235A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154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958</w:t>
            </w:r>
          </w:p>
        </w:tc>
        <w:tc>
          <w:tcPr>
            <w:tcW w:w="97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52C0028" w14:textId="31769FE3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217</w:t>
            </w:r>
          </w:p>
        </w:tc>
        <w:tc>
          <w:tcPr>
            <w:tcW w:w="118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0EBDE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2.6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98D3D5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</w:t>
            </w:r>
          </w:p>
        </w:tc>
      </w:tr>
      <w:tr w:rsidR="001C72AF" w:rsidRPr="004F67FE" w14:paraId="7AF5DE14" w14:textId="77777777" w:rsidTr="00BD7E0C">
        <w:tc>
          <w:tcPr>
            <w:tcW w:w="1985" w:type="dxa"/>
            <w:vMerge/>
            <w:shd w:val="clear" w:color="auto" w:fill="auto"/>
            <w:hideMark/>
          </w:tcPr>
          <w:p w14:paraId="7196F5D2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47617DC3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228114" w14:textId="764930A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114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147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00BE8A93" w14:textId="67670456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85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968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28D6E69F" w14:textId="7FAF7FE6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115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575A3B9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2.7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3BAD1B1C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1.2</w:t>
            </w:r>
          </w:p>
        </w:tc>
      </w:tr>
      <w:tr w:rsidR="001C72AF" w:rsidRPr="004F67FE" w14:paraId="0AFE852C" w14:textId="77777777" w:rsidTr="00BD7E0C">
        <w:tc>
          <w:tcPr>
            <w:tcW w:w="1985" w:type="dxa"/>
            <w:shd w:val="clear" w:color="auto" w:fill="auto"/>
            <w:hideMark/>
          </w:tcPr>
          <w:p w14:paraId="4555AE76" w14:textId="41D163DE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Other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promotion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priorities</w:t>
            </w:r>
            <w:r w:rsidR="00782368" w:rsidRPr="004F67FE">
              <w:rPr>
                <w:sz w:val="18"/>
              </w:rPr>
              <w:t xml:space="preserve"> 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0312AED3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C992D7" w14:textId="1B8E3FFB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61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383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1613392C" w14:textId="207C1E28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222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964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7A850926" w14:textId="41C57DE2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284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347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5CBCF18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3.6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578B02FD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2.8</w:t>
            </w:r>
          </w:p>
        </w:tc>
      </w:tr>
      <w:tr w:rsidR="001C72AF" w:rsidRPr="004F67FE" w14:paraId="75DEB83B" w14:textId="77777777" w:rsidTr="00BD7E0C">
        <w:tc>
          <w:tcPr>
            <w:tcW w:w="1985" w:type="dxa"/>
            <w:shd w:val="clear" w:color="auto" w:fill="auto"/>
            <w:hideMark/>
          </w:tcPr>
          <w:p w14:paraId="6147939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together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11F6FBCD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26B46C" w14:textId="1EEDAC4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131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708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26E481FB" w14:textId="58CF5CF8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227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927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275B3F7E" w14:textId="618872F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359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635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29F9F4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4.9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70AE9D8A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3.1</w:t>
            </w:r>
          </w:p>
        </w:tc>
      </w:tr>
      <w:tr w:rsidR="001C72AF" w:rsidRPr="004F67FE" w14:paraId="5A38EE70" w14:textId="77777777" w:rsidTr="0028248A">
        <w:tc>
          <w:tcPr>
            <w:tcW w:w="1985" w:type="dxa"/>
            <w:vMerge w:val="restart"/>
            <w:shd w:val="clear" w:color="auto" w:fill="auto"/>
            <w:vAlign w:val="bottom"/>
            <w:hideMark/>
          </w:tcPr>
          <w:p w14:paraId="7C4EAE6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Seeing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186D407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810C8C" w14:textId="431CC968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232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5DCB4860" w14:textId="16A6E14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931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AA46BD5" w14:textId="5823777B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163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0C9A5DD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02ED072D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</w:tr>
      <w:tr w:rsidR="001C72AF" w:rsidRPr="004F67FE" w14:paraId="0E5D83C5" w14:textId="77777777" w:rsidTr="0028248A">
        <w:tc>
          <w:tcPr>
            <w:tcW w:w="1985" w:type="dxa"/>
            <w:vMerge/>
            <w:shd w:val="clear" w:color="auto" w:fill="auto"/>
            <w:vAlign w:val="bottom"/>
            <w:hideMark/>
          </w:tcPr>
          <w:p w14:paraId="5520152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4AD8818A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EEE5516" w14:textId="4504274F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976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4843118C" w14:textId="78C55D9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640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004F8B5" w14:textId="3C0D006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9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616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69C61137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6E8F668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</w:tr>
      <w:tr w:rsidR="001C72AF" w:rsidRPr="004F67FE" w14:paraId="17D30D27" w14:textId="77777777" w:rsidTr="0028248A">
        <w:tc>
          <w:tcPr>
            <w:tcW w:w="1985" w:type="dxa"/>
            <w:vMerge w:val="restart"/>
            <w:shd w:val="clear" w:color="auto" w:fill="auto"/>
            <w:vAlign w:val="bottom"/>
            <w:hideMark/>
          </w:tcPr>
          <w:p w14:paraId="3494C28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Hearing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49F89EF2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1F69030" w14:textId="766E2219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210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4B067F51" w14:textId="145C4B3D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987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34F2642" w14:textId="48831278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16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197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1E7B980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06842D85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</w:tr>
      <w:tr w:rsidR="001C72AF" w:rsidRPr="004F67FE" w14:paraId="48E2865D" w14:textId="77777777" w:rsidTr="0028248A">
        <w:tc>
          <w:tcPr>
            <w:tcW w:w="1985" w:type="dxa"/>
            <w:vMerge/>
            <w:shd w:val="clear" w:color="auto" w:fill="auto"/>
            <w:vAlign w:val="bottom"/>
            <w:hideMark/>
          </w:tcPr>
          <w:p w14:paraId="16AC4FBC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6B7BAC7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947B3F" w14:textId="28B7C74B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493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1548D8E9" w14:textId="22B35739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542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26B61EE4" w14:textId="292EE48E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035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33CBDCC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2EE2ABB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0.1</w:t>
            </w:r>
          </w:p>
        </w:tc>
      </w:tr>
      <w:tr w:rsidR="001C72AF" w:rsidRPr="004F67FE" w14:paraId="6973954D" w14:textId="77777777" w:rsidTr="0028248A">
        <w:tc>
          <w:tcPr>
            <w:tcW w:w="1985" w:type="dxa"/>
            <w:vMerge w:val="restart"/>
            <w:shd w:val="clear" w:color="auto" w:fill="auto"/>
            <w:vAlign w:val="bottom"/>
            <w:hideMark/>
          </w:tcPr>
          <w:p w14:paraId="3549736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Language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5DDE0E0A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CD6FA0" w14:textId="17BC2634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16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550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2640065F" w14:textId="629531F9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36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717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01413BAA" w14:textId="0ACF656C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53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267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3E9A915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0.7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4AC7AE3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0.5</w:t>
            </w:r>
          </w:p>
        </w:tc>
      </w:tr>
      <w:tr w:rsidR="001C72AF" w:rsidRPr="004F67FE" w14:paraId="4F6A409F" w14:textId="77777777" w:rsidTr="00BD7E0C">
        <w:tc>
          <w:tcPr>
            <w:tcW w:w="1985" w:type="dxa"/>
            <w:vMerge/>
            <w:shd w:val="clear" w:color="auto" w:fill="auto"/>
            <w:hideMark/>
          </w:tcPr>
          <w:p w14:paraId="12338796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5DE54C73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0B2B224" w14:textId="3365C11E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28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155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2268EB2B" w14:textId="7C74AA8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29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023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2E128D2A" w14:textId="6D6BA841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57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178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18BE551C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58D3C646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0.4</w:t>
            </w:r>
          </w:p>
        </w:tc>
      </w:tr>
      <w:tr w:rsidR="004741B6" w:rsidRPr="004F67FE" w14:paraId="2463A40A" w14:textId="77777777" w:rsidTr="00BD7E0C">
        <w:tc>
          <w:tcPr>
            <w:tcW w:w="1985" w:type="dxa"/>
            <w:shd w:val="clear" w:color="auto" w:fill="auto"/>
            <w:hideMark/>
          </w:tcPr>
          <w:p w14:paraId="3A3E01C2" w14:textId="3B52BB1B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Physical and motor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7D63BD3" w14:textId="77777777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0C21160" w14:textId="0C17B69D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341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6021764D" w14:textId="2342FB5B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123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7EC44D7F" w14:textId="48D1D719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464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4BDE060F" w14:textId="77777777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1F9B5048" w14:textId="77777777" w:rsidR="004741B6" w:rsidRPr="004F67FE" w:rsidRDefault="004741B6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</w:tr>
      <w:tr w:rsidR="001C72AF" w:rsidRPr="004F67FE" w14:paraId="0D7ED2BC" w14:textId="77777777" w:rsidTr="00BD7E0C">
        <w:tc>
          <w:tcPr>
            <w:tcW w:w="1985" w:type="dxa"/>
            <w:shd w:val="clear" w:color="auto" w:fill="auto"/>
            <w:hideMark/>
          </w:tcPr>
          <w:p w14:paraId="4A9C6E06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development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6E35B471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585235" w14:textId="6A3B3FC6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14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042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6056782B" w14:textId="7178F2B1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748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704CFD4F" w14:textId="4487731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790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549EAAEC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660FF6E0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</w:tr>
      <w:tr w:rsidR="001C72AF" w:rsidRPr="004F67FE" w14:paraId="1E638FB6" w14:textId="77777777" w:rsidTr="00745197">
        <w:tc>
          <w:tcPr>
            <w:tcW w:w="1985" w:type="dxa"/>
            <w:vMerge w:val="restart"/>
            <w:shd w:val="clear" w:color="auto" w:fill="auto"/>
            <w:vAlign w:val="bottom"/>
            <w:hideMark/>
          </w:tcPr>
          <w:p w14:paraId="5567243A" w14:textId="36ACCA55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Mental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development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0E5AC2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0AEB6D" w14:textId="4D27B36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189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5BF68D89" w14:textId="16973063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75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088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1CA0B1EA" w14:textId="350C5C1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78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277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5BD61C1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1.0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4001C15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</w:t>
            </w:r>
          </w:p>
        </w:tc>
      </w:tr>
      <w:tr w:rsidR="001C72AF" w:rsidRPr="004F67FE" w14:paraId="4D2BA3D8" w14:textId="77777777" w:rsidTr="00BD7E0C">
        <w:tc>
          <w:tcPr>
            <w:tcW w:w="1985" w:type="dxa"/>
            <w:vMerge/>
            <w:shd w:val="clear" w:color="auto" w:fill="auto"/>
            <w:hideMark/>
          </w:tcPr>
          <w:p w14:paraId="6C8CEFD0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5D8EF54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E625198" w14:textId="195D08E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602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3CE0F33C" w14:textId="6AC81033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83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579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1CE0156C" w14:textId="7BB16971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97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181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5BA294C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1.3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0733114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1.1</w:t>
            </w:r>
          </w:p>
        </w:tc>
      </w:tr>
      <w:tr w:rsidR="001C72AF" w:rsidRPr="004F67FE" w14:paraId="6D1C57E2" w14:textId="77777777" w:rsidTr="00BD7E0C">
        <w:tc>
          <w:tcPr>
            <w:tcW w:w="1985" w:type="dxa"/>
            <w:shd w:val="clear" w:color="auto" w:fill="auto"/>
            <w:hideMark/>
          </w:tcPr>
          <w:p w14:paraId="1E396C63" w14:textId="5A605C0F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Emotional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and</w:t>
            </w:r>
            <w:r w:rsidR="00782368" w:rsidRPr="004F67FE">
              <w:rPr>
                <w:sz w:val="18"/>
              </w:rPr>
              <w:t xml:space="preserve"> 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1BFFE06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51232A" w14:textId="534715B5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478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3DBEE83C" w14:textId="6EE436E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37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214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FE027CD" w14:textId="74FDDDB5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62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692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3563D3C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51C0D0F0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0.5</w:t>
            </w:r>
          </w:p>
        </w:tc>
      </w:tr>
      <w:tr w:rsidR="001C72AF" w:rsidRPr="004F67FE" w14:paraId="45F248C4" w14:textId="77777777" w:rsidTr="00BD7E0C">
        <w:tc>
          <w:tcPr>
            <w:tcW w:w="1985" w:type="dxa"/>
            <w:shd w:val="clear" w:color="auto" w:fill="auto"/>
            <w:hideMark/>
          </w:tcPr>
          <w:p w14:paraId="73646AFD" w14:textId="6E6D708E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social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development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6E696FB5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DEF6013" w14:textId="18D46594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57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142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43459357" w14:textId="4C84C5CF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627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F3253A9" w14:textId="0FDC776C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99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769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28C0592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1.4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762A0AE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0.6</w:t>
            </w:r>
          </w:p>
        </w:tc>
      </w:tr>
      <w:tr w:rsidR="001C72AF" w:rsidRPr="004F67FE" w14:paraId="02340798" w14:textId="77777777" w:rsidTr="00BD7E0C">
        <w:tc>
          <w:tcPr>
            <w:tcW w:w="1985" w:type="dxa"/>
            <w:vMerge w:val="restart"/>
            <w:shd w:val="clear" w:color="auto" w:fill="auto"/>
            <w:hideMark/>
          </w:tcPr>
          <w:p w14:paraId="7ADE6E3A" w14:textId="31C54FBB" w:rsidR="001C72AF" w:rsidRPr="004F67FE" w:rsidRDefault="001C72AF" w:rsidP="00BD7E0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F67FE">
              <w:rPr>
                <w:sz w:val="18"/>
              </w:rPr>
              <w:t>Overlapping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or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unallocated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promotion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priority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42379DE8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AB1AA6A" w14:textId="4134A91F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209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3CE39C3E" w14:textId="35495543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729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02EDDA68" w14:textId="3C9CF26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938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9E08020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34A03C3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</w:tr>
      <w:tr w:rsidR="001C72AF" w:rsidRPr="004F67FE" w14:paraId="49FEA842" w14:textId="77777777" w:rsidTr="00BD7E0C">
        <w:tc>
          <w:tcPr>
            <w:tcW w:w="1985" w:type="dxa"/>
            <w:vMerge/>
            <w:shd w:val="clear" w:color="auto" w:fill="auto"/>
            <w:hideMark/>
          </w:tcPr>
          <w:p w14:paraId="2114095E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18B82901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C09CB46" w14:textId="03886444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298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4EC83A4F" w14:textId="6EAAF169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13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682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7271C888" w14:textId="1F2971FF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15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980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1226EF76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7ABD44A0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0.2</w:t>
            </w:r>
          </w:p>
        </w:tc>
      </w:tr>
      <w:tr w:rsidR="001C72AF" w:rsidRPr="004F67FE" w14:paraId="023BEB8E" w14:textId="77777777" w:rsidTr="00BD7E0C">
        <w:tc>
          <w:tcPr>
            <w:tcW w:w="1985" w:type="dxa"/>
            <w:shd w:val="clear" w:color="auto" w:fill="auto"/>
            <w:hideMark/>
          </w:tcPr>
          <w:p w14:paraId="4989C8D0" w14:textId="52DE414D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Learning,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language,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emotional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and</w:t>
            </w:r>
            <w:r w:rsidR="00782368" w:rsidRPr="004F67FE">
              <w:rPr>
                <w:sz w:val="18"/>
              </w:rPr>
              <w:t xml:space="preserve"> 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45E9AF6D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FBB699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-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4398E8CB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-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5C278C16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-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43607B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-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57D42FD5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-</w:t>
            </w:r>
          </w:p>
        </w:tc>
      </w:tr>
      <w:tr w:rsidR="001C72AF" w:rsidRPr="004F67FE" w14:paraId="27D6D3D6" w14:textId="77777777" w:rsidTr="00BD7E0C">
        <w:tc>
          <w:tcPr>
            <w:tcW w:w="1985" w:type="dxa"/>
            <w:shd w:val="clear" w:color="auto" w:fill="auto"/>
            <w:hideMark/>
          </w:tcPr>
          <w:p w14:paraId="4FC84CA6" w14:textId="30B1C7D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social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development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***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523160A3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552003" w14:textId="6BB5B486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338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1BB9E1EB" w14:textId="5DBA2179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786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451CAB25" w14:textId="30129191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12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124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7DE7BC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2D40BE72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0.3</w:t>
            </w:r>
          </w:p>
        </w:tc>
      </w:tr>
      <w:tr w:rsidR="001C72AF" w:rsidRPr="004F67FE" w14:paraId="4C8454FD" w14:textId="77777777" w:rsidTr="00BD7E0C">
        <w:tc>
          <w:tcPr>
            <w:tcW w:w="1985" w:type="dxa"/>
            <w:shd w:val="clear" w:color="auto" w:fill="auto"/>
            <w:hideMark/>
          </w:tcPr>
          <w:p w14:paraId="778989F6" w14:textId="1D7C2D52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Schools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for</w:t>
            </w:r>
            <w:r w:rsidR="00782368" w:rsidRPr="004F67FE">
              <w:rPr>
                <w:sz w:val="18"/>
              </w:rPr>
              <w:t xml:space="preserve"> 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27E9EAC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2010/11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9A1382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174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77EB5922" w14:textId="386C379B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175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1AC777BF" w14:textId="0928BF7A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10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349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7149A0BE" w14:textId="115CCA43" w:rsidR="001C72AF" w:rsidRPr="004F67FE" w:rsidRDefault="00782368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 xml:space="preserve"> 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30A8885E" w14:textId="2F089D9A" w:rsidR="001C72AF" w:rsidRPr="004F67FE" w:rsidRDefault="00782368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 xml:space="preserve"> </w:t>
            </w:r>
          </w:p>
        </w:tc>
      </w:tr>
      <w:tr w:rsidR="001C72AF" w:rsidRPr="004F67FE" w14:paraId="22F4AAA0" w14:textId="77777777" w:rsidTr="00BD7E0C">
        <w:tc>
          <w:tcPr>
            <w:tcW w:w="1985" w:type="dxa"/>
            <w:shd w:val="clear" w:color="auto" w:fill="auto"/>
            <w:hideMark/>
          </w:tcPr>
          <w:p w14:paraId="0BBD5BC2" w14:textId="5E61B96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F67FE">
              <w:rPr>
                <w:sz w:val="18"/>
              </w:rPr>
              <w:t>pupils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with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diseases</w:t>
            </w:r>
            <w:r w:rsidR="00782368" w:rsidRPr="004F67FE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****</w:t>
            </w:r>
          </w:p>
        </w:tc>
        <w:tc>
          <w:tcPr>
            <w:tcW w:w="972" w:type="dxa"/>
            <w:shd w:val="clear" w:color="auto" w:fill="auto"/>
            <w:vAlign w:val="bottom"/>
            <w:hideMark/>
          </w:tcPr>
          <w:p w14:paraId="7A75DFE3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2019/20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71B136F" w14:textId="7777777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448</w:t>
            </w:r>
          </w:p>
        </w:tc>
        <w:tc>
          <w:tcPr>
            <w:tcW w:w="1057" w:type="dxa"/>
            <w:shd w:val="clear" w:color="auto" w:fill="auto"/>
            <w:vAlign w:val="bottom"/>
            <w:hideMark/>
          </w:tcPr>
          <w:p w14:paraId="04C5487E" w14:textId="55EBE710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473</w:t>
            </w:r>
          </w:p>
        </w:tc>
        <w:tc>
          <w:tcPr>
            <w:tcW w:w="977" w:type="dxa"/>
            <w:shd w:val="clear" w:color="auto" w:fill="auto"/>
            <w:vAlign w:val="bottom"/>
            <w:hideMark/>
          </w:tcPr>
          <w:p w14:paraId="1F7AC1F9" w14:textId="3005E9B7" w:rsidR="001C72AF" w:rsidRPr="004F67FE" w:rsidRDefault="001C72AF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>11</w:t>
            </w:r>
            <w:r w:rsidR="00BC2028">
              <w:rPr>
                <w:sz w:val="18"/>
              </w:rPr>
              <w:t xml:space="preserve"> </w:t>
            </w:r>
            <w:r w:rsidRPr="004F67FE">
              <w:rPr>
                <w:sz w:val="18"/>
              </w:rPr>
              <w:t>921</w:t>
            </w:r>
          </w:p>
        </w:tc>
        <w:tc>
          <w:tcPr>
            <w:tcW w:w="1186" w:type="dxa"/>
            <w:shd w:val="clear" w:color="auto" w:fill="auto"/>
            <w:vAlign w:val="bottom"/>
            <w:hideMark/>
          </w:tcPr>
          <w:p w14:paraId="437029C6" w14:textId="49076B57" w:rsidR="001C72AF" w:rsidRPr="004F67FE" w:rsidRDefault="00782368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 xml:space="preserve"> 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14:paraId="40FF733C" w14:textId="6E857E0D" w:rsidR="001C72AF" w:rsidRPr="004F67FE" w:rsidRDefault="00782368" w:rsidP="004F67F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F67FE">
              <w:rPr>
                <w:sz w:val="18"/>
              </w:rPr>
              <w:t xml:space="preserve"> </w:t>
            </w:r>
          </w:p>
        </w:tc>
      </w:tr>
    </w:tbl>
    <w:p w14:paraId="739AF773" w14:textId="24206EAF" w:rsidR="006411E5" w:rsidRDefault="001C72AF" w:rsidP="006411E5">
      <w:pPr>
        <w:pStyle w:val="Heading1"/>
        <w:spacing w:before="240"/>
      </w:pPr>
      <w:r w:rsidRPr="009C165C">
        <w:t>Table</w:t>
      </w:r>
      <w:r w:rsidR="00782368">
        <w:t xml:space="preserve"> </w:t>
      </w:r>
      <w:r w:rsidRPr="009C165C">
        <w:t>18</w:t>
      </w:r>
    </w:p>
    <w:p w14:paraId="1F429032" w14:textId="65E304EE" w:rsidR="001C72AF" w:rsidRPr="006411E5" w:rsidRDefault="001C72AF" w:rsidP="006411E5">
      <w:pPr>
        <w:pStyle w:val="SingleTxtG"/>
        <w:spacing w:after="240"/>
        <w:rPr>
          <w:b/>
          <w:bCs/>
        </w:rPr>
      </w:pPr>
      <w:r w:rsidRPr="006411E5">
        <w:rPr>
          <w:b/>
          <w:bCs/>
        </w:rPr>
        <w:t>School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enrolments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2015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to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2019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by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Federal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Länder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(No.)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School</w:t>
      </w:r>
      <w:r w:rsidR="00782368" w:rsidRPr="006411E5">
        <w:rPr>
          <w:b/>
          <w:bCs/>
        </w:rPr>
        <w:t xml:space="preserve"> </w:t>
      </w:r>
      <w:r w:rsidRPr="006411E5">
        <w:rPr>
          <w:b/>
          <w:bCs/>
        </w:rPr>
        <w:t>enrolments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847"/>
        <w:gridCol w:w="888"/>
        <w:gridCol w:w="900"/>
        <w:gridCol w:w="887"/>
        <w:gridCol w:w="1154"/>
      </w:tblGrid>
      <w:tr w:rsidR="001C72AF" w:rsidRPr="00B8359D" w14:paraId="6D76B096" w14:textId="77777777" w:rsidTr="00645D71">
        <w:trPr>
          <w:tblHeader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A2A05C" w14:textId="78EA0341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Federal</w:t>
            </w:r>
            <w:r w:rsidR="00782368" w:rsidRPr="00B8359D">
              <w:rPr>
                <w:bCs/>
                <w:i/>
                <w:sz w:val="16"/>
              </w:rPr>
              <w:t xml:space="preserve"> </w:t>
            </w:r>
            <w:r w:rsidRPr="00B8359D">
              <w:rPr>
                <w:bCs/>
                <w:i/>
                <w:sz w:val="16"/>
              </w:rPr>
              <w:t>Land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EECD3B" w14:textId="77777777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2015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84401D0" w14:textId="77777777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2016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40656F0" w14:textId="77777777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2017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420EE1" w14:textId="77777777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2018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41917A" w14:textId="77777777" w:rsidR="001C72AF" w:rsidRPr="00B8359D" w:rsidRDefault="001C72AF" w:rsidP="00B8359D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B8359D">
              <w:rPr>
                <w:bCs/>
                <w:i/>
                <w:sz w:val="16"/>
              </w:rPr>
              <w:t>2019</w:t>
            </w:r>
          </w:p>
        </w:tc>
      </w:tr>
      <w:tr w:rsidR="00136102" w:rsidRPr="00B8359D" w14:paraId="65FB5D1B" w14:textId="77777777" w:rsidTr="00645D71">
        <w:trPr>
          <w:trHeight w:hRule="exact" w:val="113"/>
          <w:tblHeader/>
        </w:trPr>
        <w:tc>
          <w:tcPr>
            <w:tcW w:w="269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14:paraId="78B4373E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84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34B845CD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88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1C5AA21E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5C0A07CD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8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07DA3871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15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59B3E8EB" w14:textId="77777777" w:rsidR="00136102" w:rsidRPr="00B8359D" w:rsidRDefault="00136102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1C72AF" w:rsidRPr="00B8359D" w14:paraId="1A8E9754" w14:textId="77777777" w:rsidTr="00645D71">
        <w:tc>
          <w:tcPr>
            <w:tcW w:w="2694" w:type="dxa"/>
            <w:tcBorders>
              <w:top w:val="nil"/>
            </w:tcBorders>
            <w:shd w:val="clear" w:color="auto" w:fill="auto"/>
            <w:noWrap/>
            <w:hideMark/>
          </w:tcPr>
          <w:p w14:paraId="7D615E54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Baden-Württemberg</w:t>
            </w:r>
          </w:p>
        </w:tc>
        <w:tc>
          <w:tcPr>
            <w:tcW w:w="84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B6CB5D4" w14:textId="383A869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97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115</w:t>
            </w:r>
          </w:p>
        </w:tc>
        <w:tc>
          <w:tcPr>
            <w:tcW w:w="88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4883C7D" w14:textId="68C3EA96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99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602</w:t>
            </w:r>
          </w:p>
        </w:tc>
        <w:tc>
          <w:tcPr>
            <w:tcW w:w="90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9856345" w14:textId="34AD8201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98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790</w:t>
            </w:r>
          </w:p>
        </w:tc>
        <w:tc>
          <w:tcPr>
            <w:tcW w:w="8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D3E426E" w14:textId="4DFA65F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98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715</w:t>
            </w:r>
          </w:p>
        </w:tc>
        <w:tc>
          <w:tcPr>
            <w:tcW w:w="11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887532D" w14:textId="5C7629C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100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344</w:t>
            </w:r>
          </w:p>
        </w:tc>
      </w:tr>
      <w:tr w:rsidR="001C72AF" w:rsidRPr="00B8359D" w14:paraId="69FF78D2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6B502AE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Bavaria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7D8B0BBA" w14:textId="4774094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109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315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5A4DCBBD" w14:textId="7230FF7E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111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936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58E0486" w14:textId="470ABB0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112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397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645073FA" w14:textId="25D950C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114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812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7D7E1BDA" w14:textId="5224B9B3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113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425</w:t>
            </w:r>
          </w:p>
        </w:tc>
      </w:tr>
      <w:tr w:rsidR="001C72AF" w:rsidRPr="00B8359D" w14:paraId="3CD752E6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08CB0F9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Berlin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712204FF" w14:textId="7E841393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31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129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41268F1E" w14:textId="2FCC749B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205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F4D3BB3" w14:textId="574DFB9B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261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50F83F02" w14:textId="363BB42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956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5E9608AA" w14:textId="1933954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041</w:t>
            </w:r>
          </w:p>
        </w:tc>
      </w:tr>
      <w:tr w:rsidR="001C72AF" w:rsidRPr="00B8359D" w14:paraId="321A1523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2B94260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Brandenburg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D83F0FF" w14:textId="7982D59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20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998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79C15CA5" w14:textId="33F362B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180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A0C2972" w14:textId="75B68B9E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291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0F9EA580" w14:textId="4C0BE4A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165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543FE3FC" w14:textId="41A1638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393</w:t>
            </w:r>
          </w:p>
        </w:tc>
      </w:tr>
      <w:tr w:rsidR="001C72AF" w:rsidRPr="00B8359D" w14:paraId="7D7B27C1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2DA9AA58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Bremen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0F8C882" w14:textId="6C4E93D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409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43311B90" w14:textId="1601314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664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DFB3236" w14:textId="137DB3A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718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38C225B9" w14:textId="4C7D3C52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548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0B2DF776" w14:textId="74B7351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582</w:t>
            </w:r>
          </w:p>
        </w:tc>
      </w:tr>
      <w:tr w:rsidR="001C72AF" w:rsidRPr="00B8359D" w14:paraId="77A1BC5C" w14:textId="77777777" w:rsidTr="00645D71">
        <w:tc>
          <w:tcPr>
            <w:tcW w:w="2694" w:type="dxa"/>
            <w:tcBorders>
              <w:bottom w:val="nil"/>
            </w:tcBorders>
            <w:shd w:val="clear" w:color="auto" w:fill="auto"/>
            <w:noWrap/>
            <w:hideMark/>
          </w:tcPr>
          <w:p w14:paraId="78B118A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Hamburg</w:t>
            </w:r>
          </w:p>
        </w:tc>
        <w:tc>
          <w:tcPr>
            <w:tcW w:w="84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D0C0DD8" w14:textId="2AEE08C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652</w:t>
            </w:r>
          </w:p>
        </w:tc>
        <w:tc>
          <w:tcPr>
            <w:tcW w:w="888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27BFA74" w14:textId="0FA59DA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134</w:t>
            </w:r>
          </w:p>
        </w:tc>
        <w:tc>
          <w:tcPr>
            <w:tcW w:w="900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943E598" w14:textId="4E60895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391</w:t>
            </w:r>
          </w:p>
        </w:tc>
        <w:tc>
          <w:tcPr>
            <w:tcW w:w="88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CCBCD8F" w14:textId="5B121CE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584</w:t>
            </w:r>
          </w:p>
        </w:tc>
        <w:tc>
          <w:tcPr>
            <w:tcW w:w="115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199E2E2" w14:textId="3A7D38D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160</w:t>
            </w:r>
          </w:p>
        </w:tc>
      </w:tr>
      <w:tr w:rsidR="001C72AF" w:rsidRPr="00B8359D" w14:paraId="4AA9C122" w14:textId="77777777" w:rsidTr="009728C2"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2C4017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Hesse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4792FBD" w14:textId="7D4D64ED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51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521</w:t>
            </w:r>
          </w:p>
        </w:tc>
        <w:tc>
          <w:tcPr>
            <w:tcW w:w="88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82922A7" w14:textId="51A27FCD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51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470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D2334F7" w14:textId="468C463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52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556</w:t>
            </w:r>
          </w:p>
        </w:tc>
        <w:tc>
          <w:tcPr>
            <w:tcW w:w="88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B3A877" w14:textId="49B8D74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778</w:t>
            </w:r>
          </w:p>
        </w:tc>
        <w:tc>
          <w:tcPr>
            <w:tcW w:w="115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952DB0A" w14:textId="09CD750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55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481</w:t>
            </w:r>
          </w:p>
        </w:tc>
      </w:tr>
      <w:tr w:rsidR="001C72AF" w:rsidRPr="00B8359D" w14:paraId="16FAD593" w14:textId="77777777" w:rsidTr="009728C2"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D631F86" w14:textId="42C3AF6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Mecklenburg-Western</w:t>
            </w:r>
            <w:r w:rsidR="00782368" w:rsidRPr="00B8359D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Pomerania</w:t>
            </w:r>
          </w:p>
        </w:tc>
        <w:tc>
          <w:tcPr>
            <w:tcW w:w="84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EBD4048" w14:textId="36AB914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656</w:t>
            </w:r>
          </w:p>
        </w:tc>
        <w:tc>
          <w:tcPr>
            <w:tcW w:w="88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D57D384" w14:textId="3F82C15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927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D5A1BC2" w14:textId="380C0EA1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076</w:t>
            </w:r>
          </w:p>
        </w:tc>
        <w:tc>
          <w:tcPr>
            <w:tcW w:w="88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4E7D326" w14:textId="4BA29885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789</w:t>
            </w:r>
          </w:p>
        </w:tc>
        <w:tc>
          <w:tcPr>
            <w:tcW w:w="115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9BFB0C" w14:textId="27A6DA8D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890</w:t>
            </w:r>
          </w:p>
        </w:tc>
      </w:tr>
      <w:tr w:rsidR="001C72AF" w:rsidRPr="00B8359D" w14:paraId="601FA813" w14:textId="77777777" w:rsidTr="009728C2">
        <w:tc>
          <w:tcPr>
            <w:tcW w:w="2694" w:type="dxa"/>
            <w:tcBorders>
              <w:top w:val="nil"/>
            </w:tcBorders>
            <w:shd w:val="clear" w:color="auto" w:fill="auto"/>
            <w:noWrap/>
            <w:hideMark/>
          </w:tcPr>
          <w:p w14:paraId="2FE0368E" w14:textId="47D2496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lastRenderedPageBreak/>
              <w:t>Lower</w:t>
            </w:r>
            <w:r w:rsidR="00782368" w:rsidRPr="00B8359D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Saxony</w:t>
            </w:r>
          </w:p>
        </w:tc>
        <w:tc>
          <w:tcPr>
            <w:tcW w:w="84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4799AA5F" w14:textId="76356C2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69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265</w:t>
            </w:r>
          </w:p>
        </w:tc>
        <w:tc>
          <w:tcPr>
            <w:tcW w:w="88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D29CE9C" w14:textId="174E9199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69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954</w:t>
            </w:r>
          </w:p>
        </w:tc>
        <w:tc>
          <w:tcPr>
            <w:tcW w:w="90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7E8172D" w14:textId="4049C89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69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954</w:t>
            </w:r>
          </w:p>
        </w:tc>
        <w:tc>
          <w:tcPr>
            <w:tcW w:w="8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DCE17C1" w14:textId="74E569BE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68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026</w:t>
            </w:r>
          </w:p>
        </w:tc>
        <w:tc>
          <w:tcPr>
            <w:tcW w:w="115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6720B14" w14:textId="1E92EAE3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67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417</w:t>
            </w:r>
          </w:p>
        </w:tc>
      </w:tr>
      <w:tr w:rsidR="001C72AF" w:rsidRPr="00B8359D" w14:paraId="01C9911E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397FC861" w14:textId="48D09F7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North</w:t>
            </w:r>
            <w:r w:rsidR="00782368" w:rsidRPr="00B8359D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Rhine-Westphalia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76370528" w14:textId="7D8B096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153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311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37CDBA28" w14:textId="7427B19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159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154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A6B564A" w14:textId="27B8FFB3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159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646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32DA32D8" w14:textId="6046F8F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158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620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77DD59C3" w14:textId="6D8D3245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161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347</w:t>
            </w:r>
          </w:p>
        </w:tc>
      </w:tr>
      <w:tr w:rsidR="001C72AF" w:rsidRPr="00B8359D" w14:paraId="61799B53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2CD0E85E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Rhineland-Palatinate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56F2807" w14:textId="77259E2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33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850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745F8921" w14:textId="454E2DDE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155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01CA91B" w14:textId="0975B67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799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36903CDD" w14:textId="4C64D49E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914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567BABC5" w14:textId="7BEDEB0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578</w:t>
            </w:r>
          </w:p>
        </w:tc>
      </w:tr>
      <w:tr w:rsidR="001C72AF" w:rsidRPr="00B8359D" w14:paraId="608C6041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1148BB89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Saarland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2E4F3E54" w14:textId="25176B4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458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3116E1E7" w14:textId="2CB1CF21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133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5E51609" w14:textId="6208EA23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924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508B3D2C" w14:textId="44F240A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798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08B69C07" w14:textId="539F610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607</w:t>
            </w:r>
          </w:p>
        </w:tc>
      </w:tr>
      <w:tr w:rsidR="001C72AF" w:rsidRPr="00B8359D" w14:paraId="61AD87E3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045581CC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Saxony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5F611CF7" w14:textId="096940CC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903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2BA10FDD" w14:textId="3F1090C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808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CEA6CD9" w14:textId="53501AFF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615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285E9953" w14:textId="0319DFE5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606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502CCC7C" w14:textId="5F08455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36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692</w:t>
            </w:r>
          </w:p>
        </w:tc>
      </w:tr>
      <w:tr w:rsidR="001C72AF" w:rsidRPr="00B8359D" w14:paraId="6B5C0424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5942FD4F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Saxony-Anhalt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79FCA479" w14:textId="714CC4D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945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6C3EC1EC" w14:textId="1E6890BD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986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EA26043" w14:textId="16C13AC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377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7653C8F9" w14:textId="26DD433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300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0751E21C" w14:textId="463AAF1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246</w:t>
            </w:r>
          </w:p>
        </w:tc>
      </w:tr>
      <w:tr w:rsidR="001C72AF" w:rsidRPr="00B8359D" w14:paraId="1DD96D39" w14:textId="77777777" w:rsidTr="00645D71">
        <w:tc>
          <w:tcPr>
            <w:tcW w:w="2694" w:type="dxa"/>
            <w:shd w:val="clear" w:color="auto" w:fill="auto"/>
            <w:noWrap/>
            <w:hideMark/>
          </w:tcPr>
          <w:p w14:paraId="4417CD38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Schleswig-Holstein</w:t>
            </w:r>
          </w:p>
        </w:tc>
        <w:tc>
          <w:tcPr>
            <w:tcW w:w="847" w:type="dxa"/>
            <w:shd w:val="clear" w:color="auto" w:fill="auto"/>
            <w:noWrap/>
            <w:vAlign w:val="bottom"/>
            <w:hideMark/>
          </w:tcPr>
          <w:p w14:paraId="6028A5CC" w14:textId="50638F98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397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126D75C1" w14:textId="12B2DD75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822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0C4B1D25" w14:textId="126E2D01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927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38A9D87A" w14:textId="38D6BEA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25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074</w:t>
            </w:r>
          </w:p>
        </w:tc>
        <w:tc>
          <w:tcPr>
            <w:tcW w:w="1154" w:type="dxa"/>
            <w:shd w:val="clear" w:color="auto" w:fill="auto"/>
            <w:noWrap/>
            <w:vAlign w:val="bottom"/>
            <w:hideMark/>
          </w:tcPr>
          <w:p w14:paraId="66E29776" w14:textId="72D5E0C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24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684</w:t>
            </w:r>
          </w:p>
        </w:tc>
      </w:tr>
      <w:tr w:rsidR="001C72AF" w:rsidRPr="00B8359D" w14:paraId="76D0FF7C" w14:textId="77777777" w:rsidTr="00C31C8E"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93FF801" w14:textId="77777777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B8359D">
              <w:rPr>
                <w:sz w:val="18"/>
              </w:rPr>
              <w:t>Thuringia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9FF19" w14:textId="7021F5FB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821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5FE4" w14:textId="631B5E8A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17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998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6055" w14:textId="1C2F62E0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446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60B0" w14:textId="152071AB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494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2889" w14:textId="054F90D4" w:rsidR="001C72AF" w:rsidRPr="00B8359D" w:rsidRDefault="001C72AF" w:rsidP="00B8359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B8359D">
              <w:rPr>
                <w:sz w:val="18"/>
              </w:rPr>
              <w:t>18</w:t>
            </w:r>
            <w:r w:rsidR="00857808">
              <w:rPr>
                <w:sz w:val="18"/>
              </w:rPr>
              <w:t xml:space="preserve"> </w:t>
            </w:r>
            <w:r w:rsidRPr="00B8359D">
              <w:rPr>
                <w:sz w:val="18"/>
              </w:rPr>
              <w:t>430</w:t>
            </w:r>
          </w:p>
        </w:tc>
      </w:tr>
      <w:tr w:rsidR="001C72AF" w:rsidRPr="00B8359D" w14:paraId="7EB748DB" w14:textId="77777777" w:rsidTr="00C31C8E"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AE63195" w14:textId="77777777" w:rsidR="001C72AF" w:rsidRPr="00857808" w:rsidRDefault="001C72AF" w:rsidP="00857808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Germany</w:t>
            </w:r>
          </w:p>
        </w:tc>
        <w:tc>
          <w:tcPr>
            <w:tcW w:w="84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8EC94" w14:textId="6F4F1F61" w:rsidR="001C72AF" w:rsidRPr="00857808" w:rsidRDefault="001C72AF" w:rsidP="0085780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703</w:t>
            </w:r>
            <w:r w:rsidR="00857808" w:rsidRPr="00857808">
              <w:rPr>
                <w:b/>
                <w:sz w:val="18"/>
              </w:rPr>
              <w:t xml:space="preserve"> </w:t>
            </w:r>
            <w:r w:rsidRPr="00857808">
              <w:rPr>
                <w:b/>
                <w:sz w:val="18"/>
              </w:rPr>
              <w:t>745</w:t>
            </w:r>
          </w:p>
        </w:tc>
        <w:tc>
          <w:tcPr>
            <w:tcW w:w="88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E698" w14:textId="789C9235" w:rsidR="001C72AF" w:rsidRPr="00857808" w:rsidRDefault="001C72AF" w:rsidP="0085780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721</w:t>
            </w:r>
            <w:r w:rsidR="00857808" w:rsidRPr="00857808">
              <w:rPr>
                <w:b/>
                <w:sz w:val="18"/>
              </w:rPr>
              <w:t xml:space="preserve"> </w:t>
            </w:r>
            <w:r w:rsidRPr="00857808">
              <w:rPr>
                <w:b/>
                <w:sz w:val="18"/>
              </w:rPr>
              <w:t>128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346BC" w14:textId="46A8A448" w:rsidR="001C72AF" w:rsidRPr="00857808" w:rsidRDefault="001C72AF" w:rsidP="0085780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725</w:t>
            </w:r>
            <w:r w:rsidR="00857808" w:rsidRPr="00857808">
              <w:rPr>
                <w:b/>
                <w:sz w:val="18"/>
              </w:rPr>
              <w:t xml:space="preserve"> </w:t>
            </w:r>
            <w:r w:rsidRPr="00857808">
              <w:rPr>
                <w:b/>
                <w:sz w:val="18"/>
              </w:rPr>
              <w:t>168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7B54" w14:textId="4D669893" w:rsidR="001C72AF" w:rsidRPr="00857808" w:rsidRDefault="001C72AF" w:rsidP="0085780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728</w:t>
            </w:r>
            <w:r w:rsidR="00857808" w:rsidRPr="00857808">
              <w:rPr>
                <w:b/>
                <w:sz w:val="18"/>
              </w:rPr>
              <w:t xml:space="preserve"> </w:t>
            </w:r>
            <w:r w:rsidRPr="00857808">
              <w:rPr>
                <w:b/>
                <w:sz w:val="18"/>
              </w:rPr>
              <w:t>179</w:t>
            </w:r>
          </w:p>
        </w:tc>
        <w:tc>
          <w:tcPr>
            <w:tcW w:w="115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27F8" w14:textId="10578C6A" w:rsidR="001C72AF" w:rsidRPr="00857808" w:rsidRDefault="001C72AF" w:rsidP="00857808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857808">
              <w:rPr>
                <w:b/>
                <w:sz w:val="18"/>
              </w:rPr>
              <w:t>733</w:t>
            </w:r>
            <w:r w:rsidR="00857808" w:rsidRPr="00857808">
              <w:rPr>
                <w:b/>
                <w:sz w:val="18"/>
              </w:rPr>
              <w:t xml:space="preserve"> </w:t>
            </w:r>
            <w:r w:rsidRPr="00857808">
              <w:rPr>
                <w:b/>
                <w:sz w:val="18"/>
              </w:rPr>
              <w:t>317</w:t>
            </w:r>
          </w:p>
        </w:tc>
      </w:tr>
    </w:tbl>
    <w:p w14:paraId="5872EBD3" w14:textId="09B27296" w:rsidR="001C72AF" w:rsidRPr="00857808" w:rsidRDefault="001C72AF" w:rsidP="009F4440">
      <w:pPr>
        <w:spacing w:before="120" w:after="240"/>
        <w:ind w:left="1134" w:right="1134" w:firstLine="170"/>
        <w:rPr>
          <w:sz w:val="18"/>
        </w:rPr>
      </w:pPr>
      <w:r w:rsidRPr="00857808">
        <w:rPr>
          <w:i/>
          <w:iCs/>
          <w:sz w:val="18"/>
        </w:rPr>
        <w:t>Source:</w:t>
      </w:r>
      <w:r w:rsidR="00782368" w:rsidRPr="00857808">
        <w:rPr>
          <w:sz w:val="18"/>
        </w:rPr>
        <w:t xml:space="preserve"> </w:t>
      </w:r>
      <w:r w:rsidRPr="00857808">
        <w:rPr>
          <w:sz w:val="18"/>
        </w:rPr>
        <w:t>KMK</w:t>
      </w:r>
      <w:r w:rsidR="00857808">
        <w:rPr>
          <w:sz w:val="18"/>
        </w:rPr>
        <w:t>.</w:t>
      </w:r>
    </w:p>
    <w:p w14:paraId="6EA73968" w14:textId="6D939BF6" w:rsidR="009F4440" w:rsidRDefault="001C72AF" w:rsidP="009F4440">
      <w:pPr>
        <w:pStyle w:val="Heading1"/>
      </w:pPr>
      <w:r w:rsidRPr="009C165C">
        <w:t>Table</w:t>
      </w:r>
      <w:r w:rsidR="00782368">
        <w:t xml:space="preserve"> </w:t>
      </w:r>
      <w:r w:rsidRPr="009C165C">
        <w:t>19</w:t>
      </w:r>
    </w:p>
    <w:p w14:paraId="4BCDD7A4" w14:textId="20522B11" w:rsidR="001C72AF" w:rsidRPr="009F4440" w:rsidRDefault="001C72AF" w:rsidP="00F45504">
      <w:pPr>
        <w:pStyle w:val="SingleTxtG"/>
        <w:jc w:val="left"/>
        <w:rPr>
          <w:b/>
          <w:bCs/>
        </w:rPr>
      </w:pPr>
      <w:r w:rsidRPr="009F4440">
        <w:rPr>
          <w:b/>
          <w:bCs/>
        </w:rPr>
        <w:t>Teacher*/pupil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ratio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2010/11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and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2019/20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by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Federal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Land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and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school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level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(“pupils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per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teacher”</w:t>
      </w:r>
      <w:r w:rsidR="00782368" w:rsidRPr="009F4440">
        <w:rPr>
          <w:b/>
          <w:bCs/>
        </w:rPr>
        <w:t xml:space="preserve"> </w:t>
      </w:r>
      <w:r w:rsidRPr="009F4440">
        <w:rPr>
          <w:b/>
          <w:bCs/>
        </w:rPr>
        <w:t>ratio)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8"/>
        <w:gridCol w:w="887"/>
        <w:gridCol w:w="859"/>
        <w:gridCol w:w="859"/>
        <w:gridCol w:w="859"/>
        <w:gridCol w:w="859"/>
        <w:gridCol w:w="859"/>
      </w:tblGrid>
      <w:tr w:rsidR="001C72AF" w:rsidRPr="00411FAF" w14:paraId="2CFF8178" w14:textId="77777777" w:rsidTr="00411FAF">
        <w:trPr>
          <w:tblHeader/>
        </w:trPr>
        <w:tc>
          <w:tcPr>
            <w:tcW w:w="21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D68E30" w14:textId="1EE436E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Federal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Land</w:t>
            </w:r>
          </w:p>
        </w:tc>
        <w:tc>
          <w:tcPr>
            <w:tcW w:w="518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9895" w14:textId="0892850A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School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level</w:t>
            </w:r>
          </w:p>
        </w:tc>
      </w:tr>
      <w:tr w:rsidR="001C72AF" w:rsidRPr="00411FAF" w14:paraId="331B1501" w14:textId="77777777" w:rsidTr="00411FAF">
        <w:trPr>
          <w:tblHeader/>
        </w:trPr>
        <w:tc>
          <w:tcPr>
            <w:tcW w:w="2188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1169D7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1746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3BA34235" w14:textId="2D577439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Primary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education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12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12FC7A5" w14:textId="1D38C4B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Lower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secondary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education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AB6FF" w14:textId="281B2D82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center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Upper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secondary</w:t>
            </w:r>
            <w:r w:rsidR="00782368" w:rsidRPr="00411FAF">
              <w:rPr>
                <w:bCs/>
                <w:i/>
                <w:sz w:val="16"/>
              </w:rPr>
              <w:t xml:space="preserve"> </w:t>
            </w:r>
            <w:r w:rsidRPr="00411FAF">
              <w:rPr>
                <w:bCs/>
                <w:i/>
                <w:sz w:val="16"/>
              </w:rPr>
              <w:t>education</w:t>
            </w:r>
          </w:p>
        </w:tc>
      </w:tr>
      <w:tr w:rsidR="001C72AF" w:rsidRPr="00411FAF" w14:paraId="17EF13B1" w14:textId="77777777" w:rsidTr="00411FAF">
        <w:trPr>
          <w:tblHeader/>
        </w:trPr>
        <w:tc>
          <w:tcPr>
            <w:tcW w:w="218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101877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B6B5FD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2010/11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  <w:right w:val="single" w:sz="12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56706D42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2019/20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12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1C63F7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2010/11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  <w:right w:val="single" w:sz="12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0633DAF1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2019/20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12" w:space="0" w:color="FFFFFF" w:themeColor="background1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E630BB9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2010/11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8C56637" w14:textId="77777777" w:rsidR="001C72AF" w:rsidRPr="00411FAF" w:rsidRDefault="001C72AF" w:rsidP="00411FAF">
            <w:pPr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11FAF">
              <w:rPr>
                <w:bCs/>
                <w:i/>
                <w:sz w:val="16"/>
              </w:rPr>
              <w:t>2019/20</w:t>
            </w:r>
          </w:p>
        </w:tc>
      </w:tr>
      <w:tr w:rsidR="001C72AF" w:rsidRPr="00411FAF" w14:paraId="4F8B8292" w14:textId="77777777" w:rsidTr="00411FAF">
        <w:tc>
          <w:tcPr>
            <w:tcW w:w="2188" w:type="dxa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49D31A4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Baden-Württemberg</w:t>
            </w:r>
          </w:p>
        </w:tc>
        <w:tc>
          <w:tcPr>
            <w:tcW w:w="88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A32F3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18.2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5737A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17.0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FE15D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15.0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B98F11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14.3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64B45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17.4</w:t>
            </w:r>
          </w:p>
        </w:tc>
        <w:tc>
          <w:tcPr>
            <w:tcW w:w="85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689E3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15.9</w:t>
            </w:r>
          </w:p>
        </w:tc>
      </w:tr>
      <w:tr w:rsidR="001C72AF" w:rsidRPr="00411FAF" w14:paraId="2C6F3625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361CF0E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Bavaria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0F52D44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17.9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77A6025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6B4314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9D22AE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13.2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EC4EB2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19.6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737D63EB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17.4</w:t>
            </w:r>
          </w:p>
        </w:tc>
      </w:tr>
      <w:tr w:rsidR="001C72AF" w:rsidRPr="00411FAF" w14:paraId="50A597D3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417CE20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Berlin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6EF76C3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500A0F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42B720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1C34C8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C5B3E1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17.7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369E5E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15.4</w:t>
            </w:r>
          </w:p>
        </w:tc>
      </w:tr>
      <w:tr w:rsidR="001C72AF" w:rsidRPr="00411FAF" w14:paraId="4AB964EB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7BBE495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Brandenburg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4E11CBE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1BC849A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6DBDE18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12.9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88301A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12.2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4E2D09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C67F1F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15.0</w:t>
            </w:r>
          </w:p>
        </w:tc>
      </w:tr>
      <w:tr w:rsidR="001C72AF" w:rsidRPr="00411FAF" w14:paraId="1EC6643B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4561785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Bremen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4751995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0735C6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14.1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4AC495D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15.0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608730E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D6AF52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20.6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B4B31E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18.1</w:t>
            </w:r>
          </w:p>
        </w:tc>
      </w:tr>
      <w:tr w:rsidR="001C72AF" w:rsidRPr="00411FAF" w14:paraId="2F0BB1F5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3BFFE1D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Hamburg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62877D4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14.7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2DDB88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EFDD61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B09D95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3E2B71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17.9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B95DB5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17.0</w:t>
            </w:r>
          </w:p>
        </w:tc>
      </w:tr>
      <w:tr w:rsidR="001C72AF" w:rsidRPr="00411FAF" w14:paraId="2773B6DE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6EB6BD5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Hesse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7389F14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DF9AEE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EB858E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16.2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13715C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14.3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794AF27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B44BF8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16.8</w:t>
            </w:r>
          </w:p>
        </w:tc>
      </w:tr>
      <w:tr w:rsidR="001C72AF" w:rsidRPr="00411FAF" w14:paraId="683A8259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1D3B37EB" w14:textId="5F63BD3B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Mecklenburg-Western</w:t>
            </w:r>
            <w:r w:rsidR="00782368" w:rsidRPr="00411FAF">
              <w:rPr>
                <w:sz w:val="18"/>
              </w:rPr>
              <w:t xml:space="preserve"> </w:t>
            </w:r>
            <w:r w:rsidRPr="00411FAF">
              <w:rPr>
                <w:sz w:val="18"/>
              </w:rPr>
              <w:t>Pomerania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03DD00FA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17.0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07B18B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1D6EF5AD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4D3AA3D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736CF7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22.8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CC0B70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17.6</w:t>
            </w:r>
          </w:p>
        </w:tc>
      </w:tr>
      <w:tr w:rsidR="001C72AF" w:rsidRPr="00411FAF" w14:paraId="141AA68A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27A7855F" w14:textId="372DA90C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Lower</w:t>
            </w:r>
            <w:r w:rsidR="00782368" w:rsidRPr="00411FAF">
              <w:rPr>
                <w:sz w:val="18"/>
              </w:rPr>
              <w:t xml:space="preserve"> </w:t>
            </w:r>
            <w:r w:rsidRPr="00411FAF">
              <w:rPr>
                <w:sz w:val="18"/>
              </w:rPr>
              <w:t>Saxony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60B45CB6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2558BB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14.5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26DE681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D4B139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43A85C9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18.7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42B16E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18.5</w:t>
            </w:r>
          </w:p>
        </w:tc>
      </w:tr>
      <w:tr w:rsidR="001C72AF" w:rsidRPr="00411FAF" w14:paraId="4F518239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5D73B0F5" w14:textId="3BB4F4AF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North</w:t>
            </w:r>
            <w:r w:rsidR="00782368" w:rsidRPr="00411FAF">
              <w:rPr>
                <w:sz w:val="18"/>
              </w:rPr>
              <w:t xml:space="preserve"> </w:t>
            </w:r>
            <w:r w:rsidRPr="00411FAF">
              <w:rPr>
                <w:sz w:val="18"/>
              </w:rPr>
              <w:t>Rhine-Westphalia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3A58830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18.4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70A70C6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15.9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3932D4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16.1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03D95D9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65AA8C7B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20.1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ADC450A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17.2</w:t>
            </w:r>
          </w:p>
        </w:tc>
      </w:tr>
      <w:tr w:rsidR="001C72AF" w:rsidRPr="00411FAF" w14:paraId="4043A9B5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04FDACA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Rhineland-Palatinate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12D49A39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12D283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14.7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C6D9A7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15.6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3CB3C5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14.1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36D7BA7D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18.9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0D1A2D2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17.3</w:t>
            </w:r>
          </w:p>
        </w:tc>
      </w:tr>
      <w:tr w:rsidR="001C72AF" w:rsidRPr="00411FAF" w14:paraId="490AF130" w14:textId="77777777" w:rsidTr="004B483B">
        <w:tc>
          <w:tcPr>
            <w:tcW w:w="2188" w:type="dxa"/>
            <w:tcBorders>
              <w:bottom w:val="nil"/>
            </w:tcBorders>
            <w:shd w:val="clear" w:color="auto" w:fill="auto"/>
            <w:noWrap/>
            <w:hideMark/>
          </w:tcPr>
          <w:p w14:paraId="7ED24B7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Saarland</w:t>
            </w:r>
          </w:p>
        </w:tc>
        <w:tc>
          <w:tcPr>
            <w:tcW w:w="88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4A6BFD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16.0</w:t>
            </w:r>
          </w:p>
        </w:tc>
        <w:tc>
          <w:tcPr>
            <w:tcW w:w="8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C1B902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13.1</w:t>
            </w:r>
          </w:p>
        </w:tc>
        <w:tc>
          <w:tcPr>
            <w:tcW w:w="8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876D0BB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14.5</w:t>
            </w:r>
          </w:p>
        </w:tc>
        <w:tc>
          <w:tcPr>
            <w:tcW w:w="8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13293B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12.7</w:t>
            </w:r>
          </w:p>
        </w:tc>
        <w:tc>
          <w:tcPr>
            <w:tcW w:w="8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C5A929B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19.9</w:t>
            </w:r>
          </w:p>
        </w:tc>
        <w:tc>
          <w:tcPr>
            <w:tcW w:w="8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9B6E8BB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17.3</w:t>
            </w:r>
          </w:p>
        </w:tc>
      </w:tr>
      <w:tr w:rsidR="001C72AF" w:rsidRPr="00411FAF" w14:paraId="038D8828" w14:textId="77777777" w:rsidTr="004B483B">
        <w:tc>
          <w:tcPr>
            <w:tcW w:w="218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3D396D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Saxony</w:t>
            </w:r>
          </w:p>
        </w:tc>
        <w:tc>
          <w:tcPr>
            <w:tcW w:w="88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74D9FF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16.6</w:t>
            </w:r>
          </w:p>
        </w:tc>
        <w:tc>
          <w:tcPr>
            <w:tcW w:w="8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7FE06D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16.0</w:t>
            </w:r>
          </w:p>
        </w:tc>
        <w:tc>
          <w:tcPr>
            <w:tcW w:w="8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7585C17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11.8</w:t>
            </w:r>
          </w:p>
        </w:tc>
        <w:tc>
          <w:tcPr>
            <w:tcW w:w="8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3D1A1D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14.0</w:t>
            </w:r>
          </w:p>
        </w:tc>
        <w:tc>
          <w:tcPr>
            <w:tcW w:w="8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C3B8E61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17.8</w:t>
            </w:r>
          </w:p>
        </w:tc>
        <w:tc>
          <w:tcPr>
            <w:tcW w:w="8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3D1D2B6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16.2</w:t>
            </w:r>
          </w:p>
        </w:tc>
      </w:tr>
      <w:tr w:rsidR="001C72AF" w:rsidRPr="00411FAF" w14:paraId="5D6CB766" w14:textId="77777777" w:rsidTr="004B483B">
        <w:tc>
          <w:tcPr>
            <w:tcW w:w="2188" w:type="dxa"/>
            <w:tcBorders>
              <w:top w:val="nil"/>
            </w:tcBorders>
            <w:shd w:val="clear" w:color="auto" w:fill="auto"/>
            <w:noWrap/>
            <w:hideMark/>
          </w:tcPr>
          <w:p w14:paraId="67AD198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Saxony-Anhalt</w:t>
            </w:r>
          </w:p>
        </w:tc>
        <w:tc>
          <w:tcPr>
            <w:tcW w:w="887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6BA512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13.6</w:t>
            </w:r>
          </w:p>
        </w:tc>
        <w:tc>
          <w:tcPr>
            <w:tcW w:w="8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4C8F719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16.4</w:t>
            </w:r>
          </w:p>
        </w:tc>
        <w:tc>
          <w:tcPr>
            <w:tcW w:w="8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CBC6C80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11.5</w:t>
            </w:r>
          </w:p>
        </w:tc>
        <w:tc>
          <w:tcPr>
            <w:tcW w:w="8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39B2BFD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13.3</w:t>
            </w:r>
          </w:p>
        </w:tc>
        <w:tc>
          <w:tcPr>
            <w:tcW w:w="8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2F3594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17.9</w:t>
            </w:r>
          </w:p>
        </w:tc>
        <w:tc>
          <w:tcPr>
            <w:tcW w:w="859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CB601B8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17.1</w:t>
            </w:r>
          </w:p>
        </w:tc>
      </w:tr>
      <w:tr w:rsidR="001C72AF" w:rsidRPr="00411FAF" w14:paraId="13398D05" w14:textId="77777777" w:rsidTr="00411FAF">
        <w:tc>
          <w:tcPr>
            <w:tcW w:w="2188" w:type="dxa"/>
            <w:shd w:val="clear" w:color="auto" w:fill="auto"/>
            <w:noWrap/>
            <w:hideMark/>
          </w:tcPr>
          <w:p w14:paraId="2EC4AFCE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Schleswig-Holstein</w:t>
            </w:r>
          </w:p>
        </w:tc>
        <w:tc>
          <w:tcPr>
            <w:tcW w:w="887" w:type="dxa"/>
            <w:shd w:val="clear" w:color="auto" w:fill="auto"/>
            <w:noWrap/>
            <w:vAlign w:val="bottom"/>
            <w:hideMark/>
          </w:tcPr>
          <w:p w14:paraId="4A992CF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17.0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715E728A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15.8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F5D1989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15.0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41A96AEC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13.2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1B77A485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22.3</w:t>
            </w:r>
          </w:p>
        </w:tc>
        <w:tc>
          <w:tcPr>
            <w:tcW w:w="859" w:type="dxa"/>
            <w:shd w:val="clear" w:color="auto" w:fill="auto"/>
            <w:noWrap/>
            <w:vAlign w:val="bottom"/>
            <w:hideMark/>
          </w:tcPr>
          <w:p w14:paraId="57EF526A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19.2</w:t>
            </w:r>
          </w:p>
        </w:tc>
      </w:tr>
      <w:tr w:rsidR="001C72AF" w:rsidRPr="00411FAF" w14:paraId="02D5FE26" w14:textId="77777777" w:rsidTr="00084C6B">
        <w:tc>
          <w:tcPr>
            <w:tcW w:w="2188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1E3AA7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411FAF">
              <w:rPr>
                <w:sz w:val="18"/>
              </w:rPr>
              <w:t>Thuringia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08E06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14.9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4563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15.4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AC3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11.1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1F412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12.4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D44AF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14.7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C804" w14:textId="77777777" w:rsidR="001C72AF" w:rsidRPr="00411FAF" w:rsidRDefault="001C72AF" w:rsidP="00411FAF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11FAF">
              <w:rPr>
                <w:sz w:val="18"/>
              </w:rPr>
              <w:t>13.7</w:t>
            </w:r>
          </w:p>
        </w:tc>
      </w:tr>
      <w:tr w:rsidR="001C72AF" w:rsidRPr="00411FAF" w14:paraId="3D454384" w14:textId="77777777" w:rsidTr="00084C6B">
        <w:tc>
          <w:tcPr>
            <w:tcW w:w="218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683B039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Germany</w:t>
            </w:r>
            <w:r w:rsidRPr="00596472">
              <w:rPr>
                <w:b/>
                <w:sz w:val="18"/>
                <w:vertAlign w:val="superscript"/>
              </w:rPr>
              <w:t>1)</w:t>
            </w:r>
          </w:p>
        </w:tc>
        <w:tc>
          <w:tcPr>
            <w:tcW w:w="88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724B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17.4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9432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15.6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6F9B0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14.9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9F45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13.4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BD4BC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18.8</w:t>
            </w: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12C1" w14:textId="77777777" w:rsidR="001C72AF" w:rsidRPr="00596472" w:rsidRDefault="001C72AF" w:rsidP="004E3DD1">
            <w:pPr>
              <w:suppressAutoHyphens w:val="0"/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596472">
              <w:rPr>
                <w:b/>
                <w:sz w:val="18"/>
              </w:rPr>
              <w:t>16.9</w:t>
            </w:r>
          </w:p>
        </w:tc>
      </w:tr>
    </w:tbl>
    <w:p w14:paraId="32EC1482" w14:textId="161E9591" w:rsidR="00C6351E" w:rsidRDefault="001C72AF" w:rsidP="001C12F5">
      <w:pPr>
        <w:pStyle w:val="Heading1"/>
        <w:keepNext/>
        <w:keepLines/>
        <w:spacing w:before="240"/>
      </w:pPr>
      <w:r w:rsidRPr="00E53979">
        <w:lastRenderedPageBreak/>
        <w:t>Table</w:t>
      </w:r>
      <w:r w:rsidR="00782368">
        <w:t xml:space="preserve"> </w:t>
      </w:r>
      <w:r w:rsidRPr="00E53979">
        <w:t>20</w:t>
      </w:r>
    </w:p>
    <w:p w14:paraId="253BEAC8" w14:textId="438DD333" w:rsidR="001C72AF" w:rsidRPr="00C6351E" w:rsidRDefault="001C72AF" w:rsidP="001C12F5">
      <w:pPr>
        <w:pStyle w:val="SingleTxtG"/>
        <w:keepNext/>
        <w:keepLines/>
        <w:spacing w:after="240"/>
        <w:rPr>
          <w:b/>
          <w:bCs/>
        </w:rPr>
      </w:pPr>
      <w:r w:rsidRPr="00C6351E">
        <w:rPr>
          <w:b/>
          <w:bCs/>
        </w:rPr>
        <w:t>Graduates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of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general-education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and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vocational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schools,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2017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to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2019,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by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type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of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qualification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(No.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and</w:t>
      </w:r>
      <w:r w:rsidR="00782368" w:rsidRPr="00C6351E">
        <w:rPr>
          <w:b/>
          <w:bCs/>
        </w:rPr>
        <w:t xml:space="preserve"> </w:t>
      </w:r>
      <w:r w:rsidRPr="00C6351E">
        <w:rPr>
          <w:b/>
          <w:bCs/>
        </w:rPr>
        <w:t>percentage)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72"/>
        <w:gridCol w:w="961"/>
        <w:gridCol w:w="961"/>
        <w:gridCol w:w="1950"/>
      </w:tblGrid>
      <w:tr w:rsidR="001C72AF" w:rsidRPr="001C12F5" w14:paraId="22DD7D70" w14:textId="77777777" w:rsidTr="001C12F5">
        <w:trPr>
          <w:tblHeader/>
        </w:trPr>
        <w:tc>
          <w:tcPr>
            <w:tcW w:w="349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6AACD9B" w14:textId="5A983DE4" w:rsidR="001C72AF" w:rsidRPr="001C12F5" w:rsidRDefault="001C72AF" w:rsidP="003F6BED">
            <w:pPr>
              <w:keepNext/>
              <w:keepLines/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1C12F5">
              <w:rPr>
                <w:bCs/>
                <w:i/>
                <w:sz w:val="16"/>
              </w:rPr>
              <w:t>Educational</w:t>
            </w:r>
            <w:r w:rsidR="00782368" w:rsidRPr="001C12F5">
              <w:rPr>
                <w:bCs/>
                <w:i/>
                <w:sz w:val="16"/>
              </w:rPr>
              <w:t xml:space="preserve"> </w:t>
            </w:r>
            <w:r w:rsidRPr="001C12F5">
              <w:rPr>
                <w:bCs/>
                <w:i/>
                <w:sz w:val="16"/>
              </w:rPr>
              <w:t>sector/school</w:t>
            </w:r>
            <w:r w:rsidR="00782368" w:rsidRPr="001C12F5">
              <w:rPr>
                <w:bCs/>
                <w:i/>
                <w:sz w:val="16"/>
              </w:rPr>
              <w:t xml:space="preserve"> </w:t>
            </w:r>
            <w:r w:rsidRPr="001C12F5">
              <w:rPr>
                <w:bCs/>
                <w:i/>
                <w:sz w:val="16"/>
              </w:rPr>
              <w:t>type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19E69B4" w14:textId="77777777" w:rsidR="001C72AF" w:rsidRPr="001C12F5" w:rsidRDefault="001C72AF" w:rsidP="003F6BED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1C12F5">
              <w:rPr>
                <w:bCs/>
                <w:i/>
                <w:sz w:val="16"/>
              </w:rPr>
              <w:t>2017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4A19A7" w14:textId="77777777" w:rsidR="001C72AF" w:rsidRPr="001C12F5" w:rsidRDefault="001C72AF" w:rsidP="003F6BED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1C12F5">
              <w:rPr>
                <w:bCs/>
                <w:i/>
                <w:sz w:val="16"/>
              </w:rPr>
              <w:t>2018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6C6C76D" w14:textId="77777777" w:rsidR="001C72AF" w:rsidRPr="001C12F5" w:rsidRDefault="001C72AF" w:rsidP="003F6BED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1C12F5">
              <w:rPr>
                <w:bCs/>
                <w:i/>
                <w:sz w:val="16"/>
              </w:rPr>
              <w:t>2019</w:t>
            </w:r>
          </w:p>
        </w:tc>
      </w:tr>
      <w:tr w:rsidR="001C72AF" w:rsidRPr="001C12F5" w14:paraId="7DAEEA6F" w14:textId="77777777" w:rsidTr="001C12F5">
        <w:tc>
          <w:tcPr>
            <w:tcW w:w="7370" w:type="dxa"/>
            <w:gridSpan w:val="5"/>
            <w:tcBorders>
              <w:top w:val="single" w:sz="12" w:space="0" w:color="auto"/>
            </w:tcBorders>
            <w:shd w:val="clear" w:color="auto" w:fill="auto"/>
            <w:hideMark/>
          </w:tcPr>
          <w:p w14:paraId="2621E730" w14:textId="7A29CE00" w:rsidR="001C72AF" w:rsidRPr="001C12F5" w:rsidRDefault="001C72AF" w:rsidP="003F6BED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1C12F5">
              <w:rPr>
                <w:sz w:val="18"/>
              </w:rPr>
              <w:t>Graduates</w:t>
            </w:r>
            <w:r w:rsidR="00782368" w:rsidRPr="001C12F5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of/leavers</w:t>
            </w:r>
            <w:r w:rsidR="00782368" w:rsidRPr="001C12F5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from</w:t>
            </w:r>
            <w:r w:rsidR="00782368" w:rsidRPr="001C12F5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general-education</w:t>
            </w:r>
            <w:r w:rsidR="00782368" w:rsidRPr="001C12F5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schools</w:t>
            </w:r>
          </w:p>
        </w:tc>
      </w:tr>
      <w:tr w:rsidR="001C72AF" w:rsidRPr="001C12F5" w14:paraId="4289FAE5" w14:textId="77777777" w:rsidTr="001C12F5">
        <w:tc>
          <w:tcPr>
            <w:tcW w:w="7370" w:type="dxa"/>
            <w:gridSpan w:val="5"/>
            <w:shd w:val="clear" w:color="auto" w:fill="auto"/>
            <w:hideMark/>
          </w:tcPr>
          <w:p w14:paraId="3A64A7E6" w14:textId="0C448235" w:rsidR="001C72AF" w:rsidRPr="001C12F5" w:rsidRDefault="001C72AF" w:rsidP="003F6BED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by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type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</w:tr>
      <w:tr w:rsidR="00177018" w:rsidRPr="001C12F5" w14:paraId="473B9AE4" w14:textId="77777777" w:rsidTr="005534B8">
        <w:tc>
          <w:tcPr>
            <w:tcW w:w="34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E5D035D" w14:textId="188D793B" w:rsidR="00177018" w:rsidRPr="001C12F5" w:rsidRDefault="00177018" w:rsidP="003F6BED">
            <w:pPr>
              <w:keepNext/>
              <w:keepLines/>
              <w:suppressAutoHyphens w:val="0"/>
              <w:spacing w:before="80" w:after="80" w:line="220" w:lineRule="exact"/>
              <w:ind w:left="283"/>
              <w:rPr>
                <w:sz w:val="18"/>
              </w:rPr>
            </w:pPr>
            <w:r w:rsidRPr="00177018">
              <w:rPr>
                <w:b/>
                <w:bCs/>
                <w:sz w:val="18"/>
              </w:rPr>
              <w:t>Total</w:t>
            </w: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6CD84" w14:textId="34033E51" w:rsidR="00177018" w:rsidRPr="00177018" w:rsidRDefault="00177018" w:rsidP="003F6BED">
            <w:pPr>
              <w:keepNext/>
              <w:keepLines/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177018">
              <w:rPr>
                <w:b/>
                <w:bCs/>
                <w:sz w:val="18"/>
              </w:rPr>
              <w:t xml:space="preserve"> 824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77018">
              <w:rPr>
                <w:b/>
                <w:bCs/>
                <w:sz w:val="18"/>
              </w:rPr>
              <w:t>679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72CC7" w14:textId="24BA4882" w:rsidR="00177018" w:rsidRPr="00177018" w:rsidRDefault="00177018" w:rsidP="003F6BED">
            <w:pPr>
              <w:keepNext/>
              <w:keepLines/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177018">
              <w:rPr>
                <w:b/>
                <w:bCs/>
                <w:sz w:val="18"/>
              </w:rPr>
              <w:t>804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77018">
              <w:rPr>
                <w:b/>
                <w:bCs/>
                <w:sz w:val="18"/>
              </w:rPr>
              <w:t>239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D9074" w14:textId="554D2413" w:rsidR="00177018" w:rsidRPr="00177018" w:rsidRDefault="00177018" w:rsidP="003F6BED">
            <w:pPr>
              <w:keepNext/>
              <w:keepLines/>
              <w:suppressAutoHyphens w:val="0"/>
              <w:spacing w:before="80" w:after="8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177018">
              <w:rPr>
                <w:b/>
                <w:bCs/>
                <w:sz w:val="18"/>
              </w:rPr>
              <w:t>794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77018">
              <w:rPr>
                <w:b/>
                <w:bCs/>
                <w:sz w:val="18"/>
              </w:rPr>
              <w:t>824</w:t>
            </w:r>
          </w:p>
        </w:tc>
      </w:tr>
      <w:tr w:rsidR="001C72AF" w:rsidRPr="001C12F5" w14:paraId="3160E2E9" w14:textId="77777777" w:rsidTr="00177018">
        <w:tc>
          <w:tcPr>
            <w:tcW w:w="3498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54B1F41E" w14:textId="7F128E02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Leavers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who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completed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full-time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compulsory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without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obtaining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i/>
                <w:iCs/>
                <w:sz w:val="18"/>
                <w:lang w:eastAsia="de-DE"/>
              </w:rPr>
              <w:t>Hauptschule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</w:t>
            </w: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1431" w14:textId="0EF5271C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52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682</w:t>
            </w: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67DA" w14:textId="49BB28E3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53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603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FE0B" w14:textId="5968062E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52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834</w:t>
            </w:r>
          </w:p>
        </w:tc>
      </w:tr>
      <w:tr w:rsidR="001C72AF" w:rsidRPr="001C12F5" w14:paraId="6C3B1009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6CEDC23C" w14:textId="3531E50D" w:rsidR="001C72AF" w:rsidRPr="001C12F5" w:rsidRDefault="00782368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3072" w:type="dxa"/>
            <w:shd w:val="clear" w:color="auto" w:fill="auto"/>
            <w:hideMark/>
          </w:tcPr>
          <w:p w14:paraId="78415D79" w14:textId="05E10BC1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  <w:lang w:eastAsia="de-DE"/>
              </w:rPr>
              <w:t>including: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from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special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needs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schools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with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promotion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priorities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“Learning”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and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“Mental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development”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7EABD786" w14:textId="5799FA88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20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071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1783787" w14:textId="6427D01A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19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915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1BF6F5A9" w14:textId="297DF9F6" w:rsidR="001C72AF" w:rsidRPr="001C12F5" w:rsidRDefault="00782368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  <w:r w:rsidR="001C72AF" w:rsidRPr="001C12F5">
              <w:rPr>
                <w:sz w:val="18"/>
              </w:rPr>
              <w:t>18</w:t>
            </w:r>
            <w:r w:rsidR="00F50AE6">
              <w:rPr>
                <w:sz w:val="18"/>
              </w:rPr>
              <w:t xml:space="preserve"> </w:t>
            </w:r>
            <w:r w:rsidR="001C72AF" w:rsidRPr="001C12F5">
              <w:rPr>
                <w:sz w:val="18"/>
              </w:rPr>
              <w:t>409</w:t>
            </w:r>
          </w:p>
        </w:tc>
      </w:tr>
      <w:tr w:rsidR="001C72AF" w:rsidRPr="001C12F5" w14:paraId="6D4DA53A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30E31997" w14:textId="33AD3265" w:rsidR="001C72AF" w:rsidRPr="001C12F5" w:rsidRDefault="00782368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3072" w:type="dxa"/>
            <w:shd w:val="clear" w:color="auto" w:fill="auto"/>
            <w:hideMark/>
          </w:tcPr>
          <w:p w14:paraId="13597420" w14:textId="193010D2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  <w:lang w:eastAsia="de-DE"/>
              </w:rPr>
              <w:t>of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whom: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from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special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needs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schools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with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other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promotion</w:t>
            </w:r>
            <w:r w:rsidR="00782368" w:rsidRPr="001C12F5">
              <w:rPr>
                <w:sz w:val="18"/>
                <w:lang w:eastAsia="de-DE"/>
              </w:rPr>
              <w:t xml:space="preserve"> </w:t>
            </w:r>
            <w:r w:rsidRPr="001C12F5">
              <w:rPr>
                <w:sz w:val="18"/>
                <w:lang w:eastAsia="de-DE"/>
              </w:rPr>
              <w:t>priorities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69C8A0ED" w14:textId="37D54CE5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939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50D291DE" w14:textId="7CCBAABC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850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3932CF76" w14:textId="416C9440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572</w:t>
            </w:r>
          </w:p>
        </w:tc>
      </w:tr>
      <w:tr w:rsidR="001C72AF" w:rsidRPr="001C12F5" w14:paraId="65F877F0" w14:textId="77777777" w:rsidTr="00177018">
        <w:tc>
          <w:tcPr>
            <w:tcW w:w="7370" w:type="dxa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14:paraId="56C88739" w14:textId="025EDBAD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General-education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acquired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at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general-education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vocational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schools</w:t>
            </w:r>
          </w:p>
        </w:tc>
      </w:tr>
      <w:tr w:rsidR="001C72AF" w:rsidRPr="001C12F5" w14:paraId="402B4F23" w14:textId="77777777" w:rsidTr="00177018">
        <w:tc>
          <w:tcPr>
            <w:tcW w:w="349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81E110D" w14:textId="77777777" w:rsidR="001C72AF" w:rsidRPr="00177018" w:rsidRDefault="001C72AF" w:rsidP="00915B13">
            <w:pPr>
              <w:suppressAutoHyphens w:val="0"/>
              <w:spacing w:before="80" w:after="80"/>
              <w:ind w:left="283"/>
              <w:rPr>
                <w:b/>
                <w:bCs/>
                <w:sz w:val="18"/>
              </w:rPr>
            </w:pPr>
            <w:r w:rsidRPr="00177018">
              <w:rPr>
                <w:b/>
                <w:bCs/>
                <w:sz w:val="18"/>
              </w:rPr>
              <w:t>Total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D18E" w14:textId="6422D673" w:rsidR="001C72AF" w:rsidRPr="001C12F5" w:rsidRDefault="001C72AF" w:rsidP="00915B13">
            <w:pPr>
              <w:suppressAutoHyphens w:val="0"/>
              <w:spacing w:before="80" w:after="80"/>
              <w:ind w:right="113"/>
              <w:jc w:val="right"/>
              <w:rPr>
                <w:b/>
                <w:bCs/>
                <w:sz w:val="18"/>
              </w:rPr>
            </w:pPr>
            <w:r w:rsidRPr="001C12F5">
              <w:rPr>
                <w:b/>
                <w:bCs/>
                <w:sz w:val="18"/>
              </w:rPr>
              <w:t>1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C12F5">
              <w:rPr>
                <w:b/>
                <w:bCs/>
                <w:sz w:val="18"/>
              </w:rPr>
              <w:t>045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C12F5">
              <w:rPr>
                <w:b/>
                <w:bCs/>
                <w:sz w:val="18"/>
              </w:rPr>
              <w:t>477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3E00B" w14:textId="009DA3AA" w:rsidR="001C72AF" w:rsidRPr="001C12F5" w:rsidRDefault="00782368" w:rsidP="00915B13">
            <w:pPr>
              <w:suppressAutoHyphens w:val="0"/>
              <w:spacing w:before="80" w:after="80"/>
              <w:ind w:right="113"/>
              <w:jc w:val="right"/>
              <w:rPr>
                <w:b/>
                <w:bCs/>
                <w:sz w:val="18"/>
              </w:rPr>
            </w:pPr>
            <w:r w:rsidRPr="001C12F5">
              <w:rPr>
                <w:b/>
                <w:bCs/>
                <w:sz w:val="18"/>
              </w:rPr>
              <w:t xml:space="preserve"> </w:t>
            </w:r>
            <w:r w:rsidR="001C72AF" w:rsidRPr="001C12F5">
              <w:rPr>
                <w:b/>
                <w:bCs/>
                <w:sz w:val="18"/>
              </w:rPr>
              <w:t>1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="001C72AF" w:rsidRPr="001C12F5">
              <w:rPr>
                <w:b/>
                <w:bCs/>
                <w:sz w:val="18"/>
              </w:rPr>
              <w:t>025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="001C72AF" w:rsidRPr="001C12F5">
              <w:rPr>
                <w:b/>
                <w:bCs/>
                <w:sz w:val="18"/>
              </w:rPr>
              <w:t>978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6ED53" w14:textId="7081E2A4" w:rsidR="001C72AF" w:rsidRPr="001C12F5" w:rsidRDefault="001C72AF" w:rsidP="00915B13">
            <w:pPr>
              <w:suppressAutoHyphens w:val="0"/>
              <w:spacing w:before="80" w:after="80"/>
              <w:ind w:right="113"/>
              <w:jc w:val="right"/>
              <w:rPr>
                <w:b/>
                <w:bCs/>
                <w:sz w:val="18"/>
              </w:rPr>
            </w:pPr>
            <w:r w:rsidRPr="001C12F5">
              <w:rPr>
                <w:b/>
                <w:bCs/>
                <w:sz w:val="18"/>
              </w:rPr>
              <w:t>1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C12F5">
              <w:rPr>
                <w:b/>
                <w:bCs/>
                <w:sz w:val="18"/>
              </w:rPr>
              <w:t>002</w:t>
            </w:r>
            <w:r w:rsidR="00F50AE6">
              <w:rPr>
                <w:b/>
                <w:bCs/>
                <w:sz w:val="18"/>
              </w:rPr>
              <w:t xml:space="preserve"> </w:t>
            </w:r>
            <w:r w:rsidRPr="001C12F5">
              <w:rPr>
                <w:b/>
                <w:bCs/>
                <w:sz w:val="18"/>
              </w:rPr>
              <w:t>937</w:t>
            </w:r>
          </w:p>
        </w:tc>
      </w:tr>
      <w:tr w:rsidR="001C72AF" w:rsidRPr="001C12F5" w14:paraId="7701DFF1" w14:textId="77777777" w:rsidTr="00177018">
        <w:tc>
          <w:tcPr>
            <w:tcW w:w="3498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5887BE37" w14:textId="13BBDD3F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Graduates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i/>
                <w:iCs/>
                <w:sz w:val="18"/>
                <w:lang w:eastAsia="de-DE"/>
              </w:rPr>
              <w:t>Hauptschule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</w:t>
            </w: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2F47" w14:textId="62C56B6B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172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714</w:t>
            </w: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94D5" w14:textId="64F7DDD3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180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383</w:t>
            </w:r>
          </w:p>
        </w:tc>
        <w:tc>
          <w:tcPr>
            <w:tcW w:w="19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56148" w14:textId="3DC85A55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176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820</w:t>
            </w:r>
          </w:p>
        </w:tc>
      </w:tr>
      <w:tr w:rsidR="001C72AF" w:rsidRPr="001C12F5" w14:paraId="22149C22" w14:textId="77777777" w:rsidTr="001C12F5">
        <w:tc>
          <w:tcPr>
            <w:tcW w:w="3498" w:type="dxa"/>
            <w:gridSpan w:val="2"/>
            <w:shd w:val="clear" w:color="auto" w:fill="auto"/>
            <w:hideMark/>
          </w:tcPr>
          <w:p w14:paraId="1DF92A1F" w14:textId="6B8CBCF8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Graduates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intermediate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school-leaving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corresponding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certificates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7AD1AD9E" w14:textId="504805BC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431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985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58FE75BE" w14:textId="7EBB4FA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413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205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34F7D0DE" w14:textId="559A5089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407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493</w:t>
            </w:r>
          </w:p>
        </w:tc>
      </w:tr>
      <w:tr w:rsidR="001C72AF" w:rsidRPr="001C12F5" w14:paraId="26C02286" w14:textId="77777777" w:rsidTr="001C12F5">
        <w:tc>
          <w:tcPr>
            <w:tcW w:w="3498" w:type="dxa"/>
            <w:gridSpan w:val="2"/>
            <w:shd w:val="clear" w:color="auto" w:fill="auto"/>
            <w:hideMark/>
          </w:tcPr>
          <w:p w14:paraId="0BB682C5" w14:textId="51D8B036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Graduates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Applied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Sciences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73C37ECE" w14:textId="4221CE75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440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778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DE48A5D" w14:textId="0D83C04C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432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390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339CF06C" w14:textId="50F7E1B2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418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624</w:t>
            </w:r>
          </w:p>
        </w:tc>
      </w:tr>
      <w:tr w:rsidR="001C72AF" w:rsidRPr="001C12F5" w14:paraId="24B78681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33F92681" w14:textId="293506EC" w:rsidR="001C72AF" w:rsidRPr="001C12F5" w:rsidRDefault="00782368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3072" w:type="dxa"/>
            <w:shd w:val="clear" w:color="auto" w:fill="auto"/>
            <w:noWrap/>
            <w:hideMark/>
          </w:tcPr>
          <w:p w14:paraId="7846E2B3" w14:textId="1B6669CE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Applied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Sciences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5273E3F0" w14:textId="597DF822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95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474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42FC5238" w14:textId="6ADA598D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93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702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64EAF4A0" w14:textId="04D0A4E7" w:rsidR="001C72AF" w:rsidRPr="001C12F5" w:rsidRDefault="00782368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  <w:r w:rsidR="001C72AF" w:rsidRPr="001C12F5">
              <w:rPr>
                <w:sz w:val="18"/>
              </w:rPr>
              <w:t>86</w:t>
            </w:r>
            <w:r w:rsidR="00F50AE6">
              <w:rPr>
                <w:sz w:val="18"/>
              </w:rPr>
              <w:t xml:space="preserve"> </w:t>
            </w:r>
            <w:r w:rsidR="001C72AF" w:rsidRPr="001C12F5">
              <w:rPr>
                <w:sz w:val="18"/>
              </w:rPr>
              <w:t>974</w:t>
            </w:r>
          </w:p>
        </w:tc>
      </w:tr>
      <w:tr w:rsidR="001C72AF" w:rsidRPr="001C12F5" w14:paraId="43B585A1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2FAFB750" w14:textId="400D4E4F" w:rsidR="001C72AF" w:rsidRPr="001C12F5" w:rsidRDefault="00782368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3072" w:type="dxa"/>
            <w:shd w:val="clear" w:color="auto" w:fill="auto"/>
            <w:noWrap/>
            <w:hideMark/>
          </w:tcPr>
          <w:p w14:paraId="0318579A" w14:textId="78947AE9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57E552C3" w14:textId="3067AC25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345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304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13A4D5F1" w14:textId="0B62B61E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338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688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35B03387" w14:textId="171B7644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331</w:t>
            </w:r>
            <w:r w:rsidR="00F50AE6">
              <w:rPr>
                <w:sz w:val="18"/>
              </w:rPr>
              <w:t xml:space="preserve"> </w:t>
            </w:r>
            <w:r w:rsidRPr="001C12F5">
              <w:rPr>
                <w:sz w:val="18"/>
              </w:rPr>
              <w:t>650</w:t>
            </w:r>
          </w:p>
        </w:tc>
      </w:tr>
      <w:tr w:rsidR="001C72AF" w:rsidRPr="001C12F5" w14:paraId="5B6EF1CA" w14:textId="77777777" w:rsidTr="001C12F5">
        <w:tc>
          <w:tcPr>
            <w:tcW w:w="7370" w:type="dxa"/>
            <w:gridSpan w:val="5"/>
            <w:shd w:val="clear" w:color="auto" w:fill="auto"/>
            <w:hideMark/>
          </w:tcPr>
          <w:p w14:paraId="25D4452F" w14:textId="73BFDDA3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Percentage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graduates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general-education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vocational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among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the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peer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residential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</w:p>
        </w:tc>
      </w:tr>
      <w:tr w:rsidR="001C72AF" w:rsidRPr="001C12F5" w14:paraId="65F6A39D" w14:textId="77777777" w:rsidTr="001C12F5">
        <w:tc>
          <w:tcPr>
            <w:tcW w:w="7370" w:type="dxa"/>
            <w:gridSpan w:val="5"/>
            <w:shd w:val="clear" w:color="auto" w:fill="auto"/>
            <w:hideMark/>
          </w:tcPr>
          <w:p w14:paraId="4A3ECACB" w14:textId="6AF8DA43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population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in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accordance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the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quota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summation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procedure*)</w:t>
            </w:r>
          </w:p>
        </w:tc>
      </w:tr>
      <w:tr w:rsidR="001C72AF" w:rsidRPr="001C12F5" w14:paraId="668F68D4" w14:textId="77777777" w:rsidTr="001C12F5">
        <w:tc>
          <w:tcPr>
            <w:tcW w:w="3498" w:type="dxa"/>
            <w:gridSpan w:val="2"/>
            <w:shd w:val="clear" w:color="auto" w:fill="auto"/>
            <w:hideMark/>
          </w:tcPr>
          <w:p w14:paraId="41EF9E05" w14:textId="6DF180B5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Leavers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who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have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completed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full-time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compulsory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without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obtaining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i/>
                <w:iCs/>
                <w:sz w:val="18"/>
                <w:lang w:eastAsia="de-DE"/>
              </w:rPr>
              <w:t>Hauptschule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08DF372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6.5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00C116CA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6.8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0A93E39B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6.9</w:t>
            </w:r>
          </w:p>
        </w:tc>
      </w:tr>
      <w:tr w:rsidR="001C72AF" w:rsidRPr="001C12F5" w14:paraId="251AF713" w14:textId="77777777" w:rsidTr="001C12F5">
        <w:tc>
          <w:tcPr>
            <w:tcW w:w="3498" w:type="dxa"/>
            <w:gridSpan w:val="2"/>
            <w:shd w:val="clear" w:color="auto" w:fill="auto"/>
            <w:noWrap/>
            <w:hideMark/>
          </w:tcPr>
          <w:p w14:paraId="26B58936" w14:textId="24D8B4DF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i/>
                <w:iCs/>
                <w:sz w:val="18"/>
                <w:lang w:eastAsia="de-DE"/>
              </w:rPr>
              <w:t>Hauptschule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1D5DA5E6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21.1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CB234C2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22.5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4B9EC5E6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22.6</w:t>
            </w:r>
          </w:p>
        </w:tc>
      </w:tr>
      <w:tr w:rsidR="001C72AF" w:rsidRPr="001C12F5" w14:paraId="0967DAC4" w14:textId="77777777" w:rsidTr="001C12F5">
        <w:tc>
          <w:tcPr>
            <w:tcW w:w="3498" w:type="dxa"/>
            <w:gridSpan w:val="2"/>
            <w:shd w:val="clear" w:color="auto" w:fill="auto"/>
            <w:hideMark/>
          </w:tcPr>
          <w:p w14:paraId="16856AAC" w14:textId="7E38882F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Intermediate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school-leaving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corresponding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certificates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175A0900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52.4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74180789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51.4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58E5F7FF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51.9</w:t>
            </w:r>
          </w:p>
        </w:tc>
      </w:tr>
      <w:tr w:rsidR="001C72AF" w:rsidRPr="001C12F5" w14:paraId="329387A0" w14:textId="77777777" w:rsidTr="001C12F5">
        <w:tc>
          <w:tcPr>
            <w:tcW w:w="3498" w:type="dxa"/>
            <w:gridSpan w:val="2"/>
            <w:shd w:val="clear" w:color="auto" w:fill="auto"/>
            <w:hideMark/>
          </w:tcPr>
          <w:p w14:paraId="70403E9B" w14:textId="31BA0C1F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Graduates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with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and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Applied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Sciences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6BAEC35B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50.9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A896E6D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50.4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755E0284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50.2</w:t>
            </w:r>
          </w:p>
        </w:tc>
      </w:tr>
      <w:tr w:rsidR="001C72AF" w:rsidRPr="001C12F5" w14:paraId="0DAE096E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60C6E0C3" w14:textId="626EEF0A" w:rsidR="001C72AF" w:rsidRPr="001C12F5" w:rsidRDefault="00782368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sz w:val="18"/>
              </w:rPr>
              <w:t xml:space="preserve"> </w:t>
            </w:r>
          </w:p>
        </w:tc>
        <w:tc>
          <w:tcPr>
            <w:tcW w:w="3072" w:type="dxa"/>
            <w:shd w:val="clear" w:color="auto" w:fill="auto"/>
            <w:noWrap/>
            <w:hideMark/>
          </w:tcPr>
          <w:p w14:paraId="48A9784C" w14:textId="1BB18366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of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Applied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Sciences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878E52F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10.7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40FD134B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10.5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47D9E835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10.0</w:t>
            </w:r>
          </w:p>
        </w:tc>
      </w:tr>
      <w:tr w:rsidR="001C72AF" w:rsidRPr="001C12F5" w14:paraId="775991A9" w14:textId="77777777" w:rsidTr="00177018">
        <w:tc>
          <w:tcPr>
            <w:tcW w:w="426" w:type="dxa"/>
            <w:shd w:val="clear" w:color="auto" w:fill="auto"/>
            <w:noWrap/>
            <w:hideMark/>
          </w:tcPr>
          <w:p w14:paraId="68AC8212" w14:textId="4B85A477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</w:p>
        </w:tc>
        <w:tc>
          <w:tcPr>
            <w:tcW w:w="3072" w:type="dxa"/>
            <w:shd w:val="clear" w:color="auto" w:fill="auto"/>
            <w:noWrap/>
            <w:hideMark/>
          </w:tcPr>
          <w:p w14:paraId="3D06E6D3" w14:textId="39CE8665" w:rsidR="001C72AF" w:rsidRPr="001C12F5" w:rsidRDefault="001C72AF" w:rsidP="00915B13">
            <w:pPr>
              <w:suppressAutoHyphens w:val="0"/>
              <w:spacing w:before="40" w:after="40"/>
              <w:ind w:right="113"/>
              <w:rPr>
                <w:sz w:val="18"/>
              </w:rPr>
            </w:pPr>
            <w:r w:rsidRPr="001C12F5">
              <w:rPr>
                <w:bCs/>
                <w:sz w:val="18"/>
                <w:lang w:eastAsia="de-DE"/>
              </w:rPr>
              <w:t>University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entrance</w:t>
            </w:r>
            <w:r w:rsidR="00782368" w:rsidRPr="001C12F5">
              <w:rPr>
                <w:bCs/>
                <w:sz w:val="18"/>
                <w:lang w:eastAsia="de-DE"/>
              </w:rPr>
              <w:t xml:space="preserve"> </w:t>
            </w:r>
            <w:r w:rsidRPr="001C12F5">
              <w:rPr>
                <w:bCs/>
                <w:sz w:val="18"/>
                <w:lang w:eastAsia="de-DE"/>
              </w:rPr>
              <w:t>qualification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4CD1F0E9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40.2</w:t>
            </w:r>
          </w:p>
        </w:tc>
        <w:tc>
          <w:tcPr>
            <w:tcW w:w="961" w:type="dxa"/>
            <w:shd w:val="clear" w:color="auto" w:fill="auto"/>
            <w:noWrap/>
            <w:vAlign w:val="bottom"/>
            <w:hideMark/>
          </w:tcPr>
          <w:p w14:paraId="2D1406B1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39.9</w:t>
            </w:r>
          </w:p>
        </w:tc>
        <w:tc>
          <w:tcPr>
            <w:tcW w:w="1950" w:type="dxa"/>
            <w:shd w:val="clear" w:color="auto" w:fill="auto"/>
            <w:noWrap/>
            <w:vAlign w:val="bottom"/>
            <w:hideMark/>
          </w:tcPr>
          <w:p w14:paraId="74518B4A" w14:textId="77777777" w:rsidR="001C72AF" w:rsidRPr="001C12F5" w:rsidRDefault="001C72AF" w:rsidP="00915B13">
            <w:pPr>
              <w:suppressAutoHyphens w:val="0"/>
              <w:spacing w:before="40" w:after="40"/>
              <w:ind w:right="113"/>
              <w:jc w:val="right"/>
              <w:rPr>
                <w:sz w:val="18"/>
              </w:rPr>
            </w:pPr>
            <w:r w:rsidRPr="001C12F5">
              <w:rPr>
                <w:sz w:val="18"/>
              </w:rPr>
              <w:t>40.2</w:t>
            </w:r>
          </w:p>
        </w:tc>
      </w:tr>
    </w:tbl>
    <w:p w14:paraId="102D850A" w14:textId="78C47768" w:rsidR="00DB37C9" w:rsidRDefault="001C72AF" w:rsidP="00B74621">
      <w:pPr>
        <w:pStyle w:val="Heading1"/>
        <w:keepNext/>
        <w:keepLines/>
        <w:spacing w:before="240"/>
      </w:pPr>
      <w:r w:rsidRPr="00E53979">
        <w:lastRenderedPageBreak/>
        <w:t>Table</w:t>
      </w:r>
      <w:r w:rsidR="00782368">
        <w:t xml:space="preserve"> </w:t>
      </w:r>
      <w:r w:rsidRPr="00E53979">
        <w:t>21</w:t>
      </w:r>
    </w:p>
    <w:p w14:paraId="4236034B" w14:textId="5568BBA9" w:rsidR="001C72AF" w:rsidRPr="00DB37C9" w:rsidRDefault="001C72AF" w:rsidP="00B74621">
      <w:pPr>
        <w:pStyle w:val="SingleTxtG"/>
        <w:keepNext/>
        <w:keepLines/>
        <w:rPr>
          <w:b/>
          <w:bCs/>
        </w:rPr>
      </w:pPr>
      <w:r w:rsidRPr="00DB37C9">
        <w:rPr>
          <w:b/>
          <w:bCs/>
        </w:rPr>
        <w:t>All-day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schools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2010/11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to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2019/20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by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type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of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school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and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region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(No.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and</w:t>
      </w:r>
      <w:r w:rsidR="00782368" w:rsidRPr="00DB37C9">
        <w:rPr>
          <w:b/>
          <w:bCs/>
        </w:rPr>
        <w:t xml:space="preserve"> </w:t>
      </w:r>
      <w:r w:rsidRPr="00DB37C9">
        <w:rPr>
          <w:b/>
          <w:bCs/>
        </w:rPr>
        <w:t>percentage)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873"/>
        <w:gridCol w:w="874"/>
        <w:gridCol w:w="874"/>
        <w:gridCol w:w="874"/>
        <w:gridCol w:w="874"/>
        <w:gridCol w:w="874"/>
      </w:tblGrid>
      <w:tr w:rsidR="001C72AF" w:rsidRPr="008A5B0E" w14:paraId="16D33A4B" w14:textId="77777777" w:rsidTr="00DA42C7">
        <w:trPr>
          <w:tblHeader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D293AAD" w14:textId="083DE34D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Type</w:t>
            </w:r>
            <w:r w:rsidR="00782368" w:rsidRPr="008A5B0E">
              <w:rPr>
                <w:bCs/>
                <w:i/>
                <w:sz w:val="16"/>
              </w:rPr>
              <w:t xml:space="preserve"> </w:t>
            </w:r>
            <w:r w:rsidRPr="008A5B0E">
              <w:rPr>
                <w:bCs/>
                <w:i/>
                <w:sz w:val="16"/>
              </w:rPr>
              <w:t>of</w:t>
            </w:r>
            <w:r w:rsidR="00782368" w:rsidRPr="008A5B0E">
              <w:rPr>
                <w:bCs/>
                <w:i/>
                <w:sz w:val="16"/>
              </w:rPr>
              <w:t xml:space="preserve"> </w:t>
            </w:r>
            <w:r w:rsidRPr="008A5B0E">
              <w:rPr>
                <w:bCs/>
                <w:i/>
                <w:sz w:val="16"/>
              </w:rPr>
              <w:t>school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BDF1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2010/11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F77C7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2015/16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2F419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2016/17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1EA6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2017/18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AFA7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2018/19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8258" w14:textId="77777777" w:rsidR="001C72AF" w:rsidRPr="008A5B0E" w:rsidRDefault="001C72AF" w:rsidP="00B74621">
            <w:pPr>
              <w:keepNext/>
              <w:keepLines/>
              <w:suppressAutoHyphens w:val="0"/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8A5B0E">
              <w:rPr>
                <w:bCs/>
                <w:i/>
                <w:sz w:val="16"/>
              </w:rPr>
              <w:t>2019/20</w:t>
            </w:r>
          </w:p>
        </w:tc>
      </w:tr>
      <w:tr w:rsidR="008A5B0E" w:rsidRPr="008A5B0E" w14:paraId="4A087CE4" w14:textId="77777777" w:rsidTr="008C1242">
        <w:trPr>
          <w:tblHeader/>
        </w:trPr>
        <w:tc>
          <w:tcPr>
            <w:tcW w:w="2127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0701E4C" w14:textId="77777777" w:rsidR="008A5B0E" w:rsidRPr="008A5B0E" w:rsidRDefault="008A5B0E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b/>
                <w:bCs/>
                <w:sz w:val="18"/>
              </w:rPr>
            </w:pPr>
          </w:p>
        </w:tc>
        <w:tc>
          <w:tcPr>
            <w:tcW w:w="5243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847154A" w14:textId="64BE3C5B" w:rsidR="008A5B0E" w:rsidRPr="008A5B0E" w:rsidRDefault="008A5B0E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center"/>
              <w:rPr>
                <w:sz w:val="18"/>
              </w:rPr>
            </w:pPr>
            <w:r w:rsidRPr="008A5B0E">
              <w:rPr>
                <w:bCs/>
                <w:i/>
                <w:sz w:val="16"/>
              </w:rPr>
              <w:t>No.</w:t>
            </w:r>
          </w:p>
        </w:tc>
      </w:tr>
      <w:tr w:rsidR="00D304E4" w:rsidRPr="008A5B0E" w14:paraId="084C3248" w14:textId="77777777" w:rsidTr="00D304E4">
        <w:trPr>
          <w:trHeight w:hRule="exact" w:val="113"/>
          <w:tblHeader/>
        </w:trPr>
        <w:tc>
          <w:tcPr>
            <w:tcW w:w="7370" w:type="dxa"/>
            <w:gridSpan w:val="7"/>
            <w:tcBorders>
              <w:top w:val="single" w:sz="12" w:space="0" w:color="auto"/>
              <w:bottom w:val="nil"/>
            </w:tcBorders>
            <w:shd w:val="clear" w:color="auto" w:fill="auto"/>
            <w:noWrap/>
          </w:tcPr>
          <w:p w14:paraId="11B5D8D6" w14:textId="77777777" w:rsidR="00D304E4" w:rsidRPr="008A5B0E" w:rsidRDefault="00D304E4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</w:tr>
      <w:tr w:rsidR="001C72AF" w:rsidRPr="008A5B0E" w14:paraId="5FB48E86" w14:textId="77777777" w:rsidTr="00D304E4">
        <w:tc>
          <w:tcPr>
            <w:tcW w:w="7370" w:type="dxa"/>
            <w:gridSpan w:val="7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2AC1BD5" w14:textId="77777777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Germany</w:t>
            </w:r>
          </w:p>
        </w:tc>
      </w:tr>
      <w:tr w:rsidR="001C72AF" w:rsidRPr="008A5B0E" w14:paraId="0F8F0303" w14:textId="77777777" w:rsidTr="00DA42C7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CCC83D9" w14:textId="1198B7EB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CEAD527" w14:textId="4C99F0A1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207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8001149" w14:textId="50A31F53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533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5A3E85F" w14:textId="12FB0047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10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077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C166FF6" w14:textId="1F1BC8EA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10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413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3D1F5FA" w14:textId="3BAD4FD6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10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291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8D647D8" w14:textId="667CF7A0" w:rsidR="001C72AF" w:rsidRPr="008A5B0E" w:rsidRDefault="001C72AF" w:rsidP="00B74621">
            <w:pPr>
              <w:keepNext/>
              <w:keepLines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10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771</w:t>
            </w:r>
          </w:p>
        </w:tc>
      </w:tr>
      <w:tr w:rsidR="001C72AF" w:rsidRPr="008A5B0E" w14:paraId="06D10432" w14:textId="77777777" w:rsidTr="00DA42C7">
        <w:tc>
          <w:tcPr>
            <w:tcW w:w="2127" w:type="dxa"/>
            <w:tcBorders>
              <w:top w:val="nil"/>
            </w:tcBorders>
            <w:shd w:val="clear" w:color="auto" w:fill="auto"/>
            <w:hideMark/>
          </w:tcPr>
          <w:p w14:paraId="7C733FE3" w14:textId="3381891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C66D15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772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F79C36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780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D4A4DA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772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692474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784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14C5447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782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EDF47C3" w14:textId="3EA9990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765</w:t>
            </w:r>
          </w:p>
        </w:tc>
      </w:tr>
      <w:tr w:rsidR="001C72AF" w:rsidRPr="008A5B0E" w14:paraId="4B840FDC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1B9AAB7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8A5B0E">
              <w:rPr>
                <w:i/>
                <w:sz w:val="18"/>
              </w:rPr>
              <w:t>Hauptschule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7B18C2A" w14:textId="73B0B32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145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15AF21D" w14:textId="0317F2F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018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907079E" w14:textId="5F75A4B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877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DBC245F" w14:textId="03AE6C0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679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5CC2089" w14:textId="59ED4DD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521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309014F" w14:textId="198F224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478</w:t>
            </w:r>
          </w:p>
        </w:tc>
      </w:tr>
      <w:tr w:rsidR="001C72AF" w:rsidRPr="008A5B0E" w14:paraId="54F49A3A" w14:textId="77777777" w:rsidTr="00DA42C7">
        <w:tc>
          <w:tcPr>
            <w:tcW w:w="2127" w:type="dxa"/>
            <w:shd w:val="clear" w:color="auto" w:fill="auto"/>
            <w:hideMark/>
          </w:tcPr>
          <w:p w14:paraId="246154CC" w14:textId="56FB64FC" w:rsidR="001C72AF" w:rsidRPr="008A5B0E" w:rsidRDefault="001C72AF" w:rsidP="00212B5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4FEE2D6" w14:textId="5CA24646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057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1510596" w14:textId="3172419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413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C4FF6CE" w14:textId="05B3F5F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446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2BBEFDD" w14:textId="6C0AAF4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483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EEDCB03" w14:textId="39F9CFC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500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3920C74" w14:textId="24F68F7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499</w:t>
            </w:r>
          </w:p>
        </w:tc>
      </w:tr>
      <w:tr w:rsidR="001C72AF" w:rsidRPr="008A5B0E" w14:paraId="71788D6E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6CD85F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proofErr w:type="spellStart"/>
            <w:r w:rsidRPr="008A5B0E">
              <w:rPr>
                <w:i/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559998AB" w14:textId="3554A89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034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082B197" w14:textId="723F3CF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181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0E39CB0" w14:textId="316991D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085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6FED392" w14:textId="27F78CE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017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9075FE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997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AF699D6" w14:textId="3D6CAA59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005</w:t>
            </w:r>
          </w:p>
        </w:tc>
      </w:tr>
      <w:tr w:rsidR="001C72AF" w:rsidRPr="008A5B0E" w14:paraId="6DE222EB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38D69FA9" w14:textId="01EDBE8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CB7E30C" w14:textId="2034178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531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58E163B" w14:textId="52C1F06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800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6F7AB3A" w14:textId="39A3A08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842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670A916" w14:textId="68E45B5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920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B1382BD" w14:textId="0893BDE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926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68B6D05" w14:textId="52005031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961</w:t>
            </w:r>
          </w:p>
        </w:tc>
      </w:tr>
      <w:tr w:rsidR="001C72AF" w:rsidRPr="008A5B0E" w14:paraId="5C3DDE89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176283DD" w14:textId="222ADD36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39697DB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F09AE4E" w14:textId="3EF0382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653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170965D" w14:textId="5238139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749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745582E" w14:textId="072A8C8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803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A54DA37" w14:textId="6862DBD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844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4445356" w14:textId="20890ED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822</w:t>
            </w:r>
          </w:p>
        </w:tc>
      </w:tr>
      <w:tr w:rsidR="001C72AF" w:rsidRPr="008A5B0E" w14:paraId="2192E6EB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C8F14DF" w14:textId="6C9F37A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28208674" w14:textId="524882C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033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2D2E902" w14:textId="126FAB83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047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041B589" w14:textId="45FBD7F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040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3DE3160" w14:textId="10D449A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057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E18E9F2" w14:textId="5B95926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054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CD3B9FD" w14:textId="12B0CCE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070</w:t>
            </w:r>
          </w:p>
        </w:tc>
      </w:tr>
      <w:tr w:rsidR="001C72AF" w:rsidRPr="008A5B0E" w14:paraId="05A929A6" w14:textId="77777777" w:rsidTr="008A5B0E">
        <w:tc>
          <w:tcPr>
            <w:tcW w:w="7370" w:type="dxa"/>
            <w:gridSpan w:val="7"/>
            <w:shd w:val="clear" w:color="auto" w:fill="auto"/>
            <w:noWrap/>
            <w:hideMark/>
          </w:tcPr>
          <w:p w14:paraId="1BB18E34" w14:textId="4F44CBA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in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%</w:t>
            </w:r>
            <w:r w:rsidRPr="008A5B0E">
              <w:rPr>
                <w:sz w:val="18"/>
                <w:vertAlign w:val="superscript"/>
              </w:rPr>
              <w:t>1)</w:t>
            </w:r>
          </w:p>
        </w:tc>
      </w:tr>
      <w:tr w:rsidR="001C72AF" w:rsidRPr="008A5B0E" w14:paraId="244CD220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5AF8717" w14:textId="22CBBA33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9DE69A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44.2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4870B0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55.6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BBEAE3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D2F117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68.2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1BD914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67.5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07BB14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70.6</w:t>
            </w:r>
          </w:p>
        </w:tc>
      </w:tr>
      <w:tr w:rsidR="001C72AF" w:rsidRPr="008A5B0E" w14:paraId="75789BAF" w14:textId="77777777" w:rsidTr="00DA42C7">
        <w:tc>
          <w:tcPr>
            <w:tcW w:w="2127" w:type="dxa"/>
            <w:shd w:val="clear" w:color="auto" w:fill="auto"/>
            <w:hideMark/>
          </w:tcPr>
          <w:p w14:paraId="3225ED98" w14:textId="7C3A368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418A8A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10A513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3D98A1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B942EC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ED2B97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522072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72.9</w:t>
            </w:r>
          </w:p>
        </w:tc>
      </w:tr>
      <w:tr w:rsidR="001C72AF" w:rsidRPr="008A5B0E" w14:paraId="278E4051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2EF97DD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8A5B0E">
              <w:rPr>
                <w:i/>
                <w:sz w:val="18"/>
              </w:rPr>
              <w:t>Hauptschule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345D5EE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D0F57F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0AE0BC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006869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565482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98D29E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77.6</w:t>
            </w:r>
          </w:p>
        </w:tc>
      </w:tr>
      <w:tr w:rsidR="001C72AF" w:rsidRPr="008A5B0E" w14:paraId="5E5DA9AD" w14:textId="77777777" w:rsidTr="00DA42C7">
        <w:tc>
          <w:tcPr>
            <w:tcW w:w="2127" w:type="dxa"/>
            <w:shd w:val="clear" w:color="auto" w:fill="auto"/>
            <w:hideMark/>
          </w:tcPr>
          <w:p w14:paraId="17462763" w14:textId="69DD6B6F" w:rsidR="001C72AF" w:rsidRPr="008A5B0E" w:rsidRDefault="001C72AF" w:rsidP="008C124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961D12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8A1133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80.0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66A12C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80.0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E5FE75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81.7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03AB62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81.6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76B671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82.1</w:t>
            </w:r>
          </w:p>
        </w:tc>
      </w:tr>
      <w:tr w:rsidR="001C72AF" w:rsidRPr="008A5B0E" w14:paraId="1F475428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A433C0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proofErr w:type="spellStart"/>
            <w:r w:rsidRPr="008A5B0E">
              <w:rPr>
                <w:i/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062746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42.4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C18F63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4AAE23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AB62FD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A55A08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55.1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1FCEE1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57.8</w:t>
            </w:r>
          </w:p>
        </w:tc>
      </w:tr>
      <w:tr w:rsidR="001C72AF" w:rsidRPr="008A5B0E" w14:paraId="41ABB40A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0E744DEA" w14:textId="41DB027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EDDB32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49.4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A2E619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60.5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061CA5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61.7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29B930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64.2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564CC0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64.3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6F35FB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65.5</w:t>
            </w:r>
          </w:p>
        </w:tc>
      </w:tr>
      <w:tr w:rsidR="001C72AF" w:rsidRPr="008A5B0E" w14:paraId="59CAE551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7326C530" w14:textId="09F69219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3167AF4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1BD40B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87.6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4679BB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87.0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5CDBE6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87.8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10D759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89.0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C65005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88.1</w:t>
            </w:r>
          </w:p>
        </w:tc>
      </w:tr>
      <w:tr w:rsidR="001C72AF" w:rsidRPr="008A5B0E" w14:paraId="58407010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7CC3ADA" w14:textId="4513302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50FAA2A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61.9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A3E91E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D6FE4F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8B0C63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0B0A23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34CE6D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76.0</w:t>
            </w:r>
          </w:p>
        </w:tc>
      </w:tr>
      <w:tr w:rsidR="001C72AF" w:rsidRPr="008A5B0E" w14:paraId="24737BC0" w14:textId="77777777" w:rsidTr="008A5B0E">
        <w:tc>
          <w:tcPr>
            <w:tcW w:w="7370" w:type="dxa"/>
            <w:gridSpan w:val="7"/>
            <w:shd w:val="clear" w:color="auto" w:fill="auto"/>
            <w:noWrap/>
            <w:hideMark/>
          </w:tcPr>
          <w:p w14:paraId="3B180B3A" w14:textId="61A9C3C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Western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Germany</w:t>
            </w:r>
          </w:p>
        </w:tc>
      </w:tr>
      <w:tr w:rsidR="001C72AF" w:rsidRPr="008A5B0E" w14:paraId="0A151094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7D5F39C1" w14:textId="01E2BB1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937AC7B" w14:textId="5631E30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210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7E0BED3" w14:textId="43E4B79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567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405A42F" w14:textId="00B2A613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839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778588B" w14:textId="06986CBB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170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EE9B28D" w14:textId="4C2001D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062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6738DD6" w14:textId="3D7000D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337</w:t>
            </w:r>
          </w:p>
        </w:tc>
      </w:tr>
      <w:tr w:rsidR="001C72AF" w:rsidRPr="008A5B0E" w14:paraId="761DD21C" w14:textId="77777777" w:rsidTr="00DA42C7">
        <w:tc>
          <w:tcPr>
            <w:tcW w:w="2127" w:type="dxa"/>
            <w:shd w:val="clear" w:color="auto" w:fill="auto"/>
            <w:hideMark/>
          </w:tcPr>
          <w:p w14:paraId="6529BC54" w14:textId="3E99720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0D2AD60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134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F62B45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119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8AE7FD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120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96A76E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120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461418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119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21CCE2A" w14:textId="2D4E6BA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118</w:t>
            </w:r>
          </w:p>
        </w:tc>
      </w:tr>
      <w:tr w:rsidR="001C72AF" w:rsidRPr="008A5B0E" w14:paraId="0A6FC6E0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7112667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8A5B0E">
              <w:rPr>
                <w:i/>
                <w:sz w:val="18"/>
              </w:rPr>
              <w:t>Hauptschule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69F2E662" w14:textId="1E80EEF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145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67D2C1F" w14:textId="1C6B66C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018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B127808" w14:textId="650E5D5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877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E938B6B" w14:textId="23D3844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679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D5870C4" w14:textId="5F6D3A1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521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4EB1ACB" w14:textId="2AE0864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478</w:t>
            </w:r>
          </w:p>
        </w:tc>
      </w:tr>
      <w:tr w:rsidR="001C72AF" w:rsidRPr="008A5B0E" w14:paraId="70C72B7F" w14:textId="77777777" w:rsidTr="00DA42C7">
        <w:tc>
          <w:tcPr>
            <w:tcW w:w="2127" w:type="dxa"/>
            <w:shd w:val="clear" w:color="auto" w:fill="auto"/>
            <w:hideMark/>
          </w:tcPr>
          <w:p w14:paraId="7D2D2CC7" w14:textId="79DF669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91BD15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303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B3AEAF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E55094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F52CDA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6A9459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765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6E02A64" w14:textId="3483E791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754</w:t>
            </w:r>
          </w:p>
        </w:tc>
      </w:tr>
      <w:tr w:rsidR="001C72AF" w:rsidRPr="008A5B0E" w14:paraId="0137D750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23DC99E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proofErr w:type="spellStart"/>
            <w:r w:rsidRPr="008A5B0E">
              <w:rPr>
                <w:i/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6109FD6D" w14:textId="5553447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034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74C20C1" w14:textId="29B7687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181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E916402" w14:textId="69C90BA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085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AB656AD" w14:textId="37FB899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017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027FC4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997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906B418" w14:textId="38F345F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005</w:t>
            </w:r>
          </w:p>
        </w:tc>
      </w:tr>
      <w:tr w:rsidR="001C72AF" w:rsidRPr="008A5B0E" w14:paraId="70A75305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64BBC54" w14:textId="1B5BB60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3284B90F" w14:textId="319B0AB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245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8BC51E3" w14:textId="471DA37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450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B9E3858" w14:textId="01F7AC7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483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FE481BA" w14:textId="39D2838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550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C519CC7" w14:textId="06B6489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550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1F860D3" w14:textId="1B27E44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579</w:t>
            </w:r>
          </w:p>
        </w:tc>
      </w:tr>
      <w:tr w:rsidR="001C72AF" w:rsidRPr="008A5B0E" w14:paraId="0858F495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E28D4E2" w14:textId="6342776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5F7BDBD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607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DAE6722" w14:textId="7DB1A161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377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6B73F86" w14:textId="7F52BD00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475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F0CA5B0" w14:textId="6EDC8FB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514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33D18A4" w14:textId="240689B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524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9E74544" w14:textId="5EDCA0A9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523</w:t>
            </w:r>
          </w:p>
        </w:tc>
      </w:tr>
      <w:tr w:rsidR="001C72AF" w:rsidRPr="008A5B0E" w14:paraId="48F577EB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7ABB86B" w14:textId="5789528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1CEB4DD" w14:textId="5F802E0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505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1FD73E1" w14:textId="7264250D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567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353404E" w14:textId="0012489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577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BD6A156" w14:textId="6A25FBA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585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3F85880" w14:textId="25AF7AF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583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96814DF" w14:textId="35EB4D49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590</w:t>
            </w:r>
          </w:p>
        </w:tc>
      </w:tr>
      <w:tr w:rsidR="001C72AF" w:rsidRPr="008A5B0E" w14:paraId="672276BF" w14:textId="77777777" w:rsidTr="008A5B0E">
        <w:tc>
          <w:tcPr>
            <w:tcW w:w="7370" w:type="dxa"/>
            <w:gridSpan w:val="7"/>
            <w:shd w:val="clear" w:color="auto" w:fill="auto"/>
            <w:noWrap/>
            <w:hideMark/>
          </w:tcPr>
          <w:p w14:paraId="0C064219" w14:textId="6DAA3AF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in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%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  <w:vertAlign w:val="superscript"/>
              </w:rPr>
              <w:t>1)</w:t>
            </w:r>
          </w:p>
        </w:tc>
      </w:tr>
      <w:tr w:rsidR="001C72AF" w:rsidRPr="008A5B0E" w14:paraId="32E79ACB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30326A09" w14:textId="0287568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91A9D4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39.6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D10ADF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3EEE2A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63.5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E7904A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3B4E75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E1CD36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67.9</w:t>
            </w:r>
          </w:p>
        </w:tc>
      </w:tr>
      <w:tr w:rsidR="001C72AF" w:rsidRPr="008A5B0E" w14:paraId="46B8CC87" w14:textId="77777777" w:rsidTr="00DA42C7">
        <w:tc>
          <w:tcPr>
            <w:tcW w:w="2127" w:type="dxa"/>
            <w:shd w:val="clear" w:color="auto" w:fill="auto"/>
            <w:hideMark/>
          </w:tcPr>
          <w:p w14:paraId="7A2A3F60" w14:textId="199450A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1CE39B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F88F46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96.0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415D65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97.6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4CD5C5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97.6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55B618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98.3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DBA14B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98.3</w:t>
            </w:r>
          </w:p>
        </w:tc>
      </w:tr>
      <w:tr w:rsidR="001C72AF" w:rsidRPr="008A5B0E" w14:paraId="6AC43418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3A8B250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8A5B0E">
              <w:rPr>
                <w:i/>
                <w:sz w:val="18"/>
              </w:rPr>
              <w:t>Hauptschule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0718F43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55.9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35D6D9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2423FF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29D38E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49CE30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1BDD5E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77.6</w:t>
            </w:r>
          </w:p>
        </w:tc>
      </w:tr>
      <w:tr w:rsidR="001C72AF" w:rsidRPr="008A5B0E" w14:paraId="47C8718E" w14:textId="77777777" w:rsidTr="00DA42C7">
        <w:tc>
          <w:tcPr>
            <w:tcW w:w="2127" w:type="dxa"/>
            <w:shd w:val="clear" w:color="auto" w:fill="auto"/>
            <w:hideMark/>
          </w:tcPr>
          <w:p w14:paraId="040F5E82" w14:textId="74319AEF" w:rsidR="001C72AF" w:rsidRPr="008A5B0E" w:rsidRDefault="001C72AF" w:rsidP="008C124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5CA946E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51266D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E00D65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12ADDC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92.0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48C15C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92.1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D2B78D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92.2</w:t>
            </w:r>
          </w:p>
        </w:tc>
      </w:tr>
      <w:tr w:rsidR="001C72AF" w:rsidRPr="008A5B0E" w14:paraId="2A86D7D5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6FB9220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proofErr w:type="spellStart"/>
            <w:r w:rsidRPr="008A5B0E">
              <w:rPr>
                <w:i/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2C5C929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671399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0BA7A2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CECAAB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53.7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E5D2CA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55.1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785FEA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57.8</w:t>
            </w:r>
          </w:p>
        </w:tc>
      </w:tr>
      <w:tr w:rsidR="001C72AF" w:rsidRPr="008A5B0E" w14:paraId="76F4D332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1212E2B2" w14:textId="7834CF2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98F71B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F0B973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61.4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AB5B38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62.7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7B5675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54A1C8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735D33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66.7</w:t>
            </w:r>
          </w:p>
        </w:tc>
      </w:tr>
      <w:tr w:rsidR="001C72AF" w:rsidRPr="008A5B0E" w14:paraId="6023F017" w14:textId="77777777" w:rsidTr="00AA636D">
        <w:tc>
          <w:tcPr>
            <w:tcW w:w="2127" w:type="dxa"/>
            <w:tcBorders>
              <w:bottom w:val="nil"/>
            </w:tcBorders>
            <w:shd w:val="clear" w:color="auto" w:fill="auto"/>
            <w:noWrap/>
            <w:hideMark/>
          </w:tcPr>
          <w:p w14:paraId="29572CC9" w14:textId="0A50443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05DEC2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78.9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E39FC9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87.5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19C3E4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88.0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320E8C7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88.9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32F035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89.0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DA14D6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89.3</w:t>
            </w:r>
          </w:p>
        </w:tc>
      </w:tr>
      <w:tr w:rsidR="001C72AF" w:rsidRPr="008A5B0E" w14:paraId="46A42F30" w14:textId="77777777" w:rsidTr="00AA636D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DBE83B0" w14:textId="232BAC41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0CECEE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57.1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8E4573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68.2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F20CE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71.4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2E6D24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73.3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C1E33D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74.1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DB728C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74.8</w:t>
            </w:r>
          </w:p>
        </w:tc>
      </w:tr>
      <w:tr w:rsidR="001C72AF" w:rsidRPr="008A5B0E" w14:paraId="287548CA" w14:textId="77777777" w:rsidTr="00AA636D">
        <w:tc>
          <w:tcPr>
            <w:tcW w:w="7370" w:type="dxa"/>
            <w:gridSpan w:val="7"/>
            <w:tcBorders>
              <w:top w:val="nil"/>
            </w:tcBorders>
            <w:shd w:val="clear" w:color="auto" w:fill="auto"/>
            <w:noWrap/>
            <w:hideMark/>
          </w:tcPr>
          <w:p w14:paraId="23B31690" w14:textId="78F25E1E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lastRenderedPageBreak/>
              <w:t>Eastern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Germany</w:t>
            </w:r>
          </w:p>
        </w:tc>
      </w:tr>
      <w:tr w:rsidR="001C72AF" w:rsidRPr="008A5B0E" w14:paraId="36FBB408" w14:textId="77777777" w:rsidTr="007F5AE4">
        <w:tc>
          <w:tcPr>
            <w:tcW w:w="2127" w:type="dxa"/>
            <w:tcBorders>
              <w:bottom w:val="nil"/>
            </w:tcBorders>
            <w:shd w:val="clear" w:color="auto" w:fill="auto"/>
            <w:noWrap/>
            <w:hideMark/>
          </w:tcPr>
          <w:p w14:paraId="367622E2" w14:textId="0D06B58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D250619" w14:textId="78E3AE2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997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067F0A8" w14:textId="12F4F066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966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6E88355F" w14:textId="6661AA7A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238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7A745D44" w14:textId="6B0003A3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243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D2AFF4C" w14:textId="46200595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229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59101B7" w14:textId="1F98A974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</w:t>
            </w:r>
            <w:r w:rsidR="006F08CD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434</w:t>
            </w:r>
          </w:p>
        </w:tc>
      </w:tr>
      <w:tr w:rsidR="001C72AF" w:rsidRPr="008A5B0E" w14:paraId="4287D7E9" w14:textId="77777777" w:rsidTr="007F5AE4"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hideMark/>
          </w:tcPr>
          <w:p w14:paraId="7136559E" w14:textId="7C3CE8AF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7F8FE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638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4BF596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661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BD63DE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652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512A80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664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7C5FDB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663</w:t>
            </w:r>
          </w:p>
        </w:tc>
        <w:tc>
          <w:tcPr>
            <w:tcW w:w="874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1A282F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647</w:t>
            </w:r>
          </w:p>
        </w:tc>
      </w:tr>
      <w:tr w:rsidR="001C72AF" w:rsidRPr="008A5B0E" w14:paraId="1E0C0BCC" w14:textId="77777777" w:rsidTr="007F5AE4">
        <w:tc>
          <w:tcPr>
            <w:tcW w:w="2127" w:type="dxa"/>
            <w:tcBorders>
              <w:top w:val="nil"/>
            </w:tcBorders>
            <w:shd w:val="clear" w:color="auto" w:fill="auto"/>
            <w:noWrap/>
            <w:hideMark/>
          </w:tcPr>
          <w:p w14:paraId="7072E1B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r w:rsidRPr="008A5B0E">
              <w:rPr>
                <w:i/>
                <w:sz w:val="18"/>
              </w:rPr>
              <w:t>Hauptschule</w:t>
            </w:r>
          </w:p>
        </w:tc>
        <w:tc>
          <w:tcPr>
            <w:tcW w:w="873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24AA5D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4C8F9F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2D29DF1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A60FAF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3589DE5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0522AB2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</w:tr>
      <w:tr w:rsidR="001C72AF" w:rsidRPr="008A5B0E" w14:paraId="6D981E93" w14:textId="77777777" w:rsidTr="00DA42C7">
        <w:tc>
          <w:tcPr>
            <w:tcW w:w="2127" w:type="dxa"/>
            <w:shd w:val="clear" w:color="auto" w:fill="auto"/>
            <w:hideMark/>
          </w:tcPr>
          <w:p w14:paraId="4F2D5FC9" w14:textId="382C0231" w:rsidR="001C72AF" w:rsidRPr="008A5B0E" w:rsidRDefault="001C72AF" w:rsidP="004241DA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AC0713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3C44AF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C7C7C2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EB30A1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5977B0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F58D2B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745</w:t>
            </w:r>
          </w:p>
        </w:tc>
      </w:tr>
      <w:tr w:rsidR="001C72AF" w:rsidRPr="008A5B0E" w14:paraId="00D059CD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7FD9EFC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i/>
                <w:sz w:val="18"/>
              </w:rPr>
            </w:pPr>
            <w:proofErr w:type="spellStart"/>
            <w:r w:rsidRPr="008A5B0E">
              <w:rPr>
                <w:i/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66D0813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7FA897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178ED6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73776D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5D6A5F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6AAC83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</w:tr>
      <w:tr w:rsidR="001C72AF" w:rsidRPr="008A5B0E" w14:paraId="2F671E97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411C332" w14:textId="064A49F2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87A381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286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3C5E6D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350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A360AA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359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643206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370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83FD03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376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3228C2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382</w:t>
            </w:r>
          </w:p>
        </w:tc>
      </w:tr>
      <w:tr w:rsidR="001C72AF" w:rsidRPr="008A5B0E" w14:paraId="3DB4CDAE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220D54B5" w14:textId="7E242CE1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477730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182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584B42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276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EFF0EB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274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9E422D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289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019CAA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320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880511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299</w:t>
            </w:r>
          </w:p>
        </w:tc>
      </w:tr>
      <w:tr w:rsidR="001C72AF" w:rsidRPr="008A5B0E" w14:paraId="7F0B0F0F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5C43679F" w14:textId="12DBCF49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20EB2FA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528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990F5C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480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931F61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463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CBB852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472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0EF57F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471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90DBCA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480</w:t>
            </w:r>
          </w:p>
        </w:tc>
      </w:tr>
      <w:tr w:rsidR="001C72AF" w:rsidRPr="008A5B0E" w14:paraId="4A5BE9FD" w14:textId="77777777" w:rsidTr="008A5B0E">
        <w:tc>
          <w:tcPr>
            <w:tcW w:w="7370" w:type="dxa"/>
            <w:gridSpan w:val="7"/>
            <w:shd w:val="clear" w:color="auto" w:fill="auto"/>
            <w:noWrap/>
            <w:hideMark/>
          </w:tcPr>
          <w:p w14:paraId="664D9BB9" w14:textId="7CF542FC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in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%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  <w:vertAlign w:val="superscript"/>
              </w:rPr>
              <w:t>1)</w:t>
            </w:r>
          </w:p>
        </w:tc>
      </w:tr>
      <w:tr w:rsidR="001C72AF" w:rsidRPr="008A5B0E" w14:paraId="5931348A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32C6A53" w14:textId="6F255F8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Primary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9F7BCB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63.9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00F3B5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66.0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363DB9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8ECBE3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75.6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D496BC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74.9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4B9063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81.6</w:t>
            </w:r>
          </w:p>
        </w:tc>
      </w:tr>
      <w:tr w:rsidR="001C72AF" w:rsidRPr="008A5B0E" w14:paraId="2875C561" w14:textId="77777777" w:rsidTr="00DA42C7">
        <w:tc>
          <w:tcPr>
            <w:tcW w:w="2127" w:type="dxa"/>
            <w:shd w:val="clear" w:color="auto" w:fill="auto"/>
            <w:hideMark/>
          </w:tcPr>
          <w:p w14:paraId="4FB97EEE" w14:textId="696FD4E6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Orientation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level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independent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type</w:t>
            </w:r>
            <w:r w:rsidR="00782368" w:rsidRPr="008A5B0E">
              <w:rPr>
                <w:sz w:val="18"/>
              </w:rPr>
              <w:t xml:space="preserve"> 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1A47406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70.5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A7ECEB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DCD22C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71.1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1BB7C5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09DE5D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487CAA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69.6</w:t>
            </w:r>
          </w:p>
        </w:tc>
      </w:tr>
      <w:tr w:rsidR="001C72AF" w:rsidRPr="008A5B0E" w14:paraId="74158F0A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921EA5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Hauptschule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3527C5C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1DA2EC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A41E5A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D13410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36B3A1A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44E8A1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</w:tr>
      <w:tr w:rsidR="001C72AF" w:rsidRPr="008A5B0E" w14:paraId="19EA1D74" w14:textId="77777777" w:rsidTr="00DA42C7">
        <w:tc>
          <w:tcPr>
            <w:tcW w:w="2127" w:type="dxa"/>
            <w:shd w:val="clear" w:color="auto" w:fill="auto"/>
            <w:hideMark/>
          </w:tcPr>
          <w:p w14:paraId="7A1D7348" w14:textId="200A8CE8" w:rsidR="001C72AF" w:rsidRPr="008A5B0E" w:rsidRDefault="001C72AF" w:rsidP="004241DA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8A5B0E">
              <w:rPr>
                <w:sz w:val="18"/>
              </w:rPr>
              <w:t>Types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of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with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several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educational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pathways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56DC8CB6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68.6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60F102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AECD4C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1AAAEFB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73.3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ABB263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72.9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68B59A3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73.9</w:t>
            </w:r>
          </w:p>
        </w:tc>
      </w:tr>
      <w:tr w:rsidR="001C72AF" w:rsidRPr="008A5B0E" w14:paraId="7CE5A0BA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4578AD14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proofErr w:type="spellStart"/>
            <w:r w:rsidRPr="008A5B0E">
              <w:rPr>
                <w:sz w:val="18"/>
              </w:rPr>
              <w:t>Realschule</w:t>
            </w:r>
            <w:proofErr w:type="spellEnd"/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4194AC1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0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F9B91D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0E363BD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1A1BDFB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45022618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E7C2D5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•</w:t>
            </w:r>
          </w:p>
        </w:tc>
      </w:tr>
      <w:tr w:rsidR="001C72AF" w:rsidRPr="008A5B0E" w14:paraId="5EBCC52F" w14:textId="77777777" w:rsidTr="00DA42C7">
        <w:tc>
          <w:tcPr>
            <w:tcW w:w="2127" w:type="dxa"/>
            <w:shd w:val="clear" w:color="auto" w:fill="auto"/>
            <w:noWrap/>
            <w:hideMark/>
          </w:tcPr>
          <w:p w14:paraId="1053EC4B" w14:textId="70E63AE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Grammar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shd w:val="clear" w:color="auto" w:fill="auto"/>
            <w:noWrap/>
            <w:vAlign w:val="bottom"/>
            <w:hideMark/>
          </w:tcPr>
          <w:p w14:paraId="7E9CC24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46.7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5ED6E1A2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57.1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49ADFC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57.8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4881D59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59.4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24DADEF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60.2</w:t>
            </w:r>
          </w:p>
        </w:tc>
        <w:tc>
          <w:tcPr>
            <w:tcW w:w="874" w:type="dxa"/>
            <w:shd w:val="clear" w:color="auto" w:fill="auto"/>
            <w:noWrap/>
            <w:vAlign w:val="bottom"/>
            <w:hideMark/>
          </w:tcPr>
          <w:p w14:paraId="7BA75D8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60.7</w:t>
            </w:r>
          </w:p>
        </w:tc>
      </w:tr>
      <w:tr w:rsidR="001C72AF" w:rsidRPr="008A5B0E" w14:paraId="6550634C" w14:textId="77777777" w:rsidTr="004B483B">
        <w:tc>
          <w:tcPr>
            <w:tcW w:w="2127" w:type="dxa"/>
            <w:tcBorders>
              <w:bottom w:val="nil"/>
            </w:tcBorders>
            <w:shd w:val="clear" w:color="auto" w:fill="auto"/>
            <w:noWrap/>
            <w:hideMark/>
          </w:tcPr>
          <w:p w14:paraId="0AE589B3" w14:textId="75B14A2B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Comprehensive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2E0418A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72.8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03F16BD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87.6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F580EB3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82.0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038D227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82.6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2EE2F5F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88.6</w:t>
            </w:r>
          </w:p>
        </w:tc>
        <w:tc>
          <w:tcPr>
            <w:tcW w:w="874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401D4D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82.8</w:t>
            </w:r>
          </w:p>
        </w:tc>
      </w:tr>
      <w:tr w:rsidR="001C72AF" w:rsidRPr="008A5B0E" w14:paraId="34E36429" w14:textId="77777777" w:rsidTr="004B483B">
        <w:tc>
          <w:tcPr>
            <w:tcW w:w="2127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hideMark/>
          </w:tcPr>
          <w:p w14:paraId="57FE5737" w14:textId="2E316128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8A5B0E">
              <w:rPr>
                <w:sz w:val="18"/>
              </w:rPr>
              <w:t>Special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needs</w:t>
            </w:r>
            <w:r w:rsidR="00782368" w:rsidRPr="008A5B0E">
              <w:rPr>
                <w:sz w:val="18"/>
              </w:rPr>
              <w:t xml:space="preserve"> </w:t>
            </w:r>
            <w:r w:rsidRPr="008A5B0E">
              <w:rPr>
                <w:sz w:val="18"/>
              </w:rPr>
              <w:t>school</w:t>
            </w:r>
          </w:p>
        </w:tc>
        <w:tc>
          <w:tcPr>
            <w:tcW w:w="873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364B571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77.4</w:t>
            </w: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918F6F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78.4</w:t>
            </w: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3877EE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77.0</w:t>
            </w: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15DC0CC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78.1</w:t>
            </w: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BA3C10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78.2</w:t>
            </w:r>
          </w:p>
        </w:tc>
        <w:tc>
          <w:tcPr>
            <w:tcW w:w="874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9EDF25" w14:textId="77777777" w:rsidR="001C72AF" w:rsidRPr="008A5B0E" w:rsidRDefault="001C72AF" w:rsidP="008A5B0E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8A5B0E">
              <w:rPr>
                <w:sz w:val="18"/>
              </w:rPr>
              <w:t>80.4</w:t>
            </w:r>
          </w:p>
        </w:tc>
      </w:tr>
    </w:tbl>
    <w:p w14:paraId="12864AF2" w14:textId="18122BE0" w:rsidR="001C72AF" w:rsidRDefault="001C72AF" w:rsidP="001C72AF">
      <w:pPr>
        <w:pStyle w:val="H1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Reply</w:t>
      </w:r>
      <w:r w:rsidR="00782368">
        <w:rPr>
          <w:lang w:val="en-US"/>
        </w:rPr>
        <w:t xml:space="preserve"> </w:t>
      </w:r>
      <w:r>
        <w:rPr>
          <w:lang w:val="en-US"/>
        </w:rPr>
        <w:t>to</w:t>
      </w:r>
      <w:r w:rsidR="00782368">
        <w:rPr>
          <w:lang w:val="en-US"/>
        </w:rPr>
        <w:t xml:space="preserve"> </w:t>
      </w:r>
      <w:r>
        <w:rPr>
          <w:lang w:val="en-US"/>
        </w:rPr>
        <w:t>paragraph</w:t>
      </w:r>
      <w:r w:rsidR="00782368">
        <w:rPr>
          <w:lang w:val="en-US"/>
        </w:rPr>
        <w:t xml:space="preserve"> </w:t>
      </w:r>
      <w:r>
        <w:rPr>
          <w:lang w:val="en-US"/>
        </w:rPr>
        <w:t>21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the</w:t>
      </w:r>
      <w:r w:rsidR="00782368">
        <w:rPr>
          <w:lang w:val="en-US"/>
        </w:rPr>
        <w:t xml:space="preserve"> </w:t>
      </w:r>
      <w:r>
        <w:rPr>
          <w:lang w:val="en-US"/>
        </w:rPr>
        <w:t>list</w:t>
      </w:r>
      <w:r w:rsidR="00782368">
        <w:rPr>
          <w:lang w:val="en-US"/>
        </w:rPr>
        <w:t xml:space="preserve"> </w:t>
      </w:r>
      <w:r>
        <w:rPr>
          <w:lang w:val="en-US"/>
        </w:rPr>
        <w:t>of</w:t>
      </w:r>
      <w:r w:rsidR="00782368">
        <w:rPr>
          <w:lang w:val="en-US"/>
        </w:rPr>
        <w:t xml:space="preserve"> </w:t>
      </w:r>
      <w:r>
        <w:rPr>
          <w:lang w:val="en-US"/>
        </w:rPr>
        <w:t>issues</w:t>
      </w:r>
    </w:p>
    <w:p w14:paraId="44F5D56B" w14:textId="47981748" w:rsidR="001C72AF" w:rsidRPr="00C513B7" w:rsidRDefault="00782368" w:rsidP="00782368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  <w:rPr>
          <w:b/>
        </w:rPr>
      </w:pPr>
      <w:r w:rsidRPr="00C513B7">
        <w:t>•</w:t>
      </w:r>
      <w:r w:rsidRPr="00C513B7">
        <w:tab/>
      </w:r>
      <w:r w:rsidR="001C72AF" w:rsidRPr="00C513B7">
        <w:t>Further</w:t>
      </w:r>
      <w:r>
        <w:t xml:space="preserve"> </w:t>
      </w:r>
      <w:r w:rsidR="001C72AF" w:rsidRPr="00C513B7">
        <w:t>strengthening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raising</w:t>
      </w:r>
      <w:r>
        <w:t xml:space="preserve"> </w:t>
      </w:r>
      <w:r w:rsidR="001C72AF" w:rsidRPr="00C513B7">
        <w:t>their</w:t>
      </w:r>
      <w:r>
        <w:t xml:space="preserve"> </w:t>
      </w:r>
      <w:r w:rsidR="001C72AF" w:rsidRPr="00C513B7">
        <w:t>visibility,</w:t>
      </w:r>
      <w:r>
        <w:t xml:space="preserve"> </w:t>
      </w:r>
      <w:r w:rsidR="001C72AF" w:rsidRPr="00C513B7">
        <w:t>including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context</w:t>
      </w:r>
      <w:r>
        <w:t xml:space="preserve"> </w:t>
      </w:r>
      <w:r w:rsidR="001C72AF" w:rsidRPr="00C513B7">
        <w:t>of</w:t>
      </w:r>
      <w:r>
        <w:t xml:space="preserve"> </w:t>
      </w:r>
      <w:r w:rsidR="001C72AF" w:rsidRPr="00C513B7">
        <w:t>migration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asylum,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strengthening</w:t>
      </w:r>
      <w:r>
        <w:t xml:space="preserve"> </w:t>
      </w:r>
      <w:r w:rsidR="001C72AF" w:rsidRPr="00C513B7">
        <w:t>participation</w:t>
      </w:r>
      <w:r>
        <w:t xml:space="preserve"> </w:t>
      </w:r>
      <w:r w:rsidR="001C72AF" w:rsidRPr="00C513B7">
        <w:t>rights</w:t>
      </w:r>
      <w:r w:rsidR="001C72AF">
        <w:t>;</w:t>
      </w:r>
    </w:p>
    <w:p w14:paraId="260949DB" w14:textId="4A3E0023" w:rsidR="001C72AF" w:rsidRPr="00C513B7" w:rsidRDefault="00782368" w:rsidP="00782368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  <w:rPr>
          <w:b/>
        </w:rPr>
      </w:pPr>
      <w:r w:rsidRPr="00C513B7">
        <w:t>•</w:t>
      </w:r>
      <w:r w:rsidRPr="00C513B7">
        <w:tab/>
      </w:r>
      <w:r w:rsidR="001C72AF" w:rsidRPr="00C513B7">
        <w:rPr>
          <w:bCs/>
          <w:iCs/>
        </w:rPr>
        <w:t>Improving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protection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and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assistance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for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those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affected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by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sexualised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violence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and</w:t>
      </w:r>
      <w:r>
        <w:rPr>
          <w:bCs/>
          <w:iCs/>
        </w:rPr>
        <w:t xml:space="preserve"> </w:t>
      </w:r>
      <w:r w:rsidR="001C72AF" w:rsidRPr="00C513B7">
        <w:rPr>
          <w:bCs/>
          <w:iCs/>
        </w:rPr>
        <w:t>exploitation</w:t>
      </w:r>
      <w:r w:rsidR="001C72AF">
        <w:rPr>
          <w:bCs/>
          <w:iCs/>
        </w:rPr>
        <w:t>;</w:t>
      </w:r>
    </w:p>
    <w:p w14:paraId="4D63242F" w14:textId="07F7D89F" w:rsidR="001C72AF" w:rsidRPr="00C513B7" w:rsidRDefault="00782368" w:rsidP="00782368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  <w:rPr>
          <w:b/>
        </w:rPr>
      </w:pPr>
      <w:r w:rsidRPr="00C513B7">
        <w:t>•</w:t>
      </w:r>
      <w:r w:rsidRPr="00C513B7">
        <w:tab/>
      </w:r>
      <w:r w:rsidR="001C72AF" w:rsidRPr="00C513B7">
        <w:rPr>
          <w:iCs/>
        </w:rPr>
        <w:t>Implementing</w:t>
      </w:r>
      <w:r>
        <w:rPr>
          <w:iCs/>
        </w:rPr>
        <w:t xml:space="preserve"> </w:t>
      </w:r>
      <w:r w:rsidR="001C72AF" w:rsidRPr="00C513B7">
        <w:rPr>
          <w:iCs/>
        </w:rPr>
        <w:t>the</w:t>
      </w:r>
      <w:r>
        <w:rPr>
          <w:iCs/>
        </w:rPr>
        <w:t xml:space="preserve"> </w:t>
      </w:r>
      <w:r w:rsidR="001C72AF" w:rsidRPr="00C513B7">
        <w:rPr>
          <w:iCs/>
        </w:rPr>
        <w:t>“Inclusive</w:t>
      </w:r>
      <w:r>
        <w:rPr>
          <w:iCs/>
        </w:rPr>
        <w:t xml:space="preserve"> </w:t>
      </w:r>
      <w:r w:rsidR="001C72AF" w:rsidRPr="00C513B7">
        <w:rPr>
          <w:iCs/>
        </w:rPr>
        <w:t>Solution”</w:t>
      </w:r>
      <w:r>
        <w:rPr>
          <w:iCs/>
        </w:rPr>
        <w:t xml:space="preserve"> </w:t>
      </w:r>
      <w:r w:rsidR="001C72AF" w:rsidRPr="00C513B7">
        <w:rPr>
          <w:iCs/>
        </w:rPr>
        <w:t>from</w:t>
      </w:r>
      <w:r>
        <w:rPr>
          <w:iCs/>
        </w:rPr>
        <w:t xml:space="preserve"> </w:t>
      </w:r>
      <w:r w:rsidR="001C72AF" w:rsidRPr="00C513B7">
        <w:rPr>
          <w:iCs/>
        </w:rPr>
        <w:t>the</w:t>
      </w:r>
      <w:r>
        <w:rPr>
          <w:iCs/>
        </w:rPr>
        <w:t xml:space="preserve"> </w:t>
      </w:r>
      <w:r w:rsidR="001C72AF" w:rsidRPr="00C513B7">
        <w:rPr>
          <w:iCs/>
        </w:rPr>
        <w:t>Act</w:t>
      </w:r>
      <w:r>
        <w:rPr>
          <w:iCs/>
        </w:rPr>
        <w:t xml:space="preserve"> </w:t>
      </w:r>
      <w:r w:rsidR="001C72AF" w:rsidRPr="00C513B7">
        <w:rPr>
          <w:iCs/>
        </w:rPr>
        <w:t>to</w:t>
      </w:r>
      <w:r>
        <w:rPr>
          <w:iCs/>
        </w:rPr>
        <w:t xml:space="preserve"> </w:t>
      </w:r>
      <w:r w:rsidR="001C72AF" w:rsidRPr="00C513B7">
        <w:rPr>
          <w:iCs/>
        </w:rPr>
        <w:t>Strengthen</w:t>
      </w:r>
      <w:r>
        <w:rPr>
          <w:iCs/>
        </w:rPr>
        <w:t xml:space="preserve"> </w:t>
      </w:r>
      <w:r w:rsidR="001C72AF" w:rsidRPr="00C513B7">
        <w:rPr>
          <w:iCs/>
        </w:rPr>
        <w:t>Children</w:t>
      </w:r>
      <w:r>
        <w:rPr>
          <w:iCs/>
        </w:rPr>
        <w:t xml:space="preserve"> </w:t>
      </w:r>
      <w:r w:rsidR="001C72AF" w:rsidRPr="00C513B7">
        <w:rPr>
          <w:iCs/>
        </w:rPr>
        <w:t>and</w:t>
      </w:r>
      <w:r>
        <w:rPr>
          <w:iCs/>
        </w:rPr>
        <w:t xml:space="preserve"> </w:t>
      </w:r>
      <w:r w:rsidR="001C72AF" w:rsidRPr="00C513B7">
        <w:rPr>
          <w:iCs/>
        </w:rPr>
        <w:t>Juveniles</w:t>
      </w:r>
      <w:r w:rsidR="001C72AF">
        <w:rPr>
          <w:iCs/>
        </w:rPr>
        <w:t>;</w:t>
      </w:r>
    </w:p>
    <w:p w14:paraId="36B56EC8" w14:textId="7CDFA0E2" w:rsidR="001C72AF" w:rsidRDefault="00782368" w:rsidP="0010622F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C513B7">
        <w:t>•</w:t>
      </w:r>
      <w:r w:rsidRPr="00C513B7">
        <w:tab/>
      </w:r>
      <w:r w:rsidR="001C72AF" w:rsidRPr="00C513B7">
        <w:t>Strengthening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children’s</w:t>
      </w:r>
      <w:r>
        <w:t xml:space="preserve"> </w:t>
      </w:r>
      <w:r w:rsidR="001C72AF" w:rsidRPr="00C513B7">
        <w:t>rights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digital</w:t>
      </w:r>
      <w:r>
        <w:t xml:space="preserve"> </w:t>
      </w:r>
      <w:r w:rsidR="001C72AF" w:rsidRPr="00C513B7">
        <w:t>world</w:t>
      </w:r>
      <w:r>
        <w:t xml:space="preserve"> </w:t>
      </w:r>
      <w:r w:rsidR="001C72AF" w:rsidRPr="00C513B7">
        <w:t>by</w:t>
      </w:r>
      <w:r>
        <w:t xml:space="preserve"> </w:t>
      </w:r>
      <w:r w:rsidR="001C72AF" w:rsidRPr="00C513B7">
        <w:t>establishing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new</w:t>
      </w:r>
      <w:r>
        <w:t xml:space="preserve"> </w:t>
      </w:r>
      <w:r w:rsidR="001C72AF" w:rsidRPr="00C513B7">
        <w:t>Federal</w:t>
      </w:r>
      <w:r>
        <w:t xml:space="preserve"> </w:t>
      </w:r>
      <w:r w:rsidR="001C72AF" w:rsidRPr="00C513B7">
        <w:t>Agency</w:t>
      </w:r>
      <w:r>
        <w:t xml:space="preserve"> </w:t>
      </w:r>
      <w:r w:rsidR="001C72AF" w:rsidRPr="00C513B7">
        <w:t>for</w:t>
      </w:r>
      <w:r>
        <w:t xml:space="preserve"> </w:t>
      </w:r>
      <w:r w:rsidR="001C72AF" w:rsidRPr="00C513B7">
        <w:t>Child</w:t>
      </w:r>
      <w:r>
        <w:t xml:space="preserve"> </w:t>
      </w:r>
      <w:r w:rsidR="001C72AF" w:rsidRPr="00C513B7">
        <w:t>and</w:t>
      </w:r>
      <w:r>
        <w:t xml:space="preserve"> </w:t>
      </w:r>
      <w:r w:rsidR="001C72AF" w:rsidRPr="00C513B7">
        <w:t>Youth</w:t>
      </w:r>
      <w:r>
        <w:t xml:space="preserve"> </w:t>
      </w:r>
      <w:r w:rsidR="001C72AF" w:rsidRPr="00C513B7">
        <w:t>Protection</w:t>
      </w:r>
      <w:r>
        <w:t xml:space="preserve"> </w:t>
      </w:r>
      <w:r w:rsidR="001C72AF" w:rsidRPr="00C513B7">
        <w:t>in</w:t>
      </w:r>
      <w:r>
        <w:t xml:space="preserve"> </w:t>
      </w:r>
      <w:r w:rsidR="001C72AF" w:rsidRPr="00C513B7">
        <w:t>the</w:t>
      </w:r>
      <w:r>
        <w:t xml:space="preserve"> </w:t>
      </w:r>
      <w:r w:rsidR="001C72AF" w:rsidRPr="00C513B7">
        <w:t>Media</w:t>
      </w:r>
      <w:r w:rsidR="001C72AF">
        <w:t>.</w:t>
      </w:r>
    </w:p>
    <w:p w14:paraId="0AF0BF85" w14:textId="77777777" w:rsidR="0010622F" w:rsidRDefault="0010622F" w:rsidP="005534B8">
      <w:pPr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10622F" w:rsidSect="00ED625E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12708" w14:textId="77777777" w:rsidR="005534B8" w:rsidRPr="00C60504" w:rsidRDefault="005534B8" w:rsidP="00C60504">
      <w:pPr>
        <w:pStyle w:val="Footer"/>
      </w:pPr>
    </w:p>
  </w:endnote>
  <w:endnote w:type="continuationSeparator" w:id="0">
    <w:p w14:paraId="7E096F29" w14:textId="77777777" w:rsidR="005534B8" w:rsidRPr="00C60504" w:rsidRDefault="005534B8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05249" w14:textId="765BBB54" w:rsidR="005534B8" w:rsidRDefault="005534B8" w:rsidP="004A24D6">
    <w:pPr>
      <w:pStyle w:val="Footer"/>
      <w:tabs>
        <w:tab w:val="right" w:pos="9638"/>
      </w:tabs>
    </w:pPr>
    <w:r w:rsidRPr="00D71761">
      <w:rPr>
        <w:b/>
        <w:bCs/>
        <w:sz w:val="18"/>
      </w:rPr>
      <w:fldChar w:fldCharType="begin"/>
    </w:r>
    <w:r w:rsidRPr="00D71761">
      <w:rPr>
        <w:b/>
        <w:bCs/>
        <w:sz w:val="18"/>
      </w:rPr>
      <w:instrText xml:space="preserve"> PAGE  \* MERGEFORMAT </w:instrText>
    </w:r>
    <w:r w:rsidRPr="00D71761">
      <w:rPr>
        <w:b/>
        <w:bCs/>
        <w:sz w:val="18"/>
      </w:rPr>
      <w:fldChar w:fldCharType="separate"/>
    </w:r>
    <w:r w:rsidRPr="00D71761">
      <w:rPr>
        <w:b/>
        <w:bCs/>
        <w:noProof/>
        <w:sz w:val="18"/>
      </w:rPr>
      <w:t>2</w:t>
    </w:r>
    <w:r w:rsidRPr="00D71761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89AF" w14:textId="382E7F33" w:rsidR="005534B8" w:rsidRDefault="005534B8" w:rsidP="00D71761">
    <w:pPr>
      <w:pStyle w:val="Footer"/>
      <w:tabs>
        <w:tab w:val="right" w:pos="9638"/>
      </w:tabs>
    </w:pPr>
    <w:r>
      <w:tab/>
    </w:r>
    <w:r w:rsidRPr="00D71761">
      <w:rPr>
        <w:b/>
        <w:bCs/>
        <w:sz w:val="18"/>
      </w:rPr>
      <w:fldChar w:fldCharType="begin"/>
    </w:r>
    <w:r w:rsidRPr="00D71761">
      <w:rPr>
        <w:b/>
        <w:bCs/>
        <w:sz w:val="18"/>
      </w:rPr>
      <w:instrText xml:space="preserve"> PAGE  \* MERGEFORMAT </w:instrText>
    </w:r>
    <w:r w:rsidRPr="00D71761">
      <w:rPr>
        <w:b/>
        <w:bCs/>
        <w:sz w:val="18"/>
      </w:rPr>
      <w:fldChar w:fldCharType="separate"/>
    </w:r>
    <w:r w:rsidRPr="00D71761">
      <w:rPr>
        <w:b/>
        <w:bCs/>
        <w:noProof/>
        <w:sz w:val="18"/>
      </w:rPr>
      <w:t>3</w:t>
    </w:r>
    <w:r w:rsidRPr="00D71761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BBAFA" w14:textId="1A4759EB" w:rsidR="00AC6E0A" w:rsidRDefault="00AC6E0A" w:rsidP="00AC6E0A">
    <w:pPr>
      <w:pStyle w:val="Footer"/>
    </w:pPr>
    <w:bookmarkStart w:id="12" w:name="_GoBack"/>
    <w:bookmarkEnd w:id="12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4D39EA39" wp14:editId="41DB6F3D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514F48" w14:textId="7F724D2B" w:rsidR="00AC6E0A" w:rsidRPr="00AC6E0A" w:rsidRDefault="00AC6E0A" w:rsidP="00AC6E0A">
    <w:pPr>
      <w:pStyle w:val="Footer"/>
      <w:ind w:right="1134"/>
      <w:rPr>
        <w:sz w:val="20"/>
      </w:rPr>
    </w:pPr>
    <w:r>
      <w:rPr>
        <w:sz w:val="20"/>
      </w:rPr>
      <w:t>GE.22-08154(E)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D45BAF0" wp14:editId="2CF56970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856A4" w14:textId="77777777" w:rsidR="005534B8" w:rsidRPr="00C60504" w:rsidRDefault="005534B8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05F92F2" w14:textId="77777777" w:rsidR="005534B8" w:rsidRPr="00C60504" w:rsidRDefault="005534B8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431044E5" w14:textId="0306E745" w:rsidR="005534B8" w:rsidRDefault="005534B8" w:rsidP="001C72AF">
      <w:pPr>
        <w:pStyle w:val="FootnoteText"/>
        <w:rPr>
          <w:lang w:val="en-US"/>
        </w:rPr>
      </w:pPr>
      <w:r w:rsidRPr="004A24D6">
        <w:tab/>
      </w:r>
      <w:r w:rsidRPr="004A24D6">
        <w:rPr>
          <w:rStyle w:val="FootnoteReference"/>
          <w:sz w:val="20"/>
          <w:vertAlign w:val="baseline"/>
        </w:rPr>
        <w:t>*</w:t>
      </w:r>
      <w:r w:rsidRPr="004A24D6">
        <w:tab/>
      </w:r>
      <w:r>
        <w:t>The present document is being issued without formal editing.</w:t>
      </w:r>
    </w:p>
  </w:footnote>
  <w:footnote w:id="2">
    <w:p w14:paraId="622FD4FD" w14:textId="02CC2E62" w:rsidR="005534B8" w:rsidRDefault="005534B8" w:rsidP="001C72AF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 w:rsidRPr="001531B4">
        <w:rPr>
          <w:rStyle w:val="FootnoteReference"/>
        </w:rPr>
        <w:footnoteRef/>
      </w:r>
      <w:r>
        <w:tab/>
      </w:r>
      <w:r w:rsidRPr="00A32D61">
        <w:t>Preliminary</w:t>
      </w:r>
      <w:r>
        <w:t xml:space="preserve"> </w:t>
      </w:r>
      <w:r w:rsidRPr="00A32D61">
        <w:t>remark:</w:t>
      </w:r>
      <w:r>
        <w:t xml:space="preserve"> </w:t>
      </w:r>
      <w:r w:rsidRPr="00A32D61">
        <w:t>The</w:t>
      </w:r>
      <w:r>
        <w:t xml:space="preserve"> </w:t>
      </w:r>
      <w:r w:rsidRPr="00A32D61">
        <w:t>financing</w:t>
      </w:r>
      <w:r>
        <w:t xml:space="preserve"> </w:t>
      </w:r>
      <w:r w:rsidRPr="00A32D61">
        <w:t>of</w:t>
      </w:r>
      <w:r>
        <w:t xml:space="preserve"> </w:t>
      </w:r>
      <w:r w:rsidRPr="00A32D61">
        <w:t>envisaged</w:t>
      </w:r>
      <w:r>
        <w:t xml:space="preserve"> </w:t>
      </w:r>
      <w:r w:rsidRPr="00A32D61">
        <w:t>individual</w:t>
      </w:r>
      <w:r>
        <w:t xml:space="preserve"> </w:t>
      </w:r>
      <w:r w:rsidRPr="00A32D61">
        <w:t>measures</w:t>
      </w:r>
      <w:r>
        <w:t xml:space="preserve"> </w:t>
      </w:r>
      <w:r w:rsidRPr="00A32D61">
        <w:t>of</w:t>
      </w:r>
      <w:r>
        <w:t xml:space="preserve"> </w:t>
      </w:r>
      <w:r w:rsidRPr="00A32D61">
        <w:t>the</w:t>
      </w:r>
      <w:r>
        <w:t xml:space="preserve"> </w:t>
      </w:r>
      <w:r w:rsidRPr="00A32D61">
        <w:t>Federation</w:t>
      </w:r>
      <w:r>
        <w:t xml:space="preserve"> </w:t>
      </w:r>
      <w:r w:rsidRPr="00A32D61">
        <w:t>will</w:t>
      </w:r>
      <w:r>
        <w:t xml:space="preserve"> </w:t>
      </w:r>
      <w:r w:rsidRPr="00A32D61">
        <w:t>have</w:t>
      </w:r>
      <w:r>
        <w:t xml:space="preserve"> </w:t>
      </w:r>
      <w:r w:rsidRPr="00A32D61">
        <w:t>to</w:t>
      </w:r>
      <w:r>
        <w:t xml:space="preserve"> </w:t>
      </w:r>
      <w:r w:rsidRPr="00A32D61">
        <w:t>be</w:t>
      </w:r>
      <w:r>
        <w:t xml:space="preserve"> </w:t>
      </w:r>
      <w:r w:rsidRPr="00A32D61">
        <w:t>discussed</w:t>
      </w:r>
      <w:r>
        <w:t xml:space="preserve"> </w:t>
      </w:r>
      <w:r w:rsidRPr="00A32D61">
        <w:t>in</w:t>
      </w:r>
      <w:r>
        <w:t xml:space="preserve"> </w:t>
      </w:r>
      <w:r w:rsidRPr="00A32D61">
        <w:t>upcoming</w:t>
      </w:r>
      <w:r>
        <w:t xml:space="preserve"> </w:t>
      </w:r>
      <w:r w:rsidRPr="00A32D61">
        <w:t>budget</w:t>
      </w:r>
      <w:r>
        <w:t xml:space="preserve"> </w:t>
      </w:r>
      <w:r w:rsidRPr="00A32D61">
        <w:t>negotiations.</w:t>
      </w:r>
    </w:p>
  </w:footnote>
  <w:footnote w:id="3">
    <w:p w14:paraId="600AD8E8" w14:textId="77777777" w:rsidR="005534B8" w:rsidRPr="003E12AE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3E12AE">
        <w:t>https://www.leopoldina.org/uploads/tx_leopublication/2021_Corona</w:t>
      </w:r>
      <w:r>
        <w:t>_Kinder_und_Jugendliche.pdf.</w:t>
      </w:r>
    </w:p>
  </w:footnote>
  <w:footnote w:id="4">
    <w:p w14:paraId="1B3024CF" w14:textId="1E9E394D" w:rsidR="005534B8" w:rsidRPr="00AC01A4" w:rsidRDefault="005534B8" w:rsidP="00520B00">
      <w:pPr>
        <w:pStyle w:val="FootnoteText"/>
      </w:pPr>
      <w:r>
        <w:tab/>
      </w:r>
      <w:r w:rsidRPr="001531B4">
        <w:rPr>
          <w:rStyle w:val="FootnoteReference"/>
        </w:rPr>
        <w:footnoteRef/>
      </w:r>
      <w:r w:rsidRPr="00F7721E">
        <w:rPr>
          <w:spacing w:val="-8"/>
        </w:rPr>
        <w:tab/>
        <w:t>https://www.bundesregierung.de/resource/blob/974430/2006266/47d5893828bc9d1ab4d07ed41b7cb078/2022-02-17-siebte-stellungnahme-expertenrat-data.pdf?download=1</w:t>
      </w:r>
      <w:r w:rsidRPr="00520B00">
        <w:rPr>
          <w:spacing w:val="-6"/>
        </w:rPr>
        <w:t>.</w:t>
      </w:r>
    </w:p>
  </w:footnote>
  <w:footnote w:id="5">
    <w:p w14:paraId="2100DB97" w14:textId="77777777" w:rsidR="005534B8" w:rsidRPr="003E12AE" w:rsidRDefault="005534B8" w:rsidP="001C72AF">
      <w:pPr>
        <w:pStyle w:val="FootnoteText"/>
        <w:rPr>
          <w:rFonts w:cs="Arial"/>
        </w:rPr>
      </w:pPr>
      <w:r>
        <w:rPr>
          <w:rFonts w:cs="Arial"/>
        </w:rPr>
        <w:tab/>
      </w:r>
      <w:r w:rsidRPr="001531B4">
        <w:rPr>
          <w:rStyle w:val="FootnoteReference"/>
        </w:rPr>
        <w:footnoteRef/>
      </w:r>
      <w:r>
        <w:rPr>
          <w:rFonts w:cs="Arial"/>
        </w:rPr>
        <w:tab/>
      </w:r>
      <w:r w:rsidRPr="003E12AE">
        <w:rPr>
          <w:rFonts w:cs="Arial"/>
        </w:rPr>
        <w:t>https://www.thieme-connect.com/products/ejournals/abstract/10.1055/a-1397-5400</w:t>
      </w:r>
      <w:r>
        <w:rPr>
          <w:rFonts w:cs="Arial"/>
        </w:rPr>
        <w:t>.</w:t>
      </w:r>
    </w:p>
  </w:footnote>
  <w:footnote w:id="6">
    <w:p w14:paraId="38F4E0C9" w14:textId="68134F31" w:rsidR="005534B8" w:rsidRPr="00A42F56" w:rsidRDefault="005534B8" w:rsidP="001C72AF">
      <w:pPr>
        <w:pStyle w:val="FootnoteText"/>
        <w:rPr>
          <w:rFonts w:cs="Arial"/>
        </w:rPr>
      </w:pPr>
      <w:r>
        <w:rPr>
          <w:rFonts w:cs="Arial"/>
        </w:rPr>
        <w:tab/>
      </w:r>
      <w:r w:rsidRPr="001531B4">
        <w:rPr>
          <w:rStyle w:val="FootnoteReference"/>
        </w:rPr>
        <w:footnoteRef/>
      </w:r>
      <w:r>
        <w:rPr>
          <w:rFonts w:cs="Arial"/>
        </w:rPr>
        <w:tab/>
      </w:r>
      <w:hyperlink r:id="rId1" w:history="1">
        <w:r w:rsidRPr="003E12AE">
          <w:rPr>
            <w:rStyle w:val="Hyperlink"/>
            <w:rFonts w:cs="Arial"/>
            <w:i/>
          </w:rPr>
          <w:t>Die</w:t>
        </w:r>
        <w:r>
          <w:rPr>
            <w:rStyle w:val="Hyperlink"/>
            <w:rFonts w:cs="Arial"/>
            <w:i/>
          </w:rPr>
          <w:t xml:space="preserve"> </w:t>
        </w:r>
        <w:r w:rsidRPr="003E12AE">
          <w:rPr>
            <w:rStyle w:val="Hyperlink"/>
            <w:rFonts w:cs="Arial"/>
            <w:i/>
          </w:rPr>
          <w:t>S3-Leitlinie</w:t>
        </w:r>
        <w:r>
          <w:rPr>
            <w:rStyle w:val="Hyperlink"/>
            <w:rFonts w:cs="Arial"/>
            <w:i/>
          </w:rPr>
          <w:t xml:space="preserve"> </w:t>
        </w:r>
        <w:proofErr w:type="spellStart"/>
        <w:r w:rsidRPr="003E12AE">
          <w:rPr>
            <w:rStyle w:val="Hyperlink"/>
            <w:rFonts w:cs="Arial"/>
            <w:i/>
          </w:rPr>
          <w:t>als</w:t>
        </w:r>
        <w:proofErr w:type="spellEnd"/>
        <w:r>
          <w:rPr>
            <w:rStyle w:val="Hyperlink"/>
            <w:rFonts w:cs="Arial"/>
            <w:i/>
          </w:rPr>
          <w:t xml:space="preserve"> </w:t>
        </w:r>
        <w:proofErr w:type="spellStart"/>
        <w:r w:rsidRPr="003E12AE">
          <w:rPr>
            <w:rStyle w:val="Hyperlink"/>
            <w:rFonts w:cs="Arial"/>
            <w:i/>
          </w:rPr>
          <w:t>Handlungsempfehlung</w:t>
        </w:r>
        <w:proofErr w:type="spellEnd"/>
        <w:r>
          <w:rPr>
            <w:rStyle w:val="Hyperlink"/>
            <w:rFonts w:cs="Arial"/>
            <w:i/>
          </w:rPr>
          <w:t xml:space="preserve"> </w:t>
        </w:r>
        <w:proofErr w:type="spellStart"/>
        <w:r w:rsidRPr="003E12AE">
          <w:rPr>
            <w:rStyle w:val="Hyperlink"/>
            <w:rFonts w:cs="Arial"/>
            <w:i/>
          </w:rPr>
          <w:t>für</w:t>
        </w:r>
        <w:proofErr w:type="spellEnd"/>
        <w:r>
          <w:rPr>
            <w:rStyle w:val="Hyperlink"/>
            <w:rFonts w:cs="Arial"/>
            <w:i/>
          </w:rPr>
          <w:t xml:space="preserve"> </w:t>
        </w:r>
        <w:proofErr w:type="spellStart"/>
        <w:r w:rsidRPr="003E12AE">
          <w:rPr>
            <w:rStyle w:val="Hyperlink"/>
            <w:rFonts w:cs="Arial"/>
            <w:i/>
          </w:rPr>
          <w:t>Schulen</w:t>
        </w:r>
        <w:proofErr w:type="spellEnd"/>
        <w:r>
          <w:rPr>
            <w:rStyle w:val="Hyperlink"/>
            <w:rFonts w:cs="Arial"/>
          </w:rPr>
          <w:t xml:space="preserve"> </w:t>
        </w:r>
        <w:r w:rsidRPr="00A42F56">
          <w:rPr>
            <w:rStyle w:val="Hyperlink"/>
            <w:rFonts w:cs="Arial"/>
          </w:rPr>
          <w:t>-</w:t>
        </w:r>
        <w:r>
          <w:rPr>
            <w:rStyle w:val="Hyperlink"/>
            <w:rFonts w:cs="Arial"/>
          </w:rPr>
          <w:t xml:space="preserve"> </w:t>
        </w:r>
        <w:r w:rsidRPr="00A42F56">
          <w:rPr>
            <w:rStyle w:val="Hyperlink"/>
            <w:rFonts w:cs="Arial"/>
          </w:rPr>
          <w:t>BMBF</w:t>
        </w:r>
      </w:hyperlink>
      <w:r>
        <w:rPr>
          <w:rStyle w:val="Hyperlink"/>
          <w:rFonts w:cs="Arial"/>
        </w:rPr>
        <w:t>.</w:t>
      </w:r>
    </w:p>
  </w:footnote>
  <w:footnote w:id="7">
    <w:p w14:paraId="256049F3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9B0453">
        <w:t>https://www.bmfsfj.de/resource/blob/185696/317281a594f986c9a4be384a934c1fb5/ima-bericht-gesundheitliche-auswir-kungen-auf-kinder-und-jugendliche-durch-corona-data.pdf</w:t>
      </w:r>
      <w:r>
        <w:t>.</w:t>
      </w:r>
    </w:p>
  </w:footnote>
  <w:footnote w:id="8">
    <w:p w14:paraId="7A01BB54" w14:textId="5E64C966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7702A6">
        <w:t>www.diplo.de/nap-monitoring</w:t>
      </w:r>
      <w:r>
        <w:t xml:space="preserve">. </w:t>
      </w:r>
    </w:p>
  </w:footnote>
  <w:footnote w:id="9">
    <w:p w14:paraId="2F7C6D5E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FF0FE5">
        <w:t>www.justizfortbildungen.de</w:t>
      </w:r>
      <w:r>
        <w:t>.</w:t>
      </w:r>
    </w:p>
  </w:footnote>
  <w:footnote w:id="10">
    <w:p w14:paraId="537C7FB2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F556C6">
        <w:t>https://www.bmfsfj.de/resource/blob/184344/81c9080a508de4b4e9cd1213398ecdea/20210721-monitor-familienforschung-data.pdf</w:t>
      </w:r>
      <w:r>
        <w:t>.</w:t>
      </w:r>
    </w:p>
  </w:footnote>
  <w:footnote w:id="11">
    <w:p w14:paraId="6A3BB39E" w14:textId="1F5EBDD4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hyperlink r:id="rId2" w:history="1">
        <w:r w:rsidRPr="00393EAB">
          <w:rPr>
            <w:rStyle w:val="Hyperlink"/>
          </w:rPr>
          <w:t>www.schwanger-und-viele-fragen.de</w:t>
        </w:r>
      </w:hyperlink>
      <w:r>
        <w:t xml:space="preserve">; </w:t>
      </w:r>
      <w:hyperlink r:id="rId3" w:history="1">
        <w:r w:rsidRPr="00393EAB">
          <w:rPr>
            <w:rStyle w:val="Hyperlink"/>
          </w:rPr>
          <w:t>www.geburt-vertraulich.de</w:t>
        </w:r>
      </w:hyperlink>
      <w:r>
        <w:rPr>
          <w:rStyle w:val="Hyperlink"/>
        </w:rPr>
        <w:t>.</w:t>
      </w:r>
    </w:p>
  </w:footnote>
  <w:footnote w:id="12">
    <w:p w14:paraId="0F669A14" w14:textId="1F756A82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  <w:t>h</w:t>
      </w:r>
      <w:r w:rsidRPr="00D316A9">
        <w:t>ttps://www.bmjv.de/SharedDocs/Gesetzgebungsverfahren/ExterneDokumente/Evaluierung_</w:t>
      </w:r>
      <w:r>
        <w:br/>
      </w:r>
      <w:r w:rsidRPr="00D316A9">
        <w:t>Gesetz_Kinderehen_Gesamtbericht.html;jsessionid=7BAF99D4A7B9BBBB38ED2553214FAAA7.2_cid334</w:t>
      </w:r>
      <w:r>
        <w:t>.</w:t>
      </w:r>
    </w:p>
  </w:footnote>
  <w:footnote w:id="13">
    <w:p w14:paraId="6E31B765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201001">
        <w:t>https://www.empirische-bildungsforschung-bmbf.de/de/3430.php</w:t>
      </w:r>
      <w:r>
        <w:t>.</w:t>
      </w:r>
    </w:p>
  </w:footnote>
  <w:footnote w:id="14">
    <w:p w14:paraId="04559E7F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201001">
        <w:t>https://www.lifbi.de/Institut/Organisation/Abteilung-Kompetenzen-Persönlichkeit-Lernumwelten/Frühkindliche-und-schulische-Bildung/INSIDE-Studie</w:t>
      </w:r>
      <w:r>
        <w:t>.</w:t>
      </w:r>
    </w:p>
  </w:footnote>
  <w:footnote w:id="15">
    <w:p w14:paraId="63AE2AE7" w14:textId="77777777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D92A70">
        <w:t>www.gutes-aufwachsen-mit-medien.de/initiative/</w:t>
      </w:r>
      <w:r>
        <w:t>.</w:t>
      </w:r>
    </w:p>
  </w:footnote>
  <w:footnote w:id="16">
    <w:p w14:paraId="2BB0C5AC" w14:textId="0515E0A9" w:rsidR="005534B8" w:rsidRPr="00E67F81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E67F81">
        <w:t>more</w:t>
      </w:r>
      <w:r>
        <w:t xml:space="preserve"> </w:t>
      </w:r>
      <w:r w:rsidRPr="00E67F81">
        <w:t>information:</w:t>
      </w:r>
      <w:r>
        <w:t xml:space="preserve"> </w:t>
      </w:r>
      <w:r w:rsidRPr="00E67F81">
        <w:t>https://innovationsfonds.g-ba.de/projekte/.</w:t>
      </w:r>
    </w:p>
  </w:footnote>
  <w:footnote w:id="17">
    <w:p w14:paraId="379C2496" w14:textId="7E88C02C" w:rsidR="005534B8" w:rsidRPr="00FD7A0F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E67F81">
        <w:t>cf.</w:t>
      </w:r>
      <w:r>
        <w:t xml:space="preserve"> </w:t>
      </w:r>
      <w:r w:rsidRPr="00E67F81">
        <w:t>Article</w:t>
      </w:r>
      <w:r>
        <w:t xml:space="preserve"> </w:t>
      </w:r>
      <w:r w:rsidRPr="00E67F81">
        <w:t>25</w:t>
      </w:r>
      <w:r>
        <w:t xml:space="preserve"> </w:t>
      </w:r>
      <w:r w:rsidRPr="00E67F81">
        <w:t>para.</w:t>
      </w:r>
      <w:r>
        <w:t xml:space="preserve"> </w:t>
      </w:r>
      <w:r w:rsidRPr="00FD7A0F">
        <w:t>5</w:t>
      </w:r>
      <w:r>
        <w:t xml:space="preserve"> </w:t>
      </w:r>
      <w:r w:rsidRPr="00FD7A0F">
        <w:t>of</w:t>
      </w:r>
      <w:r>
        <w:t xml:space="preserve"> </w:t>
      </w:r>
      <w:r w:rsidRPr="00FD7A0F">
        <w:t>the</w:t>
      </w:r>
      <w:r>
        <w:t xml:space="preserve"> </w:t>
      </w:r>
      <w:r w:rsidRPr="00FD7A0F">
        <w:t>Asylum</w:t>
      </w:r>
      <w:r>
        <w:t xml:space="preserve"> </w:t>
      </w:r>
      <w:r w:rsidRPr="00FD7A0F">
        <w:t>Procedures</w:t>
      </w:r>
      <w:r>
        <w:t xml:space="preserve"> </w:t>
      </w:r>
      <w:r w:rsidRPr="00FD7A0F">
        <w:t>Directive</w:t>
      </w:r>
      <w:r>
        <w:t>.</w:t>
      </w:r>
    </w:p>
  </w:footnote>
  <w:footnote w:id="18">
    <w:p w14:paraId="7C3464CE" w14:textId="77777777" w:rsidR="005534B8" w:rsidRPr="0086132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861328">
        <w:t>https://dserver.bundestag.de/btd/19/318/1931838.pdf</w:t>
      </w:r>
      <w:r>
        <w:t>.</w:t>
      </w:r>
    </w:p>
  </w:footnote>
  <w:footnote w:id="19">
    <w:p w14:paraId="010C3CA2" w14:textId="7826B320" w:rsidR="005534B8" w:rsidRPr="00B44529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B44529">
        <w:t>Council</w:t>
      </w:r>
      <w:r>
        <w:t xml:space="preserve"> </w:t>
      </w:r>
      <w:r w:rsidRPr="00B44529">
        <w:t>Common</w:t>
      </w:r>
      <w:r>
        <w:t xml:space="preserve"> </w:t>
      </w:r>
      <w:r w:rsidRPr="00B44529">
        <w:t>Position</w:t>
      </w:r>
      <w:r>
        <w:t xml:space="preserve"> </w:t>
      </w:r>
      <w:r w:rsidRPr="00B44529">
        <w:t>2008/944/CFSP</w:t>
      </w:r>
      <w:r>
        <w:t xml:space="preserve"> </w:t>
      </w:r>
      <w:r w:rsidRPr="00B44529">
        <w:t>of</w:t>
      </w:r>
      <w:r>
        <w:t xml:space="preserve"> </w:t>
      </w:r>
      <w:r w:rsidRPr="00B44529">
        <w:t>8</w:t>
      </w:r>
      <w:r>
        <w:t xml:space="preserve"> </w:t>
      </w:r>
      <w:r w:rsidRPr="00B44529">
        <w:t>December</w:t>
      </w:r>
      <w:r>
        <w:t xml:space="preserve"> </w:t>
      </w:r>
      <w:r w:rsidRPr="00B44529">
        <w:t>2008</w:t>
      </w:r>
      <w:r>
        <w:t xml:space="preserve"> </w:t>
      </w:r>
      <w:r w:rsidRPr="00B44529">
        <w:t>defining</w:t>
      </w:r>
      <w:r>
        <w:t xml:space="preserve"> </w:t>
      </w:r>
      <w:r w:rsidRPr="00B44529">
        <w:t>common</w:t>
      </w:r>
      <w:r>
        <w:t xml:space="preserve"> </w:t>
      </w:r>
      <w:r w:rsidRPr="00B44529">
        <w:t>rules</w:t>
      </w:r>
      <w:r>
        <w:t xml:space="preserve"> </w:t>
      </w:r>
      <w:r w:rsidRPr="00B44529">
        <w:t>governing</w:t>
      </w:r>
      <w:r>
        <w:t xml:space="preserve"> </w:t>
      </w:r>
      <w:r w:rsidRPr="00B44529">
        <w:t>control</w:t>
      </w:r>
      <w:r>
        <w:t xml:space="preserve"> </w:t>
      </w:r>
      <w:r w:rsidRPr="00B44529">
        <w:t>of</w:t>
      </w:r>
      <w:r>
        <w:t xml:space="preserve"> </w:t>
      </w:r>
      <w:r w:rsidRPr="00B44529">
        <w:t>exports</w:t>
      </w:r>
      <w:r>
        <w:t xml:space="preserve"> </w:t>
      </w:r>
      <w:r w:rsidRPr="00B44529">
        <w:t>of</w:t>
      </w:r>
      <w:r>
        <w:t xml:space="preserve"> </w:t>
      </w:r>
      <w:r w:rsidRPr="00B44529">
        <w:t>military</w:t>
      </w:r>
      <w:r>
        <w:t xml:space="preserve"> </w:t>
      </w:r>
      <w:r w:rsidRPr="00B44529">
        <w:t>technology</w:t>
      </w:r>
      <w:r>
        <w:t xml:space="preserve"> </w:t>
      </w:r>
      <w:r w:rsidRPr="00B44529">
        <w:t>and</w:t>
      </w:r>
      <w:r>
        <w:t xml:space="preserve"> </w:t>
      </w:r>
      <w:r w:rsidRPr="00B44529">
        <w:t>equipment:</w:t>
      </w:r>
      <w:r>
        <w:t xml:space="preserve"> </w:t>
      </w:r>
    </w:p>
    <w:p w14:paraId="4D7EC7D3" w14:textId="77777777" w:rsidR="005534B8" w:rsidRPr="00B44529" w:rsidRDefault="005534B8" w:rsidP="001C72AF">
      <w:pPr>
        <w:pStyle w:val="FootnoteText"/>
      </w:pPr>
      <w:r>
        <w:tab/>
      </w:r>
      <w:r>
        <w:tab/>
      </w:r>
      <w:r w:rsidRPr="00B44529">
        <w:t>https://eur-lex.europa.eu/legal-content/EN/ALL/?uri=CELEX%3A32008E0944.</w:t>
      </w:r>
    </w:p>
  </w:footnote>
  <w:footnote w:id="20">
    <w:p w14:paraId="13C4D39B" w14:textId="77777777" w:rsidR="005534B8" w:rsidRPr="00E567E7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E567E7">
        <w:t>https://data.consilium.europa.eu/doc/document/ST-12189-2019-INIT/en/pdf.</w:t>
      </w:r>
    </w:p>
  </w:footnote>
  <w:footnote w:id="21">
    <w:p w14:paraId="00F69A1C" w14:textId="1CCC0D4E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proofErr w:type="spellStart"/>
      <w:r w:rsidRPr="00F177AC">
        <w:t>Klöppel</w:t>
      </w:r>
      <w:proofErr w:type="spellEnd"/>
      <w:r w:rsidRPr="00F177AC">
        <w:t>,</w:t>
      </w:r>
      <w:r>
        <w:t xml:space="preserve"> </w:t>
      </w:r>
      <w:proofErr w:type="spellStart"/>
      <w:r w:rsidRPr="00394384">
        <w:rPr>
          <w:i/>
        </w:rPr>
        <w:t>Zur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Aktualität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kosmetischer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Operationen</w:t>
      </w:r>
      <w:proofErr w:type="spellEnd"/>
      <w:r>
        <w:rPr>
          <w:i/>
        </w:rPr>
        <w:t xml:space="preserve"> </w:t>
      </w:r>
      <w:r w:rsidRPr="00394384">
        <w:rPr>
          <w:i/>
        </w:rPr>
        <w:t>„</w:t>
      </w:r>
      <w:proofErr w:type="spellStart"/>
      <w:r w:rsidRPr="00394384">
        <w:rPr>
          <w:i/>
        </w:rPr>
        <w:t>uneindeutiger</w:t>
      </w:r>
      <w:proofErr w:type="spellEnd"/>
      <w:r w:rsidRPr="00394384">
        <w:rPr>
          <w:i/>
        </w:rPr>
        <w:t>“</w:t>
      </w:r>
      <w:r>
        <w:rPr>
          <w:i/>
        </w:rPr>
        <w:t xml:space="preserve"> </w:t>
      </w:r>
      <w:proofErr w:type="spellStart"/>
      <w:r w:rsidRPr="00394384">
        <w:rPr>
          <w:i/>
        </w:rPr>
        <w:t>Genitalien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im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Kindesalter</w:t>
      </w:r>
      <w:proofErr w:type="spellEnd"/>
      <w:r w:rsidRPr="00F177AC">
        <w:t>,</w:t>
      </w:r>
      <w:r>
        <w:t xml:space="preserve"> </w:t>
      </w:r>
      <w:r w:rsidRPr="00F177AC">
        <w:t>Bulletin</w:t>
      </w:r>
      <w:r>
        <w:t xml:space="preserve"> </w:t>
      </w:r>
      <w:proofErr w:type="spellStart"/>
      <w:r w:rsidRPr="00F177AC">
        <w:t>Texte</w:t>
      </w:r>
      <w:proofErr w:type="spellEnd"/>
      <w:r>
        <w:t xml:space="preserve"> </w:t>
      </w:r>
      <w:r w:rsidRPr="00F177AC">
        <w:t>42,</w:t>
      </w:r>
      <w:r>
        <w:t xml:space="preserve"> </w:t>
      </w:r>
      <w:proofErr w:type="spellStart"/>
      <w:r w:rsidRPr="00F177AC">
        <w:t>Zentrum</w:t>
      </w:r>
      <w:proofErr w:type="spellEnd"/>
      <w:r>
        <w:t xml:space="preserve"> </w:t>
      </w:r>
      <w:proofErr w:type="spellStart"/>
      <w:r w:rsidRPr="00F177AC">
        <w:t>für</w:t>
      </w:r>
      <w:proofErr w:type="spellEnd"/>
      <w:r>
        <w:t xml:space="preserve"> </w:t>
      </w:r>
      <w:proofErr w:type="spellStart"/>
      <w:r w:rsidRPr="00F177AC">
        <w:t>transdisziplinäre</w:t>
      </w:r>
      <w:proofErr w:type="spellEnd"/>
      <w:r>
        <w:t xml:space="preserve"> </w:t>
      </w:r>
      <w:proofErr w:type="spellStart"/>
      <w:r w:rsidRPr="00F177AC">
        <w:t>Geschlechterstudien</w:t>
      </w:r>
      <w:proofErr w:type="spellEnd"/>
      <w:r w:rsidRPr="00F177AC">
        <w:t>,</w:t>
      </w:r>
      <w:r>
        <w:t xml:space="preserve"> </w:t>
      </w:r>
      <w:r w:rsidRPr="00F177AC">
        <w:t>Humboldt-Universität</w:t>
      </w:r>
      <w:r>
        <w:t xml:space="preserve"> </w:t>
      </w:r>
      <w:proofErr w:type="spellStart"/>
      <w:r w:rsidRPr="00F177AC">
        <w:t>zu</w:t>
      </w:r>
      <w:proofErr w:type="spellEnd"/>
      <w:r>
        <w:t xml:space="preserve"> </w:t>
      </w:r>
      <w:r w:rsidRPr="00F177AC">
        <w:t>Berlin,</w:t>
      </w:r>
      <w:r>
        <w:t xml:space="preserve"> pp</w:t>
      </w:r>
      <w:r w:rsidRPr="00F177AC">
        <w:t>.</w:t>
      </w:r>
      <w:r>
        <w:t xml:space="preserve"> </w:t>
      </w:r>
      <w:r w:rsidRPr="00F177AC">
        <w:t>56</w:t>
      </w:r>
      <w:r>
        <w:t xml:space="preserve"> et seq.</w:t>
      </w:r>
    </w:p>
  </w:footnote>
  <w:footnote w:id="22">
    <w:p w14:paraId="0F82CB83" w14:textId="65F745E9" w:rsidR="005534B8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proofErr w:type="spellStart"/>
      <w:r w:rsidRPr="00E46FD9">
        <w:t>Hoenes</w:t>
      </w:r>
      <w:proofErr w:type="spellEnd"/>
      <w:r w:rsidRPr="00E46FD9">
        <w:t>,</w:t>
      </w:r>
      <w:r>
        <w:t xml:space="preserve"> </w:t>
      </w:r>
      <w:proofErr w:type="spellStart"/>
      <w:r w:rsidRPr="00E46FD9">
        <w:t>Januschke</w:t>
      </w:r>
      <w:proofErr w:type="spellEnd"/>
      <w:r w:rsidRPr="00E46FD9">
        <w:t>,</w:t>
      </w:r>
      <w:r>
        <w:t xml:space="preserve"> </w:t>
      </w:r>
      <w:proofErr w:type="spellStart"/>
      <w:r w:rsidRPr="00E46FD9">
        <w:t>Klöppel</w:t>
      </w:r>
      <w:proofErr w:type="spellEnd"/>
      <w:r w:rsidRPr="00E46FD9">
        <w:t>,</w:t>
      </w:r>
      <w:r>
        <w:t xml:space="preserve"> </w:t>
      </w:r>
      <w:r w:rsidRPr="00E46FD9">
        <w:t>Sabisch,</w:t>
      </w:r>
      <w:r>
        <w:t xml:space="preserve"> </w:t>
      </w:r>
      <w:proofErr w:type="spellStart"/>
      <w:r w:rsidRPr="00394384">
        <w:rPr>
          <w:i/>
        </w:rPr>
        <w:t>Häufigkeit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normangleichender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Operationen</w:t>
      </w:r>
      <w:proofErr w:type="spellEnd"/>
      <w:r>
        <w:rPr>
          <w:i/>
        </w:rPr>
        <w:t xml:space="preserve"> </w:t>
      </w:r>
      <w:r w:rsidRPr="00394384">
        <w:rPr>
          <w:i/>
        </w:rPr>
        <w:t>„</w:t>
      </w:r>
      <w:proofErr w:type="spellStart"/>
      <w:r w:rsidRPr="00394384">
        <w:rPr>
          <w:i/>
        </w:rPr>
        <w:t>uneindeutiger</w:t>
      </w:r>
      <w:proofErr w:type="spellEnd"/>
      <w:r w:rsidRPr="00394384">
        <w:rPr>
          <w:i/>
        </w:rPr>
        <w:t>“</w:t>
      </w:r>
      <w:r>
        <w:rPr>
          <w:i/>
        </w:rPr>
        <w:t xml:space="preserve"> </w:t>
      </w:r>
      <w:proofErr w:type="spellStart"/>
      <w:r w:rsidRPr="00394384">
        <w:rPr>
          <w:i/>
        </w:rPr>
        <w:t>Genitalien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im</w:t>
      </w:r>
      <w:proofErr w:type="spellEnd"/>
      <w:r>
        <w:rPr>
          <w:i/>
        </w:rPr>
        <w:t xml:space="preserve"> </w:t>
      </w:r>
      <w:proofErr w:type="spellStart"/>
      <w:r w:rsidRPr="00394384">
        <w:rPr>
          <w:i/>
        </w:rPr>
        <w:t>Kindesalter</w:t>
      </w:r>
      <w:proofErr w:type="spellEnd"/>
      <w:r w:rsidRPr="00E46FD9">
        <w:t>,</w:t>
      </w:r>
      <w:r>
        <w:t xml:space="preserve"> </w:t>
      </w:r>
      <w:r w:rsidRPr="00E46FD9">
        <w:t>Bulletin</w:t>
      </w:r>
      <w:r>
        <w:t xml:space="preserve"> </w:t>
      </w:r>
      <w:proofErr w:type="spellStart"/>
      <w:r w:rsidRPr="00E46FD9">
        <w:t>Texte</w:t>
      </w:r>
      <w:proofErr w:type="spellEnd"/>
      <w:r>
        <w:t xml:space="preserve"> </w:t>
      </w:r>
      <w:r w:rsidRPr="00E46FD9">
        <w:t>44,</w:t>
      </w:r>
      <w:r>
        <w:t xml:space="preserve"> </w:t>
      </w:r>
      <w:proofErr w:type="spellStart"/>
      <w:r w:rsidRPr="00E46FD9">
        <w:t>Fakultät</w:t>
      </w:r>
      <w:proofErr w:type="spellEnd"/>
      <w:r>
        <w:t xml:space="preserve"> </w:t>
      </w:r>
      <w:proofErr w:type="spellStart"/>
      <w:r w:rsidRPr="00E46FD9">
        <w:t>Sozialwissenschaft</w:t>
      </w:r>
      <w:proofErr w:type="spellEnd"/>
      <w:r w:rsidRPr="00E46FD9">
        <w:t>,</w:t>
      </w:r>
      <w:r>
        <w:t xml:space="preserve"> </w:t>
      </w:r>
      <w:r w:rsidRPr="00E46FD9">
        <w:t>Gender</w:t>
      </w:r>
      <w:r>
        <w:t xml:space="preserve"> </w:t>
      </w:r>
      <w:r w:rsidRPr="00E46FD9">
        <w:t>Studies,</w:t>
      </w:r>
      <w:r>
        <w:t xml:space="preserve"> </w:t>
      </w:r>
      <w:r w:rsidRPr="00E46FD9">
        <w:t>2019,</w:t>
      </w:r>
      <w:r>
        <w:t xml:space="preserve"> p. </w:t>
      </w:r>
      <w:r w:rsidRPr="00E46FD9">
        <w:t>19</w:t>
      </w:r>
      <w:r>
        <w:t>.</w:t>
      </w:r>
    </w:p>
  </w:footnote>
  <w:footnote w:id="23">
    <w:p w14:paraId="27C621EE" w14:textId="7BF4B09A" w:rsidR="005534B8" w:rsidRPr="000D5B8E" w:rsidRDefault="005534B8" w:rsidP="001C72AF">
      <w:pPr>
        <w:pStyle w:val="FootnoteText"/>
      </w:pPr>
      <w:r>
        <w:tab/>
      </w:r>
      <w:r w:rsidRPr="001531B4">
        <w:rPr>
          <w:rStyle w:val="FootnoteReference"/>
        </w:rPr>
        <w:footnoteRef/>
      </w:r>
      <w:r>
        <w:tab/>
      </w:r>
      <w:r w:rsidRPr="000D5B8E">
        <w:t>Countries</w:t>
      </w:r>
      <w:r>
        <w:t xml:space="preserve"> </w:t>
      </w:r>
      <w:r w:rsidRPr="000D5B8E">
        <w:t>and</w:t>
      </w:r>
      <w:r>
        <w:t xml:space="preserve"> </w:t>
      </w:r>
      <w:r w:rsidRPr="000D5B8E">
        <w:t>territories</w:t>
      </w:r>
      <w:r>
        <w:t xml:space="preserve"> </w:t>
      </w:r>
      <w:r w:rsidRPr="000D5B8E">
        <w:t>from</w:t>
      </w:r>
      <w:r>
        <w:t xml:space="preserve"> </w:t>
      </w:r>
      <w:r w:rsidRPr="000D5B8E">
        <w:t>the</w:t>
      </w:r>
      <w:r>
        <w:t xml:space="preserve"> </w:t>
      </w:r>
      <w:r w:rsidRPr="000D5B8E">
        <w:t>report</w:t>
      </w:r>
      <w:r>
        <w:t xml:space="preserve"> </w:t>
      </w:r>
      <w:r w:rsidRPr="000D5B8E">
        <w:t>of</w:t>
      </w:r>
      <w:r>
        <w:t xml:space="preserve"> </w:t>
      </w:r>
      <w:r w:rsidRPr="000D5B8E">
        <w:t>the</w:t>
      </w:r>
      <w:r>
        <w:t xml:space="preserve"> </w:t>
      </w:r>
      <w:r w:rsidRPr="00F851DC">
        <w:t>UNGA</w:t>
      </w:r>
      <w:r w:rsidRPr="000D5B8E">
        <w:t>,</w:t>
      </w:r>
      <w:r>
        <w:t xml:space="preserve"> </w:t>
      </w:r>
      <w:r w:rsidRPr="000D5B8E">
        <w:t>see</w:t>
      </w:r>
      <w:r>
        <w:t xml:space="preserve"> </w:t>
      </w:r>
      <w:r w:rsidRPr="000D5B8E">
        <w:t>on</w:t>
      </w:r>
      <w:r>
        <w:t xml:space="preserve"> </w:t>
      </w:r>
      <w:r w:rsidRPr="000D5B8E">
        <w:t>this</w:t>
      </w:r>
      <w:r>
        <w:t xml:space="preserve"> </w:t>
      </w:r>
      <w:r w:rsidRPr="00FA2CEF">
        <w:t>https://www.un.org/ga/search/view_doc.asp?symbol=S/2021/437&amp;Lang=E&amp;Area=UNDOC</w:t>
      </w:r>
      <w:r w:rsidRPr="000D5B8E">
        <w:t>,</w:t>
      </w:r>
      <w:r>
        <w:t xml:space="preserve"> the </w:t>
      </w:r>
      <w:r w:rsidRPr="000D5B8E">
        <w:t>Lake</w:t>
      </w:r>
      <w:r>
        <w:t xml:space="preserve"> </w:t>
      </w:r>
      <w:r w:rsidRPr="000D5B8E">
        <w:t>Chad</w:t>
      </w:r>
      <w:r>
        <w:t xml:space="preserve"> </w:t>
      </w:r>
      <w:r w:rsidRPr="000D5B8E">
        <w:t>Region</w:t>
      </w:r>
      <w:r>
        <w:t xml:space="preserve"> </w:t>
      </w:r>
      <w:r w:rsidRPr="000D5B8E">
        <w:t>was</w:t>
      </w:r>
      <w:r>
        <w:t xml:space="preserve"> </w:t>
      </w:r>
      <w:r w:rsidRPr="000D5B8E">
        <w:t>not</w:t>
      </w:r>
      <w:r>
        <w:t xml:space="preserve"> </w:t>
      </w:r>
      <w:r w:rsidRPr="000D5B8E">
        <w:t>included</w:t>
      </w:r>
      <w:r>
        <w:t xml:space="preserve"> in the answer to the question.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058B" w14:textId="77777777" w:rsidR="005534B8" w:rsidRDefault="005534B8" w:rsidP="00D71761">
    <w:pPr>
      <w:pStyle w:val="Header"/>
    </w:pPr>
    <w:r>
      <w:t>CRC/C/DEU/RQ/5-6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8F8F7" w14:textId="77777777" w:rsidR="005534B8" w:rsidRDefault="005534B8" w:rsidP="00D71761">
    <w:pPr>
      <w:pStyle w:val="Header"/>
      <w:jc w:val="right"/>
    </w:pPr>
    <w:r>
      <w:t>CRC/C/DEU/RQ/5-6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6732"/>
    <w:multiLevelType w:val="hybridMultilevel"/>
    <w:tmpl w:val="B9D0D0CE"/>
    <w:lvl w:ilvl="0" w:tplc="CD04B3B6">
      <w:start w:val="3"/>
      <w:numFmt w:val="bullet"/>
      <w:lvlText w:val="-"/>
      <w:lvlJc w:val="left"/>
      <w:pPr>
        <w:ind w:left="9072" w:hanging="360"/>
      </w:pPr>
      <w:rPr>
        <w:rFonts w:ascii="Verdana" w:eastAsia="Verdana" w:hAnsi="Verdana" w:cs="Verdana" w:hint="default"/>
        <w:sz w:val="20"/>
      </w:rPr>
    </w:lvl>
    <w:lvl w:ilvl="1" w:tplc="04070003">
      <w:start w:val="1"/>
      <w:numFmt w:val="bullet"/>
      <w:lvlText w:val="o"/>
      <w:lvlJc w:val="left"/>
      <w:pPr>
        <w:ind w:left="9792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0512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1232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11952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12672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13392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14112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14832" w:hanging="360"/>
      </w:pPr>
      <w:rPr>
        <w:rFonts w:ascii="Wingdings" w:hAnsi="Wingdings" w:hint="default"/>
      </w:rPr>
    </w:lvl>
  </w:abstractNum>
  <w:abstractNum w:abstractNumId="1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0D1117"/>
    <w:multiLevelType w:val="hybridMultilevel"/>
    <w:tmpl w:val="9906085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D32599"/>
    <w:multiLevelType w:val="hybridMultilevel"/>
    <w:tmpl w:val="AE244E9E"/>
    <w:lvl w:ilvl="0" w:tplc="3AD4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45C36"/>
    <w:multiLevelType w:val="hybridMultilevel"/>
    <w:tmpl w:val="814E3348"/>
    <w:lvl w:ilvl="0" w:tplc="3AD4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1153C"/>
    <w:multiLevelType w:val="hybridMultilevel"/>
    <w:tmpl w:val="C592F8B6"/>
    <w:lvl w:ilvl="0" w:tplc="0407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954887"/>
    <w:multiLevelType w:val="hybridMultilevel"/>
    <w:tmpl w:val="2B362816"/>
    <w:lvl w:ilvl="0" w:tplc="5CD4A8BE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2AF8D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D6B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86C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FEF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4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B2BF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B28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E98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D3629"/>
    <w:multiLevelType w:val="hybridMultilevel"/>
    <w:tmpl w:val="1CE00AB6"/>
    <w:lvl w:ilvl="0" w:tplc="3AD45F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F31639"/>
    <w:multiLevelType w:val="hybridMultilevel"/>
    <w:tmpl w:val="7ED41378"/>
    <w:lvl w:ilvl="0" w:tplc="4E6AB68C">
      <w:start w:val="1"/>
      <w:numFmt w:val="decimal"/>
      <w:lvlText w:val="%1."/>
      <w:lvlJc w:val="left"/>
      <w:pPr>
        <w:ind w:left="723" w:firstLine="0"/>
      </w:pPr>
      <w:rPr>
        <w:rFonts w:ascii="Arial" w:eastAsia="Verdana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3D10E44C">
      <w:start w:val="1"/>
      <w:numFmt w:val="lowerLetter"/>
      <w:lvlText w:val="%2"/>
      <w:lvlJc w:val="left"/>
      <w:pPr>
        <w:ind w:left="155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D6415DA">
      <w:start w:val="1"/>
      <w:numFmt w:val="lowerRoman"/>
      <w:lvlText w:val="%3"/>
      <w:lvlJc w:val="left"/>
      <w:pPr>
        <w:ind w:left="227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1E64B10">
      <w:start w:val="1"/>
      <w:numFmt w:val="decimal"/>
      <w:lvlText w:val="%4"/>
      <w:lvlJc w:val="left"/>
      <w:pPr>
        <w:ind w:left="299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944A35A">
      <w:start w:val="1"/>
      <w:numFmt w:val="lowerLetter"/>
      <w:lvlText w:val="%5"/>
      <w:lvlJc w:val="left"/>
      <w:pPr>
        <w:ind w:left="371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76222FC">
      <w:start w:val="1"/>
      <w:numFmt w:val="lowerRoman"/>
      <w:lvlText w:val="%6"/>
      <w:lvlJc w:val="left"/>
      <w:pPr>
        <w:ind w:left="443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15C4DBE">
      <w:start w:val="1"/>
      <w:numFmt w:val="decimal"/>
      <w:lvlText w:val="%7"/>
      <w:lvlJc w:val="left"/>
      <w:pPr>
        <w:ind w:left="515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7A4D7A">
      <w:start w:val="1"/>
      <w:numFmt w:val="lowerLetter"/>
      <w:lvlText w:val="%8"/>
      <w:lvlJc w:val="left"/>
      <w:pPr>
        <w:ind w:left="587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7DA0F94">
      <w:start w:val="1"/>
      <w:numFmt w:val="lowerRoman"/>
      <w:lvlText w:val="%9"/>
      <w:lvlJc w:val="left"/>
      <w:pPr>
        <w:ind w:left="6591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071728A"/>
    <w:multiLevelType w:val="hybridMultilevel"/>
    <w:tmpl w:val="E34EC50A"/>
    <w:lvl w:ilvl="0" w:tplc="04070001">
      <w:start w:val="1"/>
      <w:numFmt w:val="bullet"/>
      <w:lvlText w:val=""/>
      <w:lvlJc w:val="left"/>
      <w:pPr>
        <w:ind w:left="29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abstractNum w:abstractNumId="10" w15:restartNumberingAfterBreak="0">
    <w:nsid w:val="11201E93"/>
    <w:multiLevelType w:val="hybridMultilevel"/>
    <w:tmpl w:val="618E1C3E"/>
    <w:lvl w:ilvl="0" w:tplc="0407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13240D64"/>
    <w:multiLevelType w:val="hybridMultilevel"/>
    <w:tmpl w:val="AA0E6C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ABB3DDF"/>
    <w:multiLevelType w:val="hybridMultilevel"/>
    <w:tmpl w:val="C1E64A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2F5C0A"/>
    <w:multiLevelType w:val="hybridMultilevel"/>
    <w:tmpl w:val="A8F66EEA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90F0F00E">
      <w:numFmt w:val="bullet"/>
      <w:lvlText w:val="•"/>
      <w:lvlJc w:val="left"/>
      <w:pPr>
        <w:ind w:left="2496" w:hanging="708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C57A8E"/>
    <w:multiLevelType w:val="hybridMultilevel"/>
    <w:tmpl w:val="E8CECC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4318D"/>
    <w:multiLevelType w:val="hybridMultilevel"/>
    <w:tmpl w:val="516AD5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005B8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FFD2E24"/>
    <w:multiLevelType w:val="hybridMultilevel"/>
    <w:tmpl w:val="A20E72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558E9"/>
    <w:multiLevelType w:val="hybridMultilevel"/>
    <w:tmpl w:val="4E50EAC4"/>
    <w:lvl w:ilvl="0" w:tplc="7E68F3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4E2980"/>
    <w:multiLevelType w:val="hybridMultilevel"/>
    <w:tmpl w:val="07E63B16"/>
    <w:lvl w:ilvl="0" w:tplc="2BD60DBA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ACF4EB2"/>
    <w:multiLevelType w:val="hybridMultilevel"/>
    <w:tmpl w:val="CB6C816A"/>
    <w:lvl w:ilvl="0" w:tplc="4552E2C8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D52487F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CA8C7A0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D994BD9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CC32238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3CCE76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CC668B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35A8FC7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FE5CD28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4" w15:restartNumberingAfterBreak="0">
    <w:nsid w:val="3F6002CB"/>
    <w:multiLevelType w:val="multilevel"/>
    <w:tmpl w:val="A9D031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CF7462"/>
    <w:multiLevelType w:val="hybridMultilevel"/>
    <w:tmpl w:val="CAEC37F8"/>
    <w:lvl w:ilvl="0" w:tplc="2B2EEA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7554C"/>
    <w:multiLevelType w:val="hybridMultilevel"/>
    <w:tmpl w:val="1F961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80D4F"/>
    <w:multiLevelType w:val="hybridMultilevel"/>
    <w:tmpl w:val="1696CF48"/>
    <w:lvl w:ilvl="0" w:tplc="3AD4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F26406"/>
    <w:multiLevelType w:val="hybridMultilevel"/>
    <w:tmpl w:val="1E0C2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32280"/>
    <w:multiLevelType w:val="hybridMultilevel"/>
    <w:tmpl w:val="377615A0"/>
    <w:lvl w:ilvl="0" w:tplc="2458BB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E14261"/>
    <w:multiLevelType w:val="hybridMultilevel"/>
    <w:tmpl w:val="9250B3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052519"/>
    <w:multiLevelType w:val="hybridMultilevel"/>
    <w:tmpl w:val="46208F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5C1179"/>
    <w:multiLevelType w:val="hybridMultilevel"/>
    <w:tmpl w:val="E9749282"/>
    <w:lvl w:ilvl="0" w:tplc="7E68F3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6757319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8AD07B2"/>
    <w:multiLevelType w:val="hybridMultilevel"/>
    <w:tmpl w:val="7FEE3222"/>
    <w:lvl w:ilvl="0" w:tplc="B49658CC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D3C064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E269202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C2E2E90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3AA105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3C6FC6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ADC264A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713ECA2A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6068EA2E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7" w15:restartNumberingAfterBreak="0">
    <w:nsid w:val="6A3F4675"/>
    <w:multiLevelType w:val="hybridMultilevel"/>
    <w:tmpl w:val="C9BCA798"/>
    <w:lvl w:ilvl="0" w:tplc="0C546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200A4"/>
    <w:multiLevelType w:val="hybridMultilevel"/>
    <w:tmpl w:val="7BC836E2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0037C85"/>
    <w:multiLevelType w:val="hybridMultilevel"/>
    <w:tmpl w:val="CC7C680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1517B82"/>
    <w:multiLevelType w:val="hybridMultilevel"/>
    <w:tmpl w:val="F4D409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63A12"/>
    <w:multiLevelType w:val="hybridMultilevel"/>
    <w:tmpl w:val="1518A7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958012C"/>
    <w:multiLevelType w:val="hybridMultilevel"/>
    <w:tmpl w:val="5B122A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477FD3"/>
    <w:multiLevelType w:val="hybridMultilevel"/>
    <w:tmpl w:val="9E3C0C6A"/>
    <w:lvl w:ilvl="0" w:tplc="3AD45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"/>
  </w:num>
  <w:num w:numId="4">
    <w:abstractNumId w:val="33"/>
  </w:num>
  <w:num w:numId="5">
    <w:abstractNumId w:val="34"/>
  </w:num>
  <w:num w:numId="6">
    <w:abstractNumId w:val="42"/>
  </w:num>
  <w:num w:numId="7">
    <w:abstractNumId w:val="12"/>
  </w:num>
  <w:num w:numId="8">
    <w:abstractNumId w:val="35"/>
  </w:num>
  <w:num w:numId="9">
    <w:abstractNumId w:val="18"/>
  </w:num>
  <w:num w:numId="10">
    <w:abstractNumId w:val="36"/>
  </w:num>
  <w:num w:numId="11">
    <w:abstractNumId w:val="23"/>
  </w:num>
  <w:num w:numId="12">
    <w:abstractNumId w:val="6"/>
  </w:num>
  <w:num w:numId="13">
    <w:abstractNumId w:val="31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1"/>
  </w:num>
  <w:num w:numId="17">
    <w:abstractNumId w:val="40"/>
  </w:num>
  <w:num w:numId="18">
    <w:abstractNumId w:val="17"/>
  </w:num>
  <w:num w:numId="19">
    <w:abstractNumId w:val="28"/>
  </w:num>
  <w:num w:numId="20">
    <w:abstractNumId w:val="13"/>
  </w:num>
  <w:num w:numId="21">
    <w:abstractNumId w:val="32"/>
  </w:num>
  <w:num w:numId="22">
    <w:abstractNumId w:val="21"/>
  </w:num>
  <w:num w:numId="23">
    <w:abstractNumId w:val="26"/>
  </w:num>
  <w:num w:numId="24">
    <w:abstractNumId w:val="9"/>
  </w:num>
  <w:num w:numId="25">
    <w:abstractNumId w:val="24"/>
  </w:num>
  <w:num w:numId="26">
    <w:abstractNumId w:val="14"/>
  </w:num>
  <w:num w:numId="27">
    <w:abstractNumId w:val="10"/>
  </w:num>
  <w:num w:numId="28">
    <w:abstractNumId w:val="5"/>
  </w:num>
  <w:num w:numId="29">
    <w:abstractNumId w:val="25"/>
  </w:num>
  <w:num w:numId="30">
    <w:abstractNumId w:val="39"/>
  </w:num>
  <w:num w:numId="31">
    <w:abstractNumId w:val="2"/>
  </w:num>
  <w:num w:numId="32">
    <w:abstractNumId w:val="41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30"/>
  </w:num>
  <w:num w:numId="36">
    <w:abstractNumId w:val="3"/>
  </w:num>
  <w:num w:numId="37">
    <w:abstractNumId w:val="44"/>
  </w:num>
  <w:num w:numId="38">
    <w:abstractNumId w:val="4"/>
  </w:num>
  <w:num w:numId="39">
    <w:abstractNumId w:val="7"/>
  </w:num>
  <w:num w:numId="40">
    <w:abstractNumId w:val="27"/>
  </w:num>
  <w:num w:numId="41">
    <w:abstractNumId w:val="38"/>
  </w:num>
  <w:num w:numId="42">
    <w:abstractNumId w:val="19"/>
  </w:num>
  <w:num w:numId="43">
    <w:abstractNumId w:val="29"/>
  </w:num>
  <w:num w:numId="44">
    <w:abstractNumId w:val="16"/>
  </w:num>
  <w:num w:numId="45">
    <w:abstractNumId w:val="43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61A"/>
    <w:rsid w:val="000169DD"/>
    <w:rsid w:val="00041BC8"/>
    <w:rsid w:val="00046E92"/>
    <w:rsid w:val="00051F3F"/>
    <w:rsid w:val="00082634"/>
    <w:rsid w:val="00084C6B"/>
    <w:rsid w:val="00091F5B"/>
    <w:rsid w:val="00097700"/>
    <w:rsid w:val="000A0BCB"/>
    <w:rsid w:val="000A14EB"/>
    <w:rsid w:val="000B1FE5"/>
    <w:rsid w:val="000B2F49"/>
    <w:rsid w:val="000C131A"/>
    <w:rsid w:val="000C37E0"/>
    <w:rsid w:val="000D2700"/>
    <w:rsid w:val="000D3AAB"/>
    <w:rsid w:val="000E55BB"/>
    <w:rsid w:val="000F1725"/>
    <w:rsid w:val="000F65D0"/>
    <w:rsid w:val="0010622F"/>
    <w:rsid w:val="00120AE8"/>
    <w:rsid w:val="00136102"/>
    <w:rsid w:val="00156673"/>
    <w:rsid w:val="00177018"/>
    <w:rsid w:val="001C12F5"/>
    <w:rsid w:val="001C72AF"/>
    <w:rsid w:val="001D0759"/>
    <w:rsid w:val="001E1705"/>
    <w:rsid w:val="001E7938"/>
    <w:rsid w:val="00207729"/>
    <w:rsid w:val="00212B5C"/>
    <w:rsid w:val="00226ADD"/>
    <w:rsid w:val="00232D4E"/>
    <w:rsid w:val="00236168"/>
    <w:rsid w:val="00245785"/>
    <w:rsid w:val="00247E2C"/>
    <w:rsid w:val="00253444"/>
    <w:rsid w:val="0028248A"/>
    <w:rsid w:val="00282B75"/>
    <w:rsid w:val="0028365D"/>
    <w:rsid w:val="002A09CA"/>
    <w:rsid w:val="002B341B"/>
    <w:rsid w:val="002D23D4"/>
    <w:rsid w:val="002D6C53"/>
    <w:rsid w:val="002E0634"/>
    <w:rsid w:val="002F5595"/>
    <w:rsid w:val="00304602"/>
    <w:rsid w:val="003072E1"/>
    <w:rsid w:val="0033461A"/>
    <w:rsid w:val="00334F6A"/>
    <w:rsid w:val="00342AC8"/>
    <w:rsid w:val="00346B22"/>
    <w:rsid w:val="003522C2"/>
    <w:rsid w:val="00357EF3"/>
    <w:rsid w:val="00364701"/>
    <w:rsid w:val="00367CD2"/>
    <w:rsid w:val="0037401A"/>
    <w:rsid w:val="00394463"/>
    <w:rsid w:val="00397B16"/>
    <w:rsid w:val="003A759B"/>
    <w:rsid w:val="003B0764"/>
    <w:rsid w:val="003B4550"/>
    <w:rsid w:val="003C30F0"/>
    <w:rsid w:val="003E459B"/>
    <w:rsid w:val="003F0F7C"/>
    <w:rsid w:val="003F6BED"/>
    <w:rsid w:val="00410F16"/>
    <w:rsid w:val="004117EA"/>
    <w:rsid w:val="00411FAF"/>
    <w:rsid w:val="004241DA"/>
    <w:rsid w:val="00427D78"/>
    <w:rsid w:val="0045108B"/>
    <w:rsid w:val="00461253"/>
    <w:rsid w:val="004629FE"/>
    <w:rsid w:val="004741B6"/>
    <w:rsid w:val="0048524E"/>
    <w:rsid w:val="004858BA"/>
    <w:rsid w:val="004A1A29"/>
    <w:rsid w:val="004A24D6"/>
    <w:rsid w:val="004B0D37"/>
    <w:rsid w:val="004B1182"/>
    <w:rsid w:val="004B483B"/>
    <w:rsid w:val="004B7706"/>
    <w:rsid w:val="004E0492"/>
    <w:rsid w:val="004E3DD1"/>
    <w:rsid w:val="004F67FE"/>
    <w:rsid w:val="005042C2"/>
    <w:rsid w:val="00520B00"/>
    <w:rsid w:val="00526FEB"/>
    <w:rsid w:val="00543871"/>
    <w:rsid w:val="0054539D"/>
    <w:rsid w:val="005534B8"/>
    <w:rsid w:val="00582D1D"/>
    <w:rsid w:val="00586BEE"/>
    <w:rsid w:val="00591D23"/>
    <w:rsid w:val="0059268D"/>
    <w:rsid w:val="005945E6"/>
    <w:rsid w:val="00596472"/>
    <w:rsid w:val="005B7E6B"/>
    <w:rsid w:val="005C4989"/>
    <w:rsid w:val="005C6A36"/>
    <w:rsid w:val="005D75CC"/>
    <w:rsid w:val="005E330B"/>
    <w:rsid w:val="005E3C3B"/>
    <w:rsid w:val="005E6461"/>
    <w:rsid w:val="00600583"/>
    <w:rsid w:val="00633203"/>
    <w:rsid w:val="00636B79"/>
    <w:rsid w:val="006411E5"/>
    <w:rsid w:val="00645D71"/>
    <w:rsid w:val="00671529"/>
    <w:rsid w:val="00683007"/>
    <w:rsid w:val="00692540"/>
    <w:rsid w:val="006A1F31"/>
    <w:rsid w:val="006F08CD"/>
    <w:rsid w:val="006F0959"/>
    <w:rsid w:val="006F38CA"/>
    <w:rsid w:val="006F5B5E"/>
    <w:rsid w:val="007268F9"/>
    <w:rsid w:val="00745197"/>
    <w:rsid w:val="00782368"/>
    <w:rsid w:val="0078330B"/>
    <w:rsid w:val="0078593B"/>
    <w:rsid w:val="007B09B4"/>
    <w:rsid w:val="007B7EC4"/>
    <w:rsid w:val="007C52B0"/>
    <w:rsid w:val="007C7DE0"/>
    <w:rsid w:val="007D384F"/>
    <w:rsid w:val="007E5537"/>
    <w:rsid w:val="007F330D"/>
    <w:rsid w:val="007F5AE4"/>
    <w:rsid w:val="0082432F"/>
    <w:rsid w:val="00852A5E"/>
    <w:rsid w:val="00855646"/>
    <w:rsid w:val="00857808"/>
    <w:rsid w:val="00870A14"/>
    <w:rsid w:val="008747CE"/>
    <w:rsid w:val="008A5B0E"/>
    <w:rsid w:val="008C1242"/>
    <w:rsid w:val="008C5ACB"/>
    <w:rsid w:val="008E312F"/>
    <w:rsid w:val="008F7DC2"/>
    <w:rsid w:val="00902B4E"/>
    <w:rsid w:val="00915B13"/>
    <w:rsid w:val="009407A9"/>
    <w:rsid w:val="009411B4"/>
    <w:rsid w:val="00952DD0"/>
    <w:rsid w:val="00957426"/>
    <w:rsid w:val="009728C2"/>
    <w:rsid w:val="00987970"/>
    <w:rsid w:val="009B42DA"/>
    <w:rsid w:val="009B6259"/>
    <w:rsid w:val="009D0139"/>
    <w:rsid w:val="009E2DB6"/>
    <w:rsid w:val="009F4440"/>
    <w:rsid w:val="009F5CDC"/>
    <w:rsid w:val="00A01DA6"/>
    <w:rsid w:val="00A10E9B"/>
    <w:rsid w:val="00A12626"/>
    <w:rsid w:val="00A249DD"/>
    <w:rsid w:val="00A35390"/>
    <w:rsid w:val="00A35C34"/>
    <w:rsid w:val="00A74F6A"/>
    <w:rsid w:val="00A766E0"/>
    <w:rsid w:val="00A775CF"/>
    <w:rsid w:val="00A80E28"/>
    <w:rsid w:val="00A9548D"/>
    <w:rsid w:val="00AA3FBE"/>
    <w:rsid w:val="00AA636D"/>
    <w:rsid w:val="00AA71D5"/>
    <w:rsid w:val="00AB18D6"/>
    <w:rsid w:val="00AC6E0A"/>
    <w:rsid w:val="00AF5BDF"/>
    <w:rsid w:val="00B01237"/>
    <w:rsid w:val="00B06045"/>
    <w:rsid w:val="00B1198E"/>
    <w:rsid w:val="00B20A63"/>
    <w:rsid w:val="00B45325"/>
    <w:rsid w:val="00B6504F"/>
    <w:rsid w:val="00B74621"/>
    <w:rsid w:val="00B75EFE"/>
    <w:rsid w:val="00B8359D"/>
    <w:rsid w:val="00B875A0"/>
    <w:rsid w:val="00B922D5"/>
    <w:rsid w:val="00BA0DB3"/>
    <w:rsid w:val="00BA4227"/>
    <w:rsid w:val="00BC2028"/>
    <w:rsid w:val="00BD3B27"/>
    <w:rsid w:val="00BD7E0C"/>
    <w:rsid w:val="00BF6EC4"/>
    <w:rsid w:val="00C04BC8"/>
    <w:rsid w:val="00C04CCA"/>
    <w:rsid w:val="00C073FD"/>
    <w:rsid w:val="00C23B72"/>
    <w:rsid w:val="00C246C1"/>
    <w:rsid w:val="00C31429"/>
    <w:rsid w:val="00C31C8E"/>
    <w:rsid w:val="00C35A27"/>
    <w:rsid w:val="00C60504"/>
    <w:rsid w:val="00C6351E"/>
    <w:rsid w:val="00C84216"/>
    <w:rsid w:val="00C958E8"/>
    <w:rsid w:val="00CB0D3D"/>
    <w:rsid w:val="00CC52DF"/>
    <w:rsid w:val="00CD0365"/>
    <w:rsid w:val="00CE2AC0"/>
    <w:rsid w:val="00CF142E"/>
    <w:rsid w:val="00D0685E"/>
    <w:rsid w:val="00D21089"/>
    <w:rsid w:val="00D212BB"/>
    <w:rsid w:val="00D21650"/>
    <w:rsid w:val="00D304E4"/>
    <w:rsid w:val="00D43738"/>
    <w:rsid w:val="00D6742A"/>
    <w:rsid w:val="00D71761"/>
    <w:rsid w:val="00D7640D"/>
    <w:rsid w:val="00D871B3"/>
    <w:rsid w:val="00DA25D8"/>
    <w:rsid w:val="00DA42C7"/>
    <w:rsid w:val="00DA7034"/>
    <w:rsid w:val="00DB2CFA"/>
    <w:rsid w:val="00DB37C9"/>
    <w:rsid w:val="00DB4849"/>
    <w:rsid w:val="00DD52E6"/>
    <w:rsid w:val="00DE5703"/>
    <w:rsid w:val="00E02C2B"/>
    <w:rsid w:val="00E141B7"/>
    <w:rsid w:val="00E231D3"/>
    <w:rsid w:val="00E62B93"/>
    <w:rsid w:val="00E63F52"/>
    <w:rsid w:val="00E744D0"/>
    <w:rsid w:val="00E75DB3"/>
    <w:rsid w:val="00E96D00"/>
    <w:rsid w:val="00EB5456"/>
    <w:rsid w:val="00EC01CE"/>
    <w:rsid w:val="00ED1840"/>
    <w:rsid w:val="00ED625E"/>
    <w:rsid w:val="00ED6C48"/>
    <w:rsid w:val="00EF1903"/>
    <w:rsid w:val="00EF1DDC"/>
    <w:rsid w:val="00F23220"/>
    <w:rsid w:val="00F252CD"/>
    <w:rsid w:val="00F45504"/>
    <w:rsid w:val="00F50AE6"/>
    <w:rsid w:val="00F54041"/>
    <w:rsid w:val="00F55440"/>
    <w:rsid w:val="00F556CA"/>
    <w:rsid w:val="00F65F5D"/>
    <w:rsid w:val="00F763C0"/>
    <w:rsid w:val="00F7721E"/>
    <w:rsid w:val="00F86A3A"/>
    <w:rsid w:val="00F93C73"/>
    <w:rsid w:val="00FC63A7"/>
    <w:rsid w:val="00FE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5FEEFC2B"/>
  <w15:docId w15:val="{FA750E4D-EF07-4796-AC5F-FC131ACF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7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3C30F0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qFormat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qFormat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uiPriority w:val="99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qFormat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rsid w:val="001C72AF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1C72AF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1C72AF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1C72AF"/>
    <w:pPr>
      <w:spacing w:after="0" w:line="240" w:lineRule="auto"/>
    </w:pPr>
    <w:rPr>
      <w:rFonts w:ascii="Arial" w:eastAsiaTheme="minorHAnsi" w:hAnsi="Arial" w:cs="Times New Roman"/>
      <w:szCs w:val="20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hart" Target="charts/chart4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ji.de/aida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://www.dji.de/aida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eburt-vertraulich.de" TargetMode="External"/><Relationship Id="rId2" Type="http://schemas.openxmlformats.org/officeDocument/2006/relationships/hyperlink" Target="http://www.schwanger-und-viele-fragen.de" TargetMode="External"/><Relationship Id="rId1" Type="http://schemas.openxmlformats.org/officeDocument/2006/relationships/hyperlink" Target="https://www.bmbf.de/de/die-s3-leitlinie-als-handlungsempfehlung-fuer-schulen-13722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RC.dot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\\Fileserver\Groups\Abt_Kinder\Fachgruppe_1\A_Projekte\Monitoring%20Kinderrechte\Datenanhang%20Staatenbericht\Aktualisierung_2019\Kontakt_getrennter_Elternteil\Kontakth&#228;ufigkeit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Tabelle!$B$2</c:f>
              <c:strCache>
                <c:ptCount val="1"/>
                <c:pt idx="0">
                  <c:v>täglich oder mehrmals pro Woche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itchFamily="34" charset="0"/>
                    <a:ea typeface="+mn-ea"/>
                    <a:cs typeface="Arial" pitchFamily="34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Tabelle!$A$3:$A$14</c:f>
              <c:strCache>
                <c:ptCount val="12"/>
                <c:pt idx="0">
                  <c:v>Bildungsstand niedrig/mittel</c:v>
                </c:pt>
                <c:pt idx="1">
                  <c:v>Bildungsstand hoch</c:v>
                </c:pt>
                <c:pt idx="3">
                  <c:v>Armutsgefährdung</c:v>
                </c:pt>
                <c:pt idx="4">
                  <c:v>keine Armutsgefährdung</c:v>
                </c:pt>
                <c:pt idx="6">
                  <c:v>15-17 Jahre</c:v>
                </c:pt>
                <c:pt idx="7">
                  <c:v>11-14 Jahre</c:v>
                </c:pt>
                <c:pt idx="8">
                  <c:v>6-10 Jahre</c:v>
                </c:pt>
                <c:pt idx="9">
                  <c:v>0-5 Jahre</c:v>
                </c:pt>
                <c:pt idx="11">
                  <c:v>Gesamt</c:v>
                </c:pt>
              </c:strCache>
            </c:strRef>
          </c:cat>
          <c:val>
            <c:numRef>
              <c:f>Tabelle!$B$3:$B$14</c:f>
              <c:numCache>
                <c:formatCode>0%</c:formatCode>
                <c:ptCount val="12"/>
                <c:pt idx="0">
                  <c:v>0.26200000000000001</c:v>
                </c:pt>
                <c:pt idx="1">
                  <c:v>0.39100000000000001</c:v>
                </c:pt>
                <c:pt idx="3">
                  <c:v>0.32600000000000001</c:v>
                </c:pt>
                <c:pt idx="4">
                  <c:v>0.23599999999999999</c:v>
                </c:pt>
                <c:pt idx="6">
                  <c:v>0.25700000000000001</c:v>
                </c:pt>
                <c:pt idx="7">
                  <c:v>0.30499999999999999</c:v>
                </c:pt>
                <c:pt idx="8">
                  <c:v>0.27400000000000002</c:v>
                </c:pt>
                <c:pt idx="9">
                  <c:v>0.311</c:v>
                </c:pt>
                <c:pt idx="11">
                  <c:v>0.28599999999999998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6A-4B59-8A54-F4A6388F4B2B}"/>
            </c:ext>
          </c:extLst>
        </c:ser>
        <c:ser>
          <c:idx val="1"/>
          <c:order val="1"/>
          <c:tx>
            <c:strRef>
              <c:f>Tabelle!$C$2</c:f>
              <c:strCache>
                <c:ptCount val="1"/>
                <c:pt idx="0">
                  <c:v>zwischen ein- bis zweimal pro Woche und ein- bis zweimal pro Monat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itchFamily="34" charset="0"/>
                    <a:ea typeface="+mn-ea"/>
                    <a:cs typeface="Arial" pitchFamily="34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Tabelle!$A$3:$A$14</c:f>
              <c:strCache>
                <c:ptCount val="12"/>
                <c:pt idx="0">
                  <c:v>Bildungsstand niedrig/mittel</c:v>
                </c:pt>
                <c:pt idx="1">
                  <c:v>Bildungsstand hoch</c:v>
                </c:pt>
                <c:pt idx="3">
                  <c:v>Armutsgefährdung</c:v>
                </c:pt>
                <c:pt idx="4">
                  <c:v>keine Armutsgefährdung</c:v>
                </c:pt>
                <c:pt idx="6">
                  <c:v>15-17 Jahre</c:v>
                </c:pt>
                <c:pt idx="7">
                  <c:v>11-14 Jahre</c:v>
                </c:pt>
                <c:pt idx="8">
                  <c:v>6-10 Jahre</c:v>
                </c:pt>
                <c:pt idx="9">
                  <c:v>0-5 Jahre</c:v>
                </c:pt>
                <c:pt idx="11">
                  <c:v>Gesamt</c:v>
                </c:pt>
              </c:strCache>
            </c:strRef>
          </c:cat>
          <c:val>
            <c:numRef>
              <c:f>Tabelle!$C$3:$C$14</c:f>
              <c:numCache>
                <c:formatCode>0%</c:formatCode>
                <c:ptCount val="12"/>
                <c:pt idx="0">
                  <c:v>0.34599999999999997</c:v>
                </c:pt>
                <c:pt idx="1">
                  <c:v>0.40100000000000002</c:v>
                </c:pt>
                <c:pt idx="3">
                  <c:v>0.36899999999999999</c:v>
                </c:pt>
                <c:pt idx="4">
                  <c:v>0.33900000000000002</c:v>
                </c:pt>
                <c:pt idx="6">
                  <c:v>0.32700000000000001</c:v>
                </c:pt>
                <c:pt idx="7">
                  <c:v>0.32200000000000001</c:v>
                </c:pt>
                <c:pt idx="8">
                  <c:v>0.40400000000000003</c:v>
                </c:pt>
                <c:pt idx="9">
                  <c:v>0.36699999999999999</c:v>
                </c:pt>
                <c:pt idx="11">
                  <c:v>0.35499999999999998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6A-4B59-8A54-F4A6388F4B2B}"/>
            </c:ext>
          </c:extLst>
        </c:ser>
        <c:ser>
          <c:idx val="2"/>
          <c:order val="2"/>
          <c:tx>
            <c:strRef>
              <c:f>Tabelle!$D$2</c:f>
              <c:strCache>
                <c:ptCount val="1"/>
                <c:pt idx="0">
                  <c:v>seltener als einmal pro Monat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itchFamily="34" charset="0"/>
                    <a:ea typeface="+mn-ea"/>
                    <a:cs typeface="Arial" pitchFamily="34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Tabelle!$A$3:$A$14</c:f>
              <c:strCache>
                <c:ptCount val="12"/>
                <c:pt idx="0">
                  <c:v>Bildungsstand niedrig/mittel</c:v>
                </c:pt>
                <c:pt idx="1">
                  <c:v>Bildungsstand hoch</c:v>
                </c:pt>
                <c:pt idx="3">
                  <c:v>Armutsgefährdung</c:v>
                </c:pt>
                <c:pt idx="4">
                  <c:v>keine Armutsgefährdung</c:v>
                </c:pt>
                <c:pt idx="6">
                  <c:v>15-17 Jahre</c:v>
                </c:pt>
                <c:pt idx="7">
                  <c:v>11-14 Jahre</c:v>
                </c:pt>
                <c:pt idx="8">
                  <c:v>6-10 Jahre</c:v>
                </c:pt>
                <c:pt idx="9">
                  <c:v>0-5 Jahre</c:v>
                </c:pt>
                <c:pt idx="11">
                  <c:v>Gesamt</c:v>
                </c:pt>
              </c:strCache>
            </c:strRef>
          </c:cat>
          <c:val>
            <c:numRef>
              <c:f>Tabelle!$D$3:$D$14</c:f>
              <c:numCache>
                <c:formatCode>0%</c:formatCode>
                <c:ptCount val="12"/>
                <c:pt idx="0">
                  <c:v>0.11799999999999999</c:v>
                </c:pt>
                <c:pt idx="1">
                  <c:v>7.0000000000000007E-2</c:v>
                </c:pt>
                <c:pt idx="3">
                  <c:v>9.0999999999999998E-2</c:v>
                </c:pt>
                <c:pt idx="4">
                  <c:v>0.128</c:v>
                </c:pt>
                <c:pt idx="6">
                  <c:v>0.11799999999999999</c:v>
                </c:pt>
                <c:pt idx="7">
                  <c:v>0.123</c:v>
                </c:pt>
                <c:pt idx="8">
                  <c:v>0.10299999999999999</c:v>
                </c:pt>
                <c:pt idx="9">
                  <c:v>8.1000000000000003E-2</c:v>
                </c:pt>
                <c:pt idx="11">
                  <c:v>0.109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E6A-4B59-8A54-F4A6388F4B2B}"/>
            </c:ext>
          </c:extLst>
        </c:ser>
        <c:ser>
          <c:idx val="3"/>
          <c:order val="3"/>
          <c:tx>
            <c:strRef>
              <c:f>Tabelle!$E$2</c:f>
              <c:strCache>
                <c:ptCount val="1"/>
                <c:pt idx="0">
                  <c:v>nie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Arial" pitchFamily="34" charset="0"/>
                    <a:ea typeface="+mn-ea"/>
                    <a:cs typeface="Arial" pitchFamily="34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Tabelle!$A$3:$A$14</c:f>
              <c:strCache>
                <c:ptCount val="12"/>
                <c:pt idx="0">
                  <c:v>Bildungsstand niedrig/mittel</c:v>
                </c:pt>
                <c:pt idx="1">
                  <c:v>Bildungsstand hoch</c:v>
                </c:pt>
                <c:pt idx="3">
                  <c:v>Armutsgefährdung</c:v>
                </c:pt>
                <c:pt idx="4">
                  <c:v>keine Armutsgefährdung</c:v>
                </c:pt>
                <c:pt idx="6">
                  <c:v>15-17 Jahre</c:v>
                </c:pt>
                <c:pt idx="7">
                  <c:v>11-14 Jahre</c:v>
                </c:pt>
                <c:pt idx="8">
                  <c:v>6-10 Jahre</c:v>
                </c:pt>
                <c:pt idx="9">
                  <c:v>0-5 Jahre</c:v>
                </c:pt>
                <c:pt idx="11">
                  <c:v>Gesamt</c:v>
                </c:pt>
              </c:strCache>
            </c:strRef>
          </c:cat>
          <c:val>
            <c:numRef>
              <c:f>Tabelle!$E$3:$E$14</c:f>
              <c:numCache>
                <c:formatCode>0%</c:formatCode>
                <c:ptCount val="12"/>
                <c:pt idx="0">
                  <c:v>0.27400000000000002</c:v>
                </c:pt>
                <c:pt idx="1">
                  <c:v>0.13900000000000001</c:v>
                </c:pt>
                <c:pt idx="3">
                  <c:v>0.215</c:v>
                </c:pt>
                <c:pt idx="4">
                  <c:v>0.29799999999999999</c:v>
                </c:pt>
                <c:pt idx="6">
                  <c:v>0.29799999999999999</c:v>
                </c:pt>
                <c:pt idx="7">
                  <c:v>0.249</c:v>
                </c:pt>
                <c:pt idx="8">
                  <c:v>0.219</c:v>
                </c:pt>
                <c:pt idx="9">
                  <c:v>0.24099999999999999</c:v>
                </c:pt>
                <c:pt idx="11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E6A-4B59-8A54-F4A6388F4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5"/>
        <c:overlap val="100"/>
        <c:axId val="322071936"/>
        <c:axId val="322081920"/>
      </c:barChart>
      <c:catAx>
        <c:axId val="32207193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Arial" pitchFamily="34" charset="0"/>
                <a:ea typeface="+mn-ea"/>
                <a:cs typeface="Arial" pitchFamily="34" charset="0"/>
              </a:defRPr>
            </a:pPr>
            <a:endParaRPr lang="en-US"/>
          </a:p>
        </c:txPr>
        <c:crossAx val="322081920"/>
        <c:crosses val="autoZero"/>
        <c:auto val="1"/>
        <c:lblAlgn val="ctr"/>
        <c:lblOffset val="100"/>
        <c:noMultiLvlLbl val="0"/>
      </c:catAx>
      <c:valAx>
        <c:axId val="322081920"/>
        <c:scaling>
          <c:orientation val="minMax"/>
        </c:scaling>
        <c:delete val="0"/>
        <c:axPos val="b"/>
        <c:majorGridlines>
          <c:spPr>
            <a:ln w="6350" cap="flat" cmpd="sng" algn="ctr">
              <a:solidFill>
                <a:schemeClr val="bg1">
                  <a:lumMod val="85000"/>
                </a:schemeClr>
              </a:solidFill>
              <a:prstDash val="solid"/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 w="6350" cap="flat" cmpd="sng" algn="ctr">
            <a:solidFill>
              <a:schemeClr val="tx1">
                <a:tint val="7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Arial" pitchFamily="34" charset="0"/>
                <a:ea typeface="+mn-ea"/>
                <a:cs typeface="Arial" pitchFamily="34" charset="0"/>
              </a:defRPr>
            </a:pPr>
            <a:endParaRPr lang="en-US"/>
          </a:p>
        </c:txPr>
        <c:crossAx val="322071936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Arial" pitchFamily="34" charset="0"/>
                <a:ea typeface="+mn-ea"/>
                <a:cs typeface="Arial" pitchFamily="34" charset="0"/>
              </a:defRPr>
            </a:pPr>
            <a:endParaRPr lang="en-US"/>
          </a:p>
        </c:txPr>
      </c:legendEntry>
      <c:legendEntry>
        <c:idx val="3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Arial" pitchFamily="34" charset="0"/>
                <a:ea typeface="+mn-ea"/>
                <a:cs typeface="Arial" pitchFamily="34" charset="0"/>
              </a:defRPr>
            </a:pPr>
            <a:endParaRPr lang="en-US"/>
          </a:p>
        </c:txPr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Arial" pitchFamily="34" charset="0"/>
              <a:ea typeface="+mn-ea"/>
              <a:cs typeface="Arial" pitchFamily="34" charset="0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6350" cap="flat" cmpd="sng" algn="ctr">
      <a:noFill/>
      <a:prstDash val="solid"/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BB0B2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DCB-4A92-8776-3F32051E2C95}"/>
              </c:ext>
            </c:extLst>
          </c:dPt>
          <c:dPt>
            <c:idx val="1"/>
            <c:invertIfNegative val="0"/>
            <c:bubble3D val="0"/>
            <c:spPr>
              <a:solidFill>
                <a:srgbClr val="00498B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DCB-4A92-8776-3F32051E2C95}"/>
              </c:ext>
            </c:extLst>
          </c:dPt>
          <c:dPt>
            <c:idx val="2"/>
            <c:invertIfNegative val="0"/>
            <c:bubble3D val="0"/>
            <c:spPr>
              <a:solidFill>
                <a:srgbClr val="63B1C9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DCB-4A92-8776-3F32051E2C95}"/>
              </c:ext>
            </c:extLst>
          </c:dPt>
          <c:dPt>
            <c:idx val="3"/>
            <c:invertIfNegative val="0"/>
            <c:bubble3D val="0"/>
            <c:spPr>
              <a:solidFill>
                <a:srgbClr val="EC660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DCB-4A92-8776-3F32051E2C95}"/>
              </c:ext>
            </c:extLst>
          </c:dPt>
          <c:dPt>
            <c:idx val="4"/>
            <c:invertIfNegative val="0"/>
            <c:bubble3D val="0"/>
            <c:spPr>
              <a:solidFill>
                <a:srgbClr val="E0334C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1DCB-4A92-8776-3F32051E2C95}"/>
              </c:ext>
            </c:extLst>
          </c:dPt>
          <c:dPt>
            <c:idx val="5"/>
            <c:invertIfNegative val="0"/>
            <c:bubble3D val="0"/>
            <c:spPr>
              <a:solidFill>
                <a:srgbClr val="F0AC3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1DCB-4A92-8776-3F32051E2C95}"/>
              </c:ext>
            </c:extLst>
          </c:dPt>
          <c:dPt>
            <c:idx val="6"/>
            <c:invertIfNegative val="0"/>
            <c:bubble3D val="0"/>
            <c:spPr>
              <a:solidFill>
                <a:srgbClr val="823E28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1DCB-4A92-8776-3F32051E2C95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fld id="{B1C3C1D1-4F18-4C86-ACC3-F593266DCF2B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(91)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1DCB-4A92-8776-3F32051E2C9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53B67269-CB85-459A-A68A-235B52A31F27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(244)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1DCB-4A92-8776-3F32051E2C95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0EA2A01E-3545-4477-ABB0-D9DA09A75083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(206)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1DCB-4A92-8776-3F32051E2C95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75637CD8-7881-4CB9-8BF4-6A14A772719D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(59)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1DCB-4A92-8776-3F32051E2C95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B07DB069-AFB6-4BEB-916A-1C7D61EAAFA8}" type="VALUE">
                      <a:rPr lang="en-US"/>
                      <a:pPr/>
                      <a:t>[VALUE]</a:t>
                    </a:fld>
                    <a:r>
                      <a:rPr lang="en-US" sz="900" b="0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rPr>
                      <a:t> </a:t>
                    </a:r>
                    <a:endParaRPr lang="en-US"/>
                  </a:p>
                  <a:p>
                    <a:r>
                      <a:rPr lang="en-US"/>
                      <a:t>(50)</a:t>
                    </a:r>
                    <a:r>
                      <a:rPr lang="en-US" sz="900" b="0" i="0" u="none" strike="noStrike" kern="1200" baseline="0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rPr>
                      <a:t> 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1DCB-4A92-8776-3F32051E2C95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fld id="{41D92072-16E8-46B1-BD9C-1AA352143004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(11)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1DCB-4A92-8776-3F32051E2C95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B392B926-78A3-49B3-84CA-2C5E469EB6FD}" type="VALUE">
                      <a:rPr lang="en-US"/>
                      <a:pPr/>
                      <a:t>[VALUE]</a:t>
                    </a:fld>
                    <a:endParaRPr lang="en-US"/>
                  </a:p>
                  <a:p>
                    <a:r>
                      <a:rPr lang="en-US"/>
                      <a:t>(14)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1DCB-4A92-8776-3F32051E2C9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Tabelle1!$A$2:$A$8</c:f>
              <c:strCache>
                <c:ptCount val="7"/>
                <c:pt idx="0">
                  <c:v>Age</c:v>
                </c:pt>
                <c:pt idx="1">
                  <c:v>Disability</c:v>
                </c:pt>
                <c:pt idx="2">
                  <c:v>Ethnic Origin</c:v>
                </c:pt>
                <c:pt idx="3">
                  <c:v>Gender</c:v>
                </c:pt>
                <c:pt idx="4">
                  <c:v>Religion</c:v>
                </c:pt>
                <c:pt idx="5">
                  <c:v>Philosophy</c:v>
                </c:pt>
                <c:pt idx="6">
                  <c:v>Sexual identity</c:v>
                </c:pt>
              </c:strCache>
            </c:strRef>
          </c:cat>
          <c:val>
            <c:numRef>
              <c:f>Tabelle1!$B$2:$B$8</c:f>
              <c:numCache>
                <c:formatCode>0.0%</c:formatCode>
                <c:ptCount val="7"/>
                <c:pt idx="0">
                  <c:v>0.14918032786885246</c:v>
                </c:pt>
                <c:pt idx="1">
                  <c:v>0.4</c:v>
                </c:pt>
                <c:pt idx="2">
                  <c:v>0.3377049180327869</c:v>
                </c:pt>
                <c:pt idx="3">
                  <c:v>9.6721311475409841E-2</c:v>
                </c:pt>
                <c:pt idx="4">
                  <c:v>8.1967213114754092E-2</c:v>
                </c:pt>
                <c:pt idx="5">
                  <c:v>1.8032786885245903E-2</c:v>
                </c:pt>
                <c:pt idx="6">
                  <c:v>2.2950819672131147E-2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1DCB-4A92-8776-3F32051E2C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98471408"/>
        <c:axId val="698470096"/>
      </c:barChart>
      <c:catAx>
        <c:axId val="698471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98470096"/>
        <c:crosses val="autoZero"/>
        <c:auto val="1"/>
        <c:lblAlgn val="ctr"/>
        <c:lblOffset val="100"/>
        <c:noMultiLvlLbl val="0"/>
      </c:catAx>
      <c:valAx>
        <c:axId val="698470096"/>
        <c:scaling>
          <c:orientation val="minMax"/>
        </c:scaling>
        <c:delete val="1"/>
        <c:axPos val="l"/>
        <c:numFmt formatCode="0.0%" sourceLinked="1"/>
        <c:majorTickMark val="none"/>
        <c:minorTickMark val="none"/>
        <c:tickLblPos val="nextTo"/>
        <c:crossAx val="698471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Tabelle1!$A$2:$A$14</c:f>
              <c:strCache>
                <c:ptCount val="13"/>
                <c:pt idx="0">
                  <c:v>No comment/empty</c:v>
                </c:pt>
                <c:pt idx="1">
                  <c:v>Other area</c:v>
                </c:pt>
                <c:pt idx="2">
                  <c:v>Media reporting</c:v>
                </c:pt>
                <c:pt idx="3">
                  <c:v>Internet/blog</c:v>
                </c:pt>
                <c:pt idx="4">
                  <c:v>Justice</c:v>
                </c:pt>
                <c:pt idx="5">
                  <c:v>Public domain</c:v>
                </c:pt>
                <c:pt idx="6">
                  <c:v>Private/social setting</c:v>
                </c:pt>
                <c:pt idx="7">
                  <c:v>Recreation/voluntary work</c:v>
                </c:pt>
                <c:pt idx="8">
                  <c:v>Public health and social services</c:v>
                </c:pt>
                <c:pt idx="9">
                  <c:v>Labour market</c:v>
                </c:pt>
                <c:pt idx="10">
                  <c:v>Other administrative sector</c:v>
                </c:pt>
                <c:pt idx="11">
                  <c:v>Services and goods</c:v>
                </c:pt>
                <c:pt idx="12">
                  <c:v>Public education</c:v>
                </c:pt>
              </c:strCache>
            </c:strRef>
          </c:cat>
          <c:val>
            <c:numRef>
              <c:f>Tabelle1!$B$2:$B$14</c:f>
              <c:numCache>
                <c:formatCode>General</c:formatCode>
                <c:ptCount val="13"/>
                <c:pt idx="0">
                  <c:v>27</c:v>
                </c:pt>
                <c:pt idx="1">
                  <c:v>12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9</c:v>
                </c:pt>
                <c:pt idx="6">
                  <c:v>10</c:v>
                </c:pt>
                <c:pt idx="7">
                  <c:v>17</c:v>
                </c:pt>
                <c:pt idx="8">
                  <c:v>22</c:v>
                </c:pt>
                <c:pt idx="9">
                  <c:v>22</c:v>
                </c:pt>
                <c:pt idx="10">
                  <c:v>33</c:v>
                </c:pt>
                <c:pt idx="11">
                  <c:v>156</c:v>
                </c:pt>
                <c:pt idx="12">
                  <c:v>296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8A-4B6C-B703-FA79DA401E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08549256"/>
        <c:axId val="708563688"/>
      </c:barChart>
      <c:catAx>
        <c:axId val="708549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8563688"/>
        <c:crosses val="autoZero"/>
        <c:auto val="1"/>
        <c:lblAlgn val="ctr"/>
        <c:lblOffset val="100"/>
        <c:noMultiLvlLbl val="0"/>
      </c:catAx>
      <c:valAx>
        <c:axId val="7085636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8549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pattFill prst="narHorz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invertIfNegative val="0"/>
          <c:dPt>
            <c:idx val="0"/>
            <c:invertIfNegative val="0"/>
            <c:bubble3D val="0"/>
            <c:spPr>
              <a:pattFill prst="narHorz">
                <a:fgClr>
                  <a:schemeClr val="accent1"/>
                </a:fgClr>
                <a:bgClr>
                  <a:schemeClr val="accent1">
                    <a:lumMod val="20000"/>
                    <a:lumOff val="80000"/>
                  </a:schemeClr>
                </a:bgClr>
              </a:pattFill>
              <a:ln>
                <a:noFill/>
              </a:ln>
              <a:effectLst>
                <a:innerShdw blurRad="114300">
                  <a:schemeClr val="accent1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1-30B4-4073-9142-F914350A2C88}"/>
              </c:ext>
            </c:extLst>
          </c:dPt>
          <c:dPt>
            <c:idx val="1"/>
            <c:invertIfNegative val="0"/>
            <c:bubble3D val="0"/>
            <c:spPr>
              <a:pattFill prst="narHorz">
                <a:fgClr>
                  <a:schemeClr val="accent1"/>
                </a:fgClr>
                <a:bgClr>
                  <a:schemeClr val="accent1">
                    <a:lumMod val="20000"/>
                    <a:lumOff val="80000"/>
                  </a:schemeClr>
                </a:bgClr>
              </a:pattFill>
              <a:ln>
                <a:noFill/>
              </a:ln>
              <a:effectLst>
                <a:innerShdw blurRad="114300">
                  <a:schemeClr val="accent1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3-30B4-4073-9142-F914350A2C88}"/>
              </c:ext>
            </c:extLst>
          </c:dPt>
          <c:dPt>
            <c:idx val="2"/>
            <c:invertIfNegative val="0"/>
            <c:bubble3D val="0"/>
            <c:spPr>
              <a:pattFill prst="narHorz">
                <a:fgClr>
                  <a:schemeClr val="accent1"/>
                </a:fgClr>
                <a:bgClr>
                  <a:schemeClr val="accent1">
                    <a:lumMod val="20000"/>
                    <a:lumOff val="80000"/>
                  </a:schemeClr>
                </a:bgClr>
              </a:pattFill>
              <a:ln>
                <a:noFill/>
              </a:ln>
              <a:effectLst>
                <a:innerShdw blurRad="114300">
                  <a:schemeClr val="accent1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5-30B4-4073-9142-F914350A2C88}"/>
              </c:ext>
            </c:extLst>
          </c:dPt>
          <c:dPt>
            <c:idx val="3"/>
            <c:invertIfNegative val="0"/>
            <c:bubble3D val="0"/>
            <c:spPr>
              <a:pattFill prst="narHorz">
                <a:fgClr>
                  <a:schemeClr val="accent1"/>
                </a:fgClr>
                <a:bgClr>
                  <a:schemeClr val="accent1">
                    <a:lumMod val="20000"/>
                    <a:lumOff val="80000"/>
                  </a:schemeClr>
                </a:bgClr>
              </a:pattFill>
              <a:ln>
                <a:noFill/>
              </a:ln>
              <a:effectLst>
                <a:innerShdw blurRad="114300">
                  <a:schemeClr val="accent1"/>
                </a:innerShdw>
              </a:effectLst>
            </c:spPr>
            <c:extLst>
              <c:ext xmlns:c16="http://schemas.microsoft.com/office/drawing/2014/chart" uri="{C3380CC4-5D6E-409C-BE32-E72D297353CC}">
                <c16:uniqueId val="{00000007-30B4-4073-9142-F914350A2C8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Tabelle1!$A$2:$A$5</c:f>
              <c:strCache>
                <c:ptCount val="4"/>
                <c:pt idx="0">
                  <c:v>Aged 0-5*</c:v>
                </c:pt>
                <c:pt idx="1">
                  <c:v>Aged 6-10</c:v>
                </c:pt>
                <c:pt idx="2">
                  <c:v>Aged 11</c:v>
                </c:pt>
                <c:pt idx="3">
                  <c:v>Total</c:v>
                </c:pt>
              </c:strCache>
            </c:strRef>
          </c:cat>
          <c:val>
            <c:numRef>
              <c:f>Tabelle1!$B$2:$B$5</c:f>
              <c:numCache>
                <c:formatCode>0.0%</c:formatCode>
                <c:ptCount val="4"/>
                <c:pt idx="0">
                  <c:v>8.6999999999999994E-2</c:v>
                </c:pt>
                <c:pt idx="1">
                  <c:v>0.47</c:v>
                </c:pt>
                <c:pt idx="2">
                  <c:v>0.88500000000000001</c:v>
                </c:pt>
                <c:pt idx="3">
                  <c:v>0.32200000000000001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0B4-4073-9142-F914350A2C8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64"/>
        <c:overlap val="-22"/>
        <c:axId val="915821416"/>
        <c:axId val="915817808"/>
      </c:barChart>
      <c:catAx>
        <c:axId val="915821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5817808"/>
        <c:crosses val="autoZero"/>
        <c:auto val="1"/>
        <c:lblAlgn val="ctr"/>
        <c:lblOffset val="100"/>
        <c:noMultiLvlLbl val="0"/>
      </c:catAx>
      <c:valAx>
        <c:axId val="915817808"/>
        <c:scaling>
          <c:orientation val="minMax"/>
          <c:min val="0"/>
        </c:scaling>
        <c:delete val="0"/>
        <c:axPos val="l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15821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1">
  <cs:axisTitle>
    <cs:lnRef idx="0"/>
    <cs:fillRef idx="0"/>
    <cs:effectRef idx="0"/>
    <cs:fontRef idx="minor">
      <a:schemeClr val="tx1"/>
    </cs:fontRef>
    <cs:defRPr sz="1000" b="1" kern="1200"/>
  </cs:axisTitle>
  <cs:category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categoryAxis>
  <cs:chartArea mods="allowNoFillOverride allowNoLineOverride">
    <cs:lnRef idx="1">
      <a:schemeClr val="tx1">
        <a:tint val="75000"/>
      </a:schemeClr>
    </cs:lnRef>
    <cs:fillRef idx="1">
      <a:schemeClr val="bg1"/>
    </cs:fillRef>
    <cs:effectRef idx="0"/>
    <cs:fontRef idx="minor">
      <a:schemeClr val="tx1"/>
    </cs:fontRef>
    <cs:spPr>
      <a:ln>
        <a:round/>
      </a:ln>
    </cs:spPr>
    <cs:defRPr sz="1000" kern="1200"/>
  </cs:chartArea>
  <cs:dataLabel>
    <cs:lnRef idx="0"/>
    <cs:fillRef idx="0"/>
    <cs:effectRef idx="0"/>
    <cs:fontRef idx="minor">
      <a:schemeClr val="tx1"/>
    </cs:fontRef>
    <cs:defRPr sz="1000" kern="1200"/>
  </cs:dataLabel>
  <cs:dataLabelCallout>
    <cs:lnRef idx="0"/>
    <cs:fillRef idx="0"/>
    <cs:effectRef idx="0"/>
    <cs:fontRef idx="minor">
      <a:schemeClr val="dk1"/>
    </cs:fontRef>
    <cs:spPr>
      <a:solidFill>
        <a:schemeClr val="lt1"/>
      </a:solidFill>
      <a:ln>
        <a:solidFill>
          <a:schemeClr val="dk1">
            <a:lumMod val="65000"/>
            <a:lumOff val="35000"/>
          </a:schemeClr>
        </a:solidFill>
      </a:ln>
    </cs:spPr>
    <cs:defRPr sz="10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1">
      <cs:styleClr val="auto"/>
    </cs:lnRef>
    <cs:lineWidthScale>3</cs:lineWidthScale>
    <cs:fillRef idx="0"/>
    <cs:effectRef idx="0"/>
    <cs:fontRef idx="minor">
      <a:schemeClr val="tx1"/>
    </cs:fontRef>
    <cs:spPr>
      <a:ln cap="rnd">
        <a:round/>
      </a:ln>
    </cs:spPr>
  </cs:dataPointLine>
  <cs:dataPointMarker>
    <cs:lnRef idx="1">
      <cs:styleClr val="auto"/>
    </cs:lnRef>
    <cs:fillRef idx="1">
      <cs:styleClr val="auto"/>
    </cs:fillRef>
    <cs:effectRef idx="0"/>
    <cs:fontRef idx="minor">
      <a:schemeClr val="tx1"/>
    </cs:fontRef>
    <cs:spPr>
      <a:ln>
        <a:round/>
      </a:ln>
    </cs:spPr>
  </cs:dataPointMarker>
  <cs:dataPointMarkerLayout/>
  <cs:dataPointWireframe>
    <cs:lnRef idx="1">
      <cs:styleClr val="auto"/>
    </cs:lnRef>
    <cs:fillRef idx="0"/>
    <cs:effectRef idx="0"/>
    <cs:fontRef idx="minor">
      <a:schemeClr val="tx1"/>
    </cs:fontRef>
    <cs:spPr>
      <a:ln>
        <a:round/>
      </a:ln>
    </cs:spPr>
  </cs:dataPointWireframe>
  <cs:dataTable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dataTable>
  <cs:downBar>
    <cs:lnRef idx="1">
      <a:schemeClr val="tx1"/>
    </cs:lnRef>
    <cs:fillRef idx="1">
      <a:schemeClr val="dk1">
        <a:tint val="85000"/>
      </a:schemeClr>
    </cs:fillRef>
    <cs:effectRef idx="0"/>
    <cs:fontRef idx="minor">
      <a:schemeClr val="tx1"/>
    </cs:fontRef>
    <cs:spPr>
      <a:ln>
        <a:round/>
      </a:ln>
    </cs:spPr>
  </cs:downBar>
  <cs:drop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dropLine>
  <cs:errorBar>
    <cs:lnRef idx="1">
      <a:schemeClr val="tx1"/>
    </cs:lnRef>
    <cs:fillRef idx="1">
      <a:schemeClr val="tx1"/>
    </cs:fillRef>
    <cs:effectRef idx="0"/>
    <cs:fontRef idx="minor">
      <a:schemeClr val="tx1"/>
    </cs:fontRef>
    <cs:spPr>
      <a:ln>
        <a:round/>
      </a:ln>
    </cs:spPr>
  </cs:errorBar>
  <cs:flo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floor>
  <cs:gridlineMajor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</cs:gridlineMajor>
  <cs:gridlineMinor>
    <cs:lnRef idx="1">
      <a:schemeClr val="tx1">
        <a:tint val="50000"/>
      </a:schemeClr>
    </cs:lnRef>
    <cs:fillRef idx="0"/>
    <cs:effectRef idx="0"/>
    <cs:fontRef idx="minor">
      <a:schemeClr val="tx1"/>
    </cs:fontRef>
    <cs:spPr>
      <a:ln>
        <a:round/>
      </a:ln>
    </cs:spPr>
  </cs:gridlineMinor>
  <cs:hiLo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hiLoLine>
  <cs:leader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leaderLine>
  <cs:legend>
    <cs:lnRef idx="0"/>
    <cs:fillRef idx="0"/>
    <cs:effectRef idx="0"/>
    <cs:fontRef idx="minor">
      <a:schemeClr val="tx1"/>
    </cs:fontRef>
    <cs:defRPr sz="1000" kern="1200"/>
  </cs:legend>
  <cs:plotArea mods="allowNoFillOverride allowNoLineOverride">
    <cs:lnRef idx="0"/>
    <cs:fillRef idx="1">
      <a:schemeClr val="bg1"/>
    </cs:fillRef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seriesAxis>
  <cs:seriesLine>
    <cs:lnRef idx="1">
      <a:schemeClr val="tx1"/>
    </cs:lnRef>
    <cs:fillRef idx="0"/>
    <cs:effectRef idx="0"/>
    <cs:fontRef idx="minor">
      <a:schemeClr val="tx1"/>
    </cs:fontRef>
    <cs:spPr>
      <a:ln>
        <a:round/>
      </a:ln>
    </cs:spPr>
  </cs:seriesLine>
  <cs:title>
    <cs:lnRef idx="0"/>
    <cs:fillRef idx="0"/>
    <cs:effectRef idx="0"/>
    <cs:fontRef idx="minor">
      <a:schemeClr val="tx1"/>
    </cs:fontRef>
    <cs:defRPr sz="1800" b="1" kern="1200"/>
  </cs:title>
  <cs:trendline>
    <cs:lnRef idx="1">
      <a:schemeClr val="tx1"/>
    </cs:lnRef>
    <cs:fillRef idx="0"/>
    <cs:effectRef idx="0"/>
    <cs:fontRef idx="minor">
      <a:schemeClr val="tx1"/>
    </cs:fontRef>
    <cs:spPr>
      <a:ln cap="rnd">
        <a:round/>
      </a:ln>
    </cs:spPr>
  </cs:trendline>
  <cs:trendlineLabel>
    <cs:lnRef idx="0"/>
    <cs:fillRef idx="0"/>
    <cs:effectRef idx="0"/>
    <cs:fontRef idx="minor">
      <a:schemeClr val="tx1"/>
    </cs:fontRef>
    <cs:defRPr sz="1000" kern="1200"/>
  </cs:trendlineLabel>
  <cs:upBar>
    <cs:lnRef idx="1">
      <a:schemeClr val="tx1"/>
    </cs:lnRef>
    <cs:fillRef idx="1">
      <a:schemeClr val="dk1">
        <a:tint val="25000"/>
      </a:schemeClr>
    </cs:fillRef>
    <cs:effectRef idx="0"/>
    <cs:fontRef idx="minor">
      <a:schemeClr val="tx1"/>
    </cs:fontRef>
    <cs:spPr>
      <a:ln>
        <a:round/>
      </a:ln>
    </cs:spPr>
  </cs:upBar>
  <cs:valueAxis>
    <cs:lnRef idx="1">
      <a:schemeClr val="tx1">
        <a:tint val="75000"/>
      </a:schemeClr>
    </cs:lnRef>
    <cs:fillRef idx="0"/>
    <cs:effectRef idx="0"/>
    <cs:fontRef idx="minor">
      <a:schemeClr val="tx1"/>
    </cs:fontRef>
    <cs:spPr>
      <a:ln>
        <a:round/>
      </a:ln>
    </cs:spPr>
    <cs:defRPr sz="10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Horz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narHorz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DD704-3FB8-4E88-B21D-C05E833B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37</Pages>
  <Words>15900</Words>
  <Characters>80983</Characters>
  <Application>Microsoft Office Word</Application>
  <DocSecurity>0</DocSecurity>
  <Lines>3278</Lines>
  <Paragraphs>2371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91</vt:i4>
      </vt:variant>
    </vt:vector>
  </HeadingPairs>
  <TitlesOfParts>
    <vt:vector size="92" baseType="lpstr">
      <vt:lpstr>CRC/C/DEU/RQ/5-6</vt:lpstr>
      <vt:lpstr>    Replies of Germany to the list of issues in relation to its combined fifth and</vt:lpstr>
      <vt:lpstr>    Part one</vt:lpstr>
      <vt:lpstr>        Reply to paragraph 2 (a) of the list of issues in relation to the combined fif</vt:lpstr>
      <vt:lpstr>        Reply to paragraph 2 (b) of the list of issues</vt:lpstr>
      <vt:lpstr>        Reply to paragraph 2 (c) of the list of issues</vt:lpstr>
      <vt:lpstr>        Reply to paragraph 2 (d) of the list of issues</vt:lpstr>
      <vt:lpstr>        Reply to paragraph 2 (e) of the list of issues</vt:lpstr>
      <vt:lpstr>        Reply to paragraph 2 (f) of the list of issues</vt:lpstr>
      <vt:lpstr>        Reply to paragraph 2 (g) of the list of issues</vt:lpstr>
      <vt:lpstr>        Reply to paragraph 3 (a) of the list of issues</vt:lpstr>
      <vt:lpstr>        Reply to paragraph 3 (b) of the list of issues</vt:lpstr>
      <vt:lpstr>        Reply to paragraph 3 (c) of the list of issues</vt:lpstr>
      <vt:lpstr>        Reply to paragraph 4 (a) of the list of issues</vt:lpstr>
      <vt:lpstr>        Reply to paragraph 4 (b) of the list of issues</vt:lpstr>
      <vt:lpstr>        Reply to paragraph 4 (c) of the list of issues</vt:lpstr>
      <vt:lpstr>        Reply to paragraph 5 (a) of the list of issues</vt:lpstr>
      <vt:lpstr>        Reply to paragraph 5 (b) of the list of issues</vt:lpstr>
      <vt:lpstr>        Reply to paragraph 5 (c) of the list of issues</vt:lpstr>
      <vt:lpstr>        Reply to paragraph 6 (a) of the list of issues</vt:lpstr>
      <vt:lpstr>        Reply to paragraph 6 (b) of the list of issues</vt:lpstr>
      <vt:lpstr>        Reply to paragraph 6 (c) of the list of issues</vt:lpstr>
      <vt:lpstr>        Reply to paragraph 7 (a) of the list of issues</vt:lpstr>
      <vt:lpstr>        Reply to paragraph 7 (b) of the list of issues</vt:lpstr>
      <vt:lpstr>        Reply to paragraph 7 (c) of the list of issues</vt:lpstr>
      <vt:lpstr>        Reply to paragraph 8 (a) of the list of issues</vt:lpstr>
      <vt:lpstr>        Reply to paragraph 8 (b) of the list of issues</vt:lpstr>
      <vt:lpstr>        Reply to paragraph 9 (a) of the list of issues</vt:lpstr>
      <vt:lpstr>        Reply to paragraph 9 (b) of the list of issues</vt:lpstr>
      <vt:lpstr>        Reply to paragraph 9 (c) of the list of issues</vt:lpstr>
      <vt:lpstr>        Reply to paragraph 10 (a) of the list of issues</vt:lpstr>
      <vt:lpstr>        Reply to paragraph 10 (b) of the list of issues</vt:lpstr>
      <vt:lpstr>        Reply to paragraph 10 (c) of the list of issues</vt:lpstr>
      <vt:lpstr>        Reply to paragraph 10 (d) of the list of issues</vt:lpstr>
      <vt:lpstr>        Reply to paragraph 10 (e) of the list of issues</vt:lpstr>
      <vt:lpstr>        Reply to paragraph 11 (a) of the list of issues</vt:lpstr>
      <vt:lpstr>        Reply to paragraph 11 (b) of the list of issues</vt:lpstr>
      <vt:lpstr>        Reply to paragraph 12 (a) of the list of issues</vt:lpstr>
      <vt:lpstr>        Reply to paragraph 12 (b) of the list of issues</vt:lpstr>
      <vt:lpstr>        Reply to paragraph 12 (c) of the list of issues</vt:lpstr>
      <vt:lpstr>        Reply to paragraph 12 (d) of the list of issues</vt:lpstr>
      <vt:lpstr>        Reply to paragraph 12 (e) of the list of issues</vt:lpstr>
      <vt:lpstr>        Reply to paragraph 13 (a) of the list of issues</vt:lpstr>
      <vt:lpstr>        Reply to paragraph 13 (b) of the list of issues</vt:lpstr>
      <vt:lpstr>        Reply to paragraph 14 (a) of the list of issues</vt:lpstr>
      <vt:lpstr>        Reply to paragraph 14 (b) of the list of issues</vt:lpstr>
      <vt:lpstr>        Reply to paragraph 14 (c) of the list of issues</vt:lpstr>
      <vt:lpstr>        Reply to paragraph 15 (a) of the list of issues</vt:lpstr>
      <vt:lpstr>        Reply to paragraph 15 (b) of the list of issues</vt:lpstr>
      <vt:lpstr>        Reply to paragraph 15 (c) of the list of issues</vt:lpstr>
      <vt:lpstr>        Reply to paragraph 15 (d) of the list of issues</vt:lpstr>
      <vt:lpstr>        Reply to paragraph 15 (e) of the list of issues</vt:lpstr>
      <vt:lpstr>    Part two</vt:lpstr>
      <vt:lpstr>        Reply to paragraph 16 (a) of the list of issues</vt:lpstr>
      <vt:lpstr>        Reply to paragraph 16 (b) of the list of issues</vt:lpstr>
      <vt:lpstr>        Reply to paragraph 16 (c) of the list of issues</vt:lpstr>
      <vt:lpstr>        Reply to paragraph 16 (d) of the list of issues</vt:lpstr>
      <vt:lpstr>    Part three</vt:lpstr>
      <vt:lpstr>        Data, statistics and other information</vt:lpstr>
      <vt:lpstr>        Reply to paragraph 17 of the list of issues</vt:lpstr>
      <vt:lpstr>        Reply to paragraph 18 (a) of the list of issues</vt:lpstr>
      <vt:lpstr>        Reply to paragraph 18 (b) of the list of issues</vt:lpstr>
      <vt:lpstr>        Reply to paragraph 18 (c) of the list of issues</vt:lpstr>
      <vt:lpstr>        Reply to paragraph 18 (d) of the list of issues</vt:lpstr>
      <vt:lpstr>        Reply to paragraph 18 (e) of the list of issues</vt:lpstr>
      <vt:lpstr>        Reply to paragraph 18 (f) of the list of issues</vt:lpstr>
      <vt:lpstr>        Reply to paragraph 18 (g) of the list of issues</vt:lpstr>
      <vt:lpstr>        Reply to paragraph 18 (h) of the list of issues</vt:lpstr>
      <vt:lpstr>        Reply to paragraph 19 of the list of issues</vt:lpstr>
      <vt:lpstr>        Reply to paragraph 20 of the list of issues</vt:lpstr>
      <vt:lpstr>Table 1</vt:lpstr>
      <vt:lpstr>Table 2</vt:lpstr>
      <vt:lpstr>Table 3</vt:lpstr>
      <vt:lpstr>Table 4</vt:lpstr>
      <vt:lpstr>Table 5</vt:lpstr>
      <vt:lpstr>Table 6</vt:lpstr>
      <vt:lpstr>Table 7</vt:lpstr>
      <vt:lpstr>Table 8</vt:lpstr>
      <vt:lpstr>Table 9</vt:lpstr>
      <vt:lpstr>Table 10</vt:lpstr>
      <vt:lpstr>Table 11</vt:lpstr>
      <vt:lpstr>Table 12</vt:lpstr>
      <vt:lpstr>Table 13</vt:lpstr>
      <vt:lpstr>Table 14</vt:lpstr>
      <vt:lpstr>Table 15</vt:lpstr>
      <vt:lpstr>Table 16</vt:lpstr>
      <vt:lpstr>Table 17</vt:lpstr>
      <vt:lpstr>Table 18</vt:lpstr>
      <vt:lpstr>Table 19</vt:lpstr>
      <vt:lpstr>Table 20</vt:lpstr>
      <vt:lpstr>Table 21</vt:lpstr>
      <vt:lpstr>        Reply to paragraph 21 of the list of issues</vt:lpstr>
    </vt:vector>
  </TitlesOfParts>
  <Company>DCM</Company>
  <LinksUpToDate>false</LinksUpToDate>
  <CharactersWithSpaces>94776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CRC/C/DEU/RQ/5-6</dc:title>
  <dc:subject>2208154</dc:subject>
  <dc:creator>cg</dc:creator>
  <cp:keywords/>
  <dc:description/>
  <cp:lastModifiedBy>Maria Rosario Corazon Gatmaytan</cp:lastModifiedBy>
  <cp:revision>2</cp:revision>
  <cp:lastPrinted>2022-05-30T14:53:00Z</cp:lastPrinted>
  <dcterms:created xsi:type="dcterms:W3CDTF">2022-05-30T14:55:00Z</dcterms:created>
  <dcterms:modified xsi:type="dcterms:W3CDTF">2022-05-30T14:55:00Z</dcterms:modified>
</cp:coreProperties>
</file>