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F56" w:rsidRPr="001D713E" w:rsidRDefault="00063F56" w:rsidP="00063F56">
      <w:pPr>
        <w:spacing w:line="240" w:lineRule="auto"/>
        <w:rPr>
          <w:sz w:val="2"/>
        </w:rPr>
        <w:sectPr w:rsidR="00063F56" w:rsidRPr="001D713E" w:rsidSect="009E2F9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1D713E">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1&amp;Size =1&amp;Lang = E"/>
          </v:shape>
        </w:pict>
      </w:r>
      <w:commentRangeEnd w:id="0"/>
      <w:r w:rsidRPr="001D713E">
        <w:rPr>
          <w:rStyle w:val="CommentReference"/>
          <w:sz w:val="2"/>
        </w:rPr>
        <w:commentReference w:id="0"/>
      </w:r>
    </w:p>
    <w:p w:rsidR="001D713E" w:rsidRDefault="001D713E" w:rsidP="001D713E">
      <w:pPr>
        <w:pStyle w:val="H1"/>
        <w:ind w:right="1260"/>
      </w:pPr>
      <w:r>
        <w:t xml:space="preserve">Committee on the Elimination of Discrimination </w:t>
      </w:r>
    </w:p>
    <w:p w:rsidR="001D713E" w:rsidRDefault="001D713E" w:rsidP="001D713E">
      <w:pPr>
        <w:pStyle w:val="H1"/>
        <w:ind w:right="1260"/>
      </w:pPr>
      <w:r>
        <w:t>against Women</w:t>
      </w:r>
    </w:p>
    <w:p w:rsidR="001D713E" w:rsidRDefault="001D713E" w:rsidP="001D713E">
      <w:pPr>
        <w:pStyle w:val="H23"/>
        <w:ind w:right="1260"/>
      </w:pPr>
      <w:r>
        <w:tab/>
        <w:t>Pre-sessional working group</w:t>
      </w:r>
    </w:p>
    <w:p w:rsidR="001D713E" w:rsidRDefault="001D713E" w:rsidP="001D713E">
      <w:pPr>
        <w:pStyle w:val="H23"/>
        <w:ind w:right="1260"/>
      </w:pPr>
      <w:r>
        <w:tab/>
        <w:t>Sixty-second session</w:t>
      </w:r>
    </w:p>
    <w:p w:rsidR="001D713E" w:rsidRDefault="001D713E" w:rsidP="001D71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9-13 March 2015</w:t>
      </w:r>
    </w:p>
    <w:p w:rsidR="001D713E" w:rsidRPr="001D713E" w:rsidRDefault="001D713E" w:rsidP="001D713E">
      <w:pPr>
        <w:pStyle w:val="SingleTxt"/>
        <w:spacing w:after="0" w:line="120" w:lineRule="exact"/>
        <w:rPr>
          <w:sz w:val="10"/>
        </w:rPr>
      </w:pPr>
    </w:p>
    <w:p w:rsidR="001D713E" w:rsidRPr="001D713E" w:rsidRDefault="001D713E" w:rsidP="001D713E">
      <w:pPr>
        <w:pStyle w:val="SingleTxt"/>
        <w:spacing w:after="0" w:line="120" w:lineRule="exact"/>
        <w:rPr>
          <w:sz w:val="10"/>
        </w:rPr>
      </w:pPr>
    </w:p>
    <w:p w:rsidR="001D713E" w:rsidRPr="001D713E" w:rsidRDefault="001D713E" w:rsidP="001D713E">
      <w:pPr>
        <w:pStyle w:val="SingleTxt"/>
        <w:spacing w:after="0" w:line="120" w:lineRule="exact"/>
        <w:rPr>
          <w:sz w:val="10"/>
        </w:rPr>
      </w:pPr>
    </w:p>
    <w:p w:rsidR="001D713E" w:rsidRDefault="001D713E" w:rsidP="001D713E">
      <w:pPr>
        <w:pStyle w:val="HCh"/>
        <w:ind w:left="1267" w:right="1260" w:hanging="1267"/>
      </w:pPr>
      <w:r>
        <w:tab/>
      </w:r>
      <w:r>
        <w:tab/>
        <w:t>Consideration of reports submitted by States parties under article 18 of the Convention on the Elimination of All Forms of Discrimination against Women</w:t>
      </w:r>
    </w:p>
    <w:p w:rsidR="001D713E" w:rsidRPr="001D713E" w:rsidRDefault="001D713E" w:rsidP="001D713E">
      <w:pPr>
        <w:pStyle w:val="SingleTxt"/>
        <w:spacing w:after="0" w:line="120" w:lineRule="exact"/>
        <w:rPr>
          <w:sz w:val="10"/>
        </w:rPr>
      </w:pPr>
    </w:p>
    <w:p w:rsidR="001D713E" w:rsidRPr="001D713E" w:rsidRDefault="001D713E" w:rsidP="001D713E">
      <w:pPr>
        <w:pStyle w:val="SingleTxt"/>
        <w:spacing w:after="0" w:line="120" w:lineRule="exact"/>
        <w:rPr>
          <w:sz w:val="10"/>
        </w:rPr>
      </w:pPr>
    </w:p>
    <w:p w:rsidR="001D713E" w:rsidRDefault="001D713E" w:rsidP="001D713E">
      <w:pPr>
        <w:pStyle w:val="H1"/>
        <w:ind w:right="1260"/>
      </w:pPr>
      <w:r>
        <w:tab/>
      </w:r>
      <w:r>
        <w:tab/>
        <w:t>Report of the pre-sessional working group</w:t>
      </w:r>
    </w:p>
    <w:p w:rsidR="001D713E" w:rsidRPr="001D713E" w:rsidRDefault="001D713E" w:rsidP="001D713E">
      <w:pPr>
        <w:pStyle w:val="SingleTxt"/>
        <w:spacing w:after="0" w:line="120" w:lineRule="exact"/>
        <w:rPr>
          <w:sz w:val="10"/>
        </w:rPr>
      </w:pPr>
    </w:p>
    <w:p w:rsidR="001D713E" w:rsidRPr="001D713E" w:rsidRDefault="001D713E" w:rsidP="001D713E">
      <w:pPr>
        <w:pStyle w:val="SingleTxt"/>
        <w:spacing w:after="0" w:line="120" w:lineRule="exact"/>
        <w:rPr>
          <w:sz w:val="10"/>
        </w:rPr>
      </w:pPr>
    </w:p>
    <w:p w:rsidR="001D713E" w:rsidRDefault="001D713E" w:rsidP="001D713E">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1D713E" w:rsidRDefault="001D713E" w:rsidP="001D713E">
      <w:pPr>
        <w:pStyle w:val="SingleTxt"/>
      </w:pPr>
      <w:r>
        <w:t>2.</w:t>
      </w:r>
      <w:r>
        <w:tab/>
        <w:t>The Committee decided that the pre-sessional working group for the sixty-second session of the Committee would meet from 9 to 13 March 2015, immediately after the sixtieth session, in order to ensure that sufficient time would be available to States parties to submit their written replies to the lists of issues and questions, as well as to ensure their timely translation.</w:t>
      </w:r>
    </w:p>
    <w:p w:rsidR="001D713E" w:rsidRDefault="001D713E" w:rsidP="001D713E">
      <w:pPr>
        <w:pStyle w:val="SingleTxt"/>
      </w:pPr>
      <w:r>
        <w:t>3.</w:t>
      </w:r>
      <w:r>
        <w:tab/>
        <w:t>The following experts were designated as members of the pre-sessional working group and attended the session:</w:t>
      </w:r>
    </w:p>
    <w:p w:rsidR="001D713E" w:rsidRDefault="001D713E" w:rsidP="001D713E">
      <w:pPr>
        <w:pStyle w:val="SingleTxt"/>
        <w:spacing w:after="0"/>
      </w:pPr>
      <w:r>
        <w:tab/>
        <w:t>Barbara Bailey</w:t>
      </w:r>
    </w:p>
    <w:p w:rsidR="001D713E" w:rsidRDefault="001D713E" w:rsidP="001D713E">
      <w:pPr>
        <w:pStyle w:val="SingleTxt"/>
        <w:spacing w:after="0"/>
      </w:pPr>
      <w:r>
        <w:tab/>
        <w:t>Nahla Haidar</w:t>
      </w:r>
    </w:p>
    <w:p w:rsidR="001D713E" w:rsidRDefault="001D713E" w:rsidP="001D713E">
      <w:pPr>
        <w:pStyle w:val="SingleTxt"/>
        <w:spacing w:after="0"/>
      </w:pPr>
      <w:r>
        <w:tab/>
        <w:t>Dalia Leinarte</w:t>
      </w:r>
    </w:p>
    <w:p w:rsidR="001D713E" w:rsidRDefault="001D713E" w:rsidP="001D713E">
      <w:pPr>
        <w:pStyle w:val="SingleTxt"/>
        <w:spacing w:after="0"/>
      </w:pPr>
      <w:r>
        <w:tab/>
        <w:t>Pramila Patten</w:t>
      </w:r>
    </w:p>
    <w:p w:rsidR="001D713E" w:rsidRDefault="001D713E" w:rsidP="001D713E">
      <w:pPr>
        <w:pStyle w:val="SingleTxt"/>
      </w:pPr>
      <w:r>
        <w:tab/>
        <w:t>Patricia Schulz</w:t>
      </w:r>
    </w:p>
    <w:p w:rsidR="001D713E" w:rsidRDefault="001D713E" w:rsidP="001D713E">
      <w:pPr>
        <w:pStyle w:val="SingleTxt"/>
      </w:pPr>
      <w:r>
        <w:t>4.</w:t>
      </w:r>
      <w:r>
        <w:tab/>
        <w:t>The pre-sessional working group elected Ms. Schulz as its Chair.</w:t>
      </w:r>
    </w:p>
    <w:p w:rsidR="001D713E" w:rsidRDefault="001D713E" w:rsidP="001D713E">
      <w:pPr>
        <w:pStyle w:val="SingleTxt"/>
      </w:pPr>
      <w:r>
        <w:t>5.</w:t>
      </w:r>
      <w:r>
        <w:tab/>
        <w:t>The pre-sessional working group prepared lists of issues and questions with regard to the reports of Lebanon, Liberia, Madagascar, Malawi, Portugal, the Russian Federation, Slovakia, Slovenia, Timor-Leste, the United Arab Emirates, Uzbekistan and Yemen. In that regard, it was guided by Committee decision 49/IX, according to which the Committee decided to limit such lists to 20 questions. In practice and exceptionally, some lists contain a maximum of 22 questions.</w:t>
      </w:r>
    </w:p>
    <w:p w:rsidR="001D713E" w:rsidRDefault="001D713E" w:rsidP="001D713E">
      <w:pPr>
        <w:pStyle w:val="SingleTxt"/>
      </w:pPr>
      <w:r>
        <w:t>6.</w:t>
      </w:r>
      <w:r>
        <w:tab/>
      </w:r>
      <w:r w:rsidRPr="001D713E">
        <w:rPr>
          <w:w w:val="102"/>
        </w:rPr>
        <w:t>To assist in the preparation of the lists of issues and questions, the pre</w:t>
      </w:r>
      <w:r>
        <w:rPr>
          <w:w w:val="102"/>
        </w:rPr>
        <w:t>-</w:t>
      </w:r>
      <w:r w:rsidRPr="001D713E">
        <w:rPr>
          <w:w w:val="102"/>
        </w:rPr>
        <w:t>sessional working group had before it the reports of the States parties listed above, in addition to the core documents of those States parties, with the exception of the United Arab Emirates; the general recommendations adopted by the Committee; background information and draft lists of issues and questions prepared by the secretariat; and other pertinent information, including concluding observations of the Committee and other treaty bodies, if relevant. In preparing the lists, the pre</w:t>
      </w:r>
      <w:r>
        <w:rPr>
          <w:w w:val="102"/>
        </w:rPr>
        <w:t>-</w:t>
      </w:r>
      <w:r w:rsidRPr="001D713E">
        <w:rPr>
          <w:w w:val="102"/>
        </w:rPr>
        <w:t>sessional working group paid particular attention to the States parties</w:t>
      </w:r>
      <w:r>
        <w:rPr>
          <w:w w:val="102"/>
        </w:rPr>
        <w:t>’</w:t>
      </w:r>
      <w:r w:rsidRPr="001D713E">
        <w:rPr>
          <w:w w:val="102"/>
        </w:rPr>
        <w:t xml:space="preserve"> follow-up to the concluding observations of the Committee on their previous reports.</w:t>
      </w:r>
    </w:p>
    <w:p w:rsidR="001D713E" w:rsidRDefault="001D713E" w:rsidP="001D713E">
      <w:pPr>
        <w:pStyle w:val="SingleTxt"/>
      </w:pPr>
      <w:r>
        <w:t>7.</w:t>
      </w:r>
      <w:r>
        <w:tab/>
        <w:t>The pre-sessional working group benefited from written and oral information submitted by entities and specialized agencies of the United Nations system, non</w:t>
      </w:r>
      <w:r>
        <w:noBreakHyphen/>
        <w:t>governmental organizations and national human rights institutions.</w:t>
      </w:r>
    </w:p>
    <w:p w:rsidR="001D713E" w:rsidRDefault="001D713E" w:rsidP="001D713E">
      <w:pPr>
        <w:pStyle w:val="SingleTxt"/>
      </w:pPr>
      <w:r>
        <w:t>8.</w:t>
      </w:r>
      <w:r>
        <w:tab/>
        <w:t>The lists of issues and questions adopted by the pre-sessional working group were transmitted to the States parties concerned and are contained in the following documents:</w:t>
      </w:r>
    </w:p>
    <w:p w:rsidR="001D713E" w:rsidRDefault="001D713E" w:rsidP="001D713E">
      <w:pPr>
        <w:pStyle w:val="SingleTxt"/>
      </w:pPr>
      <w:r>
        <w:tab/>
        <w:t>(a)</w:t>
      </w:r>
      <w:r>
        <w:tab/>
        <w:t>List of issues and questions in relation to the combined fourth and fifth periodic reports of Lebanon (</w:t>
      </w:r>
      <w:hyperlink r:id="rId14" w:history="1">
        <w:r w:rsidRPr="001D713E">
          <w:rPr>
            <w:rStyle w:val="Hyperlink"/>
          </w:rPr>
          <w:t>CEDAW/C/LBN/Q/4-5</w:t>
        </w:r>
      </w:hyperlink>
      <w:r>
        <w:t>);</w:t>
      </w:r>
    </w:p>
    <w:p w:rsidR="001D713E" w:rsidRDefault="001D713E" w:rsidP="001D713E">
      <w:pPr>
        <w:pStyle w:val="SingleTxt"/>
      </w:pPr>
      <w:r>
        <w:tab/>
        <w:t>(b)</w:t>
      </w:r>
      <w:r>
        <w:tab/>
        <w:t>List of issues and questions in relation to the combined seventh and eighth periodic reports of Liberia (</w:t>
      </w:r>
      <w:hyperlink r:id="rId15" w:history="1">
        <w:r w:rsidRPr="001D713E">
          <w:rPr>
            <w:rStyle w:val="Hyperlink"/>
          </w:rPr>
          <w:t>CEDAW/C/LBR/Q/7-8</w:t>
        </w:r>
      </w:hyperlink>
      <w:r>
        <w:t>);</w:t>
      </w:r>
    </w:p>
    <w:p w:rsidR="001D713E" w:rsidRDefault="001D713E" w:rsidP="001D713E">
      <w:pPr>
        <w:pStyle w:val="SingleTxt"/>
      </w:pPr>
      <w:r>
        <w:tab/>
        <w:t>(c)</w:t>
      </w:r>
      <w:r>
        <w:tab/>
        <w:t>List of issues and questions in relation to the combined sixth and seventh periodic reports of Madagascar (</w:t>
      </w:r>
      <w:hyperlink r:id="rId16" w:history="1">
        <w:r w:rsidRPr="001D713E">
          <w:rPr>
            <w:rStyle w:val="Hyperlink"/>
          </w:rPr>
          <w:t>CEDAW/C/MDG/Q/6-7</w:t>
        </w:r>
      </w:hyperlink>
      <w:r>
        <w:t>);</w:t>
      </w:r>
    </w:p>
    <w:p w:rsidR="001D713E" w:rsidRDefault="001D713E" w:rsidP="001D713E">
      <w:pPr>
        <w:pStyle w:val="SingleTxt"/>
      </w:pPr>
      <w:r>
        <w:tab/>
        <w:t>(d)</w:t>
      </w:r>
      <w:r>
        <w:tab/>
        <w:t>List of issues and questions in relation to the seventh periodic report of Malawi (</w:t>
      </w:r>
      <w:hyperlink r:id="rId17" w:history="1">
        <w:r w:rsidRPr="001D713E">
          <w:rPr>
            <w:rStyle w:val="Hyperlink"/>
          </w:rPr>
          <w:t>CEDAW/C/MWI/Q/7</w:t>
        </w:r>
      </w:hyperlink>
      <w:r>
        <w:t>);</w:t>
      </w:r>
    </w:p>
    <w:p w:rsidR="001D713E" w:rsidRDefault="001D713E" w:rsidP="001D713E">
      <w:pPr>
        <w:pStyle w:val="SingleTxt"/>
      </w:pPr>
      <w:r>
        <w:tab/>
        <w:t>(e)</w:t>
      </w:r>
      <w:r>
        <w:tab/>
        <w:t>List of issues and questions in relation to the combined eighth and ninth periodic reports of Portugal (</w:t>
      </w:r>
      <w:hyperlink r:id="rId18" w:history="1">
        <w:r w:rsidRPr="001D713E">
          <w:rPr>
            <w:rStyle w:val="Hyperlink"/>
          </w:rPr>
          <w:t>CEDAW/C/PRT/Q/8-9</w:t>
        </w:r>
      </w:hyperlink>
      <w:r>
        <w:t>);</w:t>
      </w:r>
    </w:p>
    <w:p w:rsidR="001D713E" w:rsidRDefault="001D713E" w:rsidP="001D713E">
      <w:pPr>
        <w:pStyle w:val="SingleTxt"/>
      </w:pPr>
      <w:r>
        <w:tab/>
        <w:t>(f)</w:t>
      </w:r>
      <w:r>
        <w:tab/>
        <w:t>List of issues and questions in relation to the eighth periodic report of the Russian Federation (</w:t>
      </w:r>
      <w:hyperlink r:id="rId19" w:history="1">
        <w:r w:rsidRPr="001D713E">
          <w:rPr>
            <w:rStyle w:val="Hyperlink"/>
          </w:rPr>
          <w:t>CEDAW/C/RUS/Q/8</w:t>
        </w:r>
      </w:hyperlink>
      <w:r>
        <w:t>);</w:t>
      </w:r>
    </w:p>
    <w:p w:rsidR="001D713E" w:rsidRDefault="001D713E" w:rsidP="001D713E">
      <w:pPr>
        <w:pStyle w:val="SingleTxt"/>
      </w:pPr>
      <w:r>
        <w:tab/>
        <w:t>(g)</w:t>
      </w:r>
      <w:r>
        <w:tab/>
        <w:t>List of issues and questions in relation to the combined fifth and sixth periodic reports of Slovakia (</w:t>
      </w:r>
      <w:hyperlink r:id="rId20" w:history="1">
        <w:r w:rsidRPr="001D713E">
          <w:rPr>
            <w:rStyle w:val="Hyperlink"/>
          </w:rPr>
          <w:t>CEDAW/C/SVK/Q/5-6</w:t>
        </w:r>
      </w:hyperlink>
      <w:r>
        <w:t>);</w:t>
      </w:r>
    </w:p>
    <w:p w:rsidR="001D713E" w:rsidRDefault="001D713E" w:rsidP="001D713E">
      <w:pPr>
        <w:pStyle w:val="SingleTxt"/>
      </w:pPr>
      <w:r>
        <w:tab/>
        <w:t>(h)</w:t>
      </w:r>
      <w:r>
        <w:tab/>
        <w:t>List of issues and questions in relation to the combined fifth and sixth periodic reports of Slovenia (</w:t>
      </w:r>
      <w:hyperlink r:id="rId21" w:history="1">
        <w:r w:rsidRPr="001D713E">
          <w:rPr>
            <w:rStyle w:val="Hyperlink"/>
          </w:rPr>
          <w:t>CEDAW/C/SVN/Q/5-6</w:t>
        </w:r>
      </w:hyperlink>
      <w:r>
        <w:t>);</w:t>
      </w:r>
    </w:p>
    <w:p w:rsidR="001D713E" w:rsidRDefault="001D713E" w:rsidP="001D713E">
      <w:pPr>
        <w:pStyle w:val="SingleTxt"/>
      </w:pPr>
      <w:r>
        <w:tab/>
        <w:t>(i)</w:t>
      </w:r>
      <w:r>
        <w:tab/>
        <w:t>List of issues and questions in relation to the combined second and third periodic reports of Timor-Leste (</w:t>
      </w:r>
      <w:hyperlink r:id="rId22" w:history="1">
        <w:r w:rsidRPr="001D713E">
          <w:rPr>
            <w:rStyle w:val="Hyperlink"/>
          </w:rPr>
          <w:t>CEDAW/C/TLS/Q/2-3</w:t>
        </w:r>
      </w:hyperlink>
      <w:r>
        <w:t>);</w:t>
      </w:r>
    </w:p>
    <w:p w:rsidR="001D713E" w:rsidRDefault="001D713E" w:rsidP="001D713E">
      <w:pPr>
        <w:pStyle w:val="SingleTxt"/>
      </w:pPr>
      <w:r>
        <w:tab/>
        <w:t>(j)</w:t>
      </w:r>
      <w:r>
        <w:tab/>
        <w:t>List of issues and questions in relation to the combined second and third periodic reports of the United Arab Emirates (</w:t>
      </w:r>
      <w:hyperlink r:id="rId23" w:history="1">
        <w:r w:rsidRPr="001D713E">
          <w:rPr>
            <w:rStyle w:val="Hyperlink"/>
          </w:rPr>
          <w:t>CEDAW/C/ARE/Q/2-3</w:t>
        </w:r>
      </w:hyperlink>
      <w:r>
        <w:t>);</w:t>
      </w:r>
    </w:p>
    <w:p w:rsidR="001D713E" w:rsidRDefault="001D713E" w:rsidP="001D713E">
      <w:pPr>
        <w:pStyle w:val="SingleTxt"/>
      </w:pPr>
      <w:r>
        <w:tab/>
        <w:t>(k)</w:t>
      </w:r>
      <w:r>
        <w:tab/>
        <w:t>List of issues and questions in relation to the fifth periodic report of Uzbekistan (</w:t>
      </w:r>
      <w:hyperlink r:id="rId24" w:history="1">
        <w:r w:rsidRPr="001D713E">
          <w:rPr>
            <w:rStyle w:val="Hyperlink"/>
          </w:rPr>
          <w:t>CEDAW/C/UZB/Q/5</w:t>
        </w:r>
      </w:hyperlink>
      <w:r>
        <w:t>);</w:t>
      </w:r>
    </w:p>
    <w:p w:rsidR="001D713E" w:rsidRDefault="001D713E" w:rsidP="001D713E">
      <w:pPr>
        <w:pStyle w:val="SingleTxt"/>
      </w:pPr>
      <w:r>
        <w:tab/>
        <w:t>(l)</w:t>
      </w:r>
      <w:r>
        <w:tab/>
        <w:t>List of issues and questions in relation to the combined seventh and eighth periodic reports of Yemen (</w:t>
      </w:r>
      <w:hyperlink r:id="rId25" w:history="1">
        <w:r w:rsidRPr="001D713E">
          <w:rPr>
            <w:rStyle w:val="Hyperlink"/>
          </w:rPr>
          <w:t>CEDAW/C/YEM/Q/7-8</w:t>
        </w:r>
      </w:hyperlink>
      <w:r>
        <w:t>).</w:t>
      </w:r>
    </w:p>
    <w:p w:rsidR="001D713E" w:rsidRDefault="001D713E" w:rsidP="001D713E">
      <w:pPr>
        <w:pStyle w:val="SingleTxt"/>
      </w:pPr>
      <w:r>
        <w:t>9.</w:t>
      </w:r>
      <w:r>
        <w:tab/>
        <w:t>In accordance with Committee decisions 22/IV, 25/II and 31/III, the lists of issues and questions focused on themes addressed by the Convention. Those themes include the constitutional and legislative framework; national machinery for the advancement of women; stereotypes and harmful practices; violence against women, including domestic violence; trafficking in women and exploitation of prostitution; participation of women in decision-making; nationality;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p>
    <w:p w:rsidR="001D713E" w:rsidRDefault="001D713E" w:rsidP="001D713E">
      <w:pPr>
        <w:pStyle w:val="SingleTxt"/>
      </w:pPr>
      <w:r>
        <w:rPr>
          <w:noProof/>
          <w:w w:val="100"/>
          <w:lang w:val="en-US"/>
        </w:rPr>
        <w:pict>
          <v:line id="_x0000_s1027" style="position:absolute;left:0;text-align:left;z-index:2" from="210.2pt,24pt" to="282.2pt,24pt" strokeweight=".25pt"/>
        </w:pict>
      </w:r>
    </w:p>
    <w:sectPr w:rsidR="001D713E" w:rsidSect="009E2F96">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5T15:56:00Z" w:initials="Start">
    <w:p w:rsidR="00063F56" w:rsidRDefault="00063F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NO&gt;&gt;N1507301E&lt;&lt;ODS JOB NO&gt;&gt;</w:t>
      </w:r>
    </w:p>
    <w:p w:rsidR="00063F56" w:rsidRDefault="00063F56">
      <w:pPr>
        <w:pStyle w:val="CommentText"/>
      </w:pPr>
      <w:r>
        <w:t>&lt;&lt;ODS DOC SYMBOL1&gt;&gt;CEDAW/C/PSWG/62/1&lt;&lt;ODS DOC SYMBOL1&gt;&gt;</w:t>
      </w:r>
    </w:p>
    <w:p w:rsidR="00063F56" w:rsidRDefault="00063F5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033" w:rsidRDefault="00B95033">
      <w:r>
        <w:separator/>
      </w:r>
    </w:p>
  </w:endnote>
  <w:endnote w:type="continuationSeparator" w:id="0">
    <w:p w:rsidR="00B95033" w:rsidRDefault="00B95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3F56" w:rsidTr="00063F56">
      <w:tblPrEx>
        <w:tblCellMar>
          <w:top w:w="0" w:type="dxa"/>
          <w:bottom w:w="0" w:type="dxa"/>
        </w:tblCellMar>
      </w:tblPrEx>
      <w:tc>
        <w:tcPr>
          <w:tcW w:w="5028" w:type="dxa"/>
          <w:shd w:val="clear" w:color="auto" w:fill="auto"/>
        </w:tcPr>
        <w:p w:rsidR="00063F56" w:rsidRPr="00063F56" w:rsidRDefault="00063F56" w:rsidP="00063F56">
          <w:pPr>
            <w:pStyle w:val="Footer"/>
            <w:jc w:val="right"/>
            <w:rPr>
              <w:b w:val="0"/>
              <w:w w:val="103"/>
              <w:sz w:val="14"/>
            </w:rPr>
          </w:pPr>
          <w:fldSimple w:instr=" DOCVARIABLE &quot;FooterJN&quot; \* MERGEFORMAT ">
            <w:r w:rsidR="000F7A5B">
              <w:rPr>
                <w:b w:val="0"/>
                <w:w w:val="103"/>
                <w:sz w:val="14"/>
              </w:rPr>
              <w:t>15-04046</w:t>
            </w:r>
          </w:fldSimple>
        </w:p>
      </w:tc>
      <w:tc>
        <w:tcPr>
          <w:tcW w:w="5028" w:type="dxa"/>
          <w:shd w:val="clear" w:color="auto" w:fill="auto"/>
        </w:tcPr>
        <w:p w:rsidR="00063F56" w:rsidRPr="00063F56" w:rsidRDefault="00063F56" w:rsidP="00063F56">
          <w:pPr>
            <w:pStyle w:val="Footer"/>
            <w:rPr>
              <w:w w:val="103"/>
            </w:rPr>
          </w:pPr>
          <w:r>
            <w:rPr>
              <w:w w:val="103"/>
            </w:rPr>
            <w:fldChar w:fldCharType="begin"/>
          </w:r>
          <w:r>
            <w:rPr>
              <w:w w:val="103"/>
            </w:rPr>
            <w:instrText xml:space="preserve"> PAGE  \* Arabic  \* MERGEFORMAT </w:instrText>
          </w:r>
          <w:r>
            <w:rPr>
              <w:w w:val="103"/>
            </w:rPr>
            <w:fldChar w:fldCharType="separate"/>
          </w:r>
          <w:r w:rsidR="000F7A5B">
            <w:rPr>
              <w:w w:val="103"/>
            </w:rPr>
            <w:t>2</w:t>
          </w:r>
          <w:r>
            <w:rPr>
              <w:w w:val="103"/>
            </w:rPr>
            <w:fldChar w:fldCharType="end"/>
          </w:r>
          <w:r>
            <w:rPr>
              <w:w w:val="103"/>
            </w:rPr>
            <w:t>/</w:t>
          </w:r>
          <w:fldSimple w:instr=" NUMPAGES  \* Arabic  \* MERGEFORMAT ">
            <w:r w:rsidR="000F7A5B">
              <w:rPr>
                <w:w w:val="103"/>
              </w:rPr>
              <w:t>3</w:t>
            </w:r>
          </w:fldSimple>
        </w:p>
      </w:tc>
    </w:tr>
  </w:tbl>
  <w:p w:rsidR="00063F56" w:rsidRPr="00063F56" w:rsidRDefault="00063F56" w:rsidP="00063F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3F56" w:rsidTr="00063F56">
      <w:tblPrEx>
        <w:tblCellMar>
          <w:top w:w="0" w:type="dxa"/>
          <w:bottom w:w="0" w:type="dxa"/>
        </w:tblCellMar>
      </w:tblPrEx>
      <w:tc>
        <w:tcPr>
          <w:tcW w:w="5028" w:type="dxa"/>
          <w:shd w:val="clear" w:color="auto" w:fill="auto"/>
        </w:tcPr>
        <w:p w:rsidR="00063F56" w:rsidRPr="00063F56" w:rsidRDefault="00063F56" w:rsidP="00063F5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F7A5B">
            <w:rPr>
              <w:w w:val="103"/>
            </w:rPr>
            <w:t>3</w:t>
          </w:r>
          <w:r>
            <w:rPr>
              <w:w w:val="103"/>
            </w:rPr>
            <w:fldChar w:fldCharType="end"/>
          </w:r>
          <w:r>
            <w:rPr>
              <w:w w:val="103"/>
            </w:rPr>
            <w:t>/</w:t>
          </w:r>
          <w:fldSimple w:instr=" NUMPAGES  \* Arabic  \* MERGEFORMAT ">
            <w:r w:rsidR="000F7A5B">
              <w:rPr>
                <w:w w:val="103"/>
              </w:rPr>
              <w:t>3</w:t>
            </w:r>
          </w:fldSimple>
        </w:p>
      </w:tc>
      <w:tc>
        <w:tcPr>
          <w:tcW w:w="5028" w:type="dxa"/>
          <w:shd w:val="clear" w:color="auto" w:fill="auto"/>
        </w:tcPr>
        <w:p w:rsidR="00063F56" w:rsidRPr="00063F56" w:rsidRDefault="00063F56" w:rsidP="00063F56">
          <w:pPr>
            <w:pStyle w:val="Footer"/>
            <w:rPr>
              <w:b w:val="0"/>
              <w:w w:val="103"/>
              <w:sz w:val="14"/>
            </w:rPr>
          </w:pPr>
          <w:fldSimple w:instr=" DOCVARIABLE &quot;FooterJN&quot; \* MERGEFORMAT ">
            <w:r w:rsidR="000F7A5B">
              <w:rPr>
                <w:b w:val="0"/>
                <w:w w:val="103"/>
                <w:sz w:val="14"/>
              </w:rPr>
              <w:t>15-04046</w:t>
            </w:r>
          </w:fldSimple>
        </w:p>
      </w:tc>
    </w:tr>
  </w:tbl>
  <w:p w:rsidR="00063F56" w:rsidRPr="00063F56" w:rsidRDefault="00063F56" w:rsidP="00063F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063F56" w:rsidTr="00063F56">
      <w:tblPrEx>
        <w:tblCellMar>
          <w:top w:w="0" w:type="dxa"/>
          <w:bottom w:w="0" w:type="dxa"/>
        </w:tblCellMar>
      </w:tblPrEx>
      <w:tc>
        <w:tcPr>
          <w:tcW w:w="3801" w:type="dxa"/>
        </w:tcPr>
        <w:p w:rsidR="00063F56" w:rsidRDefault="00063F56" w:rsidP="00063F56">
          <w:pPr>
            <w:pStyle w:val="ReleaseDate"/>
          </w:pPr>
          <w:r>
            <w:t>15-04046 (E)</w:t>
          </w:r>
          <w:r w:rsidR="00886D2F">
            <w:t xml:space="preserve">    30</w:t>
          </w:r>
          <w:r w:rsidR="001D713E">
            <w:t xml:space="preserve">0315 </w:t>
          </w:r>
        </w:p>
        <w:p w:rsidR="00063F56" w:rsidRPr="00063F56" w:rsidRDefault="00063F56" w:rsidP="00063F5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*1504046*</w:t>
          </w:r>
        </w:p>
      </w:tc>
      <w:tc>
        <w:tcPr>
          <w:tcW w:w="5028" w:type="dxa"/>
        </w:tcPr>
        <w:p w:rsidR="00063F56" w:rsidRDefault="00063F56" w:rsidP="00063F5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63F56" w:rsidRPr="00063F56" w:rsidRDefault="00063F56" w:rsidP="00063F5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033" w:rsidRDefault="00B95033">
      <w:r>
        <w:separator/>
      </w:r>
    </w:p>
  </w:footnote>
  <w:footnote w:type="continuationSeparator" w:id="0">
    <w:p w:rsidR="00B95033" w:rsidRDefault="00B950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063F56" w:rsidTr="00063F56">
      <w:tblPrEx>
        <w:tblCellMar>
          <w:top w:w="0" w:type="dxa"/>
          <w:bottom w:w="0" w:type="dxa"/>
        </w:tblCellMar>
      </w:tblPrEx>
      <w:trPr>
        <w:trHeight w:hRule="exact" w:val="864"/>
      </w:trPr>
      <w:tc>
        <w:tcPr>
          <w:tcW w:w="4838" w:type="dxa"/>
          <w:shd w:val="clear" w:color="auto" w:fill="auto"/>
          <w:vAlign w:val="bottom"/>
        </w:tcPr>
        <w:p w:rsidR="00063F56" w:rsidRPr="00063F56" w:rsidRDefault="00063F56" w:rsidP="00063F56">
          <w:pPr>
            <w:pStyle w:val="Header"/>
            <w:spacing w:after="80"/>
            <w:rPr>
              <w:b/>
            </w:rPr>
          </w:pPr>
          <w:fldSimple w:instr=" DOCVARIABLE &quot;sss1&quot; \* MERGEFORMAT ">
            <w:r w:rsidR="000F7A5B">
              <w:rPr>
                <w:b/>
              </w:rPr>
              <w:t>CEDAW/C/PSWG/62/1</w:t>
            </w:r>
          </w:fldSimple>
        </w:p>
      </w:tc>
      <w:tc>
        <w:tcPr>
          <w:tcW w:w="5028" w:type="dxa"/>
          <w:shd w:val="clear" w:color="auto" w:fill="auto"/>
          <w:vAlign w:val="bottom"/>
        </w:tcPr>
        <w:p w:rsidR="00063F56" w:rsidRDefault="00063F56" w:rsidP="00063F56">
          <w:pPr>
            <w:pStyle w:val="Header"/>
          </w:pPr>
        </w:p>
      </w:tc>
    </w:tr>
  </w:tbl>
  <w:p w:rsidR="00063F56" w:rsidRPr="00063F56" w:rsidRDefault="00063F56" w:rsidP="00063F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063F56" w:rsidTr="00063F56">
      <w:tblPrEx>
        <w:tblCellMar>
          <w:top w:w="0" w:type="dxa"/>
          <w:bottom w:w="0" w:type="dxa"/>
        </w:tblCellMar>
      </w:tblPrEx>
      <w:trPr>
        <w:trHeight w:hRule="exact" w:val="864"/>
      </w:trPr>
      <w:tc>
        <w:tcPr>
          <w:tcW w:w="4838" w:type="dxa"/>
          <w:shd w:val="clear" w:color="auto" w:fill="auto"/>
          <w:vAlign w:val="bottom"/>
        </w:tcPr>
        <w:p w:rsidR="00063F56" w:rsidRDefault="00063F56" w:rsidP="00063F56">
          <w:pPr>
            <w:pStyle w:val="Header"/>
          </w:pPr>
        </w:p>
      </w:tc>
      <w:tc>
        <w:tcPr>
          <w:tcW w:w="5028" w:type="dxa"/>
          <w:shd w:val="clear" w:color="auto" w:fill="auto"/>
          <w:vAlign w:val="bottom"/>
        </w:tcPr>
        <w:p w:rsidR="00063F56" w:rsidRPr="00063F56" w:rsidRDefault="00063F56" w:rsidP="00063F56">
          <w:pPr>
            <w:pStyle w:val="Header"/>
            <w:spacing w:after="80"/>
            <w:jc w:val="right"/>
            <w:rPr>
              <w:b/>
            </w:rPr>
          </w:pPr>
          <w:fldSimple w:instr=" DOCVARIABLE &quot;sss1&quot; \* MERGEFORMAT ">
            <w:r w:rsidR="000F7A5B">
              <w:rPr>
                <w:b/>
              </w:rPr>
              <w:t>CEDAW/C/PSWG/62/1</w:t>
            </w:r>
          </w:fldSimple>
        </w:p>
      </w:tc>
    </w:tr>
  </w:tbl>
  <w:p w:rsidR="00063F56" w:rsidRPr="00063F56" w:rsidRDefault="00063F56" w:rsidP="00063F5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063F56" w:rsidTr="00063F5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63F56" w:rsidRDefault="00063F56" w:rsidP="00063F56">
          <w:pPr>
            <w:pStyle w:val="Header"/>
            <w:spacing w:after="120"/>
          </w:pPr>
        </w:p>
      </w:tc>
      <w:tc>
        <w:tcPr>
          <w:tcW w:w="1872" w:type="dxa"/>
          <w:tcBorders>
            <w:bottom w:val="single" w:sz="4" w:space="0" w:color="auto"/>
          </w:tcBorders>
          <w:shd w:val="clear" w:color="auto" w:fill="auto"/>
          <w:vAlign w:val="bottom"/>
        </w:tcPr>
        <w:p w:rsidR="00063F56" w:rsidRPr="00063F56" w:rsidRDefault="00063F56" w:rsidP="00063F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63F56" w:rsidRDefault="00063F56" w:rsidP="00063F56">
          <w:pPr>
            <w:pStyle w:val="Header"/>
            <w:spacing w:after="120"/>
          </w:pPr>
        </w:p>
      </w:tc>
      <w:tc>
        <w:tcPr>
          <w:tcW w:w="6523" w:type="dxa"/>
          <w:gridSpan w:val="4"/>
          <w:tcBorders>
            <w:bottom w:val="single" w:sz="4" w:space="0" w:color="auto"/>
          </w:tcBorders>
          <w:shd w:val="clear" w:color="auto" w:fill="auto"/>
          <w:vAlign w:val="bottom"/>
        </w:tcPr>
        <w:p w:rsidR="00063F56" w:rsidRPr="00063F56" w:rsidRDefault="00063F56" w:rsidP="00063F56">
          <w:pPr>
            <w:spacing w:after="80" w:line="240" w:lineRule="auto"/>
            <w:jc w:val="right"/>
            <w:rPr>
              <w:position w:val="-4"/>
            </w:rPr>
          </w:pPr>
          <w:r>
            <w:rPr>
              <w:position w:val="-4"/>
              <w:sz w:val="40"/>
            </w:rPr>
            <w:t>CEDAW</w:t>
          </w:r>
          <w:r>
            <w:rPr>
              <w:position w:val="-4"/>
            </w:rPr>
            <w:t>/C/PSWG/62/1</w:t>
          </w:r>
        </w:p>
      </w:tc>
    </w:tr>
    <w:tr w:rsidR="00063F56" w:rsidRPr="00063F56" w:rsidTr="00063F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63F56" w:rsidRPr="00063F56" w:rsidRDefault="00063F56" w:rsidP="00063F5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063F56" w:rsidRPr="00063F56" w:rsidRDefault="00063F56" w:rsidP="00063F5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63F56" w:rsidRPr="00063F56" w:rsidRDefault="00063F56" w:rsidP="00063F56">
          <w:pPr>
            <w:pStyle w:val="Header"/>
            <w:spacing w:before="109"/>
          </w:pPr>
        </w:p>
      </w:tc>
      <w:tc>
        <w:tcPr>
          <w:tcW w:w="3140" w:type="dxa"/>
          <w:tcBorders>
            <w:top w:val="single" w:sz="4" w:space="0" w:color="auto"/>
            <w:bottom w:val="single" w:sz="12" w:space="0" w:color="auto"/>
          </w:tcBorders>
          <w:shd w:val="clear" w:color="auto" w:fill="auto"/>
        </w:tcPr>
        <w:p w:rsidR="00063F56" w:rsidRDefault="00063F56" w:rsidP="00063F56">
          <w:pPr>
            <w:pStyle w:val="Distribution"/>
            <w:rPr>
              <w:color w:val="010000"/>
            </w:rPr>
          </w:pPr>
          <w:r>
            <w:rPr>
              <w:color w:val="010000"/>
            </w:rPr>
            <w:t>Distr.: General</w:t>
          </w:r>
        </w:p>
        <w:p w:rsidR="00063F56" w:rsidRDefault="00063F56" w:rsidP="00063F56">
          <w:pPr>
            <w:pStyle w:val="Publication"/>
            <w:rPr>
              <w:color w:val="010000"/>
            </w:rPr>
          </w:pPr>
          <w:r>
            <w:rPr>
              <w:color w:val="010000"/>
            </w:rPr>
            <w:t>17 March 2015</w:t>
          </w:r>
        </w:p>
        <w:p w:rsidR="00063F56" w:rsidRDefault="00063F56" w:rsidP="00063F56"/>
        <w:p w:rsidR="00063F56" w:rsidRDefault="00063F56" w:rsidP="00063F56">
          <w:pPr>
            <w:pStyle w:val="Original"/>
            <w:rPr>
              <w:color w:val="010000"/>
            </w:rPr>
          </w:pPr>
          <w:r>
            <w:rPr>
              <w:color w:val="010000"/>
            </w:rPr>
            <w:t>Original: English</w:t>
          </w:r>
        </w:p>
        <w:p w:rsidR="00063F56" w:rsidRPr="00063F56" w:rsidRDefault="00063F56" w:rsidP="00063F56"/>
      </w:tc>
    </w:tr>
  </w:tbl>
  <w:p w:rsidR="00063F56" w:rsidRPr="00063F56" w:rsidRDefault="00063F56" w:rsidP="00063F5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3"/>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6*"/>
    <w:docVar w:name="CreationDt" w:val="25/03/2015 3:56: PM"/>
    <w:docVar w:name="DocCategory" w:val="Doc"/>
    <w:docVar w:name="DocType" w:val="Final"/>
    <w:docVar w:name="DutyStation" w:val="New York"/>
    <w:docVar w:name="FooterJN" w:val="15-04046"/>
    <w:docVar w:name="jobn" w:val="15-04046 (E)"/>
    <w:docVar w:name="jobnDT" w:val="15-04046 (E)   250315"/>
    <w:docVar w:name="jobnDTDT" w:val="15-04046 (E)   250315   250315"/>
    <w:docVar w:name="JobNo" w:val="1504046E"/>
    <w:docVar w:name="JobNo2" w:val="1507301E"/>
    <w:docVar w:name="OandT" w:val="ac"/>
    <w:docVar w:name="PaperSize" w:val="Letter"/>
    <w:docVar w:name="sss1" w:val="CEDAW/C/PSWG/62/1"/>
    <w:docVar w:name="sss2" w:val="-"/>
    <w:docVar w:name="Symbol1" w:val="CEDAW/C/PSWG/62/1"/>
    <w:docVar w:name="Symbol2" w:val="-"/>
  </w:docVars>
  <w:rsids>
    <w:rsidRoot w:val="00A500B4"/>
    <w:rsid w:val="000044BD"/>
    <w:rsid w:val="00010CB2"/>
    <w:rsid w:val="00013C9F"/>
    <w:rsid w:val="0001793F"/>
    <w:rsid w:val="000243C1"/>
    <w:rsid w:val="00025848"/>
    <w:rsid w:val="0003242E"/>
    <w:rsid w:val="00051981"/>
    <w:rsid w:val="00054828"/>
    <w:rsid w:val="00060FB4"/>
    <w:rsid w:val="00062E0F"/>
    <w:rsid w:val="00063F56"/>
    <w:rsid w:val="00073B00"/>
    <w:rsid w:val="000930EA"/>
    <w:rsid w:val="00096611"/>
    <w:rsid w:val="000B2AB1"/>
    <w:rsid w:val="000B6F32"/>
    <w:rsid w:val="000C30BC"/>
    <w:rsid w:val="000E3E97"/>
    <w:rsid w:val="000E4DB4"/>
    <w:rsid w:val="000E578F"/>
    <w:rsid w:val="000E6736"/>
    <w:rsid w:val="000E7174"/>
    <w:rsid w:val="000F0681"/>
    <w:rsid w:val="000F6E1A"/>
    <w:rsid w:val="000F7A5B"/>
    <w:rsid w:val="00107D5F"/>
    <w:rsid w:val="0011241F"/>
    <w:rsid w:val="00113764"/>
    <w:rsid w:val="00114DB6"/>
    <w:rsid w:val="0011565A"/>
    <w:rsid w:val="001208CF"/>
    <w:rsid w:val="00146E4B"/>
    <w:rsid w:val="001505B6"/>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6CFE"/>
    <w:rsid w:val="001C266D"/>
    <w:rsid w:val="001D4790"/>
    <w:rsid w:val="001D713E"/>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32F19"/>
    <w:rsid w:val="00234C5B"/>
    <w:rsid w:val="00236DA6"/>
    <w:rsid w:val="002425A3"/>
    <w:rsid w:val="00243655"/>
    <w:rsid w:val="002453F5"/>
    <w:rsid w:val="002508E9"/>
    <w:rsid w:val="00251A44"/>
    <w:rsid w:val="00254277"/>
    <w:rsid w:val="0025759D"/>
    <w:rsid w:val="002713B7"/>
    <w:rsid w:val="0027290F"/>
    <w:rsid w:val="00274B66"/>
    <w:rsid w:val="00275106"/>
    <w:rsid w:val="00275598"/>
    <w:rsid w:val="00276B79"/>
    <w:rsid w:val="00285791"/>
    <w:rsid w:val="002877DA"/>
    <w:rsid w:val="00296D96"/>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65017"/>
    <w:rsid w:val="003769DF"/>
    <w:rsid w:val="0037786A"/>
    <w:rsid w:val="003928D1"/>
    <w:rsid w:val="003A5087"/>
    <w:rsid w:val="003B0DE7"/>
    <w:rsid w:val="003B102B"/>
    <w:rsid w:val="003C3A7D"/>
    <w:rsid w:val="003C43F7"/>
    <w:rsid w:val="003E0D98"/>
    <w:rsid w:val="003E78BF"/>
    <w:rsid w:val="003F1E2B"/>
    <w:rsid w:val="003F4EDB"/>
    <w:rsid w:val="00401E19"/>
    <w:rsid w:val="00407301"/>
    <w:rsid w:val="00410A02"/>
    <w:rsid w:val="00412ACF"/>
    <w:rsid w:val="00414F44"/>
    <w:rsid w:val="0041500E"/>
    <w:rsid w:val="00434183"/>
    <w:rsid w:val="00441580"/>
    <w:rsid w:val="00441EF4"/>
    <w:rsid w:val="004423AB"/>
    <w:rsid w:val="00443A4A"/>
    <w:rsid w:val="00444725"/>
    <w:rsid w:val="00444EBF"/>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0CE"/>
    <w:rsid w:val="006208E6"/>
    <w:rsid w:val="0062207B"/>
    <w:rsid w:val="006242A5"/>
    <w:rsid w:val="0062527E"/>
    <w:rsid w:val="00634FA8"/>
    <w:rsid w:val="00653B25"/>
    <w:rsid w:val="00656459"/>
    <w:rsid w:val="0066134F"/>
    <w:rsid w:val="0066368E"/>
    <w:rsid w:val="00665391"/>
    <w:rsid w:val="0067014A"/>
    <w:rsid w:val="00673A86"/>
    <w:rsid w:val="00673D70"/>
    <w:rsid w:val="00677C8D"/>
    <w:rsid w:val="006845F9"/>
    <w:rsid w:val="006904DC"/>
    <w:rsid w:val="00693BFE"/>
    <w:rsid w:val="00694DAB"/>
    <w:rsid w:val="00696C4F"/>
    <w:rsid w:val="00696DA0"/>
    <w:rsid w:val="0069758C"/>
    <w:rsid w:val="006A012D"/>
    <w:rsid w:val="006A33A3"/>
    <w:rsid w:val="006A45EA"/>
    <w:rsid w:val="006A7C03"/>
    <w:rsid w:val="006B513C"/>
    <w:rsid w:val="006B6EDE"/>
    <w:rsid w:val="006D42DA"/>
    <w:rsid w:val="006D74B5"/>
    <w:rsid w:val="006D766E"/>
    <w:rsid w:val="006E0E18"/>
    <w:rsid w:val="006F40EA"/>
    <w:rsid w:val="006F6266"/>
    <w:rsid w:val="00702C5A"/>
    <w:rsid w:val="007222CF"/>
    <w:rsid w:val="00724074"/>
    <w:rsid w:val="00730B23"/>
    <w:rsid w:val="007417DD"/>
    <w:rsid w:val="007541B0"/>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10F2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86D2F"/>
    <w:rsid w:val="008915FF"/>
    <w:rsid w:val="00896C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20276"/>
    <w:rsid w:val="0092264E"/>
    <w:rsid w:val="00923331"/>
    <w:rsid w:val="00935F51"/>
    <w:rsid w:val="00936E96"/>
    <w:rsid w:val="00941EDA"/>
    <w:rsid w:val="00945C9B"/>
    <w:rsid w:val="00955C4C"/>
    <w:rsid w:val="009567F0"/>
    <w:rsid w:val="00956D53"/>
    <w:rsid w:val="00961D71"/>
    <w:rsid w:val="00961E03"/>
    <w:rsid w:val="00963A67"/>
    <w:rsid w:val="00987852"/>
    <w:rsid w:val="00993D85"/>
    <w:rsid w:val="009946BE"/>
    <w:rsid w:val="009A08DF"/>
    <w:rsid w:val="009C20D0"/>
    <w:rsid w:val="009C219D"/>
    <w:rsid w:val="009C4614"/>
    <w:rsid w:val="009D23EF"/>
    <w:rsid w:val="009D7F7A"/>
    <w:rsid w:val="009E1D8F"/>
    <w:rsid w:val="009E1EC0"/>
    <w:rsid w:val="009E2F96"/>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0B4"/>
    <w:rsid w:val="00A50ED5"/>
    <w:rsid w:val="00A52CCD"/>
    <w:rsid w:val="00A56356"/>
    <w:rsid w:val="00A5745C"/>
    <w:rsid w:val="00A653A2"/>
    <w:rsid w:val="00A675FD"/>
    <w:rsid w:val="00A70588"/>
    <w:rsid w:val="00A74979"/>
    <w:rsid w:val="00A7696A"/>
    <w:rsid w:val="00A769C4"/>
    <w:rsid w:val="00A77FFB"/>
    <w:rsid w:val="00A81690"/>
    <w:rsid w:val="00A83C88"/>
    <w:rsid w:val="00A90C30"/>
    <w:rsid w:val="00AA4BEA"/>
    <w:rsid w:val="00AA5215"/>
    <w:rsid w:val="00AB2280"/>
    <w:rsid w:val="00AB546D"/>
    <w:rsid w:val="00AD4C00"/>
    <w:rsid w:val="00AE00C7"/>
    <w:rsid w:val="00AE1D5D"/>
    <w:rsid w:val="00AE6470"/>
    <w:rsid w:val="00AE6AFF"/>
    <w:rsid w:val="00AF4E5E"/>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2250"/>
    <w:rsid w:val="00B76E81"/>
    <w:rsid w:val="00B8044B"/>
    <w:rsid w:val="00B81452"/>
    <w:rsid w:val="00B8270B"/>
    <w:rsid w:val="00B95033"/>
    <w:rsid w:val="00BA0F90"/>
    <w:rsid w:val="00BB1AD4"/>
    <w:rsid w:val="00BB3145"/>
    <w:rsid w:val="00BD0908"/>
    <w:rsid w:val="00BD0DCE"/>
    <w:rsid w:val="00BD2782"/>
    <w:rsid w:val="00BD54BF"/>
    <w:rsid w:val="00BE79D1"/>
    <w:rsid w:val="00BF4169"/>
    <w:rsid w:val="00BF472E"/>
    <w:rsid w:val="00BF7DFA"/>
    <w:rsid w:val="00C03CD1"/>
    <w:rsid w:val="00C11584"/>
    <w:rsid w:val="00C14B8C"/>
    <w:rsid w:val="00C167E7"/>
    <w:rsid w:val="00C20B4C"/>
    <w:rsid w:val="00C2494E"/>
    <w:rsid w:val="00C24D28"/>
    <w:rsid w:val="00C307BD"/>
    <w:rsid w:val="00C35789"/>
    <w:rsid w:val="00C433B8"/>
    <w:rsid w:val="00C4446E"/>
    <w:rsid w:val="00C51E36"/>
    <w:rsid w:val="00C61226"/>
    <w:rsid w:val="00C65EDC"/>
    <w:rsid w:val="00C819A4"/>
    <w:rsid w:val="00C903D3"/>
    <w:rsid w:val="00C91B79"/>
    <w:rsid w:val="00C91CCF"/>
    <w:rsid w:val="00C926AF"/>
    <w:rsid w:val="00CA605D"/>
    <w:rsid w:val="00CA6797"/>
    <w:rsid w:val="00CA72F7"/>
    <w:rsid w:val="00CB0E45"/>
    <w:rsid w:val="00CC1C6D"/>
    <w:rsid w:val="00CC5B87"/>
    <w:rsid w:val="00CD362B"/>
    <w:rsid w:val="00CD39B2"/>
    <w:rsid w:val="00CD3B11"/>
    <w:rsid w:val="00CD5D29"/>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521"/>
    <w:rsid w:val="00DB32C6"/>
    <w:rsid w:val="00DC15F1"/>
    <w:rsid w:val="00DC220C"/>
    <w:rsid w:val="00DD0B1F"/>
    <w:rsid w:val="00DE0C29"/>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44BB"/>
    <w:rsid w:val="00E85601"/>
    <w:rsid w:val="00E85EF4"/>
    <w:rsid w:val="00E94566"/>
    <w:rsid w:val="00E94860"/>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72B2"/>
    <w:rsid w:val="00F32DEE"/>
    <w:rsid w:val="00F44F26"/>
    <w:rsid w:val="00F5385D"/>
    <w:rsid w:val="00F573A4"/>
    <w:rsid w:val="00F67A88"/>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063F56"/>
    <w:rPr>
      <w:lang/>
    </w:rPr>
  </w:style>
  <w:style w:type="character" w:customStyle="1" w:styleId="CommentTextChar">
    <w:name w:val="Comment Text Char"/>
    <w:link w:val="CommentText"/>
    <w:rsid w:val="00063F56"/>
    <w:rPr>
      <w:spacing w:val="4"/>
      <w:w w:val="103"/>
      <w:kern w:val="14"/>
      <w:lang w:val="en-GB"/>
    </w:rPr>
  </w:style>
  <w:style w:type="paragraph" w:styleId="CommentSubject">
    <w:name w:val="annotation subject"/>
    <w:basedOn w:val="CommentText"/>
    <w:next w:val="CommentText"/>
    <w:link w:val="CommentSubjectChar"/>
    <w:rsid w:val="00063F56"/>
    <w:rPr>
      <w:b/>
      <w:bCs/>
    </w:rPr>
  </w:style>
  <w:style w:type="character" w:customStyle="1" w:styleId="CommentSubjectChar">
    <w:name w:val="Comment Subject Char"/>
    <w:link w:val="CommentSubject"/>
    <w:rsid w:val="00063F56"/>
    <w:rPr>
      <w:b/>
      <w:bCs/>
      <w:spacing w:val="4"/>
      <w:w w:val="103"/>
      <w:kern w:val="14"/>
      <w:lang w:val="en-GB"/>
    </w:rPr>
  </w:style>
  <w:style w:type="character" w:styleId="Hyperlink">
    <w:name w:val="Hyperlink"/>
    <w:rsid w:val="001D713E"/>
    <w:rPr>
      <w:color w:val="0000FF"/>
      <w:u w:val="none"/>
    </w:rPr>
  </w:style>
  <w:style w:type="character" w:styleId="FollowedHyperlink">
    <w:name w:val="FollowedHyperlink"/>
    <w:rsid w:val="001D713E"/>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PRT/Q/8"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ndocs.org/CEDAW/C/SVN/Q/5"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MWI/Q/7" TargetMode="External"/><Relationship Id="rId25" Type="http://schemas.openxmlformats.org/officeDocument/2006/relationships/hyperlink" Target="http://undocs.org/CEDAW/C/YEM/Q/7" TargetMode="External"/><Relationship Id="rId2" Type="http://schemas.openxmlformats.org/officeDocument/2006/relationships/settings" Target="settings.xml"/><Relationship Id="rId16" Type="http://schemas.openxmlformats.org/officeDocument/2006/relationships/hyperlink" Target="http://undocs.org/CEDAW/C/MDG/Q/6" TargetMode="External"/><Relationship Id="rId20" Type="http://schemas.openxmlformats.org/officeDocument/2006/relationships/hyperlink" Target="http://undocs.org/CEDAW/C/SVK/Q/5"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UZB/Q/5" TargetMode="External"/><Relationship Id="rId5" Type="http://schemas.openxmlformats.org/officeDocument/2006/relationships/endnotes" Target="endnotes.xml"/><Relationship Id="rId15" Type="http://schemas.openxmlformats.org/officeDocument/2006/relationships/hyperlink" Target="http://undocs.org/CEDAW/C/LBR/Q/7" TargetMode="External"/><Relationship Id="rId23" Type="http://schemas.openxmlformats.org/officeDocument/2006/relationships/hyperlink" Target="http://undocs.org/CEDAW/C/ARE/Q/2" TargetMode="External"/><Relationship Id="rId10" Type="http://schemas.openxmlformats.org/officeDocument/2006/relationships/header" Target="header3.xml"/><Relationship Id="rId19" Type="http://schemas.openxmlformats.org/officeDocument/2006/relationships/hyperlink" Target="http://undocs.org/CEDAW/C/RUS/Q/8"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LBN/Q/4" TargetMode="External"/><Relationship Id="rId22" Type="http://schemas.openxmlformats.org/officeDocument/2006/relationships/hyperlink" Target="http://undocs.org/CEDAW/C/TLS/Q/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862</Words>
  <Characters>4919</Characters>
  <Application>Microsoft Office Outlook</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5770</CharactersWithSpaces>
  <SharedDoc>false</SharedDoc>
  <HLinks>
    <vt:vector size="72" baseType="variant">
      <vt:variant>
        <vt:i4>4915205</vt:i4>
      </vt:variant>
      <vt:variant>
        <vt:i4>33</vt:i4>
      </vt:variant>
      <vt:variant>
        <vt:i4>0</vt:i4>
      </vt:variant>
      <vt:variant>
        <vt:i4>5</vt:i4>
      </vt:variant>
      <vt:variant>
        <vt:lpwstr>http://undocs.org/CEDAW/C/YEM/Q/7</vt:lpwstr>
      </vt:variant>
      <vt:variant>
        <vt:lpwstr/>
      </vt:variant>
      <vt:variant>
        <vt:i4>5505030</vt:i4>
      </vt:variant>
      <vt:variant>
        <vt:i4>30</vt:i4>
      </vt:variant>
      <vt:variant>
        <vt:i4>0</vt:i4>
      </vt:variant>
      <vt:variant>
        <vt:i4>5</vt:i4>
      </vt:variant>
      <vt:variant>
        <vt:lpwstr>http://undocs.org/CEDAW/C/UZB/Q/5</vt:lpwstr>
      </vt:variant>
      <vt:variant>
        <vt:lpwstr/>
      </vt:variant>
      <vt:variant>
        <vt:i4>6029333</vt:i4>
      </vt:variant>
      <vt:variant>
        <vt:i4>27</vt:i4>
      </vt:variant>
      <vt:variant>
        <vt:i4>0</vt:i4>
      </vt:variant>
      <vt:variant>
        <vt:i4>5</vt:i4>
      </vt:variant>
      <vt:variant>
        <vt:lpwstr>http://undocs.org/CEDAW/C/ARE/Q/2</vt:lpwstr>
      </vt:variant>
      <vt:variant>
        <vt:lpwstr/>
      </vt:variant>
      <vt:variant>
        <vt:i4>4325398</vt:i4>
      </vt:variant>
      <vt:variant>
        <vt:i4>24</vt:i4>
      </vt:variant>
      <vt:variant>
        <vt:i4>0</vt:i4>
      </vt:variant>
      <vt:variant>
        <vt:i4>5</vt:i4>
      </vt:variant>
      <vt:variant>
        <vt:lpwstr>http://undocs.org/CEDAW/C/TLS/Q/2</vt:lpwstr>
      </vt:variant>
      <vt:variant>
        <vt:lpwstr/>
      </vt:variant>
      <vt:variant>
        <vt:i4>5767180</vt:i4>
      </vt:variant>
      <vt:variant>
        <vt:i4>21</vt:i4>
      </vt:variant>
      <vt:variant>
        <vt:i4>0</vt:i4>
      </vt:variant>
      <vt:variant>
        <vt:i4>5</vt:i4>
      </vt:variant>
      <vt:variant>
        <vt:lpwstr>http://undocs.org/CEDAW/C/SVN/Q/5</vt:lpwstr>
      </vt:variant>
      <vt:variant>
        <vt:lpwstr/>
      </vt:variant>
      <vt:variant>
        <vt:i4>5767177</vt:i4>
      </vt:variant>
      <vt:variant>
        <vt:i4>18</vt:i4>
      </vt:variant>
      <vt:variant>
        <vt:i4>0</vt:i4>
      </vt:variant>
      <vt:variant>
        <vt:i4>5</vt:i4>
      </vt:variant>
      <vt:variant>
        <vt:lpwstr>http://undocs.org/CEDAW/C/SVK/Q/5</vt:lpwstr>
      </vt:variant>
      <vt:variant>
        <vt:lpwstr/>
      </vt:variant>
      <vt:variant>
        <vt:i4>5963792</vt:i4>
      </vt:variant>
      <vt:variant>
        <vt:i4>15</vt:i4>
      </vt:variant>
      <vt:variant>
        <vt:i4>0</vt:i4>
      </vt:variant>
      <vt:variant>
        <vt:i4>5</vt:i4>
      </vt:variant>
      <vt:variant>
        <vt:lpwstr>http://undocs.org/CEDAW/C/RUS/Q/8</vt:lpwstr>
      </vt:variant>
      <vt:variant>
        <vt:lpwstr/>
      </vt:variant>
      <vt:variant>
        <vt:i4>6029333</vt:i4>
      </vt:variant>
      <vt:variant>
        <vt:i4>12</vt:i4>
      </vt:variant>
      <vt:variant>
        <vt:i4>0</vt:i4>
      </vt:variant>
      <vt:variant>
        <vt:i4>5</vt:i4>
      </vt:variant>
      <vt:variant>
        <vt:lpwstr>http://undocs.org/CEDAW/C/PRT/Q/8</vt:lpwstr>
      </vt:variant>
      <vt:variant>
        <vt:lpwstr/>
      </vt:variant>
      <vt:variant>
        <vt:i4>5832725</vt:i4>
      </vt:variant>
      <vt:variant>
        <vt:i4>9</vt:i4>
      </vt:variant>
      <vt:variant>
        <vt:i4>0</vt:i4>
      </vt:variant>
      <vt:variant>
        <vt:i4>5</vt:i4>
      </vt:variant>
      <vt:variant>
        <vt:lpwstr>http://undocs.org/CEDAW/C/MWI/Q/7</vt:lpwstr>
      </vt:variant>
      <vt:variant>
        <vt:lpwstr/>
      </vt:variant>
      <vt:variant>
        <vt:i4>4849691</vt:i4>
      </vt:variant>
      <vt:variant>
        <vt:i4>6</vt:i4>
      </vt:variant>
      <vt:variant>
        <vt:i4>0</vt:i4>
      </vt:variant>
      <vt:variant>
        <vt:i4>5</vt:i4>
      </vt:variant>
      <vt:variant>
        <vt:lpwstr>http://undocs.org/CEDAW/C/MDG/Q/6</vt:lpwstr>
      </vt:variant>
      <vt:variant>
        <vt:lpwstr/>
      </vt:variant>
      <vt:variant>
        <vt:i4>4980751</vt:i4>
      </vt:variant>
      <vt:variant>
        <vt:i4>3</vt:i4>
      </vt:variant>
      <vt:variant>
        <vt:i4>0</vt:i4>
      </vt:variant>
      <vt:variant>
        <vt:i4>5</vt:i4>
      </vt:variant>
      <vt:variant>
        <vt:lpwstr>http://undocs.org/CEDAW/C/LBR/Q/7</vt:lpwstr>
      </vt:variant>
      <vt:variant>
        <vt:lpwstr/>
      </vt:variant>
      <vt:variant>
        <vt:i4>4980755</vt:i4>
      </vt:variant>
      <vt:variant>
        <vt:i4>0</vt:i4>
      </vt:variant>
      <vt:variant>
        <vt:i4>0</vt:i4>
      </vt:variant>
      <vt:variant>
        <vt:i4>5</vt:i4>
      </vt:variant>
      <vt:variant>
        <vt:lpwstr>http://undocs.org/CEDAW/C/LBN/Q/4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10</cp:revision>
  <cp:lastPrinted>2015-03-30T14:25:00Z</cp:lastPrinted>
  <dcterms:created xsi:type="dcterms:W3CDTF">2015-03-30T13:27:00Z</dcterms:created>
  <dcterms:modified xsi:type="dcterms:W3CDTF">2015-03-30T14:26:00Z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1504046</vt:lpwstr>
  </property>
  <property fmtid="{D5CDD505-2E9C-101B-9397-08002B2CF9AE}" pid="3" name="ODSRefJobNo">
    <vt:lpwstr>1507301E</vt:lpwstr>
  </property>
  <property fmtid="{D5CDD505-2E9C-101B-9397-08002B2CF9AE}" pid="4" name="Symbol1">
    <vt:lpwstr>CEDAW/C/PSWG/62/1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3 (FINAL)</vt:lpwstr>
  </property>
  <property fmtid="{D5CDD505-2E9C-101B-9397-08002B2CF9AE}" pid="13" name="Operator">
    <vt:lpwstr>jg (f)</vt:lpwstr>
  </property>
</Properties>
</file>