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80"/>
        <w:gridCol w:w="3320"/>
        <w:gridCol w:w="2420"/>
        <w:gridCol w:w="2619"/>
      </w:tblGrid>
      <w:tr w:rsidR="00F90607" w:rsidRPr="004E6131" w:rsidTr="00A325A9">
        <w:trPr>
          <w:cnfStyle w:val="100000000000"/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F90607" w:rsidRPr="00260E88" w:rsidRDefault="00F90607" w:rsidP="00A325A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5039" w:type="dxa"/>
            <w:gridSpan w:val="2"/>
            <w:tcBorders>
              <w:bottom w:val="single" w:sz="4" w:space="0" w:color="auto"/>
            </w:tcBorders>
            <w:vAlign w:val="bottom"/>
          </w:tcPr>
          <w:p w:rsidR="00F90607" w:rsidRPr="00824BB4" w:rsidRDefault="00F90607" w:rsidP="00A325A9">
            <w:pPr>
              <w:jc w:val="right"/>
              <w:rPr>
                <w:sz w:val="20"/>
              </w:rPr>
            </w:pPr>
            <w:r w:rsidRPr="00230EEB">
              <w:rPr>
                <w:sz w:val="40"/>
                <w:szCs w:val="40"/>
                <w:lang w:val="en-US"/>
              </w:rPr>
              <w:t>CAT</w:t>
            </w:r>
            <w:r w:rsidRPr="004E6131">
              <w:rPr>
                <w:sz w:val="20"/>
                <w:lang w:val="en-US"/>
              </w:rPr>
              <w:t>/</w:t>
            </w:r>
            <w:fldSimple w:instr=" FILLIN  &quot;Введите часть символа после CAT/&quot;  \* MERGEFORMAT ">
              <w:r w:rsidR="008B620D">
                <w:rPr>
                  <w:sz w:val="20"/>
                  <w:lang w:val="en-US"/>
                </w:rPr>
                <w:t>C/SR.106</w:t>
              </w:r>
            </w:fldSimple>
            <w:r w:rsidR="007703FB">
              <w:rPr>
                <w:sz w:val="20"/>
              </w:rPr>
              <w:t>4</w:t>
            </w:r>
          </w:p>
        </w:tc>
      </w:tr>
      <w:tr w:rsidR="00F90607" w:rsidRPr="00767C58" w:rsidTr="00A325A9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F90607" w:rsidRPr="00635870" w:rsidRDefault="00F90607" w:rsidP="00A325A9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7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F90607" w:rsidRPr="00F90607" w:rsidRDefault="00F90607" w:rsidP="00F90607">
            <w:pPr>
              <w:suppressAutoHyphens/>
              <w:spacing w:before="120" w:line="360" w:lineRule="exact"/>
              <w:rPr>
                <w:b/>
                <w:spacing w:val="-4"/>
                <w:w w:val="100"/>
                <w:sz w:val="34"/>
                <w:szCs w:val="34"/>
              </w:rPr>
            </w:pPr>
            <w:r w:rsidRPr="00F90607">
              <w:rPr>
                <w:b/>
                <w:spacing w:val="-4"/>
                <w:w w:val="100"/>
                <w:sz w:val="34"/>
                <w:szCs w:val="34"/>
              </w:rPr>
              <w:t xml:space="preserve">Конвенция против пыток и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 xml:space="preserve">других жестоких, бесчеловечных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>или унижающих достоинство видов обращения и наказания</w:t>
            </w:r>
          </w:p>
        </w:tc>
        <w:tc>
          <w:tcPr>
            <w:tcW w:w="2619" w:type="dxa"/>
            <w:tcBorders>
              <w:top w:val="single" w:sz="4" w:space="0" w:color="auto"/>
              <w:bottom w:val="single" w:sz="12" w:space="0" w:color="auto"/>
            </w:tcBorders>
          </w:tcPr>
          <w:p w:rsidR="00F90607" w:rsidRPr="004E6131" w:rsidRDefault="00F90607" w:rsidP="00A325A9">
            <w:pPr>
              <w:spacing w:before="24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Distr</w:t>
            </w:r>
            <w:r w:rsidRPr="004E6131">
              <w:rPr>
                <w:sz w:val="20"/>
              </w:rPr>
              <w:t xml:space="preserve">.: </w:t>
            </w:r>
            <w:bookmarkStart w:id="0" w:name="ПолеСоСписком1"/>
            <w:r w:rsidRPr="004E6131">
              <w:rPr>
                <w:sz w:val="20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FORMDROPDOWN</w:instrText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</w:r>
            <w:r w:rsidRPr="004E6131">
              <w:rPr>
                <w:sz w:val="20"/>
                <w:lang w:val="en-US"/>
              </w:rPr>
              <w:fldChar w:fldCharType="end"/>
            </w:r>
            <w:bookmarkEnd w:id="0"/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fldSimple w:instr=" FILLIN  &quot;Введите дату документа&quot; \* MERGEFORMAT ">
              <w:r w:rsidR="00C56F2B">
                <w:rPr>
                  <w:sz w:val="20"/>
                  <w:lang w:val="en-US"/>
                </w:rPr>
                <w:t>3 October</w:t>
              </w:r>
              <w:r w:rsidR="008B620D">
                <w:rPr>
                  <w:sz w:val="20"/>
                  <w:lang w:val="en-US"/>
                </w:rPr>
                <w:t xml:space="preserve"> 2013</w:t>
              </w:r>
            </w:fldSimple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Russian</w:t>
            </w:r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Original</w:t>
            </w:r>
            <w:r w:rsidRPr="004E6131">
              <w:rPr>
                <w:sz w:val="20"/>
              </w:rPr>
              <w:t xml:space="preserve">: </w:t>
            </w:r>
            <w:bookmarkStart w:id="1" w:name="ПолеСоСписком2"/>
            <w:r w:rsidRPr="004E6131">
              <w:rPr>
                <w:sz w:val="20"/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FORMDROPDOWN</w:instrText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</w:r>
            <w:r w:rsidRPr="004E6131">
              <w:rPr>
                <w:sz w:val="20"/>
                <w:lang w:val="en-US"/>
              </w:rPr>
              <w:fldChar w:fldCharType="end"/>
            </w:r>
            <w:bookmarkEnd w:id="1"/>
          </w:p>
          <w:p w:rsidR="00F90607" w:rsidRPr="00767C58" w:rsidRDefault="00F90607" w:rsidP="00A325A9"/>
        </w:tc>
      </w:tr>
    </w:tbl>
    <w:p w:rsidR="003D1896" w:rsidRPr="002B3BCC" w:rsidRDefault="003D1896" w:rsidP="00842893">
      <w:pPr>
        <w:spacing w:before="120"/>
        <w:rPr>
          <w:b/>
        </w:rPr>
      </w:pPr>
      <w:r w:rsidRPr="009D20D3">
        <w:rPr>
          <w:b/>
          <w:sz w:val="24"/>
          <w:szCs w:val="24"/>
        </w:rPr>
        <w:t>Комитет против пыток</w:t>
      </w:r>
    </w:p>
    <w:p w:rsidR="003D1896" w:rsidRPr="00C1773A" w:rsidRDefault="003D1896" w:rsidP="003D1896">
      <w:pPr>
        <w:spacing w:after="120"/>
        <w:rPr>
          <w:b/>
        </w:rPr>
      </w:pPr>
      <w:r>
        <w:rPr>
          <w:b/>
        </w:rPr>
        <w:t>Сорок восьмая сессия</w:t>
      </w:r>
    </w:p>
    <w:p w:rsidR="007703FB" w:rsidRPr="00E53879" w:rsidRDefault="007703FB" w:rsidP="007703FB">
      <w:pPr>
        <w:rPr>
          <w:b/>
        </w:rPr>
      </w:pPr>
      <w:r w:rsidRPr="00E53879">
        <w:rPr>
          <w:b/>
        </w:rPr>
        <w:t>Краткий отчет о первой (открытой)</w:t>
      </w:r>
      <w:r w:rsidR="000A5572" w:rsidRPr="00842893">
        <w:rPr>
          <w:rStyle w:val="FootnoteReference"/>
          <w:sz w:val="20"/>
          <w:vertAlign w:val="baseline"/>
        </w:rPr>
        <w:footnoteReference w:customMarkFollows="1" w:id="1"/>
        <w:t>*</w:t>
      </w:r>
      <w:r w:rsidR="00431FBD">
        <w:t xml:space="preserve"> </w:t>
      </w:r>
      <w:r w:rsidRPr="00E53879">
        <w:rPr>
          <w:b/>
        </w:rPr>
        <w:t>части 10</w:t>
      </w:r>
      <w:r w:rsidRPr="0038596E">
        <w:rPr>
          <w:b/>
        </w:rPr>
        <w:t>6</w:t>
      </w:r>
      <w:r w:rsidRPr="00C61279">
        <w:rPr>
          <w:b/>
        </w:rPr>
        <w:t>4</w:t>
      </w:r>
      <w:r>
        <w:rPr>
          <w:b/>
        </w:rPr>
        <w:t>-го заседания,</w:t>
      </w:r>
    </w:p>
    <w:p w:rsidR="007703FB" w:rsidRPr="00E53879" w:rsidRDefault="007703FB" w:rsidP="007703FB">
      <w:pPr>
        <w:spacing w:after="120"/>
      </w:pPr>
      <w:r w:rsidRPr="00E53879">
        <w:t>состоявшегося во Дворце Вильсона в Женеве</w:t>
      </w:r>
      <w:r w:rsidRPr="00E53879">
        <w:br/>
        <w:t>в</w:t>
      </w:r>
      <w:r w:rsidRPr="00C61279">
        <w:t xml:space="preserve"> </w:t>
      </w:r>
      <w:r>
        <w:t>четверг</w:t>
      </w:r>
      <w:r w:rsidRPr="00E53879">
        <w:t xml:space="preserve">, </w:t>
      </w:r>
      <w:r>
        <w:t>10</w:t>
      </w:r>
      <w:r w:rsidRPr="00E53879">
        <w:t xml:space="preserve"> </w:t>
      </w:r>
      <w:r>
        <w:t>мая</w:t>
      </w:r>
      <w:r w:rsidRPr="00E53879">
        <w:t xml:space="preserve"> 201</w:t>
      </w:r>
      <w:r>
        <w:t>2</w:t>
      </w:r>
      <w:r w:rsidRPr="00E53879">
        <w:t xml:space="preserve"> года, в 1</w:t>
      </w:r>
      <w:r>
        <w:t>0</w:t>
      </w:r>
      <w:r w:rsidRPr="00E53879">
        <w:t xml:space="preserve"> ч. </w:t>
      </w:r>
      <w:r>
        <w:t>0</w:t>
      </w:r>
      <w:r w:rsidRPr="00E53879">
        <w:t>0 м.</w:t>
      </w:r>
    </w:p>
    <w:p w:rsidR="007703FB" w:rsidRPr="00C61279" w:rsidRDefault="007703FB" w:rsidP="007703FB">
      <w:pPr>
        <w:spacing w:after="120"/>
      </w:pPr>
      <w:r w:rsidRPr="00E53879">
        <w:rPr>
          <w:i/>
        </w:rPr>
        <w:t>Председатель</w:t>
      </w:r>
      <w:r w:rsidRPr="00C61279">
        <w:t>:</w:t>
      </w:r>
      <w:r w:rsidRPr="00C61279">
        <w:tab/>
      </w:r>
      <w:r>
        <w:t>г</w:t>
      </w:r>
      <w:r w:rsidRPr="00C61279">
        <w:t>-</w:t>
      </w:r>
      <w:r w:rsidRPr="00E53879">
        <w:t>н</w:t>
      </w:r>
      <w:r w:rsidRPr="00C61279">
        <w:t xml:space="preserve"> </w:t>
      </w:r>
      <w:r w:rsidRPr="00E53879">
        <w:t>Гроссман</w:t>
      </w:r>
    </w:p>
    <w:p w:rsidR="007703FB" w:rsidRPr="007703FB" w:rsidRDefault="007703FB" w:rsidP="007703FB">
      <w:pPr>
        <w:tabs>
          <w:tab w:val="right" w:pos="992"/>
          <w:tab w:val="left" w:pos="1276"/>
          <w:tab w:val="right" w:leader="dot" w:pos="8504"/>
        </w:tabs>
        <w:spacing w:before="360" w:after="240"/>
        <w:rPr>
          <w:sz w:val="28"/>
        </w:rPr>
      </w:pPr>
      <w:r w:rsidRPr="007703FB">
        <w:rPr>
          <w:sz w:val="28"/>
        </w:rPr>
        <w:t>Содержание</w:t>
      </w:r>
    </w:p>
    <w:p w:rsidR="007703FB" w:rsidRPr="007703FB" w:rsidRDefault="007703FB" w:rsidP="007703FB">
      <w:pPr>
        <w:pStyle w:val="SingleTxtG"/>
        <w:jc w:val="left"/>
        <w:rPr>
          <w:spacing w:val="4"/>
          <w:w w:val="103"/>
          <w:lang w:val="ru-RU"/>
        </w:rPr>
      </w:pPr>
      <w:r w:rsidRPr="007703FB">
        <w:rPr>
          <w:spacing w:val="4"/>
          <w:w w:val="103"/>
          <w:lang w:val="ru-RU"/>
        </w:rPr>
        <w:t>Рассмотрение докладов, представленных государствами-участниками в</w:t>
      </w:r>
      <w:r>
        <w:rPr>
          <w:spacing w:val="4"/>
          <w:w w:val="103"/>
          <w:lang w:val="ru-RU"/>
        </w:rPr>
        <w:t> </w:t>
      </w:r>
      <w:r w:rsidRPr="007703FB">
        <w:rPr>
          <w:spacing w:val="4"/>
          <w:w w:val="103"/>
          <w:lang w:val="ru-RU"/>
        </w:rPr>
        <w:t>соответствии со статьей 19 Конвенции (</w:t>
      </w:r>
      <w:r w:rsidRPr="007703FB">
        <w:rPr>
          <w:i/>
          <w:spacing w:val="4"/>
          <w:w w:val="103"/>
          <w:lang w:val="ru-RU"/>
        </w:rPr>
        <w:t>продолжение</w:t>
      </w:r>
      <w:r w:rsidRPr="007703FB">
        <w:rPr>
          <w:spacing w:val="4"/>
          <w:w w:val="103"/>
          <w:lang w:val="ru-RU"/>
        </w:rPr>
        <w:t>)</w:t>
      </w:r>
    </w:p>
    <w:p w:rsidR="007703FB" w:rsidRPr="007703FB" w:rsidRDefault="007703FB" w:rsidP="007703FB">
      <w:pPr>
        <w:pStyle w:val="SingleTxtG"/>
        <w:rPr>
          <w:i/>
          <w:spacing w:val="4"/>
          <w:w w:val="103"/>
          <w:lang w:val="ru-RU"/>
        </w:rPr>
      </w:pPr>
      <w:r w:rsidRPr="007703FB">
        <w:rPr>
          <w:spacing w:val="4"/>
          <w:w w:val="103"/>
          <w:lang w:val="ru-RU"/>
        </w:rPr>
        <w:tab/>
      </w:r>
      <w:r w:rsidRPr="007703FB">
        <w:rPr>
          <w:i/>
          <w:spacing w:val="4"/>
          <w:w w:val="103"/>
          <w:lang w:val="ru-RU"/>
        </w:rPr>
        <w:t>Третий периодический доклад Армении</w:t>
      </w:r>
    </w:p>
    <w:p w:rsidR="007703FB" w:rsidRPr="00036CDB" w:rsidRDefault="007703FB" w:rsidP="00036CDB">
      <w:pPr>
        <w:pStyle w:val="SingleTxtGR"/>
        <w:rPr>
          <w:i/>
        </w:rPr>
      </w:pPr>
      <w:r w:rsidRPr="00633828">
        <w:br w:type="page"/>
      </w:r>
      <w:r w:rsidRPr="00036CDB">
        <w:rPr>
          <w:i/>
        </w:rPr>
        <w:t>Заседание открывается в 10 ч. 00 м.</w:t>
      </w:r>
    </w:p>
    <w:p w:rsidR="007703FB" w:rsidRPr="00431FBD" w:rsidRDefault="007703FB" w:rsidP="00036CDB">
      <w:pPr>
        <w:pStyle w:val="SingleTxtGR"/>
        <w:rPr>
          <w:i/>
        </w:rPr>
      </w:pPr>
      <w:r w:rsidRPr="00431FBD">
        <w:rPr>
          <w:b/>
        </w:rPr>
        <w:t>Рассмотрение докладов, представленных государствами-участниками в с</w:t>
      </w:r>
      <w:r w:rsidRPr="00431FBD">
        <w:rPr>
          <w:b/>
        </w:rPr>
        <w:t>о</w:t>
      </w:r>
      <w:r w:rsidRPr="00431FBD">
        <w:rPr>
          <w:b/>
        </w:rPr>
        <w:t>ответствии со статьей 19 Конвенции</w:t>
      </w:r>
      <w:r w:rsidRPr="00431FBD">
        <w:rPr>
          <w:i/>
        </w:rPr>
        <w:t xml:space="preserve"> (продолж</w:t>
      </w:r>
      <w:r w:rsidRPr="00431FBD">
        <w:rPr>
          <w:i/>
        </w:rPr>
        <w:t>е</w:t>
      </w:r>
      <w:r w:rsidRPr="00431FBD">
        <w:rPr>
          <w:i/>
        </w:rPr>
        <w:t>ние)</w:t>
      </w:r>
    </w:p>
    <w:p w:rsidR="007703FB" w:rsidRPr="00BA54EC" w:rsidRDefault="007703FB" w:rsidP="00431FBD">
      <w:pPr>
        <w:pStyle w:val="SingleTxtGR"/>
        <w:ind w:left="1701"/>
      </w:pPr>
      <w:r w:rsidRPr="00431FBD">
        <w:rPr>
          <w:i/>
        </w:rPr>
        <w:t>Третий периодический доклад Армении</w:t>
      </w:r>
      <w:r w:rsidRPr="00BA54EC">
        <w:t xml:space="preserve"> (</w:t>
      </w:r>
      <w:r w:rsidRPr="007E14BE">
        <w:t>CAT</w:t>
      </w:r>
      <w:r w:rsidRPr="00BA54EC">
        <w:t>/</w:t>
      </w:r>
      <w:r w:rsidRPr="007E14BE">
        <w:t>C</w:t>
      </w:r>
      <w:r w:rsidRPr="00BA54EC">
        <w:t>/</w:t>
      </w:r>
      <w:r w:rsidRPr="007E14BE">
        <w:t>ARM</w:t>
      </w:r>
      <w:r w:rsidRPr="00BA54EC">
        <w:t xml:space="preserve">/3; </w:t>
      </w:r>
      <w:r w:rsidRPr="007E14BE">
        <w:t>CAT</w:t>
      </w:r>
      <w:r w:rsidRPr="00BA54EC">
        <w:t>/</w:t>
      </w:r>
      <w:r w:rsidRPr="007E14BE">
        <w:t>C</w:t>
      </w:r>
      <w:r w:rsidRPr="00BA54EC">
        <w:t>/</w:t>
      </w:r>
      <w:r w:rsidRPr="007E14BE">
        <w:t>ARM</w:t>
      </w:r>
      <w:r w:rsidRPr="00BA54EC">
        <w:t>/</w:t>
      </w:r>
      <w:r w:rsidRPr="007E14BE">
        <w:t>Q</w:t>
      </w:r>
      <w:r w:rsidRPr="00BA54EC">
        <w:t xml:space="preserve">/3 </w:t>
      </w:r>
      <w:r>
        <w:t>и</w:t>
      </w:r>
      <w:r w:rsidRPr="00BA54EC">
        <w:t xml:space="preserve"> </w:t>
      </w:r>
      <w:r w:rsidRPr="007E14BE">
        <w:t>Add</w:t>
      </w:r>
      <w:r w:rsidRPr="00BA54EC">
        <w:t>.1)</w:t>
      </w:r>
    </w:p>
    <w:p w:rsidR="007703FB" w:rsidRPr="00BA54EC" w:rsidRDefault="00431FBD" w:rsidP="00036CDB">
      <w:pPr>
        <w:pStyle w:val="SingleTxtGR"/>
      </w:pPr>
      <w:r>
        <w:t>1.</w:t>
      </w:r>
      <w:r>
        <w:tab/>
      </w:r>
      <w:r w:rsidR="007703FB" w:rsidRPr="00431FBD">
        <w:rPr>
          <w:i/>
        </w:rPr>
        <w:t>По приглашению Председателя делегация Армении занимает места за столом Комитета.</w:t>
      </w:r>
    </w:p>
    <w:p w:rsidR="007703FB" w:rsidRPr="008A59AC" w:rsidRDefault="00431FBD" w:rsidP="00036CDB">
      <w:pPr>
        <w:pStyle w:val="SingleTxtGR"/>
      </w:pPr>
      <w:r>
        <w:t>2.</w:t>
      </w:r>
      <w:r>
        <w:tab/>
      </w:r>
      <w:r w:rsidR="007703FB">
        <w:rPr>
          <w:b/>
        </w:rPr>
        <w:t>Г</w:t>
      </w:r>
      <w:r w:rsidR="007703FB" w:rsidRPr="00A218C9">
        <w:rPr>
          <w:b/>
        </w:rPr>
        <w:t>-</w:t>
      </w:r>
      <w:r w:rsidR="007703FB">
        <w:rPr>
          <w:b/>
        </w:rPr>
        <w:t>н</w:t>
      </w:r>
      <w:r w:rsidR="007703FB" w:rsidRPr="00A218C9">
        <w:rPr>
          <w:b/>
        </w:rPr>
        <w:t xml:space="preserve"> </w:t>
      </w:r>
      <w:r w:rsidR="007703FB">
        <w:rPr>
          <w:b/>
        </w:rPr>
        <w:t>Киракосян</w:t>
      </w:r>
      <w:r w:rsidR="007703FB" w:rsidRPr="00A218C9">
        <w:t xml:space="preserve"> (</w:t>
      </w:r>
      <w:r w:rsidR="007703FB">
        <w:t>Армения</w:t>
      </w:r>
      <w:r w:rsidR="007703FB" w:rsidRPr="00A218C9">
        <w:t xml:space="preserve">) </w:t>
      </w:r>
      <w:r w:rsidR="007703FB">
        <w:t>говорит</w:t>
      </w:r>
      <w:r w:rsidR="007703FB" w:rsidRPr="00A218C9">
        <w:t xml:space="preserve">, </w:t>
      </w:r>
      <w:r w:rsidR="007703FB">
        <w:t>что</w:t>
      </w:r>
      <w:r w:rsidR="007703FB" w:rsidRPr="00A218C9">
        <w:t xml:space="preserve"> </w:t>
      </w:r>
      <w:r w:rsidR="007703FB">
        <w:t>третий</w:t>
      </w:r>
      <w:r w:rsidR="007703FB" w:rsidRPr="00A218C9">
        <w:t xml:space="preserve"> </w:t>
      </w:r>
      <w:r w:rsidR="007703FB">
        <w:t>периодический</w:t>
      </w:r>
      <w:r w:rsidR="007703FB" w:rsidRPr="00A218C9">
        <w:t xml:space="preserve"> </w:t>
      </w:r>
      <w:r w:rsidR="007703FB">
        <w:t>доклад</w:t>
      </w:r>
      <w:r w:rsidR="007703FB" w:rsidRPr="00A218C9">
        <w:t xml:space="preserve"> </w:t>
      </w:r>
      <w:r w:rsidR="007703FB">
        <w:t>был</w:t>
      </w:r>
      <w:r w:rsidR="007703FB" w:rsidRPr="00A218C9">
        <w:t xml:space="preserve"> </w:t>
      </w:r>
      <w:r w:rsidR="007703FB">
        <w:t>подготовлен</w:t>
      </w:r>
      <w:r w:rsidR="007703FB" w:rsidRPr="00A218C9">
        <w:t xml:space="preserve"> </w:t>
      </w:r>
      <w:r w:rsidR="007703FB">
        <w:t>межведомственной</w:t>
      </w:r>
      <w:r w:rsidR="007703FB" w:rsidRPr="00A218C9">
        <w:t xml:space="preserve"> </w:t>
      </w:r>
      <w:r w:rsidR="007703FB">
        <w:t>рабочей</w:t>
      </w:r>
      <w:r w:rsidR="007703FB" w:rsidRPr="00A218C9">
        <w:t xml:space="preserve"> </w:t>
      </w:r>
      <w:r w:rsidR="007703FB">
        <w:t>группой, созданной по решению Премьер</w:t>
      </w:r>
      <w:r w:rsidR="007703FB" w:rsidRPr="00A218C9">
        <w:t>-</w:t>
      </w:r>
      <w:r w:rsidR="007703FB">
        <w:t>министра</w:t>
      </w:r>
      <w:r w:rsidR="007703FB" w:rsidRPr="00A218C9">
        <w:t xml:space="preserve">, </w:t>
      </w:r>
      <w:r w:rsidR="007703FB">
        <w:t>в</w:t>
      </w:r>
      <w:r w:rsidR="007703FB" w:rsidRPr="00A218C9">
        <w:t xml:space="preserve"> </w:t>
      </w:r>
      <w:r w:rsidR="007703FB">
        <w:t>которую</w:t>
      </w:r>
      <w:r w:rsidR="007703FB" w:rsidRPr="00A218C9">
        <w:t xml:space="preserve"> </w:t>
      </w:r>
      <w:r w:rsidR="007703FB">
        <w:t>вошли</w:t>
      </w:r>
      <w:r w:rsidR="007703FB" w:rsidRPr="00A218C9">
        <w:t xml:space="preserve"> </w:t>
      </w:r>
      <w:r w:rsidR="007703FB">
        <w:t>представители</w:t>
      </w:r>
      <w:r w:rsidR="007703FB" w:rsidRPr="00A218C9">
        <w:t xml:space="preserve"> </w:t>
      </w:r>
      <w:r w:rsidR="007703FB">
        <w:t>заинтересованных</w:t>
      </w:r>
      <w:r w:rsidR="007703FB" w:rsidRPr="00A218C9">
        <w:t xml:space="preserve"> </w:t>
      </w:r>
      <w:r w:rsidR="007703FB">
        <w:t>мин</w:t>
      </w:r>
      <w:r w:rsidR="007703FB">
        <w:t>и</w:t>
      </w:r>
      <w:r w:rsidR="007703FB">
        <w:t>стерств</w:t>
      </w:r>
      <w:r w:rsidR="007703FB" w:rsidRPr="00A218C9">
        <w:t xml:space="preserve"> </w:t>
      </w:r>
      <w:r w:rsidR="007703FB">
        <w:t>и</w:t>
      </w:r>
      <w:r w:rsidR="007703FB" w:rsidRPr="00A218C9">
        <w:t xml:space="preserve"> </w:t>
      </w:r>
      <w:r w:rsidR="007703FB">
        <w:t>ведомств</w:t>
      </w:r>
      <w:r w:rsidR="007703FB" w:rsidRPr="00A218C9">
        <w:t>.</w:t>
      </w:r>
      <w:r w:rsidR="007703FB">
        <w:t xml:space="preserve"> В</w:t>
      </w:r>
      <w:r w:rsidR="007703FB" w:rsidRPr="00956629">
        <w:t xml:space="preserve"> </w:t>
      </w:r>
      <w:r w:rsidR="007703FB">
        <w:t>последние</w:t>
      </w:r>
      <w:r w:rsidR="007703FB" w:rsidRPr="00956629">
        <w:t xml:space="preserve"> </w:t>
      </w:r>
      <w:r w:rsidR="007703FB">
        <w:t>годы</w:t>
      </w:r>
      <w:r w:rsidR="007703FB" w:rsidRPr="00956629">
        <w:t xml:space="preserve"> </w:t>
      </w:r>
      <w:r w:rsidR="007703FB">
        <w:t>законодательство</w:t>
      </w:r>
      <w:r w:rsidR="007703FB" w:rsidRPr="00956629">
        <w:t xml:space="preserve"> </w:t>
      </w:r>
      <w:r w:rsidR="007703FB">
        <w:t>Армении</w:t>
      </w:r>
      <w:r>
        <w:t xml:space="preserve"> </w:t>
      </w:r>
      <w:r w:rsidR="007703FB">
        <w:t>последов</w:t>
      </w:r>
      <w:r w:rsidR="007703FB">
        <w:t>а</w:t>
      </w:r>
      <w:r w:rsidR="007703FB">
        <w:t>тельно</w:t>
      </w:r>
      <w:r w:rsidR="007703FB" w:rsidRPr="00956629">
        <w:t xml:space="preserve"> </w:t>
      </w:r>
      <w:r w:rsidR="007703FB">
        <w:t>пр</w:t>
      </w:r>
      <w:r w:rsidR="007703FB">
        <w:t>и</w:t>
      </w:r>
      <w:r w:rsidR="007703FB">
        <w:t>водится в соответствие с Конвенцией</w:t>
      </w:r>
      <w:r w:rsidR="007703FB" w:rsidRPr="00956629">
        <w:t xml:space="preserve">. </w:t>
      </w:r>
      <w:r w:rsidR="007703FB">
        <w:t>В</w:t>
      </w:r>
      <w:r w:rsidR="007703FB" w:rsidRPr="00AC34DA">
        <w:t xml:space="preserve"> </w:t>
      </w:r>
      <w:r w:rsidR="007703FB">
        <w:t>частности</w:t>
      </w:r>
      <w:r w:rsidR="007703FB" w:rsidRPr="00AC34DA">
        <w:t xml:space="preserve">, </w:t>
      </w:r>
      <w:r w:rsidR="007703FB">
        <w:t>в</w:t>
      </w:r>
      <w:r w:rsidR="007703FB" w:rsidRPr="00AC34DA">
        <w:t xml:space="preserve"> </w:t>
      </w:r>
      <w:r w:rsidR="007703FB">
        <w:t>настоящее</w:t>
      </w:r>
      <w:r w:rsidR="007703FB" w:rsidRPr="00AC34DA">
        <w:t xml:space="preserve"> </w:t>
      </w:r>
      <w:r w:rsidR="007703FB">
        <w:t>время</w:t>
      </w:r>
      <w:r w:rsidR="007703FB" w:rsidRPr="00AC34DA">
        <w:t xml:space="preserve"> </w:t>
      </w:r>
      <w:r w:rsidR="007703FB">
        <w:t>в</w:t>
      </w:r>
      <w:r w:rsidR="007703FB" w:rsidRPr="00AC34DA">
        <w:t xml:space="preserve"> </w:t>
      </w:r>
      <w:r w:rsidR="007703FB">
        <w:t>парламенте</w:t>
      </w:r>
      <w:r w:rsidR="00AE0291">
        <w:rPr>
          <w:lang w:val="en-US"/>
        </w:rPr>
        <w:t> </w:t>
      </w:r>
      <w:r w:rsidR="007703FB">
        <w:t>рассматриваются</w:t>
      </w:r>
      <w:r w:rsidR="007703FB" w:rsidRPr="00AC34DA">
        <w:t xml:space="preserve"> </w:t>
      </w:r>
      <w:r w:rsidR="007703FB">
        <w:t>поправки</w:t>
      </w:r>
      <w:r w:rsidR="00AE0291">
        <w:t xml:space="preserve"> к</w:t>
      </w:r>
      <w:r w:rsidR="00AE0291">
        <w:rPr>
          <w:lang w:val="en-US"/>
        </w:rPr>
        <w:t> </w:t>
      </w:r>
      <w:r w:rsidR="007703FB" w:rsidRPr="00AC34DA">
        <w:t>Уголовному кодексу</w:t>
      </w:r>
      <w:r w:rsidR="007703FB">
        <w:t>, вкл</w:t>
      </w:r>
      <w:r w:rsidR="007703FB">
        <w:t>ю</w:t>
      </w:r>
      <w:r w:rsidR="007703FB">
        <w:t>чающие в себя определение пытки в соответствии с Конвенцией</w:t>
      </w:r>
      <w:r w:rsidR="007703FB" w:rsidRPr="00AC34DA">
        <w:t xml:space="preserve">. </w:t>
      </w:r>
      <w:r w:rsidR="007703FB">
        <w:t>Также</w:t>
      </w:r>
      <w:r w:rsidR="007703FB" w:rsidRPr="008A59AC">
        <w:t xml:space="preserve"> </w:t>
      </w:r>
      <w:r w:rsidR="007703FB">
        <w:t>прил</w:t>
      </w:r>
      <w:r w:rsidR="007703FB">
        <w:t>а</w:t>
      </w:r>
      <w:r w:rsidR="007703FB">
        <w:t>гаются</w:t>
      </w:r>
      <w:r w:rsidR="007703FB" w:rsidRPr="008A59AC">
        <w:t xml:space="preserve"> </w:t>
      </w:r>
      <w:r w:rsidR="007703FB">
        <w:t>усилия</w:t>
      </w:r>
      <w:r w:rsidR="007703FB" w:rsidRPr="008A59AC">
        <w:t xml:space="preserve"> </w:t>
      </w:r>
      <w:r w:rsidR="007703FB">
        <w:t>по</w:t>
      </w:r>
      <w:r w:rsidR="007703FB" w:rsidRPr="008A59AC">
        <w:t xml:space="preserve"> </w:t>
      </w:r>
      <w:r w:rsidR="007703FB">
        <w:t>уточнению</w:t>
      </w:r>
      <w:r w:rsidR="007703FB" w:rsidRPr="008A59AC">
        <w:t xml:space="preserve"> </w:t>
      </w:r>
      <w:r w:rsidR="007703FB">
        <w:t>правового</w:t>
      </w:r>
      <w:r w:rsidR="007703FB" w:rsidRPr="008A59AC">
        <w:t xml:space="preserve"> </w:t>
      </w:r>
      <w:r w:rsidR="007703FB">
        <w:t>значения</w:t>
      </w:r>
      <w:r w:rsidR="007703FB" w:rsidRPr="008A59AC">
        <w:t xml:space="preserve"> </w:t>
      </w:r>
      <w:r w:rsidR="007703FB">
        <w:t xml:space="preserve">выражения </w:t>
      </w:r>
      <w:r>
        <w:t>"</w:t>
      </w:r>
      <w:r w:rsidR="007703FB">
        <w:t>серьезный ущерб</w:t>
      </w:r>
      <w:r>
        <w:t>"</w:t>
      </w:r>
      <w:r w:rsidR="007703FB" w:rsidRPr="008A59AC">
        <w:t>.</w:t>
      </w:r>
    </w:p>
    <w:p w:rsidR="007703FB" w:rsidRPr="00123308" w:rsidRDefault="00431FBD" w:rsidP="00036CDB">
      <w:pPr>
        <w:pStyle w:val="SingleTxtGR"/>
      </w:pPr>
      <w:r>
        <w:t>3.</w:t>
      </w:r>
      <w:r>
        <w:tab/>
      </w:r>
      <w:r w:rsidR="007703FB">
        <w:t>Армения продолжает укреплять гарантии лиц, лишенных свободы</w:t>
      </w:r>
      <w:r w:rsidR="007703FB" w:rsidRPr="0058334B">
        <w:t xml:space="preserve">. </w:t>
      </w:r>
      <w:r w:rsidR="007703FB">
        <w:t>В</w:t>
      </w:r>
      <w:r w:rsidR="007703FB" w:rsidRPr="008661C4">
        <w:t xml:space="preserve"> </w:t>
      </w:r>
      <w:r w:rsidR="007703FB">
        <w:t>ч</w:t>
      </w:r>
      <w:r w:rsidR="007703FB">
        <w:t>а</w:t>
      </w:r>
      <w:r w:rsidR="007703FB">
        <w:t>стности</w:t>
      </w:r>
      <w:r w:rsidR="007703FB" w:rsidRPr="008661C4">
        <w:t xml:space="preserve">, </w:t>
      </w:r>
      <w:r w:rsidR="007703FB">
        <w:t>она</w:t>
      </w:r>
      <w:r w:rsidR="007703FB" w:rsidRPr="008661C4">
        <w:t xml:space="preserve"> </w:t>
      </w:r>
      <w:r w:rsidR="007703FB">
        <w:t>подготовила</w:t>
      </w:r>
      <w:r w:rsidR="007703FB" w:rsidRPr="008661C4">
        <w:t xml:space="preserve"> </w:t>
      </w:r>
      <w:r w:rsidR="007703FB">
        <w:t>поправки</w:t>
      </w:r>
      <w:r w:rsidR="007703FB" w:rsidRPr="008661C4">
        <w:t xml:space="preserve"> </w:t>
      </w:r>
      <w:r w:rsidR="007703FB">
        <w:t>к</w:t>
      </w:r>
      <w:r w:rsidR="007703FB" w:rsidRPr="008661C4">
        <w:t xml:space="preserve"> </w:t>
      </w:r>
      <w:r w:rsidR="007703FB">
        <w:t>Уголовно</w:t>
      </w:r>
      <w:r w:rsidR="007703FB" w:rsidRPr="008661C4">
        <w:t>-</w:t>
      </w:r>
      <w:r w:rsidR="007703FB">
        <w:t>процессуальному</w:t>
      </w:r>
      <w:r w:rsidR="007703FB" w:rsidRPr="008661C4">
        <w:t xml:space="preserve"> </w:t>
      </w:r>
      <w:r w:rsidR="007703FB">
        <w:t>кодексу</w:t>
      </w:r>
      <w:r w:rsidR="007703FB" w:rsidRPr="008661C4">
        <w:t xml:space="preserve">, </w:t>
      </w:r>
      <w:r w:rsidR="007703FB">
        <w:t>пр</w:t>
      </w:r>
      <w:r w:rsidR="007703FB">
        <w:t>е</w:t>
      </w:r>
      <w:r w:rsidR="007703FB">
        <w:t>дусматривающие</w:t>
      </w:r>
      <w:r w:rsidR="007703FB" w:rsidRPr="008661C4">
        <w:t xml:space="preserve"> </w:t>
      </w:r>
      <w:r w:rsidR="007703FB">
        <w:t>введение</w:t>
      </w:r>
      <w:r w:rsidR="007703FB" w:rsidRPr="008661C4">
        <w:t xml:space="preserve"> </w:t>
      </w:r>
      <w:r w:rsidR="007703FB">
        <w:t>новых</w:t>
      </w:r>
      <w:r w:rsidR="007703FB" w:rsidRPr="008661C4">
        <w:t xml:space="preserve"> </w:t>
      </w:r>
      <w:r w:rsidR="007703FB">
        <w:t>процедур</w:t>
      </w:r>
      <w:r w:rsidR="007703FB" w:rsidRPr="008661C4">
        <w:t xml:space="preserve"> </w:t>
      </w:r>
      <w:r w:rsidR="007703FB">
        <w:t>по составлению протоколов заде</w:t>
      </w:r>
      <w:r w:rsidR="007703FB">
        <w:t>р</w:t>
      </w:r>
      <w:r w:rsidR="007703FB">
        <w:t>жания, которые должны оформляться сразу после взятия соответствующих лиц под стражу полицией</w:t>
      </w:r>
      <w:r w:rsidR="007703FB" w:rsidRPr="008661C4">
        <w:t xml:space="preserve">. </w:t>
      </w:r>
      <w:r w:rsidR="007703FB">
        <w:t>Нынешние</w:t>
      </w:r>
      <w:r w:rsidR="007703FB" w:rsidRPr="002E017C">
        <w:t xml:space="preserve"> </w:t>
      </w:r>
      <w:r w:rsidR="007703FB">
        <w:t>реформы</w:t>
      </w:r>
      <w:r w:rsidR="007703FB" w:rsidRPr="002E017C">
        <w:t xml:space="preserve"> </w:t>
      </w:r>
      <w:r w:rsidR="007703FB">
        <w:t>полиции</w:t>
      </w:r>
      <w:r w:rsidR="007703FB" w:rsidRPr="002E017C">
        <w:t xml:space="preserve"> </w:t>
      </w:r>
      <w:r w:rsidR="007703FB">
        <w:t>также</w:t>
      </w:r>
      <w:r w:rsidR="007703FB" w:rsidRPr="002E017C">
        <w:t xml:space="preserve"> </w:t>
      </w:r>
      <w:r w:rsidR="007703FB">
        <w:t>предусматривают</w:t>
      </w:r>
      <w:r w:rsidR="007703FB" w:rsidRPr="002E017C">
        <w:t xml:space="preserve"> </w:t>
      </w:r>
      <w:r w:rsidR="007703FB">
        <w:t>создание</w:t>
      </w:r>
      <w:r w:rsidR="007703FB" w:rsidRPr="002E017C">
        <w:t xml:space="preserve"> </w:t>
      </w:r>
      <w:r w:rsidR="007703FB">
        <w:t>общенациональной компьютеризированной сети полицейских прот</w:t>
      </w:r>
      <w:r w:rsidR="007703FB">
        <w:t>о</w:t>
      </w:r>
      <w:r w:rsidR="007703FB">
        <w:t>колов, которая будет включать в себя электронную картотеку таких лиц</w:t>
      </w:r>
      <w:r w:rsidR="007703FB" w:rsidRPr="002E017C">
        <w:t xml:space="preserve">. </w:t>
      </w:r>
      <w:r w:rsidR="007703FB">
        <w:t>План</w:t>
      </w:r>
      <w:r w:rsidR="007703FB">
        <w:t>и</w:t>
      </w:r>
      <w:r w:rsidR="007703FB">
        <w:t>руется</w:t>
      </w:r>
      <w:r w:rsidR="007703FB" w:rsidRPr="005B11F6">
        <w:t xml:space="preserve"> </w:t>
      </w:r>
      <w:r w:rsidR="007703FB">
        <w:t>напечатать</w:t>
      </w:r>
      <w:r w:rsidR="007703FB" w:rsidRPr="005B11F6">
        <w:t xml:space="preserve"> </w:t>
      </w:r>
      <w:r w:rsidR="007703FB">
        <w:t>брошюры</w:t>
      </w:r>
      <w:r w:rsidR="007703FB" w:rsidRPr="005B11F6">
        <w:t xml:space="preserve"> </w:t>
      </w:r>
      <w:r w:rsidR="007703FB">
        <w:t>на</w:t>
      </w:r>
      <w:r w:rsidR="007703FB" w:rsidRPr="005B11F6">
        <w:t xml:space="preserve"> </w:t>
      </w:r>
      <w:r w:rsidR="007703FB">
        <w:t>армянском</w:t>
      </w:r>
      <w:r w:rsidR="007703FB" w:rsidRPr="005B11F6">
        <w:t xml:space="preserve">, </w:t>
      </w:r>
      <w:r w:rsidR="007703FB">
        <w:t>русском</w:t>
      </w:r>
      <w:r w:rsidR="007703FB" w:rsidRPr="005B11F6">
        <w:t xml:space="preserve"> </w:t>
      </w:r>
      <w:r w:rsidR="007703FB">
        <w:t>и</w:t>
      </w:r>
      <w:r w:rsidR="007703FB" w:rsidRPr="005B11F6">
        <w:t xml:space="preserve"> </w:t>
      </w:r>
      <w:r w:rsidR="007703FB">
        <w:t>английском</w:t>
      </w:r>
      <w:r w:rsidR="007703FB" w:rsidRPr="005B11F6">
        <w:t xml:space="preserve"> </w:t>
      </w:r>
      <w:r w:rsidR="007703FB">
        <w:t>языках о пр</w:t>
      </w:r>
      <w:r w:rsidR="007703FB">
        <w:t>а</w:t>
      </w:r>
      <w:r w:rsidR="007703FB">
        <w:t>вах лиц, содержащихся под стражей в отделениях полиции</w:t>
      </w:r>
      <w:r w:rsidR="007703FB" w:rsidRPr="005B11F6">
        <w:t xml:space="preserve">. </w:t>
      </w:r>
      <w:r w:rsidR="007703FB">
        <w:t>Кроме того, были разработаны руководящие принципы в отношении прав и обязанностей сотру</w:t>
      </w:r>
      <w:r w:rsidR="007703FB">
        <w:t>д</w:t>
      </w:r>
      <w:r w:rsidR="007703FB">
        <w:t>ников п</w:t>
      </w:r>
      <w:r w:rsidR="007703FB">
        <w:t>о</w:t>
      </w:r>
      <w:r w:rsidR="007703FB">
        <w:t>лиции, связанных с задержанием подозреваемых</w:t>
      </w:r>
      <w:r w:rsidR="007703FB" w:rsidRPr="00123308">
        <w:t>.</w:t>
      </w:r>
    </w:p>
    <w:p w:rsidR="007703FB" w:rsidRPr="0025384F" w:rsidRDefault="00431FBD" w:rsidP="00036CDB">
      <w:pPr>
        <w:pStyle w:val="SingleTxtGR"/>
      </w:pPr>
      <w:r>
        <w:t>4.</w:t>
      </w:r>
      <w:r>
        <w:tab/>
      </w:r>
      <w:r w:rsidR="007703FB">
        <w:t>За</w:t>
      </w:r>
      <w:r w:rsidR="007703FB" w:rsidRPr="00CC451A">
        <w:t xml:space="preserve"> </w:t>
      </w:r>
      <w:r w:rsidR="007703FB">
        <w:t>последние</w:t>
      </w:r>
      <w:r w:rsidR="007703FB" w:rsidRPr="00CC451A">
        <w:t xml:space="preserve"> </w:t>
      </w:r>
      <w:r w:rsidR="007703FB">
        <w:t>годы</w:t>
      </w:r>
      <w:r w:rsidR="007703FB" w:rsidRPr="00CC451A">
        <w:t xml:space="preserve"> </w:t>
      </w:r>
      <w:r w:rsidR="007703FB">
        <w:t>Кассационным</w:t>
      </w:r>
      <w:r w:rsidR="007703FB" w:rsidRPr="00CC451A">
        <w:t xml:space="preserve"> </w:t>
      </w:r>
      <w:r w:rsidR="007703FB">
        <w:t>судом</w:t>
      </w:r>
      <w:r w:rsidR="007703FB" w:rsidRPr="00CC451A">
        <w:t xml:space="preserve"> </w:t>
      </w:r>
      <w:r w:rsidR="007703FB">
        <w:t>был</w:t>
      </w:r>
      <w:r w:rsidR="007703FB" w:rsidRPr="00CC451A">
        <w:t xml:space="preserve"> </w:t>
      </w:r>
      <w:r w:rsidR="007703FB">
        <w:t>заслушан</w:t>
      </w:r>
      <w:r w:rsidR="007703FB" w:rsidRPr="00CC451A">
        <w:t xml:space="preserve"> </w:t>
      </w:r>
      <w:r w:rsidR="007703FB">
        <w:t>ряд</w:t>
      </w:r>
      <w:r w:rsidR="007703FB" w:rsidRPr="00CC451A">
        <w:t xml:space="preserve"> </w:t>
      </w:r>
      <w:r w:rsidR="007703FB">
        <w:t>дел</w:t>
      </w:r>
      <w:r w:rsidR="007703FB" w:rsidRPr="00CC451A">
        <w:t xml:space="preserve">, </w:t>
      </w:r>
      <w:r w:rsidR="007703FB">
        <w:t>результ</w:t>
      </w:r>
      <w:r w:rsidR="007703FB">
        <w:t>а</w:t>
      </w:r>
      <w:r w:rsidR="007703FB">
        <w:t>том</w:t>
      </w:r>
      <w:r>
        <w:t xml:space="preserve"> </w:t>
      </w:r>
      <w:r w:rsidR="007703FB">
        <w:t>рассмотрения</w:t>
      </w:r>
      <w:r w:rsidR="007703FB" w:rsidRPr="00CC451A">
        <w:t xml:space="preserve"> </w:t>
      </w:r>
      <w:r w:rsidR="007703FB">
        <w:t>которых</w:t>
      </w:r>
      <w:r w:rsidR="007703FB" w:rsidRPr="00CC451A">
        <w:t xml:space="preserve"> </w:t>
      </w:r>
      <w:r w:rsidR="007703FB">
        <w:t>стало</w:t>
      </w:r>
      <w:r w:rsidR="007703FB" w:rsidRPr="00CC451A">
        <w:t xml:space="preserve"> </w:t>
      </w:r>
      <w:r w:rsidR="007703FB">
        <w:t>укрепление прав лишенных свободы лиц</w:t>
      </w:r>
      <w:r w:rsidR="007703FB" w:rsidRPr="00CC451A">
        <w:t xml:space="preserve">. </w:t>
      </w:r>
      <w:r w:rsidR="007703FB">
        <w:t>Его</w:t>
      </w:r>
      <w:r w:rsidR="007703FB" w:rsidRPr="008B71CE">
        <w:t xml:space="preserve"> </w:t>
      </w:r>
      <w:r w:rsidR="007703FB">
        <w:t>деятельность</w:t>
      </w:r>
      <w:r w:rsidR="007703FB" w:rsidRPr="008B71CE">
        <w:t xml:space="preserve"> </w:t>
      </w:r>
      <w:r w:rsidR="007703FB">
        <w:t>в</w:t>
      </w:r>
      <w:r w:rsidR="007703FB" w:rsidRPr="008B71CE">
        <w:t xml:space="preserve"> </w:t>
      </w:r>
      <w:r w:rsidR="007703FB">
        <w:t>этой</w:t>
      </w:r>
      <w:r w:rsidR="007703FB" w:rsidRPr="008B71CE">
        <w:t xml:space="preserve"> </w:t>
      </w:r>
      <w:r w:rsidR="007703FB">
        <w:t>области</w:t>
      </w:r>
      <w:r w:rsidR="007703FB" w:rsidRPr="008B71CE">
        <w:t xml:space="preserve"> </w:t>
      </w:r>
      <w:r w:rsidR="007703FB">
        <w:t>имеет</w:t>
      </w:r>
      <w:r w:rsidR="007703FB" w:rsidRPr="008B71CE">
        <w:t xml:space="preserve"> </w:t>
      </w:r>
      <w:r w:rsidR="007703FB">
        <w:t>важное</w:t>
      </w:r>
      <w:r w:rsidR="007703FB" w:rsidRPr="008B71CE">
        <w:t xml:space="preserve"> </w:t>
      </w:r>
      <w:r w:rsidR="007703FB">
        <w:t>значение</w:t>
      </w:r>
      <w:r w:rsidR="007703FB" w:rsidRPr="008B71CE">
        <w:t xml:space="preserve">, </w:t>
      </w:r>
      <w:r w:rsidR="007703FB">
        <w:t>поскольку позволяет ли</w:t>
      </w:r>
      <w:r w:rsidR="007703FB">
        <w:t>к</w:t>
      </w:r>
      <w:r w:rsidR="007703FB">
        <w:t>видировать пробелы в национальном законодательстве</w:t>
      </w:r>
      <w:r w:rsidR="007703FB" w:rsidRPr="008B71CE">
        <w:t xml:space="preserve">. </w:t>
      </w:r>
      <w:r w:rsidR="007703FB">
        <w:t>Сотрудничество</w:t>
      </w:r>
      <w:r w:rsidR="007703FB" w:rsidRPr="00DC06BD">
        <w:t xml:space="preserve"> </w:t>
      </w:r>
      <w:r w:rsidR="007703FB">
        <w:t>между</w:t>
      </w:r>
      <w:r w:rsidR="007703FB" w:rsidRPr="00DC06BD">
        <w:t xml:space="preserve"> </w:t>
      </w:r>
      <w:r w:rsidR="007703FB">
        <w:t>Министерством</w:t>
      </w:r>
      <w:r w:rsidR="007703FB" w:rsidRPr="00DC06BD">
        <w:t xml:space="preserve"> </w:t>
      </w:r>
      <w:r w:rsidR="007703FB">
        <w:t>юстиции</w:t>
      </w:r>
      <w:r w:rsidR="007703FB" w:rsidRPr="00DC06BD">
        <w:t xml:space="preserve"> </w:t>
      </w:r>
      <w:r w:rsidR="007703FB">
        <w:t>и</w:t>
      </w:r>
      <w:r w:rsidR="007703FB" w:rsidRPr="00DC06BD">
        <w:t xml:space="preserve"> </w:t>
      </w:r>
      <w:r w:rsidR="007703FB">
        <w:t>Палатой</w:t>
      </w:r>
      <w:r w:rsidR="007703FB" w:rsidRPr="00DC06BD">
        <w:t xml:space="preserve"> </w:t>
      </w:r>
      <w:r w:rsidR="007703FB">
        <w:t>адвокатов</w:t>
      </w:r>
      <w:r w:rsidR="007703FB" w:rsidRPr="00DC06BD">
        <w:t xml:space="preserve"> </w:t>
      </w:r>
      <w:r w:rsidR="007703FB">
        <w:t>заслуживает</w:t>
      </w:r>
      <w:r w:rsidR="007703FB" w:rsidRPr="00DC06BD">
        <w:t xml:space="preserve"> </w:t>
      </w:r>
      <w:r w:rsidR="007703FB">
        <w:t>высокой</w:t>
      </w:r>
      <w:r w:rsidR="007703FB" w:rsidRPr="00DC06BD">
        <w:t xml:space="preserve"> </w:t>
      </w:r>
      <w:r w:rsidR="007703FB">
        <w:t>оценки</w:t>
      </w:r>
      <w:r w:rsidR="007703FB" w:rsidRPr="00DC06BD">
        <w:t>,</w:t>
      </w:r>
      <w:r w:rsidR="007703FB">
        <w:t xml:space="preserve"> и следует отметить</w:t>
      </w:r>
      <w:r w:rsidR="007703FB" w:rsidRPr="00DC06BD">
        <w:t xml:space="preserve">, </w:t>
      </w:r>
      <w:r w:rsidR="007703FB">
        <w:t>что</w:t>
      </w:r>
      <w:r w:rsidR="007703FB" w:rsidRPr="00DC06BD">
        <w:t xml:space="preserve"> </w:t>
      </w:r>
      <w:r w:rsidR="007703FB">
        <w:t>были внесены законодательные поправки в целях пов</w:t>
      </w:r>
      <w:r w:rsidR="007703FB">
        <w:t>ы</w:t>
      </w:r>
      <w:r w:rsidR="007703FB">
        <w:t>шения независимости адвокатов</w:t>
      </w:r>
      <w:r w:rsidR="007703FB" w:rsidRPr="00DC06BD">
        <w:t xml:space="preserve">. </w:t>
      </w:r>
      <w:r w:rsidR="007703FB">
        <w:t>Кроме</w:t>
      </w:r>
      <w:r w:rsidR="007703FB" w:rsidRPr="002E73A1">
        <w:t xml:space="preserve"> </w:t>
      </w:r>
      <w:r w:rsidR="007703FB">
        <w:t>того</w:t>
      </w:r>
      <w:r w:rsidR="007703FB" w:rsidRPr="002E73A1">
        <w:t xml:space="preserve">, </w:t>
      </w:r>
      <w:r w:rsidR="007703FB">
        <w:t>был</w:t>
      </w:r>
      <w:r w:rsidR="007703FB" w:rsidRPr="002E73A1">
        <w:t xml:space="preserve"> </w:t>
      </w:r>
      <w:r w:rsidR="007703FB">
        <w:t>принят</w:t>
      </w:r>
      <w:r w:rsidR="007703FB" w:rsidRPr="002E73A1">
        <w:t xml:space="preserve"> </w:t>
      </w:r>
      <w:r w:rsidR="007703FB">
        <w:t>стратегический</w:t>
      </w:r>
      <w:r w:rsidR="007703FB" w:rsidRPr="002E73A1">
        <w:t xml:space="preserve"> </w:t>
      </w:r>
      <w:r w:rsidR="007703FB">
        <w:t>план</w:t>
      </w:r>
      <w:r w:rsidR="007703FB" w:rsidRPr="002E73A1">
        <w:t xml:space="preserve"> </w:t>
      </w:r>
      <w:r w:rsidR="007703FB">
        <w:t>по</w:t>
      </w:r>
      <w:r w:rsidR="007703FB" w:rsidRPr="002E73A1">
        <w:t xml:space="preserve"> </w:t>
      </w:r>
      <w:r w:rsidR="007703FB">
        <w:t>реформе</w:t>
      </w:r>
      <w:r w:rsidR="007703FB" w:rsidRPr="002E73A1">
        <w:t xml:space="preserve"> </w:t>
      </w:r>
      <w:r w:rsidR="007703FB">
        <w:t>правовой</w:t>
      </w:r>
      <w:r w:rsidR="007703FB" w:rsidRPr="002E73A1">
        <w:t xml:space="preserve"> </w:t>
      </w:r>
      <w:r w:rsidR="007703FB">
        <w:t>системы</w:t>
      </w:r>
      <w:r w:rsidR="007703FB" w:rsidRPr="002E73A1">
        <w:t xml:space="preserve"> </w:t>
      </w:r>
      <w:r w:rsidR="007703FB">
        <w:t>в</w:t>
      </w:r>
      <w:r w:rsidR="007703FB" w:rsidRPr="002E73A1">
        <w:t xml:space="preserve"> </w:t>
      </w:r>
      <w:r w:rsidR="007703FB">
        <w:t>интересах</w:t>
      </w:r>
      <w:r w:rsidR="007703FB" w:rsidRPr="002E73A1">
        <w:t xml:space="preserve"> </w:t>
      </w:r>
      <w:r w:rsidR="007703FB">
        <w:t>повышения</w:t>
      </w:r>
      <w:r w:rsidR="007703FB" w:rsidRPr="002E73A1">
        <w:t xml:space="preserve"> </w:t>
      </w:r>
      <w:r w:rsidR="007703FB">
        <w:t>значимости</w:t>
      </w:r>
      <w:r w:rsidR="007703FB" w:rsidRPr="002E73A1">
        <w:t xml:space="preserve"> </w:t>
      </w:r>
      <w:r w:rsidR="007703FB">
        <w:t>Бюро З</w:t>
      </w:r>
      <w:r w:rsidR="007703FB">
        <w:t>а</w:t>
      </w:r>
      <w:r w:rsidR="007703FB">
        <w:t>щитника прав человека, являющегося независимым органом, оказывающим бесплатную правовую помощь</w:t>
      </w:r>
      <w:r w:rsidR="007703FB" w:rsidRPr="002E73A1">
        <w:t xml:space="preserve">. </w:t>
      </w:r>
      <w:r w:rsidR="007703FB">
        <w:t>Бюро</w:t>
      </w:r>
      <w:r w:rsidR="007703FB" w:rsidRPr="0025384F">
        <w:t xml:space="preserve"> </w:t>
      </w:r>
      <w:r w:rsidR="007703FB">
        <w:t>Защитника</w:t>
      </w:r>
      <w:r w:rsidR="007703FB" w:rsidRPr="0025384F">
        <w:t xml:space="preserve"> </w:t>
      </w:r>
      <w:r w:rsidR="007703FB">
        <w:t>прав</w:t>
      </w:r>
      <w:r w:rsidR="007703FB" w:rsidRPr="0025384F">
        <w:t xml:space="preserve"> </w:t>
      </w:r>
      <w:r w:rsidR="007703FB">
        <w:t>человека</w:t>
      </w:r>
      <w:r w:rsidR="007703FB" w:rsidRPr="0025384F">
        <w:t xml:space="preserve">, </w:t>
      </w:r>
      <w:r w:rsidR="007703FB">
        <w:t>законодательно</w:t>
      </w:r>
      <w:r w:rsidR="007703FB" w:rsidRPr="0025384F">
        <w:t xml:space="preserve"> </w:t>
      </w:r>
      <w:r w:rsidR="007703FB">
        <w:t>признанное</w:t>
      </w:r>
      <w:r w:rsidR="007703FB" w:rsidRPr="0025384F">
        <w:t xml:space="preserve"> </w:t>
      </w:r>
      <w:r w:rsidR="007703FB">
        <w:t>в</w:t>
      </w:r>
      <w:r w:rsidR="007703FB" w:rsidRPr="0025384F">
        <w:t xml:space="preserve"> </w:t>
      </w:r>
      <w:r w:rsidR="007703FB">
        <w:t>качестве</w:t>
      </w:r>
      <w:r w:rsidR="007703FB" w:rsidRPr="0025384F">
        <w:t xml:space="preserve"> </w:t>
      </w:r>
      <w:r w:rsidR="007703FB">
        <w:t>национального превентивного механизма</w:t>
      </w:r>
      <w:r w:rsidR="007703FB" w:rsidRPr="0025384F">
        <w:t xml:space="preserve">, </w:t>
      </w:r>
      <w:r w:rsidR="007703FB">
        <w:t>также прил</w:t>
      </w:r>
      <w:r w:rsidR="007703FB">
        <w:t>а</w:t>
      </w:r>
      <w:r w:rsidR="007703FB">
        <w:t>гает значительные усилия для укрепления процессуальных гарантий</w:t>
      </w:r>
      <w:r w:rsidR="007703FB" w:rsidRPr="0025384F">
        <w:t>.</w:t>
      </w:r>
    </w:p>
    <w:p w:rsidR="007703FB" w:rsidRPr="007B5339" w:rsidRDefault="00431FBD" w:rsidP="00036CDB">
      <w:pPr>
        <w:pStyle w:val="SingleTxtGR"/>
      </w:pPr>
      <w:r>
        <w:t>5.</w:t>
      </w:r>
      <w:r>
        <w:tab/>
      </w:r>
      <w:r w:rsidR="007703FB">
        <w:t>При</w:t>
      </w:r>
      <w:r w:rsidR="007703FB" w:rsidRPr="004D1DA4">
        <w:t xml:space="preserve"> </w:t>
      </w:r>
      <w:r w:rsidR="007703FB">
        <w:t>Министерстве</w:t>
      </w:r>
      <w:r w:rsidR="007703FB" w:rsidRPr="004D1DA4">
        <w:t xml:space="preserve"> </w:t>
      </w:r>
      <w:r w:rsidR="007703FB">
        <w:t>обороны</w:t>
      </w:r>
      <w:r w:rsidR="007703FB" w:rsidRPr="004D1DA4">
        <w:t xml:space="preserve"> </w:t>
      </w:r>
      <w:r w:rsidR="007703FB">
        <w:t>была</w:t>
      </w:r>
      <w:r w:rsidR="007703FB" w:rsidRPr="004D1DA4">
        <w:t xml:space="preserve"> </w:t>
      </w:r>
      <w:r w:rsidR="007703FB">
        <w:t>создана</w:t>
      </w:r>
      <w:r w:rsidR="007703FB" w:rsidRPr="004D1DA4">
        <w:t xml:space="preserve"> </w:t>
      </w:r>
      <w:r w:rsidR="007703FB">
        <w:t>следственная</w:t>
      </w:r>
      <w:r w:rsidR="007703FB" w:rsidRPr="004D1DA4">
        <w:t xml:space="preserve"> </w:t>
      </w:r>
      <w:r w:rsidR="007703FB">
        <w:t>служба</w:t>
      </w:r>
      <w:r w:rsidR="007703FB" w:rsidRPr="004D1DA4">
        <w:t xml:space="preserve"> </w:t>
      </w:r>
      <w:r w:rsidR="007703FB">
        <w:t>для</w:t>
      </w:r>
      <w:r w:rsidR="007703FB" w:rsidRPr="004D1DA4">
        <w:t xml:space="preserve"> </w:t>
      </w:r>
      <w:r w:rsidR="007703FB">
        <w:t>бор</w:t>
      </w:r>
      <w:r w:rsidR="007703FB">
        <w:t>ь</w:t>
      </w:r>
      <w:r w:rsidR="007703FB">
        <w:t>бы с преступностью в армии</w:t>
      </w:r>
      <w:r w:rsidR="007703FB" w:rsidRPr="004D1DA4">
        <w:t xml:space="preserve">. </w:t>
      </w:r>
      <w:r w:rsidR="007703FB">
        <w:t>Эта</w:t>
      </w:r>
      <w:r w:rsidR="007703FB" w:rsidRPr="00BE307D">
        <w:t xml:space="preserve"> </w:t>
      </w:r>
      <w:r w:rsidR="007703FB">
        <w:t>служба</w:t>
      </w:r>
      <w:r w:rsidR="007703FB" w:rsidRPr="00BE307D">
        <w:t xml:space="preserve"> </w:t>
      </w:r>
      <w:r w:rsidR="007703FB">
        <w:t>осуществляет</w:t>
      </w:r>
      <w:r w:rsidR="007703FB" w:rsidRPr="00BE307D">
        <w:t xml:space="preserve"> </w:t>
      </w:r>
      <w:r w:rsidR="007703FB">
        <w:t>тесное</w:t>
      </w:r>
      <w:r w:rsidR="007703FB" w:rsidRPr="00BE307D">
        <w:t xml:space="preserve"> </w:t>
      </w:r>
      <w:r w:rsidR="007703FB">
        <w:t>сотрудничество</w:t>
      </w:r>
      <w:r w:rsidR="007703FB" w:rsidRPr="00BE307D">
        <w:t xml:space="preserve"> </w:t>
      </w:r>
      <w:r w:rsidR="007703FB">
        <w:t>с</w:t>
      </w:r>
      <w:r w:rsidR="007703FB" w:rsidRPr="00BE307D">
        <w:t xml:space="preserve"> </w:t>
      </w:r>
      <w:r w:rsidR="007703FB">
        <w:t>Военной прокуратурой</w:t>
      </w:r>
      <w:r w:rsidR="007703FB" w:rsidRPr="00BE307D">
        <w:t xml:space="preserve">, </w:t>
      </w:r>
      <w:r w:rsidR="007703FB">
        <w:t>Военной полицией, подчиняющейся Министерству обороны, и другими органами</w:t>
      </w:r>
      <w:r w:rsidR="007703FB" w:rsidRPr="00BE307D">
        <w:t xml:space="preserve">. </w:t>
      </w:r>
      <w:r w:rsidR="007703FB">
        <w:t>В</w:t>
      </w:r>
      <w:r w:rsidR="007703FB" w:rsidRPr="007B5339">
        <w:t xml:space="preserve"> </w:t>
      </w:r>
      <w:r w:rsidR="007703FB">
        <w:t>настоящее</w:t>
      </w:r>
      <w:r w:rsidR="007703FB" w:rsidRPr="007B5339">
        <w:t xml:space="preserve"> </w:t>
      </w:r>
      <w:r w:rsidR="007703FB">
        <w:t>время</w:t>
      </w:r>
      <w:r w:rsidR="007703FB" w:rsidRPr="007B5339">
        <w:t xml:space="preserve"> </w:t>
      </w:r>
      <w:r w:rsidR="007703FB">
        <w:t>рассматривается</w:t>
      </w:r>
      <w:r w:rsidR="007703FB" w:rsidRPr="007B5339">
        <w:t xml:space="preserve"> </w:t>
      </w:r>
      <w:r w:rsidR="007703FB">
        <w:t>законопр</w:t>
      </w:r>
      <w:r w:rsidR="007703FB">
        <w:t>о</w:t>
      </w:r>
      <w:r w:rsidR="007703FB">
        <w:t>ект</w:t>
      </w:r>
      <w:r w:rsidR="007703FB" w:rsidRPr="007B5339">
        <w:t xml:space="preserve"> </w:t>
      </w:r>
      <w:r w:rsidR="007703FB">
        <w:t>об</w:t>
      </w:r>
      <w:r w:rsidR="007703FB" w:rsidRPr="007B5339">
        <w:t xml:space="preserve"> </w:t>
      </w:r>
      <w:r w:rsidR="007703FB">
        <w:t>альтернативной</w:t>
      </w:r>
      <w:r w:rsidR="007703FB" w:rsidRPr="007B5339">
        <w:t xml:space="preserve"> </w:t>
      </w:r>
      <w:r w:rsidR="007703FB">
        <w:t>службе</w:t>
      </w:r>
      <w:r w:rsidR="007703FB" w:rsidRPr="007B5339">
        <w:t xml:space="preserve">, </w:t>
      </w:r>
      <w:r w:rsidR="007703FB">
        <w:t>предусматривающий более терпимое, чем ныне,</w:t>
      </w:r>
      <w:r>
        <w:t xml:space="preserve"> </w:t>
      </w:r>
      <w:r w:rsidR="007703FB">
        <w:t>отношение к лицам, отказывающимся от военной службы по соображениям с</w:t>
      </w:r>
      <w:r w:rsidR="007703FB">
        <w:t>о</w:t>
      </w:r>
      <w:r w:rsidR="007703FB">
        <w:t>вести, таким как</w:t>
      </w:r>
      <w:r>
        <w:t xml:space="preserve"> </w:t>
      </w:r>
      <w:r w:rsidR="007703FB">
        <w:t xml:space="preserve">члены общины </w:t>
      </w:r>
      <w:r>
        <w:t>"</w:t>
      </w:r>
      <w:r w:rsidR="007703FB">
        <w:t>Свидетели Иеговы</w:t>
      </w:r>
      <w:r>
        <w:t>"</w:t>
      </w:r>
      <w:r w:rsidR="007703FB" w:rsidRPr="007B5339">
        <w:t>.</w:t>
      </w:r>
    </w:p>
    <w:p w:rsidR="007703FB" w:rsidRPr="00216BC0" w:rsidRDefault="00C13557" w:rsidP="00036CDB">
      <w:pPr>
        <w:pStyle w:val="SingleTxtGR"/>
      </w:pPr>
      <w:r>
        <w:br w:type="page"/>
      </w:r>
      <w:r w:rsidR="00431FBD">
        <w:t>6.</w:t>
      </w:r>
      <w:r w:rsidR="00431FBD">
        <w:tab/>
      </w:r>
      <w:r w:rsidR="007703FB">
        <w:t>Армения</w:t>
      </w:r>
      <w:r w:rsidR="007703FB" w:rsidRPr="00216BC0">
        <w:t xml:space="preserve"> </w:t>
      </w:r>
      <w:r w:rsidR="007703FB">
        <w:t>добилась</w:t>
      </w:r>
      <w:r w:rsidR="00AE0291">
        <w:rPr>
          <w:lang w:val="en-US"/>
        </w:rPr>
        <w:t> </w:t>
      </w:r>
      <w:r w:rsidR="007703FB">
        <w:t>значительного</w:t>
      </w:r>
      <w:r w:rsidR="007703FB" w:rsidRPr="00216BC0">
        <w:t xml:space="preserve"> </w:t>
      </w:r>
      <w:r w:rsidR="007703FB">
        <w:t>прогресса</w:t>
      </w:r>
      <w:r w:rsidR="007703FB" w:rsidRPr="00216BC0">
        <w:t xml:space="preserve"> </w:t>
      </w:r>
      <w:r w:rsidR="00AE0291">
        <w:t>в</w:t>
      </w:r>
      <w:r w:rsidR="00AE0291">
        <w:rPr>
          <w:lang w:val="en-US"/>
        </w:rPr>
        <w:t> </w:t>
      </w:r>
      <w:r w:rsidR="007703FB">
        <w:t>борьбе с гендерной ди</w:t>
      </w:r>
      <w:r w:rsidR="007703FB">
        <w:t>с</w:t>
      </w:r>
      <w:r w:rsidR="007703FB">
        <w:t>криминацией и наси</w:t>
      </w:r>
      <w:r w:rsidR="00AE0291">
        <w:t>лием в отношении женщин и детей</w:t>
      </w:r>
      <w:r w:rsidR="007703FB">
        <w:t xml:space="preserve"> и подготовила проект закона по борьбе с насилием в семье, который в настоящее время рассматрив</w:t>
      </w:r>
      <w:r w:rsidR="007703FB">
        <w:t>а</w:t>
      </w:r>
      <w:r w:rsidR="007703FB">
        <w:t>ется ра</w:t>
      </w:r>
      <w:r w:rsidR="007703FB">
        <w:t>з</w:t>
      </w:r>
      <w:r w:rsidR="007703FB">
        <w:t>личными учреждениями и в скором времени будет принят</w:t>
      </w:r>
      <w:r w:rsidR="007703FB" w:rsidRPr="00216BC0">
        <w:t>.</w:t>
      </w:r>
    </w:p>
    <w:p w:rsidR="007703FB" w:rsidRPr="00603618" w:rsidRDefault="00431FBD" w:rsidP="00036CDB">
      <w:pPr>
        <w:pStyle w:val="SingleTxtGR"/>
      </w:pPr>
      <w:r>
        <w:t>7.</w:t>
      </w:r>
      <w:r>
        <w:tab/>
      </w:r>
      <w:r w:rsidR="007703FB">
        <w:t>Совместные</w:t>
      </w:r>
      <w:r w:rsidR="007703FB" w:rsidRPr="00216089">
        <w:t xml:space="preserve"> </w:t>
      </w:r>
      <w:r w:rsidR="007703FB">
        <w:t>усилия</w:t>
      </w:r>
      <w:r w:rsidR="007703FB" w:rsidRPr="00216089">
        <w:t xml:space="preserve"> </w:t>
      </w:r>
      <w:r w:rsidR="007703FB">
        <w:t>различных</w:t>
      </w:r>
      <w:r w:rsidR="007703FB" w:rsidRPr="00216089">
        <w:t xml:space="preserve"> </w:t>
      </w:r>
      <w:r w:rsidR="007703FB">
        <w:t>правоохранительных</w:t>
      </w:r>
      <w:r w:rsidR="007703FB" w:rsidRPr="00216089">
        <w:t xml:space="preserve"> </w:t>
      </w:r>
      <w:r w:rsidR="007703FB">
        <w:t>органов</w:t>
      </w:r>
      <w:r w:rsidR="007703FB" w:rsidRPr="00216089">
        <w:t xml:space="preserve">, </w:t>
      </w:r>
      <w:r w:rsidR="007703FB">
        <w:t>включая</w:t>
      </w:r>
      <w:r w:rsidR="007703FB" w:rsidRPr="00216089">
        <w:t xml:space="preserve"> </w:t>
      </w:r>
      <w:r w:rsidR="007703FB">
        <w:t>полицию</w:t>
      </w:r>
      <w:r w:rsidR="007703FB" w:rsidRPr="00216089">
        <w:t xml:space="preserve"> </w:t>
      </w:r>
      <w:r w:rsidR="007703FB">
        <w:t>и</w:t>
      </w:r>
      <w:r w:rsidR="007703FB" w:rsidRPr="00216089">
        <w:t xml:space="preserve"> </w:t>
      </w:r>
      <w:r w:rsidR="007703FB">
        <w:t>Генеральную</w:t>
      </w:r>
      <w:r w:rsidR="007703FB" w:rsidRPr="00216089">
        <w:t xml:space="preserve"> </w:t>
      </w:r>
      <w:r w:rsidR="007703FB">
        <w:t>прокуратуру</w:t>
      </w:r>
      <w:r w:rsidR="007703FB" w:rsidRPr="00216089">
        <w:t xml:space="preserve">, </w:t>
      </w:r>
      <w:r w:rsidR="007703FB">
        <w:t>за последние годы позволили снизить преступность среди несовершеннолетних</w:t>
      </w:r>
      <w:r w:rsidR="007703FB" w:rsidRPr="00216089">
        <w:t>.</w:t>
      </w:r>
      <w:r w:rsidR="007703FB">
        <w:t xml:space="preserve"> Правительство</w:t>
      </w:r>
      <w:r w:rsidR="007703FB" w:rsidRPr="00216089">
        <w:t xml:space="preserve"> </w:t>
      </w:r>
      <w:r w:rsidR="007703FB">
        <w:t>при</w:t>
      </w:r>
      <w:r w:rsidR="007703FB" w:rsidRPr="00216089">
        <w:t xml:space="preserve"> </w:t>
      </w:r>
      <w:r w:rsidR="007703FB">
        <w:t>участии</w:t>
      </w:r>
      <w:r w:rsidR="007703FB" w:rsidRPr="00216089">
        <w:t xml:space="preserve"> </w:t>
      </w:r>
      <w:r w:rsidR="007703FB">
        <w:t>гражда</w:t>
      </w:r>
      <w:r w:rsidR="007703FB">
        <w:t>н</w:t>
      </w:r>
      <w:r w:rsidR="007703FB">
        <w:t>ского</w:t>
      </w:r>
      <w:r w:rsidR="007703FB" w:rsidRPr="00216089">
        <w:t xml:space="preserve"> </w:t>
      </w:r>
      <w:r w:rsidR="007703FB">
        <w:t>общества</w:t>
      </w:r>
      <w:r w:rsidR="007703FB" w:rsidRPr="00216089">
        <w:t xml:space="preserve"> </w:t>
      </w:r>
      <w:r w:rsidR="007703FB">
        <w:t>также</w:t>
      </w:r>
      <w:r w:rsidR="007703FB" w:rsidRPr="00216089">
        <w:t xml:space="preserve"> </w:t>
      </w:r>
      <w:r w:rsidR="007703FB">
        <w:t>проводит</w:t>
      </w:r>
      <w:r w:rsidR="007703FB" w:rsidRPr="00216089">
        <w:t xml:space="preserve"> </w:t>
      </w:r>
      <w:r w:rsidR="007703FB">
        <w:t>политику</w:t>
      </w:r>
      <w:r w:rsidR="007703FB" w:rsidRPr="00216089">
        <w:t xml:space="preserve"> </w:t>
      </w:r>
      <w:r w:rsidR="007703FB">
        <w:t>по</w:t>
      </w:r>
      <w:r w:rsidR="007703FB" w:rsidRPr="00216089">
        <w:t xml:space="preserve"> </w:t>
      </w:r>
      <w:r w:rsidR="007703FB">
        <w:t>предупреждению</w:t>
      </w:r>
      <w:r w:rsidR="007703FB" w:rsidRPr="00216089">
        <w:t xml:space="preserve"> </w:t>
      </w:r>
      <w:r w:rsidR="007703FB">
        <w:t>торговли</w:t>
      </w:r>
      <w:r w:rsidR="007703FB" w:rsidRPr="00216089">
        <w:t xml:space="preserve"> </w:t>
      </w:r>
      <w:r w:rsidR="007703FB">
        <w:t>люд</w:t>
      </w:r>
      <w:r w:rsidR="007703FB">
        <w:t>ь</w:t>
      </w:r>
      <w:r w:rsidR="007703FB">
        <w:t>ми</w:t>
      </w:r>
      <w:r w:rsidR="007703FB" w:rsidRPr="00216089">
        <w:t xml:space="preserve">, </w:t>
      </w:r>
      <w:r w:rsidR="007703FB">
        <w:t>предусматривающую оказание жертвам таких услуг, как размещение в пр</w:t>
      </w:r>
      <w:r w:rsidR="007703FB">
        <w:t>и</w:t>
      </w:r>
      <w:r w:rsidR="007703FB">
        <w:t>ютах, медицинская и психологическая помощь, просвещение и профессионал</w:t>
      </w:r>
      <w:r w:rsidR="007703FB">
        <w:t>ь</w:t>
      </w:r>
      <w:r w:rsidR="007703FB">
        <w:t>ная подготовка</w:t>
      </w:r>
      <w:r w:rsidR="007703FB" w:rsidRPr="00216089">
        <w:t xml:space="preserve">. </w:t>
      </w:r>
      <w:r w:rsidR="007703FB">
        <w:t>Был</w:t>
      </w:r>
      <w:r w:rsidR="007703FB" w:rsidRPr="00603618">
        <w:t xml:space="preserve"> </w:t>
      </w:r>
      <w:r w:rsidR="007703FB">
        <w:t>подписан</w:t>
      </w:r>
      <w:r w:rsidR="007703FB" w:rsidRPr="00603618">
        <w:t xml:space="preserve"> </w:t>
      </w:r>
      <w:r w:rsidR="007703FB">
        <w:t>целый</w:t>
      </w:r>
      <w:r w:rsidR="007703FB" w:rsidRPr="00603618">
        <w:t xml:space="preserve"> </w:t>
      </w:r>
      <w:r w:rsidR="007703FB">
        <w:t>ряд</w:t>
      </w:r>
      <w:r w:rsidR="007703FB" w:rsidRPr="00603618">
        <w:t xml:space="preserve"> </w:t>
      </w:r>
      <w:r w:rsidR="007703FB">
        <w:t>международных</w:t>
      </w:r>
      <w:r w:rsidR="007703FB" w:rsidRPr="00603618">
        <w:t xml:space="preserve"> </w:t>
      </w:r>
      <w:r w:rsidR="007703FB">
        <w:t>и</w:t>
      </w:r>
      <w:r w:rsidR="007703FB" w:rsidRPr="00603618">
        <w:t xml:space="preserve"> </w:t>
      </w:r>
      <w:r w:rsidR="007703FB">
        <w:t>региональных</w:t>
      </w:r>
      <w:r w:rsidR="007703FB" w:rsidRPr="00603618">
        <w:t xml:space="preserve"> </w:t>
      </w:r>
      <w:r w:rsidR="007703FB">
        <w:t>д</w:t>
      </w:r>
      <w:r w:rsidR="007703FB">
        <w:t>о</w:t>
      </w:r>
      <w:r w:rsidR="007703FB">
        <w:t>говоров</w:t>
      </w:r>
      <w:r w:rsidR="007703FB" w:rsidRPr="00603618">
        <w:t xml:space="preserve">, </w:t>
      </w:r>
      <w:r w:rsidR="007703FB">
        <w:t>касающихся проблем торговли людьми, принудительного и детского труда</w:t>
      </w:r>
      <w:r w:rsidR="007703FB" w:rsidRPr="00603618">
        <w:t xml:space="preserve">. </w:t>
      </w:r>
      <w:r w:rsidR="007703FB">
        <w:t>Армения</w:t>
      </w:r>
      <w:r w:rsidR="007703FB" w:rsidRPr="00603618">
        <w:t xml:space="preserve"> </w:t>
      </w:r>
      <w:r w:rsidR="007703FB">
        <w:t>также</w:t>
      </w:r>
      <w:r w:rsidR="007703FB" w:rsidRPr="00603618">
        <w:t xml:space="preserve"> </w:t>
      </w:r>
      <w:r w:rsidR="007703FB">
        <w:t>заключила</w:t>
      </w:r>
      <w:r w:rsidR="007703FB" w:rsidRPr="00603618">
        <w:t xml:space="preserve"> </w:t>
      </w:r>
      <w:r w:rsidR="007703FB">
        <w:t>ряд</w:t>
      </w:r>
      <w:r w:rsidR="007703FB" w:rsidRPr="00603618">
        <w:t xml:space="preserve"> </w:t>
      </w:r>
      <w:r w:rsidR="007703FB">
        <w:t>многосторонних</w:t>
      </w:r>
      <w:r w:rsidR="007703FB" w:rsidRPr="00603618">
        <w:t xml:space="preserve"> </w:t>
      </w:r>
      <w:r w:rsidR="007703FB">
        <w:t>и</w:t>
      </w:r>
      <w:r w:rsidR="007703FB" w:rsidRPr="00603618">
        <w:t xml:space="preserve"> </w:t>
      </w:r>
      <w:r w:rsidR="007703FB">
        <w:t>двусторонних</w:t>
      </w:r>
      <w:r w:rsidR="007703FB" w:rsidRPr="00603618">
        <w:t xml:space="preserve"> </w:t>
      </w:r>
      <w:r w:rsidR="007703FB">
        <w:t>соглаш</w:t>
      </w:r>
      <w:r w:rsidR="007703FB">
        <w:t>е</w:t>
      </w:r>
      <w:r w:rsidR="007703FB">
        <w:t>ний</w:t>
      </w:r>
      <w:r w:rsidR="007703FB" w:rsidRPr="00603618">
        <w:t xml:space="preserve"> </w:t>
      </w:r>
      <w:r w:rsidR="007703FB">
        <w:t>о взаимной правовой помощи и экстрадиции в рамках Совета Европы</w:t>
      </w:r>
      <w:r w:rsidR="007703FB" w:rsidRPr="00603618">
        <w:t>.</w:t>
      </w:r>
    </w:p>
    <w:p w:rsidR="007703FB" w:rsidRPr="00F92F77" w:rsidRDefault="00431FBD" w:rsidP="00036CDB">
      <w:pPr>
        <w:pStyle w:val="SingleTxtGR"/>
      </w:pPr>
      <w:r>
        <w:t>8.</w:t>
      </w:r>
      <w:r>
        <w:tab/>
      </w:r>
      <w:r w:rsidR="007703FB">
        <w:t>Хотя</w:t>
      </w:r>
      <w:r w:rsidR="007703FB" w:rsidRPr="003C4D36">
        <w:t xml:space="preserve"> </w:t>
      </w:r>
      <w:r w:rsidR="007703FB">
        <w:t>и удалось</w:t>
      </w:r>
      <w:r w:rsidR="007703FB" w:rsidRPr="003C4D36">
        <w:t xml:space="preserve"> </w:t>
      </w:r>
      <w:r w:rsidR="007703FB">
        <w:t>достичь</w:t>
      </w:r>
      <w:r w:rsidR="007703FB" w:rsidRPr="003C4D36">
        <w:t xml:space="preserve"> </w:t>
      </w:r>
      <w:r w:rsidR="007703FB">
        <w:t>большого</w:t>
      </w:r>
      <w:r w:rsidR="007703FB" w:rsidRPr="003C4D36">
        <w:t xml:space="preserve"> </w:t>
      </w:r>
      <w:r w:rsidR="007703FB">
        <w:t>успеха</w:t>
      </w:r>
      <w:r w:rsidR="007703FB" w:rsidRPr="003C4D36">
        <w:t xml:space="preserve"> </w:t>
      </w:r>
      <w:r w:rsidR="007703FB">
        <w:t>в</w:t>
      </w:r>
      <w:r w:rsidR="007703FB" w:rsidRPr="003C4D36">
        <w:t xml:space="preserve"> </w:t>
      </w:r>
      <w:r w:rsidR="007703FB">
        <w:t>деле</w:t>
      </w:r>
      <w:r w:rsidR="007703FB" w:rsidRPr="003C4D36">
        <w:t xml:space="preserve"> </w:t>
      </w:r>
      <w:r w:rsidR="007703FB">
        <w:t>предупреждения</w:t>
      </w:r>
      <w:r w:rsidR="007703FB" w:rsidRPr="003C4D36">
        <w:t xml:space="preserve"> </w:t>
      </w:r>
      <w:r w:rsidR="007703FB">
        <w:t>пыток</w:t>
      </w:r>
      <w:r w:rsidR="007703FB" w:rsidRPr="003C4D36">
        <w:t xml:space="preserve"> </w:t>
      </w:r>
      <w:r w:rsidR="007703FB">
        <w:t>в</w:t>
      </w:r>
      <w:r w:rsidR="007703FB" w:rsidRPr="003C4D36">
        <w:t xml:space="preserve"> </w:t>
      </w:r>
      <w:r w:rsidR="007703FB">
        <w:t>тюрьмах и других местах содержания под стражей, плохое состояние инфр</w:t>
      </w:r>
      <w:r w:rsidR="007703FB">
        <w:t>а</w:t>
      </w:r>
      <w:r w:rsidR="007703FB">
        <w:t>структуры пенитенциарной системы по-прежнему остается серьезной пробл</w:t>
      </w:r>
      <w:r w:rsidR="007703FB">
        <w:t>е</w:t>
      </w:r>
      <w:r w:rsidR="007703FB">
        <w:t>мой</w:t>
      </w:r>
      <w:r w:rsidR="007703FB" w:rsidRPr="003C4D36">
        <w:t xml:space="preserve">. </w:t>
      </w:r>
      <w:r w:rsidR="007703FB">
        <w:t>П</w:t>
      </w:r>
      <w:r w:rsidR="007703FB">
        <w:t>о</w:t>
      </w:r>
      <w:r w:rsidR="007703FB">
        <w:t>этому</w:t>
      </w:r>
      <w:r w:rsidR="007703FB" w:rsidRPr="003C4D36">
        <w:t xml:space="preserve"> </w:t>
      </w:r>
      <w:r w:rsidR="007703FB">
        <w:t>было</w:t>
      </w:r>
      <w:r w:rsidR="007703FB" w:rsidRPr="003C4D36">
        <w:t xml:space="preserve"> </w:t>
      </w:r>
      <w:r w:rsidR="007703FB">
        <w:t>начато</w:t>
      </w:r>
      <w:r w:rsidR="007703FB" w:rsidRPr="003C4D36">
        <w:t xml:space="preserve"> </w:t>
      </w:r>
      <w:r w:rsidR="007703FB">
        <w:t>осуществление</w:t>
      </w:r>
      <w:r w:rsidR="007703FB" w:rsidRPr="003C4D36">
        <w:t xml:space="preserve"> </w:t>
      </w:r>
      <w:r w:rsidR="007703FB">
        <w:t>программы</w:t>
      </w:r>
      <w:r w:rsidR="007703FB" w:rsidRPr="003C4D36">
        <w:t xml:space="preserve"> </w:t>
      </w:r>
      <w:r w:rsidR="007703FB">
        <w:t>по</w:t>
      </w:r>
      <w:r w:rsidR="007703FB" w:rsidRPr="003C4D36">
        <w:t xml:space="preserve"> </w:t>
      </w:r>
      <w:r w:rsidR="007703FB">
        <w:t>строительству</w:t>
      </w:r>
      <w:r w:rsidR="007703FB" w:rsidRPr="003C4D36">
        <w:t xml:space="preserve"> </w:t>
      </w:r>
      <w:r w:rsidR="007703FB">
        <w:t>новых</w:t>
      </w:r>
      <w:r w:rsidR="007703FB" w:rsidRPr="003C4D36">
        <w:t xml:space="preserve"> </w:t>
      </w:r>
      <w:r w:rsidR="007703FB">
        <w:t>мест</w:t>
      </w:r>
      <w:r w:rsidR="007703FB" w:rsidRPr="003C4D36">
        <w:t xml:space="preserve"> </w:t>
      </w:r>
      <w:r w:rsidR="007703FB">
        <w:t>содержания</w:t>
      </w:r>
      <w:r w:rsidR="007703FB" w:rsidRPr="003C4D36">
        <w:t xml:space="preserve"> </w:t>
      </w:r>
      <w:r w:rsidR="007703FB">
        <w:t>под</w:t>
      </w:r>
      <w:r w:rsidR="007703FB" w:rsidRPr="003C4D36">
        <w:t xml:space="preserve"> </w:t>
      </w:r>
      <w:r w:rsidR="007703FB">
        <w:t>стражей</w:t>
      </w:r>
      <w:r w:rsidR="007703FB" w:rsidRPr="003C4D36">
        <w:t xml:space="preserve"> </w:t>
      </w:r>
      <w:r w:rsidR="007703FB">
        <w:t>и</w:t>
      </w:r>
      <w:r w:rsidR="007703FB" w:rsidRPr="003C4D36">
        <w:t xml:space="preserve"> </w:t>
      </w:r>
      <w:r w:rsidR="007703FB">
        <w:t>ремонту существующих объектов</w:t>
      </w:r>
      <w:r w:rsidR="007703FB" w:rsidRPr="003C4D36">
        <w:t xml:space="preserve">. </w:t>
      </w:r>
      <w:r w:rsidR="007703FB">
        <w:t>Строител</w:t>
      </w:r>
      <w:r w:rsidR="007703FB">
        <w:t>ь</w:t>
      </w:r>
      <w:r w:rsidR="007703FB">
        <w:t>ство</w:t>
      </w:r>
      <w:r w:rsidR="007703FB" w:rsidRPr="00F92F77">
        <w:t xml:space="preserve"> </w:t>
      </w:r>
      <w:r w:rsidR="007703FB">
        <w:t>пенитенциарного</w:t>
      </w:r>
      <w:r w:rsidR="007703FB" w:rsidRPr="00F92F77">
        <w:t xml:space="preserve"> </w:t>
      </w:r>
      <w:r w:rsidR="007703FB">
        <w:t>учреждения</w:t>
      </w:r>
      <w:r w:rsidR="007703FB" w:rsidRPr="00F92F77">
        <w:t xml:space="preserve"> </w:t>
      </w:r>
      <w:r w:rsidR="007703FB">
        <w:t>в</w:t>
      </w:r>
      <w:r w:rsidR="007703FB" w:rsidRPr="00F92F77">
        <w:t xml:space="preserve"> </w:t>
      </w:r>
      <w:r w:rsidR="007703FB">
        <w:t>Армавире</w:t>
      </w:r>
      <w:r w:rsidR="007703FB" w:rsidRPr="00F92F77">
        <w:t xml:space="preserve"> </w:t>
      </w:r>
      <w:r w:rsidR="007703FB">
        <w:t>будет</w:t>
      </w:r>
      <w:r w:rsidR="007703FB" w:rsidRPr="00F92F77">
        <w:t xml:space="preserve"> </w:t>
      </w:r>
      <w:r w:rsidR="007703FB">
        <w:t>завершено</w:t>
      </w:r>
      <w:r w:rsidR="007703FB" w:rsidRPr="00F92F77">
        <w:t xml:space="preserve"> </w:t>
      </w:r>
      <w:r w:rsidR="007703FB">
        <w:t>в следующем году, что поможет облегчить проблему переполненности тюрем</w:t>
      </w:r>
      <w:r w:rsidR="007703FB" w:rsidRPr="00F92F77">
        <w:t>.</w:t>
      </w:r>
    </w:p>
    <w:p w:rsidR="007703FB" w:rsidRPr="009A59F1" w:rsidRDefault="00431FBD" w:rsidP="00036CDB">
      <w:pPr>
        <w:pStyle w:val="SingleTxtGR"/>
      </w:pPr>
      <w:r>
        <w:t>9.</w:t>
      </w:r>
      <w:r>
        <w:tab/>
      </w:r>
      <w:r w:rsidR="007703FB">
        <w:t>Во</w:t>
      </w:r>
      <w:r w:rsidR="007703FB" w:rsidRPr="00856191">
        <w:t xml:space="preserve"> </w:t>
      </w:r>
      <w:r w:rsidR="007703FB">
        <w:t>время</w:t>
      </w:r>
      <w:r w:rsidR="007703FB" w:rsidRPr="00856191">
        <w:t xml:space="preserve"> </w:t>
      </w:r>
      <w:r w:rsidR="007703FB">
        <w:t>международных</w:t>
      </w:r>
      <w:r w:rsidR="007703FB" w:rsidRPr="00856191">
        <w:t xml:space="preserve"> </w:t>
      </w:r>
      <w:r w:rsidR="007703FB">
        <w:t>форумов</w:t>
      </w:r>
      <w:r w:rsidR="007703FB" w:rsidRPr="00856191">
        <w:t xml:space="preserve"> </w:t>
      </w:r>
      <w:r w:rsidR="007703FB">
        <w:t>высокого</w:t>
      </w:r>
      <w:r w:rsidR="007703FB" w:rsidRPr="00856191">
        <w:t xml:space="preserve"> </w:t>
      </w:r>
      <w:r w:rsidR="007703FB">
        <w:t>уровня</w:t>
      </w:r>
      <w:r w:rsidR="007703FB" w:rsidRPr="00856191">
        <w:t xml:space="preserve">, </w:t>
      </w:r>
      <w:r w:rsidR="007703FB">
        <w:t>включая</w:t>
      </w:r>
      <w:r w:rsidR="007703FB" w:rsidRPr="00856191">
        <w:t xml:space="preserve"> </w:t>
      </w:r>
      <w:r w:rsidR="007703FB">
        <w:t>Совет</w:t>
      </w:r>
      <w:r w:rsidR="007703FB" w:rsidRPr="00856191">
        <w:t xml:space="preserve"> </w:t>
      </w:r>
      <w:r w:rsidR="007703FB">
        <w:t>по</w:t>
      </w:r>
      <w:r w:rsidR="007703FB" w:rsidRPr="00856191">
        <w:t xml:space="preserve"> </w:t>
      </w:r>
      <w:r w:rsidR="007703FB">
        <w:t>правам</w:t>
      </w:r>
      <w:r w:rsidR="007703FB" w:rsidRPr="00856191">
        <w:t xml:space="preserve"> </w:t>
      </w:r>
      <w:r w:rsidR="007703FB">
        <w:t>человека</w:t>
      </w:r>
      <w:r w:rsidR="007703FB" w:rsidRPr="00856191">
        <w:t xml:space="preserve">, </w:t>
      </w:r>
      <w:r w:rsidR="007703FB">
        <w:t>Армения выражала свою озабоченность в связи с системат</w:t>
      </w:r>
      <w:r w:rsidR="007703FB">
        <w:t>и</w:t>
      </w:r>
      <w:r w:rsidR="007703FB">
        <w:t>ческой, широкомасштабной, государственной антиармянской пропагандой и разжигающими ненависть заявлениями со стороны азербайджанского руков</w:t>
      </w:r>
      <w:r w:rsidR="007703FB">
        <w:t>о</w:t>
      </w:r>
      <w:r w:rsidR="007703FB">
        <w:t>дства</w:t>
      </w:r>
      <w:r w:rsidR="007703FB" w:rsidRPr="00856191">
        <w:t xml:space="preserve">. </w:t>
      </w:r>
      <w:r w:rsidR="007703FB">
        <w:t>Правительство</w:t>
      </w:r>
      <w:r w:rsidR="007703FB" w:rsidRPr="00432D7A">
        <w:t xml:space="preserve"> </w:t>
      </w:r>
      <w:r w:rsidR="007703FB">
        <w:t>Армении</w:t>
      </w:r>
      <w:r w:rsidR="007703FB" w:rsidRPr="00432D7A">
        <w:t xml:space="preserve"> </w:t>
      </w:r>
      <w:r w:rsidR="007703FB">
        <w:t>выражает</w:t>
      </w:r>
      <w:r w:rsidR="007703FB" w:rsidRPr="00432D7A">
        <w:t xml:space="preserve"> </w:t>
      </w:r>
      <w:r w:rsidR="007703FB">
        <w:t>сожаление</w:t>
      </w:r>
      <w:r w:rsidR="007703FB" w:rsidRPr="00432D7A">
        <w:t xml:space="preserve">, </w:t>
      </w:r>
      <w:r w:rsidR="007703FB">
        <w:t>что</w:t>
      </w:r>
      <w:r w:rsidR="007703FB" w:rsidRPr="00432D7A">
        <w:t xml:space="preserve"> </w:t>
      </w:r>
      <w:proofErr w:type="spellStart"/>
      <w:r w:rsidR="007703FB">
        <w:t>веб</w:t>
      </w:r>
      <w:r w:rsidR="004B3452">
        <w:t>-</w:t>
      </w:r>
      <w:r w:rsidR="007703FB">
        <w:t>сайт</w:t>
      </w:r>
      <w:proofErr w:type="spellEnd"/>
      <w:r w:rsidR="007703FB" w:rsidRPr="00432D7A">
        <w:t xml:space="preserve"> </w:t>
      </w:r>
      <w:r w:rsidR="007703FB">
        <w:t>Комитета</w:t>
      </w:r>
      <w:r w:rsidR="007703FB" w:rsidRPr="00432D7A">
        <w:t xml:space="preserve"> </w:t>
      </w:r>
      <w:r w:rsidR="007703FB">
        <w:t>и</w:t>
      </w:r>
      <w:r w:rsidR="007703FB">
        <w:t>с</w:t>
      </w:r>
      <w:r w:rsidR="007703FB">
        <w:t>пользовался</w:t>
      </w:r>
      <w:r w:rsidR="007703FB" w:rsidRPr="00432D7A">
        <w:t xml:space="preserve"> </w:t>
      </w:r>
      <w:r w:rsidR="007703FB">
        <w:t>для распространения подобной пропаганды и разжигающих нен</w:t>
      </w:r>
      <w:r w:rsidR="007703FB">
        <w:t>а</w:t>
      </w:r>
      <w:r w:rsidR="007703FB">
        <w:t>висть з</w:t>
      </w:r>
      <w:r w:rsidR="007703FB">
        <w:t>а</w:t>
      </w:r>
      <w:r w:rsidR="007703FB">
        <w:t>явлений</w:t>
      </w:r>
      <w:r w:rsidR="007703FB" w:rsidRPr="00432D7A">
        <w:t xml:space="preserve">. </w:t>
      </w:r>
      <w:r w:rsidR="007703FB">
        <w:t>Правозащитные</w:t>
      </w:r>
      <w:r w:rsidR="007703FB" w:rsidRPr="00432D7A">
        <w:t xml:space="preserve"> </w:t>
      </w:r>
      <w:r w:rsidR="007703FB">
        <w:t>организации</w:t>
      </w:r>
      <w:r w:rsidR="007703FB" w:rsidRPr="00432D7A">
        <w:t xml:space="preserve"> </w:t>
      </w:r>
      <w:r w:rsidR="007703FB">
        <w:t>выразили свою</w:t>
      </w:r>
      <w:r w:rsidR="007703FB" w:rsidRPr="00432D7A">
        <w:t xml:space="preserve"> </w:t>
      </w:r>
      <w:r w:rsidR="007703FB">
        <w:t>обеспокоенность</w:t>
      </w:r>
      <w:r w:rsidR="007703FB" w:rsidRPr="00432D7A">
        <w:t xml:space="preserve"> </w:t>
      </w:r>
      <w:r w:rsidR="007703FB">
        <w:t xml:space="preserve">в связи с хорошо известной </w:t>
      </w:r>
      <w:r>
        <w:t>"</w:t>
      </w:r>
      <w:r w:rsidR="007703FB">
        <w:t>охотой на ведьм</w:t>
      </w:r>
      <w:r>
        <w:t>"</w:t>
      </w:r>
      <w:r w:rsidR="007703FB">
        <w:t>, устроенной правительством Азерба</w:t>
      </w:r>
      <w:r w:rsidR="007703FB">
        <w:t>й</w:t>
      </w:r>
      <w:r w:rsidR="007703FB">
        <w:t>джана против лиц армянского происхождения</w:t>
      </w:r>
      <w:r w:rsidR="007703FB" w:rsidRPr="00432D7A">
        <w:t>.</w:t>
      </w:r>
      <w:r w:rsidR="007703FB">
        <w:t xml:space="preserve"> Он</w:t>
      </w:r>
      <w:r w:rsidR="007703FB" w:rsidRPr="009A59F1">
        <w:t xml:space="preserve"> </w:t>
      </w:r>
      <w:r w:rsidR="007703FB">
        <w:t>напоминает</w:t>
      </w:r>
      <w:r w:rsidR="007703FB" w:rsidRPr="009A59F1">
        <w:t xml:space="preserve">, </w:t>
      </w:r>
      <w:r w:rsidR="007703FB">
        <w:t>что</w:t>
      </w:r>
      <w:r w:rsidR="007703FB" w:rsidRPr="009A59F1">
        <w:t xml:space="preserve"> </w:t>
      </w:r>
      <w:r w:rsidR="007703FB">
        <w:t>цель</w:t>
      </w:r>
      <w:r w:rsidR="007703FB" w:rsidRPr="009A59F1">
        <w:t xml:space="preserve"> </w:t>
      </w:r>
      <w:r w:rsidR="007703FB">
        <w:t>ныне</w:t>
      </w:r>
      <w:r w:rsidR="007703FB">
        <w:t>ш</w:t>
      </w:r>
      <w:r w:rsidR="007703FB">
        <w:t>него</w:t>
      </w:r>
      <w:r w:rsidR="007703FB" w:rsidRPr="009A59F1">
        <w:t xml:space="preserve"> </w:t>
      </w:r>
      <w:r w:rsidR="007703FB">
        <w:t>форума</w:t>
      </w:r>
      <w:r w:rsidR="007703FB" w:rsidRPr="009A59F1">
        <w:t xml:space="preserve"> </w:t>
      </w:r>
      <w:r w:rsidR="007703FB">
        <w:t>заключается</w:t>
      </w:r>
      <w:r w:rsidR="007703FB" w:rsidRPr="009A59F1">
        <w:t xml:space="preserve"> </w:t>
      </w:r>
      <w:r w:rsidR="007703FB">
        <w:t>в</w:t>
      </w:r>
      <w:r w:rsidR="007703FB" w:rsidRPr="009A59F1">
        <w:t xml:space="preserve"> </w:t>
      </w:r>
      <w:r w:rsidR="007703FB">
        <w:t>обсуждении</w:t>
      </w:r>
      <w:r w:rsidR="007703FB" w:rsidRPr="009A59F1">
        <w:t xml:space="preserve"> </w:t>
      </w:r>
      <w:r w:rsidR="007703FB">
        <w:t>хода</w:t>
      </w:r>
      <w:r w:rsidR="007703FB" w:rsidRPr="009A59F1">
        <w:t xml:space="preserve"> </w:t>
      </w:r>
      <w:r w:rsidR="007703FB">
        <w:t>осуществления</w:t>
      </w:r>
      <w:r w:rsidR="007703FB" w:rsidRPr="009A59F1">
        <w:t xml:space="preserve"> </w:t>
      </w:r>
      <w:r w:rsidR="007703FB">
        <w:t>Конвенции</w:t>
      </w:r>
      <w:r w:rsidR="007703FB" w:rsidRPr="009A59F1">
        <w:t xml:space="preserve">, </w:t>
      </w:r>
      <w:r w:rsidR="007703FB">
        <w:t>а</w:t>
      </w:r>
      <w:r w:rsidR="007703FB" w:rsidRPr="009A59F1">
        <w:t xml:space="preserve"> </w:t>
      </w:r>
      <w:r w:rsidR="007703FB">
        <w:t>не</w:t>
      </w:r>
      <w:r w:rsidR="007703FB" w:rsidRPr="009A59F1">
        <w:t xml:space="preserve"> </w:t>
      </w:r>
      <w:r w:rsidR="007703FB">
        <w:t>вопросов</w:t>
      </w:r>
      <w:r w:rsidR="007703FB" w:rsidRPr="009A59F1">
        <w:t xml:space="preserve">, </w:t>
      </w:r>
      <w:r w:rsidR="007703FB">
        <w:t>связанных</w:t>
      </w:r>
      <w:r w:rsidR="007703FB" w:rsidRPr="009A59F1">
        <w:t xml:space="preserve"> </w:t>
      </w:r>
      <w:r w:rsidR="007703FB">
        <w:t>с</w:t>
      </w:r>
      <w:r w:rsidR="007703FB" w:rsidRPr="009A59F1">
        <w:t xml:space="preserve"> </w:t>
      </w:r>
      <w:r w:rsidR="007703FB">
        <w:t>отношениями</w:t>
      </w:r>
      <w:r w:rsidR="007703FB" w:rsidRPr="009A59F1">
        <w:t xml:space="preserve"> </w:t>
      </w:r>
      <w:r w:rsidR="007703FB">
        <w:t>между</w:t>
      </w:r>
      <w:r w:rsidR="007703FB" w:rsidRPr="009A59F1">
        <w:t xml:space="preserve"> </w:t>
      </w:r>
      <w:r w:rsidR="007703FB">
        <w:t>странами</w:t>
      </w:r>
      <w:r w:rsidR="007703FB" w:rsidRPr="009A59F1">
        <w:t>.</w:t>
      </w:r>
    </w:p>
    <w:p w:rsidR="007703FB" w:rsidRPr="00AE0291" w:rsidRDefault="00431FBD" w:rsidP="00036CDB">
      <w:pPr>
        <w:pStyle w:val="SingleTxtGR"/>
      </w:pPr>
      <w:r>
        <w:t>10.</w:t>
      </w:r>
      <w:r>
        <w:tab/>
      </w:r>
      <w:r w:rsidR="007703FB">
        <w:rPr>
          <w:b/>
        </w:rPr>
        <w:t>Г</w:t>
      </w:r>
      <w:r w:rsidR="007703FB" w:rsidRPr="00A91A2C">
        <w:rPr>
          <w:b/>
        </w:rPr>
        <w:t>-</w:t>
      </w:r>
      <w:r w:rsidR="007703FB">
        <w:rPr>
          <w:b/>
        </w:rPr>
        <w:t>жа</w:t>
      </w:r>
      <w:r w:rsidR="007703FB" w:rsidRPr="00A91A2C">
        <w:rPr>
          <w:b/>
        </w:rPr>
        <w:t xml:space="preserve"> </w:t>
      </w:r>
      <w:r w:rsidR="007703FB">
        <w:rPr>
          <w:b/>
        </w:rPr>
        <w:t>Гаер</w:t>
      </w:r>
      <w:r w:rsidR="007703FB" w:rsidRPr="00A91A2C">
        <w:t xml:space="preserve"> (</w:t>
      </w:r>
      <w:r w:rsidR="007703FB">
        <w:t>Докладчик</w:t>
      </w:r>
      <w:r w:rsidR="007703FB" w:rsidRPr="00A91A2C">
        <w:t xml:space="preserve"> </w:t>
      </w:r>
      <w:r w:rsidR="007703FB">
        <w:t>по</w:t>
      </w:r>
      <w:r w:rsidR="00AE0291">
        <w:rPr>
          <w:lang w:val="en-US"/>
        </w:rPr>
        <w:t> </w:t>
      </w:r>
      <w:r w:rsidR="007703FB">
        <w:t>стране</w:t>
      </w:r>
      <w:r w:rsidR="007703FB" w:rsidRPr="00A91A2C">
        <w:t xml:space="preserve">) </w:t>
      </w:r>
      <w:r w:rsidR="007703FB">
        <w:t>говорит</w:t>
      </w:r>
      <w:r w:rsidR="007703FB" w:rsidRPr="00A91A2C">
        <w:t xml:space="preserve">, </w:t>
      </w:r>
      <w:r w:rsidR="007703FB">
        <w:t>что</w:t>
      </w:r>
      <w:r w:rsidR="007703FB" w:rsidRPr="00A91A2C">
        <w:t xml:space="preserve">, </w:t>
      </w:r>
      <w:r w:rsidR="007703FB">
        <w:t>хотя</w:t>
      </w:r>
      <w:r w:rsidR="007703FB" w:rsidRPr="00A91A2C">
        <w:t xml:space="preserve"> </w:t>
      </w:r>
      <w:r w:rsidR="007703FB">
        <w:t>она</w:t>
      </w:r>
      <w:r w:rsidR="007703FB" w:rsidRPr="00A91A2C">
        <w:t xml:space="preserve"> </w:t>
      </w:r>
      <w:r w:rsidR="007703FB">
        <w:t>приветствует</w:t>
      </w:r>
      <w:r w:rsidR="007703FB" w:rsidRPr="00A91A2C">
        <w:t xml:space="preserve"> </w:t>
      </w:r>
      <w:r w:rsidR="007703FB">
        <w:t>информацию</w:t>
      </w:r>
      <w:r w:rsidR="007703FB" w:rsidRPr="00A91A2C">
        <w:t xml:space="preserve"> </w:t>
      </w:r>
      <w:r w:rsidR="007703FB">
        <w:t>о</w:t>
      </w:r>
      <w:r w:rsidR="007703FB" w:rsidRPr="00A91A2C">
        <w:t xml:space="preserve"> </w:t>
      </w:r>
      <w:r w:rsidR="007703FB">
        <w:t>рассмотрении</w:t>
      </w:r>
      <w:r w:rsidR="007703FB" w:rsidRPr="00A91A2C">
        <w:t xml:space="preserve"> </w:t>
      </w:r>
      <w:r w:rsidR="007703FB">
        <w:t>законопроектов</w:t>
      </w:r>
      <w:r w:rsidR="007703FB" w:rsidRPr="00A91A2C">
        <w:t xml:space="preserve">, </w:t>
      </w:r>
      <w:r w:rsidR="007703FB">
        <w:t>включая</w:t>
      </w:r>
      <w:r w:rsidR="007703FB" w:rsidRPr="00A91A2C">
        <w:t xml:space="preserve"> </w:t>
      </w:r>
      <w:r w:rsidR="007703FB">
        <w:t>поправки к Уголовно-</w:t>
      </w:r>
      <w:r w:rsidR="007703FB" w:rsidRPr="00AE0291">
        <w:t>процессуальному кодексу, она конечно же предпочла бы, если бы эти законы уже были приняты. Она также поражена количеством явных противоречий, н</w:t>
      </w:r>
      <w:r w:rsidR="007703FB" w:rsidRPr="00AE0291">
        <w:t>а</w:t>
      </w:r>
      <w:r w:rsidR="007703FB" w:rsidRPr="00AE0291">
        <w:t xml:space="preserve">пример между усилиями по проведению крупных законодательных реформ и атмосферой безнаказанности в нижних эшелонах полиции и судебных органов. Также противоречиво выглядят президентские выборы, состоявшиеся в феврале 2008 года, и аресты, насилие и гибель людей, которые за ними последовали. Примерно через четыре года после этих </w:t>
      </w:r>
      <w:r w:rsidR="0090285F">
        <w:t>событий</w:t>
      </w:r>
      <w:r w:rsidR="007703FB" w:rsidRPr="00AE0291">
        <w:t xml:space="preserve"> расследование фактов гибели все еще продолжается. Докладчик отмечает обеспокоенность, выраженную Программой развития Организации Объединенных Наций в своем исследов</w:t>
      </w:r>
      <w:r w:rsidR="007703FB" w:rsidRPr="00AE0291">
        <w:t>а</w:t>
      </w:r>
      <w:r w:rsidR="007703FB" w:rsidRPr="00AE0291">
        <w:t>нии, посвященном применению Конвенции судами Армении. Несмотря на ра</w:t>
      </w:r>
      <w:r w:rsidR="007703FB" w:rsidRPr="00AE0291">
        <w:t>з</w:t>
      </w:r>
      <w:r w:rsidR="007703FB" w:rsidRPr="00AE0291">
        <w:t xml:space="preserve">работку национальной программы по борьбе с </w:t>
      </w:r>
      <w:proofErr w:type="spellStart"/>
      <w:r w:rsidR="007703FB" w:rsidRPr="00AE0291">
        <w:t>гендерным</w:t>
      </w:r>
      <w:proofErr w:type="spellEnd"/>
      <w:r w:rsidR="007703FB" w:rsidRPr="00AE0291">
        <w:t xml:space="preserve"> насилием, все еще не принято закона в отношении насилия в семье. Другие органы Организации Объединенных Наций и различные эксперты сообщили Комитету о том, что коррупция является проблемой; уровень доверия к полиции и судебным орг</w:t>
      </w:r>
      <w:r w:rsidR="007703FB" w:rsidRPr="00AE0291">
        <w:t>а</w:t>
      </w:r>
      <w:r w:rsidR="007703FB" w:rsidRPr="00AE0291">
        <w:t>нам низок; насилие остается безнаказанным; и полиция неохотно идет на пр</w:t>
      </w:r>
      <w:r w:rsidR="007703FB" w:rsidRPr="00AE0291">
        <w:t>о</w:t>
      </w:r>
      <w:r w:rsidR="007703FB" w:rsidRPr="00AE0291">
        <w:t>ведение расследований. В случае проведения расследований они зачастую ок</w:t>
      </w:r>
      <w:r w:rsidR="007703FB" w:rsidRPr="00AE0291">
        <w:t>а</w:t>
      </w:r>
      <w:r w:rsidR="007703FB" w:rsidRPr="00AE0291">
        <w:t>зываются безрезультатными, и судебного преследования не возбуждается.</w:t>
      </w:r>
    </w:p>
    <w:p w:rsidR="007703FB" w:rsidRPr="00F454C3" w:rsidRDefault="00431FBD" w:rsidP="00036CDB">
      <w:pPr>
        <w:pStyle w:val="SingleTxtGR"/>
      </w:pPr>
      <w:r>
        <w:t>11.</w:t>
      </w:r>
      <w:r>
        <w:tab/>
      </w:r>
      <w:r w:rsidR="007703FB">
        <w:t>Ссылаясь</w:t>
      </w:r>
      <w:r w:rsidR="007703FB" w:rsidRPr="00B04CE5">
        <w:t xml:space="preserve"> </w:t>
      </w:r>
      <w:r w:rsidR="007703FB">
        <w:t>на</w:t>
      </w:r>
      <w:r w:rsidR="007703FB" w:rsidRPr="00B04CE5">
        <w:t xml:space="preserve"> </w:t>
      </w:r>
      <w:r w:rsidR="007703FB">
        <w:t>Решение</w:t>
      </w:r>
      <w:r w:rsidR="007703FB" w:rsidRPr="00B04CE5">
        <w:t xml:space="preserve"> </w:t>
      </w:r>
      <w:r w:rsidR="007703FB">
        <w:t>Кассационного</w:t>
      </w:r>
      <w:r w:rsidR="007703FB" w:rsidRPr="00B04CE5">
        <w:t xml:space="preserve"> </w:t>
      </w:r>
      <w:r w:rsidR="007703FB">
        <w:t>суда</w:t>
      </w:r>
      <w:r w:rsidR="007703FB" w:rsidRPr="00B04CE5">
        <w:t xml:space="preserve"> </w:t>
      </w:r>
      <w:r w:rsidR="007703FB">
        <w:t>от</w:t>
      </w:r>
      <w:r w:rsidR="007703FB" w:rsidRPr="00B04CE5">
        <w:t xml:space="preserve"> 18 </w:t>
      </w:r>
      <w:r w:rsidR="007703FB">
        <w:t>декабря</w:t>
      </w:r>
      <w:r w:rsidR="007703FB" w:rsidRPr="00B04CE5">
        <w:t xml:space="preserve"> 2009 </w:t>
      </w:r>
      <w:r w:rsidR="007703FB">
        <w:t>года</w:t>
      </w:r>
      <w:r w:rsidR="007703FB" w:rsidRPr="00B04CE5">
        <w:t xml:space="preserve"> </w:t>
      </w:r>
      <w:r w:rsidR="007703FB">
        <w:t>по</w:t>
      </w:r>
      <w:r w:rsidR="007703FB" w:rsidRPr="00B04CE5">
        <w:t xml:space="preserve"> </w:t>
      </w:r>
      <w:r w:rsidR="007703FB">
        <w:t>д</w:t>
      </w:r>
      <w:r w:rsidR="007703FB">
        <w:t>е</w:t>
      </w:r>
      <w:r w:rsidR="007703FB">
        <w:t>лу</w:t>
      </w:r>
      <w:r w:rsidR="007703FB" w:rsidRPr="00B04CE5">
        <w:t xml:space="preserve"> </w:t>
      </w:r>
      <w:r w:rsidR="007703FB">
        <w:t>Гагика</w:t>
      </w:r>
      <w:r w:rsidR="007703FB" w:rsidRPr="00B04CE5">
        <w:t xml:space="preserve"> </w:t>
      </w:r>
      <w:r w:rsidR="007703FB">
        <w:t>Микаэляна</w:t>
      </w:r>
      <w:r w:rsidR="007703FB" w:rsidRPr="00B04CE5">
        <w:t xml:space="preserve">, </w:t>
      </w:r>
      <w:r w:rsidR="007703FB">
        <w:t>в</w:t>
      </w:r>
      <w:r w:rsidR="007703FB" w:rsidRPr="00B04CE5">
        <w:t xml:space="preserve"> </w:t>
      </w:r>
      <w:r w:rsidR="007703FB">
        <w:t>котором</w:t>
      </w:r>
      <w:r w:rsidR="007703FB" w:rsidRPr="00B04CE5">
        <w:t xml:space="preserve"> </w:t>
      </w:r>
      <w:r w:rsidR="007703FB">
        <w:t>изложены</w:t>
      </w:r>
      <w:r w:rsidR="007703FB" w:rsidRPr="00B04CE5">
        <w:t xml:space="preserve"> </w:t>
      </w:r>
      <w:r w:rsidR="007703FB">
        <w:t>процедуры</w:t>
      </w:r>
      <w:r w:rsidR="007703FB" w:rsidRPr="00B04CE5">
        <w:t xml:space="preserve"> </w:t>
      </w:r>
      <w:r w:rsidR="007703FB">
        <w:t>заключения</w:t>
      </w:r>
      <w:r w:rsidR="007703FB" w:rsidRPr="00B04CE5">
        <w:t xml:space="preserve"> </w:t>
      </w:r>
      <w:r w:rsidR="007703FB">
        <w:t>под</w:t>
      </w:r>
      <w:r w:rsidR="007703FB" w:rsidRPr="00B04CE5">
        <w:t xml:space="preserve"> </w:t>
      </w:r>
      <w:r w:rsidR="007703FB">
        <w:t>стражу</w:t>
      </w:r>
      <w:r w:rsidR="007703FB" w:rsidRPr="00B04CE5">
        <w:t xml:space="preserve">, </w:t>
      </w:r>
      <w:r w:rsidR="007703FB">
        <w:t>она говорит, что всем вызываемым в отделения полиции должно быть своевр</w:t>
      </w:r>
      <w:r w:rsidR="007703FB">
        <w:t>е</w:t>
      </w:r>
      <w:r w:rsidR="007703FB">
        <w:t>менным и адекватным образом обеспечено соблюдение правовых гарантий, т</w:t>
      </w:r>
      <w:r w:rsidR="007703FB">
        <w:t>а</w:t>
      </w:r>
      <w:r w:rsidR="007703FB">
        <w:t>ких как гарантия на доступ к адвокату, даже если соответствующего протокола об аресте составлено не было</w:t>
      </w:r>
      <w:r w:rsidR="007703FB" w:rsidRPr="00B04CE5">
        <w:t xml:space="preserve">. </w:t>
      </w:r>
      <w:r w:rsidR="007703FB">
        <w:t>Имеются</w:t>
      </w:r>
      <w:r w:rsidR="007703FB" w:rsidRPr="00001DED">
        <w:t xml:space="preserve"> </w:t>
      </w:r>
      <w:r w:rsidR="007703FB">
        <w:t>сообщения</w:t>
      </w:r>
      <w:r w:rsidR="007703FB" w:rsidRPr="00001DED">
        <w:t xml:space="preserve"> </w:t>
      </w:r>
      <w:r w:rsidR="007703FB">
        <w:t>НПО</w:t>
      </w:r>
      <w:r w:rsidR="007703FB" w:rsidRPr="00001DED">
        <w:t xml:space="preserve">, </w:t>
      </w:r>
      <w:r w:rsidR="007703FB">
        <w:t>согласно</w:t>
      </w:r>
      <w:r w:rsidR="007703FB" w:rsidRPr="00001DED">
        <w:t xml:space="preserve"> </w:t>
      </w:r>
      <w:r w:rsidR="007703FB">
        <w:t>которым</w:t>
      </w:r>
      <w:r w:rsidR="007703FB" w:rsidRPr="00001DED">
        <w:t xml:space="preserve"> </w:t>
      </w:r>
      <w:r w:rsidR="007703FB">
        <w:t>п</w:t>
      </w:r>
      <w:r w:rsidR="007703FB">
        <w:t>о</w:t>
      </w:r>
      <w:r w:rsidR="007703FB">
        <w:t>лиция</w:t>
      </w:r>
      <w:r w:rsidR="007703FB" w:rsidRPr="00001DED">
        <w:t xml:space="preserve"> </w:t>
      </w:r>
      <w:r w:rsidR="007703FB">
        <w:t>не</w:t>
      </w:r>
      <w:r w:rsidR="007703FB" w:rsidRPr="00001DED">
        <w:t xml:space="preserve"> </w:t>
      </w:r>
      <w:r w:rsidR="007703FB">
        <w:t>соблюдает</w:t>
      </w:r>
      <w:r w:rsidR="007703FB" w:rsidRPr="00001DED">
        <w:t xml:space="preserve"> </w:t>
      </w:r>
      <w:r w:rsidR="007703FB">
        <w:t>вышеупомянутое</w:t>
      </w:r>
      <w:r w:rsidR="007703FB" w:rsidRPr="00001DED">
        <w:t xml:space="preserve"> </w:t>
      </w:r>
      <w:r w:rsidR="007703FB">
        <w:t>Решение, поскольку оно имеет характер инструкции и не закреплено законодательно</w:t>
      </w:r>
      <w:r w:rsidR="007703FB" w:rsidRPr="00001DED">
        <w:t xml:space="preserve">. </w:t>
      </w:r>
      <w:r w:rsidR="007703FB">
        <w:t>Она</w:t>
      </w:r>
      <w:r w:rsidR="007703FB" w:rsidRPr="00E66941">
        <w:t xml:space="preserve"> </w:t>
      </w:r>
      <w:r w:rsidR="007703FB">
        <w:t>спрашивает</w:t>
      </w:r>
      <w:r w:rsidR="007703FB" w:rsidRPr="00E66941">
        <w:t xml:space="preserve">, </w:t>
      </w:r>
      <w:r w:rsidR="007703FB">
        <w:t>какие</w:t>
      </w:r>
      <w:r w:rsidR="007703FB" w:rsidRPr="00E66941">
        <w:t xml:space="preserve"> </w:t>
      </w:r>
      <w:r w:rsidR="007703FB">
        <w:t>меры</w:t>
      </w:r>
      <w:r w:rsidR="007703FB" w:rsidRPr="00E66941">
        <w:t xml:space="preserve"> </w:t>
      </w:r>
      <w:r w:rsidR="007703FB">
        <w:t>пр</w:t>
      </w:r>
      <w:r w:rsidR="007703FB">
        <w:t>и</w:t>
      </w:r>
      <w:r w:rsidR="007703FB">
        <w:t>нимает</w:t>
      </w:r>
      <w:r w:rsidR="007703FB" w:rsidRPr="00E66941">
        <w:t xml:space="preserve"> </w:t>
      </w:r>
      <w:r w:rsidR="007703FB">
        <w:t>правительство</w:t>
      </w:r>
      <w:r w:rsidR="007703FB" w:rsidRPr="00E66941">
        <w:t xml:space="preserve"> </w:t>
      </w:r>
      <w:r w:rsidR="007703FB">
        <w:t>для</w:t>
      </w:r>
      <w:r w:rsidR="007703FB" w:rsidRPr="00E66941">
        <w:t xml:space="preserve"> </w:t>
      </w:r>
      <w:r w:rsidR="007703FB">
        <w:t>обеспечения</w:t>
      </w:r>
      <w:r w:rsidR="007703FB" w:rsidRPr="00E66941">
        <w:t xml:space="preserve"> </w:t>
      </w:r>
      <w:r w:rsidR="007703FB">
        <w:t>того</w:t>
      </w:r>
      <w:r w:rsidR="007703FB" w:rsidRPr="00E66941">
        <w:t xml:space="preserve">, </w:t>
      </w:r>
      <w:r w:rsidR="007703FB">
        <w:t>чтобы</w:t>
      </w:r>
      <w:r w:rsidR="007703FB" w:rsidRPr="00E66941">
        <w:t xml:space="preserve"> </w:t>
      </w:r>
      <w:r w:rsidR="007703FB">
        <w:t>должностные</w:t>
      </w:r>
      <w:r w:rsidR="007703FB" w:rsidRPr="00E66941">
        <w:t xml:space="preserve"> </w:t>
      </w:r>
      <w:r w:rsidR="007703FB">
        <w:t>лица</w:t>
      </w:r>
      <w:r w:rsidR="007703FB" w:rsidRPr="00E66941">
        <w:t xml:space="preserve"> </w:t>
      </w:r>
      <w:r w:rsidR="007703FB">
        <w:t>выпо</w:t>
      </w:r>
      <w:r w:rsidR="007703FB">
        <w:t>л</w:t>
      </w:r>
      <w:r w:rsidR="007703FB">
        <w:t>няли</w:t>
      </w:r>
      <w:r w:rsidR="007703FB" w:rsidRPr="00E66941">
        <w:t xml:space="preserve"> </w:t>
      </w:r>
      <w:r w:rsidR="007703FB">
        <w:t>это</w:t>
      </w:r>
      <w:r w:rsidR="007703FB" w:rsidRPr="00E66941">
        <w:t xml:space="preserve"> </w:t>
      </w:r>
      <w:r w:rsidR="007703FB">
        <w:t>Решение</w:t>
      </w:r>
      <w:r w:rsidR="007703FB" w:rsidRPr="00E66941">
        <w:t xml:space="preserve"> </w:t>
      </w:r>
      <w:r w:rsidR="007703FB">
        <w:t>на</w:t>
      </w:r>
      <w:r w:rsidR="007703FB" w:rsidRPr="00E66941">
        <w:t xml:space="preserve"> </w:t>
      </w:r>
      <w:r w:rsidR="007703FB">
        <w:t>практике</w:t>
      </w:r>
      <w:r w:rsidR="007703FB" w:rsidRPr="00E66941">
        <w:t xml:space="preserve">, </w:t>
      </w:r>
      <w:r w:rsidR="007703FB">
        <w:t>и</w:t>
      </w:r>
      <w:r w:rsidR="007703FB" w:rsidRPr="00E66941">
        <w:t xml:space="preserve"> </w:t>
      </w:r>
      <w:r w:rsidR="007703FB">
        <w:t>существуют</w:t>
      </w:r>
      <w:r w:rsidR="007703FB" w:rsidRPr="00E66941">
        <w:t xml:space="preserve"> </w:t>
      </w:r>
      <w:r w:rsidR="007703FB">
        <w:t>ли</w:t>
      </w:r>
      <w:r w:rsidR="007703FB" w:rsidRPr="00E66941">
        <w:t xml:space="preserve"> </w:t>
      </w:r>
      <w:r w:rsidR="007703FB">
        <w:t>планы</w:t>
      </w:r>
      <w:r w:rsidR="007703FB" w:rsidRPr="00E66941">
        <w:t xml:space="preserve"> </w:t>
      </w:r>
      <w:r w:rsidR="007703FB">
        <w:t>по внесению поправок в соответствующие законы, чтобы было ясно, что все задержанные лица имеют право на помощь адвоката, особенно</w:t>
      </w:r>
      <w:r>
        <w:t xml:space="preserve"> </w:t>
      </w:r>
      <w:r w:rsidR="007703FB">
        <w:t>в таких случаях, как дело Н.</w:t>
      </w:r>
      <w:r w:rsidR="00C60596">
        <w:t> </w:t>
      </w:r>
      <w:r w:rsidR="007703FB">
        <w:t>Погосяна, на которое делается ссылка в письменных ответах</w:t>
      </w:r>
      <w:r w:rsidR="007703FB" w:rsidRPr="00E66941">
        <w:t xml:space="preserve">. </w:t>
      </w:r>
      <w:r w:rsidR="007703FB">
        <w:t>Есть</w:t>
      </w:r>
      <w:r w:rsidR="007703FB" w:rsidRPr="00C82E31">
        <w:t xml:space="preserve"> </w:t>
      </w:r>
      <w:r w:rsidR="007703FB">
        <w:t>также</w:t>
      </w:r>
      <w:r w:rsidR="007703FB" w:rsidRPr="00C82E31">
        <w:t xml:space="preserve"> </w:t>
      </w:r>
      <w:r w:rsidR="007703FB">
        <w:t>сообщения</w:t>
      </w:r>
      <w:r w:rsidR="007703FB" w:rsidRPr="00C82E31">
        <w:t xml:space="preserve">, </w:t>
      </w:r>
      <w:r w:rsidR="007703FB">
        <w:t>пол</w:t>
      </w:r>
      <w:r w:rsidR="007703FB">
        <w:t>у</w:t>
      </w:r>
      <w:r w:rsidR="007703FB">
        <w:t>ченные</w:t>
      </w:r>
      <w:r w:rsidR="007703FB" w:rsidRPr="00C82E31">
        <w:t xml:space="preserve"> </w:t>
      </w:r>
      <w:r w:rsidR="007703FB">
        <w:t>в</w:t>
      </w:r>
      <w:r w:rsidR="007703FB" w:rsidRPr="00C82E31">
        <w:t xml:space="preserve"> </w:t>
      </w:r>
      <w:r w:rsidR="007703FB">
        <w:t>том</w:t>
      </w:r>
      <w:r w:rsidR="007703FB" w:rsidRPr="00C82E31">
        <w:t xml:space="preserve"> </w:t>
      </w:r>
      <w:r w:rsidR="007703FB">
        <w:t>числе</w:t>
      </w:r>
      <w:r w:rsidR="007703FB" w:rsidRPr="00C82E31">
        <w:t xml:space="preserve"> </w:t>
      </w:r>
      <w:r w:rsidR="007703FB">
        <w:t>от</w:t>
      </w:r>
      <w:r w:rsidR="007703FB" w:rsidRPr="00C82E31">
        <w:t xml:space="preserve"> </w:t>
      </w:r>
      <w:r w:rsidR="007703FB">
        <w:t>Института</w:t>
      </w:r>
      <w:r w:rsidR="007703FB" w:rsidRPr="00C82E31">
        <w:t xml:space="preserve"> </w:t>
      </w:r>
      <w:r w:rsidR="007703FB">
        <w:t>гражданского</w:t>
      </w:r>
      <w:r w:rsidR="007703FB" w:rsidRPr="00C82E31">
        <w:t xml:space="preserve"> </w:t>
      </w:r>
      <w:r w:rsidR="007703FB">
        <w:t>общества</w:t>
      </w:r>
      <w:r w:rsidR="007703FB" w:rsidRPr="00C82E31">
        <w:t xml:space="preserve"> (</w:t>
      </w:r>
      <w:r w:rsidR="007703FB">
        <w:t>ИГО</w:t>
      </w:r>
      <w:r w:rsidR="007703FB" w:rsidRPr="00C82E31">
        <w:t xml:space="preserve">), </w:t>
      </w:r>
      <w:r w:rsidR="007703FB">
        <w:t>Междунаро</w:t>
      </w:r>
      <w:r w:rsidR="007703FB">
        <w:t>д</w:t>
      </w:r>
      <w:r w:rsidR="007703FB">
        <w:t>ной</w:t>
      </w:r>
      <w:r w:rsidR="007703FB" w:rsidRPr="00C82E31">
        <w:t xml:space="preserve"> </w:t>
      </w:r>
      <w:r w:rsidR="007703FB">
        <w:t>федерации</w:t>
      </w:r>
      <w:r w:rsidR="007703FB" w:rsidRPr="00C82E31">
        <w:t xml:space="preserve"> </w:t>
      </w:r>
      <w:r w:rsidR="007703FB">
        <w:t>за</w:t>
      </w:r>
      <w:r w:rsidR="007703FB" w:rsidRPr="00C82E31">
        <w:t xml:space="preserve"> </w:t>
      </w:r>
      <w:r w:rsidR="007703FB">
        <w:t>права</w:t>
      </w:r>
      <w:r w:rsidR="007703FB" w:rsidRPr="00C82E31">
        <w:t xml:space="preserve"> </w:t>
      </w:r>
      <w:r w:rsidR="007703FB">
        <w:t>человека</w:t>
      </w:r>
      <w:r w:rsidR="007703FB" w:rsidRPr="00C82E31">
        <w:t xml:space="preserve"> (</w:t>
      </w:r>
      <w:r w:rsidR="007703FB">
        <w:t>МФПЧ</w:t>
      </w:r>
      <w:r w:rsidR="007703FB" w:rsidRPr="00C82E31">
        <w:t xml:space="preserve">) </w:t>
      </w:r>
      <w:r w:rsidR="007703FB">
        <w:t>и</w:t>
      </w:r>
      <w:r w:rsidR="007703FB" w:rsidRPr="00C82E31">
        <w:t xml:space="preserve"> </w:t>
      </w:r>
      <w:r w:rsidR="007703FB">
        <w:t>самого</w:t>
      </w:r>
      <w:r w:rsidR="007703FB" w:rsidRPr="00C82E31">
        <w:t xml:space="preserve"> </w:t>
      </w:r>
      <w:r w:rsidR="007703FB">
        <w:t>Защитника прав человека</w:t>
      </w:r>
      <w:r w:rsidR="0090285F">
        <w:t>,</w:t>
      </w:r>
      <w:r w:rsidR="007703FB" w:rsidRPr="00C82E31">
        <w:t xml:space="preserve"> </w:t>
      </w:r>
      <w:r w:rsidR="007703FB">
        <w:t>о том</w:t>
      </w:r>
      <w:r w:rsidR="007703FB" w:rsidRPr="00C82E31">
        <w:t xml:space="preserve">, </w:t>
      </w:r>
      <w:r w:rsidR="007703FB">
        <w:t>что полиция зачастую не регистрирует задержанных лиц в трехчасовой срок, установленный законом, даже если эти лица были официально признаны в качестве подозреваемых</w:t>
      </w:r>
      <w:r w:rsidR="007703FB" w:rsidRPr="00C82E31">
        <w:t xml:space="preserve">. </w:t>
      </w:r>
      <w:r w:rsidR="007703FB">
        <w:t>В</w:t>
      </w:r>
      <w:r w:rsidR="007703FB" w:rsidRPr="00514D2A">
        <w:t xml:space="preserve"> </w:t>
      </w:r>
      <w:r w:rsidR="007703FB">
        <w:t>полиции</w:t>
      </w:r>
      <w:r w:rsidR="007703FB" w:rsidRPr="00514D2A">
        <w:t xml:space="preserve"> </w:t>
      </w:r>
      <w:r w:rsidR="007703FB">
        <w:t>нередко</w:t>
      </w:r>
      <w:r w:rsidR="007703FB" w:rsidRPr="00514D2A">
        <w:t xml:space="preserve"> </w:t>
      </w:r>
      <w:r w:rsidR="007703FB">
        <w:t>забывают</w:t>
      </w:r>
      <w:r w:rsidR="007703FB" w:rsidRPr="00514D2A">
        <w:t xml:space="preserve"> </w:t>
      </w:r>
      <w:r w:rsidR="007703FB">
        <w:t>проставить</w:t>
      </w:r>
      <w:r w:rsidR="007703FB" w:rsidRPr="00514D2A">
        <w:t xml:space="preserve"> </w:t>
      </w:r>
      <w:r w:rsidR="007703FB">
        <w:t>время</w:t>
      </w:r>
      <w:r w:rsidR="007703FB" w:rsidRPr="00514D2A">
        <w:t xml:space="preserve"> </w:t>
      </w:r>
      <w:r w:rsidR="007703FB">
        <w:t>в</w:t>
      </w:r>
      <w:r w:rsidR="007703FB">
        <w:t>ы</w:t>
      </w:r>
      <w:r w:rsidR="007703FB">
        <w:t>зова задержанных лиц на допрос</w:t>
      </w:r>
      <w:r w:rsidR="007703FB" w:rsidRPr="00514D2A">
        <w:t xml:space="preserve">. </w:t>
      </w:r>
      <w:r w:rsidR="007703FB">
        <w:t>Защитник</w:t>
      </w:r>
      <w:r w:rsidR="007703FB" w:rsidRPr="00F454C3">
        <w:t xml:space="preserve"> </w:t>
      </w:r>
      <w:r w:rsidR="007703FB">
        <w:t>прав</w:t>
      </w:r>
      <w:r w:rsidR="007703FB" w:rsidRPr="00F454C3">
        <w:t xml:space="preserve"> </w:t>
      </w:r>
      <w:r w:rsidR="007703FB">
        <w:t>человека</w:t>
      </w:r>
      <w:r w:rsidR="007703FB" w:rsidRPr="00F454C3">
        <w:t xml:space="preserve"> </w:t>
      </w:r>
      <w:r w:rsidR="007703FB">
        <w:t>и</w:t>
      </w:r>
      <w:r w:rsidR="007703FB" w:rsidRPr="00F454C3">
        <w:t xml:space="preserve"> </w:t>
      </w:r>
      <w:r w:rsidR="007703FB">
        <w:t>Европейский</w:t>
      </w:r>
      <w:r w:rsidR="007703FB" w:rsidRPr="00F454C3">
        <w:t xml:space="preserve"> </w:t>
      </w:r>
      <w:r w:rsidR="007703FB">
        <w:t>к</w:t>
      </w:r>
      <w:r w:rsidR="007703FB">
        <w:t>о</w:t>
      </w:r>
      <w:r w:rsidR="007703FB">
        <w:t>митет</w:t>
      </w:r>
      <w:r w:rsidR="007703FB" w:rsidRPr="00F454C3">
        <w:t xml:space="preserve"> </w:t>
      </w:r>
      <w:r w:rsidR="007703FB">
        <w:t>по</w:t>
      </w:r>
      <w:r w:rsidR="007703FB" w:rsidRPr="00F454C3">
        <w:t xml:space="preserve"> </w:t>
      </w:r>
      <w:r w:rsidR="007703FB">
        <w:t>предупреждению</w:t>
      </w:r>
      <w:r w:rsidR="007703FB" w:rsidRPr="00F454C3">
        <w:t xml:space="preserve"> </w:t>
      </w:r>
      <w:r w:rsidR="007703FB">
        <w:t>пыток</w:t>
      </w:r>
      <w:r w:rsidR="007703FB" w:rsidRPr="00F454C3">
        <w:t xml:space="preserve"> </w:t>
      </w:r>
      <w:r w:rsidR="007703FB">
        <w:t>рекомендовали</w:t>
      </w:r>
      <w:r w:rsidR="007703FB" w:rsidRPr="00F454C3">
        <w:t xml:space="preserve"> </w:t>
      </w:r>
      <w:r w:rsidR="007703FB">
        <w:t>осуществление</w:t>
      </w:r>
      <w:r w:rsidR="007703FB" w:rsidRPr="00F454C3">
        <w:t xml:space="preserve"> </w:t>
      </w:r>
      <w:r w:rsidR="007703FB">
        <w:t>видеозаписи</w:t>
      </w:r>
      <w:r w:rsidR="007703FB" w:rsidRPr="00F454C3">
        <w:t xml:space="preserve"> </w:t>
      </w:r>
      <w:r w:rsidR="007703FB">
        <w:t>лиц, прибывающих в отделения полиции, что позволит фиксировать время пр</w:t>
      </w:r>
      <w:r w:rsidR="007703FB">
        <w:t>и</w:t>
      </w:r>
      <w:r w:rsidR="007703FB">
        <w:t>бытия в отделение полиции и поможет стандартизировать процедуру</w:t>
      </w:r>
      <w:r w:rsidR="007703FB" w:rsidRPr="00F454C3">
        <w:t>.</w:t>
      </w:r>
    </w:p>
    <w:p w:rsidR="007703FB" w:rsidRPr="009358D5" w:rsidRDefault="00431FBD" w:rsidP="00036CDB">
      <w:pPr>
        <w:pStyle w:val="SingleTxtGR"/>
      </w:pPr>
      <w:r>
        <w:t>12.</w:t>
      </w:r>
      <w:r>
        <w:tab/>
      </w:r>
      <w:r w:rsidR="007703FB" w:rsidRPr="000324CA">
        <w:t xml:space="preserve">Г-жа Гаер </w:t>
      </w:r>
      <w:r w:rsidR="007703FB">
        <w:t>с</w:t>
      </w:r>
      <w:r w:rsidR="007703FB" w:rsidRPr="000324CA">
        <w:t xml:space="preserve"> </w:t>
      </w:r>
      <w:r w:rsidR="007703FB">
        <w:t>удовлетворением</w:t>
      </w:r>
      <w:r w:rsidR="007703FB" w:rsidRPr="000324CA">
        <w:t xml:space="preserve"> </w:t>
      </w:r>
      <w:r w:rsidR="007703FB">
        <w:t>отмечает</w:t>
      </w:r>
      <w:r w:rsidR="007703FB" w:rsidRPr="000324CA">
        <w:t xml:space="preserve"> </w:t>
      </w:r>
      <w:r w:rsidR="007703FB">
        <w:t>инструкцию</w:t>
      </w:r>
      <w:r w:rsidR="007703FB" w:rsidRPr="000324CA">
        <w:t xml:space="preserve">, </w:t>
      </w:r>
      <w:r w:rsidR="007703FB">
        <w:t>упомянутую</w:t>
      </w:r>
      <w:r w:rsidR="007703FB" w:rsidRPr="000324CA">
        <w:t xml:space="preserve"> </w:t>
      </w:r>
      <w:r w:rsidR="007703FB">
        <w:t>в</w:t>
      </w:r>
      <w:r w:rsidR="007703FB" w:rsidRPr="000324CA">
        <w:t xml:space="preserve"> </w:t>
      </w:r>
      <w:r w:rsidR="007703FB">
        <w:t>пун</w:t>
      </w:r>
      <w:r w:rsidR="007703FB">
        <w:t>к</w:t>
      </w:r>
      <w:r w:rsidR="007703FB">
        <w:t>те</w:t>
      </w:r>
      <w:r w:rsidR="007703FB" w:rsidRPr="000324CA">
        <w:t xml:space="preserve"> 54</w:t>
      </w:r>
      <w:r w:rsidR="007703FB">
        <w:t xml:space="preserve"> письменных ответов, устанавливающую максимальный срок содержания лиц в</w:t>
      </w:r>
      <w:r>
        <w:t xml:space="preserve"> </w:t>
      </w:r>
      <w:r w:rsidR="007703FB">
        <w:t>следственных изоляторах</w:t>
      </w:r>
      <w:r w:rsidR="007703FB" w:rsidRPr="000324CA">
        <w:t xml:space="preserve">. </w:t>
      </w:r>
      <w:r w:rsidR="007703FB">
        <w:t>Однако</w:t>
      </w:r>
      <w:r w:rsidR="007703FB" w:rsidRPr="000324CA">
        <w:t xml:space="preserve"> </w:t>
      </w:r>
      <w:r w:rsidR="007703FB">
        <w:t>соблюдение</w:t>
      </w:r>
      <w:r w:rsidR="007703FB" w:rsidRPr="000324CA">
        <w:t xml:space="preserve"> </w:t>
      </w:r>
      <w:r w:rsidR="007703FB">
        <w:t>этой</w:t>
      </w:r>
      <w:r w:rsidR="007703FB" w:rsidRPr="000324CA">
        <w:t xml:space="preserve"> </w:t>
      </w:r>
      <w:r w:rsidR="007703FB">
        <w:t>инструкции по-прежнему остается предметом беспокойства</w:t>
      </w:r>
      <w:r w:rsidR="007703FB" w:rsidRPr="000324CA">
        <w:t xml:space="preserve">. </w:t>
      </w:r>
      <w:r w:rsidR="007703FB">
        <w:t>Она будет приветствовать любую информацию о случаях, когда сотрудники правоохранительных органов были подвергнуты наказанию или дисциплинарным санкциям за то, что должным о</w:t>
      </w:r>
      <w:r w:rsidR="007703FB">
        <w:t>б</w:t>
      </w:r>
      <w:r w:rsidR="007703FB">
        <w:t xml:space="preserve">разом не зарегистрировали информацию о лицах, содержащихся под стражей, как это предусматривается Решением правительства № </w:t>
      </w:r>
      <w:r w:rsidR="007703FB" w:rsidRPr="00154050">
        <w:t>574-</w:t>
      </w:r>
      <w:r w:rsidR="007703FB" w:rsidRPr="007E14BE">
        <w:t>N</w:t>
      </w:r>
      <w:r w:rsidR="007703FB" w:rsidRPr="00154050">
        <w:t xml:space="preserve">. </w:t>
      </w:r>
      <w:r w:rsidR="007703FB">
        <w:t>Она</w:t>
      </w:r>
      <w:r w:rsidR="007703FB" w:rsidRPr="009358D5">
        <w:t xml:space="preserve"> </w:t>
      </w:r>
      <w:r w:rsidR="007703FB">
        <w:t>хотела</w:t>
      </w:r>
      <w:r w:rsidR="007703FB" w:rsidRPr="009358D5">
        <w:t xml:space="preserve"> </w:t>
      </w:r>
      <w:r w:rsidR="007703FB">
        <w:t>бы</w:t>
      </w:r>
      <w:r w:rsidR="007703FB" w:rsidRPr="009358D5">
        <w:t xml:space="preserve"> </w:t>
      </w:r>
      <w:r w:rsidR="007703FB">
        <w:t>знать</w:t>
      </w:r>
      <w:r w:rsidR="007703FB" w:rsidRPr="009358D5">
        <w:t xml:space="preserve">, </w:t>
      </w:r>
      <w:r w:rsidR="007703FB">
        <w:t>подвергались</w:t>
      </w:r>
      <w:r w:rsidR="007703FB" w:rsidRPr="009358D5">
        <w:t xml:space="preserve"> </w:t>
      </w:r>
      <w:r w:rsidR="007703FB">
        <w:t>ли</w:t>
      </w:r>
      <w:r w:rsidR="007703FB" w:rsidRPr="009358D5">
        <w:t xml:space="preserve"> </w:t>
      </w:r>
      <w:r w:rsidR="007703FB">
        <w:t>сотрудники</w:t>
      </w:r>
      <w:r w:rsidR="007703FB" w:rsidRPr="009358D5">
        <w:t xml:space="preserve"> </w:t>
      </w:r>
      <w:r w:rsidR="007703FB">
        <w:t>правоохранительных</w:t>
      </w:r>
      <w:r w:rsidR="007703FB" w:rsidRPr="009358D5">
        <w:t xml:space="preserve"> </w:t>
      </w:r>
      <w:r w:rsidR="007703FB">
        <w:t>органов</w:t>
      </w:r>
      <w:r w:rsidR="007703FB" w:rsidRPr="009358D5">
        <w:t xml:space="preserve"> </w:t>
      </w:r>
      <w:r w:rsidR="007703FB">
        <w:t>наказанию</w:t>
      </w:r>
      <w:r w:rsidR="007703FB" w:rsidRPr="009358D5">
        <w:t xml:space="preserve"> </w:t>
      </w:r>
      <w:r w:rsidR="007703FB">
        <w:t>за</w:t>
      </w:r>
      <w:r w:rsidR="007703FB" w:rsidRPr="009358D5">
        <w:t xml:space="preserve"> </w:t>
      </w:r>
      <w:r w:rsidR="007703FB">
        <w:t>то</w:t>
      </w:r>
      <w:r w:rsidR="007703FB" w:rsidRPr="009358D5">
        <w:t xml:space="preserve">, </w:t>
      </w:r>
      <w:r w:rsidR="007703FB">
        <w:t>что</w:t>
      </w:r>
      <w:r w:rsidR="007703FB" w:rsidRPr="009358D5">
        <w:t xml:space="preserve"> </w:t>
      </w:r>
      <w:r w:rsidR="007703FB">
        <w:t>не</w:t>
      </w:r>
      <w:r w:rsidR="007703FB" w:rsidRPr="009358D5">
        <w:t xml:space="preserve"> </w:t>
      </w:r>
      <w:r w:rsidR="007703FB">
        <w:t>переводили</w:t>
      </w:r>
      <w:r w:rsidR="007703FB" w:rsidRPr="009358D5">
        <w:t xml:space="preserve"> </w:t>
      </w:r>
      <w:r w:rsidR="007703FB">
        <w:t>лиц</w:t>
      </w:r>
      <w:r w:rsidR="007703FB" w:rsidRPr="009358D5">
        <w:t xml:space="preserve">, </w:t>
      </w:r>
      <w:r w:rsidR="007703FB">
        <w:t>взятых</w:t>
      </w:r>
      <w:r w:rsidR="007703FB" w:rsidRPr="009358D5">
        <w:t xml:space="preserve"> </w:t>
      </w:r>
      <w:r w:rsidR="007703FB">
        <w:t>под</w:t>
      </w:r>
      <w:r w:rsidR="007703FB" w:rsidRPr="009358D5">
        <w:t xml:space="preserve"> </w:t>
      </w:r>
      <w:r w:rsidR="007703FB">
        <w:t>стражу</w:t>
      </w:r>
      <w:r w:rsidR="007703FB" w:rsidRPr="009358D5">
        <w:t xml:space="preserve">, </w:t>
      </w:r>
      <w:r w:rsidR="007703FB">
        <w:t>из</w:t>
      </w:r>
      <w:r w:rsidR="007703FB" w:rsidRPr="009358D5">
        <w:t xml:space="preserve"> </w:t>
      </w:r>
      <w:r w:rsidR="007703FB">
        <w:t>камер предварительного з</w:t>
      </w:r>
      <w:r w:rsidR="007703FB">
        <w:t>а</w:t>
      </w:r>
      <w:r w:rsidR="007703FB">
        <w:t>ключения</w:t>
      </w:r>
      <w:r w:rsidR="007703FB" w:rsidRPr="009358D5">
        <w:t xml:space="preserve"> </w:t>
      </w:r>
      <w:r w:rsidR="007703FB">
        <w:t>отделений полиции</w:t>
      </w:r>
      <w:r w:rsidR="007703FB" w:rsidRPr="009358D5">
        <w:t xml:space="preserve"> </w:t>
      </w:r>
      <w:r w:rsidR="007703FB">
        <w:t>в пенитенциарные учреждения в срок не более трех суток, как этого требует закон</w:t>
      </w:r>
      <w:r w:rsidR="007703FB" w:rsidRPr="009358D5">
        <w:t>.</w:t>
      </w:r>
    </w:p>
    <w:p w:rsidR="007703FB" w:rsidRPr="006E46F2" w:rsidRDefault="00431FBD" w:rsidP="00036CDB">
      <w:pPr>
        <w:pStyle w:val="SingleTxtGR"/>
      </w:pPr>
      <w:r>
        <w:t>13.</w:t>
      </w:r>
      <w:r>
        <w:tab/>
      </w:r>
      <w:r w:rsidR="007703FB">
        <w:t>Кроме</w:t>
      </w:r>
      <w:r w:rsidR="007703FB" w:rsidRPr="007538D2">
        <w:t xml:space="preserve"> </w:t>
      </w:r>
      <w:r w:rsidR="007703FB">
        <w:t>того</w:t>
      </w:r>
      <w:r w:rsidR="007703FB" w:rsidRPr="007538D2">
        <w:t xml:space="preserve">, </w:t>
      </w:r>
      <w:r w:rsidR="007703FB">
        <w:t>утверждается</w:t>
      </w:r>
      <w:r w:rsidR="007703FB" w:rsidRPr="007538D2">
        <w:t xml:space="preserve">, </w:t>
      </w:r>
      <w:r w:rsidR="007703FB">
        <w:t>что</w:t>
      </w:r>
      <w:r w:rsidR="007703FB" w:rsidRPr="007538D2">
        <w:t xml:space="preserve"> </w:t>
      </w:r>
      <w:r w:rsidR="007703FB">
        <w:t>правовая</w:t>
      </w:r>
      <w:r w:rsidR="007703FB" w:rsidRPr="007538D2">
        <w:t xml:space="preserve"> </w:t>
      </w:r>
      <w:r w:rsidR="007703FB">
        <w:t>помощь</w:t>
      </w:r>
      <w:r w:rsidR="007703FB" w:rsidRPr="007538D2">
        <w:t xml:space="preserve">, </w:t>
      </w:r>
      <w:r w:rsidR="007703FB">
        <w:t>оказываемая</w:t>
      </w:r>
      <w:r w:rsidR="007703FB" w:rsidRPr="007538D2">
        <w:t xml:space="preserve"> </w:t>
      </w:r>
      <w:r w:rsidR="007703FB">
        <w:t>подсуд</w:t>
      </w:r>
      <w:r w:rsidR="007703FB">
        <w:t>и</w:t>
      </w:r>
      <w:r w:rsidR="007703FB">
        <w:t>мым, является недостаточной</w:t>
      </w:r>
      <w:r w:rsidR="007703FB" w:rsidRPr="007538D2">
        <w:t xml:space="preserve">. </w:t>
      </w:r>
      <w:r w:rsidR="007703FB">
        <w:t xml:space="preserve">Среднее количество дел, которыми занимались общественные защитники, с 2007 года удвоилось, и имеются сообщения о том, что подчас они могут вести одновременно до </w:t>
      </w:r>
      <w:r w:rsidR="007703FB" w:rsidRPr="00077A14">
        <w:t xml:space="preserve">30 </w:t>
      </w:r>
      <w:r w:rsidR="007703FB">
        <w:t>различных дел</w:t>
      </w:r>
      <w:r w:rsidR="007703FB" w:rsidRPr="00077A14">
        <w:t xml:space="preserve">. </w:t>
      </w:r>
      <w:r w:rsidR="007703FB">
        <w:t>Поэтому</w:t>
      </w:r>
      <w:r w:rsidR="007703FB" w:rsidRPr="00C4069E">
        <w:t xml:space="preserve"> </w:t>
      </w:r>
      <w:r w:rsidR="007703FB">
        <w:t>она</w:t>
      </w:r>
      <w:r w:rsidR="007703FB" w:rsidRPr="00C4069E">
        <w:t xml:space="preserve"> </w:t>
      </w:r>
      <w:r w:rsidR="007703FB">
        <w:t>хотела</w:t>
      </w:r>
      <w:r w:rsidR="007703FB" w:rsidRPr="00C4069E">
        <w:t xml:space="preserve"> </w:t>
      </w:r>
      <w:r w:rsidR="007703FB">
        <w:t>бы</w:t>
      </w:r>
      <w:r w:rsidR="007703FB" w:rsidRPr="00C4069E">
        <w:t xml:space="preserve"> </w:t>
      </w:r>
      <w:r w:rsidR="007703FB">
        <w:t>знать</w:t>
      </w:r>
      <w:r w:rsidR="007703FB" w:rsidRPr="00C4069E">
        <w:t xml:space="preserve">, </w:t>
      </w:r>
      <w:r w:rsidR="007703FB">
        <w:t>существуют</w:t>
      </w:r>
      <w:r w:rsidR="007703FB" w:rsidRPr="00C4069E">
        <w:t xml:space="preserve"> </w:t>
      </w:r>
      <w:r w:rsidR="007703FB">
        <w:t>ли</w:t>
      </w:r>
      <w:r w:rsidR="007703FB" w:rsidRPr="00C4069E">
        <w:t xml:space="preserve"> </w:t>
      </w:r>
      <w:r w:rsidR="007703FB">
        <w:t>планы</w:t>
      </w:r>
      <w:r w:rsidR="007703FB" w:rsidRPr="00C4069E">
        <w:t xml:space="preserve"> </w:t>
      </w:r>
      <w:r w:rsidR="007703FB">
        <w:t>по</w:t>
      </w:r>
      <w:r w:rsidR="007703FB" w:rsidRPr="00C4069E">
        <w:t xml:space="preserve"> </w:t>
      </w:r>
      <w:r w:rsidR="007703FB">
        <w:t>увеличению</w:t>
      </w:r>
      <w:r w:rsidR="007703FB" w:rsidRPr="00C4069E">
        <w:t xml:space="preserve"> </w:t>
      </w:r>
      <w:r w:rsidR="007703FB">
        <w:t>финансирования</w:t>
      </w:r>
      <w:r w:rsidR="007703FB" w:rsidRPr="00C4069E">
        <w:t xml:space="preserve">, </w:t>
      </w:r>
      <w:r w:rsidR="007703FB">
        <w:t>выд</w:t>
      </w:r>
      <w:r w:rsidR="007703FB">
        <w:t>е</w:t>
      </w:r>
      <w:r w:rsidR="007703FB">
        <w:t>ляемого</w:t>
      </w:r>
      <w:r w:rsidR="007703FB" w:rsidRPr="00C4069E">
        <w:t xml:space="preserve"> </w:t>
      </w:r>
      <w:r w:rsidR="007703FB">
        <w:t>Бюро</w:t>
      </w:r>
      <w:r w:rsidR="007703FB" w:rsidRPr="00C4069E">
        <w:t xml:space="preserve"> </w:t>
      </w:r>
      <w:r w:rsidR="007703FB">
        <w:t>Общественного</w:t>
      </w:r>
      <w:r w:rsidR="007703FB" w:rsidRPr="00C4069E">
        <w:t xml:space="preserve"> </w:t>
      </w:r>
      <w:r w:rsidR="007703FB">
        <w:t>защитника</w:t>
      </w:r>
      <w:r w:rsidR="007703FB" w:rsidRPr="00C4069E">
        <w:t xml:space="preserve">, </w:t>
      </w:r>
      <w:r w:rsidR="007703FB">
        <w:t>и</w:t>
      </w:r>
      <w:r w:rsidR="007703FB" w:rsidRPr="00C4069E">
        <w:t xml:space="preserve"> </w:t>
      </w:r>
      <w:r w:rsidR="007703FB">
        <w:t>установлены ли временные рамки по изменению сложившейся ситуации</w:t>
      </w:r>
      <w:r w:rsidR="007703FB" w:rsidRPr="00C4069E">
        <w:t xml:space="preserve">. </w:t>
      </w:r>
      <w:r w:rsidR="007703FB">
        <w:t>Помимо</w:t>
      </w:r>
      <w:r w:rsidR="007703FB" w:rsidRPr="00607C0D">
        <w:t xml:space="preserve"> </w:t>
      </w:r>
      <w:r w:rsidR="007703FB">
        <w:t>этого</w:t>
      </w:r>
      <w:r w:rsidR="007703FB" w:rsidRPr="00607C0D">
        <w:t xml:space="preserve">, </w:t>
      </w:r>
      <w:r w:rsidR="007703FB">
        <w:t>утверждается</w:t>
      </w:r>
      <w:r w:rsidR="007703FB" w:rsidRPr="00607C0D">
        <w:t xml:space="preserve">, </w:t>
      </w:r>
      <w:r w:rsidR="007703FB">
        <w:t>что</w:t>
      </w:r>
      <w:r w:rsidR="007703FB" w:rsidRPr="00607C0D">
        <w:t xml:space="preserve"> </w:t>
      </w:r>
      <w:r w:rsidR="007703FB">
        <w:t>пол</w:t>
      </w:r>
      <w:r w:rsidR="007703FB">
        <w:t>и</w:t>
      </w:r>
      <w:r w:rsidR="007703FB">
        <w:t>ция</w:t>
      </w:r>
      <w:r w:rsidR="007703FB" w:rsidRPr="00607C0D">
        <w:t xml:space="preserve"> </w:t>
      </w:r>
      <w:r w:rsidR="007703FB">
        <w:t>на</w:t>
      </w:r>
      <w:r w:rsidR="007703FB" w:rsidRPr="00607C0D">
        <w:t xml:space="preserve"> </w:t>
      </w:r>
      <w:r w:rsidR="007703FB">
        <w:t>практике</w:t>
      </w:r>
      <w:r w:rsidR="007703FB" w:rsidRPr="00607C0D">
        <w:t xml:space="preserve"> </w:t>
      </w:r>
      <w:r w:rsidR="007703FB">
        <w:t>отказывает подозреваемым в праве связаться с кем-нибудь из членов семьи в течение трех часов с момента задержания</w:t>
      </w:r>
      <w:r w:rsidR="007703FB" w:rsidRPr="00607C0D">
        <w:t xml:space="preserve">. </w:t>
      </w:r>
      <w:r w:rsidR="007703FB">
        <w:t>Имеются</w:t>
      </w:r>
      <w:r w:rsidR="007703FB" w:rsidRPr="00B47DC3">
        <w:t xml:space="preserve"> </w:t>
      </w:r>
      <w:r w:rsidR="007703FB">
        <w:t>расхожд</w:t>
      </w:r>
      <w:r w:rsidR="007703FB">
        <w:t>е</w:t>
      </w:r>
      <w:r w:rsidR="007703FB">
        <w:t>ния</w:t>
      </w:r>
      <w:r w:rsidR="007703FB" w:rsidRPr="00B47DC3">
        <w:t xml:space="preserve"> </w:t>
      </w:r>
      <w:r w:rsidR="007703FB">
        <w:t>ме</w:t>
      </w:r>
      <w:r w:rsidR="007703FB">
        <w:t>ж</w:t>
      </w:r>
      <w:r w:rsidR="007703FB">
        <w:t>ду</w:t>
      </w:r>
      <w:r w:rsidR="007703FB" w:rsidRPr="00B47DC3">
        <w:t xml:space="preserve"> </w:t>
      </w:r>
      <w:r w:rsidR="007703FB">
        <w:t>Уголовно</w:t>
      </w:r>
      <w:r w:rsidR="007703FB" w:rsidRPr="00B47DC3">
        <w:t>-</w:t>
      </w:r>
      <w:r w:rsidR="007703FB">
        <w:t>процессуальным</w:t>
      </w:r>
      <w:r w:rsidR="007703FB" w:rsidRPr="00B47DC3">
        <w:t xml:space="preserve"> </w:t>
      </w:r>
      <w:r w:rsidR="007703FB">
        <w:t>кодексом</w:t>
      </w:r>
      <w:r w:rsidR="007703FB" w:rsidRPr="00B47DC3">
        <w:t xml:space="preserve"> </w:t>
      </w:r>
      <w:r w:rsidR="007703FB">
        <w:t>и</w:t>
      </w:r>
      <w:r w:rsidR="007703FB" w:rsidRPr="00B47DC3">
        <w:t xml:space="preserve"> </w:t>
      </w:r>
      <w:r w:rsidR="007703FB">
        <w:t>Законом</w:t>
      </w:r>
      <w:r w:rsidR="007703FB" w:rsidRPr="00B47DC3">
        <w:t xml:space="preserve"> </w:t>
      </w:r>
      <w:r w:rsidR="007703FB">
        <w:t>о</w:t>
      </w:r>
      <w:r w:rsidR="007703FB" w:rsidRPr="00B47DC3">
        <w:t xml:space="preserve"> </w:t>
      </w:r>
      <w:r w:rsidR="007703FB">
        <w:t>полиции</w:t>
      </w:r>
      <w:r w:rsidR="007703FB" w:rsidRPr="00B47DC3">
        <w:t xml:space="preserve">, </w:t>
      </w:r>
      <w:r w:rsidR="007703FB">
        <w:t>так</w:t>
      </w:r>
      <w:r w:rsidR="007703FB" w:rsidRPr="00B47DC3">
        <w:t xml:space="preserve"> </w:t>
      </w:r>
      <w:r w:rsidR="007703FB">
        <w:t>как</w:t>
      </w:r>
      <w:r w:rsidR="007703FB" w:rsidRPr="00B47DC3">
        <w:t xml:space="preserve"> </w:t>
      </w:r>
      <w:r w:rsidR="007703FB">
        <w:t>в</w:t>
      </w:r>
      <w:r w:rsidR="007703FB" w:rsidRPr="00B47DC3">
        <w:t xml:space="preserve"> </w:t>
      </w:r>
      <w:r w:rsidR="007703FB">
        <w:t>одном</w:t>
      </w:r>
      <w:r w:rsidR="007703FB" w:rsidRPr="00B47DC3">
        <w:t xml:space="preserve"> </w:t>
      </w:r>
      <w:r w:rsidR="007703FB">
        <w:t>случае устанавливается</w:t>
      </w:r>
      <w:r w:rsidR="007703FB" w:rsidRPr="00B47DC3">
        <w:t xml:space="preserve"> </w:t>
      </w:r>
      <w:r w:rsidR="007703FB">
        <w:t>срок</w:t>
      </w:r>
      <w:r w:rsidR="007703FB" w:rsidRPr="00B47DC3">
        <w:t xml:space="preserve"> </w:t>
      </w:r>
      <w:r w:rsidR="007703FB">
        <w:t>в</w:t>
      </w:r>
      <w:r w:rsidR="007703FB" w:rsidRPr="00B47DC3">
        <w:t xml:space="preserve"> 12 </w:t>
      </w:r>
      <w:r w:rsidR="007703FB">
        <w:t xml:space="preserve">часов, а в другом – </w:t>
      </w:r>
      <w:r w:rsidR="004B3452">
        <w:t>3</w:t>
      </w:r>
      <w:r w:rsidR="007703FB">
        <w:t xml:space="preserve"> часа, и в резул</w:t>
      </w:r>
      <w:r w:rsidR="007703FB">
        <w:t>ь</w:t>
      </w:r>
      <w:r w:rsidR="007703FB">
        <w:t>тате полиция, как видно, не соблюдает закон</w:t>
      </w:r>
      <w:r w:rsidR="007703FB" w:rsidRPr="00B47DC3">
        <w:t xml:space="preserve">. </w:t>
      </w:r>
      <w:r w:rsidR="007703FB">
        <w:t>Она</w:t>
      </w:r>
      <w:r w:rsidR="007703FB" w:rsidRPr="006E46F2">
        <w:t xml:space="preserve"> </w:t>
      </w:r>
      <w:r w:rsidR="007703FB">
        <w:t>спрашивает</w:t>
      </w:r>
      <w:r w:rsidR="007703FB" w:rsidRPr="006E46F2">
        <w:t xml:space="preserve">, </w:t>
      </w:r>
      <w:r w:rsidR="007703FB">
        <w:t>какие</w:t>
      </w:r>
      <w:r w:rsidR="007703FB" w:rsidRPr="006E46F2">
        <w:t xml:space="preserve"> </w:t>
      </w:r>
      <w:r w:rsidR="007703FB">
        <w:t>предпр</w:t>
      </w:r>
      <w:r w:rsidR="007703FB">
        <w:t>и</w:t>
      </w:r>
      <w:r w:rsidR="007703FB">
        <w:t>нимаются</w:t>
      </w:r>
      <w:r w:rsidR="007703FB" w:rsidRPr="006E46F2">
        <w:t xml:space="preserve"> </w:t>
      </w:r>
      <w:r w:rsidR="007703FB">
        <w:t>меры</w:t>
      </w:r>
      <w:r w:rsidR="007703FB" w:rsidRPr="006E46F2">
        <w:t xml:space="preserve"> </w:t>
      </w:r>
      <w:r w:rsidR="007703FB">
        <w:t>по</w:t>
      </w:r>
      <w:r w:rsidR="007703FB" w:rsidRPr="006E46F2">
        <w:t xml:space="preserve"> </w:t>
      </w:r>
      <w:r w:rsidR="007703FB">
        <w:t>внесению</w:t>
      </w:r>
      <w:r w:rsidR="007703FB" w:rsidRPr="006E46F2">
        <w:t xml:space="preserve"> </w:t>
      </w:r>
      <w:r w:rsidR="007703FB">
        <w:t>поправок</w:t>
      </w:r>
      <w:r w:rsidR="007703FB" w:rsidRPr="006E46F2">
        <w:t xml:space="preserve"> </w:t>
      </w:r>
      <w:r w:rsidR="007703FB">
        <w:t>в</w:t>
      </w:r>
      <w:r w:rsidR="007703FB" w:rsidRPr="006E46F2">
        <w:t xml:space="preserve"> </w:t>
      </w:r>
      <w:r w:rsidR="007703FB">
        <w:t>Уголовно</w:t>
      </w:r>
      <w:r w:rsidR="007703FB" w:rsidRPr="006E46F2">
        <w:t>-</w:t>
      </w:r>
      <w:r w:rsidR="007703FB">
        <w:t>процессуальный кодекс, чтобы родственники уведомлялись в течение трех часов после задержания с</w:t>
      </w:r>
      <w:r w:rsidR="007703FB">
        <w:t>о</w:t>
      </w:r>
      <w:r w:rsidR="007703FB">
        <w:t>ответс</w:t>
      </w:r>
      <w:r w:rsidR="007703FB">
        <w:t>т</w:t>
      </w:r>
      <w:r w:rsidR="007703FB">
        <w:t>вующего лица или сразу после лишения свободы</w:t>
      </w:r>
      <w:r w:rsidR="007703FB" w:rsidRPr="006E46F2">
        <w:t>.</w:t>
      </w:r>
    </w:p>
    <w:p w:rsidR="007703FB" w:rsidRPr="00D872CB" w:rsidRDefault="00431FBD" w:rsidP="00036CDB">
      <w:pPr>
        <w:pStyle w:val="SingleTxtGR"/>
      </w:pPr>
      <w:r>
        <w:t>14.</w:t>
      </w:r>
      <w:r>
        <w:tab/>
      </w:r>
      <w:r w:rsidR="007703FB">
        <w:t>Поступали сообщения о том, что заключенные имеют доступ лишь к очень небольшому числу независимых врачей</w:t>
      </w:r>
      <w:r w:rsidR="007703FB" w:rsidRPr="002A15BC">
        <w:t xml:space="preserve">. </w:t>
      </w:r>
      <w:r w:rsidR="007703FB" w:rsidRPr="000324CA">
        <w:t>Г-жа Гаер</w:t>
      </w:r>
      <w:r w:rsidR="007703FB" w:rsidRPr="00ED6B72">
        <w:t xml:space="preserve"> </w:t>
      </w:r>
      <w:r w:rsidR="007703FB">
        <w:t>отмечает</w:t>
      </w:r>
      <w:r w:rsidR="007703FB" w:rsidRPr="00ED6B72">
        <w:t xml:space="preserve">, </w:t>
      </w:r>
      <w:r w:rsidR="007703FB">
        <w:t>что</w:t>
      </w:r>
      <w:r w:rsidR="007703FB" w:rsidRPr="00ED6B72">
        <w:t xml:space="preserve"> </w:t>
      </w:r>
      <w:r w:rsidR="007703FB">
        <w:t>медо</w:t>
      </w:r>
      <w:r w:rsidR="007703FB">
        <w:t>с</w:t>
      </w:r>
      <w:r w:rsidR="007703FB">
        <w:t>мотры</w:t>
      </w:r>
      <w:r w:rsidR="007703FB" w:rsidRPr="00ED6B72">
        <w:t xml:space="preserve"> </w:t>
      </w:r>
      <w:r w:rsidR="007703FB">
        <w:t>проводятся</w:t>
      </w:r>
      <w:r w:rsidR="007703FB" w:rsidRPr="00ED6B72">
        <w:t xml:space="preserve"> </w:t>
      </w:r>
      <w:r w:rsidR="007703FB">
        <w:t>только</w:t>
      </w:r>
      <w:r w:rsidR="007703FB" w:rsidRPr="00ED6B72">
        <w:t xml:space="preserve"> </w:t>
      </w:r>
      <w:r w:rsidR="007703FB">
        <w:t>по запросу и за плату</w:t>
      </w:r>
      <w:r w:rsidR="007703FB" w:rsidRPr="00ED6B72">
        <w:t xml:space="preserve">. </w:t>
      </w:r>
      <w:r w:rsidR="007703FB">
        <w:t>Она</w:t>
      </w:r>
      <w:r w:rsidR="007703FB" w:rsidRPr="00D872CB">
        <w:t xml:space="preserve"> </w:t>
      </w:r>
      <w:r w:rsidR="007703FB">
        <w:t>будет</w:t>
      </w:r>
      <w:r w:rsidR="007703FB" w:rsidRPr="00D872CB">
        <w:t xml:space="preserve"> </w:t>
      </w:r>
      <w:r w:rsidR="007703FB">
        <w:t>приветствовать</w:t>
      </w:r>
      <w:r w:rsidR="007703FB" w:rsidRPr="00D872CB">
        <w:t xml:space="preserve"> </w:t>
      </w:r>
      <w:r w:rsidR="007703FB">
        <w:t>да</w:t>
      </w:r>
      <w:r w:rsidR="007703FB">
        <w:t>н</w:t>
      </w:r>
      <w:r w:rsidR="007703FB">
        <w:t>ные о</w:t>
      </w:r>
      <w:r w:rsidR="007703FB" w:rsidRPr="00D872CB">
        <w:t xml:space="preserve"> </w:t>
      </w:r>
      <w:r w:rsidR="007703FB">
        <w:t>количестве</w:t>
      </w:r>
      <w:r w:rsidR="007703FB" w:rsidRPr="00D872CB">
        <w:t xml:space="preserve"> </w:t>
      </w:r>
      <w:r w:rsidR="007703FB">
        <w:t>случаев</w:t>
      </w:r>
      <w:r w:rsidR="007703FB" w:rsidRPr="00D872CB">
        <w:t xml:space="preserve">, </w:t>
      </w:r>
      <w:r w:rsidR="007703FB">
        <w:t>когда</w:t>
      </w:r>
      <w:r w:rsidR="007703FB" w:rsidRPr="00D872CB">
        <w:t xml:space="preserve"> </w:t>
      </w:r>
      <w:r w:rsidR="007703FB">
        <w:t>арестованные</w:t>
      </w:r>
      <w:r w:rsidR="007703FB" w:rsidRPr="00D872CB">
        <w:t xml:space="preserve"> </w:t>
      </w:r>
      <w:r w:rsidR="007703FB">
        <w:t>лица</w:t>
      </w:r>
      <w:r w:rsidR="007703FB" w:rsidRPr="00D872CB">
        <w:t xml:space="preserve"> </w:t>
      </w:r>
      <w:r w:rsidR="007703FB">
        <w:t>просили</w:t>
      </w:r>
      <w:r w:rsidR="007703FB" w:rsidRPr="00D872CB">
        <w:t xml:space="preserve"> </w:t>
      </w:r>
      <w:r w:rsidR="007703FB">
        <w:t>о</w:t>
      </w:r>
      <w:r w:rsidR="007703FB" w:rsidRPr="00D872CB">
        <w:t xml:space="preserve"> </w:t>
      </w:r>
      <w:r w:rsidR="007703FB">
        <w:t>проведении ме</w:t>
      </w:r>
      <w:r w:rsidR="007703FB">
        <w:t>д</w:t>
      </w:r>
      <w:r w:rsidR="007703FB">
        <w:t>осмо</w:t>
      </w:r>
      <w:r w:rsidR="007703FB">
        <w:t>т</w:t>
      </w:r>
      <w:r w:rsidR="007703FB">
        <w:t>ров, и</w:t>
      </w:r>
      <w:r>
        <w:t xml:space="preserve"> </w:t>
      </w:r>
      <w:r w:rsidR="007703FB">
        <w:t>о том, как часто такие просьбы удовлетворялись</w:t>
      </w:r>
      <w:r w:rsidR="007703FB" w:rsidRPr="00D872CB">
        <w:t>.</w:t>
      </w:r>
    </w:p>
    <w:p w:rsidR="007703FB" w:rsidRPr="00EB3803" w:rsidRDefault="00431FBD" w:rsidP="00036CDB">
      <w:pPr>
        <w:pStyle w:val="SingleTxtGR"/>
      </w:pPr>
      <w:r>
        <w:t>15.</w:t>
      </w:r>
      <w:r>
        <w:tab/>
      </w:r>
      <w:r w:rsidR="007703FB">
        <w:t>Комитет выражает обеспокоенность по вопросу о создании независимого органа для проведения расследований</w:t>
      </w:r>
      <w:r w:rsidR="007703FB" w:rsidRPr="002D36A5">
        <w:t xml:space="preserve">. </w:t>
      </w:r>
      <w:r w:rsidR="007703FB">
        <w:t>Для</w:t>
      </w:r>
      <w:r w:rsidR="007703FB" w:rsidRPr="0018155A">
        <w:t xml:space="preserve"> </w:t>
      </w:r>
      <w:r w:rsidR="007703FB">
        <w:t>проведения</w:t>
      </w:r>
      <w:r w:rsidR="007703FB" w:rsidRPr="0018155A">
        <w:t xml:space="preserve"> </w:t>
      </w:r>
      <w:r w:rsidR="007703FB">
        <w:t>предварительного</w:t>
      </w:r>
      <w:r w:rsidR="007703FB" w:rsidRPr="0018155A">
        <w:t xml:space="preserve"> </w:t>
      </w:r>
      <w:r w:rsidR="007703FB">
        <w:t>сле</w:t>
      </w:r>
      <w:r w:rsidR="007703FB">
        <w:t>д</w:t>
      </w:r>
      <w:r w:rsidR="007703FB">
        <w:t>ствия</w:t>
      </w:r>
      <w:r w:rsidR="007703FB" w:rsidRPr="0018155A">
        <w:t xml:space="preserve"> </w:t>
      </w:r>
      <w:r w:rsidR="007703FB">
        <w:t>в</w:t>
      </w:r>
      <w:r w:rsidR="007703FB" w:rsidRPr="0018155A">
        <w:t xml:space="preserve"> </w:t>
      </w:r>
      <w:r w:rsidR="007703FB">
        <w:t>отношении</w:t>
      </w:r>
      <w:r w:rsidR="007703FB" w:rsidRPr="0018155A">
        <w:t xml:space="preserve"> </w:t>
      </w:r>
      <w:r w:rsidR="007703FB">
        <w:t>преступлений с участием государственных должностных лиц была создана Следственная служба</w:t>
      </w:r>
      <w:r w:rsidR="007703FB" w:rsidRPr="0018155A">
        <w:t xml:space="preserve">. </w:t>
      </w:r>
      <w:r w:rsidR="007703FB">
        <w:t>Однако</w:t>
      </w:r>
      <w:r w:rsidR="007703FB" w:rsidRPr="006B3641">
        <w:t xml:space="preserve"> </w:t>
      </w:r>
      <w:r w:rsidR="007703FB">
        <w:t>не</w:t>
      </w:r>
      <w:r w:rsidR="007703FB" w:rsidRPr="006B3641">
        <w:t xml:space="preserve"> </w:t>
      </w:r>
      <w:r w:rsidR="007703FB">
        <w:t>ясно</w:t>
      </w:r>
      <w:r w:rsidR="007703FB" w:rsidRPr="006B3641">
        <w:t xml:space="preserve">, </w:t>
      </w:r>
      <w:r w:rsidR="007703FB">
        <w:t>насколько</w:t>
      </w:r>
      <w:r w:rsidR="007703FB" w:rsidRPr="006B3641">
        <w:t xml:space="preserve"> </w:t>
      </w:r>
      <w:r w:rsidR="007703FB">
        <w:t>эффективны</w:t>
      </w:r>
      <w:r w:rsidR="007703FB" w:rsidRPr="006B3641">
        <w:t xml:space="preserve"> </w:t>
      </w:r>
      <w:r w:rsidR="007703FB">
        <w:t>проводимые ею расследования</w:t>
      </w:r>
      <w:r w:rsidR="007703FB" w:rsidRPr="006B3641">
        <w:t xml:space="preserve">. </w:t>
      </w:r>
      <w:r w:rsidR="007703FB">
        <w:t>Она хотела бы обратить особое внимание на д</w:t>
      </w:r>
      <w:r w:rsidR="007703FB">
        <w:t>е</w:t>
      </w:r>
      <w:r w:rsidR="007703FB">
        <w:t>ло Левона Гуляна</w:t>
      </w:r>
      <w:r w:rsidR="007703FB" w:rsidRPr="006B3641">
        <w:t xml:space="preserve">. </w:t>
      </w:r>
      <w:r w:rsidR="007703FB">
        <w:t>Предварительное расследование, проводимое Следственной службой по этому делу, связанному с предполагаемым доведением до сам</w:t>
      </w:r>
      <w:r w:rsidR="007703FB">
        <w:t>о</w:t>
      </w:r>
      <w:r w:rsidR="007703FB">
        <w:t>убийства, по-прежнему продолжается</w:t>
      </w:r>
      <w:r w:rsidR="007703FB" w:rsidRPr="00C27E06">
        <w:t>.</w:t>
      </w:r>
      <w:r w:rsidR="007703FB">
        <w:t xml:space="preserve"> Она</w:t>
      </w:r>
      <w:r w:rsidR="007703FB" w:rsidRPr="00C27E06">
        <w:t xml:space="preserve"> </w:t>
      </w:r>
      <w:r w:rsidR="007703FB">
        <w:t>не</w:t>
      </w:r>
      <w:r w:rsidR="007703FB" w:rsidRPr="00C27E06">
        <w:t xml:space="preserve"> </w:t>
      </w:r>
      <w:r w:rsidR="007703FB">
        <w:t>понимает</w:t>
      </w:r>
      <w:r w:rsidR="007703FB" w:rsidRPr="00C27E06">
        <w:t xml:space="preserve">, </w:t>
      </w:r>
      <w:r w:rsidR="007703FB">
        <w:t>почему</w:t>
      </w:r>
      <w:r w:rsidR="007703FB" w:rsidRPr="00C27E06">
        <w:t xml:space="preserve"> </w:t>
      </w:r>
      <w:r w:rsidR="007703FB">
        <w:t>призывы</w:t>
      </w:r>
      <w:r w:rsidR="007703FB" w:rsidRPr="00C27E06">
        <w:t xml:space="preserve"> </w:t>
      </w:r>
      <w:r w:rsidR="007703FB">
        <w:t>к</w:t>
      </w:r>
      <w:r w:rsidR="007703FB" w:rsidRPr="00C27E06">
        <w:t xml:space="preserve"> </w:t>
      </w:r>
      <w:r w:rsidR="007703FB">
        <w:t>ра</w:t>
      </w:r>
      <w:r w:rsidR="007703FB">
        <w:t>с</w:t>
      </w:r>
      <w:r w:rsidR="007703FB">
        <w:t>следов</w:t>
      </w:r>
      <w:r w:rsidR="007703FB">
        <w:t>а</w:t>
      </w:r>
      <w:r w:rsidR="007703FB">
        <w:t>нию</w:t>
      </w:r>
      <w:r w:rsidR="007703FB" w:rsidRPr="00C27E06">
        <w:t xml:space="preserve"> </w:t>
      </w:r>
      <w:r w:rsidR="007703FB">
        <w:t>должны были прозвучать три раза, прежде чем оно началось, и что явилось причиной задержек</w:t>
      </w:r>
      <w:r w:rsidR="007703FB" w:rsidRPr="00C27E06">
        <w:t xml:space="preserve">. </w:t>
      </w:r>
      <w:r w:rsidR="007703FB">
        <w:t>Имеются также вопросы в связи с расследованием дела В</w:t>
      </w:r>
      <w:r w:rsidR="007703FB">
        <w:t>а</w:t>
      </w:r>
      <w:r w:rsidR="007703FB">
        <w:t>гана Халафяна, скончавшегося в результате ножевого ранения в живот</w:t>
      </w:r>
      <w:r w:rsidR="007703FB" w:rsidRPr="00E24382">
        <w:t xml:space="preserve">. </w:t>
      </w:r>
      <w:r w:rsidR="007703FB">
        <w:t>Есть</w:t>
      </w:r>
      <w:r w:rsidR="007703FB" w:rsidRPr="00836FD9">
        <w:t xml:space="preserve"> </w:t>
      </w:r>
      <w:r w:rsidR="007703FB">
        <w:t>сомнения</w:t>
      </w:r>
      <w:r w:rsidR="007703FB" w:rsidRPr="00836FD9">
        <w:t xml:space="preserve"> </w:t>
      </w:r>
      <w:r w:rsidR="007703FB">
        <w:t>в</w:t>
      </w:r>
      <w:r w:rsidR="007703FB" w:rsidRPr="00836FD9">
        <w:t xml:space="preserve"> </w:t>
      </w:r>
      <w:r w:rsidR="007703FB">
        <w:t>том</w:t>
      </w:r>
      <w:r w:rsidR="007703FB" w:rsidRPr="00836FD9">
        <w:t xml:space="preserve">, </w:t>
      </w:r>
      <w:r w:rsidR="007703FB">
        <w:t>что</w:t>
      </w:r>
      <w:r w:rsidR="007703FB" w:rsidRPr="00836FD9">
        <w:t xml:space="preserve"> </w:t>
      </w:r>
      <w:r w:rsidR="007703FB">
        <w:t>человек</w:t>
      </w:r>
      <w:r w:rsidR="007703FB" w:rsidRPr="00836FD9">
        <w:t xml:space="preserve"> </w:t>
      </w:r>
      <w:r w:rsidR="007703FB">
        <w:t>может</w:t>
      </w:r>
      <w:r w:rsidR="007703FB" w:rsidRPr="00836FD9">
        <w:t xml:space="preserve"> </w:t>
      </w:r>
      <w:r w:rsidR="007703FB">
        <w:t>сам</w:t>
      </w:r>
      <w:r w:rsidR="007703FB" w:rsidRPr="00836FD9">
        <w:t xml:space="preserve"> </w:t>
      </w:r>
      <w:r w:rsidR="007703FB">
        <w:t>нанести</w:t>
      </w:r>
      <w:r w:rsidR="007703FB" w:rsidRPr="00836FD9">
        <w:t xml:space="preserve"> </w:t>
      </w:r>
      <w:r w:rsidR="007703FB">
        <w:t>себе</w:t>
      </w:r>
      <w:r w:rsidR="007703FB" w:rsidRPr="00836FD9">
        <w:t xml:space="preserve"> </w:t>
      </w:r>
      <w:r w:rsidR="007703FB">
        <w:t>такие</w:t>
      </w:r>
      <w:r w:rsidR="007703FB" w:rsidRPr="00836FD9">
        <w:t xml:space="preserve"> </w:t>
      </w:r>
      <w:r w:rsidR="007703FB">
        <w:t>ранения</w:t>
      </w:r>
      <w:r w:rsidR="007703FB" w:rsidRPr="00836FD9">
        <w:t>,</w:t>
      </w:r>
      <w:r w:rsidR="007703FB">
        <w:t xml:space="preserve"> в р</w:t>
      </w:r>
      <w:r w:rsidR="007703FB">
        <w:t>е</w:t>
      </w:r>
      <w:r w:rsidR="007703FB">
        <w:t>зультате</w:t>
      </w:r>
      <w:r w:rsidR="007703FB" w:rsidRPr="00836FD9">
        <w:t xml:space="preserve"> </w:t>
      </w:r>
      <w:r w:rsidR="007703FB">
        <w:t>ставшие</w:t>
      </w:r>
      <w:r w:rsidR="007703FB" w:rsidRPr="00836FD9">
        <w:t xml:space="preserve"> </w:t>
      </w:r>
      <w:r w:rsidR="007703FB">
        <w:t>причиной</w:t>
      </w:r>
      <w:r w:rsidR="007703FB" w:rsidRPr="00836FD9">
        <w:t xml:space="preserve"> </w:t>
      </w:r>
      <w:r w:rsidR="007703FB">
        <w:t>его</w:t>
      </w:r>
      <w:r w:rsidR="007703FB" w:rsidRPr="00836FD9">
        <w:t xml:space="preserve"> </w:t>
      </w:r>
      <w:r w:rsidR="007703FB">
        <w:t>гибели</w:t>
      </w:r>
      <w:r w:rsidR="007703FB" w:rsidRPr="00836FD9">
        <w:t xml:space="preserve">. </w:t>
      </w:r>
      <w:r w:rsidR="007703FB">
        <w:t>Она</w:t>
      </w:r>
      <w:r w:rsidR="007703FB" w:rsidRPr="00EB3803">
        <w:t xml:space="preserve"> </w:t>
      </w:r>
      <w:r w:rsidR="007703FB">
        <w:t>не</w:t>
      </w:r>
      <w:r w:rsidR="007703FB" w:rsidRPr="00EB3803">
        <w:t xml:space="preserve"> </w:t>
      </w:r>
      <w:r w:rsidR="007703FB">
        <w:t>понимает</w:t>
      </w:r>
      <w:r w:rsidR="007703FB" w:rsidRPr="00EB3803">
        <w:t xml:space="preserve">, </w:t>
      </w:r>
      <w:r w:rsidR="007703FB">
        <w:t>почему</w:t>
      </w:r>
      <w:r w:rsidR="007703FB" w:rsidRPr="00EB3803">
        <w:t xml:space="preserve"> </w:t>
      </w:r>
      <w:r w:rsidR="007703FB">
        <w:t>члены</w:t>
      </w:r>
      <w:r w:rsidR="007703FB" w:rsidRPr="00EB3803">
        <w:t xml:space="preserve"> </w:t>
      </w:r>
      <w:r w:rsidR="007703FB">
        <w:t>семьи</w:t>
      </w:r>
      <w:r w:rsidR="007703FB" w:rsidRPr="00EB3803">
        <w:t xml:space="preserve"> </w:t>
      </w:r>
      <w:r w:rsidR="007703FB">
        <w:t>должны</w:t>
      </w:r>
      <w:r w:rsidR="007703FB" w:rsidRPr="00EB3803">
        <w:t xml:space="preserve"> </w:t>
      </w:r>
      <w:r w:rsidR="007703FB">
        <w:t>были</w:t>
      </w:r>
      <w:r w:rsidR="007703FB" w:rsidRPr="00EB3803">
        <w:t xml:space="preserve"> </w:t>
      </w:r>
      <w:r w:rsidR="007703FB">
        <w:t>ждать решения суда для проведения расследования и почему не проводится немедленных расследований в случаях смерти лиц, содержащихся под стр</w:t>
      </w:r>
      <w:r w:rsidR="007703FB">
        <w:t>а</w:t>
      </w:r>
      <w:r w:rsidR="007703FB">
        <w:t>жей</w:t>
      </w:r>
      <w:r w:rsidR="007703FB" w:rsidRPr="00EB3803">
        <w:t>.</w:t>
      </w:r>
    </w:p>
    <w:p w:rsidR="007703FB" w:rsidRPr="00FC5D9A" w:rsidRDefault="00431FBD" w:rsidP="00036CDB">
      <w:pPr>
        <w:pStyle w:val="SingleTxtGR"/>
      </w:pPr>
      <w:r>
        <w:t>16.</w:t>
      </w:r>
      <w:r>
        <w:tab/>
      </w:r>
      <w:r w:rsidR="007703FB" w:rsidRPr="000324CA">
        <w:t>Г-жа Гаер</w:t>
      </w:r>
      <w:r w:rsidR="007703FB">
        <w:t xml:space="preserve"> хотела бы получить дополнительную информацию об опред</w:t>
      </w:r>
      <w:r w:rsidR="007703FB">
        <w:t>е</w:t>
      </w:r>
      <w:r w:rsidR="007703FB">
        <w:t>лении пытки в соответствии с подготавливаемым законопроектом и любые имеющиеся тексты соответствующих поправок к закону</w:t>
      </w:r>
      <w:r w:rsidR="007703FB" w:rsidRPr="00E23718">
        <w:t xml:space="preserve">. </w:t>
      </w:r>
      <w:r w:rsidR="007703FB">
        <w:t>Необходимы</w:t>
      </w:r>
      <w:r w:rsidR="007703FB" w:rsidRPr="000848EE">
        <w:t xml:space="preserve"> </w:t>
      </w:r>
      <w:r w:rsidR="007703FB">
        <w:t>разъясн</w:t>
      </w:r>
      <w:r w:rsidR="007703FB">
        <w:t>е</w:t>
      </w:r>
      <w:r w:rsidR="007703FB">
        <w:t>ния</w:t>
      </w:r>
      <w:r w:rsidR="007703FB" w:rsidRPr="000848EE">
        <w:t xml:space="preserve"> </w:t>
      </w:r>
      <w:r w:rsidR="007703FB">
        <w:t>в</w:t>
      </w:r>
      <w:r w:rsidR="007703FB" w:rsidRPr="000848EE">
        <w:t xml:space="preserve"> </w:t>
      </w:r>
      <w:r w:rsidR="007703FB">
        <w:t>отношении</w:t>
      </w:r>
      <w:r w:rsidR="007703FB" w:rsidRPr="000848EE">
        <w:t xml:space="preserve"> </w:t>
      </w:r>
      <w:r w:rsidR="007703FB">
        <w:t>заявления</w:t>
      </w:r>
      <w:r w:rsidR="007703FB" w:rsidRPr="000848EE">
        <w:t xml:space="preserve"> </w:t>
      </w:r>
      <w:r w:rsidR="007703FB">
        <w:t>о</w:t>
      </w:r>
      <w:r w:rsidR="007703FB" w:rsidRPr="000848EE">
        <w:t xml:space="preserve"> </w:t>
      </w:r>
      <w:r w:rsidR="007703FB">
        <w:t xml:space="preserve">поправках к Уголовному кодексу, сделанного в пункте </w:t>
      </w:r>
      <w:r w:rsidR="007703FB" w:rsidRPr="000848EE">
        <w:t xml:space="preserve">1 </w:t>
      </w:r>
      <w:r w:rsidR="007703FB">
        <w:t>ответов на перечень вопросов</w:t>
      </w:r>
      <w:r w:rsidR="007703FB" w:rsidRPr="000848EE">
        <w:t xml:space="preserve">. </w:t>
      </w:r>
      <w:r w:rsidR="007703FB">
        <w:t>НПО информировали Комитет о том, что в этот Кодекс поправки внесены не были</w:t>
      </w:r>
      <w:r w:rsidR="007703FB" w:rsidRPr="00121187">
        <w:t xml:space="preserve">. </w:t>
      </w:r>
      <w:r w:rsidR="007703FB">
        <w:t xml:space="preserve">Например, статья </w:t>
      </w:r>
      <w:r w:rsidR="007703FB" w:rsidRPr="00340752">
        <w:t xml:space="preserve">119, </w:t>
      </w:r>
      <w:r w:rsidR="007703FB">
        <w:t>касающа</w:t>
      </w:r>
      <w:r w:rsidR="007703FB">
        <w:t>я</w:t>
      </w:r>
      <w:r w:rsidR="007703FB">
        <w:t>ся пыток</w:t>
      </w:r>
      <w:r w:rsidR="007703FB" w:rsidRPr="00340752">
        <w:t>,</w:t>
      </w:r>
      <w:r w:rsidR="007703FB">
        <w:t xml:space="preserve"> не применяется к государственным должностным лицам</w:t>
      </w:r>
      <w:r w:rsidR="007703FB" w:rsidRPr="00340752">
        <w:t xml:space="preserve">. </w:t>
      </w:r>
      <w:r w:rsidR="007703FB">
        <w:t xml:space="preserve">В связи с этим она обращает внимание на пункт </w:t>
      </w:r>
      <w:r w:rsidR="007703FB" w:rsidRPr="00340752">
        <w:t>11</w:t>
      </w:r>
      <w:r w:rsidR="007703FB">
        <w:t xml:space="preserve"> </w:t>
      </w:r>
      <w:r w:rsidR="007703FB" w:rsidRPr="00340752">
        <w:t>замечани</w:t>
      </w:r>
      <w:r w:rsidR="007703FB">
        <w:t>я</w:t>
      </w:r>
      <w:r w:rsidR="007703FB" w:rsidRPr="00340752">
        <w:t xml:space="preserve"> общего порядка № 2 </w:t>
      </w:r>
      <w:r w:rsidR="007703FB">
        <w:t>Ком</w:t>
      </w:r>
      <w:r w:rsidR="007703FB">
        <w:t>и</w:t>
      </w:r>
      <w:r w:rsidR="007703FB">
        <w:t xml:space="preserve">тета </w:t>
      </w:r>
      <w:r w:rsidR="007703FB" w:rsidRPr="00340752">
        <w:t>(</w:t>
      </w:r>
      <w:r w:rsidR="007703FB" w:rsidRPr="007E14BE">
        <w:t>CAT</w:t>
      </w:r>
      <w:r w:rsidR="007703FB" w:rsidRPr="00340752">
        <w:t>/</w:t>
      </w:r>
      <w:r w:rsidR="007703FB" w:rsidRPr="007E14BE">
        <w:t>C</w:t>
      </w:r>
      <w:r w:rsidR="007703FB" w:rsidRPr="00340752">
        <w:t>/</w:t>
      </w:r>
      <w:r w:rsidR="007703FB" w:rsidRPr="007E14BE">
        <w:t>GC</w:t>
      </w:r>
      <w:r w:rsidR="007703FB" w:rsidRPr="00340752">
        <w:t xml:space="preserve">/2). </w:t>
      </w:r>
      <w:r w:rsidR="007703FB">
        <w:t>Обычно</w:t>
      </w:r>
      <w:r w:rsidR="007703FB" w:rsidRPr="00CF79B2">
        <w:t xml:space="preserve"> </w:t>
      </w:r>
      <w:r w:rsidR="007703FB">
        <w:t>должностные</w:t>
      </w:r>
      <w:r w:rsidR="007703FB" w:rsidRPr="00CF79B2">
        <w:t xml:space="preserve"> </w:t>
      </w:r>
      <w:r w:rsidR="007703FB">
        <w:t>лица</w:t>
      </w:r>
      <w:r w:rsidR="007703FB" w:rsidRPr="00CF79B2">
        <w:t xml:space="preserve"> </w:t>
      </w:r>
      <w:r w:rsidR="007703FB">
        <w:t>не</w:t>
      </w:r>
      <w:r w:rsidR="007703FB" w:rsidRPr="00CF79B2">
        <w:t xml:space="preserve"> </w:t>
      </w:r>
      <w:r w:rsidR="007703FB">
        <w:t>привлекаются</w:t>
      </w:r>
      <w:r w:rsidR="007703FB" w:rsidRPr="00CF79B2">
        <w:t xml:space="preserve"> </w:t>
      </w:r>
      <w:r w:rsidR="007703FB">
        <w:t>к ответстве</w:t>
      </w:r>
      <w:r w:rsidR="007703FB">
        <w:t>н</w:t>
      </w:r>
      <w:r w:rsidR="007703FB">
        <w:t>ности за пытки, скорее их подвергают преследованию за злоупотребление вл</w:t>
      </w:r>
      <w:r w:rsidR="007703FB">
        <w:t>а</w:t>
      </w:r>
      <w:r w:rsidR="007703FB">
        <w:t>стью или за нарушение других положений Уголовного кодекса</w:t>
      </w:r>
      <w:r w:rsidR="007703FB" w:rsidRPr="00CF79B2">
        <w:t xml:space="preserve">. </w:t>
      </w:r>
      <w:r w:rsidR="007703FB">
        <w:t>Она</w:t>
      </w:r>
      <w:r w:rsidR="007703FB" w:rsidRPr="00FC5D9A">
        <w:t xml:space="preserve"> </w:t>
      </w:r>
      <w:r w:rsidR="007703FB">
        <w:t>с</w:t>
      </w:r>
      <w:r w:rsidR="007703FB" w:rsidRPr="00FC5D9A">
        <w:t xml:space="preserve"> </w:t>
      </w:r>
      <w:r w:rsidR="007703FB">
        <w:t>обеспок</w:t>
      </w:r>
      <w:r w:rsidR="007703FB">
        <w:t>о</w:t>
      </w:r>
      <w:r w:rsidR="007703FB">
        <w:t>енностью</w:t>
      </w:r>
      <w:r w:rsidR="007703FB" w:rsidRPr="00FC5D9A">
        <w:t xml:space="preserve"> </w:t>
      </w:r>
      <w:r w:rsidR="007703FB">
        <w:t>отмечает</w:t>
      </w:r>
      <w:r w:rsidR="007703FB" w:rsidRPr="00FC5D9A">
        <w:t xml:space="preserve">, </w:t>
      </w:r>
      <w:r w:rsidR="007703FB">
        <w:t>что многие должностные лица, привлеченные к ответстве</w:t>
      </w:r>
      <w:r w:rsidR="007703FB">
        <w:t>н</w:t>
      </w:r>
      <w:r w:rsidR="007703FB">
        <w:t>ности за злоупотребление властью в соответствии с Уголовным кодексом, затем были амнистированы</w:t>
      </w:r>
      <w:r w:rsidR="007703FB" w:rsidRPr="00FC5D9A">
        <w:t>.</w:t>
      </w:r>
    </w:p>
    <w:p w:rsidR="007703FB" w:rsidRPr="000D11A1" w:rsidRDefault="00431FBD" w:rsidP="00036CDB">
      <w:pPr>
        <w:pStyle w:val="SingleTxtGR"/>
      </w:pPr>
      <w:r>
        <w:t>17.</w:t>
      </w:r>
      <w:r>
        <w:tab/>
      </w:r>
      <w:r w:rsidR="007703FB">
        <w:t>Защитник</w:t>
      </w:r>
      <w:r w:rsidR="007703FB" w:rsidRPr="008C1888">
        <w:t xml:space="preserve"> </w:t>
      </w:r>
      <w:r w:rsidR="007703FB">
        <w:t>прав</w:t>
      </w:r>
      <w:r w:rsidR="007703FB" w:rsidRPr="008C1888">
        <w:t xml:space="preserve"> </w:t>
      </w:r>
      <w:r w:rsidR="007703FB">
        <w:t>человека</w:t>
      </w:r>
      <w:r w:rsidR="007703FB" w:rsidRPr="008C1888">
        <w:t xml:space="preserve"> </w:t>
      </w:r>
      <w:r w:rsidR="007703FB">
        <w:t>заявил</w:t>
      </w:r>
      <w:r w:rsidR="007703FB" w:rsidRPr="008C1888">
        <w:t xml:space="preserve">, </w:t>
      </w:r>
      <w:r w:rsidR="007703FB">
        <w:t>что</w:t>
      </w:r>
      <w:r w:rsidR="007703FB" w:rsidRPr="008C1888">
        <w:t xml:space="preserve"> </w:t>
      </w:r>
      <w:r w:rsidR="007703FB">
        <w:t>бюджет</w:t>
      </w:r>
      <w:r w:rsidR="007703FB" w:rsidRPr="008C1888">
        <w:t xml:space="preserve">, </w:t>
      </w:r>
      <w:r w:rsidR="007703FB">
        <w:t>выделяемый</w:t>
      </w:r>
      <w:r w:rsidR="007703FB" w:rsidRPr="008C1888">
        <w:t xml:space="preserve"> </w:t>
      </w:r>
      <w:r w:rsidR="007703FB">
        <w:t>на</w:t>
      </w:r>
      <w:r w:rsidR="007703FB" w:rsidRPr="008C1888">
        <w:t xml:space="preserve"> </w:t>
      </w:r>
      <w:r w:rsidR="007703FB">
        <w:t>деятел</w:t>
      </w:r>
      <w:r w:rsidR="007703FB">
        <w:t>ь</w:t>
      </w:r>
      <w:r w:rsidR="007703FB">
        <w:t>ность</w:t>
      </w:r>
      <w:r w:rsidR="007703FB" w:rsidRPr="008C1888">
        <w:t xml:space="preserve"> </w:t>
      </w:r>
      <w:r w:rsidR="007703FB">
        <w:t>его</w:t>
      </w:r>
      <w:r w:rsidR="007703FB" w:rsidRPr="008C1888">
        <w:t xml:space="preserve"> </w:t>
      </w:r>
      <w:r w:rsidR="007703FB">
        <w:t>Бюро,</w:t>
      </w:r>
      <w:r w:rsidR="007703FB" w:rsidRPr="008C1888">
        <w:t xml:space="preserve"> </w:t>
      </w:r>
      <w:r w:rsidR="007703FB">
        <w:t>является</w:t>
      </w:r>
      <w:r w:rsidR="007703FB" w:rsidRPr="008C1888">
        <w:t xml:space="preserve"> </w:t>
      </w:r>
      <w:r w:rsidR="007703FB">
        <w:t>ограниченным</w:t>
      </w:r>
      <w:r w:rsidR="007703FB" w:rsidRPr="008C1888">
        <w:t xml:space="preserve">. </w:t>
      </w:r>
      <w:r w:rsidR="007703FB">
        <w:t>Существует</w:t>
      </w:r>
      <w:r w:rsidR="007703FB" w:rsidRPr="008C1888">
        <w:t xml:space="preserve"> </w:t>
      </w:r>
      <w:r w:rsidR="007703FB">
        <w:t>постоянная</w:t>
      </w:r>
      <w:r w:rsidR="007703FB" w:rsidRPr="008C1888">
        <w:t xml:space="preserve"> </w:t>
      </w:r>
      <w:r w:rsidR="007703FB">
        <w:t>необход</w:t>
      </w:r>
      <w:r w:rsidR="007703FB">
        <w:t>и</w:t>
      </w:r>
      <w:r w:rsidR="007703FB">
        <w:t>мость</w:t>
      </w:r>
      <w:r w:rsidR="007703FB" w:rsidRPr="008C1888">
        <w:t xml:space="preserve"> </w:t>
      </w:r>
      <w:r w:rsidR="007703FB">
        <w:t>в</w:t>
      </w:r>
      <w:r w:rsidR="007703FB" w:rsidRPr="008C1888">
        <w:t xml:space="preserve"> </w:t>
      </w:r>
      <w:r w:rsidR="007703FB">
        <w:t>проведении</w:t>
      </w:r>
      <w:r w:rsidR="007703FB" w:rsidRPr="008C1888">
        <w:t xml:space="preserve"> </w:t>
      </w:r>
      <w:r w:rsidR="007703FB">
        <w:t>мониторинга</w:t>
      </w:r>
      <w:r w:rsidR="007703FB" w:rsidRPr="008C1888">
        <w:t xml:space="preserve">, </w:t>
      </w:r>
      <w:r w:rsidR="007703FB">
        <w:t>которую</w:t>
      </w:r>
      <w:r w:rsidR="007703FB" w:rsidRPr="008C1888">
        <w:t xml:space="preserve"> </w:t>
      </w:r>
      <w:r w:rsidR="007703FB">
        <w:t>невозможно</w:t>
      </w:r>
      <w:r w:rsidR="007703FB" w:rsidRPr="008C1888">
        <w:t xml:space="preserve"> </w:t>
      </w:r>
      <w:r w:rsidR="007703FB">
        <w:t>удовлетворить в связи с недостаточным государственным финансированием</w:t>
      </w:r>
      <w:r w:rsidR="007703FB" w:rsidRPr="008C1888">
        <w:t xml:space="preserve">. </w:t>
      </w:r>
      <w:r w:rsidR="007703FB">
        <w:t>Она</w:t>
      </w:r>
      <w:r w:rsidR="007703FB" w:rsidRPr="000D11A1">
        <w:t xml:space="preserve"> </w:t>
      </w:r>
      <w:r w:rsidR="007703FB">
        <w:t>спрашивает</w:t>
      </w:r>
      <w:r w:rsidR="007703FB" w:rsidRPr="000D11A1">
        <w:t xml:space="preserve">, </w:t>
      </w:r>
      <w:r w:rsidR="007703FB">
        <w:t>сущес</w:t>
      </w:r>
      <w:r w:rsidR="007703FB">
        <w:t>т</w:t>
      </w:r>
      <w:r w:rsidR="007703FB">
        <w:t>вуют</w:t>
      </w:r>
      <w:r w:rsidR="007703FB" w:rsidRPr="000D11A1">
        <w:t xml:space="preserve"> </w:t>
      </w:r>
      <w:r w:rsidR="007703FB">
        <w:t>ли</w:t>
      </w:r>
      <w:r w:rsidR="007703FB" w:rsidRPr="000D11A1">
        <w:t xml:space="preserve"> </w:t>
      </w:r>
      <w:r w:rsidR="007703FB">
        <w:t>планы</w:t>
      </w:r>
      <w:r w:rsidR="007703FB" w:rsidRPr="000D11A1">
        <w:t xml:space="preserve"> </w:t>
      </w:r>
      <w:r w:rsidR="007703FB">
        <w:t>по</w:t>
      </w:r>
      <w:r w:rsidR="007703FB" w:rsidRPr="000D11A1">
        <w:t xml:space="preserve"> </w:t>
      </w:r>
      <w:r w:rsidR="007703FB">
        <w:t>увеличению</w:t>
      </w:r>
      <w:r w:rsidR="007703FB" w:rsidRPr="000D11A1">
        <w:t xml:space="preserve"> </w:t>
      </w:r>
      <w:r w:rsidR="007703FB">
        <w:t>бюджета</w:t>
      </w:r>
      <w:r w:rsidR="007703FB" w:rsidRPr="000D11A1">
        <w:t xml:space="preserve">, </w:t>
      </w:r>
      <w:r w:rsidR="007703FB">
        <w:t>чтобы</w:t>
      </w:r>
      <w:r w:rsidR="007703FB" w:rsidRPr="000D11A1">
        <w:t xml:space="preserve"> </w:t>
      </w:r>
      <w:r w:rsidR="007703FB">
        <w:t>дать</w:t>
      </w:r>
      <w:r w:rsidR="007703FB" w:rsidRPr="000D11A1">
        <w:t xml:space="preserve"> </w:t>
      </w:r>
      <w:r w:rsidR="007703FB">
        <w:t>возможность</w:t>
      </w:r>
      <w:r w:rsidR="007703FB" w:rsidRPr="000D11A1">
        <w:t xml:space="preserve"> </w:t>
      </w:r>
      <w:r w:rsidR="007703FB">
        <w:t>Защитнику</w:t>
      </w:r>
      <w:r w:rsidR="007703FB" w:rsidRPr="000D11A1">
        <w:t xml:space="preserve"> </w:t>
      </w:r>
      <w:r w:rsidR="007703FB">
        <w:t>прав</w:t>
      </w:r>
      <w:r w:rsidR="007703FB" w:rsidRPr="000D11A1">
        <w:t xml:space="preserve"> </w:t>
      </w:r>
      <w:r w:rsidR="007703FB">
        <w:t>человека</w:t>
      </w:r>
      <w:r w:rsidR="007703FB" w:rsidRPr="000D11A1">
        <w:t xml:space="preserve"> </w:t>
      </w:r>
      <w:r w:rsidR="007703FB">
        <w:t>выполнять</w:t>
      </w:r>
      <w:r w:rsidR="007703FB" w:rsidRPr="000D11A1">
        <w:t xml:space="preserve"> </w:t>
      </w:r>
      <w:r w:rsidR="007703FB">
        <w:t>свои</w:t>
      </w:r>
      <w:r w:rsidR="007703FB" w:rsidRPr="000D11A1">
        <w:t xml:space="preserve"> </w:t>
      </w:r>
      <w:r w:rsidR="007703FB">
        <w:t>функции</w:t>
      </w:r>
      <w:r w:rsidR="007703FB" w:rsidRPr="000D11A1">
        <w:t xml:space="preserve"> </w:t>
      </w:r>
      <w:r w:rsidR="007703FB">
        <w:t>надлежащим образом, включая те, к</w:t>
      </w:r>
      <w:r w:rsidR="007703FB">
        <w:t>о</w:t>
      </w:r>
      <w:r w:rsidR="007703FB">
        <w:t>торые св</w:t>
      </w:r>
      <w:r w:rsidR="007703FB">
        <w:t>я</w:t>
      </w:r>
      <w:r w:rsidR="007703FB">
        <w:t>заны с рассмотрением жалоб и выполнением обязанностей в качестве наци</w:t>
      </w:r>
      <w:r w:rsidR="007703FB">
        <w:t>о</w:t>
      </w:r>
      <w:r w:rsidR="007703FB">
        <w:t>нального превентивного механизма</w:t>
      </w:r>
      <w:r w:rsidR="007703FB" w:rsidRPr="000D11A1">
        <w:t>.</w:t>
      </w:r>
    </w:p>
    <w:p w:rsidR="007703FB" w:rsidRPr="007D078D" w:rsidRDefault="00431FBD" w:rsidP="00036CDB">
      <w:pPr>
        <w:pStyle w:val="SingleTxtGR"/>
      </w:pPr>
      <w:r>
        <w:t>18.</w:t>
      </w:r>
      <w:r>
        <w:tab/>
      </w:r>
      <w:r w:rsidR="007703FB">
        <w:t>В</w:t>
      </w:r>
      <w:r w:rsidR="007703FB" w:rsidRPr="00FC5859">
        <w:t xml:space="preserve"> </w:t>
      </w:r>
      <w:r w:rsidR="007703FB">
        <w:t>докладе</w:t>
      </w:r>
      <w:r w:rsidR="007703FB" w:rsidRPr="00FC5859">
        <w:t xml:space="preserve"> </w:t>
      </w:r>
      <w:r w:rsidR="007703FB">
        <w:t>Южнокавказской</w:t>
      </w:r>
      <w:r w:rsidR="007703FB" w:rsidRPr="00FC5859">
        <w:t xml:space="preserve"> </w:t>
      </w:r>
      <w:r w:rsidR="007703FB">
        <w:t>сети</w:t>
      </w:r>
      <w:r w:rsidR="007703FB" w:rsidRPr="00FC5859">
        <w:t xml:space="preserve"> </w:t>
      </w:r>
      <w:r w:rsidR="007703FB">
        <w:t>правозащитников</w:t>
      </w:r>
      <w:r w:rsidR="007703FB" w:rsidRPr="00FC5859">
        <w:t xml:space="preserve">, </w:t>
      </w:r>
      <w:r w:rsidR="007703FB">
        <w:t>имеющемся</w:t>
      </w:r>
      <w:r w:rsidR="007703FB" w:rsidRPr="00FC5859">
        <w:t xml:space="preserve"> </w:t>
      </w:r>
      <w:r w:rsidR="007703FB">
        <w:t>на</w:t>
      </w:r>
      <w:r w:rsidR="007703FB" w:rsidRPr="00FC5859">
        <w:t xml:space="preserve"> </w:t>
      </w:r>
      <w:r w:rsidR="007703FB">
        <w:t>веб</w:t>
      </w:r>
      <w:r w:rsidR="004B3452">
        <w:t>-</w:t>
      </w:r>
      <w:r w:rsidR="007703FB">
        <w:t>сайте</w:t>
      </w:r>
      <w:r w:rsidR="007703FB" w:rsidRPr="00FC5859">
        <w:t xml:space="preserve"> </w:t>
      </w:r>
      <w:r w:rsidR="007703FB">
        <w:t>Комитета</w:t>
      </w:r>
      <w:r w:rsidR="007703FB" w:rsidRPr="00FC5859">
        <w:t xml:space="preserve">, </w:t>
      </w:r>
      <w:r w:rsidR="007703FB">
        <w:t>содержится</w:t>
      </w:r>
      <w:r w:rsidR="007703FB" w:rsidRPr="00FC5859">
        <w:t xml:space="preserve"> </w:t>
      </w:r>
      <w:r w:rsidR="007703FB">
        <w:t>информация</w:t>
      </w:r>
      <w:r w:rsidR="007703FB" w:rsidRPr="00FC5859">
        <w:t xml:space="preserve"> </w:t>
      </w:r>
      <w:r w:rsidR="007703FB">
        <w:t>о количестве гибнущих ежегодно в</w:t>
      </w:r>
      <w:r w:rsidR="007703FB">
        <w:t>о</w:t>
      </w:r>
      <w:r w:rsidR="007703FB">
        <w:t>еннослужащих, включая случаи самоубийства</w:t>
      </w:r>
      <w:r w:rsidR="007703FB" w:rsidRPr="00FC5859">
        <w:t xml:space="preserve">. </w:t>
      </w:r>
      <w:r w:rsidR="007703FB">
        <w:t>Однако</w:t>
      </w:r>
      <w:r w:rsidR="007703FB" w:rsidRPr="00785DEB">
        <w:t xml:space="preserve"> </w:t>
      </w:r>
      <w:r w:rsidR="007703FB">
        <w:t>она</w:t>
      </w:r>
      <w:r w:rsidR="007703FB" w:rsidRPr="00785DEB">
        <w:t xml:space="preserve"> </w:t>
      </w:r>
      <w:r w:rsidR="007703FB">
        <w:t>не</w:t>
      </w:r>
      <w:r w:rsidR="007703FB" w:rsidRPr="00785DEB">
        <w:t xml:space="preserve"> </w:t>
      </w:r>
      <w:r w:rsidR="007703FB">
        <w:t>нашла</w:t>
      </w:r>
      <w:r w:rsidR="007703FB" w:rsidRPr="00785DEB">
        <w:t xml:space="preserve"> </w:t>
      </w:r>
      <w:r w:rsidR="007703FB">
        <w:t>никаких</w:t>
      </w:r>
      <w:r w:rsidR="007703FB" w:rsidRPr="00785DEB">
        <w:t xml:space="preserve"> </w:t>
      </w:r>
      <w:r w:rsidR="007703FB">
        <w:t>официальных</w:t>
      </w:r>
      <w:r w:rsidR="007703FB" w:rsidRPr="00785DEB">
        <w:t xml:space="preserve"> </w:t>
      </w:r>
      <w:r w:rsidR="007703FB">
        <w:t>цифр</w:t>
      </w:r>
      <w:r w:rsidR="007703FB" w:rsidRPr="00785DEB">
        <w:t xml:space="preserve"> </w:t>
      </w:r>
      <w:r w:rsidR="007703FB">
        <w:t>на</w:t>
      </w:r>
      <w:r w:rsidR="007703FB" w:rsidRPr="00785DEB">
        <w:t xml:space="preserve"> </w:t>
      </w:r>
      <w:r w:rsidR="007703FB">
        <w:t>этот</w:t>
      </w:r>
      <w:r w:rsidR="007703FB" w:rsidRPr="00785DEB">
        <w:t xml:space="preserve"> </w:t>
      </w:r>
      <w:r w:rsidR="007703FB">
        <w:t>счет</w:t>
      </w:r>
      <w:r w:rsidR="007703FB" w:rsidRPr="00785DEB">
        <w:t xml:space="preserve"> </w:t>
      </w:r>
      <w:r w:rsidR="007703FB">
        <w:t>и</w:t>
      </w:r>
      <w:r w:rsidR="007703FB" w:rsidRPr="00785DEB">
        <w:t xml:space="preserve"> </w:t>
      </w:r>
      <w:r w:rsidR="007703FB">
        <w:t>будет</w:t>
      </w:r>
      <w:r w:rsidR="007703FB" w:rsidRPr="00785DEB">
        <w:t xml:space="preserve"> </w:t>
      </w:r>
      <w:r w:rsidR="007703FB">
        <w:t>признательна</w:t>
      </w:r>
      <w:r w:rsidR="007703FB" w:rsidRPr="00785DEB">
        <w:t xml:space="preserve"> </w:t>
      </w:r>
      <w:r w:rsidR="007703FB">
        <w:t>за</w:t>
      </w:r>
      <w:r w:rsidR="007703FB" w:rsidRPr="00785DEB">
        <w:t xml:space="preserve"> </w:t>
      </w:r>
      <w:r w:rsidR="007703FB">
        <w:t>их</w:t>
      </w:r>
      <w:r w:rsidR="007703FB" w:rsidRPr="00785DEB">
        <w:t xml:space="preserve"> </w:t>
      </w:r>
      <w:r w:rsidR="007703FB">
        <w:t>представление</w:t>
      </w:r>
      <w:r w:rsidR="007703FB" w:rsidRPr="00785DEB">
        <w:t xml:space="preserve">, </w:t>
      </w:r>
      <w:r w:rsidR="007703FB">
        <w:t>если</w:t>
      </w:r>
      <w:r w:rsidR="007703FB" w:rsidRPr="00785DEB">
        <w:t xml:space="preserve"> </w:t>
      </w:r>
      <w:r w:rsidR="007703FB">
        <w:t>т</w:t>
      </w:r>
      <w:r w:rsidR="007703FB">
        <w:t>а</w:t>
      </w:r>
      <w:r w:rsidR="007703FB">
        <w:t>ковые</w:t>
      </w:r>
      <w:r w:rsidR="007703FB" w:rsidRPr="00785DEB">
        <w:t xml:space="preserve"> </w:t>
      </w:r>
      <w:r w:rsidR="007703FB">
        <w:t>существуют</w:t>
      </w:r>
      <w:r w:rsidR="007703FB" w:rsidRPr="00785DEB">
        <w:t xml:space="preserve">. </w:t>
      </w:r>
      <w:r w:rsidR="007703FB">
        <w:t>Она хотела бы также знать, какие были приняты меры по обеспечению независимости Следственной службы от военной иерархии и я</w:t>
      </w:r>
      <w:r w:rsidR="007703FB">
        <w:t>в</w:t>
      </w:r>
      <w:r w:rsidR="007703FB">
        <w:t>ляется ли Военная прокуратура независимой от этой иерархии</w:t>
      </w:r>
      <w:r w:rsidR="007703FB" w:rsidRPr="00785DEB">
        <w:t xml:space="preserve">. </w:t>
      </w:r>
      <w:r w:rsidR="007703FB">
        <w:t>Сколько</w:t>
      </w:r>
      <w:r w:rsidR="007703FB" w:rsidRPr="0076619C">
        <w:t xml:space="preserve"> </w:t>
      </w:r>
      <w:r w:rsidR="007703FB">
        <w:t>дел</w:t>
      </w:r>
      <w:r w:rsidR="007703FB" w:rsidRPr="0076619C">
        <w:t xml:space="preserve"> </w:t>
      </w:r>
      <w:r w:rsidR="007703FB">
        <w:t>б</w:t>
      </w:r>
      <w:r w:rsidR="007703FB">
        <w:t>ы</w:t>
      </w:r>
      <w:r w:rsidR="007703FB">
        <w:t>ло</w:t>
      </w:r>
      <w:r w:rsidR="007703FB" w:rsidRPr="0076619C">
        <w:t xml:space="preserve"> </w:t>
      </w:r>
      <w:r w:rsidR="007703FB">
        <w:t>рассмотрено</w:t>
      </w:r>
      <w:r w:rsidR="007703FB" w:rsidRPr="0076619C">
        <w:t xml:space="preserve"> </w:t>
      </w:r>
      <w:r w:rsidR="007703FB">
        <w:t>Следственной</w:t>
      </w:r>
      <w:r w:rsidR="007703FB" w:rsidRPr="0076619C">
        <w:t xml:space="preserve"> </w:t>
      </w:r>
      <w:r w:rsidR="007703FB">
        <w:t>службой</w:t>
      </w:r>
      <w:r w:rsidR="007703FB" w:rsidRPr="0076619C">
        <w:t xml:space="preserve"> </w:t>
      </w:r>
      <w:r w:rsidR="007703FB">
        <w:t>с</w:t>
      </w:r>
      <w:r w:rsidR="007703FB" w:rsidRPr="0076619C">
        <w:t xml:space="preserve"> </w:t>
      </w:r>
      <w:r w:rsidR="007703FB">
        <w:t>момента</w:t>
      </w:r>
      <w:r w:rsidR="007703FB" w:rsidRPr="0076619C">
        <w:t xml:space="preserve"> </w:t>
      </w:r>
      <w:r w:rsidR="007703FB">
        <w:t>ее</w:t>
      </w:r>
      <w:r w:rsidR="007703FB" w:rsidRPr="0076619C">
        <w:t xml:space="preserve"> </w:t>
      </w:r>
      <w:r w:rsidR="007703FB">
        <w:t>создания</w:t>
      </w:r>
      <w:r w:rsidR="007703FB" w:rsidRPr="0076619C">
        <w:t xml:space="preserve"> </w:t>
      </w:r>
      <w:r w:rsidR="007703FB">
        <w:t>в</w:t>
      </w:r>
      <w:r w:rsidR="007703FB" w:rsidRPr="0076619C">
        <w:t xml:space="preserve"> 2007</w:t>
      </w:r>
      <w:r w:rsidR="007703FB">
        <w:t xml:space="preserve"> году, включая заявления о пытках</w:t>
      </w:r>
      <w:r w:rsidR="007703FB" w:rsidRPr="0076619C">
        <w:t xml:space="preserve">, </w:t>
      </w:r>
      <w:r w:rsidR="007703FB">
        <w:t>жестоком обращении или случаях дедовщины, и какого удалось добиться результата</w:t>
      </w:r>
      <w:r w:rsidR="007703FB" w:rsidRPr="0076619C">
        <w:t xml:space="preserve">? </w:t>
      </w:r>
      <w:r w:rsidR="007703FB">
        <w:t>В</w:t>
      </w:r>
      <w:r w:rsidR="007703FB" w:rsidRPr="002C3296">
        <w:t xml:space="preserve"> </w:t>
      </w:r>
      <w:r w:rsidR="007703FB">
        <w:t>частности</w:t>
      </w:r>
      <w:r w:rsidR="007703FB" w:rsidRPr="002C3296">
        <w:t xml:space="preserve">, </w:t>
      </w:r>
      <w:r w:rsidR="007703FB">
        <w:t>она хотела бы получить о</w:t>
      </w:r>
      <w:r w:rsidR="007703FB">
        <w:t>б</w:t>
      </w:r>
      <w:r w:rsidR="007703FB">
        <w:t xml:space="preserve">новленную информацию по делу Вардана Севяна, упомянутому в пункте </w:t>
      </w:r>
      <w:r w:rsidR="007703FB" w:rsidRPr="002C3296">
        <w:t xml:space="preserve">11 </w:t>
      </w:r>
      <w:r w:rsidR="007703FB" w:rsidRPr="007E14BE">
        <w:t>a</w:t>
      </w:r>
      <w:r w:rsidR="007703FB" w:rsidRPr="002C3296">
        <w:t xml:space="preserve">) </w:t>
      </w:r>
      <w:r w:rsidR="007703FB">
        <w:t>перечня вопросов</w:t>
      </w:r>
      <w:r w:rsidR="007703FB" w:rsidRPr="002C3296">
        <w:t xml:space="preserve">. </w:t>
      </w:r>
      <w:r w:rsidR="007703FB">
        <w:t>Семья</w:t>
      </w:r>
      <w:r w:rsidR="007703FB" w:rsidRPr="00CB6DFE">
        <w:t xml:space="preserve"> </w:t>
      </w:r>
      <w:r w:rsidR="007703FB">
        <w:t>погибшего</w:t>
      </w:r>
      <w:r w:rsidR="007703FB" w:rsidRPr="00CB6DFE">
        <w:t xml:space="preserve"> </w:t>
      </w:r>
      <w:r w:rsidR="007703FB">
        <w:t>утверждает</w:t>
      </w:r>
      <w:r w:rsidR="007703FB" w:rsidRPr="00CB6DFE">
        <w:t xml:space="preserve">, </w:t>
      </w:r>
      <w:r w:rsidR="007703FB">
        <w:t>что</w:t>
      </w:r>
      <w:r w:rsidR="007703FB" w:rsidRPr="00CB6DFE">
        <w:t xml:space="preserve"> </w:t>
      </w:r>
      <w:r w:rsidR="007703FB">
        <w:t>он</w:t>
      </w:r>
      <w:r w:rsidR="007703FB" w:rsidRPr="00CB6DFE">
        <w:t xml:space="preserve"> </w:t>
      </w:r>
      <w:r w:rsidR="007703FB">
        <w:t>был</w:t>
      </w:r>
      <w:r w:rsidR="007703FB" w:rsidRPr="00CB6DFE">
        <w:t xml:space="preserve"> </w:t>
      </w:r>
      <w:r w:rsidR="007703FB">
        <w:t>правшой</w:t>
      </w:r>
      <w:r w:rsidR="007703FB" w:rsidRPr="00CB6DFE">
        <w:t xml:space="preserve">, </w:t>
      </w:r>
      <w:r w:rsidR="007703FB">
        <w:t>однако</w:t>
      </w:r>
      <w:r w:rsidR="007703FB" w:rsidRPr="00CB6DFE">
        <w:t xml:space="preserve"> </w:t>
      </w:r>
      <w:r w:rsidR="007703FB">
        <w:t>расположение</w:t>
      </w:r>
      <w:r w:rsidR="007703FB" w:rsidRPr="00CB6DFE">
        <w:t xml:space="preserve"> </w:t>
      </w:r>
      <w:r w:rsidR="007703FB">
        <w:t>смертельного пулевого</w:t>
      </w:r>
      <w:r w:rsidR="007703FB" w:rsidRPr="00CB6DFE">
        <w:t xml:space="preserve"> </w:t>
      </w:r>
      <w:r w:rsidR="007703FB">
        <w:t>ранения</w:t>
      </w:r>
      <w:r w:rsidR="007703FB" w:rsidRPr="00CB6DFE">
        <w:t xml:space="preserve"> </w:t>
      </w:r>
      <w:r w:rsidR="007703FB">
        <w:t>дает основания предполагать, что курок был спущен его левой рукой</w:t>
      </w:r>
      <w:r w:rsidR="007703FB" w:rsidRPr="00CB6DFE">
        <w:t xml:space="preserve">. </w:t>
      </w:r>
      <w:r w:rsidR="007703FB">
        <w:t>Она спрашивает, не могла бы делегация прокомментировать это дело</w:t>
      </w:r>
      <w:r w:rsidR="007703FB" w:rsidRPr="00CB6DFE">
        <w:t xml:space="preserve">. </w:t>
      </w:r>
      <w:r w:rsidR="007703FB">
        <w:t>Она также хотела бы получить более подробную информацию по делу Геворка Коциняна</w:t>
      </w:r>
      <w:r w:rsidR="007703FB" w:rsidRPr="009462B3">
        <w:t xml:space="preserve">, </w:t>
      </w:r>
      <w:r w:rsidR="007703FB">
        <w:t>включая сведения о властях, пров</w:t>
      </w:r>
      <w:r w:rsidR="007703FB">
        <w:t>о</w:t>
      </w:r>
      <w:r w:rsidR="007703FB">
        <w:t>дивших следствие и возбуждавших уголовное дело</w:t>
      </w:r>
      <w:r w:rsidR="007703FB" w:rsidRPr="009462B3">
        <w:t xml:space="preserve">, </w:t>
      </w:r>
      <w:r w:rsidR="007703FB">
        <w:t>учитывая, что смерть н</w:t>
      </w:r>
      <w:r w:rsidR="007703FB">
        <w:t>а</w:t>
      </w:r>
      <w:r w:rsidR="007703FB">
        <w:t>ступила на территории Нагорного Карабаха</w:t>
      </w:r>
      <w:r w:rsidR="007703FB" w:rsidRPr="009462B3">
        <w:t xml:space="preserve">. </w:t>
      </w:r>
      <w:r w:rsidR="007703FB">
        <w:t>Из</w:t>
      </w:r>
      <w:r w:rsidR="007703FB" w:rsidRPr="00100EA1">
        <w:t xml:space="preserve"> </w:t>
      </w:r>
      <w:r w:rsidR="007703FB">
        <w:t>полученного</w:t>
      </w:r>
      <w:r w:rsidR="007703FB" w:rsidRPr="00100EA1">
        <w:t xml:space="preserve"> </w:t>
      </w:r>
      <w:r w:rsidR="007703FB">
        <w:t>ответа можно предположить, что информация была представлена властями Нагорного Кар</w:t>
      </w:r>
      <w:r w:rsidR="007703FB">
        <w:t>а</w:t>
      </w:r>
      <w:r w:rsidR="007703FB">
        <w:t>баха</w:t>
      </w:r>
      <w:r w:rsidR="007703FB" w:rsidRPr="00100EA1">
        <w:t xml:space="preserve">. </w:t>
      </w:r>
      <w:r w:rsidR="007703FB">
        <w:t>Она</w:t>
      </w:r>
      <w:r w:rsidR="007703FB" w:rsidRPr="00180153">
        <w:t xml:space="preserve"> </w:t>
      </w:r>
      <w:r w:rsidR="007703FB">
        <w:t>будет</w:t>
      </w:r>
      <w:r w:rsidR="007703FB" w:rsidRPr="00180153">
        <w:t xml:space="preserve"> </w:t>
      </w:r>
      <w:r w:rsidR="007703FB">
        <w:t>приветствовать</w:t>
      </w:r>
      <w:r w:rsidR="007703FB" w:rsidRPr="00180153">
        <w:t xml:space="preserve"> </w:t>
      </w:r>
      <w:r w:rsidR="007703FB">
        <w:t>разъяснения</w:t>
      </w:r>
      <w:r w:rsidR="007703FB" w:rsidRPr="00180153">
        <w:t xml:space="preserve"> </w:t>
      </w:r>
      <w:r w:rsidR="007703FB">
        <w:t>о</w:t>
      </w:r>
      <w:r w:rsidR="007703FB" w:rsidRPr="00180153">
        <w:t xml:space="preserve"> </w:t>
      </w:r>
      <w:r w:rsidR="007703FB">
        <w:t>системе</w:t>
      </w:r>
      <w:r w:rsidR="007703FB" w:rsidRPr="00180153">
        <w:t xml:space="preserve"> </w:t>
      </w:r>
      <w:r w:rsidR="007703FB">
        <w:t>субординации</w:t>
      </w:r>
      <w:r w:rsidR="007703FB" w:rsidRPr="00180153">
        <w:t xml:space="preserve">, </w:t>
      </w:r>
      <w:r w:rsidR="007703FB">
        <w:t>степени</w:t>
      </w:r>
      <w:r w:rsidR="007703FB" w:rsidRPr="00180153">
        <w:t xml:space="preserve"> </w:t>
      </w:r>
      <w:r w:rsidR="007703FB">
        <w:t>независимости</w:t>
      </w:r>
      <w:r w:rsidR="007703FB" w:rsidRPr="00180153">
        <w:t xml:space="preserve"> </w:t>
      </w:r>
      <w:r w:rsidR="007703FB">
        <w:t>и</w:t>
      </w:r>
      <w:r w:rsidR="007703FB" w:rsidRPr="00180153">
        <w:t xml:space="preserve"> </w:t>
      </w:r>
      <w:r w:rsidR="007703FB">
        <w:t>компетентности</w:t>
      </w:r>
      <w:r w:rsidR="007703FB" w:rsidRPr="00180153">
        <w:t xml:space="preserve"> </w:t>
      </w:r>
      <w:r w:rsidR="007703FB">
        <w:t>задействованных</w:t>
      </w:r>
      <w:r w:rsidR="007703FB" w:rsidRPr="00180153">
        <w:t xml:space="preserve"> </w:t>
      </w:r>
      <w:r w:rsidR="007703FB">
        <w:t>органов</w:t>
      </w:r>
      <w:r w:rsidR="007703FB" w:rsidRPr="00180153">
        <w:t xml:space="preserve">, </w:t>
      </w:r>
      <w:r w:rsidR="007703FB">
        <w:t>учитывая</w:t>
      </w:r>
      <w:r w:rsidR="007703FB" w:rsidRPr="00180153">
        <w:t xml:space="preserve">, </w:t>
      </w:r>
      <w:r w:rsidR="007703FB">
        <w:t>что</w:t>
      </w:r>
      <w:r w:rsidR="007703FB" w:rsidRPr="00180153">
        <w:t xml:space="preserve"> </w:t>
      </w:r>
      <w:r w:rsidR="007703FB">
        <w:t>этот случай произошел в регионе, который некоторые называют оккупированной, а другие – полностью аннексированной территорией</w:t>
      </w:r>
      <w:r w:rsidR="007703FB" w:rsidRPr="00180153">
        <w:t xml:space="preserve">. </w:t>
      </w:r>
      <w:r w:rsidR="007703FB">
        <w:t>Требуется</w:t>
      </w:r>
      <w:r w:rsidR="007703FB" w:rsidRPr="007D078D">
        <w:t xml:space="preserve"> </w:t>
      </w:r>
      <w:r w:rsidR="007703FB">
        <w:t>более</w:t>
      </w:r>
      <w:r w:rsidR="007703FB" w:rsidRPr="007D078D">
        <w:t xml:space="preserve"> </w:t>
      </w:r>
      <w:r w:rsidR="007703FB">
        <w:t>подробная</w:t>
      </w:r>
      <w:r w:rsidR="007703FB" w:rsidRPr="007D078D">
        <w:t xml:space="preserve"> </w:t>
      </w:r>
      <w:r w:rsidR="007703FB">
        <w:t>информация</w:t>
      </w:r>
      <w:r w:rsidR="007703FB" w:rsidRPr="007D078D">
        <w:t xml:space="preserve"> </w:t>
      </w:r>
      <w:r w:rsidR="007703FB">
        <w:t>о</w:t>
      </w:r>
      <w:r w:rsidR="007703FB" w:rsidRPr="007D078D">
        <w:t xml:space="preserve"> </w:t>
      </w:r>
      <w:r w:rsidR="007703FB">
        <w:t>деле</w:t>
      </w:r>
      <w:r w:rsidR="007703FB" w:rsidRPr="007D078D">
        <w:t xml:space="preserve"> </w:t>
      </w:r>
      <w:r w:rsidR="007703FB">
        <w:t>Артака</w:t>
      </w:r>
      <w:r w:rsidR="007703FB" w:rsidRPr="007D078D">
        <w:t xml:space="preserve"> </w:t>
      </w:r>
      <w:r w:rsidR="007703FB">
        <w:t>Назаряна</w:t>
      </w:r>
      <w:r w:rsidR="007703FB" w:rsidRPr="007D078D">
        <w:t>,</w:t>
      </w:r>
      <w:r w:rsidR="007703FB">
        <w:t xml:space="preserve"> поскольку некоторым подсудимым были предъявлены обвинения в подстрекательстве к самоубийству</w:t>
      </w:r>
      <w:r w:rsidR="007703FB" w:rsidRPr="007D078D">
        <w:t>.</w:t>
      </w:r>
    </w:p>
    <w:p w:rsidR="007703FB" w:rsidRPr="0094465B" w:rsidRDefault="00431FBD" w:rsidP="00036CDB">
      <w:pPr>
        <w:pStyle w:val="SingleTxtGR"/>
      </w:pPr>
      <w:r>
        <w:t>19.</w:t>
      </w:r>
      <w:r>
        <w:tab/>
      </w:r>
      <w:r w:rsidR="007703FB">
        <w:t>Переходя</w:t>
      </w:r>
      <w:r w:rsidR="007703FB" w:rsidRPr="002028DB">
        <w:t xml:space="preserve"> </w:t>
      </w:r>
      <w:r w:rsidR="007703FB">
        <w:t>к</w:t>
      </w:r>
      <w:r w:rsidR="007703FB" w:rsidRPr="002028DB">
        <w:t xml:space="preserve"> </w:t>
      </w:r>
      <w:r w:rsidR="007703FB">
        <w:t>вопросу</w:t>
      </w:r>
      <w:r w:rsidR="007703FB" w:rsidRPr="002028DB">
        <w:t xml:space="preserve"> </w:t>
      </w:r>
      <w:r w:rsidR="007703FB">
        <w:t>о</w:t>
      </w:r>
      <w:r w:rsidR="007703FB" w:rsidRPr="002028DB">
        <w:t xml:space="preserve"> </w:t>
      </w:r>
      <w:r w:rsidR="007703FB">
        <w:t>насилии</w:t>
      </w:r>
      <w:r w:rsidR="007703FB" w:rsidRPr="002028DB">
        <w:t xml:space="preserve"> </w:t>
      </w:r>
      <w:r w:rsidR="007703FB">
        <w:t>в</w:t>
      </w:r>
      <w:r w:rsidR="007703FB" w:rsidRPr="002028DB">
        <w:t xml:space="preserve"> </w:t>
      </w:r>
      <w:r w:rsidR="007703FB">
        <w:t>семье</w:t>
      </w:r>
      <w:r w:rsidR="007703FB" w:rsidRPr="002028DB">
        <w:t xml:space="preserve">, </w:t>
      </w:r>
      <w:r w:rsidR="007703FB">
        <w:t>г</w:t>
      </w:r>
      <w:r w:rsidR="007703FB" w:rsidRPr="002028DB">
        <w:t>-</w:t>
      </w:r>
      <w:r w:rsidR="007703FB" w:rsidRPr="000324CA">
        <w:t>жа</w:t>
      </w:r>
      <w:r w:rsidR="007703FB" w:rsidRPr="002028DB">
        <w:t xml:space="preserve"> </w:t>
      </w:r>
      <w:r w:rsidR="007703FB" w:rsidRPr="000324CA">
        <w:t>Гаер</w:t>
      </w:r>
      <w:r w:rsidR="007703FB">
        <w:t xml:space="preserve"> просит представить б</w:t>
      </w:r>
      <w:r w:rsidR="007703FB">
        <w:t>о</w:t>
      </w:r>
      <w:r w:rsidR="007703FB">
        <w:t xml:space="preserve">лее полную информацию о </w:t>
      </w:r>
      <w:r w:rsidR="007703FB" w:rsidRPr="002028DB">
        <w:t>31</w:t>
      </w:r>
      <w:r w:rsidR="007703FB">
        <w:t xml:space="preserve"> уголовном деле, упоминаемом в пункте </w:t>
      </w:r>
      <w:r w:rsidR="007703FB" w:rsidRPr="002028DB">
        <w:t>244</w:t>
      </w:r>
      <w:r w:rsidR="007703FB">
        <w:t xml:space="preserve"> отв</w:t>
      </w:r>
      <w:r w:rsidR="007703FB">
        <w:t>е</w:t>
      </w:r>
      <w:r w:rsidR="007703FB">
        <w:t>тов на перечень вопросов, поскольку есть расхождения в представленных ци</w:t>
      </w:r>
      <w:r w:rsidR="007703FB">
        <w:t>ф</w:t>
      </w:r>
      <w:r w:rsidR="007703FB">
        <w:t>рах</w:t>
      </w:r>
      <w:r w:rsidR="007703FB" w:rsidRPr="002028DB">
        <w:t xml:space="preserve">. </w:t>
      </w:r>
      <w:r w:rsidR="007703FB">
        <w:t>Она</w:t>
      </w:r>
      <w:r w:rsidR="007703FB" w:rsidRPr="00B31DDE">
        <w:t xml:space="preserve"> </w:t>
      </w:r>
      <w:r w:rsidR="007703FB">
        <w:t>будет</w:t>
      </w:r>
      <w:r w:rsidR="007703FB" w:rsidRPr="00B31DDE">
        <w:t xml:space="preserve"> </w:t>
      </w:r>
      <w:r w:rsidR="007703FB">
        <w:t>приветствовать</w:t>
      </w:r>
      <w:r w:rsidR="007703FB" w:rsidRPr="00B31DDE">
        <w:t xml:space="preserve"> </w:t>
      </w:r>
      <w:r w:rsidR="007703FB">
        <w:t>подробности</w:t>
      </w:r>
      <w:r w:rsidR="007703FB" w:rsidRPr="00B31DDE">
        <w:t xml:space="preserve"> </w:t>
      </w:r>
      <w:r w:rsidR="007703FB">
        <w:t>о</w:t>
      </w:r>
      <w:r w:rsidR="007703FB" w:rsidRPr="00B31DDE">
        <w:t xml:space="preserve"> </w:t>
      </w:r>
      <w:r w:rsidR="007703FB">
        <w:t>преступлениях</w:t>
      </w:r>
      <w:r w:rsidR="007703FB" w:rsidRPr="00B31DDE">
        <w:t xml:space="preserve">, </w:t>
      </w:r>
      <w:r w:rsidR="007703FB">
        <w:t>совершенных</w:t>
      </w:r>
      <w:r w:rsidR="007703FB" w:rsidRPr="00B31DDE">
        <w:t xml:space="preserve"> </w:t>
      </w:r>
      <w:r w:rsidR="007703FB">
        <w:t>в</w:t>
      </w:r>
      <w:r w:rsidR="007703FB" w:rsidRPr="00B31DDE">
        <w:t xml:space="preserve"> </w:t>
      </w:r>
      <w:r w:rsidR="007703FB">
        <w:t>каждом</w:t>
      </w:r>
      <w:r w:rsidR="007703FB" w:rsidRPr="00B31DDE">
        <w:t xml:space="preserve"> </w:t>
      </w:r>
      <w:r w:rsidR="007703FB">
        <w:t>случае, о статьях Уголовного кодекса, на основании которых подсуд</w:t>
      </w:r>
      <w:r w:rsidR="007703FB">
        <w:t>и</w:t>
      </w:r>
      <w:r w:rsidR="007703FB">
        <w:t>мым были предъявлены обвинения, и о вынесенных приговорах</w:t>
      </w:r>
      <w:r w:rsidR="007703FB" w:rsidRPr="00B31DDE">
        <w:t xml:space="preserve">. </w:t>
      </w:r>
      <w:r w:rsidR="007703FB">
        <w:t>Поскольку</w:t>
      </w:r>
      <w:r w:rsidR="007703FB" w:rsidRPr="0094465B">
        <w:t xml:space="preserve"> </w:t>
      </w:r>
      <w:r w:rsidR="007703FB">
        <w:t>на</w:t>
      </w:r>
      <w:r w:rsidR="007703FB" w:rsidRPr="0094465B">
        <w:t xml:space="preserve"> </w:t>
      </w:r>
      <w:r w:rsidR="007703FB">
        <w:t>всю</w:t>
      </w:r>
      <w:r w:rsidR="007703FB" w:rsidRPr="0094465B">
        <w:t xml:space="preserve"> </w:t>
      </w:r>
      <w:r w:rsidR="007703FB">
        <w:t>страну</w:t>
      </w:r>
      <w:r w:rsidR="007703FB" w:rsidRPr="0094465B">
        <w:t xml:space="preserve"> </w:t>
      </w:r>
      <w:r w:rsidR="007703FB">
        <w:t>имеется</w:t>
      </w:r>
      <w:r w:rsidR="007703FB" w:rsidRPr="0094465B">
        <w:t xml:space="preserve"> </w:t>
      </w:r>
      <w:r w:rsidR="007703FB">
        <w:t>лишь</w:t>
      </w:r>
      <w:r w:rsidR="007703FB" w:rsidRPr="0094465B">
        <w:t xml:space="preserve"> </w:t>
      </w:r>
      <w:r w:rsidR="007703FB">
        <w:t>один</w:t>
      </w:r>
      <w:r w:rsidR="007703FB" w:rsidRPr="0094465B">
        <w:t xml:space="preserve"> </w:t>
      </w:r>
      <w:r w:rsidR="007703FB">
        <w:t>приют</w:t>
      </w:r>
      <w:r w:rsidR="007703FB" w:rsidRPr="0094465B">
        <w:t xml:space="preserve"> </w:t>
      </w:r>
      <w:r w:rsidR="007703FB">
        <w:t>для</w:t>
      </w:r>
      <w:r w:rsidR="007703FB" w:rsidRPr="0094465B">
        <w:t xml:space="preserve"> </w:t>
      </w:r>
      <w:r w:rsidR="007703FB">
        <w:t>жертв</w:t>
      </w:r>
      <w:r w:rsidR="007703FB" w:rsidRPr="0094465B">
        <w:t xml:space="preserve"> </w:t>
      </w:r>
      <w:r w:rsidR="007703FB">
        <w:t>насилия</w:t>
      </w:r>
      <w:r w:rsidR="007703FB" w:rsidRPr="0094465B">
        <w:t xml:space="preserve"> </w:t>
      </w:r>
      <w:r w:rsidR="007703FB">
        <w:t>в</w:t>
      </w:r>
      <w:r w:rsidR="007703FB" w:rsidRPr="0094465B">
        <w:t xml:space="preserve"> </w:t>
      </w:r>
      <w:r w:rsidR="007703FB">
        <w:t>семье</w:t>
      </w:r>
      <w:r w:rsidR="007703FB" w:rsidRPr="0094465B">
        <w:t xml:space="preserve">, </w:t>
      </w:r>
      <w:r w:rsidR="007703FB">
        <w:t>который</w:t>
      </w:r>
      <w:r w:rsidR="007703FB" w:rsidRPr="0094465B">
        <w:t xml:space="preserve"> </w:t>
      </w:r>
      <w:r w:rsidR="007703FB">
        <w:t>н</w:t>
      </w:r>
      <w:r w:rsidR="007703FB">
        <w:t>а</w:t>
      </w:r>
      <w:r w:rsidR="007703FB">
        <w:t>ходится</w:t>
      </w:r>
      <w:r w:rsidR="007703FB" w:rsidRPr="0094465B">
        <w:t xml:space="preserve"> </w:t>
      </w:r>
      <w:r w:rsidR="007703FB">
        <w:t>в</w:t>
      </w:r>
      <w:r w:rsidR="007703FB" w:rsidRPr="0094465B">
        <w:t xml:space="preserve"> </w:t>
      </w:r>
      <w:r w:rsidR="007703FB">
        <w:t>ведении</w:t>
      </w:r>
      <w:r w:rsidR="007703FB" w:rsidRPr="0094465B">
        <w:t xml:space="preserve"> </w:t>
      </w:r>
      <w:r w:rsidR="007703FB">
        <w:t>НПО</w:t>
      </w:r>
      <w:r w:rsidR="007703FB" w:rsidRPr="0094465B">
        <w:t xml:space="preserve"> </w:t>
      </w:r>
      <w:r w:rsidR="007703FB">
        <w:t>и</w:t>
      </w:r>
      <w:r w:rsidR="007703FB" w:rsidRPr="0094465B">
        <w:t xml:space="preserve"> </w:t>
      </w:r>
      <w:r w:rsidR="007703FB">
        <w:t>не</w:t>
      </w:r>
      <w:r w:rsidR="007703FB" w:rsidRPr="0094465B">
        <w:t xml:space="preserve"> </w:t>
      </w:r>
      <w:r w:rsidR="007703FB">
        <w:t>получает</w:t>
      </w:r>
      <w:r w:rsidR="007703FB" w:rsidRPr="0094465B">
        <w:t xml:space="preserve"> </w:t>
      </w:r>
      <w:r w:rsidR="007703FB">
        <w:t>государственного</w:t>
      </w:r>
      <w:r w:rsidR="007703FB" w:rsidRPr="0094465B">
        <w:t xml:space="preserve"> </w:t>
      </w:r>
      <w:r w:rsidR="007703FB">
        <w:t>финансирования</w:t>
      </w:r>
      <w:r w:rsidR="007703FB" w:rsidRPr="0094465B">
        <w:t xml:space="preserve">, </w:t>
      </w:r>
      <w:r w:rsidR="007703FB">
        <w:t>она хотела бы знать, намерено ли государство-участник выделять средства на п</w:t>
      </w:r>
      <w:r w:rsidR="007703FB">
        <w:t>о</w:t>
      </w:r>
      <w:r w:rsidR="007703FB">
        <w:t>добные цели или открыть свои собственные приюты</w:t>
      </w:r>
      <w:r w:rsidR="007703FB" w:rsidRPr="0094465B">
        <w:t>.</w:t>
      </w:r>
    </w:p>
    <w:p w:rsidR="007703FB" w:rsidRPr="004515CB" w:rsidRDefault="00431FBD" w:rsidP="00036CDB">
      <w:pPr>
        <w:pStyle w:val="SingleTxtGR"/>
      </w:pPr>
      <w:r>
        <w:t>20.</w:t>
      </w:r>
      <w:r>
        <w:tab/>
      </w:r>
      <w:r w:rsidR="007703FB">
        <w:t>Что</w:t>
      </w:r>
      <w:r w:rsidR="007703FB" w:rsidRPr="00216932">
        <w:t xml:space="preserve"> </w:t>
      </w:r>
      <w:r w:rsidR="007703FB">
        <w:t>касается</w:t>
      </w:r>
      <w:r w:rsidR="007703FB" w:rsidRPr="00216932">
        <w:t xml:space="preserve"> </w:t>
      </w:r>
      <w:r w:rsidR="007703FB">
        <w:t>независимости</w:t>
      </w:r>
      <w:r w:rsidR="007703FB" w:rsidRPr="00216932">
        <w:t xml:space="preserve"> </w:t>
      </w:r>
      <w:r w:rsidR="007703FB">
        <w:t>судебной</w:t>
      </w:r>
      <w:r w:rsidR="007703FB" w:rsidRPr="00216932">
        <w:t xml:space="preserve"> </w:t>
      </w:r>
      <w:r w:rsidR="007703FB">
        <w:t>власти</w:t>
      </w:r>
      <w:r w:rsidR="007703FB" w:rsidRPr="00216932">
        <w:t xml:space="preserve">, </w:t>
      </w:r>
      <w:r w:rsidR="007703FB">
        <w:t>то</w:t>
      </w:r>
      <w:r w:rsidR="007703FB" w:rsidRPr="00216932">
        <w:t xml:space="preserve"> </w:t>
      </w:r>
      <w:r w:rsidR="007703FB">
        <w:t>она</w:t>
      </w:r>
      <w:r w:rsidR="007703FB" w:rsidRPr="00216932">
        <w:t xml:space="preserve"> </w:t>
      </w:r>
      <w:r w:rsidR="007703FB">
        <w:t>спрашивает</w:t>
      </w:r>
      <w:r w:rsidR="007703FB" w:rsidRPr="00216932">
        <w:t xml:space="preserve">, </w:t>
      </w:r>
      <w:r w:rsidR="007703FB">
        <w:t>ра</w:t>
      </w:r>
      <w:r w:rsidR="007703FB">
        <w:t>с</w:t>
      </w:r>
      <w:r w:rsidR="007703FB">
        <w:t>сматривает</w:t>
      </w:r>
      <w:r w:rsidR="007703FB" w:rsidRPr="00216932">
        <w:t xml:space="preserve"> </w:t>
      </w:r>
      <w:r w:rsidR="007703FB">
        <w:t>ли</w:t>
      </w:r>
      <w:r w:rsidR="007703FB" w:rsidRPr="00216932">
        <w:t xml:space="preserve"> </w:t>
      </w:r>
      <w:r w:rsidR="007703FB">
        <w:t>государство</w:t>
      </w:r>
      <w:r w:rsidR="007703FB" w:rsidRPr="00216932">
        <w:t>-</w:t>
      </w:r>
      <w:r w:rsidR="007703FB">
        <w:t>участник</w:t>
      </w:r>
      <w:r w:rsidR="007703FB" w:rsidRPr="00216932">
        <w:t xml:space="preserve"> </w:t>
      </w:r>
      <w:r w:rsidR="007703FB">
        <w:t>вопрос</w:t>
      </w:r>
      <w:r w:rsidR="007703FB" w:rsidRPr="00216932">
        <w:t xml:space="preserve"> </w:t>
      </w:r>
      <w:r w:rsidR="007703FB">
        <w:t>о</w:t>
      </w:r>
      <w:r w:rsidR="007703FB" w:rsidRPr="00216932">
        <w:t xml:space="preserve"> </w:t>
      </w:r>
      <w:r w:rsidR="007703FB">
        <w:t>внесении</w:t>
      </w:r>
      <w:r w:rsidR="007703FB" w:rsidRPr="00216932">
        <w:t xml:space="preserve"> </w:t>
      </w:r>
      <w:r w:rsidR="007703FB">
        <w:t>поправок</w:t>
      </w:r>
      <w:r w:rsidR="007703FB" w:rsidRPr="00216932">
        <w:t xml:space="preserve"> </w:t>
      </w:r>
      <w:r w:rsidR="007703FB">
        <w:t>в</w:t>
      </w:r>
      <w:r w:rsidR="007703FB" w:rsidRPr="00216932">
        <w:t xml:space="preserve"> </w:t>
      </w:r>
      <w:r w:rsidR="007703FB">
        <w:t>законы</w:t>
      </w:r>
      <w:r w:rsidR="007703FB" w:rsidRPr="00216932">
        <w:t xml:space="preserve">, </w:t>
      </w:r>
      <w:r w:rsidR="007703FB">
        <w:t>р</w:t>
      </w:r>
      <w:r w:rsidR="007703FB">
        <w:t>е</w:t>
      </w:r>
      <w:r w:rsidR="007703FB">
        <w:t>гулирующие назначение и увольнение судей, которые позволят лишить испо</w:t>
      </w:r>
      <w:r w:rsidR="007703FB">
        <w:t>л</w:t>
      </w:r>
      <w:r w:rsidR="007703FB">
        <w:t>нительную ветвь власти полномочий по увольнению судей после</w:t>
      </w:r>
      <w:r>
        <w:t xml:space="preserve"> </w:t>
      </w:r>
      <w:r w:rsidR="007703FB">
        <w:t>их назнач</w:t>
      </w:r>
      <w:r w:rsidR="007703FB">
        <w:t>е</w:t>
      </w:r>
      <w:r w:rsidR="007703FB">
        <w:t>ния</w:t>
      </w:r>
      <w:r w:rsidR="007703FB" w:rsidRPr="00216932">
        <w:t xml:space="preserve">. </w:t>
      </w:r>
      <w:r w:rsidR="007703FB">
        <w:t>В</w:t>
      </w:r>
      <w:r w:rsidR="007703FB" w:rsidRPr="001E5F91">
        <w:t xml:space="preserve"> </w:t>
      </w:r>
      <w:r w:rsidR="007703FB">
        <w:t>частности</w:t>
      </w:r>
      <w:r w:rsidR="007703FB" w:rsidRPr="001E5F91">
        <w:t xml:space="preserve">, </w:t>
      </w:r>
      <w:r w:rsidR="007703FB">
        <w:t>она</w:t>
      </w:r>
      <w:r w:rsidR="007703FB" w:rsidRPr="001E5F91">
        <w:t xml:space="preserve"> </w:t>
      </w:r>
      <w:r w:rsidR="007703FB">
        <w:t>будет</w:t>
      </w:r>
      <w:r w:rsidR="007703FB" w:rsidRPr="001E5F91">
        <w:t xml:space="preserve"> </w:t>
      </w:r>
      <w:r w:rsidR="007703FB">
        <w:t>приветствовать</w:t>
      </w:r>
      <w:r w:rsidR="007703FB" w:rsidRPr="001E5F91">
        <w:t xml:space="preserve"> </w:t>
      </w:r>
      <w:r w:rsidR="007703FB">
        <w:t>дополнительную</w:t>
      </w:r>
      <w:r w:rsidR="007703FB" w:rsidRPr="001E5F91">
        <w:t xml:space="preserve"> </w:t>
      </w:r>
      <w:r w:rsidR="007703FB">
        <w:t>информацию</w:t>
      </w:r>
      <w:r w:rsidR="007703FB" w:rsidRPr="001E5F91">
        <w:t xml:space="preserve"> </w:t>
      </w:r>
      <w:r w:rsidR="007703FB">
        <w:t>по</w:t>
      </w:r>
      <w:r w:rsidR="007703FB" w:rsidRPr="001E5F91">
        <w:t xml:space="preserve"> </w:t>
      </w:r>
      <w:r w:rsidR="007703FB">
        <w:t>делу</w:t>
      </w:r>
      <w:r w:rsidR="007703FB" w:rsidRPr="001E5F91">
        <w:t xml:space="preserve"> </w:t>
      </w:r>
      <w:r w:rsidR="007703FB">
        <w:t>судьи</w:t>
      </w:r>
      <w:r w:rsidR="007703FB" w:rsidRPr="001E5F91">
        <w:t xml:space="preserve"> </w:t>
      </w:r>
      <w:r w:rsidR="007703FB">
        <w:t>Самвела</w:t>
      </w:r>
      <w:r w:rsidR="007703FB" w:rsidRPr="001E5F91">
        <w:t xml:space="preserve"> </w:t>
      </w:r>
      <w:r w:rsidR="007703FB">
        <w:t>Мнацаканяна</w:t>
      </w:r>
      <w:r w:rsidR="007703FB" w:rsidRPr="001E5F91">
        <w:t xml:space="preserve">, </w:t>
      </w:r>
      <w:r w:rsidR="007703FB">
        <w:t>уволенного</w:t>
      </w:r>
      <w:r w:rsidR="007703FB" w:rsidRPr="001E5F91">
        <w:t xml:space="preserve"> </w:t>
      </w:r>
      <w:r w:rsidR="007703FB">
        <w:t>указом</w:t>
      </w:r>
      <w:r w:rsidR="007703FB" w:rsidRPr="001E5F91">
        <w:t xml:space="preserve"> </w:t>
      </w:r>
      <w:r w:rsidR="007703FB">
        <w:t>Президента</w:t>
      </w:r>
      <w:r w:rsidR="007703FB" w:rsidRPr="001E5F91">
        <w:t xml:space="preserve">, </w:t>
      </w:r>
      <w:r w:rsidR="007703FB">
        <w:t>поскольку</w:t>
      </w:r>
      <w:r w:rsidR="007703FB" w:rsidRPr="001E5F91">
        <w:t xml:space="preserve"> </w:t>
      </w:r>
      <w:r w:rsidR="007703FB">
        <w:t>он</w:t>
      </w:r>
      <w:r w:rsidR="007703FB" w:rsidRPr="001E5F91">
        <w:t xml:space="preserve">, </w:t>
      </w:r>
      <w:r w:rsidR="007703FB">
        <w:t>как</w:t>
      </w:r>
      <w:r w:rsidR="007703FB" w:rsidRPr="001E5F91">
        <w:t xml:space="preserve"> </w:t>
      </w:r>
      <w:r w:rsidR="007703FB" w:rsidRPr="005A385D">
        <w:rPr>
          <w:spacing w:val="2"/>
        </w:rPr>
        <w:t xml:space="preserve">сообщается, принял </w:t>
      </w:r>
      <w:r w:rsidR="007703FB" w:rsidRPr="005A385D">
        <w:rPr>
          <w:rStyle w:val="Strong"/>
          <w:b w:val="0"/>
          <w:spacing w:val="2"/>
        </w:rPr>
        <w:t>решение об изменении меры пресечения обвиняемому на о</w:t>
      </w:r>
      <w:r w:rsidR="007703FB" w:rsidRPr="005A385D">
        <w:rPr>
          <w:rStyle w:val="Strong"/>
          <w:b w:val="0"/>
          <w:spacing w:val="2"/>
        </w:rPr>
        <w:t>с</w:t>
      </w:r>
      <w:r w:rsidR="007703FB" w:rsidRPr="005A385D">
        <w:rPr>
          <w:rStyle w:val="Strong"/>
          <w:b w:val="0"/>
          <w:spacing w:val="2"/>
        </w:rPr>
        <w:t>вобождение под залог вместо ареста, которое не было должным образом обосн</w:t>
      </w:r>
      <w:r w:rsidR="007703FB" w:rsidRPr="005A385D">
        <w:rPr>
          <w:rStyle w:val="Strong"/>
          <w:b w:val="0"/>
          <w:spacing w:val="2"/>
        </w:rPr>
        <w:t>о</w:t>
      </w:r>
      <w:r w:rsidR="007703FB" w:rsidRPr="005A385D">
        <w:rPr>
          <w:rStyle w:val="Strong"/>
          <w:b w:val="0"/>
          <w:spacing w:val="2"/>
        </w:rPr>
        <w:t>вано</w:t>
      </w:r>
      <w:r w:rsidR="007703FB" w:rsidRPr="005A385D">
        <w:rPr>
          <w:spacing w:val="2"/>
        </w:rPr>
        <w:t>. Она просит представить обновленную информацию о чет</w:t>
      </w:r>
      <w:r w:rsidR="007703FB" w:rsidRPr="005A385D">
        <w:rPr>
          <w:spacing w:val="2"/>
        </w:rPr>
        <w:t>ы</w:t>
      </w:r>
      <w:r w:rsidR="007703FB" w:rsidRPr="005A385D">
        <w:rPr>
          <w:spacing w:val="2"/>
        </w:rPr>
        <w:t>рех сержантах, о которых сообщается в ответах на перечень вопросов (пункты 379–395),</w:t>
      </w:r>
      <w:r w:rsidR="007703FB">
        <w:t xml:space="preserve"> а также подробно сообщить о статье Уголовного кодекса, в соответс</w:t>
      </w:r>
      <w:r w:rsidR="007703FB">
        <w:t>т</w:t>
      </w:r>
      <w:r w:rsidR="007703FB">
        <w:t>вии с которой они находятся под следствием, и о наказаниях, предусмотренных за н</w:t>
      </w:r>
      <w:r w:rsidR="007703FB">
        <w:t>а</w:t>
      </w:r>
      <w:r w:rsidR="007703FB">
        <w:t>рушение этой статьи</w:t>
      </w:r>
      <w:r w:rsidR="007703FB" w:rsidRPr="00386576">
        <w:t xml:space="preserve">. </w:t>
      </w:r>
      <w:r w:rsidR="007703FB">
        <w:t>Имела</w:t>
      </w:r>
      <w:r w:rsidR="007703FB" w:rsidRPr="004515CB">
        <w:t xml:space="preserve"> </w:t>
      </w:r>
      <w:r w:rsidR="007703FB">
        <w:t>ли</w:t>
      </w:r>
      <w:r w:rsidR="007703FB" w:rsidRPr="004515CB">
        <w:t xml:space="preserve"> </w:t>
      </w:r>
      <w:r w:rsidR="007703FB">
        <w:t>место гибель людей в результате применения этими сержа</w:t>
      </w:r>
      <w:r w:rsidR="007703FB">
        <w:t>н</w:t>
      </w:r>
      <w:r w:rsidR="007703FB">
        <w:t>тами газовых гранат и были ли присуждены компенсации за причиненные р</w:t>
      </w:r>
      <w:r w:rsidR="007703FB">
        <w:t>а</w:t>
      </w:r>
      <w:r w:rsidR="007703FB">
        <w:t>нения</w:t>
      </w:r>
      <w:r w:rsidR="007703FB" w:rsidRPr="004515CB">
        <w:t>?</w:t>
      </w:r>
    </w:p>
    <w:p w:rsidR="007703FB" w:rsidRPr="00C92FC1" w:rsidRDefault="00431FBD" w:rsidP="00036CDB">
      <w:pPr>
        <w:pStyle w:val="SingleTxtGR"/>
      </w:pPr>
      <w:r>
        <w:t>21.</w:t>
      </w:r>
      <w:r>
        <w:tab/>
      </w:r>
      <w:r w:rsidR="007703FB" w:rsidRPr="000324CA">
        <w:t>Г</w:t>
      </w:r>
      <w:r w:rsidR="007703FB" w:rsidRPr="00C92FC1">
        <w:t>-</w:t>
      </w:r>
      <w:r w:rsidR="007703FB" w:rsidRPr="000324CA">
        <w:t>жа</w:t>
      </w:r>
      <w:r w:rsidR="007703FB" w:rsidRPr="00C92FC1">
        <w:t xml:space="preserve"> </w:t>
      </w:r>
      <w:r w:rsidR="007703FB" w:rsidRPr="000324CA">
        <w:t>Гаер</w:t>
      </w:r>
      <w:r w:rsidR="007703FB" w:rsidRPr="00C92FC1">
        <w:t xml:space="preserve"> </w:t>
      </w:r>
      <w:r w:rsidR="007703FB">
        <w:t>хотела</w:t>
      </w:r>
      <w:r w:rsidR="007703FB" w:rsidRPr="00C92FC1">
        <w:t xml:space="preserve"> </w:t>
      </w:r>
      <w:r w:rsidR="007703FB">
        <w:t>бы</w:t>
      </w:r>
      <w:r w:rsidR="007703FB" w:rsidRPr="00C92FC1">
        <w:t xml:space="preserve"> </w:t>
      </w:r>
      <w:r w:rsidR="007703FB">
        <w:t>получить</w:t>
      </w:r>
      <w:r w:rsidR="007703FB" w:rsidRPr="00C92FC1">
        <w:t xml:space="preserve"> </w:t>
      </w:r>
      <w:r w:rsidR="007703FB">
        <w:t>ответ</w:t>
      </w:r>
      <w:r w:rsidR="007703FB" w:rsidRPr="00C92FC1">
        <w:t xml:space="preserve"> </w:t>
      </w:r>
      <w:r w:rsidR="007703FB">
        <w:t>на</w:t>
      </w:r>
      <w:r w:rsidR="007703FB" w:rsidRPr="00C92FC1">
        <w:t xml:space="preserve"> </w:t>
      </w:r>
      <w:r w:rsidR="007703FB">
        <w:t>вопрос</w:t>
      </w:r>
      <w:r w:rsidR="007703FB" w:rsidRPr="00C92FC1">
        <w:t xml:space="preserve">, </w:t>
      </w:r>
      <w:r w:rsidR="007703FB">
        <w:t>заданный</w:t>
      </w:r>
      <w:r w:rsidR="007703FB" w:rsidRPr="00C92FC1">
        <w:t xml:space="preserve"> </w:t>
      </w:r>
      <w:r w:rsidR="007703FB">
        <w:t>Комитетом</w:t>
      </w:r>
      <w:r w:rsidR="007703FB" w:rsidRPr="00C92FC1">
        <w:t xml:space="preserve"> </w:t>
      </w:r>
      <w:r w:rsidR="007703FB">
        <w:t>в</w:t>
      </w:r>
      <w:r w:rsidR="007703FB" w:rsidRPr="00C92FC1">
        <w:t xml:space="preserve"> </w:t>
      </w:r>
      <w:r w:rsidR="007703FB">
        <w:t>пункте</w:t>
      </w:r>
      <w:r>
        <w:t xml:space="preserve"> </w:t>
      </w:r>
      <w:r w:rsidR="007703FB" w:rsidRPr="00C92FC1">
        <w:t xml:space="preserve">8 </w:t>
      </w:r>
      <w:r w:rsidR="007703FB">
        <w:t>перечня</w:t>
      </w:r>
      <w:r w:rsidR="007703FB" w:rsidRPr="00C92FC1">
        <w:t xml:space="preserve"> </w:t>
      </w:r>
      <w:r w:rsidR="007703FB">
        <w:t>вопросов</w:t>
      </w:r>
      <w:r w:rsidR="007703FB" w:rsidRPr="00C92FC1">
        <w:t xml:space="preserve">, </w:t>
      </w:r>
      <w:r w:rsidR="007703FB">
        <w:t>особенно в отношении того, намерено ли госуда</w:t>
      </w:r>
      <w:r w:rsidR="007703FB">
        <w:t>р</w:t>
      </w:r>
      <w:r w:rsidR="007703FB">
        <w:t>ство-участник обеспечить мониторинг и запись допросов сотрудниками пол</w:t>
      </w:r>
      <w:r w:rsidR="007703FB">
        <w:t>и</w:t>
      </w:r>
      <w:r w:rsidR="007703FB">
        <w:t>ции лиц, лишенных свободы и находящихся в любых местах содержания под стражей, включая использование замкнутых систем видеонаблюдения</w:t>
      </w:r>
      <w:r w:rsidR="007703FB" w:rsidRPr="00C92FC1">
        <w:t>.</w:t>
      </w:r>
    </w:p>
    <w:p w:rsidR="007703FB" w:rsidRPr="003D01AD" w:rsidRDefault="00431FBD" w:rsidP="00036CDB">
      <w:pPr>
        <w:pStyle w:val="SingleTxtGR"/>
      </w:pPr>
      <w:r>
        <w:t>22.</w:t>
      </w:r>
      <w:r>
        <w:tab/>
      </w:r>
      <w:r w:rsidR="007703FB">
        <w:t>Переходя</w:t>
      </w:r>
      <w:r w:rsidR="007703FB" w:rsidRPr="00906369">
        <w:t xml:space="preserve"> </w:t>
      </w:r>
      <w:r w:rsidR="007703FB">
        <w:t>к</w:t>
      </w:r>
      <w:r w:rsidR="007703FB" w:rsidRPr="00906369">
        <w:t xml:space="preserve"> </w:t>
      </w:r>
      <w:r w:rsidR="007703FB">
        <w:t>статье</w:t>
      </w:r>
      <w:r w:rsidR="007703FB" w:rsidRPr="00906369">
        <w:t xml:space="preserve"> 3 </w:t>
      </w:r>
      <w:r w:rsidR="007703FB">
        <w:t>Конвенции</w:t>
      </w:r>
      <w:r w:rsidR="007703FB" w:rsidRPr="00906369">
        <w:t xml:space="preserve">, </w:t>
      </w:r>
      <w:r w:rsidR="007703FB">
        <w:t>она</w:t>
      </w:r>
      <w:r w:rsidR="007703FB" w:rsidRPr="00906369">
        <w:t xml:space="preserve"> </w:t>
      </w:r>
      <w:r w:rsidR="007703FB">
        <w:t>просит</w:t>
      </w:r>
      <w:r w:rsidR="007703FB" w:rsidRPr="00906369">
        <w:t xml:space="preserve"> </w:t>
      </w:r>
      <w:r w:rsidR="007703FB">
        <w:t>представить</w:t>
      </w:r>
      <w:r w:rsidR="007703FB" w:rsidRPr="00906369">
        <w:t xml:space="preserve"> </w:t>
      </w:r>
      <w:r w:rsidR="007703FB">
        <w:t>данные</w:t>
      </w:r>
      <w:r w:rsidR="007703FB" w:rsidRPr="00906369">
        <w:t xml:space="preserve"> </w:t>
      </w:r>
      <w:r w:rsidR="007703FB">
        <w:t>о</w:t>
      </w:r>
      <w:r w:rsidR="007703FB" w:rsidRPr="00906369">
        <w:t xml:space="preserve"> </w:t>
      </w:r>
      <w:r w:rsidR="007703FB">
        <w:t>случ</w:t>
      </w:r>
      <w:r w:rsidR="007703FB">
        <w:t>а</w:t>
      </w:r>
      <w:r w:rsidR="007703FB">
        <w:t>ях</w:t>
      </w:r>
      <w:r w:rsidR="007703FB" w:rsidRPr="00906369">
        <w:t xml:space="preserve"> </w:t>
      </w:r>
      <w:r w:rsidR="007703FB">
        <w:t>экстрадиции</w:t>
      </w:r>
      <w:r w:rsidR="007703FB" w:rsidRPr="00906369">
        <w:t xml:space="preserve">, </w:t>
      </w:r>
      <w:r w:rsidR="007703FB">
        <w:t>проводившейся на основании соответствующего соглашения между Арменией и Российской Федерацией, как об этом ранее запрашивал К</w:t>
      </w:r>
      <w:r w:rsidR="007703FB">
        <w:t>о</w:t>
      </w:r>
      <w:r w:rsidR="007703FB">
        <w:t>митет</w:t>
      </w:r>
      <w:r w:rsidR="007703FB" w:rsidRPr="00906369">
        <w:t xml:space="preserve">. </w:t>
      </w:r>
      <w:r w:rsidR="007703FB">
        <w:t>Неясно</w:t>
      </w:r>
      <w:r w:rsidR="007703FB" w:rsidRPr="00472440">
        <w:t xml:space="preserve">, </w:t>
      </w:r>
      <w:r w:rsidR="007703FB">
        <w:t>просила</w:t>
      </w:r>
      <w:r w:rsidR="007703FB" w:rsidRPr="00472440">
        <w:t xml:space="preserve"> </w:t>
      </w:r>
      <w:r w:rsidR="007703FB">
        <w:t>ли</w:t>
      </w:r>
      <w:r w:rsidR="007703FB" w:rsidRPr="00472440">
        <w:t xml:space="preserve"> </w:t>
      </w:r>
      <w:r w:rsidR="007703FB">
        <w:t>Армения</w:t>
      </w:r>
      <w:r w:rsidR="007703FB" w:rsidRPr="00472440">
        <w:t xml:space="preserve"> </w:t>
      </w:r>
      <w:r w:rsidR="007703FB">
        <w:t>другие</w:t>
      </w:r>
      <w:r w:rsidR="007703FB" w:rsidRPr="00472440">
        <w:t xml:space="preserve"> </w:t>
      </w:r>
      <w:r w:rsidR="007703FB">
        <w:t>страны</w:t>
      </w:r>
      <w:r w:rsidR="007703FB" w:rsidRPr="00472440">
        <w:t xml:space="preserve"> </w:t>
      </w:r>
      <w:r w:rsidR="007703FB">
        <w:t>разрешить</w:t>
      </w:r>
      <w:r w:rsidR="007703FB" w:rsidRPr="00472440">
        <w:t xml:space="preserve"> </w:t>
      </w:r>
      <w:r w:rsidR="007703FB">
        <w:t>ей</w:t>
      </w:r>
      <w:r w:rsidR="007703FB" w:rsidRPr="00472440">
        <w:t xml:space="preserve"> </w:t>
      </w:r>
      <w:r w:rsidR="007703FB">
        <w:t>наблюдать</w:t>
      </w:r>
      <w:r w:rsidR="007703FB" w:rsidRPr="00472440">
        <w:t xml:space="preserve"> </w:t>
      </w:r>
      <w:r w:rsidR="007703FB">
        <w:t>за</w:t>
      </w:r>
      <w:r w:rsidR="007703FB" w:rsidRPr="00472440">
        <w:t xml:space="preserve"> </w:t>
      </w:r>
      <w:r w:rsidR="007703FB">
        <w:t>условиями</w:t>
      </w:r>
      <w:r w:rsidR="007703FB" w:rsidRPr="00472440">
        <w:t xml:space="preserve"> </w:t>
      </w:r>
      <w:r w:rsidR="007703FB">
        <w:t>содержания</w:t>
      </w:r>
      <w:r w:rsidR="007703FB" w:rsidRPr="00472440">
        <w:t xml:space="preserve"> </w:t>
      </w:r>
      <w:r w:rsidR="007703FB">
        <w:t>экстрадированных ею лиц</w:t>
      </w:r>
      <w:r w:rsidR="007703FB" w:rsidRPr="00472440">
        <w:t>,</w:t>
      </w:r>
      <w:r w:rsidR="007703FB">
        <w:t xml:space="preserve"> которые утверждали, что им грозит риск применения пыток</w:t>
      </w:r>
      <w:r w:rsidR="007703FB" w:rsidRPr="00472440">
        <w:t>.</w:t>
      </w:r>
      <w:r w:rsidR="007703FB">
        <w:t xml:space="preserve"> Наконец</w:t>
      </w:r>
      <w:r w:rsidR="007703FB" w:rsidRPr="003D01AD">
        <w:t xml:space="preserve">, </w:t>
      </w:r>
      <w:r w:rsidR="007703FB">
        <w:t>она</w:t>
      </w:r>
      <w:r w:rsidR="007703FB" w:rsidRPr="003D01AD">
        <w:t xml:space="preserve"> </w:t>
      </w:r>
      <w:r w:rsidR="007703FB">
        <w:t>будет</w:t>
      </w:r>
      <w:r w:rsidR="007703FB" w:rsidRPr="003D01AD">
        <w:t xml:space="preserve"> </w:t>
      </w:r>
      <w:r w:rsidR="007703FB">
        <w:t>приветствовать</w:t>
      </w:r>
      <w:r w:rsidR="007703FB" w:rsidRPr="003D01AD">
        <w:t xml:space="preserve"> </w:t>
      </w:r>
      <w:r w:rsidR="007703FB">
        <w:t>данные</w:t>
      </w:r>
      <w:r w:rsidR="007703FB" w:rsidRPr="003D01AD">
        <w:t xml:space="preserve"> </w:t>
      </w:r>
      <w:r w:rsidR="007703FB">
        <w:t>об</w:t>
      </w:r>
      <w:r w:rsidR="007703FB" w:rsidRPr="003D01AD">
        <w:t xml:space="preserve"> </w:t>
      </w:r>
      <w:r w:rsidR="007703FB">
        <w:t>общем</w:t>
      </w:r>
      <w:r w:rsidR="007703FB" w:rsidRPr="003D01AD">
        <w:t xml:space="preserve"> </w:t>
      </w:r>
      <w:r w:rsidR="007703FB">
        <w:t>количестве</w:t>
      </w:r>
      <w:r>
        <w:t xml:space="preserve"> </w:t>
      </w:r>
      <w:r w:rsidR="007703FB">
        <w:t>депортированных</w:t>
      </w:r>
      <w:r w:rsidR="007703FB" w:rsidRPr="003D01AD">
        <w:t xml:space="preserve"> </w:t>
      </w:r>
      <w:r w:rsidR="007703FB">
        <w:t>и</w:t>
      </w:r>
      <w:r w:rsidR="007703FB" w:rsidRPr="003D01AD">
        <w:t xml:space="preserve"> </w:t>
      </w:r>
      <w:r w:rsidR="007703FB">
        <w:t>высланных</w:t>
      </w:r>
      <w:r w:rsidR="007703FB" w:rsidRPr="003D01AD">
        <w:t xml:space="preserve">, </w:t>
      </w:r>
      <w:r w:rsidR="007703FB">
        <w:t>о странах, в которые депо</w:t>
      </w:r>
      <w:r w:rsidR="007703FB">
        <w:t>р</w:t>
      </w:r>
      <w:r w:rsidR="007703FB">
        <w:t>тировались или высылались эти люди, и о числе получивших отказ просителей убежища и не имеющих документов мигрантов, в настоящее время подвергн</w:t>
      </w:r>
      <w:r w:rsidR="007703FB">
        <w:t>у</w:t>
      </w:r>
      <w:r w:rsidR="007703FB">
        <w:t>тых административному задержанию</w:t>
      </w:r>
      <w:r w:rsidR="007703FB" w:rsidRPr="003D01AD">
        <w:t>.</w:t>
      </w:r>
    </w:p>
    <w:p w:rsidR="007703FB" w:rsidRPr="004550C2" w:rsidRDefault="00431FBD" w:rsidP="00036CDB">
      <w:pPr>
        <w:pStyle w:val="SingleTxtGR"/>
      </w:pPr>
      <w:r>
        <w:t>23.</w:t>
      </w:r>
      <w:r>
        <w:tab/>
      </w:r>
      <w:r w:rsidR="007703FB" w:rsidRPr="009F762F">
        <w:rPr>
          <w:b/>
        </w:rPr>
        <w:t>Г</w:t>
      </w:r>
      <w:r w:rsidR="007703FB" w:rsidRPr="00FB1F37">
        <w:rPr>
          <w:b/>
        </w:rPr>
        <w:t>-</w:t>
      </w:r>
      <w:r w:rsidR="007703FB" w:rsidRPr="009F762F">
        <w:rPr>
          <w:b/>
        </w:rPr>
        <w:t>н</w:t>
      </w:r>
      <w:r w:rsidR="007703FB" w:rsidRPr="00FB1F37">
        <w:rPr>
          <w:b/>
        </w:rPr>
        <w:t xml:space="preserve"> </w:t>
      </w:r>
      <w:r w:rsidR="007703FB" w:rsidRPr="009F762F">
        <w:rPr>
          <w:b/>
        </w:rPr>
        <w:t>Ван</w:t>
      </w:r>
      <w:r w:rsidR="007703FB" w:rsidRPr="00FB1F37">
        <w:t xml:space="preserve"> </w:t>
      </w:r>
      <w:r w:rsidR="007703FB" w:rsidRPr="00FA7582">
        <w:t>Сюэсянь</w:t>
      </w:r>
      <w:r w:rsidR="007703FB" w:rsidRPr="00FB1F37">
        <w:t xml:space="preserve"> (</w:t>
      </w:r>
      <w:r w:rsidR="007703FB">
        <w:t>Докладчик</w:t>
      </w:r>
      <w:r w:rsidR="007703FB" w:rsidRPr="00FB1F37">
        <w:t xml:space="preserve"> </w:t>
      </w:r>
      <w:r w:rsidR="007703FB">
        <w:t>по</w:t>
      </w:r>
      <w:r w:rsidR="007703FB" w:rsidRPr="00FB1F37">
        <w:t xml:space="preserve"> </w:t>
      </w:r>
      <w:r w:rsidR="007703FB">
        <w:t>стране</w:t>
      </w:r>
      <w:r w:rsidR="007703FB" w:rsidRPr="00FB1F37">
        <w:t xml:space="preserve">) </w:t>
      </w:r>
      <w:r w:rsidR="007703FB">
        <w:t>приветствует многочисленные усилия государства-участника по поощрению прав человека, включая усилия по предупреждению пыток</w:t>
      </w:r>
      <w:r w:rsidR="007703FB" w:rsidRPr="00FB1F37">
        <w:t xml:space="preserve">. </w:t>
      </w:r>
      <w:r w:rsidR="007703FB">
        <w:t>Он</w:t>
      </w:r>
      <w:r w:rsidR="007703FB" w:rsidRPr="00F77AFD">
        <w:t xml:space="preserve"> </w:t>
      </w:r>
      <w:r w:rsidR="007703FB">
        <w:t>просит</w:t>
      </w:r>
      <w:r w:rsidR="007703FB" w:rsidRPr="00F77AFD">
        <w:t xml:space="preserve"> </w:t>
      </w:r>
      <w:r w:rsidR="007703FB">
        <w:t>разъяснить</w:t>
      </w:r>
      <w:r w:rsidR="007703FB" w:rsidRPr="00F77AFD">
        <w:t xml:space="preserve"> </w:t>
      </w:r>
      <w:r w:rsidR="007703FB">
        <w:t>очевидное</w:t>
      </w:r>
      <w:r w:rsidR="007703FB" w:rsidRPr="00F77AFD">
        <w:t xml:space="preserve"> </w:t>
      </w:r>
      <w:r w:rsidR="007703FB">
        <w:t>противоречие</w:t>
      </w:r>
      <w:r w:rsidR="007703FB" w:rsidRPr="00F77AFD">
        <w:t xml:space="preserve"> </w:t>
      </w:r>
      <w:r w:rsidR="007703FB">
        <w:t>между</w:t>
      </w:r>
      <w:r w:rsidR="007703FB" w:rsidRPr="00F77AFD">
        <w:t xml:space="preserve"> </w:t>
      </w:r>
      <w:r w:rsidR="007703FB">
        <w:t>Законом</w:t>
      </w:r>
      <w:r w:rsidR="007703FB" w:rsidRPr="00F77AFD">
        <w:t xml:space="preserve"> </w:t>
      </w:r>
      <w:r w:rsidR="007703FB">
        <w:t>о</w:t>
      </w:r>
      <w:r w:rsidR="007703FB" w:rsidRPr="00F77AFD">
        <w:t xml:space="preserve"> </w:t>
      </w:r>
      <w:r w:rsidR="007703FB">
        <w:t>беженцах</w:t>
      </w:r>
      <w:r w:rsidR="007703FB" w:rsidRPr="00F77AFD">
        <w:t xml:space="preserve">, </w:t>
      </w:r>
      <w:r w:rsidR="007703FB">
        <w:t>который освобождает просителей убежища, нелегально въехавших в страну, от уголовного преследования, и Законом о государственной границе</w:t>
      </w:r>
      <w:r w:rsidR="007703FB" w:rsidRPr="00F77AFD">
        <w:t xml:space="preserve">, </w:t>
      </w:r>
      <w:r w:rsidR="007703FB">
        <w:t>в соответствии с которым все лица, пересекающие государственную границу без разрешения, являются нарушителями закона</w:t>
      </w:r>
      <w:r w:rsidR="007703FB" w:rsidRPr="00F77AFD">
        <w:t xml:space="preserve">. </w:t>
      </w:r>
      <w:r w:rsidR="007703FB">
        <w:t>Он</w:t>
      </w:r>
      <w:r w:rsidR="007703FB" w:rsidRPr="007703FB">
        <w:t xml:space="preserve"> </w:t>
      </w:r>
      <w:r w:rsidR="007703FB">
        <w:t>спрашивает</w:t>
      </w:r>
      <w:r w:rsidR="007703FB" w:rsidRPr="007703FB">
        <w:t xml:space="preserve">, </w:t>
      </w:r>
      <w:r w:rsidR="007703FB">
        <w:t>нам</w:t>
      </w:r>
      <w:r w:rsidR="007703FB">
        <w:t>е</w:t>
      </w:r>
      <w:r w:rsidR="007703FB">
        <w:t>рена</w:t>
      </w:r>
      <w:r w:rsidR="007703FB" w:rsidRPr="007703FB">
        <w:t xml:space="preserve"> </w:t>
      </w:r>
      <w:r w:rsidR="007703FB">
        <w:t>ли</w:t>
      </w:r>
      <w:r w:rsidR="007703FB" w:rsidRPr="007703FB">
        <w:t xml:space="preserve"> </w:t>
      </w:r>
      <w:r w:rsidR="007703FB">
        <w:t>Армения</w:t>
      </w:r>
      <w:r w:rsidR="007703FB" w:rsidRPr="007703FB">
        <w:t xml:space="preserve"> </w:t>
      </w:r>
      <w:r w:rsidR="007703FB">
        <w:t>согласовать</w:t>
      </w:r>
      <w:r w:rsidR="007703FB" w:rsidRPr="007703FB">
        <w:t xml:space="preserve"> </w:t>
      </w:r>
      <w:r w:rsidR="007703FB">
        <w:t>эти</w:t>
      </w:r>
      <w:r w:rsidR="007703FB" w:rsidRPr="007703FB">
        <w:t xml:space="preserve"> </w:t>
      </w:r>
      <w:r w:rsidR="007703FB">
        <w:t>два</w:t>
      </w:r>
      <w:r w:rsidR="007703FB" w:rsidRPr="007703FB">
        <w:t xml:space="preserve"> </w:t>
      </w:r>
      <w:r w:rsidR="007703FB">
        <w:t>закона</w:t>
      </w:r>
      <w:r w:rsidR="007703FB" w:rsidRPr="007703FB">
        <w:t xml:space="preserve">. </w:t>
      </w:r>
      <w:r w:rsidR="007703FB">
        <w:t>Просьба</w:t>
      </w:r>
      <w:r w:rsidR="007703FB" w:rsidRPr="001325A0">
        <w:t xml:space="preserve"> </w:t>
      </w:r>
      <w:r w:rsidR="007703FB">
        <w:t>представить</w:t>
      </w:r>
      <w:r w:rsidR="007703FB" w:rsidRPr="001325A0">
        <w:t xml:space="preserve"> </w:t>
      </w:r>
      <w:r w:rsidR="007703FB">
        <w:t>разъяснения</w:t>
      </w:r>
      <w:r w:rsidR="007703FB" w:rsidRPr="001325A0">
        <w:t xml:space="preserve"> </w:t>
      </w:r>
      <w:r w:rsidR="007703FB">
        <w:t>в</w:t>
      </w:r>
      <w:r w:rsidR="007703FB" w:rsidRPr="001325A0">
        <w:t xml:space="preserve"> </w:t>
      </w:r>
      <w:r w:rsidR="007703FB">
        <w:t>связи</w:t>
      </w:r>
      <w:r w:rsidR="007703FB" w:rsidRPr="001325A0">
        <w:t xml:space="preserve"> </w:t>
      </w:r>
      <w:r w:rsidR="007703FB">
        <w:t>с</w:t>
      </w:r>
      <w:r w:rsidR="007703FB" w:rsidRPr="001325A0">
        <w:t xml:space="preserve"> </w:t>
      </w:r>
      <w:r w:rsidR="007703FB">
        <w:t>сообщениями</w:t>
      </w:r>
      <w:r w:rsidR="007703FB" w:rsidRPr="001325A0">
        <w:t xml:space="preserve"> </w:t>
      </w:r>
      <w:r w:rsidR="007703FB">
        <w:t>об</w:t>
      </w:r>
      <w:r w:rsidR="007703FB" w:rsidRPr="001325A0">
        <w:t xml:space="preserve"> </w:t>
      </w:r>
      <w:r w:rsidR="007703FB">
        <w:t>отсутствии</w:t>
      </w:r>
      <w:r w:rsidR="007703FB" w:rsidRPr="001325A0">
        <w:t xml:space="preserve"> </w:t>
      </w:r>
      <w:r w:rsidR="007703FB">
        <w:t>независимости</w:t>
      </w:r>
      <w:r w:rsidR="007703FB" w:rsidRPr="001325A0">
        <w:t xml:space="preserve"> </w:t>
      </w:r>
      <w:r w:rsidR="007703FB">
        <w:t>судебной</w:t>
      </w:r>
      <w:r w:rsidR="007703FB" w:rsidRPr="001325A0">
        <w:t xml:space="preserve"> </w:t>
      </w:r>
      <w:r w:rsidR="007703FB">
        <w:t>власти</w:t>
      </w:r>
      <w:r w:rsidR="007703FB" w:rsidRPr="001325A0">
        <w:t xml:space="preserve">, </w:t>
      </w:r>
      <w:r w:rsidR="007703FB">
        <w:t>тем</w:t>
      </w:r>
      <w:r w:rsidR="007703FB" w:rsidRPr="001325A0">
        <w:t xml:space="preserve"> </w:t>
      </w:r>
      <w:r w:rsidR="007703FB">
        <w:t>б</w:t>
      </w:r>
      <w:r w:rsidR="007703FB">
        <w:t>о</w:t>
      </w:r>
      <w:r w:rsidR="007703FB">
        <w:t>лее</w:t>
      </w:r>
      <w:r w:rsidR="007703FB" w:rsidRPr="001325A0">
        <w:t xml:space="preserve"> </w:t>
      </w:r>
      <w:r w:rsidR="007703FB">
        <w:t>что</w:t>
      </w:r>
      <w:r w:rsidR="007703FB" w:rsidRPr="001325A0">
        <w:t xml:space="preserve"> </w:t>
      </w:r>
      <w:r w:rsidR="007703FB">
        <w:t>в</w:t>
      </w:r>
      <w:r w:rsidR="007703FB" w:rsidRPr="001325A0">
        <w:t xml:space="preserve"> </w:t>
      </w:r>
      <w:r w:rsidR="007703FB">
        <w:t>составе</w:t>
      </w:r>
      <w:r w:rsidR="007703FB" w:rsidRPr="001325A0">
        <w:t xml:space="preserve"> </w:t>
      </w:r>
      <w:r w:rsidR="007703FB">
        <w:t>делегации</w:t>
      </w:r>
      <w:r w:rsidR="007703FB" w:rsidRPr="001325A0">
        <w:t xml:space="preserve"> </w:t>
      </w:r>
      <w:r w:rsidR="007703FB">
        <w:t>имеются</w:t>
      </w:r>
      <w:r w:rsidR="007703FB" w:rsidRPr="001325A0">
        <w:t xml:space="preserve"> </w:t>
      </w:r>
      <w:r w:rsidR="007703FB">
        <w:t>судьи</w:t>
      </w:r>
      <w:r w:rsidR="007703FB" w:rsidRPr="001325A0">
        <w:t xml:space="preserve"> </w:t>
      </w:r>
      <w:r w:rsidR="007703FB">
        <w:t>и</w:t>
      </w:r>
      <w:r w:rsidR="007703FB" w:rsidRPr="001325A0">
        <w:t xml:space="preserve"> </w:t>
      </w:r>
      <w:r w:rsidR="007703FB">
        <w:t>прокуроры</w:t>
      </w:r>
      <w:r w:rsidR="007703FB" w:rsidRPr="001325A0">
        <w:t xml:space="preserve">. </w:t>
      </w:r>
      <w:r w:rsidR="007703FB">
        <w:t>Он хотел бы знать, проводились ли независимые оценки влияния, оказываемого подготовкой по вопросам прав человека, и проходят ли пограничники какую-либо специальную подготовку</w:t>
      </w:r>
      <w:r w:rsidR="007703FB" w:rsidRPr="00367F57">
        <w:t xml:space="preserve">. </w:t>
      </w:r>
      <w:r w:rsidR="007703FB">
        <w:t>Он интересуется, действует ли право на доступ к адвокату при ра</w:t>
      </w:r>
      <w:r w:rsidR="007703FB">
        <w:t>с</w:t>
      </w:r>
      <w:r w:rsidR="007703FB">
        <w:t>смотрении всех дел, независимо от их характера</w:t>
      </w:r>
      <w:r w:rsidR="007703FB" w:rsidRPr="004550C2">
        <w:t>.</w:t>
      </w:r>
    </w:p>
    <w:p w:rsidR="007703FB" w:rsidRPr="000E7F2C" w:rsidRDefault="00431FBD" w:rsidP="00036CDB">
      <w:pPr>
        <w:pStyle w:val="SingleTxtGR"/>
      </w:pPr>
      <w:r w:rsidRPr="00C60596">
        <w:rPr>
          <w:spacing w:val="2"/>
        </w:rPr>
        <w:t>24.</w:t>
      </w:r>
      <w:r w:rsidRPr="00C60596">
        <w:rPr>
          <w:spacing w:val="2"/>
        </w:rPr>
        <w:tab/>
      </w:r>
      <w:r w:rsidR="007703FB" w:rsidRPr="00C60596">
        <w:rPr>
          <w:spacing w:val="2"/>
        </w:rPr>
        <w:t>Он будет приветствовать комментарии по фактам, представленным в до</w:t>
      </w:r>
      <w:r w:rsidR="007703FB" w:rsidRPr="00C60596">
        <w:rPr>
          <w:spacing w:val="2"/>
        </w:rPr>
        <w:t>к</w:t>
      </w:r>
      <w:r w:rsidR="007703FB" w:rsidRPr="00C60596">
        <w:rPr>
          <w:spacing w:val="2"/>
        </w:rPr>
        <w:t>ладе Рабочей группы по произвольным задержаниям (A/HRC/16/47/Add.3), с</w:t>
      </w:r>
      <w:r w:rsidR="007703FB" w:rsidRPr="00C60596">
        <w:rPr>
          <w:spacing w:val="2"/>
        </w:rPr>
        <w:t>о</w:t>
      </w:r>
      <w:r w:rsidR="007703FB" w:rsidRPr="00C60596">
        <w:rPr>
          <w:spacing w:val="2"/>
        </w:rPr>
        <w:t>гласно которым подозреваемые вызываются в отделения полиции под предл</w:t>
      </w:r>
      <w:r w:rsidR="007703FB" w:rsidRPr="00C60596">
        <w:rPr>
          <w:spacing w:val="2"/>
        </w:rPr>
        <w:t>о</w:t>
      </w:r>
      <w:r w:rsidR="007703FB" w:rsidRPr="00C60596">
        <w:rPr>
          <w:spacing w:val="2"/>
        </w:rPr>
        <w:t>гом того, что они являются важными свидетелями, только потом их статус меняется со статуса свидетелей на статус подозреваемых, пока они содержатся под стр</w:t>
      </w:r>
      <w:r w:rsidR="007703FB" w:rsidRPr="00C60596">
        <w:rPr>
          <w:spacing w:val="2"/>
        </w:rPr>
        <w:t>а</w:t>
      </w:r>
      <w:r w:rsidR="007703FB" w:rsidRPr="00C60596">
        <w:rPr>
          <w:spacing w:val="2"/>
        </w:rPr>
        <w:t>жей. Он не понимает, как могло получиться так, что согласно выш</w:t>
      </w:r>
      <w:r w:rsidR="007703FB" w:rsidRPr="00C60596">
        <w:rPr>
          <w:spacing w:val="2"/>
        </w:rPr>
        <w:t>е</w:t>
      </w:r>
      <w:r w:rsidR="007703FB" w:rsidRPr="00C60596">
        <w:rPr>
          <w:spacing w:val="2"/>
        </w:rPr>
        <w:t>упомянутому докладу в 2009 году Защитник прав человека получил более 5</w:t>
      </w:r>
      <w:r w:rsidR="005A385D" w:rsidRPr="00C60596">
        <w:rPr>
          <w:spacing w:val="2"/>
        </w:rPr>
        <w:t> </w:t>
      </w:r>
      <w:r w:rsidR="007703FB" w:rsidRPr="00C60596">
        <w:rPr>
          <w:spacing w:val="2"/>
        </w:rPr>
        <w:t>000 жалоб, тогда как в период 2006</w:t>
      </w:r>
      <w:r w:rsidR="00A171B2" w:rsidRPr="00C60596">
        <w:rPr>
          <w:spacing w:val="2"/>
        </w:rPr>
        <w:t>−</w:t>
      </w:r>
      <w:r w:rsidR="007703FB" w:rsidRPr="00C60596">
        <w:rPr>
          <w:spacing w:val="2"/>
        </w:rPr>
        <w:t>2009 готов он получил только 40 жалоб, как это следует из н</w:t>
      </w:r>
      <w:r w:rsidR="007703FB" w:rsidRPr="00C60596">
        <w:rPr>
          <w:spacing w:val="2"/>
        </w:rPr>
        <w:t>а</w:t>
      </w:r>
      <w:r w:rsidR="007703FB" w:rsidRPr="00C60596">
        <w:rPr>
          <w:spacing w:val="2"/>
        </w:rPr>
        <w:t xml:space="preserve">ционального доклада, представленного в соответствии с пунктом 15 </w:t>
      </w:r>
      <w:r w:rsidR="007703FB" w:rsidRPr="00C60596">
        <w:rPr>
          <w:spacing w:val="2"/>
          <w:lang w:val="en-US"/>
        </w:rPr>
        <w:t>a</w:t>
      </w:r>
      <w:r w:rsidR="007703FB" w:rsidRPr="00C60596">
        <w:rPr>
          <w:spacing w:val="2"/>
        </w:rPr>
        <w:t>) прилож</w:t>
      </w:r>
      <w:r w:rsidR="007703FB" w:rsidRPr="00C60596">
        <w:rPr>
          <w:spacing w:val="2"/>
        </w:rPr>
        <w:t>е</w:t>
      </w:r>
      <w:r w:rsidR="007703FB" w:rsidRPr="00C60596">
        <w:rPr>
          <w:spacing w:val="2"/>
        </w:rPr>
        <w:t>ния к резолюции 5/1 Совета по правам человека (A/HRC/WG.6/8/ARM/1).</w:t>
      </w:r>
      <w:r w:rsidR="007703FB" w:rsidRPr="00A171B2">
        <w:rPr>
          <w:spacing w:val="0"/>
        </w:rPr>
        <w:t xml:space="preserve"> Неясно, что подразумевается под более чем</w:t>
      </w:r>
      <w:r w:rsidRPr="00A171B2">
        <w:rPr>
          <w:spacing w:val="0"/>
        </w:rPr>
        <w:t xml:space="preserve"> </w:t>
      </w:r>
      <w:r w:rsidR="007703FB" w:rsidRPr="00A171B2">
        <w:rPr>
          <w:spacing w:val="0"/>
        </w:rPr>
        <w:t>40</w:t>
      </w:r>
      <w:r w:rsidR="00C60596">
        <w:rPr>
          <w:spacing w:val="0"/>
        </w:rPr>
        <w:t> </w:t>
      </w:r>
      <w:r w:rsidR="007703FB" w:rsidRPr="00A171B2">
        <w:rPr>
          <w:spacing w:val="0"/>
        </w:rPr>
        <w:t xml:space="preserve">000 </w:t>
      </w:r>
      <w:r w:rsidRPr="00A171B2">
        <w:rPr>
          <w:spacing w:val="0"/>
        </w:rPr>
        <w:t>"</w:t>
      </w:r>
      <w:r w:rsidR="007703FB" w:rsidRPr="00A171B2">
        <w:rPr>
          <w:spacing w:val="0"/>
        </w:rPr>
        <w:t>просьб</w:t>
      </w:r>
      <w:r w:rsidRPr="00A171B2">
        <w:rPr>
          <w:spacing w:val="0"/>
        </w:rPr>
        <w:t>"</w:t>
      </w:r>
      <w:r w:rsidR="007703FB" w:rsidRPr="00A171B2">
        <w:rPr>
          <w:spacing w:val="0"/>
        </w:rPr>
        <w:t xml:space="preserve">, </w:t>
      </w:r>
      <w:r w:rsidR="007703FB">
        <w:t>которые упоминаются в пун</w:t>
      </w:r>
      <w:r w:rsidR="007703FB">
        <w:t>к</w:t>
      </w:r>
      <w:r w:rsidR="007703FB">
        <w:t xml:space="preserve">те </w:t>
      </w:r>
      <w:r w:rsidR="007703FB" w:rsidRPr="000E7F2C">
        <w:t xml:space="preserve">45 </w:t>
      </w:r>
      <w:r w:rsidR="007703FB">
        <w:t>национального доклада</w:t>
      </w:r>
      <w:r w:rsidR="007703FB" w:rsidRPr="000E7F2C">
        <w:t>.</w:t>
      </w:r>
    </w:p>
    <w:p w:rsidR="007703FB" w:rsidRPr="002A17EA" w:rsidRDefault="00431FBD" w:rsidP="00036CDB">
      <w:pPr>
        <w:pStyle w:val="SingleTxtGR"/>
      </w:pPr>
      <w:r>
        <w:t>25.</w:t>
      </w:r>
      <w:r>
        <w:tab/>
      </w:r>
      <w:r w:rsidR="007703FB">
        <w:t>Требуется</w:t>
      </w:r>
      <w:r w:rsidR="007703FB" w:rsidRPr="00B74F8F">
        <w:t xml:space="preserve"> </w:t>
      </w:r>
      <w:r w:rsidR="007703FB">
        <w:t>более</w:t>
      </w:r>
      <w:r w:rsidR="007703FB" w:rsidRPr="00B74F8F">
        <w:t xml:space="preserve"> </w:t>
      </w:r>
      <w:r w:rsidR="007703FB">
        <w:t>подробная</w:t>
      </w:r>
      <w:r w:rsidR="007703FB" w:rsidRPr="00B74F8F">
        <w:t xml:space="preserve"> </w:t>
      </w:r>
      <w:r w:rsidR="007703FB">
        <w:t>информация</w:t>
      </w:r>
      <w:r w:rsidR="007703FB" w:rsidRPr="00B74F8F">
        <w:t xml:space="preserve"> </w:t>
      </w:r>
      <w:r w:rsidR="007703FB">
        <w:t>о</w:t>
      </w:r>
      <w:r w:rsidR="007703FB" w:rsidRPr="00B74F8F">
        <w:t xml:space="preserve"> </w:t>
      </w:r>
      <w:r w:rsidR="007703FB">
        <w:t>формах</w:t>
      </w:r>
      <w:r w:rsidR="007703FB" w:rsidRPr="00B74F8F">
        <w:t xml:space="preserve"> </w:t>
      </w:r>
      <w:r w:rsidR="007703FB">
        <w:t>компенсаций</w:t>
      </w:r>
      <w:r w:rsidR="007703FB" w:rsidRPr="00B74F8F">
        <w:t xml:space="preserve"> </w:t>
      </w:r>
      <w:r w:rsidR="007703FB">
        <w:t>жертвам</w:t>
      </w:r>
      <w:r w:rsidR="007703FB" w:rsidRPr="00B74F8F">
        <w:t xml:space="preserve"> </w:t>
      </w:r>
      <w:r w:rsidR="007703FB">
        <w:t>пыток</w:t>
      </w:r>
      <w:r w:rsidR="007703FB" w:rsidRPr="00B74F8F">
        <w:t xml:space="preserve">, </w:t>
      </w:r>
      <w:r w:rsidR="007703FB">
        <w:t>которые</w:t>
      </w:r>
      <w:r w:rsidR="007703FB" w:rsidRPr="00B74F8F">
        <w:t xml:space="preserve">, </w:t>
      </w:r>
      <w:r w:rsidR="007703FB">
        <w:t>как</w:t>
      </w:r>
      <w:r w:rsidR="007703FB" w:rsidRPr="00B74F8F">
        <w:t xml:space="preserve"> </w:t>
      </w:r>
      <w:r w:rsidR="007703FB">
        <w:t>представляется</w:t>
      </w:r>
      <w:r w:rsidR="007703FB" w:rsidRPr="00B74F8F">
        <w:t xml:space="preserve">, </w:t>
      </w:r>
      <w:r w:rsidR="007703FB">
        <w:t>присуждаются только за материальный ущерб</w:t>
      </w:r>
      <w:r w:rsidR="007703FB" w:rsidRPr="00B74F8F">
        <w:t xml:space="preserve">. </w:t>
      </w:r>
      <w:r w:rsidR="007703FB">
        <w:t>Было</w:t>
      </w:r>
      <w:r w:rsidR="007703FB" w:rsidRPr="00B74F8F">
        <w:t xml:space="preserve"> </w:t>
      </w:r>
      <w:r w:rsidR="007703FB">
        <w:t>бы</w:t>
      </w:r>
      <w:r w:rsidR="007703FB" w:rsidRPr="00B74F8F">
        <w:t xml:space="preserve"> </w:t>
      </w:r>
      <w:r w:rsidR="007703FB">
        <w:t>полезно</w:t>
      </w:r>
      <w:r w:rsidR="007703FB" w:rsidRPr="00B74F8F">
        <w:t xml:space="preserve"> </w:t>
      </w:r>
      <w:r w:rsidR="007703FB">
        <w:t>побольше</w:t>
      </w:r>
      <w:r w:rsidR="007703FB" w:rsidRPr="00B74F8F">
        <w:t xml:space="preserve"> </w:t>
      </w:r>
      <w:r w:rsidR="007703FB">
        <w:t>узнать</w:t>
      </w:r>
      <w:r w:rsidR="007703FB" w:rsidRPr="00B74F8F">
        <w:t xml:space="preserve"> </w:t>
      </w:r>
      <w:r w:rsidR="007703FB">
        <w:t>о</w:t>
      </w:r>
      <w:r w:rsidR="007703FB" w:rsidRPr="00B74F8F">
        <w:t xml:space="preserve"> </w:t>
      </w:r>
      <w:r w:rsidR="007703FB">
        <w:t>Национальном</w:t>
      </w:r>
      <w:r w:rsidR="007703FB" w:rsidRPr="00B74F8F">
        <w:t xml:space="preserve"> </w:t>
      </w:r>
      <w:r w:rsidR="007703FB">
        <w:t>плане</w:t>
      </w:r>
      <w:r w:rsidR="007703FB" w:rsidRPr="00B74F8F">
        <w:t xml:space="preserve"> </w:t>
      </w:r>
      <w:r w:rsidR="007703FB">
        <w:t>действий</w:t>
      </w:r>
      <w:r w:rsidR="007703FB" w:rsidRPr="00B74F8F">
        <w:t xml:space="preserve"> </w:t>
      </w:r>
      <w:r w:rsidR="007703FB">
        <w:t>по</w:t>
      </w:r>
      <w:r w:rsidR="007703FB" w:rsidRPr="00B74F8F">
        <w:t xml:space="preserve"> </w:t>
      </w:r>
      <w:r w:rsidR="007703FB">
        <w:t>борьбе</w:t>
      </w:r>
      <w:r w:rsidR="007703FB" w:rsidRPr="00B74F8F">
        <w:t xml:space="preserve"> </w:t>
      </w:r>
      <w:r w:rsidR="007703FB">
        <w:t>с</w:t>
      </w:r>
      <w:r w:rsidR="007703FB" w:rsidRPr="00B74F8F">
        <w:t xml:space="preserve"> </w:t>
      </w:r>
      <w:r w:rsidR="007703FB">
        <w:t>торговлей</w:t>
      </w:r>
      <w:r w:rsidR="007703FB" w:rsidRPr="00B74F8F">
        <w:t xml:space="preserve"> </w:t>
      </w:r>
      <w:r w:rsidR="007703FB">
        <w:t>людьми</w:t>
      </w:r>
      <w:r w:rsidR="007703FB" w:rsidRPr="00B74F8F">
        <w:t xml:space="preserve">. </w:t>
      </w:r>
      <w:r w:rsidR="007703FB">
        <w:t>Он спрашивает, намерено ли государство-участник принять законодательство для обеспечения полного запрета на телесные нак</w:t>
      </w:r>
      <w:r w:rsidR="007703FB">
        <w:t>а</w:t>
      </w:r>
      <w:r w:rsidR="007703FB">
        <w:t>зания</w:t>
      </w:r>
      <w:r w:rsidR="007703FB" w:rsidRPr="00B74F8F">
        <w:t xml:space="preserve">. </w:t>
      </w:r>
      <w:r w:rsidR="007703FB">
        <w:t>Необходима</w:t>
      </w:r>
      <w:r w:rsidR="007703FB" w:rsidRPr="00983D8D">
        <w:t xml:space="preserve"> </w:t>
      </w:r>
      <w:r w:rsidR="007703FB">
        <w:t>более</w:t>
      </w:r>
      <w:r w:rsidR="007703FB" w:rsidRPr="00983D8D">
        <w:t xml:space="preserve"> </w:t>
      </w:r>
      <w:r w:rsidR="007703FB">
        <w:t>подробная</w:t>
      </w:r>
      <w:r w:rsidR="007703FB" w:rsidRPr="00983D8D">
        <w:t xml:space="preserve"> </w:t>
      </w:r>
      <w:r w:rsidR="007703FB">
        <w:t>информация</w:t>
      </w:r>
      <w:r w:rsidR="007703FB" w:rsidRPr="00983D8D">
        <w:t xml:space="preserve"> </w:t>
      </w:r>
      <w:r w:rsidR="007703FB">
        <w:t>в</w:t>
      </w:r>
      <w:r w:rsidR="007703FB" w:rsidRPr="00983D8D">
        <w:t xml:space="preserve"> </w:t>
      </w:r>
      <w:r w:rsidR="007703FB">
        <w:t>отношении</w:t>
      </w:r>
      <w:r w:rsidR="007703FB" w:rsidRPr="00983D8D">
        <w:t xml:space="preserve"> </w:t>
      </w:r>
      <w:r w:rsidR="007703FB">
        <w:t>утверждений</w:t>
      </w:r>
      <w:r w:rsidR="007703FB" w:rsidRPr="00983D8D">
        <w:t xml:space="preserve"> </w:t>
      </w:r>
      <w:r w:rsidR="007703FB">
        <w:t>о</w:t>
      </w:r>
      <w:r w:rsidR="007703FB" w:rsidRPr="00983D8D">
        <w:t xml:space="preserve"> </w:t>
      </w:r>
      <w:r w:rsidR="007703FB">
        <w:t>том</w:t>
      </w:r>
      <w:r w:rsidR="007703FB" w:rsidRPr="00983D8D">
        <w:t xml:space="preserve">, </w:t>
      </w:r>
      <w:r w:rsidR="007703FB">
        <w:t>что</w:t>
      </w:r>
      <w:r w:rsidR="007703FB" w:rsidRPr="00983D8D">
        <w:t xml:space="preserve"> </w:t>
      </w:r>
      <w:r w:rsidR="007703FB">
        <w:t>статья</w:t>
      </w:r>
      <w:r w:rsidR="007703FB" w:rsidRPr="00983D8D">
        <w:t xml:space="preserve"> 15 </w:t>
      </w:r>
      <w:r w:rsidR="007703FB">
        <w:t>Конвенции</w:t>
      </w:r>
      <w:r w:rsidR="007703FB" w:rsidRPr="00983D8D">
        <w:t xml:space="preserve"> </w:t>
      </w:r>
      <w:r w:rsidR="007703FB">
        <w:t>по</w:t>
      </w:r>
      <w:r w:rsidR="007703FB" w:rsidRPr="00983D8D">
        <w:t xml:space="preserve"> </w:t>
      </w:r>
      <w:r w:rsidR="007703FB">
        <w:t>вопросу</w:t>
      </w:r>
      <w:r w:rsidR="007703FB" w:rsidRPr="00983D8D">
        <w:t xml:space="preserve"> </w:t>
      </w:r>
      <w:r w:rsidR="007703FB">
        <w:t>об</w:t>
      </w:r>
      <w:r w:rsidR="007703FB" w:rsidRPr="00983D8D">
        <w:t xml:space="preserve"> </w:t>
      </w:r>
      <w:r w:rsidR="007703FB">
        <w:t>использовании</w:t>
      </w:r>
      <w:r w:rsidR="007703FB" w:rsidRPr="00983D8D">
        <w:t xml:space="preserve"> </w:t>
      </w:r>
      <w:r w:rsidR="007703FB">
        <w:t>доказательств, п</w:t>
      </w:r>
      <w:r w:rsidR="007703FB">
        <w:t>о</w:t>
      </w:r>
      <w:r w:rsidR="007703FB">
        <w:t>лученных под пыткой, на практике</w:t>
      </w:r>
      <w:r>
        <w:t xml:space="preserve"> </w:t>
      </w:r>
      <w:r w:rsidR="007703FB">
        <w:t>не соблюдается в государстве-участнике</w:t>
      </w:r>
      <w:r w:rsidR="007703FB" w:rsidRPr="00983D8D">
        <w:t xml:space="preserve">. </w:t>
      </w:r>
      <w:r w:rsidR="007703FB">
        <w:t>Он</w:t>
      </w:r>
      <w:r w:rsidR="007703FB" w:rsidRPr="003B71A4">
        <w:t xml:space="preserve"> </w:t>
      </w:r>
      <w:r w:rsidR="007703FB">
        <w:t>хотел</w:t>
      </w:r>
      <w:r w:rsidR="007703FB" w:rsidRPr="003B71A4">
        <w:t xml:space="preserve"> </w:t>
      </w:r>
      <w:r w:rsidR="007703FB">
        <w:t>бы</w:t>
      </w:r>
      <w:r w:rsidR="007703FB" w:rsidRPr="003B71A4">
        <w:t xml:space="preserve"> </w:t>
      </w:r>
      <w:r w:rsidR="007703FB">
        <w:t>также</w:t>
      </w:r>
      <w:r w:rsidR="007703FB" w:rsidRPr="003B71A4">
        <w:t xml:space="preserve"> </w:t>
      </w:r>
      <w:r w:rsidR="007703FB">
        <w:t>получить</w:t>
      </w:r>
      <w:r w:rsidR="007703FB" w:rsidRPr="003B71A4">
        <w:t xml:space="preserve"> </w:t>
      </w:r>
      <w:r w:rsidR="007703FB">
        <w:t>обновленную</w:t>
      </w:r>
      <w:r w:rsidR="007703FB" w:rsidRPr="003B71A4">
        <w:t xml:space="preserve"> </w:t>
      </w:r>
      <w:r w:rsidR="007703FB">
        <w:t>информацию</w:t>
      </w:r>
      <w:r w:rsidR="007703FB" w:rsidRPr="003B71A4">
        <w:t xml:space="preserve"> </w:t>
      </w:r>
      <w:r w:rsidR="007703FB">
        <w:t>по</w:t>
      </w:r>
      <w:r w:rsidR="007703FB" w:rsidRPr="003B71A4">
        <w:t xml:space="preserve"> </w:t>
      </w:r>
      <w:r w:rsidR="007703FB">
        <w:t>делу</w:t>
      </w:r>
      <w:r w:rsidR="007703FB" w:rsidRPr="003B71A4">
        <w:t xml:space="preserve"> </w:t>
      </w:r>
      <w:r w:rsidR="007703FB">
        <w:t>Армена</w:t>
      </w:r>
      <w:r w:rsidR="007703FB" w:rsidRPr="003B71A4">
        <w:t xml:space="preserve"> </w:t>
      </w:r>
      <w:r w:rsidR="007703FB">
        <w:t>Мартир</w:t>
      </w:r>
      <w:r w:rsidR="007703FB">
        <w:t>о</w:t>
      </w:r>
      <w:r w:rsidR="007703FB">
        <w:t>сяна, который, как утверждается, был подвергнут пыткам и пытался п</w:t>
      </w:r>
      <w:r w:rsidR="007703FB">
        <w:t>о</w:t>
      </w:r>
      <w:r w:rsidR="007703FB">
        <w:t>кончить с собой, находясь в центре содержания под стражей несовершеннолетних пр</w:t>
      </w:r>
      <w:r w:rsidR="007703FB">
        <w:t>а</w:t>
      </w:r>
      <w:r w:rsidR="007703FB">
        <w:t>вонарушителей</w:t>
      </w:r>
      <w:r w:rsidR="007703FB" w:rsidRPr="003B71A4">
        <w:t xml:space="preserve">. </w:t>
      </w:r>
      <w:r w:rsidR="007703FB">
        <w:t>Наконец</w:t>
      </w:r>
      <w:r w:rsidR="007703FB" w:rsidRPr="002A17EA">
        <w:t xml:space="preserve">, </w:t>
      </w:r>
      <w:r w:rsidR="007703FB">
        <w:t>он</w:t>
      </w:r>
      <w:r w:rsidR="007703FB" w:rsidRPr="002A17EA">
        <w:t xml:space="preserve"> </w:t>
      </w:r>
      <w:r w:rsidR="007703FB">
        <w:t>просит</w:t>
      </w:r>
      <w:r w:rsidR="007703FB" w:rsidRPr="002A17EA">
        <w:t xml:space="preserve"> </w:t>
      </w:r>
      <w:r w:rsidR="007703FB">
        <w:t>прокомментировать</w:t>
      </w:r>
      <w:r w:rsidR="007703FB" w:rsidRPr="002A17EA">
        <w:t xml:space="preserve"> </w:t>
      </w:r>
      <w:r w:rsidR="007703FB">
        <w:t>сообщения</w:t>
      </w:r>
      <w:r w:rsidR="007703FB" w:rsidRPr="002A17EA">
        <w:t xml:space="preserve"> </w:t>
      </w:r>
      <w:r w:rsidR="007703FB">
        <w:t>о</w:t>
      </w:r>
      <w:r w:rsidR="007703FB" w:rsidRPr="002A17EA">
        <w:t xml:space="preserve"> </w:t>
      </w:r>
      <w:r w:rsidR="007703FB">
        <w:t>том</w:t>
      </w:r>
      <w:r w:rsidR="007703FB" w:rsidRPr="002A17EA">
        <w:t xml:space="preserve">, </w:t>
      </w:r>
      <w:r w:rsidR="007703FB">
        <w:t>что</w:t>
      </w:r>
      <w:r w:rsidR="007703FB" w:rsidRPr="002A17EA">
        <w:t xml:space="preserve"> </w:t>
      </w:r>
      <w:r w:rsidR="007703FB">
        <w:t>распространенной</w:t>
      </w:r>
      <w:r w:rsidR="007703FB" w:rsidRPr="002A17EA">
        <w:t xml:space="preserve"> </w:t>
      </w:r>
      <w:r w:rsidR="007703FB">
        <w:t>практикой</w:t>
      </w:r>
      <w:r w:rsidR="007703FB" w:rsidRPr="002A17EA">
        <w:t xml:space="preserve"> </w:t>
      </w:r>
      <w:r w:rsidR="007703FB">
        <w:t>является</w:t>
      </w:r>
      <w:r w:rsidR="007703FB" w:rsidRPr="002A17EA">
        <w:t xml:space="preserve"> </w:t>
      </w:r>
      <w:r w:rsidR="007703FB">
        <w:t>дача</w:t>
      </w:r>
      <w:r w:rsidR="007703FB" w:rsidRPr="002A17EA">
        <w:t xml:space="preserve"> </w:t>
      </w:r>
      <w:r w:rsidR="007703FB">
        <w:t>взяток</w:t>
      </w:r>
      <w:r w:rsidR="007703FB" w:rsidRPr="002A17EA">
        <w:t xml:space="preserve"> </w:t>
      </w:r>
      <w:r w:rsidR="007703FB">
        <w:t>задержанными</w:t>
      </w:r>
      <w:r w:rsidR="007703FB" w:rsidRPr="002A17EA">
        <w:t xml:space="preserve"> </w:t>
      </w:r>
      <w:r w:rsidR="007703FB">
        <w:t>и</w:t>
      </w:r>
      <w:r w:rsidR="007703FB" w:rsidRPr="002A17EA">
        <w:t xml:space="preserve"> </w:t>
      </w:r>
      <w:r w:rsidR="007703FB">
        <w:t>осужде</w:t>
      </w:r>
      <w:r w:rsidR="007703FB">
        <w:t>н</w:t>
      </w:r>
      <w:r w:rsidR="007703FB">
        <w:t>ными</w:t>
      </w:r>
      <w:r w:rsidR="007703FB" w:rsidRPr="002A17EA">
        <w:t xml:space="preserve"> </w:t>
      </w:r>
      <w:r w:rsidR="007703FB">
        <w:t>лицами</w:t>
      </w:r>
      <w:r w:rsidR="007703FB" w:rsidRPr="002A17EA">
        <w:t xml:space="preserve"> </w:t>
      </w:r>
      <w:r w:rsidR="007703FB">
        <w:t>в</w:t>
      </w:r>
      <w:r w:rsidR="007703FB" w:rsidRPr="002A17EA">
        <w:t xml:space="preserve"> </w:t>
      </w:r>
      <w:r w:rsidR="007703FB">
        <w:t>целях</w:t>
      </w:r>
      <w:r w:rsidR="007703FB" w:rsidRPr="002A17EA">
        <w:t xml:space="preserve"> </w:t>
      </w:r>
      <w:r w:rsidR="007703FB">
        <w:t>получения</w:t>
      </w:r>
      <w:r w:rsidR="007703FB" w:rsidRPr="002A17EA">
        <w:t xml:space="preserve"> </w:t>
      </w:r>
      <w:r w:rsidR="007703FB">
        <w:t>питания</w:t>
      </w:r>
      <w:r w:rsidR="007703FB" w:rsidRPr="002A17EA">
        <w:t xml:space="preserve"> </w:t>
      </w:r>
      <w:r w:rsidR="007703FB">
        <w:t>или</w:t>
      </w:r>
      <w:r w:rsidR="007703FB" w:rsidRPr="002A17EA">
        <w:t xml:space="preserve"> </w:t>
      </w:r>
      <w:r w:rsidR="007703FB">
        <w:t>даже</w:t>
      </w:r>
      <w:r w:rsidR="007703FB" w:rsidRPr="002A17EA">
        <w:t xml:space="preserve"> </w:t>
      </w:r>
      <w:r w:rsidR="007703FB">
        <w:t>пользования</w:t>
      </w:r>
      <w:r w:rsidR="007703FB" w:rsidRPr="002A17EA">
        <w:t xml:space="preserve"> </w:t>
      </w:r>
      <w:r w:rsidR="007703FB">
        <w:t>обы</w:t>
      </w:r>
      <w:r w:rsidR="007703FB">
        <w:t>ч</w:t>
      </w:r>
      <w:r w:rsidR="007703FB">
        <w:t>ными удобствами, такими как телефоны и душевые</w:t>
      </w:r>
      <w:r w:rsidR="007703FB" w:rsidRPr="002A17EA">
        <w:t>.</w:t>
      </w:r>
    </w:p>
    <w:p w:rsidR="007703FB" w:rsidRPr="00A72604" w:rsidRDefault="00431FBD" w:rsidP="00036CDB">
      <w:pPr>
        <w:pStyle w:val="SingleTxtGR"/>
      </w:pPr>
      <w:r>
        <w:t>26.</w:t>
      </w:r>
      <w:r>
        <w:tab/>
      </w:r>
      <w:r w:rsidR="007703FB">
        <w:rPr>
          <w:b/>
        </w:rPr>
        <w:t>Г</w:t>
      </w:r>
      <w:r w:rsidR="007703FB" w:rsidRPr="004334F2">
        <w:rPr>
          <w:b/>
        </w:rPr>
        <w:t>-</w:t>
      </w:r>
      <w:r w:rsidR="007703FB" w:rsidRPr="000120B1">
        <w:rPr>
          <w:b/>
        </w:rPr>
        <w:t>н</w:t>
      </w:r>
      <w:r w:rsidR="007703FB" w:rsidRPr="004334F2">
        <w:rPr>
          <w:b/>
        </w:rPr>
        <w:t xml:space="preserve"> </w:t>
      </w:r>
      <w:r w:rsidR="007703FB" w:rsidRPr="000120B1">
        <w:rPr>
          <w:b/>
        </w:rPr>
        <w:t>Тугуши</w:t>
      </w:r>
      <w:r w:rsidR="007703FB" w:rsidRPr="004334F2">
        <w:t xml:space="preserve"> </w:t>
      </w:r>
      <w:r w:rsidR="007703FB">
        <w:t>спрашивает</w:t>
      </w:r>
      <w:r w:rsidR="007703FB" w:rsidRPr="004334F2">
        <w:t xml:space="preserve">, </w:t>
      </w:r>
      <w:r w:rsidR="007703FB">
        <w:t>был</w:t>
      </w:r>
      <w:r w:rsidR="007703FB" w:rsidRPr="004334F2">
        <w:t xml:space="preserve"> </w:t>
      </w:r>
      <w:r w:rsidR="007703FB">
        <w:t>ли</w:t>
      </w:r>
      <w:r w:rsidR="007703FB" w:rsidRPr="004334F2">
        <w:t xml:space="preserve"> </w:t>
      </w:r>
      <w:r w:rsidR="007703FB">
        <w:t>в какой</w:t>
      </w:r>
      <w:r w:rsidR="007703FB" w:rsidRPr="004334F2">
        <w:t>-</w:t>
      </w:r>
      <w:r w:rsidR="007703FB">
        <w:t>то</w:t>
      </w:r>
      <w:r w:rsidR="007703FB" w:rsidRPr="004334F2">
        <w:t xml:space="preserve"> </w:t>
      </w:r>
      <w:r w:rsidR="007703FB">
        <w:t>мере</w:t>
      </w:r>
      <w:r w:rsidR="007703FB" w:rsidRPr="004334F2">
        <w:t xml:space="preserve"> </w:t>
      </w:r>
      <w:r w:rsidR="007703FB">
        <w:t>увеличен</w:t>
      </w:r>
      <w:r w:rsidR="007703FB" w:rsidRPr="004334F2">
        <w:t xml:space="preserve"> </w:t>
      </w:r>
      <w:r w:rsidR="007703FB">
        <w:t>бюджет</w:t>
      </w:r>
      <w:r w:rsidR="007703FB" w:rsidRPr="004334F2">
        <w:t xml:space="preserve"> </w:t>
      </w:r>
      <w:r w:rsidR="007703FB">
        <w:t>Бюро</w:t>
      </w:r>
      <w:r w:rsidR="007703FB" w:rsidRPr="004334F2">
        <w:t xml:space="preserve"> </w:t>
      </w:r>
      <w:r w:rsidR="007703FB">
        <w:t>Защитника</w:t>
      </w:r>
      <w:r w:rsidR="007703FB" w:rsidRPr="004334F2">
        <w:t xml:space="preserve"> </w:t>
      </w:r>
      <w:r w:rsidR="007703FB">
        <w:t>прав</w:t>
      </w:r>
      <w:r w:rsidR="007703FB" w:rsidRPr="004334F2">
        <w:t xml:space="preserve"> </w:t>
      </w:r>
      <w:r w:rsidR="007703FB">
        <w:t>человека</w:t>
      </w:r>
      <w:r w:rsidR="007703FB" w:rsidRPr="004334F2">
        <w:t xml:space="preserve"> </w:t>
      </w:r>
      <w:r w:rsidR="007703FB">
        <w:t>после</w:t>
      </w:r>
      <w:r w:rsidR="007703FB" w:rsidRPr="004334F2">
        <w:t xml:space="preserve"> </w:t>
      </w:r>
      <w:r w:rsidR="007703FB">
        <w:t>того</w:t>
      </w:r>
      <w:r w:rsidR="007703FB" w:rsidRPr="004334F2">
        <w:t xml:space="preserve">, </w:t>
      </w:r>
      <w:r w:rsidR="007703FB">
        <w:t>как</w:t>
      </w:r>
      <w:r w:rsidR="007703FB" w:rsidRPr="004334F2">
        <w:t xml:space="preserve"> </w:t>
      </w:r>
      <w:r w:rsidR="007703FB">
        <w:t>ему были поручены функции наци</w:t>
      </w:r>
      <w:r w:rsidR="007703FB">
        <w:t>о</w:t>
      </w:r>
      <w:r w:rsidR="007703FB">
        <w:t>нального превентивного механизма</w:t>
      </w:r>
      <w:r w:rsidR="007703FB" w:rsidRPr="004334F2">
        <w:t xml:space="preserve">. </w:t>
      </w:r>
      <w:r w:rsidR="007703FB">
        <w:t>Он</w:t>
      </w:r>
      <w:r w:rsidR="007703FB" w:rsidRPr="004F1ADC">
        <w:t xml:space="preserve"> </w:t>
      </w:r>
      <w:r w:rsidR="007703FB">
        <w:t>хотел</w:t>
      </w:r>
      <w:r w:rsidR="007703FB" w:rsidRPr="004F1ADC">
        <w:t xml:space="preserve"> </w:t>
      </w:r>
      <w:r w:rsidR="007703FB">
        <w:t>также</w:t>
      </w:r>
      <w:r w:rsidR="007703FB" w:rsidRPr="004F1ADC">
        <w:t xml:space="preserve"> </w:t>
      </w:r>
      <w:r w:rsidR="007703FB">
        <w:t>получить</w:t>
      </w:r>
      <w:r w:rsidR="007703FB" w:rsidRPr="004F1ADC">
        <w:t xml:space="preserve"> </w:t>
      </w:r>
      <w:r w:rsidR="007703FB">
        <w:t>информацию</w:t>
      </w:r>
      <w:r w:rsidR="007703FB" w:rsidRPr="004F1ADC">
        <w:t xml:space="preserve"> </w:t>
      </w:r>
      <w:r w:rsidR="007703FB">
        <w:t>об</w:t>
      </w:r>
      <w:r w:rsidR="007703FB" w:rsidRPr="004F1ADC">
        <w:t xml:space="preserve"> </w:t>
      </w:r>
      <w:r w:rsidR="007703FB">
        <w:t>условиях</w:t>
      </w:r>
      <w:r w:rsidR="007703FB" w:rsidRPr="004F1ADC">
        <w:t xml:space="preserve"> </w:t>
      </w:r>
      <w:r w:rsidR="007703FB">
        <w:t>содержания</w:t>
      </w:r>
      <w:r w:rsidR="007703FB" w:rsidRPr="004F1ADC">
        <w:t xml:space="preserve"> </w:t>
      </w:r>
      <w:r w:rsidR="007703FB">
        <w:t>в</w:t>
      </w:r>
      <w:r w:rsidR="0090285F">
        <w:t> </w:t>
      </w:r>
      <w:r w:rsidR="007703FB">
        <w:t>тюрьме</w:t>
      </w:r>
      <w:r w:rsidR="007703FB" w:rsidRPr="004F1ADC">
        <w:t xml:space="preserve"> </w:t>
      </w:r>
      <w:proofErr w:type="spellStart"/>
      <w:r w:rsidR="007703FB">
        <w:t>Нубарашен</w:t>
      </w:r>
      <w:proofErr w:type="spellEnd"/>
      <w:r w:rsidR="007703FB" w:rsidRPr="004F1ADC">
        <w:t xml:space="preserve"> </w:t>
      </w:r>
      <w:r w:rsidR="007703FB">
        <w:t>в</w:t>
      </w:r>
      <w:r w:rsidR="0090285F">
        <w:t> </w:t>
      </w:r>
      <w:r w:rsidR="007703FB">
        <w:t>Ереване</w:t>
      </w:r>
      <w:r w:rsidR="007703FB" w:rsidRPr="004F1ADC">
        <w:t xml:space="preserve">, </w:t>
      </w:r>
      <w:r w:rsidR="007703FB">
        <w:t>которая</w:t>
      </w:r>
      <w:r w:rsidR="007703FB" w:rsidRPr="004F1ADC">
        <w:t xml:space="preserve"> </w:t>
      </w:r>
      <w:r w:rsidR="007703FB">
        <w:t>неоднократно</w:t>
      </w:r>
      <w:r w:rsidR="007703FB" w:rsidRPr="004F1ADC">
        <w:t xml:space="preserve"> </w:t>
      </w:r>
      <w:r w:rsidR="007703FB">
        <w:t>подвергалась</w:t>
      </w:r>
      <w:r w:rsidR="007703FB" w:rsidRPr="004F1ADC">
        <w:t xml:space="preserve"> </w:t>
      </w:r>
      <w:r w:rsidR="007703FB">
        <w:t>критике</w:t>
      </w:r>
      <w:r w:rsidR="007703FB" w:rsidRPr="004F1ADC">
        <w:t xml:space="preserve"> </w:t>
      </w:r>
      <w:r w:rsidR="007703FB">
        <w:t>со</w:t>
      </w:r>
      <w:r w:rsidR="007703FB" w:rsidRPr="004F1ADC">
        <w:t xml:space="preserve"> </w:t>
      </w:r>
      <w:r w:rsidR="007703FB">
        <w:t>стороны</w:t>
      </w:r>
      <w:r w:rsidR="007703FB" w:rsidRPr="004F1ADC">
        <w:t xml:space="preserve"> </w:t>
      </w:r>
      <w:r w:rsidR="007703FB">
        <w:t>Европейского</w:t>
      </w:r>
      <w:r w:rsidR="007703FB" w:rsidRPr="004F1ADC">
        <w:t xml:space="preserve"> </w:t>
      </w:r>
      <w:r w:rsidR="007703FB">
        <w:t>комитета</w:t>
      </w:r>
      <w:r w:rsidR="007703FB" w:rsidRPr="004F1ADC">
        <w:t xml:space="preserve"> </w:t>
      </w:r>
      <w:r w:rsidR="007703FB">
        <w:t>по</w:t>
      </w:r>
      <w:r w:rsidR="007703FB" w:rsidRPr="004F1ADC">
        <w:t xml:space="preserve"> </w:t>
      </w:r>
      <w:r w:rsidR="007703FB">
        <w:t>предупреждению</w:t>
      </w:r>
      <w:r w:rsidR="007703FB" w:rsidRPr="004F1ADC">
        <w:t xml:space="preserve"> </w:t>
      </w:r>
      <w:r w:rsidR="007703FB">
        <w:t>пыток</w:t>
      </w:r>
      <w:r w:rsidR="007703FB" w:rsidRPr="004F1ADC">
        <w:t xml:space="preserve">, </w:t>
      </w:r>
      <w:r w:rsidR="007703FB">
        <w:t>в особенности условия содержания там иностранных граждан, пом</w:t>
      </w:r>
      <w:r w:rsidR="007703FB">
        <w:t>е</w:t>
      </w:r>
      <w:r w:rsidR="007703FB">
        <w:t>щаемых в отдельные камеры</w:t>
      </w:r>
      <w:r w:rsidR="007703FB" w:rsidRPr="004F1ADC">
        <w:t xml:space="preserve">. </w:t>
      </w:r>
      <w:r w:rsidR="007703FB">
        <w:t>Он</w:t>
      </w:r>
      <w:r w:rsidR="007703FB" w:rsidRPr="00791640">
        <w:t xml:space="preserve"> </w:t>
      </w:r>
      <w:r w:rsidR="007703FB">
        <w:t>спрашивает</w:t>
      </w:r>
      <w:r w:rsidR="007703FB" w:rsidRPr="00791640">
        <w:t xml:space="preserve">, </w:t>
      </w:r>
      <w:r w:rsidR="007703FB">
        <w:t>что</w:t>
      </w:r>
      <w:r w:rsidR="007703FB" w:rsidRPr="00791640">
        <w:t xml:space="preserve"> </w:t>
      </w:r>
      <w:r w:rsidR="007703FB">
        <w:t>было</w:t>
      </w:r>
      <w:r w:rsidR="007703FB" w:rsidRPr="00791640">
        <w:t xml:space="preserve"> </w:t>
      </w:r>
      <w:r w:rsidR="007703FB">
        <w:t>сделано</w:t>
      </w:r>
      <w:r w:rsidR="007703FB" w:rsidRPr="00791640">
        <w:t xml:space="preserve"> </w:t>
      </w:r>
      <w:r w:rsidR="007703FB">
        <w:t>для</w:t>
      </w:r>
      <w:r w:rsidR="007703FB" w:rsidRPr="00791640">
        <w:t xml:space="preserve"> </w:t>
      </w:r>
      <w:r w:rsidR="007703FB">
        <w:t>решения</w:t>
      </w:r>
      <w:r w:rsidR="007703FB" w:rsidRPr="00791640">
        <w:t xml:space="preserve"> </w:t>
      </w:r>
      <w:r w:rsidR="007703FB">
        <w:t>проблемы</w:t>
      </w:r>
      <w:r w:rsidR="007703FB" w:rsidRPr="00791640">
        <w:t xml:space="preserve"> </w:t>
      </w:r>
      <w:r w:rsidR="007703FB">
        <w:t>переполненности</w:t>
      </w:r>
      <w:r w:rsidR="007703FB" w:rsidRPr="00791640">
        <w:t xml:space="preserve"> </w:t>
      </w:r>
      <w:r w:rsidR="007703FB">
        <w:t>и улучшения условий содержания лиц, пригов</w:t>
      </w:r>
      <w:r w:rsidR="007703FB">
        <w:t>о</w:t>
      </w:r>
      <w:r w:rsidR="007703FB">
        <w:t>ренных к пожизненному заключению</w:t>
      </w:r>
      <w:r w:rsidR="007703FB" w:rsidRPr="00791640">
        <w:t xml:space="preserve">. </w:t>
      </w:r>
      <w:r w:rsidR="007703FB">
        <w:t>Применяется</w:t>
      </w:r>
      <w:r w:rsidR="007703FB" w:rsidRPr="00DA752C">
        <w:t xml:space="preserve"> </w:t>
      </w:r>
      <w:r w:rsidR="007703FB">
        <w:t>ли</w:t>
      </w:r>
      <w:r w:rsidR="007703FB" w:rsidRPr="00DA752C">
        <w:t xml:space="preserve"> </w:t>
      </w:r>
      <w:r w:rsidR="007703FB">
        <w:t>по</w:t>
      </w:r>
      <w:r w:rsidR="007703FB" w:rsidRPr="00DA752C">
        <w:t>-</w:t>
      </w:r>
      <w:r w:rsidR="007703FB">
        <w:t>прежнему</w:t>
      </w:r>
      <w:r w:rsidR="007703FB" w:rsidRPr="00DA752C">
        <w:t xml:space="preserve"> </w:t>
      </w:r>
      <w:r w:rsidR="007703FB">
        <w:t>практика надевания наручников заключенным, когда они выводятся из камер</w:t>
      </w:r>
      <w:r w:rsidR="007703FB" w:rsidRPr="00DA752C">
        <w:t xml:space="preserve">? </w:t>
      </w:r>
      <w:r w:rsidR="007703FB">
        <w:t>Он</w:t>
      </w:r>
      <w:r w:rsidR="007703FB" w:rsidRPr="00A72604">
        <w:t xml:space="preserve"> </w:t>
      </w:r>
      <w:r w:rsidR="007703FB">
        <w:t>также</w:t>
      </w:r>
      <w:r w:rsidR="007703FB" w:rsidRPr="00A72604">
        <w:t xml:space="preserve"> </w:t>
      </w:r>
      <w:r w:rsidR="007703FB">
        <w:t>хотел</w:t>
      </w:r>
      <w:r w:rsidR="007703FB" w:rsidRPr="00A72604">
        <w:t xml:space="preserve"> </w:t>
      </w:r>
      <w:r w:rsidR="007703FB">
        <w:t>бы</w:t>
      </w:r>
      <w:r w:rsidR="007703FB" w:rsidRPr="00A72604">
        <w:t xml:space="preserve"> </w:t>
      </w:r>
      <w:r w:rsidR="007703FB">
        <w:t>знать</w:t>
      </w:r>
      <w:r w:rsidR="007703FB" w:rsidRPr="00A72604">
        <w:t xml:space="preserve">, </w:t>
      </w:r>
      <w:r w:rsidR="007703FB">
        <w:t>какие</w:t>
      </w:r>
      <w:r w:rsidR="007703FB" w:rsidRPr="00A72604">
        <w:t xml:space="preserve"> </w:t>
      </w:r>
      <w:r w:rsidR="007703FB">
        <w:t>были</w:t>
      </w:r>
      <w:r w:rsidR="007703FB" w:rsidRPr="00A72604">
        <w:t xml:space="preserve"> </w:t>
      </w:r>
      <w:r w:rsidR="007703FB">
        <w:t>приняты</w:t>
      </w:r>
      <w:r w:rsidR="007703FB" w:rsidRPr="00A72604">
        <w:t xml:space="preserve"> </w:t>
      </w:r>
      <w:r w:rsidR="007703FB">
        <w:t>меры</w:t>
      </w:r>
      <w:r w:rsidR="007703FB" w:rsidRPr="00A72604">
        <w:t xml:space="preserve"> </w:t>
      </w:r>
      <w:r w:rsidR="007703FB">
        <w:t>по</w:t>
      </w:r>
      <w:r w:rsidR="007703FB" w:rsidRPr="00A72604">
        <w:t xml:space="preserve"> </w:t>
      </w:r>
      <w:r w:rsidR="007703FB">
        <w:t>прекращению взяточничества в тюрьмах</w:t>
      </w:r>
      <w:r w:rsidR="007703FB" w:rsidRPr="00A72604">
        <w:t>.</w:t>
      </w:r>
    </w:p>
    <w:p w:rsidR="007703FB" w:rsidRPr="00BE2733" w:rsidRDefault="00431FBD" w:rsidP="00036CDB">
      <w:pPr>
        <w:pStyle w:val="SingleTxtGR"/>
      </w:pPr>
      <w:r>
        <w:t>27.</w:t>
      </w:r>
      <w:r>
        <w:tab/>
      </w:r>
      <w:r w:rsidR="007703FB">
        <w:rPr>
          <w:b/>
        </w:rPr>
        <w:t>Г</w:t>
      </w:r>
      <w:r w:rsidR="007703FB" w:rsidRPr="00A06CC7">
        <w:rPr>
          <w:b/>
        </w:rPr>
        <w:t>-</w:t>
      </w:r>
      <w:r w:rsidR="007703FB">
        <w:rPr>
          <w:b/>
        </w:rPr>
        <w:t>жа</w:t>
      </w:r>
      <w:r w:rsidR="007703FB" w:rsidRPr="00A06CC7">
        <w:rPr>
          <w:b/>
        </w:rPr>
        <w:t xml:space="preserve"> </w:t>
      </w:r>
      <w:r w:rsidR="007703FB">
        <w:rPr>
          <w:b/>
        </w:rPr>
        <w:t>Бельмир</w:t>
      </w:r>
      <w:r w:rsidR="007703FB" w:rsidRPr="00A06CC7">
        <w:t xml:space="preserve"> </w:t>
      </w:r>
      <w:r w:rsidR="007703FB">
        <w:t>просит</w:t>
      </w:r>
      <w:r w:rsidR="007703FB" w:rsidRPr="00A06CC7">
        <w:t xml:space="preserve"> </w:t>
      </w:r>
      <w:r w:rsidR="007703FB">
        <w:t>разъяснить</w:t>
      </w:r>
      <w:r w:rsidR="007703FB" w:rsidRPr="00A06CC7">
        <w:t xml:space="preserve">, </w:t>
      </w:r>
      <w:r w:rsidR="007703FB">
        <w:t>что</w:t>
      </w:r>
      <w:r w:rsidR="007703FB" w:rsidRPr="00A06CC7">
        <w:t xml:space="preserve"> </w:t>
      </w:r>
      <w:r w:rsidR="007703FB">
        <w:t>подразумевается</w:t>
      </w:r>
      <w:r w:rsidR="007703FB" w:rsidRPr="00A06CC7">
        <w:t xml:space="preserve"> </w:t>
      </w:r>
      <w:r w:rsidR="007703FB">
        <w:t>под</w:t>
      </w:r>
      <w:r w:rsidR="007703FB" w:rsidRPr="00A06CC7">
        <w:t xml:space="preserve"> </w:t>
      </w:r>
      <w:r w:rsidR="007703FB">
        <w:t xml:space="preserve">основными правами и свободами человека и гражданина в соответствии со статьей </w:t>
      </w:r>
      <w:r w:rsidR="007703FB" w:rsidRPr="00A06CC7">
        <w:t>43</w:t>
      </w:r>
      <w:r w:rsidR="007703FB">
        <w:t xml:space="preserve"> Ко</w:t>
      </w:r>
      <w:r w:rsidR="007703FB">
        <w:t>н</w:t>
      </w:r>
      <w:r w:rsidR="007703FB">
        <w:t xml:space="preserve">ституции Армении, которые упоминаются в пункте </w:t>
      </w:r>
      <w:r w:rsidR="007703FB" w:rsidRPr="00A06CC7">
        <w:t xml:space="preserve">22 </w:t>
      </w:r>
      <w:r w:rsidR="007703FB">
        <w:t>третьего периодического доклада</w:t>
      </w:r>
      <w:r w:rsidR="007703FB" w:rsidRPr="00A06CC7">
        <w:t xml:space="preserve">. </w:t>
      </w:r>
      <w:r w:rsidR="007703FB">
        <w:t>Она</w:t>
      </w:r>
      <w:r w:rsidR="007703FB" w:rsidRPr="0064325E">
        <w:t xml:space="preserve"> </w:t>
      </w:r>
      <w:r w:rsidR="007703FB">
        <w:t>хотела</w:t>
      </w:r>
      <w:r w:rsidR="007703FB" w:rsidRPr="0064325E">
        <w:t xml:space="preserve"> </w:t>
      </w:r>
      <w:r w:rsidR="007703FB">
        <w:t>бы</w:t>
      </w:r>
      <w:r w:rsidR="007703FB" w:rsidRPr="0064325E">
        <w:t xml:space="preserve"> </w:t>
      </w:r>
      <w:r w:rsidR="007703FB">
        <w:t>получить</w:t>
      </w:r>
      <w:r w:rsidR="007703FB" w:rsidRPr="0064325E">
        <w:t xml:space="preserve"> </w:t>
      </w:r>
      <w:r w:rsidR="007703FB">
        <w:t>дальнейшие</w:t>
      </w:r>
      <w:r w:rsidR="007703FB" w:rsidRPr="0064325E">
        <w:t xml:space="preserve"> </w:t>
      </w:r>
      <w:r w:rsidR="007703FB">
        <w:t>разъяснения</w:t>
      </w:r>
      <w:r w:rsidR="007703FB" w:rsidRPr="0064325E">
        <w:t xml:space="preserve"> </w:t>
      </w:r>
      <w:r w:rsidR="007703FB">
        <w:t>о</w:t>
      </w:r>
      <w:r w:rsidR="007703FB" w:rsidRPr="0064325E">
        <w:t xml:space="preserve"> </w:t>
      </w:r>
      <w:r w:rsidR="007703FB">
        <w:t>процедуре</w:t>
      </w:r>
      <w:r w:rsidR="007703FB" w:rsidRPr="0064325E">
        <w:t xml:space="preserve"> </w:t>
      </w:r>
      <w:r w:rsidR="007703FB">
        <w:t xml:space="preserve">ареста, описанной в пункте </w:t>
      </w:r>
      <w:r w:rsidR="007703FB" w:rsidRPr="0064325E">
        <w:t xml:space="preserve">70 </w:t>
      </w:r>
      <w:r w:rsidR="007703FB">
        <w:t>ответов на перечень вопросов</w:t>
      </w:r>
      <w:r w:rsidR="007703FB" w:rsidRPr="0064325E">
        <w:t xml:space="preserve">. </w:t>
      </w:r>
      <w:r w:rsidR="007703FB">
        <w:t>Имеются</w:t>
      </w:r>
      <w:r w:rsidR="007703FB" w:rsidRPr="00A04280">
        <w:t xml:space="preserve"> </w:t>
      </w:r>
      <w:r w:rsidR="007703FB">
        <w:t>сообщения</w:t>
      </w:r>
      <w:r w:rsidR="007703FB" w:rsidRPr="00A04280">
        <w:t xml:space="preserve"> </w:t>
      </w:r>
      <w:r w:rsidR="007703FB">
        <w:t>о</w:t>
      </w:r>
      <w:r w:rsidR="007703FB" w:rsidRPr="00A04280">
        <w:t xml:space="preserve"> </w:t>
      </w:r>
      <w:r w:rsidR="007703FB">
        <w:t>том</w:t>
      </w:r>
      <w:r w:rsidR="007703FB" w:rsidRPr="00A04280">
        <w:t xml:space="preserve">, </w:t>
      </w:r>
      <w:r w:rsidR="007703FB">
        <w:t>что</w:t>
      </w:r>
      <w:r w:rsidR="007703FB" w:rsidRPr="00A04280">
        <w:t xml:space="preserve"> </w:t>
      </w:r>
      <w:r w:rsidR="007703FB">
        <w:t>подавляющее</w:t>
      </w:r>
      <w:r w:rsidR="007703FB" w:rsidRPr="00A04280">
        <w:t xml:space="preserve"> </w:t>
      </w:r>
      <w:r w:rsidR="007703FB">
        <w:t>большинство</w:t>
      </w:r>
      <w:r w:rsidR="007703FB" w:rsidRPr="00A04280">
        <w:t xml:space="preserve"> </w:t>
      </w:r>
      <w:r w:rsidR="007703FB">
        <w:t>населения</w:t>
      </w:r>
      <w:r w:rsidR="007703FB" w:rsidRPr="00A04280">
        <w:t xml:space="preserve"> </w:t>
      </w:r>
      <w:r w:rsidR="007703FB">
        <w:t>не</w:t>
      </w:r>
      <w:r w:rsidR="007703FB" w:rsidRPr="00A04280">
        <w:t xml:space="preserve"> </w:t>
      </w:r>
      <w:r w:rsidR="007703FB">
        <w:t>доверяет</w:t>
      </w:r>
      <w:r w:rsidR="007703FB" w:rsidRPr="00A04280">
        <w:t xml:space="preserve"> </w:t>
      </w:r>
      <w:r w:rsidR="007703FB">
        <w:t>судебной</w:t>
      </w:r>
      <w:r w:rsidR="007703FB" w:rsidRPr="00A04280">
        <w:t xml:space="preserve"> </w:t>
      </w:r>
      <w:r w:rsidR="007703FB">
        <w:t>системе</w:t>
      </w:r>
      <w:r w:rsidR="007703FB" w:rsidRPr="00A04280">
        <w:t xml:space="preserve">. </w:t>
      </w:r>
      <w:r w:rsidR="007703FB">
        <w:t>Она</w:t>
      </w:r>
      <w:r w:rsidR="007703FB" w:rsidRPr="007703FB">
        <w:t xml:space="preserve"> </w:t>
      </w:r>
      <w:r w:rsidR="007703FB">
        <w:t>интересуется</w:t>
      </w:r>
      <w:r w:rsidR="007703FB" w:rsidRPr="007703FB">
        <w:t xml:space="preserve"> </w:t>
      </w:r>
      <w:r w:rsidR="007703FB">
        <w:t>причиной</w:t>
      </w:r>
      <w:r w:rsidR="007703FB" w:rsidRPr="007703FB">
        <w:t xml:space="preserve"> </w:t>
      </w:r>
      <w:r w:rsidR="007703FB">
        <w:t>такого</w:t>
      </w:r>
      <w:r w:rsidR="007703FB" w:rsidRPr="007703FB">
        <w:t xml:space="preserve"> </w:t>
      </w:r>
      <w:r w:rsidR="007703FB">
        <w:t>отсутствия</w:t>
      </w:r>
      <w:r w:rsidR="007703FB" w:rsidRPr="007703FB">
        <w:t xml:space="preserve"> </w:t>
      </w:r>
      <w:r w:rsidR="007703FB">
        <w:t>доверия</w:t>
      </w:r>
      <w:r w:rsidR="007703FB" w:rsidRPr="007703FB">
        <w:t xml:space="preserve">. </w:t>
      </w:r>
      <w:r w:rsidR="007703FB">
        <w:t>Переходя</w:t>
      </w:r>
      <w:r w:rsidR="007703FB" w:rsidRPr="00BE2733">
        <w:t xml:space="preserve"> </w:t>
      </w:r>
      <w:r w:rsidR="007703FB">
        <w:t>к</w:t>
      </w:r>
      <w:r w:rsidR="007703FB" w:rsidRPr="00BE2733">
        <w:t xml:space="preserve"> </w:t>
      </w:r>
      <w:r w:rsidR="007703FB">
        <w:t>вопросу</w:t>
      </w:r>
      <w:r w:rsidR="007703FB" w:rsidRPr="00BE2733">
        <w:t xml:space="preserve"> </w:t>
      </w:r>
      <w:r w:rsidR="007703FB">
        <w:t>о</w:t>
      </w:r>
      <w:r w:rsidR="007703FB" w:rsidRPr="00BE2733">
        <w:t xml:space="preserve"> </w:t>
      </w:r>
      <w:r w:rsidR="007703FB">
        <w:t>несовершеннолетних</w:t>
      </w:r>
      <w:r w:rsidR="007703FB" w:rsidRPr="00BE2733">
        <w:t xml:space="preserve">, </w:t>
      </w:r>
      <w:r w:rsidR="007703FB">
        <w:t>она</w:t>
      </w:r>
      <w:r w:rsidR="007703FB" w:rsidRPr="00BE2733">
        <w:t xml:space="preserve"> </w:t>
      </w:r>
      <w:r w:rsidR="007703FB">
        <w:t>говорит</w:t>
      </w:r>
      <w:r w:rsidR="007703FB" w:rsidRPr="00BE2733">
        <w:t xml:space="preserve">, </w:t>
      </w:r>
      <w:r w:rsidR="007703FB">
        <w:t>что</w:t>
      </w:r>
      <w:r w:rsidR="007703FB" w:rsidRPr="00BE2733">
        <w:t xml:space="preserve">, </w:t>
      </w:r>
      <w:r w:rsidR="007703FB">
        <w:t>несмотря</w:t>
      </w:r>
      <w:r w:rsidR="007703FB" w:rsidRPr="00BE2733">
        <w:t xml:space="preserve"> </w:t>
      </w:r>
      <w:r w:rsidR="007703FB">
        <w:t>на</w:t>
      </w:r>
      <w:r w:rsidR="007703FB" w:rsidRPr="00BE2733">
        <w:t xml:space="preserve"> </w:t>
      </w:r>
      <w:r w:rsidR="007703FB">
        <w:t>большую</w:t>
      </w:r>
      <w:r w:rsidR="007703FB" w:rsidRPr="00BE2733">
        <w:t xml:space="preserve"> </w:t>
      </w:r>
      <w:r w:rsidR="007703FB">
        <w:t>работу</w:t>
      </w:r>
      <w:r w:rsidR="007703FB" w:rsidRPr="00BE2733">
        <w:t xml:space="preserve"> </w:t>
      </w:r>
      <w:r w:rsidR="007703FB">
        <w:t>по</w:t>
      </w:r>
      <w:r w:rsidR="007703FB" w:rsidRPr="00BE2733">
        <w:t xml:space="preserve"> </w:t>
      </w:r>
      <w:r w:rsidR="007703FB">
        <w:t>пред</w:t>
      </w:r>
      <w:r w:rsidR="007703FB">
        <w:t>у</w:t>
      </w:r>
      <w:r w:rsidR="007703FB">
        <w:t>преждению</w:t>
      </w:r>
      <w:r w:rsidR="007703FB" w:rsidRPr="00BE2733">
        <w:t xml:space="preserve"> </w:t>
      </w:r>
      <w:r w:rsidR="007703FB">
        <w:t>преступности</w:t>
      </w:r>
      <w:r w:rsidR="007703FB" w:rsidRPr="00BE2733">
        <w:t xml:space="preserve">, </w:t>
      </w:r>
      <w:r w:rsidR="007703FB">
        <w:t>вопрос</w:t>
      </w:r>
      <w:r w:rsidR="007703FB" w:rsidRPr="00BE2733">
        <w:t xml:space="preserve"> </w:t>
      </w:r>
      <w:r w:rsidR="007703FB">
        <w:t>о</w:t>
      </w:r>
      <w:r w:rsidR="007703FB" w:rsidRPr="00BE2733">
        <w:t xml:space="preserve"> </w:t>
      </w:r>
      <w:r w:rsidR="007703FB">
        <w:t>ювенальной</w:t>
      </w:r>
      <w:r w:rsidR="007703FB" w:rsidRPr="00BE2733">
        <w:t xml:space="preserve"> </w:t>
      </w:r>
      <w:r w:rsidR="007703FB">
        <w:t>юстиции</w:t>
      </w:r>
      <w:r w:rsidR="007703FB" w:rsidRPr="00BE2733">
        <w:t xml:space="preserve"> </w:t>
      </w:r>
      <w:r w:rsidR="007703FB">
        <w:t>не</w:t>
      </w:r>
      <w:r w:rsidR="007703FB" w:rsidRPr="00BE2733">
        <w:t xml:space="preserve"> </w:t>
      </w:r>
      <w:r w:rsidR="007703FB">
        <w:t>обсуждался</w:t>
      </w:r>
      <w:r w:rsidR="007703FB" w:rsidRPr="00BE2733">
        <w:t xml:space="preserve">. </w:t>
      </w:r>
      <w:r w:rsidR="007703FB">
        <w:t>Она хотела бы знать, какие имеются положения, гарантирующие правосудие для н</w:t>
      </w:r>
      <w:r w:rsidR="007703FB">
        <w:t>е</w:t>
      </w:r>
      <w:r w:rsidR="007703FB">
        <w:t>совершеннолетних в соответствии с международными стандартами</w:t>
      </w:r>
      <w:r w:rsidR="007703FB" w:rsidRPr="00BE2733">
        <w:t>.</w:t>
      </w:r>
    </w:p>
    <w:p w:rsidR="007703FB" w:rsidRPr="00164742" w:rsidRDefault="00431FBD" w:rsidP="00036CDB">
      <w:pPr>
        <w:pStyle w:val="SingleTxtGR"/>
      </w:pPr>
      <w:r>
        <w:t>28.</w:t>
      </w:r>
      <w:r>
        <w:tab/>
      </w:r>
      <w:r w:rsidR="007703FB">
        <w:rPr>
          <w:b/>
        </w:rPr>
        <w:t>Г</w:t>
      </w:r>
      <w:r w:rsidR="007703FB" w:rsidRPr="00BE2733">
        <w:rPr>
          <w:b/>
        </w:rPr>
        <w:t>-</w:t>
      </w:r>
      <w:r w:rsidR="007703FB">
        <w:rPr>
          <w:b/>
        </w:rPr>
        <w:t>н</w:t>
      </w:r>
      <w:r w:rsidR="007703FB" w:rsidRPr="00BE2733">
        <w:rPr>
          <w:b/>
        </w:rPr>
        <w:t xml:space="preserve"> </w:t>
      </w:r>
      <w:r w:rsidR="007703FB">
        <w:rPr>
          <w:b/>
        </w:rPr>
        <w:t>Бруни</w:t>
      </w:r>
      <w:r w:rsidR="007703FB" w:rsidRPr="00BE2733">
        <w:t xml:space="preserve"> </w:t>
      </w:r>
      <w:r w:rsidR="007703FB">
        <w:t>спрашивает</w:t>
      </w:r>
      <w:r w:rsidR="007703FB" w:rsidRPr="00BE2733">
        <w:t xml:space="preserve">, </w:t>
      </w:r>
      <w:r w:rsidR="007703FB">
        <w:t>существует</w:t>
      </w:r>
      <w:r w:rsidR="007703FB" w:rsidRPr="00BE2733">
        <w:t xml:space="preserve"> </w:t>
      </w:r>
      <w:r w:rsidR="007703FB">
        <w:t>ли</w:t>
      </w:r>
      <w:r w:rsidR="007703FB" w:rsidRPr="00BE2733">
        <w:t xml:space="preserve"> </w:t>
      </w:r>
      <w:r w:rsidR="007703FB">
        <w:t>какая</w:t>
      </w:r>
      <w:r w:rsidR="007703FB" w:rsidRPr="00BE2733">
        <w:t>-</w:t>
      </w:r>
      <w:r w:rsidR="007703FB">
        <w:t>либо</w:t>
      </w:r>
      <w:r w:rsidR="007703FB" w:rsidRPr="00BE2733">
        <w:t xml:space="preserve"> </w:t>
      </w:r>
      <w:r w:rsidR="007703FB">
        <w:t>четкая</w:t>
      </w:r>
      <w:r w:rsidR="007703FB" w:rsidRPr="00BE2733">
        <w:t xml:space="preserve"> </w:t>
      </w:r>
      <w:r w:rsidR="007703FB">
        <w:t>правовая</w:t>
      </w:r>
      <w:r w:rsidR="007703FB" w:rsidRPr="00BE2733">
        <w:t xml:space="preserve"> </w:t>
      </w:r>
      <w:r w:rsidR="007703FB">
        <w:t>или</w:t>
      </w:r>
      <w:r w:rsidR="007703FB" w:rsidRPr="00BE2733">
        <w:t xml:space="preserve"> </w:t>
      </w:r>
      <w:r w:rsidR="007703FB">
        <w:t>административная</w:t>
      </w:r>
      <w:r w:rsidR="007703FB" w:rsidRPr="00BE2733">
        <w:t xml:space="preserve"> </w:t>
      </w:r>
      <w:r w:rsidR="007703FB">
        <w:t>процедура</w:t>
      </w:r>
      <w:r w:rsidR="007703FB" w:rsidRPr="00BE2733">
        <w:t xml:space="preserve">, </w:t>
      </w:r>
      <w:r w:rsidR="007703FB">
        <w:t>в соответствии с которой подчиненные могут о</w:t>
      </w:r>
      <w:r w:rsidR="007703FB">
        <w:t>с</w:t>
      </w:r>
      <w:r w:rsidR="007703FB">
        <w:t>порить приказы своих начальников, если они считают их незаконными</w:t>
      </w:r>
      <w:r w:rsidR="007703FB" w:rsidRPr="00BE2733">
        <w:t xml:space="preserve">. </w:t>
      </w:r>
      <w:r w:rsidR="007703FB">
        <w:t>Он</w:t>
      </w:r>
      <w:r w:rsidR="007703FB" w:rsidRPr="00931A4C">
        <w:t xml:space="preserve"> </w:t>
      </w:r>
      <w:r w:rsidR="007703FB">
        <w:t>х</w:t>
      </w:r>
      <w:r w:rsidR="007703FB">
        <w:t>о</w:t>
      </w:r>
      <w:r w:rsidR="007703FB">
        <w:t>тел</w:t>
      </w:r>
      <w:r w:rsidR="007703FB" w:rsidRPr="00931A4C">
        <w:t xml:space="preserve"> </w:t>
      </w:r>
      <w:r w:rsidR="007703FB">
        <w:t>бы</w:t>
      </w:r>
      <w:r w:rsidR="007703FB" w:rsidRPr="00931A4C">
        <w:t xml:space="preserve"> </w:t>
      </w:r>
      <w:r w:rsidR="007703FB">
        <w:t>знать</w:t>
      </w:r>
      <w:r w:rsidR="007703FB" w:rsidRPr="00931A4C">
        <w:t xml:space="preserve">, </w:t>
      </w:r>
      <w:r w:rsidR="007703FB">
        <w:t>почему</w:t>
      </w:r>
      <w:r w:rsidR="007703FB" w:rsidRPr="00931A4C">
        <w:t xml:space="preserve"> </w:t>
      </w:r>
      <w:r w:rsidR="007703FB">
        <w:t>максимальный</w:t>
      </w:r>
      <w:r w:rsidR="007703FB" w:rsidRPr="00931A4C">
        <w:t xml:space="preserve"> </w:t>
      </w:r>
      <w:r w:rsidR="007703FB">
        <w:t>срок</w:t>
      </w:r>
      <w:r w:rsidR="007703FB" w:rsidRPr="00931A4C">
        <w:t xml:space="preserve"> </w:t>
      </w:r>
      <w:r w:rsidR="007703FB">
        <w:t>тюремного</w:t>
      </w:r>
      <w:r w:rsidR="007703FB" w:rsidRPr="00931A4C">
        <w:t xml:space="preserve"> </w:t>
      </w:r>
      <w:r w:rsidR="007703FB">
        <w:t>заключения</w:t>
      </w:r>
      <w:r w:rsidR="007703FB" w:rsidRPr="00931A4C">
        <w:t xml:space="preserve"> </w:t>
      </w:r>
      <w:r w:rsidR="007703FB">
        <w:t>для</w:t>
      </w:r>
      <w:r w:rsidR="007703FB" w:rsidRPr="00931A4C">
        <w:t xml:space="preserve"> </w:t>
      </w:r>
      <w:r w:rsidR="007703FB">
        <w:t>виновных в преступлениях, связанных с применением пыток, составляет только три года или семь лет при наличии отягчающих обстоятельств</w:t>
      </w:r>
      <w:r w:rsidR="007703FB" w:rsidRPr="00931A4C">
        <w:t xml:space="preserve">. </w:t>
      </w:r>
      <w:r w:rsidR="007703FB">
        <w:t>Он</w:t>
      </w:r>
      <w:r w:rsidR="007703FB" w:rsidRPr="00931A4C">
        <w:t xml:space="preserve"> </w:t>
      </w:r>
      <w:r w:rsidR="007703FB">
        <w:t>спрашивает</w:t>
      </w:r>
      <w:r w:rsidR="007703FB" w:rsidRPr="00931A4C">
        <w:t xml:space="preserve">, </w:t>
      </w:r>
      <w:r w:rsidR="007703FB">
        <w:t>какие по мнению властей государства-участника</w:t>
      </w:r>
      <w:r w:rsidR="007703FB" w:rsidRPr="00931A4C">
        <w:t xml:space="preserve"> </w:t>
      </w:r>
      <w:r w:rsidR="007703FB">
        <w:t>нарушения</w:t>
      </w:r>
      <w:r w:rsidR="007703FB" w:rsidRPr="00931A4C">
        <w:t xml:space="preserve"> </w:t>
      </w:r>
      <w:r w:rsidR="007703FB">
        <w:t>установленного</w:t>
      </w:r>
      <w:r w:rsidR="007703FB" w:rsidRPr="00931A4C">
        <w:t xml:space="preserve"> </w:t>
      </w:r>
      <w:r w:rsidR="007703FB">
        <w:t>порядка</w:t>
      </w:r>
      <w:r w:rsidR="007703FB" w:rsidRPr="00931A4C">
        <w:t xml:space="preserve"> </w:t>
      </w:r>
      <w:r w:rsidR="007703FB">
        <w:t>о</w:t>
      </w:r>
      <w:r w:rsidR="007703FB">
        <w:t>п</w:t>
      </w:r>
      <w:r w:rsidR="007703FB">
        <w:t>равдывают помещение несовершеннолетнего заключенного в карцер сроком на десять дней</w:t>
      </w:r>
      <w:r w:rsidR="007703FB" w:rsidRPr="00931A4C">
        <w:t xml:space="preserve">. </w:t>
      </w:r>
      <w:r w:rsidR="007703FB">
        <w:t>Он также хотел бы получить описание карцера, включая его ра</w:t>
      </w:r>
      <w:r w:rsidR="007703FB">
        <w:t>з</w:t>
      </w:r>
      <w:r w:rsidR="007703FB">
        <w:t>меры</w:t>
      </w:r>
      <w:r w:rsidR="007703FB" w:rsidRPr="00D44F13">
        <w:t xml:space="preserve">. </w:t>
      </w:r>
      <w:r w:rsidR="007703FB">
        <w:t>Он</w:t>
      </w:r>
      <w:r w:rsidR="007703FB" w:rsidRPr="00113CD8">
        <w:t xml:space="preserve"> </w:t>
      </w:r>
      <w:r w:rsidR="007703FB">
        <w:t>обращает</w:t>
      </w:r>
      <w:r w:rsidR="007703FB" w:rsidRPr="00113CD8">
        <w:t xml:space="preserve"> </w:t>
      </w:r>
      <w:r w:rsidR="007703FB">
        <w:t>внимание</w:t>
      </w:r>
      <w:r w:rsidR="007703FB" w:rsidRPr="00113CD8">
        <w:t xml:space="preserve"> </w:t>
      </w:r>
      <w:r w:rsidR="007703FB">
        <w:t>на</w:t>
      </w:r>
      <w:r w:rsidR="007703FB" w:rsidRPr="00113CD8">
        <w:t xml:space="preserve"> </w:t>
      </w:r>
      <w:r w:rsidR="007703FB">
        <w:t>тот</w:t>
      </w:r>
      <w:r w:rsidR="007703FB" w:rsidRPr="00113CD8">
        <w:t xml:space="preserve"> </w:t>
      </w:r>
      <w:r w:rsidR="007703FB">
        <w:t>факт</w:t>
      </w:r>
      <w:r w:rsidR="007703FB" w:rsidRPr="00113CD8">
        <w:t xml:space="preserve">, </w:t>
      </w:r>
      <w:r w:rsidR="007703FB">
        <w:t>что</w:t>
      </w:r>
      <w:r w:rsidR="007703FB" w:rsidRPr="00113CD8">
        <w:t xml:space="preserve"> </w:t>
      </w:r>
      <w:r w:rsidR="007703FB">
        <w:t>Комитет</w:t>
      </w:r>
      <w:r w:rsidR="007703FB" w:rsidRPr="00113CD8">
        <w:t xml:space="preserve"> </w:t>
      </w:r>
      <w:r w:rsidR="007703FB">
        <w:t>дал рекомендацию</w:t>
      </w:r>
      <w:r w:rsidR="007703FB" w:rsidRPr="00113CD8">
        <w:t xml:space="preserve"> </w:t>
      </w:r>
      <w:r w:rsidR="007703FB">
        <w:t>др</w:t>
      </w:r>
      <w:r w:rsidR="007703FB">
        <w:t>у</w:t>
      </w:r>
      <w:r w:rsidR="007703FB">
        <w:t>гому</w:t>
      </w:r>
      <w:r w:rsidR="007703FB" w:rsidRPr="00113CD8">
        <w:t xml:space="preserve"> </w:t>
      </w:r>
      <w:r w:rsidR="007703FB">
        <w:t>государству</w:t>
      </w:r>
      <w:r w:rsidR="007703FB" w:rsidRPr="00113CD8">
        <w:t>-</w:t>
      </w:r>
      <w:r w:rsidR="007703FB">
        <w:t>участнику</w:t>
      </w:r>
      <w:r w:rsidR="007703FB" w:rsidRPr="00113CD8">
        <w:t xml:space="preserve">, </w:t>
      </w:r>
      <w:r w:rsidR="007703FB">
        <w:t>которое</w:t>
      </w:r>
      <w:r w:rsidR="007703FB" w:rsidRPr="00113CD8">
        <w:t xml:space="preserve"> </w:t>
      </w:r>
      <w:r w:rsidR="007703FB">
        <w:t>также</w:t>
      </w:r>
      <w:r w:rsidR="0090285F">
        <w:t> </w:t>
      </w:r>
      <w:r w:rsidR="007703FB">
        <w:t>посетил</w:t>
      </w:r>
      <w:r w:rsidR="007703FB" w:rsidRPr="00113CD8">
        <w:t xml:space="preserve"> </w:t>
      </w:r>
      <w:r w:rsidR="007703FB" w:rsidRPr="00D63B6A">
        <w:t>Европейск</w:t>
      </w:r>
      <w:r w:rsidR="007703FB">
        <w:t>ий</w:t>
      </w:r>
      <w:r w:rsidR="007703FB" w:rsidRPr="00D63B6A">
        <w:t xml:space="preserve"> комитет по предупреждению пыток и бесчеловечного или унижающего достоинство обр</w:t>
      </w:r>
      <w:r w:rsidR="007703FB" w:rsidRPr="00D63B6A">
        <w:t>а</w:t>
      </w:r>
      <w:r w:rsidR="007703FB" w:rsidRPr="00D63B6A">
        <w:t>щения или наказания</w:t>
      </w:r>
      <w:r w:rsidR="007703FB" w:rsidRPr="00113CD8">
        <w:t xml:space="preserve">, </w:t>
      </w:r>
      <w:r w:rsidR="007703FB">
        <w:t>пересмотреть условия применения подобного наказания, в ответ на которую упомянутое государство-участник обязалось сократить пр</w:t>
      </w:r>
      <w:r w:rsidR="007703FB">
        <w:t>о</w:t>
      </w:r>
      <w:r w:rsidR="007703FB">
        <w:t>должительность такой дисциплинарной меры или даже отменить ее, в том чи</w:t>
      </w:r>
      <w:r w:rsidR="007703FB">
        <w:t>с</w:t>
      </w:r>
      <w:r w:rsidR="007703FB">
        <w:t>ле для несовершеннолетних</w:t>
      </w:r>
      <w:r w:rsidR="007703FB" w:rsidRPr="00113CD8">
        <w:t xml:space="preserve">. </w:t>
      </w:r>
      <w:r w:rsidR="007703FB">
        <w:t>Учитывая</w:t>
      </w:r>
      <w:r w:rsidR="007703FB" w:rsidRPr="000023FC">
        <w:t xml:space="preserve"> </w:t>
      </w:r>
      <w:r w:rsidR="007703FB">
        <w:t>подготовку</w:t>
      </w:r>
      <w:r w:rsidR="007703FB" w:rsidRPr="000023FC">
        <w:t xml:space="preserve"> </w:t>
      </w:r>
      <w:r w:rsidR="007703FB">
        <w:t>нового</w:t>
      </w:r>
      <w:r w:rsidR="007703FB" w:rsidRPr="000023FC">
        <w:t xml:space="preserve"> </w:t>
      </w:r>
      <w:r w:rsidR="007703FB">
        <w:t>определения</w:t>
      </w:r>
      <w:r w:rsidR="007703FB" w:rsidRPr="000023FC">
        <w:t xml:space="preserve"> </w:t>
      </w:r>
      <w:r w:rsidR="007703FB">
        <w:t>пытки</w:t>
      </w:r>
      <w:r w:rsidR="007703FB" w:rsidRPr="000023FC">
        <w:t xml:space="preserve">, </w:t>
      </w:r>
      <w:r w:rsidR="007703FB">
        <w:t>которое</w:t>
      </w:r>
      <w:r w:rsidR="007703FB" w:rsidRPr="000023FC">
        <w:t xml:space="preserve"> </w:t>
      </w:r>
      <w:r w:rsidR="007703FB">
        <w:t>должно</w:t>
      </w:r>
      <w:r w:rsidR="007703FB" w:rsidRPr="000023FC">
        <w:t xml:space="preserve"> </w:t>
      </w:r>
      <w:r w:rsidR="007703FB">
        <w:t>соответствовать</w:t>
      </w:r>
      <w:r w:rsidR="007703FB" w:rsidRPr="000023FC">
        <w:t xml:space="preserve"> </w:t>
      </w:r>
      <w:r w:rsidR="007703FB">
        <w:t>определению</w:t>
      </w:r>
      <w:r w:rsidR="007703FB" w:rsidRPr="000023FC">
        <w:t xml:space="preserve">, </w:t>
      </w:r>
      <w:r w:rsidR="007703FB">
        <w:t>содержащемуся</w:t>
      </w:r>
      <w:r w:rsidR="007703FB" w:rsidRPr="000023FC">
        <w:t xml:space="preserve"> </w:t>
      </w:r>
      <w:r w:rsidR="007703FB">
        <w:t>в</w:t>
      </w:r>
      <w:r w:rsidR="007703FB" w:rsidRPr="000023FC">
        <w:t xml:space="preserve"> </w:t>
      </w:r>
      <w:r w:rsidR="007703FB">
        <w:t>Конвенции</w:t>
      </w:r>
      <w:r w:rsidR="007703FB" w:rsidRPr="000023FC">
        <w:t>,</w:t>
      </w:r>
      <w:r>
        <w:t xml:space="preserve"> </w:t>
      </w:r>
      <w:r w:rsidR="007703FB">
        <w:t>он рекомендует государству-участнику также внести поправки в свое законод</w:t>
      </w:r>
      <w:r w:rsidR="007703FB">
        <w:t>а</w:t>
      </w:r>
      <w:r w:rsidR="007703FB">
        <w:t>тельство, которые обеспечат предоставление компенсаций жертвам пыток</w:t>
      </w:r>
      <w:r w:rsidR="007703FB" w:rsidRPr="000023FC">
        <w:t xml:space="preserve">. </w:t>
      </w:r>
      <w:r w:rsidR="007703FB">
        <w:t>Г</w:t>
      </w:r>
      <w:r w:rsidR="007703FB">
        <w:t>о</w:t>
      </w:r>
      <w:r w:rsidR="007703FB">
        <w:t>сударство</w:t>
      </w:r>
      <w:r w:rsidR="007703FB" w:rsidRPr="00164742">
        <w:t>-</w:t>
      </w:r>
      <w:r w:rsidR="007703FB">
        <w:t>участник</w:t>
      </w:r>
      <w:r w:rsidR="007703FB" w:rsidRPr="00164742">
        <w:t xml:space="preserve"> </w:t>
      </w:r>
      <w:r w:rsidR="007703FB">
        <w:t>обязалось</w:t>
      </w:r>
      <w:r w:rsidR="007703FB" w:rsidRPr="00164742">
        <w:t xml:space="preserve"> </w:t>
      </w:r>
      <w:r w:rsidR="007703FB">
        <w:t>выплатить</w:t>
      </w:r>
      <w:r w:rsidR="007703FB" w:rsidRPr="00164742">
        <w:t xml:space="preserve"> </w:t>
      </w:r>
      <w:r w:rsidR="007703FB">
        <w:t>в</w:t>
      </w:r>
      <w:r w:rsidR="007703FB" w:rsidRPr="00164742">
        <w:t xml:space="preserve"> </w:t>
      </w:r>
      <w:r w:rsidR="007703FB">
        <w:t>августе</w:t>
      </w:r>
      <w:r w:rsidR="007703FB" w:rsidRPr="00164742">
        <w:t xml:space="preserve"> 2009 </w:t>
      </w:r>
      <w:r w:rsidR="007703FB">
        <w:t>года</w:t>
      </w:r>
      <w:r w:rsidR="007703FB" w:rsidRPr="00164742">
        <w:t xml:space="preserve"> </w:t>
      </w:r>
      <w:r w:rsidR="007703FB">
        <w:t>денежные</w:t>
      </w:r>
      <w:r w:rsidR="007703FB" w:rsidRPr="00164742">
        <w:t xml:space="preserve"> </w:t>
      </w:r>
      <w:r w:rsidR="007703FB">
        <w:t>компе</w:t>
      </w:r>
      <w:r w:rsidR="007703FB">
        <w:t>н</w:t>
      </w:r>
      <w:r w:rsidR="007703FB">
        <w:t>сации</w:t>
      </w:r>
      <w:r w:rsidR="007703FB" w:rsidRPr="00164742">
        <w:t xml:space="preserve"> </w:t>
      </w:r>
      <w:r w:rsidR="007703FB">
        <w:t>жертвам</w:t>
      </w:r>
      <w:r w:rsidR="007703FB" w:rsidRPr="00164742">
        <w:t xml:space="preserve">, </w:t>
      </w:r>
      <w:r w:rsidR="007703FB">
        <w:t>дела</w:t>
      </w:r>
      <w:r w:rsidR="007703FB" w:rsidRPr="00164742">
        <w:t xml:space="preserve"> </w:t>
      </w:r>
      <w:r w:rsidR="007703FB">
        <w:t>которых</w:t>
      </w:r>
      <w:r w:rsidR="007703FB" w:rsidRPr="00164742">
        <w:t xml:space="preserve"> </w:t>
      </w:r>
      <w:r w:rsidR="007703FB">
        <w:t>перечислены</w:t>
      </w:r>
      <w:r w:rsidR="007703FB" w:rsidRPr="00164742">
        <w:t xml:space="preserve"> </w:t>
      </w:r>
      <w:r w:rsidR="007703FB">
        <w:t>в</w:t>
      </w:r>
      <w:r w:rsidR="007703FB" w:rsidRPr="00164742">
        <w:t xml:space="preserve"> </w:t>
      </w:r>
      <w:r w:rsidR="007703FB">
        <w:t>пункте</w:t>
      </w:r>
      <w:r w:rsidR="007703FB" w:rsidRPr="00164742">
        <w:t xml:space="preserve"> 214 </w:t>
      </w:r>
      <w:r w:rsidR="007703FB">
        <w:t>периодического докл</w:t>
      </w:r>
      <w:r w:rsidR="007703FB">
        <w:t>а</w:t>
      </w:r>
      <w:r w:rsidR="007703FB">
        <w:t>да, по которым Европейский суд по правам человека вынес свои решения</w:t>
      </w:r>
      <w:r w:rsidR="007703FB" w:rsidRPr="00164742">
        <w:t xml:space="preserve">. </w:t>
      </w:r>
      <w:r w:rsidR="00393793">
        <w:br/>
      </w:r>
      <w:r w:rsidR="007703FB" w:rsidRPr="00164742">
        <w:t xml:space="preserve">Г-н </w:t>
      </w:r>
      <w:proofErr w:type="spellStart"/>
      <w:r w:rsidR="007703FB" w:rsidRPr="00164742">
        <w:t>Бруни</w:t>
      </w:r>
      <w:proofErr w:type="spellEnd"/>
      <w:r w:rsidR="007703FB" w:rsidRPr="00164742">
        <w:t xml:space="preserve"> </w:t>
      </w:r>
      <w:r w:rsidR="007703FB">
        <w:t>хотел</w:t>
      </w:r>
      <w:r w:rsidR="007703FB" w:rsidRPr="00164742">
        <w:t xml:space="preserve"> </w:t>
      </w:r>
      <w:r w:rsidR="007703FB">
        <w:t>бы</w:t>
      </w:r>
      <w:r w:rsidR="007703FB" w:rsidRPr="00164742">
        <w:t xml:space="preserve"> </w:t>
      </w:r>
      <w:r w:rsidR="007703FB">
        <w:t>знать</w:t>
      </w:r>
      <w:r w:rsidR="007703FB" w:rsidRPr="00164742">
        <w:t xml:space="preserve">, </w:t>
      </w:r>
      <w:r w:rsidR="007703FB">
        <w:t>действительно</w:t>
      </w:r>
      <w:r w:rsidR="007703FB" w:rsidRPr="00164742">
        <w:t xml:space="preserve"> </w:t>
      </w:r>
      <w:r w:rsidR="007703FB">
        <w:t>ли</w:t>
      </w:r>
      <w:r w:rsidR="007703FB" w:rsidRPr="00164742">
        <w:t xml:space="preserve"> </w:t>
      </w:r>
      <w:r w:rsidR="007703FB">
        <w:t>жертвы</w:t>
      </w:r>
      <w:r w:rsidR="007703FB" w:rsidRPr="00164742">
        <w:t xml:space="preserve"> </w:t>
      </w:r>
      <w:r w:rsidR="007703FB">
        <w:t>получили</w:t>
      </w:r>
      <w:r w:rsidR="007703FB" w:rsidRPr="00164742">
        <w:t xml:space="preserve"> </w:t>
      </w:r>
      <w:r w:rsidR="007703FB">
        <w:t>такие</w:t>
      </w:r>
      <w:r w:rsidR="007703FB" w:rsidRPr="00164742">
        <w:t xml:space="preserve"> </w:t>
      </w:r>
      <w:r w:rsidR="007703FB">
        <w:t>компенс</w:t>
      </w:r>
      <w:r w:rsidR="007703FB">
        <w:t>а</w:t>
      </w:r>
      <w:r w:rsidR="007703FB">
        <w:t>ции</w:t>
      </w:r>
      <w:r w:rsidR="007703FB" w:rsidRPr="00164742">
        <w:t xml:space="preserve">, </w:t>
      </w:r>
      <w:r w:rsidR="007703FB">
        <w:t>и</w:t>
      </w:r>
      <w:r w:rsidR="007703FB" w:rsidRPr="00164742">
        <w:t xml:space="preserve"> </w:t>
      </w:r>
      <w:r w:rsidR="007703FB">
        <w:t>если</w:t>
      </w:r>
      <w:r w:rsidR="007703FB" w:rsidRPr="00164742">
        <w:t xml:space="preserve"> </w:t>
      </w:r>
      <w:r w:rsidR="007703FB">
        <w:t>да</w:t>
      </w:r>
      <w:r w:rsidR="007703FB" w:rsidRPr="00164742">
        <w:t xml:space="preserve">, </w:t>
      </w:r>
      <w:r w:rsidR="007703FB">
        <w:t>то какие суммы им были выплачены и каким образом был опр</w:t>
      </w:r>
      <w:r w:rsidR="007703FB">
        <w:t>е</w:t>
      </w:r>
      <w:r w:rsidR="007703FB">
        <w:t>делен их размер</w:t>
      </w:r>
      <w:r w:rsidR="007703FB" w:rsidRPr="00164742">
        <w:t>.</w:t>
      </w:r>
    </w:p>
    <w:p w:rsidR="007703FB" w:rsidRPr="008C7A72" w:rsidRDefault="00431FBD" w:rsidP="00036CDB">
      <w:pPr>
        <w:pStyle w:val="SingleTxtGR"/>
      </w:pPr>
      <w:r>
        <w:t>29.</w:t>
      </w:r>
      <w:r>
        <w:tab/>
      </w:r>
      <w:r w:rsidR="007703FB">
        <w:rPr>
          <w:b/>
        </w:rPr>
        <w:t>Г</w:t>
      </w:r>
      <w:r w:rsidR="007703FB" w:rsidRPr="00E202D2">
        <w:rPr>
          <w:b/>
        </w:rPr>
        <w:t>-</w:t>
      </w:r>
      <w:r w:rsidR="007703FB">
        <w:rPr>
          <w:b/>
        </w:rPr>
        <w:t>н</w:t>
      </w:r>
      <w:r w:rsidR="007703FB" w:rsidRPr="00E202D2">
        <w:rPr>
          <w:b/>
        </w:rPr>
        <w:t xml:space="preserve"> </w:t>
      </w:r>
      <w:r w:rsidR="007703FB">
        <w:rPr>
          <w:b/>
        </w:rPr>
        <w:t>Гайе</w:t>
      </w:r>
      <w:r w:rsidR="007703FB" w:rsidRPr="00E202D2">
        <w:t xml:space="preserve"> </w:t>
      </w:r>
      <w:r w:rsidR="007703FB">
        <w:t>спрашивает</w:t>
      </w:r>
      <w:r w:rsidR="007703FB" w:rsidRPr="00E202D2">
        <w:t xml:space="preserve">, </w:t>
      </w:r>
      <w:r w:rsidR="007703FB">
        <w:t>не</w:t>
      </w:r>
      <w:r w:rsidR="007703FB" w:rsidRPr="00E202D2">
        <w:t xml:space="preserve"> </w:t>
      </w:r>
      <w:r w:rsidR="007703FB">
        <w:t>оказывает</w:t>
      </w:r>
      <w:r w:rsidR="007703FB" w:rsidRPr="00E202D2">
        <w:t xml:space="preserve"> </w:t>
      </w:r>
      <w:r w:rsidR="007703FB">
        <w:t>ли</w:t>
      </w:r>
      <w:r w:rsidR="007703FB" w:rsidRPr="00E202D2">
        <w:t xml:space="preserve"> </w:t>
      </w:r>
      <w:r w:rsidR="007703FB">
        <w:t>статья</w:t>
      </w:r>
      <w:r w:rsidR="007703FB" w:rsidRPr="00E202D2">
        <w:t xml:space="preserve"> 352 </w:t>
      </w:r>
      <w:r w:rsidR="007703FB">
        <w:t>Уголовного</w:t>
      </w:r>
      <w:r w:rsidR="007703FB" w:rsidRPr="00E202D2">
        <w:t xml:space="preserve"> </w:t>
      </w:r>
      <w:r w:rsidR="007703FB">
        <w:t>кодекса об ответственности судей отрицательного воздействия на способность судей в</w:t>
      </w:r>
      <w:r w:rsidR="007703FB">
        <w:t>ы</w:t>
      </w:r>
      <w:r w:rsidR="007703FB">
        <w:t>полнять свою работу беспристрастно</w:t>
      </w:r>
      <w:r w:rsidR="007703FB" w:rsidRPr="00E202D2">
        <w:t xml:space="preserve">. </w:t>
      </w:r>
      <w:r w:rsidR="007703FB">
        <w:t>Он</w:t>
      </w:r>
      <w:r w:rsidR="007703FB" w:rsidRPr="007B61CB">
        <w:t xml:space="preserve"> </w:t>
      </w:r>
      <w:r w:rsidR="007703FB">
        <w:t>также</w:t>
      </w:r>
      <w:r w:rsidR="007703FB" w:rsidRPr="007B61CB">
        <w:t xml:space="preserve"> </w:t>
      </w:r>
      <w:r w:rsidR="007703FB">
        <w:t>хотел</w:t>
      </w:r>
      <w:r w:rsidR="007703FB" w:rsidRPr="007B61CB">
        <w:t xml:space="preserve"> </w:t>
      </w:r>
      <w:r w:rsidR="007703FB">
        <w:t>бы</w:t>
      </w:r>
      <w:r w:rsidR="007703FB" w:rsidRPr="007B61CB">
        <w:t xml:space="preserve"> </w:t>
      </w:r>
      <w:r w:rsidR="007703FB">
        <w:t>знать</w:t>
      </w:r>
      <w:r w:rsidR="007703FB" w:rsidRPr="007B61CB">
        <w:t>,</w:t>
      </w:r>
      <w:r w:rsidR="007703FB">
        <w:t xml:space="preserve"> поступали</w:t>
      </w:r>
      <w:r w:rsidR="007703FB" w:rsidRPr="007B61CB">
        <w:t xml:space="preserve"> </w:t>
      </w:r>
      <w:r w:rsidR="007703FB">
        <w:t>ли</w:t>
      </w:r>
      <w:r w:rsidR="007703FB" w:rsidRPr="007B61CB">
        <w:t xml:space="preserve"> </w:t>
      </w:r>
      <w:r w:rsidR="007703FB">
        <w:t>на</w:t>
      </w:r>
      <w:r w:rsidR="007703FB" w:rsidRPr="007B61CB">
        <w:t xml:space="preserve"> </w:t>
      </w:r>
      <w:r w:rsidR="007703FB">
        <w:t>рассмотрение</w:t>
      </w:r>
      <w:r w:rsidR="007703FB" w:rsidRPr="007B61CB">
        <w:t xml:space="preserve"> </w:t>
      </w:r>
      <w:r w:rsidR="007703FB">
        <w:t>судов</w:t>
      </w:r>
      <w:r w:rsidR="007703FB" w:rsidRPr="007B61CB">
        <w:t xml:space="preserve"> </w:t>
      </w:r>
      <w:r w:rsidR="007703FB">
        <w:t>Армении</w:t>
      </w:r>
      <w:r w:rsidR="007703FB" w:rsidRPr="007B61CB">
        <w:t xml:space="preserve"> </w:t>
      </w:r>
      <w:r w:rsidR="007703FB">
        <w:t>дела</w:t>
      </w:r>
      <w:r w:rsidR="007703FB" w:rsidRPr="007B61CB">
        <w:t xml:space="preserve"> </w:t>
      </w:r>
      <w:r w:rsidR="007703FB">
        <w:t>в рамках пункта 2 статьи 5 Конвенции, касающиеся иностранцев</w:t>
      </w:r>
      <w:r w:rsidR="007703FB" w:rsidRPr="007B61CB">
        <w:t xml:space="preserve">, </w:t>
      </w:r>
      <w:r w:rsidR="007703FB">
        <w:t>которые</w:t>
      </w:r>
      <w:r w:rsidR="007703FB" w:rsidRPr="007B61CB">
        <w:t xml:space="preserve"> </w:t>
      </w:r>
      <w:r w:rsidR="007703FB">
        <w:t>пребывали</w:t>
      </w:r>
      <w:r w:rsidR="007703FB" w:rsidRPr="007B61CB">
        <w:t xml:space="preserve"> </w:t>
      </w:r>
      <w:r w:rsidR="007703FB">
        <w:t>на</w:t>
      </w:r>
      <w:r w:rsidR="007703FB" w:rsidRPr="007B61CB">
        <w:t xml:space="preserve"> </w:t>
      </w:r>
      <w:r w:rsidR="007703FB">
        <w:t>территории</w:t>
      </w:r>
      <w:r w:rsidR="007703FB" w:rsidRPr="007B61CB">
        <w:t xml:space="preserve"> </w:t>
      </w:r>
      <w:r w:rsidR="007703FB">
        <w:t>государства-участника</w:t>
      </w:r>
      <w:r w:rsidR="007703FB" w:rsidRPr="007B61CB">
        <w:t xml:space="preserve"> </w:t>
      </w:r>
      <w:r w:rsidR="007703FB">
        <w:t>и</w:t>
      </w:r>
      <w:r w:rsidR="007703FB" w:rsidRPr="007B61CB">
        <w:t xml:space="preserve"> </w:t>
      </w:r>
      <w:r w:rsidR="007703FB">
        <w:t>которые</w:t>
      </w:r>
      <w:r w:rsidR="007703FB" w:rsidRPr="007B61CB">
        <w:t xml:space="preserve">, </w:t>
      </w:r>
      <w:r w:rsidR="007703FB">
        <w:t>как утверждается, совершили преступление, предусмо</w:t>
      </w:r>
      <w:r w:rsidR="007703FB">
        <w:t>т</w:t>
      </w:r>
      <w:r w:rsidR="007703FB">
        <w:t xml:space="preserve">ренное статьей </w:t>
      </w:r>
      <w:r w:rsidR="007703FB" w:rsidRPr="007B61CB">
        <w:t xml:space="preserve">4 </w:t>
      </w:r>
      <w:r w:rsidR="007703FB">
        <w:t>Конвенции, находясь за границей</w:t>
      </w:r>
      <w:r w:rsidR="007703FB" w:rsidRPr="007B61CB">
        <w:t xml:space="preserve">. </w:t>
      </w:r>
      <w:r w:rsidR="007703FB">
        <w:t>Было</w:t>
      </w:r>
      <w:r w:rsidR="007703FB" w:rsidRPr="00250A2F">
        <w:t xml:space="preserve"> </w:t>
      </w:r>
      <w:r w:rsidR="007703FB">
        <w:t>бы</w:t>
      </w:r>
      <w:r w:rsidR="007703FB" w:rsidRPr="00250A2F">
        <w:t xml:space="preserve"> </w:t>
      </w:r>
      <w:r w:rsidR="007703FB">
        <w:t>полезно</w:t>
      </w:r>
      <w:r w:rsidR="007703FB" w:rsidRPr="00250A2F">
        <w:t xml:space="preserve"> </w:t>
      </w:r>
      <w:r w:rsidR="007703FB">
        <w:t>узнать</w:t>
      </w:r>
      <w:r w:rsidR="007703FB" w:rsidRPr="00250A2F">
        <w:t xml:space="preserve"> </w:t>
      </w:r>
      <w:r w:rsidR="007703FB">
        <w:t>о</w:t>
      </w:r>
      <w:r w:rsidR="007703FB" w:rsidRPr="00250A2F">
        <w:t xml:space="preserve"> </w:t>
      </w:r>
      <w:r w:rsidR="007703FB">
        <w:t>результатах</w:t>
      </w:r>
      <w:r w:rsidR="007703FB" w:rsidRPr="00250A2F">
        <w:t xml:space="preserve"> </w:t>
      </w:r>
      <w:r w:rsidR="007703FB">
        <w:t>подачи</w:t>
      </w:r>
      <w:r>
        <w:t xml:space="preserve"> </w:t>
      </w:r>
      <w:r w:rsidR="007703FB" w:rsidRPr="00250A2F">
        <w:t>43</w:t>
      </w:r>
      <w:r w:rsidR="00484AE0">
        <w:t> </w:t>
      </w:r>
      <w:r w:rsidR="007703FB" w:rsidRPr="00250A2F">
        <w:t xml:space="preserve">844 </w:t>
      </w:r>
      <w:r w:rsidR="007703FB">
        <w:t>просьб</w:t>
      </w:r>
      <w:r w:rsidR="007703FB" w:rsidRPr="00250A2F">
        <w:t xml:space="preserve">, 40 </w:t>
      </w:r>
      <w:r w:rsidR="007703FB">
        <w:t>жалоб</w:t>
      </w:r>
      <w:r w:rsidR="007703FB" w:rsidRPr="00250A2F">
        <w:t xml:space="preserve"> </w:t>
      </w:r>
      <w:r w:rsidR="007703FB">
        <w:t>и</w:t>
      </w:r>
      <w:r w:rsidR="007703FB" w:rsidRPr="00250A2F">
        <w:t xml:space="preserve"> 4 </w:t>
      </w:r>
      <w:r w:rsidR="007703FB">
        <w:t>предложений</w:t>
      </w:r>
      <w:r w:rsidR="007703FB" w:rsidRPr="00250A2F">
        <w:t xml:space="preserve">, </w:t>
      </w:r>
      <w:r w:rsidR="007703FB">
        <w:t>направленных</w:t>
      </w:r>
      <w:r w:rsidR="007703FB" w:rsidRPr="00250A2F">
        <w:t xml:space="preserve"> </w:t>
      </w:r>
      <w:r w:rsidR="007703FB">
        <w:t>лицами, нах</w:t>
      </w:r>
      <w:r w:rsidR="007703FB">
        <w:t>о</w:t>
      </w:r>
      <w:r w:rsidR="007703FB">
        <w:t>дящимися в предварительном заключении, а также осужденными в пенитенциарные учреждения и в Уголовно-исполнительную службу Министе</w:t>
      </w:r>
      <w:r w:rsidR="007703FB">
        <w:t>р</w:t>
      </w:r>
      <w:r w:rsidR="007703FB">
        <w:t>ства юст</w:t>
      </w:r>
      <w:r w:rsidR="007703FB">
        <w:t>и</w:t>
      </w:r>
      <w:r w:rsidR="007703FB">
        <w:t xml:space="preserve">ции с </w:t>
      </w:r>
      <w:r w:rsidR="007703FB" w:rsidRPr="00250A2F">
        <w:t>2006</w:t>
      </w:r>
      <w:r w:rsidR="007703FB">
        <w:t xml:space="preserve"> года по июнь</w:t>
      </w:r>
      <w:r w:rsidR="007703FB" w:rsidRPr="00250A2F">
        <w:t xml:space="preserve"> 2009</w:t>
      </w:r>
      <w:r w:rsidR="007703FB">
        <w:t xml:space="preserve"> года</w:t>
      </w:r>
      <w:r w:rsidR="007703FB" w:rsidRPr="00250A2F">
        <w:t xml:space="preserve">. </w:t>
      </w:r>
      <w:r w:rsidR="007703FB">
        <w:t>Он</w:t>
      </w:r>
      <w:r w:rsidR="007703FB" w:rsidRPr="008C7A72">
        <w:t xml:space="preserve"> </w:t>
      </w:r>
      <w:r w:rsidR="007703FB">
        <w:t>хотел</w:t>
      </w:r>
      <w:r w:rsidR="007703FB" w:rsidRPr="008C7A72">
        <w:t xml:space="preserve"> </w:t>
      </w:r>
      <w:r w:rsidR="007703FB">
        <w:t>бы</w:t>
      </w:r>
      <w:r w:rsidR="007703FB" w:rsidRPr="008C7A72">
        <w:t xml:space="preserve"> </w:t>
      </w:r>
      <w:r w:rsidR="007703FB">
        <w:t>знать</w:t>
      </w:r>
      <w:r w:rsidR="007703FB" w:rsidRPr="008C7A72">
        <w:t xml:space="preserve">, </w:t>
      </w:r>
      <w:r w:rsidR="007703FB">
        <w:t>имеют</w:t>
      </w:r>
      <w:r w:rsidR="007703FB" w:rsidRPr="008C7A72">
        <w:t xml:space="preserve"> </w:t>
      </w:r>
      <w:r w:rsidR="007703FB">
        <w:t>ли</w:t>
      </w:r>
      <w:r w:rsidR="007703FB" w:rsidRPr="008C7A72">
        <w:t xml:space="preserve"> </w:t>
      </w:r>
      <w:r w:rsidR="007703FB">
        <w:t>жертвы</w:t>
      </w:r>
      <w:r w:rsidR="007703FB" w:rsidRPr="008C7A72">
        <w:t xml:space="preserve"> </w:t>
      </w:r>
      <w:r w:rsidR="007703FB">
        <w:t>пыток</w:t>
      </w:r>
      <w:r w:rsidR="007703FB" w:rsidRPr="008C7A72">
        <w:t xml:space="preserve"> </w:t>
      </w:r>
      <w:r w:rsidR="007703FB">
        <w:t>право</w:t>
      </w:r>
      <w:r w:rsidR="007703FB" w:rsidRPr="008C7A72">
        <w:t xml:space="preserve"> </w:t>
      </w:r>
      <w:r w:rsidR="007703FB">
        <w:t>в</w:t>
      </w:r>
      <w:r w:rsidR="007703FB" w:rsidRPr="008C7A72">
        <w:t xml:space="preserve"> </w:t>
      </w:r>
      <w:r w:rsidR="007703FB">
        <w:t>государстве</w:t>
      </w:r>
      <w:r w:rsidR="007703FB" w:rsidRPr="008C7A72">
        <w:t>-</w:t>
      </w:r>
      <w:r w:rsidR="007703FB">
        <w:t>участнике</w:t>
      </w:r>
      <w:r w:rsidR="007703FB" w:rsidRPr="008C7A72">
        <w:t xml:space="preserve"> </w:t>
      </w:r>
      <w:r w:rsidR="007703FB">
        <w:t>на</w:t>
      </w:r>
      <w:r w:rsidR="007703FB" w:rsidRPr="008C7A72">
        <w:t xml:space="preserve"> </w:t>
      </w:r>
      <w:r w:rsidR="007703FB">
        <w:t>какую</w:t>
      </w:r>
      <w:r w:rsidR="007703FB" w:rsidRPr="008C7A72">
        <w:t>-</w:t>
      </w:r>
      <w:r w:rsidR="007703FB">
        <w:t>либо</w:t>
      </w:r>
      <w:r w:rsidR="007703FB" w:rsidRPr="008C7A72">
        <w:t xml:space="preserve"> </w:t>
      </w:r>
      <w:r w:rsidR="007703FB">
        <w:t>форму</w:t>
      </w:r>
      <w:r w:rsidR="007703FB" w:rsidRPr="008C7A72">
        <w:t xml:space="preserve"> </w:t>
      </w:r>
      <w:r w:rsidR="007703FB">
        <w:t>реабилит</w:t>
      </w:r>
      <w:r w:rsidR="007703FB">
        <w:t>а</w:t>
      </w:r>
      <w:r w:rsidR="007703FB">
        <w:t>ции в качестве компенсации</w:t>
      </w:r>
      <w:r w:rsidR="007703FB" w:rsidRPr="008C7A72">
        <w:t>.</w:t>
      </w:r>
    </w:p>
    <w:p w:rsidR="007703FB" w:rsidRPr="009158D6" w:rsidRDefault="00431FBD" w:rsidP="00036CDB">
      <w:pPr>
        <w:pStyle w:val="SingleTxtGR"/>
      </w:pPr>
      <w:r>
        <w:t>30.</w:t>
      </w:r>
      <w:r>
        <w:tab/>
      </w:r>
      <w:r w:rsidR="007703FB">
        <w:rPr>
          <w:b/>
        </w:rPr>
        <w:t>Г</w:t>
      </w:r>
      <w:r w:rsidR="007703FB" w:rsidRPr="002069C9">
        <w:rPr>
          <w:b/>
        </w:rPr>
        <w:t>-</w:t>
      </w:r>
      <w:r w:rsidR="007703FB">
        <w:rPr>
          <w:b/>
        </w:rPr>
        <w:t>н</w:t>
      </w:r>
      <w:r w:rsidR="007703FB" w:rsidRPr="002069C9">
        <w:rPr>
          <w:b/>
        </w:rPr>
        <w:t xml:space="preserve"> </w:t>
      </w:r>
      <w:r w:rsidR="007703FB">
        <w:rPr>
          <w:b/>
        </w:rPr>
        <w:t>Мариньо</w:t>
      </w:r>
      <w:r w:rsidR="007703FB" w:rsidRPr="002069C9">
        <w:rPr>
          <w:b/>
        </w:rPr>
        <w:t xml:space="preserve"> </w:t>
      </w:r>
      <w:r w:rsidR="007703FB">
        <w:rPr>
          <w:b/>
        </w:rPr>
        <w:t>Менендес</w:t>
      </w:r>
      <w:r w:rsidR="007703FB" w:rsidRPr="002069C9">
        <w:t xml:space="preserve"> </w:t>
      </w:r>
      <w:r w:rsidR="007703FB">
        <w:t>спрашивает</w:t>
      </w:r>
      <w:r w:rsidR="007703FB" w:rsidRPr="002069C9">
        <w:t xml:space="preserve">, </w:t>
      </w:r>
      <w:r w:rsidR="007703FB">
        <w:t>могут ли</w:t>
      </w:r>
      <w:r w:rsidR="007703FB" w:rsidRPr="002069C9">
        <w:t xml:space="preserve"> </w:t>
      </w:r>
      <w:r w:rsidR="007703FB">
        <w:t>судьи</w:t>
      </w:r>
      <w:r w:rsidR="007703FB" w:rsidRPr="002069C9">
        <w:t xml:space="preserve"> </w:t>
      </w:r>
      <w:r w:rsidR="007703FB">
        <w:t>или</w:t>
      </w:r>
      <w:r w:rsidR="007703FB" w:rsidRPr="002069C9">
        <w:t xml:space="preserve"> </w:t>
      </w:r>
      <w:r w:rsidR="007703FB">
        <w:t>какой</w:t>
      </w:r>
      <w:r w:rsidR="007703FB" w:rsidRPr="002069C9">
        <w:t>-</w:t>
      </w:r>
      <w:r w:rsidR="007703FB">
        <w:t>либо</w:t>
      </w:r>
      <w:r w:rsidR="007703FB" w:rsidRPr="002069C9">
        <w:t xml:space="preserve"> </w:t>
      </w:r>
      <w:r w:rsidR="007703FB">
        <w:t>о</w:t>
      </w:r>
      <w:r w:rsidR="007703FB">
        <w:t>р</w:t>
      </w:r>
      <w:r w:rsidR="007703FB">
        <w:t>ган</w:t>
      </w:r>
      <w:r w:rsidR="007703FB" w:rsidRPr="002069C9">
        <w:t xml:space="preserve"> </w:t>
      </w:r>
      <w:r w:rsidR="007703FB">
        <w:t>государственной</w:t>
      </w:r>
      <w:r w:rsidR="007703FB" w:rsidRPr="002069C9">
        <w:t xml:space="preserve"> </w:t>
      </w:r>
      <w:r w:rsidR="007703FB">
        <w:t>администрации в государстве-участнике распорядиться о помещении задержанных под стражу без связи с внешним миром</w:t>
      </w:r>
      <w:r w:rsidR="007703FB" w:rsidRPr="002069C9">
        <w:t xml:space="preserve">. </w:t>
      </w:r>
      <w:r w:rsidR="007703FB">
        <w:t>Кроме</w:t>
      </w:r>
      <w:r w:rsidR="007703FB" w:rsidRPr="002956FE">
        <w:t xml:space="preserve"> </w:t>
      </w:r>
      <w:r w:rsidR="007703FB">
        <w:t>того</w:t>
      </w:r>
      <w:r w:rsidR="007703FB" w:rsidRPr="002956FE">
        <w:t xml:space="preserve">, </w:t>
      </w:r>
      <w:r w:rsidR="007703FB">
        <w:t>было</w:t>
      </w:r>
      <w:r w:rsidR="007703FB" w:rsidRPr="002956FE">
        <w:t xml:space="preserve"> </w:t>
      </w:r>
      <w:r w:rsidR="007703FB">
        <w:t>бы</w:t>
      </w:r>
      <w:r w:rsidR="007703FB" w:rsidRPr="002956FE">
        <w:t xml:space="preserve"> </w:t>
      </w:r>
      <w:r w:rsidR="007703FB">
        <w:t>полезно</w:t>
      </w:r>
      <w:r w:rsidR="007703FB" w:rsidRPr="002956FE">
        <w:t xml:space="preserve"> </w:t>
      </w:r>
      <w:r w:rsidR="007703FB">
        <w:t>узнать</w:t>
      </w:r>
      <w:r w:rsidR="007703FB" w:rsidRPr="002956FE">
        <w:t xml:space="preserve">, </w:t>
      </w:r>
      <w:r w:rsidR="007703FB">
        <w:t>кто</w:t>
      </w:r>
      <w:r w:rsidR="007703FB" w:rsidRPr="002956FE">
        <w:t xml:space="preserve"> </w:t>
      </w:r>
      <w:r w:rsidR="007703FB">
        <w:t>ответственен</w:t>
      </w:r>
      <w:r w:rsidR="007703FB" w:rsidRPr="002956FE">
        <w:t xml:space="preserve"> </w:t>
      </w:r>
      <w:r w:rsidR="007703FB">
        <w:t>за</w:t>
      </w:r>
      <w:r w:rsidR="007703FB" w:rsidRPr="002956FE">
        <w:t xml:space="preserve"> </w:t>
      </w:r>
      <w:r w:rsidR="007703FB">
        <w:t>отдачу</w:t>
      </w:r>
      <w:r w:rsidR="007703FB" w:rsidRPr="002956FE">
        <w:t xml:space="preserve"> </w:t>
      </w:r>
      <w:r w:rsidR="007703FB">
        <w:t>приказа</w:t>
      </w:r>
      <w:r w:rsidR="007703FB" w:rsidRPr="002956FE">
        <w:t xml:space="preserve"> </w:t>
      </w:r>
      <w:r w:rsidR="007703FB">
        <w:t>об</w:t>
      </w:r>
      <w:r w:rsidR="007703FB" w:rsidRPr="002956FE">
        <w:t xml:space="preserve"> </w:t>
      </w:r>
      <w:r w:rsidR="007703FB">
        <w:t>изменении</w:t>
      </w:r>
      <w:r w:rsidR="007703FB" w:rsidRPr="002956FE">
        <w:t xml:space="preserve"> </w:t>
      </w:r>
      <w:r w:rsidR="007703FB">
        <w:t>ст</w:t>
      </w:r>
      <w:r w:rsidR="007703FB">
        <w:t>а</w:t>
      </w:r>
      <w:r w:rsidR="007703FB">
        <w:t>туса</w:t>
      </w:r>
      <w:r w:rsidR="007703FB" w:rsidRPr="002956FE">
        <w:t xml:space="preserve"> </w:t>
      </w:r>
      <w:r w:rsidR="007703FB">
        <w:t>свидетеля, вызванного для дачи показаний, и в ходе процессуальных де</w:t>
      </w:r>
      <w:r w:rsidR="007703FB">
        <w:t>й</w:t>
      </w:r>
      <w:r w:rsidR="007703FB">
        <w:t>ствий получающего статус подозреваемого</w:t>
      </w:r>
      <w:r w:rsidR="007703FB" w:rsidRPr="002956FE">
        <w:t>.</w:t>
      </w:r>
      <w:r w:rsidR="007703FB">
        <w:t xml:space="preserve"> Содержатся</w:t>
      </w:r>
      <w:r w:rsidR="007703FB" w:rsidRPr="009158D6">
        <w:t xml:space="preserve"> </w:t>
      </w:r>
      <w:r w:rsidR="007703FB">
        <w:t>ли</w:t>
      </w:r>
      <w:r w:rsidR="007703FB" w:rsidRPr="009158D6">
        <w:t xml:space="preserve"> </w:t>
      </w:r>
      <w:r w:rsidR="007703FB">
        <w:t>в</w:t>
      </w:r>
      <w:r w:rsidR="007703FB" w:rsidRPr="009158D6">
        <w:t xml:space="preserve"> </w:t>
      </w:r>
      <w:r w:rsidR="007703FB">
        <w:t>подобных</w:t>
      </w:r>
      <w:r w:rsidR="007703FB" w:rsidRPr="009158D6">
        <w:t xml:space="preserve"> </w:t>
      </w:r>
      <w:r w:rsidR="007703FB">
        <w:t>случаях св</w:t>
      </w:r>
      <w:r w:rsidR="007703FB">
        <w:t>и</w:t>
      </w:r>
      <w:r w:rsidR="007703FB">
        <w:t>детели</w:t>
      </w:r>
      <w:r w:rsidR="007703FB" w:rsidRPr="009158D6">
        <w:t xml:space="preserve"> </w:t>
      </w:r>
      <w:r w:rsidR="007703FB">
        <w:t>под</w:t>
      </w:r>
      <w:r w:rsidR="007703FB" w:rsidRPr="009158D6">
        <w:t xml:space="preserve"> </w:t>
      </w:r>
      <w:r w:rsidR="007703FB">
        <w:t>стражей</w:t>
      </w:r>
      <w:r w:rsidR="007703FB" w:rsidRPr="009158D6">
        <w:t xml:space="preserve"> </w:t>
      </w:r>
      <w:r w:rsidR="007703FB">
        <w:t>без</w:t>
      </w:r>
      <w:r w:rsidR="007703FB" w:rsidRPr="009158D6">
        <w:t xml:space="preserve"> </w:t>
      </w:r>
      <w:r w:rsidR="007703FB">
        <w:t>связи</w:t>
      </w:r>
      <w:r w:rsidR="007703FB" w:rsidRPr="009158D6">
        <w:t xml:space="preserve"> </w:t>
      </w:r>
      <w:r w:rsidR="007703FB">
        <w:t>с</w:t>
      </w:r>
      <w:r w:rsidR="007703FB" w:rsidRPr="009158D6">
        <w:t xml:space="preserve"> </w:t>
      </w:r>
      <w:r w:rsidR="007703FB">
        <w:t>внешним</w:t>
      </w:r>
      <w:r w:rsidR="007703FB" w:rsidRPr="009158D6">
        <w:t xml:space="preserve"> </w:t>
      </w:r>
      <w:r w:rsidR="007703FB">
        <w:t>миром</w:t>
      </w:r>
      <w:r w:rsidR="007703FB" w:rsidRPr="009158D6">
        <w:t xml:space="preserve"> </w:t>
      </w:r>
      <w:r w:rsidR="007703FB">
        <w:t>до их доставки в суд,</w:t>
      </w:r>
      <w:r w:rsidR="007703FB" w:rsidRPr="009158D6">
        <w:t xml:space="preserve"> </w:t>
      </w:r>
      <w:r w:rsidR="007703FB">
        <w:t>и имеют ли они доступ к адвокату</w:t>
      </w:r>
      <w:r w:rsidR="007703FB" w:rsidRPr="009158D6">
        <w:t>?</w:t>
      </w:r>
    </w:p>
    <w:p w:rsidR="007703FB" w:rsidRPr="002E3B6B" w:rsidRDefault="00431FBD" w:rsidP="00036CDB">
      <w:pPr>
        <w:pStyle w:val="SingleTxtGR"/>
      </w:pPr>
      <w:r>
        <w:t>31.</w:t>
      </w:r>
      <w:r>
        <w:tab/>
      </w:r>
      <w:r w:rsidR="007703FB">
        <w:t>Он</w:t>
      </w:r>
      <w:r w:rsidR="007703FB" w:rsidRPr="008B0156">
        <w:t xml:space="preserve"> </w:t>
      </w:r>
      <w:r w:rsidR="007703FB">
        <w:t>спрашивает</w:t>
      </w:r>
      <w:r w:rsidR="007703FB" w:rsidRPr="008B0156">
        <w:t xml:space="preserve">, </w:t>
      </w:r>
      <w:r w:rsidR="007703FB">
        <w:t>была</w:t>
      </w:r>
      <w:r w:rsidR="007703FB" w:rsidRPr="008B0156">
        <w:t xml:space="preserve"> </w:t>
      </w:r>
      <w:r w:rsidR="007703FB">
        <w:t>ли</w:t>
      </w:r>
      <w:r w:rsidR="007703FB" w:rsidRPr="008B0156">
        <w:t xml:space="preserve"> </w:t>
      </w:r>
      <w:r w:rsidR="007703FB">
        <w:t>завершена</w:t>
      </w:r>
      <w:r w:rsidR="007703FB" w:rsidRPr="008B0156">
        <w:t xml:space="preserve"> </w:t>
      </w:r>
      <w:r w:rsidR="007703FB">
        <w:t>работа</w:t>
      </w:r>
      <w:r w:rsidR="007703FB" w:rsidRPr="008B0156">
        <w:t xml:space="preserve"> </w:t>
      </w:r>
      <w:r w:rsidR="007703FB">
        <w:t>над</w:t>
      </w:r>
      <w:r w:rsidR="007703FB" w:rsidRPr="008B0156">
        <w:t xml:space="preserve"> </w:t>
      </w:r>
      <w:r w:rsidR="007703FB">
        <w:t>новым</w:t>
      </w:r>
      <w:r w:rsidR="007703FB" w:rsidRPr="008B0156">
        <w:t xml:space="preserve"> </w:t>
      </w:r>
      <w:r w:rsidR="007703FB">
        <w:t>армейским Дисц</w:t>
      </w:r>
      <w:r w:rsidR="007703FB">
        <w:t>и</w:t>
      </w:r>
      <w:r w:rsidR="007703FB">
        <w:t>плинарным уставом</w:t>
      </w:r>
      <w:r w:rsidR="007703FB" w:rsidRPr="008B0156">
        <w:t xml:space="preserve">. </w:t>
      </w:r>
      <w:r w:rsidR="007703FB">
        <w:t>Он</w:t>
      </w:r>
      <w:r w:rsidR="007703FB" w:rsidRPr="00B31469">
        <w:t xml:space="preserve"> </w:t>
      </w:r>
      <w:r w:rsidR="007703FB">
        <w:t>просит</w:t>
      </w:r>
      <w:r w:rsidR="007703FB" w:rsidRPr="00B31469">
        <w:t xml:space="preserve"> </w:t>
      </w:r>
      <w:r w:rsidR="007703FB">
        <w:t>уточнить</w:t>
      </w:r>
      <w:r w:rsidR="007703FB" w:rsidRPr="00B31469">
        <w:t xml:space="preserve"> </w:t>
      </w:r>
      <w:r w:rsidR="007703FB">
        <w:t>сферу</w:t>
      </w:r>
      <w:r w:rsidR="007703FB" w:rsidRPr="00B31469">
        <w:t xml:space="preserve"> </w:t>
      </w:r>
      <w:r w:rsidR="007703FB">
        <w:t>военной юрисдикции в том, что касается преступлений, затрагивающих гражданских лиц, которые, как предп</w:t>
      </w:r>
      <w:r w:rsidR="007703FB">
        <w:t>о</w:t>
      </w:r>
      <w:r w:rsidR="007703FB">
        <w:t>лагается, были совершены военнослужащими</w:t>
      </w:r>
      <w:r w:rsidR="007703FB" w:rsidRPr="00B31469">
        <w:t>.</w:t>
      </w:r>
      <w:r w:rsidR="007703FB">
        <w:t xml:space="preserve"> Было</w:t>
      </w:r>
      <w:r w:rsidR="007703FB" w:rsidRPr="00EF6B66">
        <w:t xml:space="preserve"> </w:t>
      </w:r>
      <w:r w:rsidR="007703FB">
        <w:t>бы</w:t>
      </w:r>
      <w:r w:rsidR="007703FB" w:rsidRPr="00EF6B66">
        <w:t xml:space="preserve"> </w:t>
      </w:r>
      <w:r w:rsidR="007703FB">
        <w:t>полезно</w:t>
      </w:r>
      <w:r w:rsidR="007703FB" w:rsidRPr="00EF6B66">
        <w:t xml:space="preserve"> </w:t>
      </w:r>
      <w:r w:rsidR="007703FB">
        <w:t>знать</w:t>
      </w:r>
      <w:r w:rsidR="007703FB" w:rsidRPr="00EF6B66">
        <w:t xml:space="preserve">, </w:t>
      </w:r>
      <w:r w:rsidR="007703FB">
        <w:t>до</w:t>
      </w:r>
      <w:r w:rsidR="007703FB" w:rsidRPr="00EF6B66">
        <w:t xml:space="preserve"> </w:t>
      </w:r>
      <w:r w:rsidR="007703FB">
        <w:t>как</w:t>
      </w:r>
      <w:r w:rsidR="007703FB">
        <w:t>о</w:t>
      </w:r>
      <w:r w:rsidR="007703FB">
        <w:t>го</w:t>
      </w:r>
      <w:r w:rsidR="007703FB" w:rsidRPr="00EF6B66">
        <w:t xml:space="preserve"> </w:t>
      </w:r>
      <w:r w:rsidR="007703FB">
        <w:t>минимального</w:t>
      </w:r>
      <w:r w:rsidR="007703FB" w:rsidRPr="00EF6B66">
        <w:t xml:space="preserve"> </w:t>
      </w:r>
      <w:r w:rsidR="007703FB">
        <w:t>возраста</w:t>
      </w:r>
      <w:r w:rsidR="007703FB" w:rsidRPr="00EF6B66">
        <w:t xml:space="preserve"> </w:t>
      </w:r>
      <w:r w:rsidR="007703FB">
        <w:t>посещение</w:t>
      </w:r>
      <w:r w:rsidR="007703FB" w:rsidRPr="00EF6B66">
        <w:t xml:space="preserve"> </w:t>
      </w:r>
      <w:r w:rsidR="007703FB">
        <w:t>школы</w:t>
      </w:r>
      <w:r w:rsidR="007703FB" w:rsidRPr="00EF6B66">
        <w:t xml:space="preserve"> </w:t>
      </w:r>
      <w:r w:rsidR="007703FB">
        <w:t>детьми</w:t>
      </w:r>
      <w:r w:rsidR="007703FB" w:rsidRPr="00EF6B66">
        <w:t xml:space="preserve"> </w:t>
      </w:r>
      <w:r w:rsidR="007703FB">
        <w:t>является</w:t>
      </w:r>
      <w:r w:rsidR="007703FB" w:rsidRPr="00EF6B66">
        <w:t xml:space="preserve"> </w:t>
      </w:r>
      <w:r w:rsidR="007703FB">
        <w:t>обязательным</w:t>
      </w:r>
      <w:r w:rsidR="007703FB" w:rsidRPr="00EF6B66">
        <w:t xml:space="preserve">, </w:t>
      </w:r>
      <w:r w:rsidR="007703FB">
        <w:t>что позволяет исключить детский труд</w:t>
      </w:r>
      <w:r w:rsidR="007703FB" w:rsidRPr="00EF6B66">
        <w:t xml:space="preserve">. </w:t>
      </w:r>
      <w:r w:rsidR="007703FB">
        <w:t>Имеют</w:t>
      </w:r>
      <w:r w:rsidR="007703FB" w:rsidRPr="002577AD">
        <w:t xml:space="preserve"> </w:t>
      </w:r>
      <w:r w:rsidR="007703FB">
        <w:t>ли</w:t>
      </w:r>
      <w:r w:rsidR="007703FB" w:rsidRPr="002577AD">
        <w:t xml:space="preserve"> </w:t>
      </w:r>
      <w:r w:rsidR="007703FB">
        <w:t>дети</w:t>
      </w:r>
      <w:r w:rsidR="007703FB" w:rsidRPr="002577AD">
        <w:t xml:space="preserve"> </w:t>
      </w:r>
      <w:r w:rsidR="007703FB">
        <w:t>в</w:t>
      </w:r>
      <w:r w:rsidR="007703FB" w:rsidRPr="002577AD">
        <w:t xml:space="preserve"> </w:t>
      </w:r>
      <w:r w:rsidR="007703FB">
        <w:t>государстве</w:t>
      </w:r>
      <w:r w:rsidR="007703FB" w:rsidRPr="002577AD">
        <w:t>-</w:t>
      </w:r>
      <w:r w:rsidR="007703FB">
        <w:t>участнике</w:t>
      </w:r>
      <w:r w:rsidR="007703FB" w:rsidRPr="002577AD">
        <w:t xml:space="preserve"> </w:t>
      </w:r>
      <w:r w:rsidR="007703FB">
        <w:t>право</w:t>
      </w:r>
      <w:r w:rsidR="007703FB" w:rsidRPr="002577AD">
        <w:t xml:space="preserve"> </w:t>
      </w:r>
      <w:r w:rsidR="007703FB">
        <w:t>на</w:t>
      </w:r>
      <w:r w:rsidR="007703FB" w:rsidRPr="002577AD">
        <w:t xml:space="preserve"> </w:t>
      </w:r>
      <w:r w:rsidR="007703FB">
        <w:t>бесплатное начальное</w:t>
      </w:r>
      <w:r w:rsidR="007703FB" w:rsidRPr="002577AD">
        <w:t xml:space="preserve"> </w:t>
      </w:r>
      <w:r w:rsidR="007703FB">
        <w:t>образование</w:t>
      </w:r>
      <w:r w:rsidR="007703FB" w:rsidRPr="002577AD">
        <w:t xml:space="preserve">? </w:t>
      </w:r>
      <w:r w:rsidR="007703FB">
        <w:t>Комитет будет приветствовать информацию о праве на бесплатную правовую помощь для лиц, не имеющих достаточно средств, чтобы оплатить подобные услуги, особенно просителей убежища и трудящихся-мигрантов с неурегулированным статусом</w:t>
      </w:r>
      <w:r w:rsidR="007703FB" w:rsidRPr="00085DDE">
        <w:t xml:space="preserve">. </w:t>
      </w:r>
      <w:r w:rsidR="007703FB">
        <w:t>Было</w:t>
      </w:r>
      <w:r w:rsidR="007703FB" w:rsidRPr="002E3B6B">
        <w:t xml:space="preserve"> </w:t>
      </w:r>
      <w:r w:rsidR="007703FB">
        <w:t>бы</w:t>
      </w:r>
      <w:r w:rsidR="007703FB" w:rsidRPr="002E3B6B">
        <w:t xml:space="preserve"> </w:t>
      </w:r>
      <w:r w:rsidR="007703FB">
        <w:t>и</w:t>
      </w:r>
      <w:r w:rsidR="007703FB">
        <w:t>н</w:t>
      </w:r>
      <w:r w:rsidR="007703FB">
        <w:t>тересно</w:t>
      </w:r>
      <w:r w:rsidR="007703FB" w:rsidRPr="002E3B6B">
        <w:t xml:space="preserve"> </w:t>
      </w:r>
      <w:r w:rsidR="007703FB">
        <w:t>узнать</w:t>
      </w:r>
      <w:r w:rsidR="007703FB" w:rsidRPr="002E3B6B">
        <w:t xml:space="preserve">, </w:t>
      </w:r>
      <w:r w:rsidR="007703FB">
        <w:t>подвергаются</w:t>
      </w:r>
      <w:r w:rsidR="007703FB" w:rsidRPr="002E3B6B">
        <w:t xml:space="preserve"> </w:t>
      </w:r>
      <w:r w:rsidR="007703FB">
        <w:t>ли</w:t>
      </w:r>
      <w:r w:rsidR="007703FB" w:rsidRPr="002E3B6B">
        <w:t xml:space="preserve"> </w:t>
      </w:r>
      <w:r w:rsidR="007703FB">
        <w:t>трудящиеся</w:t>
      </w:r>
      <w:r w:rsidR="007703FB" w:rsidRPr="002E3B6B">
        <w:t>-</w:t>
      </w:r>
      <w:r w:rsidR="007703FB">
        <w:t>мигранты</w:t>
      </w:r>
      <w:r w:rsidR="007703FB" w:rsidRPr="002E3B6B">
        <w:t xml:space="preserve"> </w:t>
      </w:r>
      <w:r w:rsidR="007703FB">
        <w:t>с</w:t>
      </w:r>
      <w:r w:rsidR="007703FB" w:rsidRPr="002E3B6B">
        <w:t xml:space="preserve"> </w:t>
      </w:r>
      <w:r w:rsidR="007703FB">
        <w:t>неурегулированным</w:t>
      </w:r>
      <w:r w:rsidR="007703FB" w:rsidRPr="002E3B6B">
        <w:t xml:space="preserve"> </w:t>
      </w:r>
      <w:r w:rsidR="007703FB">
        <w:t>статусом</w:t>
      </w:r>
      <w:r w:rsidR="007703FB" w:rsidRPr="002E3B6B">
        <w:t xml:space="preserve"> </w:t>
      </w:r>
      <w:r w:rsidR="007703FB">
        <w:t>высылке или</w:t>
      </w:r>
      <w:r w:rsidR="007703FB" w:rsidRPr="002E3B6B">
        <w:t xml:space="preserve"> </w:t>
      </w:r>
      <w:r w:rsidR="007703FB">
        <w:t>им</w:t>
      </w:r>
      <w:r w:rsidR="007703FB" w:rsidRPr="002E3B6B">
        <w:t xml:space="preserve"> </w:t>
      </w:r>
      <w:r w:rsidR="007703FB">
        <w:t>оказывается</w:t>
      </w:r>
      <w:r w:rsidR="007703FB" w:rsidRPr="002E3B6B">
        <w:t xml:space="preserve"> </w:t>
      </w:r>
      <w:r w:rsidR="007703FB">
        <w:t>своего</w:t>
      </w:r>
      <w:r w:rsidR="007703FB" w:rsidRPr="002E3B6B">
        <w:t xml:space="preserve"> </w:t>
      </w:r>
      <w:r w:rsidR="007703FB">
        <w:t>рода гуманитарная помощь, и обеспечивается ли защита их права</w:t>
      </w:r>
      <w:r>
        <w:t xml:space="preserve"> </w:t>
      </w:r>
      <w:r w:rsidR="007703FB">
        <w:t>просить убежища</w:t>
      </w:r>
      <w:r w:rsidR="007703FB" w:rsidRPr="002E3B6B">
        <w:t xml:space="preserve">. </w:t>
      </w:r>
      <w:r w:rsidR="007703FB">
        <w:t>Он просит представить дополнительную информацию об объеме сотрудничества в рамках своей де</w:t>
      </w:r>
      <w:r w:rsidR="007703FB">
        <w:t>я</w:t>
      </w:r>
      <w:r w:rsidR="007703FB">
        <w:t>тельности между Омбудсменом и Группой общественных наблюдателей, уч</w:t>
      </w:r>
      <w:r w:rsidR="007703FB">
        <w:t>и</w:t>
      </w:r>
      <w:r w:rsidR="007703FB">
        <w:t>тывая, что их мандаты, как видно, в значительной степени совпадают</w:t>
      </w:r>
      <w:r w:rsidR="007703FB" w:rsidRPr="002E3B6B">
        <w:t>.</w:t>
      </w:r>
    </w:p>
    <w:p w:rsidR="007703FB" w:rsidRPr="00D8378A" w:rsidRDefault="00431FBD" w:rsidP="00036CDB">
      <w:pPr>
        <w:pStyle w:val="SingleTxtGR"/>
      </w:pPr>
      <w:r>
        <w:t>32.</w:t>
      </w:r>
      <w:r>
        <w:tab/>
      </w:r>
      <w:r w:rsidR="007703FB">
        <w:rPr>
          <w:b/>
        </w:rPr>
        <w:t>Г</w:t>
      </w:r>
      <w:r w:rsidR="007703FB" w:rsidRPr="00486D76">
        <w:rPr>
          <w:b/>
        </w:rPr>
        <w:t>-</w:t>
      </w:r>
      <w:r w:rsidR="007703FB">
        <w:rPr>
          <w:b/>
        </w:rPr>
        <w:t>жа</w:t>
      </w:r>
      <w:r w:rsidR="007703FB" w:rsidRPr="00486D76">
        <w:rPr>
          <w:b/>
        </w:rPr>
        <w:t xml:space="preserve"> </w:t>
      </w:r>
      <w:r w:rsidR="007703FB">
        <w:rPr>
          <w:b/>
        </w:rPr>
        <w:t>Свеосс</w:t>
      </w:r>
      <w:r w:rsidR="007703FB" w:rsidRPr="00486D76">
        <w:t xml:space="preserve"> </w:t>
      </w:r>
      <w:r w:rsidR="007703FB">
        <w:t>просит</w:t>
      </w:r>
      <w:r w:rsidR="007703FB" w:rsidRPr="00486D76">
        <w:t xml:space="preserve"> </w:t>
      </w:r>
      <w:r w:rsidR="007703FB">
        <w:t>представить</w:t>
      </w:r>
      <w:r w:rsidR="007703FB" w:rsidRPr="00486D76">
        <w:t xml:space="preserve"> </w:t>
      </w:r>
      <w:r w:rsidR="007703FB">
        <w:t>дополнительную</w:t>
      </w:r>
      <w:r w:rsidR="007703FB" w:rsidRPr="00486D76">
        <w:t xml:space="preserve"> </w:t>
      </w:r>
      <w:r w:rsidR="007703FB">
        <w:t>информацию</w:t>
      </w:r>
      <w:r w:rsidR="007703FB" w:rsidRPr="00486D76">
        <w:t xml:space="preserve"> </w:t>
      </w:r>
      <w:r w:rsidR="007703FB">
        <w:t>о</w:t>
      </w:r>
      <w:r w:rsidR="007703FB" w:rsidRPr="00486D76">
        <w:t xml:space="preserve"> </w:t>
      </w:r>
      <w:r w:rsidR="007703FB">
        <w:t>зак</w:t>
      </w:r>
      <w:r w:rsidR="007703FB">
        <w:t>о</w:t>
      </w:r>
      <w:r w:rsidR="007703FB">
        <w:t xml:space="preserve">нодательстве, в соответствии с которым дети </w:t>
      </w:r>
      <w:r w:rsidR="00393793">
        <w:t>моложе</w:t>
      </w:r>
      <w:r w:rsidR="007703FB">
        <w:t xml:space="preserve"> </w:t>
      </w:r>
      <w:r w:rsidR="007703FB" w:rsidRPr="00486D76">
        <w:t>14</w:t>
      </w:r>
      <w:r w:rsidR="007703FB">
        <w:t xml:space="preserve"> лет, продемонстрир</w:t>
      </w:r>
      <w:r w:rsidR="007703FB">
        <w:t>о</w:t>
      </w:r>
      <w:r w:rsidR="007703FB">
        <w:t>вавшие антиобщественное поведение, направляются в специальные школы</w:t>
      </w:r>
      <w:r w:rsidR="007703FB" w:rsidRPr="00486D76">
        <w:t xml:space="preserve">. </w:t>
      </w:r>
      <w:r w:rsidR="007703FB">
        <w:t>Она</w:t>
      </w:r>
      <w:r w:rsidR="007703FB" w:rsidRPr="00676DE2">
        <w:t xml:space="preserve"> </w:t>
      </w:r>
      <w:r w:rsidR="007703FB">
        <w:t>хотела</w:t>
      </w:r>
      <w:r w:rsidR="007703FB" w:rsidRPr="00676DE2">
        <w:t xml:space="preserve"> </w:t>
      </w:r>
      <w:r w:rsidR="007703FB">
        <w:t>бы</w:t>
      </w:r>
      <w:r w:rsidR="007703FB" w:rsidRPr="00676DE2">
        <w:t xml:space="preserve"> </w:t>
      </w:r>
      <w:r w:rsidR="007703FB">
        <w:t>знать</w:t>
      </w:r>
      <w:r w:rsidR="007703FB" w:rsidRPr="00676DE2">
        <w:t xml:space="preserve">, </w:t>
      </w:r>
      <w:r w:rsidR="007703FB">
        <w:t>регулярно</w:t>
      </w:r>
      <w:r w:rsidR="007703FB" w:rsidRPr="00676DE2">
        <w:t xml:space="preserve"> </w:t>
      </w:r>
      <w:r w:rsidR="007703FB">
        <w:t>ли</w:t>
      </w:r>
      <w:r w:rsidR="007703FB" w:rsidRPr="00676DE2">
        <w:t xml:space="preserve"> </w:t>
      </w:r>
      <w:r w:rsidR="007703FB">
        <w:t>посещаются</w:t>
      </w:r>
      <w:r w:rsidR="007703FB" w:rsidRPr="00676DE2">
        <w:t xml:space="preserve"> </w:t>
      </w:r>
      <w:r w:rsidR="007703FB">
        <w:t>эти</w:t>
      </w:r>
      <w:r w:rsidR="007703FB" w:rsidRPr="00676DE2">
        <w:t xml:space="preserve"> </w:t>
      </w:r>
      <w:r w:rsidR="007703FB">
        <w:t>школы</w:t>
      </w:r>
      <w:r w:rsidR="007703FB" w:rsidRPr="00676DE2">
        <w:t xml:space="preserve"> </w:t>
      </w:r>
      <w:r w:rsidR="007703FB">
        <w:t>независимыми</w:t>
      </w:r>
      <w:r w:rsidR="007703FB" w:rsidRPr="00676DE2">
        <w:t xml:space="preserve"> </w:t>
      </w:r>
      <w:r w:rsidR="007703FB">
        <w:t>организ</w:t>
      </w:r>
      <w:r w:rsidR="007703FB">
        <w:t>а</w:t>
      </w:r>
      <w:r w:rsidR="007703FB">
        <w:t>циями</w:t>
      </w:r>
      <w:r w:rsidR="007703FB" w:rsidRPr="00676DE2">
        <w:t xml:space="preserve">. </w:t>
      </w:r>
      <w:r w:rsidR="007703FB">
        <w:t>Она</w:t>
      </w:r>
      <w:r w:rsidR="007703FB" w:rsidRPr="00611B85">
        <w:t xml:space="preserve"> </w:t>
      </w:r>
      <w:r w:rsidR="007703FB">
        <w:t>спрашивает</w:t>
      </w:r>
      <w:r w:rsidR="007703FB" w:rsidRPr="00611B85">
        <w:t xml:space="preserve">, </w:t>
      </w:r>
      <w:r w:rsidR="007703FB">
        <w:t>какие</w:t>
      </w:r>
      <w:r w:rsidR="007703FB" w:rsidRPr="00611B85">
        <w:t xml:space="preserve"> </w:t>
      </w:r>
      <w:r w:rsidR="007703FB">
        <w:t>последующие</w:t>
      </w:r>
      <w:r w:rsidR="007703FB" w:rsidRPr="00611B85">
        <w:t xml:space="preserve"> </w:t>
      </w:r>
      <w:r w:rsidR="007703FB">
        <w:t>действия</w:t>
      </w:r>
      <w:r w:rsidR="007703FB" w:rsidRPr="000F36D2">
        <w:t xml:space="preserve"> </w:t>
      </w:r>
      <w:r w:rsidR="007703FB">
        <w:t>осуществляются</w:t>
      </w:r>
      <w:r w:rsidR="007703FB" w:rsidRPr="00611B85">
        <w:t xml:space="preserve"> </w:t>
      </w:r>
      <w:r w:rsidR="007703FB">
        <w:t>на</w:t>
      </w:r>
      <w:r w:rsidR="007703FB" w:rsidRPr="00611B85">
        <w:t xml:space="preserve"> </w:t>
      </w:r>
      <w:r w:rsidR="007703FB">
        <w:t>практике в</w:t>
      </w:r>
      <w:r w:rsidR="007703FB" w:rsidRPr="00611B85">
        <w:t xml:space="preserve"> </w:t>
      </w:r>
      <w:r w:rsidR="007703FB">
        <w:t>отношении</w:t>
      </w:r>
      <w:r w:rsidR="007703FB" w:rsidRPr="00611B85">
        <w:t xml:space="preserve"> </w:t>
      </w:r>
      <w:r w:rsidR="007703FB">
        <w:t>лиц</w:t>
      </w:r>
      <w:r w:rsidR="007703FB" w:rsidRPr="00611B85">
        <w:t xml:space="preserve">, </w:t>
      </w:r>
      <w:r w:rsidR="007703FB">
        <w:t>подвергнутых жестокому обращению в тюрьмах или других местах</w:t>
      </w:r>
      <w:r w:rsidR="007703FB" w:rsidRPr="00611B85">
        <w:t xml:space="preserve">. </w:t>
      </w:r>
      <w:r w:rsidR="007703FB">
        <w:t>Учитывая</w:t>
      </w:r>
      <w:r w:rsidR="007703FB" w:rsidRPr="00882005">
        <w:t xml:space="preserve">, </w:t>
      </w:r>
      <w:r w:rsidR="007703FB">
        <w:t>что</w:t>
      </w:r>
      <w:r w:rsidR="007703FB" w:rsidRPr="00882005">
        <w:t xml:space="preserve"> </w:t>
      </w:r>
      <w:r w:rsidR="007703FB">
        <w:t>Европейский</w:t>
      </w:r>
      <w:r w:rsidR="007703FB" w:rsidRPr="00882005">
        <w:t xml:space="preserve"> </w:t>
      </w:r>
      <w:r w:rsidR="007703FB">
        <w:t>суд</w:t>
      </w:r>
      <w:r w:rsidR="007703FB" w:rsidRPr="00882005">
        <w:t xml:space="preserve"> </w:t>
      </w:r>
      <w:r w:rsidR="007703FB">
        <w:t>по</w:t>
      </w:r>
      <w:r w:rsidR="007703FB" w:rsidRPr="00882005">
        <w:t xml:space="preserve"> </w:t>
      </w:r>
      <w:r w:rsidR="007703FB">
        <w:t>правам</w:t>
      </w:r>
      <w:r w:rsidR="007703FB" w:rsidRPr="00882005">
        <w:t xml:space="preserve"> </w:t>
      </w:r>
      <w:r w:rsidR="007703FB">
        <w:t>человека</w:t>
      </w:r>
      <w:r w:rsidR="007703FB" w:rsidRPr="00882005">
        <w:t xml:space="preserve"> </w:t>
      </w:r>
      <w:r w:rsidR="007703FB">
        <w:t>пр</w:t>
      </w:r>
      <w:r w:rsidR="007703FB">
        <w:t>и</w:t>
      </w:r>
      <w:r w:rsidR="007703FB">
        <w:t>мерно</w:t>
      </w:r>
      <w:r w:rsidR="007703FB" w:rsidRPr="00882005">
        <w:t xml:space="preserve"> </w:t>
      </w:r>
      <w:r w:rsidR="007703FB">
        <w:t>по</w:t>
      </w:r>
      <w:r w:rsidR="007703FB" w:rsidRPr="00882005">
        <w:t xml:space="preserve"> 25 </w:t>
      </w:r>
      <w:r w:rsidR="007703FB">
        <w:t>делам</w:t>
      </w:r>
      <w:r w:rsidR="007703FB" w:rsidRPr="00882005">
        <w:t xml:space="preserve"> </w:t>
      </w:r>
      <w:r w:rsidR="007703FB">
        <w:t>принял</w:t>
      </w:r>
      <w:r w:rsidR="007703FB" w:rsidRPr="00882005">
        <w:t xml:space="preserve"> </w:t>
      </w:r>
      <w:r w:rsidR="007703FB">
        <w:t>решение</w:t>
      </w:r>
      <w:r w:rsidR="007703FB" w:rsidRPr="00882005">
        <w:t xml:space="preserve"> </w:t>
      </w:r>
      <w:r w:rsidR="007703FB">
        <w:t>с</w:t>
      </w:r>
      <w:r w:rsidR="007703FB" w:rsidRPr="00882005">
        <w:t xml:space="preserve"> </w:t>
      </w:r>
      <w:r w:rsidR="007703FB">
        <w:t>осуждением</w:t>
      </w:r>
      <w:r w:rsidR="007703FB" w:rsidRPr="00882005">
        <w:t xml:space="preserve"> </w:t>
      </w:r>
      <w:r w:rsidR="007703FB">
        <w:t>государства-участника</w:t>
      </w:r>
      <w:r w:rsidR="007703FB" w:rsidRPr="00882005">
        <w:t xml:space="preserve">, </w:t>
      </w:r>
      <w:r w:rsidR="007703FB">
        <w:t>она хотела бы знать, какие компенсации получили жертвы и какие другие меры приняло государство-участник в свете этих решений, особенно в области по</w:t>
      </w:r>
      <w:r w:rsidR="007703FB">
        <w:t>д</w:t>
      </w:r>
      <w:r w:rsidR="007703FB">
        <w:t>готовки кадров и законодательных изменений</w:t>
      </w:r>
      <w:r w:rsidR="007703FB" w:rsidRPr="00882005">
        <w:t xml:space="preserve">. </w:t>
      </w:r>
      <w:r w:rsidR="007703FB">
        <w:t>Особенно</w:t>
      </w:r>
      <w:r w:rsidR="007703FB" w:rsidRPr="009D1F11">
        <w:t xml:space="preserve"> </w:t>
      </w:r>
      <w:r w:rsidR="007703FB">
        <w:t>важно</w:t>
      </w:r>
      <w:r w:rsidR="007703FB" w:rsidRPr="009D1F11">
        <w:t xml:space="preserve"> </w:t>
      </w:r>
      <w:r w:rsidR="007703FB">
        <w:t>знать</w:t>
      </w:r>
      <w:r w:rsidR="007703FB" w:rsidRPr="009D1F11">
        <w:t xml:space="preserve">, </w:t>
      </w:r>
      <w:r w:rsidR="007703FB">
        <w:t>пров</w:t>
      </w:r>
      <w:r w:rsidR="007703FB">
        <w:t>о</w:t>
      </w:r>
      <w:r w:rsidR="007703FB">
        <w:t>дится</w:t>
      </w:r>
      <w:r w:rsidR="007703FB" w:rsidRPr="009D1F11">
        <w:t xml:space="preserve"> </w:t>
      </w:r>
      <w:r w:rsidR="007703FB">
        <w:t>ли</w:t>
      </w:r>
      <w:r w:rsidR="007703FB" w:rsidRPr="009D1F11">
        <w:t xml:space="preserve"> </w:t>
      </w:r>
      <w:r w:rsidR="007703FB">
        <w:t>в</w:t>
      </w:r>
      <w:r w:rsidR="007703FB" w:rsidRPr="009D1F11">
        <w:t xml:space="preserve"> </w:t>
      </w:r>
      <w:r w:rsidR="007703FB">
        <w:t>государстве</w:t>
      </w:r>
      <w:r w:rsidR="007703FB" w:rsidRPr="009D1F11">
        <w:t>-</w:t>
      </w:r>
      <w:r w:rsidR="007703FB">
        <w:t>участнике</w:t>
      </w:r>
      <w:r w:rsidR="007703FB" w:rsidRPr="009D1F11">
        <w:t xml:space="preserve"> </w:t>
      </w:r>
      <w:r w:rsidR="007703FB">
        <w:t>какая</w:t>
      </w:r>
      <w:r w:rsidR="007703FB" w:rsidRPr="009D1F11">
        <w:t>-</w:t>
      </w:r>
      <w:r w:rsidR="007703FB">
        <w:t>либо</w:t>
      </w:r>
      <w:r w:rsidR="007703FB" w:rsidRPr="009D1F11">
        <w:t xml:space="preserve"> </w:t>
      </w:r>
      <w:r w:rsidR="007703FB">
        <w:t>подготовка</w:t>
      </w:r>
      <w:r w:rsidR="007703FB" w:rsidRPr="009D1F11">
        <w:t xml:space="preserve"> </w:t>
      </w:r>
      <w:r w:rsidR="007703FB">
        <w:t>по</w:t>
      </w:r>
      <w:r w:rsidR="007703FB" w:rsidRPr="009D1F11">
        <w:t xml:space="preserve"> </w:t>
      </w:r>
      <w:r w:rsidR="007703FB">
        <w:t>положениям</w:t>
      </w:r>
      <w:r w:rsidR="007703FB" w:rsidRPr="009D1F11">
        <w:t xml:space="preserve"> </w:t>
      </w:r>
      <w:r w:rsidR="007703FB">
        <w:t>Ста</w:t>
      </w:r>
      <w:r w:rsidR="007703FB">
        <w:t>м</w:t>
      </w:r>
      <w:r w:rsidR="007703FB">
        <w:t>бульского</w:t>
      </w:r>
      <w:r w:rsidR="007703FB" w:rsidRPr="009D1F11">
        <w:t xml:space="preserve"> </w:t>
      </w:r>
      <w:r w:rsidR="007703FB">
        <w:t>протокола</w:t>
      </w:r>
      <w:r w:rsidR="007703FB" w:rsidRPr="009D1F11">
        <w:t xml:space="preserve">, </w:t>
      </w:r>
      <w:r w:rsidR="007703FB">
        <w:t>поскольку</w:t>
      </w:r>
      <w:r w:rsidR="007703FB" w:rsidRPr="009D1F11">
        <w:t xml:space="preserve"> </w:t>
      </w:r>
      <w:r w:rsidR="007703FB">
        <w:t>Комитет получил сообщения о том, что не все заключенные имеют доступ к врачу</w:t>
      </w:r>
      <w:r w:rsidR="007703FB" w:rsidRPr="009D1F11">
        <w:t xml:space="preserve">. </w:t>
      </w:r>
      <w:r w:rsidR="007703FB">
        <w:t>Г</w:t>
      </w:r>
      <w:r w:rsidR="007703FB" w:rsidRPr="00E55610">
        <w:t>-</w:t>
      </w:r>
      <w:r w:rsidR="007703FB">
        <w:t>жа</w:t>
      </w:r>
      <w:r w:rsidR="007703FB" w:rsidRPr="00E55610">
        <w:t xml:space="preserve"> </w:t>
      </w:r>
      <w:r w:rsidR="007703FB">
        <w:t>Свеосс</w:t>
      </w:r>
      <w:r w:rsidR="007703FB" w:rsidRPr="00E55610">
        <w:t xml:space="preserve"> </w:t>
      </w:r>
      <w:r w:rsidR="007703FB">
        <w:t>спрашивает</w:t>
      </w:r>
      <w:r w:rsidR="007703FB" w:rsidRPr="00E55610">
        <w:t xml:space="preserve">, </w:t>
      </w:r>
      <w:r w:rsidR="007703FB">
        <w:t>какие</w:t>
      </w:r>
      <w:r w:rsidR="007703FB" w:rsidRPr="00E55610">
        <w:t xml:space="preserve"> </w:t>
      </w:r>
      <w:r w:rsidR="007703FB">
        <w:t>услуги</w:t>
      </w:r>
      <w:r w:rsidR="007703FB" w:rsidRPr="00E55610">
        <w:t xml:space="preserve"> </w:t>
      </w:r>
      <w:r w:rsidR="007703FB">
        <w:t>ок</w:t>
      </w:r>
      <w:r w:rsidR="007703FB">
        <w:t>а</w:t>
      </w:r>
      <w:r w:rsidR="007703FB">
        <w:t>зываются</w:t>
      </w:r>
      <w:r w:rsidR="007703FB" w:rsidRPr="00E55610">
        <w:t xml:space="preserve"> </w:t>
      </w:r>
      <w:r w:rsidR="007703FB">
        <w:t>жертвам</w:t>
      </w:r>
      <w:r w:rsidR="007703FB" w:rsidRPr="00E55610">
        <w:t xml:space="preserve"> </w:t>
      </w:r>
      <w:r w:rsidR="007703FB">
        <w:t>торговли</w:t>
      </w:r>
      <w:r w:rsidR="007703FB" w:rsidRPr="00E55610">
        <w:t xml:space="preserve"> </w:t>
      </w:r>
      <w:r w:rsidR="007703FB">
        <w:t>людьми, в частности, имеют ли они доступ к пр</w:t>
      </w:r>
      <w:r w:rsidR="007703FB">
        <w:t>и</w:t>
      </w:r>
      <w:r w:rsidR="007703FB">
        <w:t>ютам, программам а</w:t>
      </w:r>
      <w:r w:rsidR="007703FB">
        <w:t>к</w:t>
      </w:r>
      <w:r w:rsidR="007703FB">
        <w:t>тивной реабилитации и программам помощи жертвам</w:t>
      </w:r>
      <w:r w:rsidR="007703FB" w:rsidRPr="00E55610">
        <w:t xml:space="preserve">. </w:t>
      </w:r>
      <w:r w:rsidR="007703FB">
        <w:t>Она</w:t>
      </w:r>
      <w:r w:rsidR="007703FB" w:rsidRPr="004D1B8A">
        <w:t xml:space="preserve"> </w:t>
      </w:r>
      <w:r w:rsidR="007703FB">
        <w:t>просит</w:t>
      </w:r>
      <w:r w:rsidR="007703FB" w:rsidRPr="004D1B8A">
        <w:t xml:space="preserve"> </w:t>
      </w:r>
      <w:r w:rsidR="007703FB">
        <w:t>представить</w:t>
      </w:r>
      <w:r w:rsidR="007703FB" w:rsidRPr="004D1B8A">
        <w:t xml:space="preserve"> </w:t>
      </w:r>
      <w:r w:rsidR="007703FB">
        <w:t>более</w:t>
      </w:r>
      <w:r w:rsidR="007703FB" w:rsidRPr="004D1B8A">
        <w:t xml:space="preserve"> </w:t>
      </w:r>
      <w:r w:rsidR="007703FB">
        <w:t>подробные</w:t>
      </w:r>
      <w:r w:rsidR="007703FB" w:rsidRPr="004D1B8A">
        <w:t xml:space="preserve"> </w:t>
      </w:r>
      <w:r w:rsidR="007703FB">
        <w:t>сведения</w:t>
      </w:r>
      <w:r w:rsidR="007703FB" w:rsidRPr="004D1B8A">
        <w:t xml:space="preserve"> </w:t>
      </w:r>
      <w:r w:rsidR="007703FB">
        <w:t>о функционировании механи</w:t>
      </w:r>
      <w:r w:rsidR="007703FB">
        <w:t>з</w:t>
      </w:r>
      <w:r w:rsidR="007703FB">
        <w:t>мов подачи конфиденциальных жалоб лишенными свободы лицами</w:t>
      </w:r>
      <w:r w:rsidR="007703FB" w:rsidRPr="004D1B8A">
        <w:t>.</w:t>
      </w:r>
      <w:r w:rsidR="007703FB">
        <w:t xml:space="preserve"> Комитет</w:t>
      </w:r>
      <w:r w:rsidR="007703FB" w:rsidRPr="00DA47BE">
        <w:t xml:space="preserve"> </w:t>
      </w:r>
      <w:r w:rsidR="007703FB">
        <w:t>будет</w:t>
      </w:r>
      <w:r w:rsidR="007703FB" w:rsidRPr="00DA47BE">
        <w:t xml:space="preserve"> </w:t>
      </w:r>
      <w:r w:rsidR="007703FB">
        <w:t>также</w:t>
      </w:r>
      <w:r w:rsidR="007703FB" w:rsidRPr="00DA47BE">
        <w:t xml:space="preserve"> </w:t>
      </w:r>
      <w:r w:rsidR="007703FB">
        <w:t>приветс</w:t>
      </w:r>
      <w:r w:rsidR="007703FB">
        <w:t>т</w:t>
      </w:r>
      <w:r w:rsidR="007703FB">
        <w:t>вовать</w:t>
      </w:r>
      <w:r w:rsidR="007703FB" w:rsidRPr="00DA47BE">
        <w:t xml:space="preserve"> </w:t>
      </w:r>
      <w:r w:rsidR="007703FB">
        <w:t>точное</w:t>
      </w:r>
      <w:r>
        <w:t xml:space="preserve"> </w:t>
      </w:r>
      <w:r w:rsidR="007703FB">
        <w:t>описание</w:t>
      </w:r>
      <w:r w:rsidR="007703FB" w:rsidRPr="00DA47BE">
        <w:t xml:space="preserve"> </w:t>
      </w:r>
      <w:r w:rsidR="007703FB">
        <w:t>мер</w:t>
      </w:r>
      <w:r w:rsidR="007703FB" w:rsidRPr="00DA47BE">
        <w:t xml:space="preserve">, </w:t>
      </w:r>
      <w:r w:rsidR="007703FB">
        <w:t>принятых</w:t>
      </w:r>
      <w:r w:rsidR="007703FB" w:rsidRPr="00DA47BE">
        <w:t xml:space="preserve"> </w:t>
      </w:r>
      <w:r w:rsidR="007703FB">
        <w:t>по</w:t>
      </w:r>
      <w:r w:rsidR="007703FB" w:rsidRPr="00DA47BE">
        <w:t xml:space="preserve"> </w:t>
      </w:r>
      <w:r w:rsidR="007703FB">
        <w:t>расследованию</w:t>
      </w:r>
      <w:r w:rsidR="007703FB" w:rsidRPr="00DA47BE">
        <w:t xml:space="preserve"> </w:t>
      </w:r>
      <w:r w:rsidR="007703FB">
        <w:t>утверждений</w:t>
      </w:r>
      <w:r w:rsidR="007703FB" w:rsidRPr="00DA47BE">
        <w:t xml:space="preserve"> </w:t>
      </w:r>
      <w:r w:rsidR="007703FB">
        <w:t>о</w:t>
      </w:r>
      <w:r w:rsidR="007703FB" w:rsidRPr="00DA47BE">
        <w:t xml:space="preserve"> </w:t>
      </w:r>
      <w:r w:rsidR="007703FB">
        <w:t>жестоком</w:t>
      </w:r>
      <w:r w:rsidR="007703FB" w:rsidRPr="00DA47BE">
        <w:t xml:space="preserve"> </w:t>
      </w:r>
      <w:r w:rsidR="007703FB">
        <w:t>обращении</w:t>
      </w:r>
      <w:r w:rsidR="007703FB" w:rsidRPr="00DA47BE">
        <w:t xml:space="preserve"> </w:t>
      </w:r>
      <w:r w:rsidR="007703FB">
        <w:t>со</w:t>
      </w:r>
      <w:r w:rsidR="007703FB" w:rsidRPr="00DA47BE">
        <w:t xml:space="preserve"> </w:t>
      </w:r>
      <w:r w:rsidR="007703FB">
        <w:t>стороны</w:t>
      </w:r>
      <w:r w:rsidR="007703FB" w:rsidRPr="00DA47BE">
        <w:t xml:space="preserve"> </w:t>
      </w:r>
      <w:r w:rsidR="007703FB">
        <w:t>полиции</w:t>
      </w:r>
      <w:r w:rsidR="007703FB" w:rsidRPr="00DA47BE">
        <w:t xml:space="preserve"> </w:t>
      </w:r>
      <w:r w:rsidR="007703FB">
        <w:t>во</w:t>
      </w:r>
      <w:r w:rsidR="007703FB" w:rsidRPr="00DA47BE">
        <w:t xml:space="preserve"> </w:t>
      </w:r>
      <w:r w:rsidR="007703FB">
        <w:t>время</w:t>
      </w:r>
      <w:r w:rsidR="007703FB" w:rsidRPr="00DA47BE">
        <w:t xml:space="preserve"> </w:t>
      </w:r>
      <w:r w:rsidR="007703FB">
        <w:t>крупнома</w:t>
      </w:r>
      <w:r w:rsidR="007703FB">
        <w:t>с</w:t>
      </w:r>
      <w:r w:rsidR="007703FB">
        <w:t xml:space="preserve">штабной операции </w:t>
      </w:r>
      <w:r w:rsidR="007703FB" w:rsidRPr="00DA47BE">
        <w:t xml:space="preserve">17 </w:t>
      </w:r>
      <w:r w:rsidR="007703FB">
        <w:t>апреля</w:t>
      </w:r>
      <w:r w:rsidR="007703FB" w:rsidRPr="00DA47BE">
        <w:t xml:space="preserve"> 2010</w:t>
      </w:r>
      <w:r w:rsidR="007703FB">
        <w:t xml:space="preserve"> года в районе Нор Норк Еревана</w:t>
      </w:r>
      <w:r w:rsidR="007703FB" w:rsidRPr="00DA47BE">
        <w:t xml:space="preserve">. </w:t>
      </w:r>
      <w:r w:rsidR="007703FB">
        <w:t>В</w:t>
      </w:r>
      <w:r w:rsidR="007703FB" w:rsidRPr="00D8378A">
        <w:t xml:space="preserve"> </w:t>
      </w:r>
      <w:r w:rsidR="007703FB">
        <w:t>свете</w:t>
      </w:r>
      <w:r w:rsidR="007703FB" w:rsidRPr="00D8378A">
        <w:t xml:space="preserve"> </w:t>
      </w:r>
      <w:r w:rsidR="007703FB">
        <w:t>с</w:t>
      </w:r>
      <w:r w:rsidR="007703FB">
        <w:t>о</w:t>
      </w:r>
      <w:r w:rsidR="007703FB">
        <w:t>общений</w:t>
      </w:r>
      <w:r w:rsidR="007703FB" w:rsidRPr="00D8378A">
        <w:t xml:space="preserve"> </w:t>
      </w:r>
      <w:r w:rsidR="007703FB">
        <w:t>о</w:t>
      </w:r>
      <w:r w:rsidR="007703FB" w:rsidRPr="00D8378A">
        <w:t xml:space="preserve"> </w:t>
      </w:r>
      <w:r w:rsidR="007703FB">
        <w:t>том</w:t>
      </w:r>
      <w:r w:rsidR="007703FB" w:rsidRPr="00D8378A">
        <w:t xml:space="preserve">, </w:t>
      </w:r>
      <w:r w:rsidR="007703FB">
        <w:t>что</w:t>
      </w:r>
      <w:r w:rsidR="007703FB" w:rsidRPr="00D8378A">
        <w:t xml:space="preserve"> </w:t>
      </w:r>
      <w:r w:rsidR="007703FB">
        <w:t>лесбиянки</w:t>
      </w:r>
      <w:r w:rsidR="007703FB" w:rsidRPr="00D8378A">
        <w:t xml:space="preserve">, </w:t>
      </w:r>
      <w:r w:rsidR="007703FB">
        <w:t>геи</w:t>
      </w:r>
      <w:r w:rsidR="007703FB" w:rsidRPr="00D8378A">
        <w:t xml:space="preserve"> </w:t>
      </w:r>
      <w:r w:rsidR="007703FB">
        <w:t>и</w:t>
      </w:r>
      <w:r w:rsidR="007703FB" w:rsidRPr="00D8378A">
        <w:t xml:space="preserve"> </w:t>
      </w:r>
      <w:r w:rsidR="007703FB">
        <w:t>транссексуалы</w:t>
      </w:r>
      <w:r w:rsidR="007703FB" w:rsidRPr="00D8378A">
        <w:t xml:space="preserve"> </w:t>
      </w:r>
      <w:r w:rsidR="007703FB">
        <w:t>часто</w:t>
      </w:r>
      <w:r w:rsidR="007703FB" w:rsidRPr="00D8378A">
        <w:t xml:space="preserve"> </w:t>
      </w:r>
      <w:r w:rsidR="007703FB">
        <w:t>становятся</w:t>
      </w:r>
      <w:r w:rsidR="007703FB" w:rsidRPr="00D8378A">
        <w:t xml:space="preserve"> </w:t>
      </w:r>
      <w:r w:rsidR="007703FB">
        <w:t>жер</w:t>
      </w:r>
      <w:r w:rsidR="007703FB">
        <w:t>т</w:t>
      </w:r>
      <w:r w:rsidR="007703FB">
        <w:t>вами</w:t>
      </w:r>
      <w:r w:rsidR="007703FB" w:rsidRPr="00D8378A">
        <w:t xml:space="preserve"> </w:t>
      </w:r>
      <w:r w:rsidR="007703FB">
        <w:t>злоупотреблений</w:t>
      </w:r>
      <w:r w:rsidR="007703FB" w:rsidRPr="00D8378A">
        <w:t xml:space="preserve"> </w:t>
      </w:r>
      <w:r w:rsidR="007703FB">
        <w:t>в</w:t>
      </w:r>
      <w:r w:rsidR="007703FB" w:rsidRPr="00D8378A">
        <w:t xml:space="preserve"> </w:t>
      </w:r>
      <w:r w:rsidR="007703FB">
        <w:t>тюрьмах</w:t>
      </w:r>
      <w:r w:rsidR="007703FB" w:rsidRPr="00D8378A">
        <w:t xml:space="preserve"> </w:t>
      </w:r>
      <w:r w:rsidR="007703FB">
        <w:t>и</w:t>
      </w:r>
      <w:r w:rsidR="007703FB" w:rsidRPr="00D8378A">
        <w:t xml:space="preserve"> </w:t>
      </w:r>
      <w:r w:rsidR="007703FB">
        <w:t>отделениях</w:t>
      </w:r>
      <w:r w:rsidR="007703FB" w:rsidRPr="00D8378A">
        <w:t xml:space="preserve"> </w:t>
      </w:r>
      <w:r w:rsidR="007703FB">
        <w:t>полиции</w:t>
      </w:r>
      <w:r w:rsidR="007703FB" w:rsidRPr="00D8378A">
        <w:t xml:space="preserve">, </w:t>
      </w:r>
      <w:r w:rsidR="007703FB">
        <w:t>она спрашивает, какие меры принимаются для расследования подобных утверждений и для того, чтобы обеспечить надлежащую подготовку тюремного персонала и сотрудников пол</w:t>
      </w:r>
      <w:r w:rsidR="007703FB">
        <w:t>и</w:t>
      </w:r>
      <w:r w:rsidR="007703FB">
        <w:t>ции в целях предо</w:t>
      </w:r>
      <w:r w:rsidR="007703FB">
        <w:t>т</w:t>
      </w:r>
      <w:r w:rsidR="007703FB">
        <w:t>вращения подобных случаев в будущем</w:t>
      </w:r>
      <w:r w:rsidR="007703FB" w:rsidRPr="00D8378A">
        <w:t>.</w:t>
      </w:r>
    </w:p>
    <w:p w:rsidR="007703FB" w:rsidRPr="00105CE0" w:rsidRDefault="00431FBD" w:rsidP="00036CDB">
      <w:pPr>
        <w:pStyle w:val="SingleTxtGR"/>
      </w:pPr>
      <w:r>
        <w:t>33.</w:t>
      </w:r>
      <w:r>
        <w:tab/>
      </w:r>
      <w:r w:rsidR="007703FB" w:rsidRPr="005E6AA0">
        <w:rPr>
          <w:b/>
        </w:rPr>
        <w:t>Г</w:t>
      </w:r>
      <w:r w:rsidR="007703FB" w:rsidRPr="00056C64">
        <w:rPr>
          <w:b/>
        </w:rPr>
        <w:t>-</w:t>
      </w:r>
      <w:r w:rsidR="007703FB" w:rsidRPr="005E6AA0">
        <w:rPr>
          <w:b/>
        </w:rPr>
        <w:t>н</w:t>
      </w:r>
      <w:r w:rsidR="007703FB" w:rsidRPr="00056C64">
        <w:rPr>
          <w:b/>
        </w:rPr>
        <w:t xml:space="preserve"> </w:t>
      </w:r>
      <w:r w:rsidR="007703FB">
        <w:rPr>
          <w:b/>
        </w:rPr>
        <w:t>Домах</w:t>
      </w:r>
      <w:r w:rsidR="007703FB" w:rsidRPr="00056C64">
        <w:t xml:space="preserve"> </w:t>
      </w:r>
      <w:r w:rsidR="007703FB">
        <w:t>приветствует намерения и усилия государства-участника</w:t>
      </w:r>
      <w:r w:rsidR="007703FB" w:rsidRPr="00056C64">
        <w:t xml:space="preserve">. </w:t>
      </w:r>
      <w:r w:rsidR="007703FB">
        <w:t>О</w:t>
      </w:r>
      <w:r w:rsidR="007703FB">
        <w:t>д</w:t>
      </w:r>
      <w:r w:rsidR="007703FB">
        <w:t>нако</w:t>
      </w:r>
      <w:r w:rsidR="007703FB" w:rsidRPr="00056C64">
        <w:t xml:space="preserve"> </w:t>
      </w:r>
      <w:r w:rsidR="007703FB">
        <w:t>он</w:t>
      </w:r>
      <w:r w:rsidR="007703FB" w:rsidRPr="00056C64">
        <w:t xml:space="preserve"> </w:t>
      </w:r>
      <w:r w:rsidR="007703FB">
        <w:t>по</w:t>
      </w:r>
      <w:r w:rsidR="007703FB" w:rsidRPr="00056C64">
        <w:t>-</w:t>
      </w:r>
      <w:r w:rsidR="007703FB">
        <w:t>прежнему</w:t>
      </w:r>
      <w:r w:rsidR="007703FB" w:rsidRPr="00056C64">
        <w:t xml:space="preserve"> </w:t>
      </w:r>
      <w:r w:rsidR="007703FB">
        <w:t>обеспокоен</w:t>
      </w:r>
      <w:r w:rsidR="007703FB" w:rsidRPr="00056C64">
        <w:t xml:space="preserve"> </w:t>
      </w:r>
      <w:r w:rsidR="007703FB">
        <w:t>тем, что в действительности происходит на низовом уровне</w:t>
      </w:r>
      <w:r w:rsidR="007703FB" w:rsidRPr="00056C64">
        <w:t xml:space="preserve">. </w:t>
      </w:r>
      <w:r w:rsidR="007703FB">
        <w:t>Например</w:t>
      </w:r>
      <w:r w:rsidR="007703FB" w:rsidRPr="001A36B8">
        <w:t xml:space="preserve">, </w:t>
      </w:r>
      <w:r w:rsidR="007703FB">
        <w:t>ясно, что судебная система не функционирует так, как она должна функционировать</w:t>
      </w:r>
      <w:r w:rsidR="007703FB" w:rsidRPr="001A36B8">
        <w:t xml:space="preserve">. </w:t>
      </w:r>
      <w:r w:rsidR="007703FB">
        <w:t>Он</w:t>
      </w:r>
      <w:r w:rsidR="007703FB" w:rsidRPr="000C3768">
        <w:t xml:space="preserve"> </w:t>
      </w:r>
      <w:r w:rsidR="007703FB">
        <w:t>спрашивает</w:t>
      </w:r>
      <w:r w:rsidR="007703FB" w:rsidRPr="000C3768">
        <w:t xml:space="preserve">, </w:t>
      </w:r>
      <w:r w:rsidR="007703FB">
        <w:t>состоят</w:t>
      </w:r>
      <w:r w:rsidR="007703FB" w:rsidRPr="000C3768">
        <w:t xml:space="preserve"> </w:t>
      </w:r>
      <w:r w:rsidR="007703FB">
        <w:t>ли</w:t>
      </w:r>
      <w:r w:rsidR="007703FB" w:rsidRPr="000C3768">
        <w:t xml:space="preserve"> </w:t>
      </w:r>
      <w:r w:rsidR="007703FB">
        <w:t>судьи</w:t>
      </w:r>
      <w:r w:rsidR="007703FB" w:rsidRPr="000C3768">
        <w:t xml:space="preserve"> </w:t>
      </w:r>
      <w:r w:rsidR="007703FB">
        <w:t>в</w:t>
      </w:r>
      <w:r w:rsidR="007703FB" w:rsidRPr="000C3768">
        <w:t xml:space="preserve"> </w:t>
      </w:r>
      <w:r w:rsidR="007703FB">
        <w:t>какой</w:t>
      </w:r>
      <w:r w:rsidR="007703FB" w:rsidRPr="000C3768">
        <w:t>-</w:t>
      </w:r>
      <w:r w:rsidR="007703FB">
        <w:t>либо</w:t>
      </w:r>
      <w:r w:rsidR="007703FB" w:rsidRPr="000C3768">
        <w:t xml:space="preserve"> </w:t>
      </w:r>
      <w:r w:rsidR="007703FB">
        <w:t>национальной</w:t>
      </w:r>
      <w:r w:rsidR="007703FB" w:rsidRPr="000C3768">
        <w:t xml:space="preserve"> </w:t>
      </w:r>
      <w:r w:rsidR="007703FB">
        <w:t>или</w:t>
      </w:r>
      <w:r w:rsidR="007703FB" w:rsidRPr="000C3768">
        <w:t xml:space="preserve"> </w:t>
      </w:r>
      <w:r w:rsidR="007703FB">
        <w:t>международной</w:t>
      </w:r>
      <w:r w:rsidR="007703FB" w:rsidRPr="000C3768">
        <w:t xml:space="preserve"> </w:t>
      </w:r>
      <w:r w:rsidR="007703FB">
        <w:t>ассоциации</w:t>
      </w:r>
      <w:r w:rsidR="007703FB" w:rsidRPr="000C3768">
        <w:t xml:space="preserve">, </w:t>
      </w:r>
      <w:r w:rsidR="007703FB">
        <w:t>в</w:t>
      </w:r>
      <w:r w:rsidR="007703FB" w:rsidRPr="000C3768">
        <w:t xml:space="preserve"> </w:t>
      </w:r>
      <w:r w:rsidR="007703FB">
        <w:t>которой</w:t>
      </w:r>
      <w:r w:rsidR="007703FB" w:rsidRPr="000C3768">
        <w:t xml:space="preserve"> </w:t>
      </w:r>
      <w:r w:rsidR="007703FB">
        <w:t>они</w:t>
      </w:r>
      <w:r w:rsidR="007703FB" w:rsidRPr="000C3768">
        <w:t xml:space="preserve"> </w:t>
      </w:r>
      <w:r w:rsidR="007703FB">
        <w:t>могли</w:t>
      </w:r>
      <w:r w:rsidR="007703FB" w:rsidRPr="000C3768">
        <w:t xml:space="preserve"> </w:t>
      </w:r>
      <w:r w:rsidR="007703FB">
        <w:t>бы ознакомиться с культурой демократии</w:t>
      </w:r>
      <w:r w:rsidR="007703FB" w:rsidRPr="000C3768">
        <w:t xml:space="preserve">. </w:t>
      </w:r>
      <w:r w:rsidR="007703FB">
        <w:t>Обеспечивает</w:t>
      </w:r>
      <w:r w:rsidR="007703FB" w:rsidRPr="003F0E7A">
        <w:t xml:space="preserve"> </w:t>
      </w:r>
      <w:r w:rsidR="007703FB">
        <w:t>ли</w:t>
      </w:r>
      <w:r w:rsidR="007703FB" w:rsidRPr="003F0E7A">
        <w:t xml:space="preserve"> </w:t>
      </w:r>
      <w:r w:rsidR="007703FB">
        <w:t>государство</w:t>
      </w:r>
      <w:r w:rsidR="007703FB" w:rsidRPr="003F0E7A">
        <w:t>-</w:t>
      </w:r>
      <w:r w:rsidR="007703FB">
        <w:t>участник</w:t>
      </w:r>
      <w:r w:rsidR="007703FB" w:rsidRPr="003F0E7A">
        <w:t xml:space="preserve"> </w:t>
      </w:r>
      <w:r w:rsidR="007703FB">
        <w:t>постоянную профессиональную подготовку всех сотрудников судебных орг</w:t>
      </w:r>
      <w:r w:rsidR="007703FB">
        <w:t>а</w:t>
      </w:r>
      <w:r w:rsidR="007703FB">
        <w:t>нов</w:t>
      </w:r>
      <w:r w:rsidR="007703FB" w:rsidRPr="003F0E7A">
        <w:t xml:space="preserve">, </w:t>
      </w:r>
      <w:r w:rsidR="007703FB">
        <w:t>которая даст им возможность применять международное право и междун</w:t>
      </w:r>
      <w:r w:rsidR="007703FB">
        <w:t>а</w:t>
      </w:r>
      <w:r w:rsidR="007703FB">
        <w:t>родные стандарты</w:t>
      </w:r>
      <w:r w:rsidR="007703FB" w:rsidRPr="003F0E7A">
        <w:t xml:space="preserve">? </w:t>
      </w:r>
      <w:r w:rsidR="007703FB">
        <w:t>Учитывая</w:t>
      </w:r>
      <w:r w:rsidR="007703FB" w:rsidRPr="00105CE0">
        <w:t xml:space="preserve">, </w:t>
      </w:r>
      <w:r w:rsidR="007703FB">
        <w:t>что</w:t>
      </w:r>
      <w:r w:rsidR="007703FB" w:rsidRPr="00105CE0">
        <w:t xml:space="preserve"> </w:t>
      </w:r>
      <w:r w:rsidR="007703FB">
        <w:t>существует</w:t>
      </w:r>
      <w:r w:rsidR="007703FB" w:rsidRPr="00105CE0">
        <w:t xml:space="preserve"> </w:t>
      </w:r>
      <w:r w:rsidR="007703FB">
        <w:t>Кодекс</w:t>
      </w:r>
      <w:r w:rsidR="007703FB" w:rsidRPr="00105CE0">
        <w:t xml:space="preserve"> </w:t>
      </w:r>
      <w:r w:rsidR="007703FB">
        <w:t>поведения</w:t>
      </w:r>
      <w:r w:rsidR="007703FB" w:rsidRPr="00105CE0">
        <w:t xml:space="preserve"> </w:t>
      </w:r>
      <w:r w:rsidR="007703FB">
        <w:t>судей</w:t>
      </w:r>
      <w:r w:rsidR="007703FB" w:rsidRPr="00105CE0">
        <w:t xml:space="preserve"> </w:t>
      </w:r>
      <w:r w:rsidR="007703FB">
        <w:t>и</w:t>
      </w:r>
      <w:r w:rsidR="007703FB" w:rsidRPr="00105CE0">
        <w:t xml:space="preserve"> </w:t>
      </w:r>
      <w:r w:rsidR="007703FB">
        <w:t>пр</w:t>
      </w:r>
      <w:r w:rsidR="007703FB">
        <w:t>и</w:t>
      </w:r>
      <w:r w:rsidR="007703FB">
        <w:t>нимались</w:t>
      </w:r>
      <w:r w:rsidR="007703FB" w:rsidRPr="00105CE0">
        <w:t xml:space="preserve"> </w:t>
      </w:r>
      <w:r w:rsidR="007703FB">
        <w:t>указы</w:t>
      </w:r>
      <w:r w:rsidR="007703FB" w:rsidRPr="00105CE0">
        <w:t xml:space="preserve"> </w:t>
      </w:r>
      <w:r w:rsidR="007703FB">
        <w:t>о</w:t>
      </w:r>
      <w:r w:rsidR="007703FB" w:rsidRPr="00105CE0">
        <w:t xml:space="preserve"> </w:t>
      </w:r>
      <w:r w:rsidR="007703FB">
        <w:t>проведении</w:t>
      </w:r>
      <w:r w:rsidR="007703FB" w:rsidRPr="00105CE0">
        <w:t xml:space="preserve"> </w:t>
      </w:r>
      <w:r w:rsidR="007703FB">
        <w:t>судебной</w:t>
      </w:r>
      <w:r w:rsidR="007703FB" w:rsidRPr="00105CE0">
        <w:t xml:space="preserve"> </w:t>
      </w:r>
      <w:r w:rsidR="007703FB">
        <w:t>реформы</w:t>
      </w:r>
      <w:r w:rsidR="007703FB" w:rsidRPr="00105CE0">
        <w:t xml:space="preserve">, </w:t>
      </w:r>
      <w:r w:rsidR="007703FB">
        <w:t>было бы полезно узнать, в какой мере применяются эти документы</w:t>
      </w:r>
      <w:r w:rsidR="007703FB" w:rsidRPr="00105CE0">
        <w:t>.</w:t>
      </w:r>
    </w:p>
    <w:p w:rsidR="007703FB" w:rsidRPr="00DD037B" w:rsidRDefault="00431FBD" w:rsidP="00036CDB">
      <w:pPr>
        <w:pStyle w:val="SingleTxtGR"/>
      </w:pPr>
      <w:r>
        <w:t>34.</w:t>
      </w:r>
      <w:r>
        <w:tab/>
      </w:r>
      <w:r w:rsidR="007703FB">
        <w:rPr>
          <w:b/>
        </w:rPr>
        <w:t>Председатель</w:t>
      </w:r>
      <w:r w:rsidR="007703FB" w:rsidRPr="00105CE0">
        <w:t xml:space="preserve">, </w:t>
      </w:r>
      <w:r w:rsidR="007703FB">
        <w:t>выступая</w:t>
      </w:r>
      <w:r w:rsidR="007703FB" w:rsidRPr="00105CE0">
        <w:t xml:space="preserve"> </w:t>
      </w:r>
      <w:r w:rsidR="007703FB">
        <w:t>в</w:t>
      </w:r>
      <w:r w:rsidR="007703FB" w:rsidRPr="00105CE0">
        <w:t xml:space="preserve"> </w:t>
      </w:r>
      <w:r w:rsidR="007703FB">
        <w:t>качестве</w:t>
      </w:r>
      <w:r w:rsidR="007703FB" w:rsidRPr="00105CE0">
        <w:t xml:space="preserve"> </w:t>
      </w:r>
      <w:r w:rsidR="007703FB">
        <w:t>члена</w:t>
      </w:r>
      <w:r w:rsidR="007703FB" w:rsidRPr="00105CE0">
        <w:t xml:space="preserve"> </w:t>
      </w:r>
      <w:r w:rsidR="007703FB">
        <w:t>Комитета</w:t>
      </w:r>
      <w:r w:rsidR="007703FB" w:rsidRPr="00105CE0">
        <w:t xml:space="preserve">, </w:t>
      </w:r>
      <w:r w:rsidR="007703FB">
        <w:t>приветствует</w:t>
      </w:r>
      <w:r w:rsidR="007703FB" w:rsidRPr="00105CE0">
        <w:t xml:space="preserve"> </w:t>
      </w:r>
      <w:r w:rsidR="007703FB">
        <w:t xml:space="preserve">отмену государством-участником смертной казни в </w:t>
      </w:r>
      <w:r w:rsidR="007703FB" w:rsidRPr="00105CE0">
        <w:t>2003</w:t>
      </w:r>
      <w:r w:rsidR="007703FB">
        <w:t xml:space="preserve"> году и создание Управления Омбудсмена</w:t>
      </w:r>
      <w:r w:rsidR="007703FB" w:rsidRPr="00105CE0">
        <w:t xml:space="preserve">. </w:t>
      </w:r>
      <w:r w:rsidR="007703FB">
        <w:t>Комитет</w:t>
      </w:r>
      <w:r w:rsidR="007703FB" w:rsidRPr="0007593F">
        <w:t xml:space="preserve"> </w:t>
      </w:r>
      <w:r w:rsidR="007703FB">
        <w:t>хотел</w:t>
      </w:r>
      <w:r w:rsidR="007703FB" w:rsidRPr="0007593F">
        <w:t xml:space="preserve"> </w:t>
      </w:r>
      <w:r w:rsidR="007703FB">
        <w:t>бы</w:t>
      </w:r>
      <w:r w:rsidR="007703FB" w:rsidRPr="0007593F">
        <w:t xml:space="preserve"> </w:t>
      </w:r>
      <w:r w:rsidR="007703FB">
        <w:t>поприветствовать</w:t>
      </w:r>
      <w:r w:rsidR="007703FB" w:rsidRPr="0007593F">
        <w:t xml:space="preserve"> </w:t>
      </w:r>
      <w:r w:rsidR="007703FB">
        <w:t>возможность</w:t>
      </w:r>
      <w:r w:rsidR="007703FB" w:rsidRPr="0007593F">
        <w:t xml:space="preserve"> </w:t>
      </w:r>
      <w:r w:rsidR="007703FB">
        <w:t>изучить</w:t>
      </w:r>
      <w:r w:rsidR="007703FB" w:rsidRPr="0007593F">
        <w:t xml:space="preserve"> </w:t>
      </w:r>
      <w:r w:rsidR="007703FB">
        <w:t>и</w:t>
      </w:r>
      <w:r w:rsidR="007703FB" w:rsidRPr="0007593F">
        <w:t xml:space="preserve"> </w:t>
      </w:r>
      <w:r w:rsidR="007703FB">
        <w:t>пр</w:t>
      </w:r>
      <w:r w:rsidR="007703FB">
        <w:t>о</w:t>
      </w:r>
      <w:r w:rsidR="007703FB">
        <w:t>комментировать</w:t>
      </w:r>
      <w:r w:rsidR="007703FB" w:rsidRPr="0007593F">
        <w:t xml:space="preserve"> </w:t>
      </w:r>
      <w:r w:rsidR="007703FB">
        <w:t>проект</w:t>
      </w:r>
      <w:r w:rsidR="007703FB" w:rsidRPr="0007593F">
        <w:t xml:space="preserve"> </w:t>
      </w:r>
      <w:r w:rsidR="007703FB">
        <w:t>поправки</w:t>
      </w:r>
      <w:r w:rsidR="007703FB" w:rsidRPr="0007593F">
        <w:t xml:space="preserve"> </w:t>
      </w:r>
      <w:r w:rsidR="007703FB">
        <w:t>к</w:t>
      </w:r>
      <w:r w:rsidR="007703FB" w:rsidRPr="0007593F">
        <w:t xml:space="preserve"> </w:t>
      </w:r>
      <w:r w:rsidR="007703FB">
        <w:t>Уголовному</w:t>
      </w:r>
      <w:r w:rsidR="007703FB" w:rsidRPr="0007593F">
        <w:t xml:space="preserve"> </w:t>
      </w:r>
      <w:r w:rsidR="007703FB">
        <w:t>кодексу</w:t>
      </w:r>
      <w:r w:rsidR="007703FB" w:rsidRPr="0007593F">
        <w:t xml:space="preserve">, </w:t>
      </w:r>
      <w:r w:rsidR="007703FB">
        <w:t>которая</w:t>
      </w:r>
      <w:r w:rsidR="007703FB" w:rsidRPr="0007593F">
        <w:t xml:space="preserve"> </w:t>
      </w:r>
      <w:r w:rsidR="007703FB">
        <w:t>готовится</w:t>
      </w:r>
      <w:r w:rsidR="007703FB" w:rsidRPr="0007593F">
        <w:t xml:space="preserve"> </w:t>
      </w:r>
      <w:r w:rsidR="007703FB">
        <w:t>с целью приведения определения пытки в соответствие с определением, данным в ст</w:t>
      </w:r>
      <w:r w:rsidR="007703FB">
        <w:t>а</w:t>
      </w:r>
      <w:r w:rsidR="007703FB">
        <w:t xml:space="preserve">тье </w:t>
      </w:r>
      <w:r w:rsidR="007703FB" w:rsidRPr="0007593F">
        <w:t xml:space="preserve">1 </w:t>
      </w:r>
      <w:r w:rsidR="007703FB">
        <w:t>Конвенции</w:t>
      </w:r>
      <w:r w:rsidR="007703FB" w:rsidRPr="0007593F">
        <w:t xml:space="preserve">. </w:t>
      </w:r>
      <w:r w:rsidR="007703FB">
        <w:t>Он</w:t>
      </w:r>
      <w:r w:rsidR="007703FB" w:rsidRPr="000118F2">
        <w:t xml:space="preserve"> </w:t>
      </w:r>
      <w:r w:rsidR="007703FB">
        <w:t>просит</w:t>
      </w:r>
      <w:r w:rsidR="007703FB" w:rsidRPr="000118F2">
        <w:t xml:space="preserve"> </w:t>
      </w:r>
      <w:r w:rsidR="007703FB">
        <w:t>дать</w:t>
      </w:r>
      <w:r w:rsidR="007703FB" w:rsidRPr="000118F2">
        <w:t xml:space="preserve"> </w:t>
      </w:r>
      <w:r w:rsidR="007703FB">
        <w:t>подтверждение</w:t>
      </w:r>
      <w:r w:rsidR="007703FB" w:rsidRPr="000118F2">
        <w:t xml:space="preserve"> </w:t>
      </w:r>
      <w:r w:rsidR="007703FB">
        <w:t>того</w:t>
      </w:r>
      <w:r w:rsidR="007703FB" w:rsidRPr="000118F2">
        <w:t xml:space="preserve">, </w:t>
      </w:r>
      <w:r w:rsidR="007703FB">
        <w:t>что</w:t>
      </w:r>
      <w:r w:rsidR="007703FB" w:rsidRPr="000118F2">
        <w:t xml:space="preserve"> </w:t>
      </w:r>
      <w:r w:rsidR="007703FB">
        <w:t>принуждение</w:t>
      </w:r>
      <w:r w:rsidR="007703FB" w:rsidRPr="000118F2">
        <w:t xml:space="preserve"> </w:t>
      </w:r>
      <w:r w:rsidR="007703FB">
        <w:t>к</w:t>
      </w:r>
      <w:r w:rsidR="007703FB" w:rsidRPr="000118F2">
        <w:t xml:space="preserve"> </w:t>
      </w:r>
      <w:r w:rsidR="007703FB">
        <w:t>даче</w:t>
      </w:r>
      <w:r w:rsidR="007703FB" w:rsidRPr="000118F2">
        <w:t xml:space="preserve"> </w:t>
      </w:r>
      <w:r w:rsidR="007703FB">
        <w:t>показаний</w:t>
      </w:r>
      <w:r w:rsidR="007703FB" w:rsidRPr="000118F2">
        <w:t xml:space="preserve"> </w:t>
      </w:r>
      <w:r w:rsidR="007703FB">
        <w:t>или к лжесвидетельствованию</w:t>
      </w:r>
      <w:r>
        <w:t xml:space="preserve"> </w:t>
      </w:r>
      <w:r w:rsidR="007703FB">
        <w:t>считается</w:t>
      </w:r>
      <w:r w:rsidR="007703FB" w:rsidRPr="00170A0A">
        <w:t xml:space="preserve"> </w:t>
      </w:r>
      <w:r w:rsidR="007703FB">
        <w:t>пыткой</w:t>
      </w:r>
      <w:r w:rsidR="007703FB" w:rsidRPr="00170A0A">
        <w:t xml:space="preserve"> </w:t>
      </w:r>
      <w:r w:rsidR="007703FB">
        <w:t>только,</w:t>
      </w:r>
      <w:r w:rsidR="007703FB" w:rsidRPr="00170A0A">
        <w:t xml:space="preserve"> </w:t>
      </w:r>
      <w:r w:rsidR="007703FB">
        <w:t>если</w:t>
      </w:r>
      <w:r w:rsidR="007703FB" w:rsidRPr="00170A0A">
        <w:t xml:space="preserve"> </w:t>
      </w:r>
      <w:r w:rsidR="007703FB">
        <w:t>оно</w:t>
      </w:r>
      <w:r w:rsidR="007703FB" w:rsidRPr="00170A0A">
        <w:t xml:space="preserve"> </w:t>
      </w:r>
      <w:r w:rsidR="007703FB">
        <w:t>имело</w:t>
      </w:r>
      <w:r w:rsidR="007703FB" w:rsidRPr="00170A0A">
        <w:t xml:space="preserve"> </w:t>
      </w:r>
      <w:r w:rsidR="007703FB">
        <w:t>место</w:t>
      </w:r>
      <w:r w:rsidR="007703FB" w:rsidRPr="00170A0A">
        <w:t xml:space="preserve"> </w:t>
      </w:r>
      <w:r w:rsidR="007703FB">
        <w:t>во</w:t>
      </w:r>
      <w:r w:rsidR="007703FB" w:rsidRPr="00170A0A">
        <w:t xml:space="preserve"> </w:t>
      </w:r>
      <w:r w:rsidR="007703FB">
        <w:t>время</w:t>
      </w:r>
      <w:r w:rsidR="007703FB" w:rsidRPr="00170A0A">
        <w:t xml:space="preserve"> </w:t>
      </w:r>
      <w:r w:rsidR="007703FB">
        <w:t>судебного разбирательства, а не до его начала</w:t>
      </w:r>
      <w:r w:rsidR="007703FB" w:rsidRPr="00170A0A">
        <w:t xml:space="preserve">. </w:t>
      </w:r>
      <w:r w:rsidR="007703FB">
        <w:t>Пох</w:t>
      </w:r>
      <w:r w:rsidR="007703FB">
        <w:t>о</w:t>
      </w:r>
      <w:r w:rsidR="007703FB">
        <w:t>же</w:t>
      </w:r>
      <w:r w:rsidR="007703FB" w:rsidRPr="00471F29">
        <w:t xml:space="preserve">, </w:t>
      </w:r>
      <w:r w:rsidR="007703FB">
        <w:t>что</w:t>
      </w:r>
      <w:r w:rsidR="007703FB" w:rsidRPr="00471F29">
        <w:t xml:space="preserve"> </w:t>
      </w:r>
      <w:r w:rsidR="007703FB">
        <w:t>для</w:t>
      </w:r>
      <w:r w:rsidR="007703FB" w:rsidRPr="00471F29">
        <w:t xml:space="preserve"> </w:t>
      </w:r>
      <w:r w:rsidR="007703FB">
        <w:t>возбуждения</w:t>
      </w:r>
      <w:r w:rsidR="007703FB" w:rsidRPr="00471F29">
        <w:t xml:space="preserve"> </w:t>
      </w:r>
      <w:r w:rsidR="007703FB">
        <w:t>уголовного</w:t>
      </w:r>
      <w:r w:rsidR="007703FB" w:rsidRPr="00471F29">
        <w:t xml:space="preserve"> </w:t>
      </w:r>
      <w:r w:rsidR="007703FB">
        <w:t>дела</w:t>
      </w:r>
      <w:r w:rsidR="007703FB" w:rsidRPr="00471F29">
        <w:t xml:space="preserve"> </w:t>
      </w:r>
      <w:r w:rsidR="007703FB">
        <w:t>о</w:t>
      </w:r>
      <w:r w:rsidR="007703FB" w:rsidRPr="00471F29">
        <w:t xml:space="preserve"> </w:t>
      </w:r>
      <w:r w:rsidR="007703FB">
        <w:t>применении</w:t>
      </w:r>
      <w:r w:rsidR="007703FB" w:rsidRPr="00471F29">
        <w:t xml:space="preserve"> </w:t>
      </w:r>
      <w:r w:rsidR="007703FB">
        <w:t>пыток</w:t>
      </w:r>
      <w:r w:rsidR="007703FB" w:rsidRPr="00471F29">
        <w:t xml:space="preserve">, </w:t>
      </w:r>
      <w:r w:rsidR="007703FB">
        <w:t>жертва должна предъявить частное обвинение</w:t>
      </w:r>
      <w:r w:rsidR="007703FB" w:rsidRPr="00471F29">
        <w:t xml:space="preserve">. </w:t>
      </w:r>
      <w:r w:rsidR="007703FB">
        <w:t>Однако</w:t>
      </w:r>
      <w:r w:rsidR="007703FB" w:rsidRPr="0026623B">
        <w:t xml:space="preserve">, </w:t>
      </w:r>
      <w:r w:rsidR="007703FB">
        <w:t>если</w:t>
      </w:r>
      <w:r w:rsidR="007703FB" w:rsidRPr="0026623B">
        <w:t xml:space="preserve"> </w:t>
      </w:r>
      <w:r w:rsidR="007703FB">
        <w:t>жертва</w:t>
      </w:r>
      <w:r w:rsidR="007703FB" w:rsidRPr="0026623B">
        <w:t xml:space="preserve"> </w:t>
      </w:r>
      <w:r w:rsidR="007703FB">
        <w:t>и</w:t>
      </w:r>
      <w:r w:rsidR="007703FB" w:rsidRPr="0026623B">
        <w:t xml:space="preserve"> </w:t>
      </w:r>
      <w:r w:rsidR="007703FB">
        <w:t>нарушитель</w:t>
      </w:r>
      <w:r w:rsidR="007703FB" w:rsidRPr="0026623B">
        <w:t xml:space="preserve"> </w:t>
      </w:r>
      <w:r w:rsidR="007703FB">
        <w:t>достигают</w:t>
      </w:r>
      <w:r w:rsidR="007703FB" w:rsidRPr="0026623B">
        <w:t xml:space="preserve"> </w:t>
      </w:r>
      <w:r w:rsidR="007703FB">
        <w:t>примирения</w:t>
      </w:r>
      <w:r w:rsidR="007703FB" w:rsidRPr="0026623B">
        <w:t xml:space="preserve">, </w:t>
      </w:r>
      <w:r w:rsidR="007703FB">
        <w:t>уголовное дело закрывается</w:t>
      </w:r>
      <w:r w:rsidR="007703FB" w:rsidRPr="0026623B">
        <w:t xml:space="preserve">. </w:t>
      </w:r>
      <w:r w:rsidR="007703FB">
        <w:t>Он</w:t>
      </w:r>
      <w:r w:rsidR="007703FB" w:rsidRPr="00E83FE7">
        <w:t xml:space="preserve"> </w:t>
      </w:r>
      <w:r w:rsidR="007703FB">
        <w:t>не</w:t>
      </w:r>
      <w:r w:rsidR="007703FB" w:rsidRPr="00E83FE7">
        <w:t xml:space="preserve"> </w:t>
      </w:r>
      <w:r w:rsidR="007703FB">
        <w:t>понимает</w:t>
      </w:r>
      <w:r w:rsidR="007703FB" w:rsidRPr="00E83FE7">
        <w:t xml:space="preserve">, </w:t>
      </w:r>
      <w:r w:rsidR="007703FB">
        <w:t>почему</w:t>
      </w:r>
      <w:r w:rsidR="007703FB" w:rsidRPr="00E83FE7">
        <w:t xml:space="preserve"> </w:t>
      </w:r>
      <w:r w:rsidR="007703FB">
        <w:t>так</w:t>
      </w:r>
      <w:r w:rsidR="007703FB" w:rsidRPr="00E83FE7">
        <w:t xml:space="preserve"> </w:t>
      </w:r>
      <w:r w:rsidR="007703FB">
        <w:t>обстоит</w:t>
      </w:r>
      <w:r w:rsidR="007703FB" w:rsidRPr="00E83FE7">
        <w:t xml:space="preserve"> </w:t>
      </w:r>
      <w:r w:rsidR="007703FB">
        <w:t>дело</w:t>
      </w:r>
      <w:r w:rsidR="007703FB" w:rsidRPr="00E83FE7">
        <w:t xml:space="preserve">, </w:t>
      </w:r>
      <w:r w:rsidR="007703FB">
        <w:t>поскольку</w:t>
      </w:r>
      <w:r w:rsidR="007703FB" w:rsidRPr="00E83FE7">
        <w:t xml:space="preserve"> </w:t>
      </w:r>
      <w:r w:rsidR="007703FB">
        <w:t>пытка</w:t>
      </w:r>
      <w:r w:rsidR="007703FB" w:rsidRPr="00E83FE7">
        <w:t xml:space="preserve"> </w:t>
      </w:r>
      <w:r w:rsidR="007703FB">
        <w:t>является</w:t>
      </w:r>
      <w:r w:rsidR="007703FB" w:rsidRPr="00E83FE7">
        <w:t xml:space="preserve"> </w:t>
      </w:r>
      <w:r w:rsidR="007703FB">
        <w:t>преступлением</w:t>
      </w:r>
      <w:r w:rsidR="007703FB" w:rsidRPr="00E83FE7">
        <w:t xml:space="preserve">, </w:t>
      </w:r>
      <w:r w:rsidR="007703FB">
        <w:t>предполагающим</w:t>
      </w:r>
      <w:r w:rsidR="007703FB" w:rsidRPr="00E83FE7">
        <w:t xml:space="preserve"> </w:t>
      </w:r>
      <w:r w:rsidR="007703FB">
        <w:t>подачу пу</w:t>
      </w:r>
      <w:r w:rsidR="007703FB">
        <w:t>б</w:t>
      </w:r>
      <w:r w:rsidR="007703FB">
        <w:t>личного иска, которое ставит под угрозу правопорядок в государстве</w:t>
      </w:r>
      <w:r w:rsidR="007703FB" w:rsidRPr="00E83FE7">
        <w:t>.</w:t>
      </w:r>
      <w:r w:rsidR="007703FB">
        <w:t xml:space="preserve"> Доступ жертв к адвокатам и врачам является еще одним вопросом, который государс</w:t>
      </w:r>
      <w:r w:rsidR="007703FB">
        <w:t>т</w:t>
      </w:r>
      <w:r w:rsidR="007703FB">
        <w:t>во-участник должно пересмотреть</w:t>
      </w:r>
      <w:r w:rsidR="007703FB" w:rsidRPr="00B4373E">
        <w:t xml:space="preserve">. </w:t>
      </w:r>
      <w:r w:rsidR="007703FB">
        <w:t>Он</w:t>
      </w:r>
      <w:r w:rsidR="007703FB" w:rsidRPr="00AA0001">
        <w:t xml:space="preserve"> </w:t>
      </w:r>
      <w:r w:rsidR="007703FB">
        <w:t>будет</w:t>
      </w:r>
      <w:r w:rsidR="007703FB" w:rsidRPr="00AA0001">
        <w:t xml:space="preserve"> </w:t>
      </w:r>
      <w:r w:rsidR="007703FB">
        <w:t>приветствовать</w:t>
      </w:r>
      <w:r w:rsidR="007703FB" w:rsidRPr="00AA0001">
        <w:t xml:space="preserve"> </w:t>
      </w:r>
      <w:r w:rsidR="007703FB">
        <w:t>комментарии</w:t>
      </w:r>
      <w:r w:rsidR="007703FB" w:rsidRPr="00AA0001">
        <w:t xml:space="preserve"> </w:t>
      </w:r>
      <w:r w:rsidR="007703FB">
        <w:t>дел</w:t>
      </w:r>
      <w:r w:rsidR="007703FB">
        <w:t>е</w:t>
      </w:r>
      <w:r w:rsidR="007703FB">
        <w:t>гации</w:t>
      </w:r>
      <w:r w:rsidR="007703FB" w:rsidRPr="00AA0001">
        <w:t xml:space="preserve"> </w:t>
      </w:r>
      <w:r w:rsidR="007703FB">
        <w:t>в</w:t>
      </w:r>
      <w:r w:rsidR="007703FB" w:rsidRPr="00AA0001">
        <w:t xml:space="preserve"> </w:t>
      </w:r>
      <w:r w:rsidR="007703FB">
        <w:t>отношении</w:t>
      </w:r>
      <w:r w:rsidR="007703FB" w:rsidRPr="00AA0001">
        <w:t xml:space="preserve"> </w:t>
      </w:r>
      <w:r w:rsidR="007703FB">
        <w:t>очевидного</w:t>
      </w:r>
      <w:r w:rsidR="007703FB" w:rsidRPr="00AA0001">
        <w:t xml:space="preserve"> </w:t>
      </w:r>
      <w:r w:rsidR="007703FB">
        <w:t>конфликта</w:t>
      </w:r>
      <w:r w:rsidR="007703FB" w:rsidRPr="00AA0001">
        <w:t xml:space="preserve"> </w:t>
      </w:r>
      <w:r w:rsidR="007703FB">
        <w:t>интересов</w:t>
      </w:r>
      <w:r w:rsidR="007703FB" w:rsidRPr="00AA0001">
        <w:t xml:space="preserve">, </w:t>
      </w:r>
      <w:r w:rsidR="007703FB">
        <w:t>связанного</w:t>
      </w:r>
      <w:r w:rsidR="007703FB" w:rsidRPr="00AA0001">
        <w:t xml:space="preserve"> </w:t>
      </w:r>
      <w:r w:rsidR="007703FB">
        <w:t>с</w:t>
      </w:r>
      <w:r w:rsidR="007703FB" w:rsidRPr="00AA0001">
        <w:t xml:space="preserve"> </w:t>
      </w:r>
      <w:r w:rsidR="007703FB">
        <w:t>тем</w:t>
      </w:r>
      <w:r w:rsidR="007703FB" w:rsidRPr="00AA0001">
        <w:t xml:space="preserve"> </w:t>
      </w:r>
      <w:r w:rsidR="007703FB">
        <w:t>фактом</w:t>
      </w:r>
      <w:r w:rsidR="007703FB" w:rsidRPr="00AA0001">
        <w:t xml:space="preserve">, </w:t>
      </w:r>
      <w:r w:rsidR="007703FB">
        <w:t>что</w:t>
      </w:r>
      <w:r w:rsidR="007703FB" w:rsidRPr="00AA0001">
        <w:t xml:space="preserve"> </w:t>
      </w:r>
      <w:r w:rsidR="007703FB">
        <w:t>прокуратура, как представляется, несет ответственность за расследование злоупотреблений со стороны своих собственных сотрудников</w:t>
      </w:r>
      <w:r w:rsidR="007703FB" w:rsidRPr="00AA0001">
        <w:t xml:space="preserve">. </w:t>
      </w:r>
      <w:r w:rsidR="007703FB">
        <w:t>Государство</w:t>
      </w:r>
      <w:r w:rsidR="007703FB" w:rsidRPr="00DD037B">
        <w:t>-</w:t>
      </w:r>
      <w:r w:rsidR="007703FB">
        <w:t>участник</w:t>
      </w:r>
      <w:r w:rsidR="007703FB" w:rsidRPr="00DD037B">
        <w:t xml:space="preserve"> </w:t>
      </w:r>
      <w:r w:rsidR="007703FB">
        <w:t>приступило</w:t>
      </w:r>
      <w:r w:rsidR="007703FB" w:rsidRPr="00DD037B">
        <w:t xml:space="preserve"> </w:t>
      </w:r>
      <w:r w:rsidR="007703FB">
        <w:t>к</w:t>
      </w:r>
      <w:r w:rsidR="007703FB" w:rsidRPr="00DD037B">
        <w:t xml:space="preserve"> </w:t>
      </w:r>
      <w:r w:rsidR="007703FB">
        <w:t>реализации</w:t>
      </w:r>
      <w:r w:rsidR="007703FB" w:rsidRPr="00DD037B">
        <w:t xml:space="preserve"> </w:t>
      </w:r>
      <w:r w:rsidR="007703FB">
        <w:t>амбициозной</w:t>
      </w:r>
      <w:r w:rsidR="007703FB" w:rsidRPr="00DD037B">
        <w:t xml:space="preserve"> </w:t>
      </w:r>
      <w:r w:rsidR="007703FB">
        <w:t>программы</w:t>
      </w:r>
      <w:r w:rsidR="007703FB" w:rsidRPr="00DD037B">
        <w:t xml:space="preserve"> </w:t>
      </w:r>
      <w:r w:rsidR="007703FB">
        <w:t>законодательных</w:t>
      </w:r>
      <w:r w:rsidR="007703FB" w:rsidRPr="00DD037B">
        <w:t xml:space="preserve"> </w:t>
      </w:r>
      <w:r w:rsidR="007703FB">
        <w:t>реформ</w:t>
      </w:r>
      <w:r w:rsidR="007703FB" w:rsidRPr="00DD037B">
        <w:t xml:space="preserve">; </w:t>
      </w:r>
      <w:r w:rsidR="007703FB">
        <w:t>было бы полезно узнать, участвует ли гражданское общество в пров</w:t>
      </w:r>
      <w:r w:rsidR="007703FB">
        <w:t>е</w:t>
      </w:r>
      <w:r w:rsidR="007703FB">
        <w:t>дении этих реформ и когда ожидается завершить эту программу</w:t>
      </w:r>
      <w:r w:rsidR="007703FB" w:rsidRPr="00DD037B">
        <w:t>.</w:t>
      </w:r>
    </w:p>
    <w:p w:rsidR="007703FB" w:rsidRPr="0067298D" w:rsidRDefault="00431FBD" w:rsidP="00036CDB">
      <w:pPr>
        <w:pStyle w:val="SingleTxtGR"/>
      </w:pPr>
      <w:r>
        <w:t>35.</w:t>
      </w:r>
      <w:r>
        <w:tab/>
      </w:r>
      <w:r w:rsidR="007703FB">
        <w:t>Он</w:t>
      </w:r>
      <w:r w:rsidR="007703FB" w:rsidRPr="008046F8">
        <w:t xml:space="preserve"> </w:t>
      </w:r>
      <w:r w:rsidR="007703FB">
        <w:t>обращает</w:t>
      </w:r>
      <w:r w:rsidR="007703FB" w:rsidRPr="008046F8">
        <w:t xml:space="preserve"> </w:t>
      </w:r>
      <w:r w:rsidR="007703FB">
        <w:t>внимание</w:t>
      </w:r>
      <w:r w:rsidR="007703FB" w:rsidRPr="008046F8">
        <w:t xml:space="preserve"> </w:t>
      </w:r>
      <w:r w:rsidR="007703FB">
        <w:t>делегации</w:t>
      </w:r>
      <w:r w:rsidR="007703FB" w:rsidRPr="008046F8">
        <w:t xml:space="preserve"> </w:t>
      </w:r>
      <w:r w:rsidR="007703FB">
        <w:t>на</w:t>
      </w:r>
      <w:r w:rsidR="007703FB" w:rsidRPr="008046F8">
        <w:t xml:space="preserve"> </w:t>
      </w:r>
      <w:r w:rsidR="007703FB">
        <w:t>защитительные</w:t>
      </w:r>
      <w:r w:rsidR="007703FB" w:rsidRPr="008046F8">
        <w:t xml:space="preserve"> </w:t>
      </w:r>
      <w:r w:rsidR="007703FB">
        <w:t>оговорки</w:t>
      </w:r>
      <w:r w:rsidR="007703FB" w:rsidRPr="008046F8">
        <w:t xml:space="preserve">, </w:t>
      </w:r>
      <w:r w:rsidR="007703FB">
        <w:t>содерж</w:t>
      </w:r>
      <w:r w:rsidR="007703FB">
        <w:t>а</w:t>
      </w:r>
      <w:r w:rsidR="007703FB">
        <w:t>щиеся</w:t>
      </w:r>
      <w:r w:rsidR="007703FB" w:rsidRPr="008046F8">
        <w:t xml:space="preserve"> </w:t>
      </w:r>
      <w:r w:rsidR="007703FB">
        <w:t>на</w:t>
      </w:r>
      <w:r w:rsidR="007703FB" w:rsidRPr="008046F8">
        <w:t xml:space="preserve"> </w:t>
      </w:r>
      <w:r w:rsidR="007703FB">
        <w:t>веб</w:t>
      </w:r>
      <w:r w:rsidR="004B3452">
        <w:t>-</w:t>
      </w:r>
      <w:r w:rsidR="007703FB">
        <w:t>сайте</w:t>
      </w:r>
      <w:r w:rsidR="007703FB" w:rsidRPr="008046F8">
        <w:t xml:space="preserve"> </w:t>
      </w:r>
      <w:r w:rsidR="007703FB">
        <w:t>Комитета, которые</w:t>
      </w:r>
      <w:r w:rsidR="007703FB" w:rsidRPr="008046F8">
        <w:t xml:space="preserve"> </w:t>
      </w:r>
      <w:r w:rsidR="007703FB">
        <w:t>поясняют</w:t>
      </w:r>
      <w:r w:rsidR="007703FB" w:rsidRPr="008046F8">
        <w:t xml:space="preserve">, </w:t>
      </w:r>
      <w:r w:rsidR="007703FB">
        <w:t>что</w:t>
      </w:r>
      <w:r w:rsidR="007703FB" w:rsidRPr="008046F8">
        <w:t xml:space="preserve"> </w:t>
      </w:r>
      <w:r w:rsidR="007703FB">
        <w:t>Управление</w:t>
      </w:r>
      <w:r w:rsidR="007703FB" w:rsidRPr="008046F8">
        <w:t xml:space="preserve"> </w:t>
      </w:r>
      <w:r w:rsidR="007703FB">
        <w:t>Верховного</w:t>
      </w:r>
      <w:r w:rsidR="007703FB" w:rsidRPr="008046F8">
        <w:t xml:space="preserve"> </w:t>
      </w:r>
      <w:r w:rsidR="007703FB">
        <w:t>комиссара</w:t>
      </w:r>
      <w:r w:rsidR="007703FB" w:rsidRPr="008046F8">
        <w:t xml:space="preserve"> </w:t>
      </w:r>
      <w:r w:rsidR="007703FB">
        <w:t>Организации</w:t>
      </w:r>
      <w:r w:rsidR="007703FB" w:rsidRPr="008046F8">
        <w:t xml:space="preserve"> </w:t>
      </w:r>
      <w:r w:rsidR="007703FB">
        <w:t>Объединенных</w:t>
      </w:r>
      <w:r w:rsidR="007703FB" w:rsidRPr="008046F8">
        <w:t xml:space="preserve"> </w:t>
      </w:r>
      <w:r w:rsidR="007703FB">
        <w:t>Наций по правам человека</w:t>
      </w:r>
      <w:r w:rsidR="007703FB" w:rsidRPr="008046F8">
        <w:t xml:space="preserve"> (</w:t>
      </w:r>
      <w:r w:rsidR="007703FB">
        <w:t>УВКПЧ</w:t>
      </w:r>
      <w:r w:rsidR="007703FB" w:rsidRPr="008046F8">
        <w:t xml:space="preserve">) </w:t>
      </w:r>
      <w:r w:rsidR="007703FB">
        <w:t>не несет ответственности за содержание докладов, представленных в Комитет, и что размещение докладов на вебстранице не означает, что Комитет или УВКПЧ соглашаются с их содержанием</w:t>
      </w:r>
      <w:r w:rsidR="007703FB" w:rsidRPr="008046F8">
        <w:t xml:space="preserve">. </w:t>
      </w:r>
      <w:r w:rsidR="007703FB">
        <w:t>Кроме</w:t>
      </w:r>
      <w:r w:rsidR="007703FB" w:rsidRPr="00F11609">
        <w:t xml:space="preserve"> </w:t>
      </w:r>
      <w:r w:rsidR="007703FB">
        <w:t>того</w:t>
      </w:r>
      <w:r w:rsidR="007703FB" w:rsidRPr="00F11609">
        <w:t xml:space="preserve">, </w:t>
      </w:r>
      <w:r w:rsidR="007703FB">
        <w:t>на</w:t>
      </w:r>
      <w:r w:rsidR="007703FB" w:rsidRPr="00F11609">
        <w:t xml:space="preserve"> </w:t>
      </w:r>
      <w:r w:rsidR="007703FB">
        <w:t>веб</w:t>
      </w:r>
      <w:r w:rsidR="004B3452">
        <w:t>-</w:t>
      </w:r>
      <w:r w:rsidR="007703FB">
        <w:t>сайте</w:t>
      </w:r>
      <w:r w:rsidR="007703FB" w:rsidRPr="00F11609">
        <w:t xml:space="preserve"> </w:t>
      </w:r>
      <w:r w:rsidR="007703FB">
        <w:t>также</w:t>
      </w:r>
      <w:r w:rsidR="007703FB" w:rsidRPr="00F11609">
        <w:t xml:space="preserve"> </w:t>
      </w:r>
      <w:r w:rsidR="007703FB">
        <w:t>указано</w:t>
      </w:r>
      <w:r w:rsidR="007703FB" w:rsidRPr="00F11609">
        <w:t xml:space="preserve">, </w:t>
      </w:r>
      <w:r w:rsidR="007703FB">
        <w:t>что</w:t>
      </w:r>
      <w:r w:rsidR="007703FB" w:rsidRPr="00F11609">
        <w:t xml:space="preserve"> </w:t>
      </w:r>
      <w:r w:rsidR="007703FB">
        <w:t>материалы</w:t>
      </w:r>
      <w:r w:rsidR="007703FB" w:rsidRPr="00F11609">
        <w:t xml:space="preserve">, </w:t>
      </w:r>
      <w:r w:rsidR="007703FB">
        <w:t>не</w:t>
      </w:r>
      <w:r w:rsidR="007703FB" w:rsidRPr="00F11609">
        <w:t xml:space="preserve"> </w:t>
      </w:r>
      <w:r w:rsidR="007703FB">
        <w:t>связанные</w:t>
      </w:r>
      <w:r w:rsidR="007703FB" w:rsidRPr="00F11609">
        <w:t xml:space="preserve"> </w:t>
      </w:r>
      <w:r w:rsidR="007703FB">
        <w:t>с осуществлением Конвенции в соответствующем г</w:t>
      </w:r>
      <w:r w:rsidR="007703FB">
        <w:t>о</w:t>
      </w:r>
      <w:r w:rsidR="007703FB">
        <w:t>сударстве-участнике, не публикуются</w:t>
      </w:r>
      <w:r w:rsidR="007703FB" w:rsidRPr="00F11609">
        <w:t xml:space="preserve">. </w:t>
      </w:r>
      <w:r w:rsidR="007703FB">
        <w:t>Комитет также исключает из размещения на веб</w:t>
      </w:r>
      <w:r w:rsidR="004B3452">
        <w:t>-</w:t>
      </w:r>
      <w:r w:rsidR="007703FB">
        <w:t>сайте материалы, являющиеся анонимными, и те, которые не имеют о</w:t>
      </w:r>
      <w:r w:rsidR="007703FB">
        <w:t>т</w:t>
      </w:r>
      <w:r w:rsidR="007703FB">
        <w:t>ношения к обязательствам в соответствии с Конвенцией или содержат ненорм</w:t>
      </w:r>
      <w:r w:rsidR="007703FB">
        <w:t>а</w:t>
      </w:r>
      <w:r w:rsidR="007703FB">
        <w:t>тивную лексику</w:t>
      </w:r>
      <w:r w:rsidR="007703FB" w:rsidRPr="0067298D">
        <w:t>.</w:t>
      </w:r>
    </w:p>
    <w:p w:rsidR="007703FB" w:rsidRPr="00764B45" w:rsidRDefault="00431FBD" w:rsidP="00036CDB">
      <w:pPr>
        <w:pStyle w:val="SingleTxtGR"/>
      </w:pPr>
      <w:r>
        <w:t>36.</w:t>
      </w:r>
      <w:r>
        <w:tab/>
      </w:r>
      <w:r w:rsidR="007703FB">
        <w:rPr>
          <w:b/>
        </w:rPr>
        <w:t>Г</w:t>
      </w:r>
      <w:r w:rsidR="007703FB" w:rsidRPr="0037711F">
        <w:rPr>
          <w:b/>
        </w:rPr>
        <w:t>-</w:t>
      </w:r>
      <w:r w:rsidR="007703FB">
        <w:rPr>
          <w:b/>
        </w:rPr>
        <w:t>жа</w:t>
      </w:r>
      <w:r w:rsidR="007703FB" w:rsidRPr="0037711F">
        <w:rPr>
          <w:b/>
        </w:rPr>
        <w:t xml:space="preserve"> </w:t>
      </w:r>
      <w:r w:rsidR="007703FB">
        <w:rPr>
          <w:b/>
        </w:rPr>
        <w:t>Гаер</w:t>
      </w:r>
      <w:r w:rsidR="007703FB" w:rsidRPr="0037711F">
        <w:t xml:space="preserve"> (</w:t>
      </w:r>
      <w:r w:rsidR="007703FB">
        <w:t>Докладчик</w:t>
      </w:r>
      <w:r w:rsidR="007703FB" w:rsidRPr="0037711F">
        <w:t xml:space="preserve"> </w:t>
      </w:r>
      <w:r w:rsidR="007703FB">
        <w:t>по</w:t>
      </w:r>
      <w:r w:rsidR="007703FB" w:rsidRPr="0037711F">
        <w:t xml:space="preserve"> </w:t>
      </w:r>
      <w:r w:rsidR="007703FB">
        <w:t>стране</w:t>
      </w:r>
      <w:r w:rsidR="007703FB" w:rsidRPr="0037711F">
        <w:t xml:space="preserve">) </w:t>
      </w:r>
      <w:r w:rsidR="007703FB">
        <w:t>спрашивает, сколько человек в насто</w:t>
      </w:r>
      <w:r w:rsidR="007703FB">
        <w:t>я</w:t>
      </w:r>
      <w:r w:rsidR="007703FB">
        <w:t>щее время находится в тюрьмах на том основании, что они отказываются от в</w:t>
      </w:r>
      <w:r w:rsidR="007703FB">
        <w:t>о</w:t>
      </w:r>
      <w:r w:rsidR="007703FB">
        <w:t>енной службы по соображениям совести, и какова средняя продолжительность наказания в таких случаях</w:t>
      </w:r>
      <w:r w:rsidR="007703FB" w:rsidRPr="0037711F">
        <w:t xml:space="preserve">. </w:t>
      </w:r>
      <w:r w:rsidR="007703FB">
        <w:t>Было бы полезно узнать, планирует ли государство-участник внести поправки в свою программу альтернативной гражданской службы, и если да, то когда предположительно это произойдет</w:t>
      </w:r>
      <w:r w:rsidR="007703FB" w:rsidRPr="0037711F">
        <w:t xml:space="preserve">. </w:t>
      </w:r>
      <w:r w:rsidR="007703FB">
        <w:t>Она</w:t>
      </w:r>
      <w:r w:rsidR="007703FB" w:rsidRPr="00A75509">
        <w:t xml:space="preserve"> </w:t>
      </w:r>
      <w:r w:rsidR="007703FB">
        <w:t>спрашивает</w:t>
      </w:r>
      <w:r w:rsidR="007703FB" w:rsidRPr="00A75509">
        <w:t xml:space="preserve">, </w:t>
      </w:r>
      <w:r w:rsidR="007703FB">
        <w:t>были</w:t>
      </w:r>
      <w:r w:rsidR="007703FB" w:rsidRPr="00A75509">
        <w:t xml:space="preserve"> </w:t>
      </w:r>
      <w:r w:rsidR="007703FB">
        <w:t>ли</w:t>
      </w:r>
      <w:r w:rsidR="007703FB" w:rsidRPr="00A75509">
        <w:t xml:space="preserve"> </w:t>
      </w:r>
      <w:r w:rsidR="007703FB">
        <w:t>или</w:t>
      </w:r>
      <w:r w:rsidR="007703FB" w:rsidRPr="00A75509">
        <w:t xml:space="preserve"> </w:t>
      </w:r>
      <w:r w:rsidR="007703FB">
        <w:t>будут</w:t>
      </w:r>
      <w:r w:rsidR="007703FB" w:rsidRPr="00A75509">
        <w:t xml:space="preserve"> </w:t>
      </w:r>
      <w:r w:rsidR="007703FB">
        <w:t>ли</w:t>
      </w:r>
      <w:r w:rsidR="007703FB" w:rsidRPr="00A75509">
        <w:t xml:space="preserve"> </w:t>
      </w:r>
      <w:r w:rsidR="007703FB">
        <w:t>приняты институциональные меры, чтобы ушли в пр</w:t>
      </w:r>
      <w:r w:rsidR="007703FB">
        <w:t>о</w:t>
      </w:r>
      <w:r w:rsidR="007703FB">
        <w:t>шлое задержки, схожие с теми, какие имели место по делу Левона Гуляна</w:t>
      </w:r>
      <w:r w:rsidR="007703FB" w:rsidRPr="00A75509">
        <w:t xml:space="preserve">. </w:t>
      </w:r>
      <w:r w:rsidR="007703FB">
        <w:t>Она</w:t>
      </w:r>
      <w:r w:rsidR="007703FB" w:rsidRPr="00D8636E">
        <w:t xml:space="preserve"> </w:t>
      </w:r>
      <w:r w:rsidR="007703FB">
        <w:t>также</w:t>
      </w:r>
      <w:r w:rsidR="007703FB" w:rsidRPr="00D8636E">
        <w:t xml:space="preserve"> </w:t>
      </w:r>
      <w:r w:rsidR="007703FB">
        <w:t>спрашивает</w:t>
      </w:r>
      <w:r w:rsidR="007703FB" w:rsidRPr="00D8636E">
        <w:t xml:space="preserve">, </w:t>
      </w:r>
      <w:r w:rsidR="007703FB">
        <w:t>какие</w:t>
      </w:r>
      <w:r w:rsidR="007703FB" w:rsidRPr="00D8636E">
        <w:t xml:space="preserve"> </w:t>
      </w:r>
      <w:r w:rsidR="007703FB">
        <w:t>были</w:t>
      </w:r>
      <w:r w:rsidR="007703FB" w:rsidRPr="00D8636E">
        <w:t xml:space="preserve"> </w:t>
      </w:r>
      <w:r w:rsidR="007703FB">
        <w:t>приняты</w:t>
      </w:r>
      <w:r w:rsidR="007703FB" w:rsidRPr="00D8636E">
        <w:t xml:space="preserve"> </w:t>
      </w:r>
      <w:r w:rsidR="007703FB">
        <w:t>меры</w:t>
      </w:r>
      <w:r w:rsidR="007703FB" w:rsidRPr="00D8636E">
        <w:t xml:space="preserve"> </w:t>
      </w:r>
      <w:r w:rsidR="007703FB">
        <w:t>по</w:t>
      </w:r>
      <w:r w:rsidR="007703FB" w:rsidRPr="00D8636E">
        <w:t xml:space="preserve"> </w:t>
      </w:r>
      <w:r w:rsidR="007703FB">
        <w:t>обеспечению</w:t>
      </w:r>
      <w:r w:rsidR="007703FB" w:rsidRPr="00D8636E">
        <w:t xml:space="preserve"> </w:t>
      </w:r>
      <w:r w:rsidR="007703FB">
        <w:t>безопасности</w:t>
      </w:r>
      <w:r w:rsidR="007703FB" w:rsidRPr="00D8636E">
        <w:t xml:space="preserve"> </w:t>
      </w:r>
      <w:r w:rsidR="007703FB">
        <w:t>и</w:t>
      </w:r>
      <w:r w:rsidR="007703FB" w:rsidRPr="00D8636E">
        <w:t xml:space="preserve"> </w:t>
      </w:r>
      <w:r w:rsidR="007703FB">
        <w:t>защите</w:t>
      </w:r>
      <w:r w:rsidR="007703FB" w:rsidRPr="00D8636E">
        <w:t xml:space="preserve"> </w:t>
      </w:r>
      <w:r w:rsidR="007703FB">
        <w:t>гражданских</w:t>
      </w:r>
      <w:r w:rsidR="007703FB" w:rsidRPr="00D8636E">
        <w:t xml:space="preserve"> </w:t>
      </w:r>
      <w:r w:rsidR="007703FB">
        <w:t>прав</w:t>
      </w:r>
      <w:r w:rsidR="007703FB" w:rsidRPr="00D8636E">
        <w:t xml:space="preserve"> </w:t>
      </w:r>
      <w:r w:rsidR="007703FB">
        <w:t>и</w:t>
      </w:r>
      <w:r w:rsidR="007703FB" w:rsidRPr="00D8636E">
        <w:t xml:space="preserve"> </w:t>
      </w:r>
      <w:r w:rsidR="007703FB">
        <w:t>свобод</w:t>
      </w:r>
      <w:r w:rsidR="007703FB" w:rsidRPr="00D8636E">
        <w:t xml:space="preserve"> </w:t>
      </w:r>
      <w:r w:rsidR="007703FB">
        <w:t>лиц</w:t>
      </w:r>
      <w:r w:rsidR="007703FB" w:rsidRPr="00D8636E">
        <w:t xml:space="preserve">, </w:t>
      </w:r>
      <w:r w:rsidR="007703FB">
        <w:t>сообщающих информацию, такую как</w:t>
      </w:r>
      <w:r w:rsidR="007703FB" w:rsidRPr="00D8636E">
        <w:t xml:space="preserve"> </w:t>
      </w:r>
      <w:r w:rsidR="007703FB">
        <w:t xml:space="preserve">подробности событий </w:t>
      </w:r>
      <w:r w:rsidR="007703FB" w:rsidRPr="00D8636E">
        <w:t xml:space="preserve">1 </w:t>
      </w:r>
      <w:r w:rsidR="007703FB">
        <w:t>марта</w:t>
      </w:r>
      <w:r w:rsidR="007703FB" w:rsidRPr="00D8636E">
        <w:t xml:space="preserve"> 2008</w:t>
      </w:r>
      <w:r w:rsidR="007703FB">
        <w:t xml:space="preserve"> года</w:t>
      </w:r>
      <w:r w:rsidR="007703FB" w:rsidRPr="00D8636E">
        <w:t xml:space="preserve">. </w:t>
      </w:r>
      <w:r w:rsidR="007703FB">
        <w:t>Комитет</w:t>
      </w:r>
      <w:r w:rsidR="007703FB" w:rsidRPr="00D04D63">
        <w:t xml:space="preserve"> </w:t>
      </w:r>
      <w:r w:rsidR="007703FB">
        <w:t>получил</w:t>
      </w:r>
      <w:r w:rsidR="007703FB" w:rsidRPr="00D04D63">
        <w:t xml:space="preserve"> </w:t>
      </w:r>
      <w:r w:rsidR="007703FB">
        <w:t>ряд</w:t>
      </w:r>
      <w:r w:rsidR="007703FB" w:rsidRPr="00D04D63">
        <w:t xml:space="preserve"> </w:t>
      </w:r>
      <w:r w:rsidR="007703FB">
        <w:t>сообщений</w:t>
      </w:r>
      <w:r w:rsidR="007703FB" w:rsidRPr="00D04D63">
        <w:t xml:space="preserve"> </w:t>
      </w:r>
      <w:r w:rsidR="007703FB">
        <w:t>с</w:t>
      </w:r>
      <w:r w:rsidR="007703FB" w:rsidRPr="00D04D63">
        <w:t xml:space="preserve"> </w:t>
      </w:r>
      <w:r w:rsidR="007703FB">
        <w:t>указанием</w:t>
      </w:r>
      <w:r w:rsidR="007703FB" w:rsidRPr="00D04D63">
        <w:t xml:space="preserve"> </w:t>
      </w:r>
      <w:r w:rsidR="007703FB">
        <w:t>того</w:t>
      </w:r>
      <w:r w:rsidR="007703FB" w:rsidRPr="00D04D63">
        <w:t xml:space="preserve">, </w:t>
      </w:r>
      <w:r w:rsidR="007703FB">
        <w:t>что</w:t>
      </w:r>
      <w:r w:rsidR="007703FB" w:rsidRPr="00D04D63">
        <w:t xml:space="preserve"> </w:t>
      </w:r>
      <w:r w:rsidR="007703FB">
        <w:t>жертвы</w:t>
      </w:r>
      <w:r w:rsidR="007703FB" w:rsidRPr="00D04D63">
        <w:t xml:space="preserve"> </w:t>
      </w:r>
      <w:r w:rsidR="007703FB">
        <w:t>часто</w:t>
      </w:r>
      <w:r w:rsidR="007703FB" w:rsidRPr="00D04D63">
        <w:t xml:space="preserve"> </w:t>
      </w:r>
      <w:r w:rsidR="007703FB">
        <w:t>не</w:t>
      </w:r>
      <w:r w:rsidR="007703FB" w:rsidRPr="00D04D63">
        <w:t xml:space="preserve"> </w:t>
      </w:r>
      <w:r w:rsidR="007703FB">
        <w:t>заявляют</w:t>
      </w:r>
      <w:r w:rsidR="007703FB" w:rsidRPr="00D04D63">
        <w:t xml:space="preserve"> </w:t>
      </w:r>
      <w:r w:rsidR="007703FB">
        <w:t>о</w:t>
      </w:r>
      <w:r w:rsidR="007703FB" w:rsidRPr="00D04D63">
        <w:t xml:space="preserve"> </w:t>
      </w:r>
      <w:r w:rsidR="007703FB">
        <w:t>случаях</w:t>
      </w:r>
      <w:r w:rsidR="007703FB" w:rsidRPr="00D04D63">
        <w:t xml:space="preserve"> </w:t>
      </w:r>
      <w:r w:rsidR="007703FB">
        <w:t>жестокого обращения со стороны полиции, опасаясь возмездия</w:t>
      </w:r>
      <w:r w:rsidR="007703FB" w:rsidRPr="00D04D63">
        <w:t xml:space="preserve">. </w:t>
      </w:r>
      <w:r w:rsidR="007703FB">
        <w:t>Было</w:t>
      </w:r>
      <w:r w:rsidR="007703FB" w:rsidRPr="00BE6407">
        <w:t xml:space="preserve"> </w:t>
      </w:r>
      <w:r w:rsidR="007703FB">
        <w:t>бы</w:t>
      </w:r>
      <w:r w:rsidR="007703FB" w:rsidRPr="00BE6407">
        <w:t xml:space="preserve"> </w:t>
      </w:r>
      <w:r w:rsidR="007703FB">
        <w:t>полезно</w:t>
      </w:r>
      <w:r w:rsidR="007703FB" w:rsidRPr="00BE6407">
        <w:t xml:space="preserve"> </w:t>
      </w:r>
      <w:r w:rsidR="007703FB">
        <w:t>получить</w:t>
      </w:r>
      <w:r w:rsidR="007703FB" w:rsidRPr="00BE6407">
        <w:t xml:space="preserve"> </w:t>
      </w:r>
      <w:r w:rsidR="007703FB">
        <w:t>информ</w:t>
      </w:r>
      <w:r w:rsidR="007703FB">
        <w:t>а</w:t>
      </w:r>
      <w:r w:rsidR="007703FB">
        <w:t>цию</w:t>
      </w:r>
      <w:r w:rsidR="007703FB" w:rsidRPr="00BE6407">
        <w:t xml:space="preserve"> </w:t>
      </w:r>
      <w:r w:rsidR="007703FB">
        <w:t>о</w:t>
      </w:r>
      <w:r w:rsidR="007703FB" w:rsidRPr="00BE6407">
        <w:t xml:space="preserve"> </w:t>
      </w:r>
      <w:r w:rsidR="007703FB">
        <w:t>каких</w:t>
      </w:r>
      <w:r w:rsidR="007703FB" w:rsidRPr="00BE6407">
        <w:t>-</w:t>
      </w:r>
      <w:r w:rsidR="007703FB">
        <w:t>либо</w:t>
      </w:r>
      <w:r w:rsidR="007703FB" w:rsidRPr="00BE6407">
        <w:t xml:space="preserve"> </w:t>
      </w:r>
      <w:r w:rsidR="007703FB">
        <w:t>мерах</w:t>
      </w:r>
      <w:r w:rsidR="007703FB" w:rsidRPr="00BE6407">
        <w:t xml:space="preserve">, </w:t>
      </w:r>
      <w:r w:rsidR="007703FB">
        <w:t>которые</w:t>
      </w:r>
      <w:r w:rsidR="007703FB" w:rsidRPr="00BE6407">
        <w:t xml:space="preserve"> </w:t>
      </w:r>
      <w:r w:rsidR="007703FB">
        <w:t>были</w:t>
      </w:r>
      <w:r w:rsidR="007703FB" w:rsidRPr="00BE6407">
        <w:t xml:space="preserve"> </w:t>
      </w:r>
      <w:r w:rsidR="007703FB">
        <w:t>приняты</w:t>
      </w:r>
      <w:r w:rsidR="007703FB" w:rsidRPr="00BE6407">
        <w:t xml:space="preserve"> </w:t>
      </w:r>
      <w:r w:rsidR="007703FB">
        <w:t>для</w:t>
      </w:r>
      <w:r w:rsidR="007703FB" w:rsidRPr="00BE6407">
        <w:t xml:space="preserve"> </w:t>
      </w:r>
      <w:r w:rsidR="007703FB">
        <w:t>дополнительной</w:t>
      </w:r>
      <w:r w:rsidR="007703FB" w:rsidRPr="00BE6407">
        <w:t xml:space="preserve"> </w:t>
      </w:r>
      <w:r w:rsidR="007703FB">
        <w:t>защиты</w:t>
      </w:r>
      <w:r w:rsidR="007703FB" w:rsidRPr="00BE6407">
        <w:t xml:space="preserve"> </w:t>
      </w:r>
      <w:r w:rsidR="007703FB">
        <w:t>свидетелей</w:t>
      </w:r>
      <w:r w:rsidR="007703FB" w:rsidRPr="00BE6407">
        <w:t xml:space="preserve">, </w:t>
      </w:r>
      <w:r w:rsidR="007703FB">
        <w:t>решивших</w:t>
      </w:r>
      <w:r w:rsidR="007703FB" w:rsidRPr="00BE6407">
        <w:t xml:space="preserve"> </w:t>
      </w:r>
      <w:r w:rsidR="007703FB">
        <w:t>сообщить</w:t>
      </w:r>
      <w:r w:rsidR="007703FB" w:rsidRPr="00BE6407">
        <w:t xml:space="preserve"> </w:t>
      </w:r>
      <w:r w:rsidR="007703FB">
        <w:t>об</w:t>
      </w:r>
      <w:r w:rsidR="007703FB" w:rsidRPr="00BE6407">
        <w:t xml:space="preserve"> </w:t>
      </w:r>
      <w:r w:rsidR="007703FB">
        <w:t>имевших</w:t>
      </w:r>
      <w:r w:rsidR="007703FB" w:rsidRPr="00BE6407">
        <w:t xml:space="preserve"> </w:t>
      </w:r>
      <w:r w:rsidR="007703FB">
        <w:t>место</w:t>
      </w:r>
      <w:r w:rsidR="007703FB" w:rsidRPr="00BE6407">
        <w:t xml:space="preserve"> </w:t>
      </w:r>
      <w:r w:rsidR="007703FB">
        <w:t>фактах</w:t>
      </w:r>
      <w:r w:rsidR="007703FB" w:rsidRPr="00BE6407">
        <w:t xml:space="preserve">, </w:t>
      </w:r>
      <w:r w:rsidR="007703FB">
        <w:t>обеспечивая</w:t>
      </w:r>
      <w:r w:rsidR="007703FB" w:rsidRPr="00BE6407">
        <w:t xml:space="preserve"> </w:t>
      </w:r>
      <w:r w:rsidR="007703FB">
        <w:t>тем</w:t>
      </w:r>
      <w:r w:rsidR="007703FB" w:rsidRPr="00BE6407">
        <w:t xml:space="preserve"> </w:t>
      </w:r>
      <w:r w:rsidR="007703FB">
        <w:t>самым</w:t>
      </w:r>
      <w:r w:rsidR="007703FB" w:rsidRPr="00BE6407">
        <w:t xml:space="preserve"> </w:t>
      </w:r>
      <w:r w:rsidR="007703FB">
        <w:t>конфиденциальность заявителей</w:t>
      </w:r>
      <w:r w:rsidR="007703FB" w:rsidRPr="00BE6407">
        <w:t xml:space="preserve">. </w:t>
      </w:r>
      <w:r w:rsidR="007703FB">
        <w:t>Кроме</w:t>
      </w:r>
      <w:r w:rsidR="007703FB" w:rsidRPr="00764B45">
        <w:t xml:space="preserve"> </w:t>
      </w:r>
      <w:r w:rsidR="007703FB">
        <w:t>того</w:t>
      </w:r>
      <w:r w:rsidR="007703FB" w:rsidRPr="00764B45">
        <w:t xml:space="preserve">, </w:t>
      </w:r>
      <w:r w:rsidR="007703FB">
        <w:t>она</w:t>
      </w:r>
      <w:r w:rsidR="007703FB" w:rsidRPr="00764B45">
        <w:t xml:space="preserve"> </w:t>
      </w:r>
      <w:r w:rsidR="007703FB">
        <w:t>спрашивает</w:t>
      </w:r>
      <w:r w:rsidR="007703FB" w:rsidRPr="00764B45">
        <w:t xml:space="preserve"> </w:t>
      </w:r>
      <w:r w:rsidR="007703FB">
        <w:t>о</w:t>
      </w:r>
      <w:r w:rsidR="007703FB" w:rsidRPr="00764B45">
        <w:t xml:space="preserve"> </w:t>
      </w:r>
      <w:r w:rsidR="007703FB">
        <w:t>мерах</w:t>
      </w:r>
      <w:r w:rsidR="007703FB" w:rsidRPr="00764B45">
        <w:t xml:space="preserve">, </w:t>
      </w:r>
      <w:r w:rsidR="007703FB">
        <w:t>которые</w:t>
      </w:r>
      <w:r w:rsidR="007703FB" w:rsidRPr="00764B45">
        <w:t xml:space="preserve"> </w:t>
      </w:r>
      <w:r w:rsidR="007703FB">
        <w:t>были</w:t>
      </w:r>
      <w:r w:rsidR="007703FB" w:rsidRPr="00764B45">
        <w:t xml:space="preserve"> </w:t>
      </w:r>
      <w:r w:rsidR="007703FB">
        <w:t>приняты</w:t>
      </w:r>
      <w:r w:rsidR="007703FB" w:rsidRPr="00764B45">
        <w:t xml:space="preserve"> </w:t>
      </w:r>
      <w:r w:rsidR="007703FB">
        <w:t>для</w:t>
      </w:r>
      <w:r w:rsidR="007703FB" w:rsidRPr="00764B45">
        <w:t xml:space="preserve"> </w:t>
      </w:r>
      <w:r w:rsidR="007703FB">
        <w:t>того</w:t>
      </w:r>
      <w:r w:rsidR="007703FB" w:rsidRPr="00764B45">
        <w:t xml:space="preserve">, </w:t>
      </w:r>
      <w:r w:rsidR="007703FB">
        <w:t>чтобы</w:t>
      </w:r>
      <w:r w:rsidR="007703FB" w:rsidRPr="00764B45">
        <w:t xml:space="preserve"> </w:t>
      </w:r>
      <w:r w:rsidR="007703FB">
        <w:t>помочь</w:t>
      </w:r>
      <w:r w:rsidR="007703FB" w:rsidRPr="00764B45">
        <w:t xml:space="preserve"> </w:t>
      </w:r>
      <w:r w:rsidR="007703FB">
        <w:t>жертвам</w:t>
      </w:r>
      <w:r w:rsidR="007703FB" w:rsidRPr="00764B45">
        <w:t xml:space="preserve"> </w:t>
      </w:r>
      <w:r w:rsidR="007703FB">
        <w:t>насилия</w:t>
      </w:r>
      <w:r w:rsidR="007703FB" w:rsidRPr="00764B45">
        <w:t xml:space="preserve"> </w:t>
      </w:r>
      <w:r w:rsidR="007703FB">
        <w:t>заявить о с</w:t>
      </w:r>
      <w:r w:rsidR="007703FB">
        <w:t>о</w:t>
      </w:r>
      <w:r w:rsidR="007703FB">
        <w:t>вершенных против них преступлениях</w:t>
      </w:r>
      <w:r w:rsidR="007703FB" w:rsidRPr="00764B45">
        <w:t xml:space="preserve">, </w:t>
      </w:r>
      <w:r w:rsidR="007703FB">
        <w:t xml:space="preserve">подобных тем, которые имели место в спецшколе № </w:t>
      </w:r>
      <w:r w:rsidR="007703FB" w:rsidRPr="00764B45">
        <w:t>11</w:t>
      </w:r>
      <w:r w:rsidR="007703FB">
        <w:t xml:space="preserve"> в Нубарашене</w:t>
      </w:r>
      <w:r w:rsidR="007703FB" w:rsidRPr="00764B45">
        <w:t>.</w:t>
      </w:r>
    </w:p>
    <w:p w:rsidR="007703FB" w:rsidRPr="001C6F89" w:rsidRDefault="00431FBD" w:rsidP="00036CDB">
      <w:pPr>
        <w:pStyle w:val="SingleTxtGR"/>
      </w:pPr>
      <w:r>
        <w:t>37.</w:t>
      </w:r>
      <w:r>
        <w:tab/>
      </w:r>
      <w:r w:rsidR="007703FB">
        <w:rPr>
          <w:b/>
        </w:rPr>
        <w:t>Г</w:t>
      </w:r>
      <w:r w:rsidR="007703FB" w:rsidRPr="001C6F89">
        <w:rPr>
          <w:b/>
        </w:rPr>
        <w:t>-</w:t>
      </w:r>
      <w:r w:rsidR="007703FB">
        <w:rPr>
          <w:b/>
        </w:rPr>
        <w:t>н</w:t>
      </w:r>
      <w:r w:rsidR="007703FB" w:rsidRPr="001C6F89">
        <w:rPr>
          <w:b/>
        </w:rPr>
        <w:t xml:space="preserve"> </w:t>
      </w:r>
      <w:r w:rsidR="007703FB">
        <w:rPr>
          <w:b/>
        </w:rPr>
        <w:t>Бруни</w:t>
      </w:r>
      <w:r w:rsidR="007703FB" w:rsidRPr="001C6F89">
        <w:t xml:space="preserve"> </w:t>
      </w:r>
      <w:r w:rsidR="007703FB">
        <w:t>спрашивает, рассматривает ли государство-участник возмо</w:t>
      </w:r>
      <w:r w:rsidR="007703FB">
        <w:t>ж</w:t>
      </w:r>
      <w:r w:rsidR="007703FB">
        <w:t xml:space="preserve">ность сделать заявление в соответствии со статьей </w:t>
      </w:r>
      <w:r w:rsidR="007703FB" w:rsidRPr="001C6F89">
        <w:t xml:space="preserve">22 </w:t>
      </w:r>
      <w:r w:rsidR="007703FB">
        <w:t>Конвенции в отношении проц</w:t>
      </w:r>
      <w:r w:rsidR="007703FB">
        <w:t>е</w:t>
      </w:r>
      <w:r w:rsidR="007703FB">
        <w:t>дуры рассмотрения индивидуальных жалоб</w:t>
      </w:r>
      <w:r w:rsidR="007703FB" w:rsidRPr="001C6F89">
        <w:t>.</w:t>
      </w:r>
    </w:p>
    <w:p w:rsidR="007703FB" w:rsidRPr="00431FBD" w:rsidRDefault="007703FB" w:rsidP="00036CDB">
      <w:pPr>
        <w:pStyle w:val="SingleTxtGR"/>
        <w:rPr>
          <w:i/>
        </w:rPr>
      </w:pPr>
      <w:r w:rsidRPr="00431FBD">
        <w:rPr>
          <w:i/>
        </w:rPr>
        <w:t>Открытая часть заседания закрывается в 12 ч. 00 м.</w:t>
      </w:r>
    </w:p>
    <w:p w:rsidR="007703FB" w:rsidRPr="0099394E" w:rsidRDefault="007703FB" w:rsidP="00036CDB">
      <w:pPr>
        <w:pStyle w:val="SingleTxtGR"/>
      </w:pPr>
    </w:p>
    <w:sectPr w:rsidR="007703FB" w:rsidRPr="0099394E" w:rsidSect="00F9060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37DD6" w:rsidRDefault="00D37DD6">
      <w:r>
        <w:rPr>
          <w:lang w:val="en-US"/>
        </w:rPr>
        <w:tab/>
      </w:r>
      <w:r>
        <w:separator/>
      </w:r>
    </w:p>
  </w:endnote>
  <w:endnote w:type="continuationSeparator" w:id="0">
    <w:p w:rsidR="00D37DD6" w:rsidRDefault="00D37DD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7DD6" w:rsidRPr="00824BB4" w:rsidRDefault="00D37DD6">
    <w:pPr>
      <w:pStyle w:val="Footer"/>
      <w:rPr>
        <w:szCs w:val="16"/>
        <w:lang w:val="ru-RU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rStyle w:val="PageNumber"/>
        <w:lang w:val="en-US"/>
      </w:rPr>
      <w:tab/>
    </w:r>
    <w:r>
      <w:rPr>
        <w:rStyle w:val="PageNumber"/>
        <w:b w:val="0"/>
        <w:sz w:val="16"/>
        <w:szCs w:val="16"/>
        <w:lang w:val="en-US"/>
      </w:rPr>
      <w:t>GE.12-42</w:t>
    </w:r>
    <w:r>
      <w:rPr>
        <w:rStyle w:val="PageNumber"/>
        <w:b w:val="0"/>
        <w:sz w:val="16"/>
        <w:szCs w:val="16"/>
        <w:lang w:val="ru-RU"/>
      </w:rPr>
      <w:t>565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7DD6" w:rsidRPr="00B74BE2" w:rsidRDefault="00D37DD6">
    <w:pPr>
      <w:pStyle w:val="Footer"/>
      <w:rPr>
        <w:b/>
        <w:sz w:val="18"/>
        <w:szCs w:val="18"/>
        <w:lang w:val="en-US"/>
      </w:rPr>
    </w:pPr>
    <w:r>
      <w:rPr>
        <w:lang w:val="en-US"/>
      </w:rPr>
      <w:t>GE.12-42</w:t>
    </w:r>
    <w:r>
      <w:rPr>
        <w:lang w:val="ru-RU"/>
      </w:rPr>
      <w:t>565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C30D60">
      <w:rPr>
        <w:rStyle w:val="PageNumber"/>
        <w:noProof/>
      </w:rPr>
      <w:t>3</w:t>
    </w:r>
    <w:r>
      <w:rPr>
        <w:rStyle w:val="PageNumber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7DD6" w:rsidRPr="00B74BE2" w:rsidRDefault="00D37DD6">
    <w:pPr>
      <w:pStyle w:val="Footer"/>
      <w:rPr>
        <w:sz w:val="20"/>
        <w:lang w:val="en-US"/>
      </w:rPr>
    </w:pPr>
    <w:r>
      <w:rPr>
        <w:sz w:val="20"/>
        <w:lang w:val="en-US"/>
      </w:rPr>
      <w:t>GE.12-42</w:t>
    </w:r>
    <w:r>
      <w:rPr>
        <w:sz w:val="20"/>
        <w:lang w:val="ru-RU"/>
      </w:rPr>
      <w:t>565</w:t>
    </w:r>
    <w:r>
      <w:rPr>
        <w:sz w:val="20"/>
        <w:lang w:val="en-US"/>
      </w:rPr>
      <w:t xml:space="preserve">  (R)  </w:t>
    </w:r>
    <w:r>
      <w:rPr>
        <w:sz w:val="20"/>
        <w:lang w:val="ru-RU"/>
      </w:rPr>
      <w:t xml:space="preserve">120713   </w:t>
    </w:r>
    <w:r>
      <w:rPr>
        <w:sz w:val="20"/>
        <w:lang w:val="en-US"/>
      </w:rPr>
      <w:t>031013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37DD6" w:rsidRPr="00F71F63" w:rsidRDefault="00D37DD6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D37DD6" w:rsidRPr="00F71F63" w:rsidRDefault="00D37DD6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D37DD6" w:rsidRPr="00635E86" w:rsidRDefault="00D37DD6" w:rsidP="00635E86">
      <w:pPr>
        <w:pStyle w:val="Footer"/>
      </w:pPr>
    </w:p>
  </w:footnote>
  <w:footnote w:id="1">
    <w:p w:rsidR="00D37DD6" w:rsidRPr="001B2B5D" w:rsidRDefault="00D37DD6" w:rsidP="00AE0291">
      <w:pPr>
        <w:pStyle w:val="FootnoteText"/>
        <w:rPr>
          <w:lang w:val="ru-RU"/>
        </w:rPr>
      </w:pPr>
      <w:r>
        <w:tab/>
      </w:r>
      <w:r w:rsidRPr="000A5572">
        <w:rPr>
          <w:rStyle w:val="FootnoteReference"/>
          <w:sz w:val="20"/>
          <w:vertAlign w:val="baseline"/>
          <w:lang w:val="ru-RU"/>
        </w:rPr>
        <w:t>*</w:t>
      </w:r>
      <w:r w:rsidRPr="000A5572">
        <w:rPr>
          <w:lang w:val="ru-RU"/>
        </w:rPr>
        <w:tab/>
      </w:r>
      <w:r w:rsidRPr="00802707">
        <w:rPr>
          <w:szCs w:val="18"/>
          <w:lang w:val="ru-RU"/>
        </w:rPr>
        <w:t>Краткий отчет о второй (закрытой) части заседания содержится в документе</w:t>
      </w:r>
      <w:r w:rsidRPr="00FA6ECE">
        <w:rPr>
          <w:lang w:val="ru-RU"/>
        </w:rPr>
        <w:t xml:space="preserve"> </w:t>
      </w:r>
      <w:r>
        <w:t>CAT</w:t>
      </w:r>
      <w:r w:rsidRPr="00FA6ECE">
        <w:rPr>
          <w:lang w:val="ru-RU"/>
        </w:rPr>
        <w:t>/</w:t>
      </w:r>
      <w:r>
        <w:t>C</w:t>
      </w:r>
      <w:r w:rsidRPr="00FA6ECE">
        <w:rPr>
          <w:lang w:val="ru-RU"/>
        </w:rPr>
        <w:t>/</w:t>
      </w:r>
      <w:r>
        <w:t>SR</w:t>
      </w:r>
      <w:r w:rsidRPr="00FA6ECE">
        <w:rPr>
          <w:lang w:val="ru-RU"/>
        </w:rPr>
        <w:t>.1064/</w:t>
      </w:r>
      <w:r>
        <w:t>Add</w:t>
      </w:r>
      <w:r w:rsidRPr="00FA6ECE">
        <w:rPr>
          <w:lang w:val="ru-RU"/>
        </w:rPr>
        <w:t>.1.</w:t>
      </w:r>
    </w:p>
    <w:p w:rsidR="00D37DD6" w:rsidRPr="0091287E" w:rsidRDefault="00D37DD6" w:rsidP="000A5572">
      <w:pPr>
        <w:pStyle w:val="FootnoteText"/>
        <w:pBdr>
          <w:bottom w:val="single" w:sz="4" w:space="1" w:color="auto"/>
        </w:pBdr>
        <w:tabs>
          <w:tab w:val="clear" w:pos="1021"/>
        </w:tabs>
        <w:spacing w:after="120"/>
        <w:ind w:left="0" w:right="8" w:firstLine="0"/>
        <w:rPr>
          <w:lang w:val="ru-RU"/>
        </w:rPr>
      </w:pPr>
    </w:p>
    <w:p w:rsidR="00D37DD6" w:rsidRPr="0091287E" w:rsidRDefault="00D37DD6" w:rsidP="000A5572">
      <w:pPr>
        <w:pStyle w:val="FootnoteText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</w:r>
      <w:r w:rsidRPr="00545A23">
        <w:rPr>
          <w:lang w:val="ru-RU"/>
        </w:rPr>
        <w:t xml:space="preserve">В настоящий </w:t>
      </w:r>
      <w:r>
        <w:rPr>
          <w:lang w:val="ru-RU"/>
        </w:rPr>
        <w:t>отчет могут вноситься поправки</w:t>
      </w:r>
      <w:r w:rsidRPr="005501AA">
        <w:rPr>
          <w:lang w:val="ru-RU"/>
        </w:rPr>
        <w:t>.</w:t>
      </w:r>
    </w:p>
    <w:p w:rsidR="00D37DD6" w:rsidRPr="001B2B5D" w:rsidRDefault="00D37DD6" w:rsidP="000A5572">
      <w:pPr>
        <w:pStyle w:val="FootnoteText"/>
        <w:spacing w:before="120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</w:r>
      <w:r w:rsidRPr="00A4779A">
        <w:rPr>
          <w:lang w:val="ru-RU"/>
        </w:rPr>
        <w:t xml:space="preserve">Поправки </w:t>
      </w:r>
      <w:r>
        <w:rPr>
          <w:lang w:val="ru-RU"/>
        </w:rPr>
        <w:t xml:space="preserve">к настоящему отчету </w:t>
      </w:r>
      <w:r w:rsidRPr="00A4779A">
        <w:rPr>
          <w:lang w:val="ru-RU"/>
        </w:rPr>
        <w:t>должны представляться на одном из рабочих языков</w:t>
      </w:r>
      <w:r w:rsidRPr="00FA1614">
        <w:rPr>
          <w:lang w:val="ru-RU"/>
        </w:rPr>
        <w:t xml:space="preserve">. Они должны быть изложены в пояснительной записке, а также внесены в один из экземпляров отчета. </w:t>
      </w:r>
      <w:r w:rsidRPr="00A4779A">
        <w:rPr>
          <w:lang w:val="ru-RU"/>
        </w:rPr>
        <w:t xml:space="preserve">Поправки </w:t>
      </w:r>
      <w:r>
        <w:rPr>
          <w:lang w:val="ru-RU"/>
        </w:rPr>
        <w:t>следует направлять</w:t>
      </w:r>
      <w:r w:rsidRPr="00A4779A">
        <w:rPr>
          <w:lang w:val="ru-RU"/>
        </w:rPr>
        <w:t xml:space="preserve"> </w:t>
      </w:r>
      <w:r w:rsidRPr="0091287E">
        <w:rPr>
          <w:i/>
          <w:lang w:val="ru-RU"/>
        </w:rPr>
        <w:t xml:space="preserve">в течение одной недели с момента выпуска настоящего документа </w:t>
      </w:r>
      <w:r w:rsidRPr="00A4779A">
        <w:rPr>
          <w:lang w:val="ru-RU"/>
        </w:rPr>
        <w:t>в Группу редакцио</w:t>
      </w:r>
      <w:r>
        <w:rPr>
          <w:lang w:val="ru-RU"/>
        </w:rPr>
        <w:t xml:space="preserve">нного контроля, комната Е.4108, </w:t>
      </w:r>
      <w:r w:rsidRPr="00A4779A">
        <w:rPr>
          <w:lang w:val="ru-RU"/>
        </w:rPr>
        <w:t>Дворец Наций, Женева</w:t>
      </w:r>
      <w:r w:rsidRPr="005501AA">
        <w:rPr>
          <w:lang w:val="ru-RU"/>
        </w:rPr>
        <w:t>.</w:t>
      </w:r>
    </w:p>
    <w:p w:rsidR="00D37DD6" w:rsidRPr="000A5572" w:rsidRDefault="00D37DD6" w:rsidP="000A5572">
      <w:pPr>
        <w:pStyle w:val="FootnoteText"/>
        <w:spacing w:before="120"/>
        <w:rPr>
          <w:sz w:val="20"/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 xml:space="preserve">Единое исправление </w:t>
      </w:r>
      <w:r w:rsidRPr="00FA1614">
        <w:rPr>
          <w:lang w:val="ru-RU"/>
        </w:rPr>
        <w:t>к отчетам об открытых заседаниях Комитета будет издано вскоре после окончания сессии</w:t>
      </w:r>
      <w:r w:rsidRPr="00133700">
        <w:rPr>
          <w:lang w:val="ru-RU"/>
        </w:rPr>
        <w:t>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7DD6" w:rsidRPr="00824BB4" w:rsidRDefault="00D37DD6">
    <w:pPr>
      <w:pStyle w:val="Header"/>
      <w:rPr>
        <w:lang w:val="ru-RU"/>
      </w:rPr>
    </w:pPr>
    <w:r>
      <w:rPr>
        <w:lang w:val="en-US"/>
      </w:rPr>
      <w:t>CAT/</w:t>
    </w:r>
    <w:r w:rsidRPr="00F60DC0">
      <w:t>C/SR.106</w:t>
    </w:r>
    <w:r>
      <w:rPr>
        <w:lang w:val="ru-RU"/>
      </w:rPr>
      <w:t>4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7DD6" w:rsidRPr="00824BB4" w:rsidRDefault="00D37DD6">
    <w:pPr>
      <w:pStyle w:val="Header"/>
      <w:rPr>
        <w:lang w:val="ru-RU"/>
      </w:rPr>
    </w:pPr>
    <w:r>
      <w:rPr>
        <w:lang w:val="en-US"/>
      </w:rPr>
      <w:tab/>
      <w:t>CAT/</w:t>
    </w:r>
    <w:r w:rsidRPr="00F60DC0">
      <w:t>C/SR.106</w:t>
    </w:r>
    <w:r>
      <w:rPr>
        <w:lang w:val="ru-RU"/>
      </w:rPr>
      <w:t>4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C49F8"/>
    <w:multiLevelType w:val="hybridMultilevel"/>
    <w:tmpl w:val="57E679C2"/>
    <w:lvl w:ilvl="0" w:tplc="075A6416">
      <w:start w:val="1"/>
      <w:numFmt w:val="decimal"/>
      <w:pStyle w:val="ParaNoG"/>
      <w:lvlText w:val="%1."/>
      <w:lvlJc w:val="left"/>
      <w:pPr>
        <w:tabs>
          <w:tab w:val="num" w:pos="1494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01C05691"/>
    <w:multiLevelType w:val="singleLevel"/>
    <w:tmpl w:val="36084DBE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720"/>
      </w:pPr>
    </w:lvl>
  </w:abstractNum>
  <w:abstractNum w:abstractNumId="12">
    <w:nsid w:val="08CE72D2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0AC26C62"/>
    <w:multiLevelType w:val="singleLevel"/>
    <w:tmpl w:val="561E0F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</w:abstractNum>
  <w:abstractNum w:abstractNumId="14">
    <w:nsid w:val="0C2069F6"/>
    <w:multiLevelType w:val="hybridMultilevel"/>
    <w:tmpl w:val="AD0A083E"/>
    <w:lvl w:ilvl="0" w:tplc="50A07FE0">
      <w:start w:val="1"/>
      <w:numFmt w:val="bullet"/>
      <w:lvlText w:val=""/>
      <w:lvlJc w:val="left"/>
      <w:pPr>
        <w:tabs>
          <w:tab w:val="num" w:pos="360"/>
        </w:tabs>
        <w:ind w:left="357" w:hanging="357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6">
    <w:nsid w:val="170C549E"/>
    <w:multiLevelType w:val="singleLevel"/>
    <w:tmpl w:val="01325DD6"/>
    <w:lvl w:ilvl="0">
      <w:start w:val="1"/>
      <w:numFmt w:val="lowerLetter"/>
      <w:lvlText w:val="(%1)"/>
      <w:lvlJc w:val="left"/>
      <w:pPr>
        <w:tabs>
          <w:tab w:val="num" w:pos="720"/>
        </w:tabs>
        <w:ind w:left="720" w:hanging="720"/>
      </w:pPr>
    </w:lvl>
  </w:abstractNum>
  <w:abstractNum w:abstractNumId="17">
    <w:nsid w:val="1E253887"/>
    <w:multiLevelType w:val="hybridMultilevel"/>
    <w:tmpl w:val="497EC7CC"/>
    <w:lvl w:ilvl="0" w:tplc="FAE4B376">
      <w:start w:val="1"/>
      <w:numFmt w:val="bullet"/>
      <w:pStyle w:val="H56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22C222FB"/>
    <w:multiLevelType w:val="multilevel"/>
    <w:tmpl w:val="1E889F86"/>
    <w:lvl w:ilvl="0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27121292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0">
    <w:nsid w:val="29431D71"/>
    <w:multiLevelType w:val="hybridMultilevel"/>
    <w:tmpl w:val="4B00A394"/>
    <w:lvl w:ilvl="0" w:tplc="F558ED82">
      <w:start w:val="1"/>
      <w:numFmt w:val="bullet"/>
      <w:lvlText w:val=""/>
      <w:lvlJc w:val="left"/>
      <w:pPr>
        <w:tabs>
          <w:tab w:val="num" w:pos="2345"/>
        </w:tabs>
        <w:ind w:left="2268" w:hanging="283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2B3F49C6"/>
    <w:multiLevelType w:val="singleLevel"/>
    <w:tmpl w:val="720CB540"/>
    <w:lvl w:ilvl="0">
      <w:start w:val="1"/>
      <w:numFmt w:val="lowerRoman"/>
      <w:lvlText w:val="(%1)"/>
      <w:lvlJc w:val="right"/>
      <w:pPr>
        <w:tabs>
          <w:tab w:val="num" w:pos="2160"/>
        </w:tabs>
        <w:ind w:left="2160" w:hanging="516"/>
      </w:pPr>
    </w:lvl>
  </w:abstractNum>
  <w:abstractNum w:abstractNumId="22">
    <w:nsid w:val="2B645B09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3">
    <w:nsid w:val="2EE137A6"/>
    <w:multiLevelType w:val="hybridMultilevel"/>
    <w:tmpl w:val="32E840B0"/>
    <w:lvl w:ilvl="0" w:tplc="19D69D98">
      <w:start w:val="1"/>
      <w:numFmt w:val="bullet"/>
      <w:lvlText w:val=""/>
      <w:lvlJc w:val="left"/>
      <w:pPr>
        <w:tabs>
          <w:tab w:val="num" w:pos="1778"/>
        </w:tabs>
        <w:ind w:left="1701" w:hanging="283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302A75A7"/>
    <w:multiLevelType w:val="singleLevel"/>
    <w:tmpl w:val="3496DD40"/>
    <w:lvl w:ilvl="0">
      <w:start w:val="1"/>
      <w:numFmt w:val="decimal"/>
      <w:lvlText w:val="(%1)"/>
      <w:lvlJc w:val="left"/>
      <w:pPr>
        <w:tabs>
          <w:tab w:val="num" w:pos="1440"/>
        </w:tabs>
        <w:ind w:left="1440" w:hanging="720"/>
      </w:pPr>
    </w:lvl>
  </w:abstractNum>
  <w:abstractNum w:abstractNumId="25">
    <w:nsid w:val="36255761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>
    <w:nsid w:val="3CB061AB"/>
    <w:multiLevelType w:val="singleLevel"/>
    <w:tmpl w:val="11B83F58"/>
    <w:lvl w:ilvl="0">
      <w:start w:val="1"/>
      <w:numFmt w:val="decimal"/>
      <w:lvlText w:val="%1."/>
      <w:lvlJc w:val="left"/>
      <w:pPr>
        <w:tabs>
          <w:tab w:val="num" w:pos="1494"/>
        </w:tabs>
        <w:ind w:left="1133" w:firstLine="1"/>
      </w:pPr>
      <w:rPr>
        <w:rFonts w:hint="default"/>
      </w:rPr>
    </w:lvl>
  </w:abstractNum>
  <w:abstractNum w:abstractNumId="27">
    <w:nsid w:val="40221049"/>
    <w:multiLevelType w:val="singleLevel"/>
    <w:tmpl w:val="04D4B0C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>
    <w:nsid w:val="452D144C"/>
    <w:multiLevelType w:val="singleLevel"/>
    <w:tmpl w:val="7C4C0A7C"/>
    <w:lvl w:ilvl="0">
      <w:start w:val="1"/>
      <w:numFmt w:val="decimal"/>
      <w:lvlText w:val="(%1)"/>
      <w:lvlJc w:val="left"/>
      <w:pPr>
        <w:tabs>
          <w:tab w:val="num" w:pos="720"/>
        </w:tabs>
        <w:ind w:left="720" w:hanging="720"/>
      </w:pPr>
    </w:lvl>
  </w:abstractNum>
  <w:abstractNum w:abstractNumId="29">
    <w:nsid w:val="489F3657"/>
    <w:multiLevelType w:val="singleLevel"/>
    <w:tmpl w:val="2AB2508E"/>
    <w:lvl w:ilvl="0">
      <w:start w:val="1"/>
      <w:numFmt w:val="decimal"/>
      <w:lvlText w:val="%1."/>
      <w:lvlJc w:val="left"/>
      <w:pPr>
        <w:tabs>
          <w:tab w:val="num" w:pos="360"/>
        </w:tabs>
        <w:ind w:left="-1" w:firstLine="1"/>
      </w:pPr>
      <w:rPr>
        <w:rFonts w:hint="default"/>
      </w:rPr>
    </w:lvl>
  </w:abstractNum>
  <w:abstractNum w:abstractNumId="30">
    <w:nsid w:val="4B8C6CF5"/>
    <w:multiLevelType w:val="hybridMultilevel"/>
    <w:tmpl w:val="93FCAD22"/>
    <w:lvl w:ilvl="0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>
    <w:nsid w:val="4EFA2598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>
    <w:nsid w:val="53034E71"/>
    <w:multiLevelType w:val="hybridMultilevel"/>
    <w:tmpl w:val="163C6DCC"/>
    <w:lvl w:ilvl="0">
      <w:start w:val="1"/>
      <w:numFmt w:val="bullet"/>
      <w:lvlText w:val=""/>
      <w:lvlJc w:val="left"/>
      <w:pPr>
        <w:tabs>
          <w:tab w:val="num" w:pos="1778"/>
        </w:tabs>
        <w:ind w:left="1701" w:hanging="283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34">
    <w:nsid w:val="5B15788D"/>
    <w:multiLevelType w:val="singleLevel"/>
    <w:tmpl w:val="9ECEEF0E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sz w:val="24"/>
      </w:rPr>
    </w:lvl>
  </w:abstractNum>
  <w:abstractNum w:abstractNumId="35">
    <w:nsid w:val="5BC90228"/>
    <w:multiLevelType w:val="hybridMultilevel"/>
    <w:tmpl w:val="E5464F8E"/>
    <w:lvl w:ilvl="0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5DBD60B6"/>
    <w:multiLevelType w:val="multilevel"/>
    <w:tmpl w:val="56E2A324"/>
    <w:lvl w:ilvl="0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>
    <w:nsid w:val="65BF12F8"/>
    <w:multiLevelType w:val="hybridMultilevel"/>
    <w:tmpl w:val="43A6C61A"/>
    <w:lvl w:ilvl="0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>
    <w:nsid w:val="65D15DFE"/>
    <w:multiLevelType w:val="singleLevel"/>
    <w:tmpl w:val="475E6D3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9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40">
    <w:nsid w:val="75410521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41">
    <w:nsid w:val="7ACA643D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2">
    <w:nsid w:val="7C9538FD"/>
    <w:multiLevelType w:val="hybridMultilevel"/>
    <w:tmpl w:val="038A2DC0"/>
    <w:lvl w:ilvl="0">
      <w:start w:val="1"/>
      <w:numFmt w:val="none"/>
      <w:lvlText w:val="%1"/>
      <w:lvlJc w:val="left"/>
      <w:pPr>
        <w:tabs>
          <w:tab w:val="num" w:pos="1134"/>
        </w:tabs>
        <w:ind w:left="1134" w:hanging="397"/>
      </w:pPr>
      <w:rPr>
        <w:rFonts w:hint="default"/>
        <w:b/>
        <w:i w:val="0"/>
        <w:vertAlign w:val="baseline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7CF349BD"/>
    <w:multiLevelType w:val="singleLevel"/>
    <w:tmpl w:val="51D4BF5A"/>
    <w:lvl w:ilvl="0">
      <w:start w:val="1"/>
      <w:numFmt w:val="lowerRoman"/>
      <w:lvlText w:val="(%1)"/>
      <w:lvlJc w:val="right"/>
      <w:pPr>
        <w:tabs>
          <w:tab w:val="num" w:pos="1440"/>
        </w:tabs>
        <w:ind w:left="1440" w:hanging="589"/>
      </w:pPr>
      <w:rPr>
        <w:rFonts w:hint="default"/>
      </w:rPr>
    </w:lvl>
  </w:abstractNum>
  <w:abstractNum w:abstractNumId="44">
    <w:nsid w:val="7DBF6B58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9"/>
  </w:num>
  <w:num w:numId="2">
    <w:abstractNumId w:val="15"/>
  </w:num>
  <w:num w:numId="3">
    <w:abstractNumId w:val="9"/>
  </w:num>
  <w:num w:numId="4">
    <w:abstractNumId w:val="7"/>
  </w:num>
  <w:num w:numId="5">
    <w:abstractNumId w:val="6"/>
  </w:num>
  <w:num w:numId="6">
    <w:abstractNumId w:val="5"/>
  </w:num>
  <w:num w:numId="7">
    <w:abstractNumId w:val="4"/>
  </w:num>
  <w:num w:numId="8">
    <w:abstractNumId w:val="8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  <w:num w:numId="13">
    <w:abstractNumId w:val="33"/>
  </w:num>
  <w:num w:numId="14">
    <w:abstractNumId w:val="37"/>
  </w:num>
  <w:num w:numId="15">
    <w:abstractNumId w:val="30"/>
  </w:num>
  <w:num w:numId="16">
    <w:abstractNumId w:val="35"/>
  </w:num>
  <w:num w:numId="17">
    <w:abstractNumId w:val="10"/>
  </w:num>
  <w:num w:numId="18">
    <w:abstractNumId w:val="28"/>
  </w:num>
  <w:num w:numId="19">
    <w:abstractNumId w:val="34"/>
  </w:num>
  <w:num w:numId="20">
    <w:abstractNumId w:val="17"/>
  </w:num>
  <w:num w:numId="21">
    <w:abstractNumId w:val="43"/>
  </w:num>
  <w:num w:numId="22">
    <w:abstractNumId w:val="21"/>
  </w:num>
  <w:num w:numId="23">
    <w:abstractNumId w:val="12"/>
  </w:num>
  <w:num w:numId="24">
    <w:abstractNumId w:val="25"/>
  </w:num>
  <w:num w:numId="25">
    <w:abstractNumId w:val="27"/>
  </w:num>
  <w:num w:numId="26">
    <w:abstractNumId w:val="41"/>
  </w:num>
  <w:num w:numId="27">
    <w:abstractNumId w:val="31"/>
  </w:num>
  <w:num w:numId="28">
    <w:abstractNumId w:val="44"/>
  </w:num>
  <w:num w:numId="29">
    <w:abstractNumId w:val="29"/>
  </w:num>
  <w:num w:numId="30">
    <w:abstractNumId w:val="38"/>
  </w:num>
  <w:num w:numId="31">
    <w:abstractNumId w:val="26"/>
  </w:num>
  <w:num w:numId="32">
    <w:abstractNumId w:val="24"/>
  </w:num>
  <w:num w:numId="33">
    <w:abstractNumId w:val="11"/>
  </w:num>
  <w:num w:numId="34">
    <w:abstractNumId w:val="16"/>
  </w:num>
  <w:num w:numId="35">
    <w:abstractNumId w:val="13"/>
  </w:num>
  <w:num w:numId="36">
    <w:abstractNumId w:val="14"/>
  </w:num>
  <w:num w:numId="37">
    <w:abstractNumId w:val="42"/>
  </w:num>
  <w:num w:numId="38">
    <w:abstractNumId w:val="23"/>
  </w:num>
  <w:num w:numId="39">
    <w:abstractNumId w:val="20"/>
  </w:num>
  <w:num w:numId="40">
    <w:abstractNumId w:val="32"/>
  </w:num>
  <w:num w:numId="41">
    <w:abstractNumId w:val="22"/>
  </w:num>
  <w:num w:numId="42">
    <w:abstractNumId w:val="19"/>
  </w:num>
  <w:num w:numId="43">
    <w:abstractNumId w:val="36"/>
  </w:num>
  <w:num w:numId="44">
    <w:abstractNumId w:val="18"/>
  </w:num>
  <w:num w:numId="45">
    <w:abstractNumId w:val="40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7"/>
  <w:displayBackgroundShape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B620D"/>
    <w:rsid w:val="000033D8"/>
    <w:rsid w:val="00005C1C"/>
    <w:rsid w:val="00016553"/>
    <w:rsid w:val="000233B3"/>
    <w:rsid w:val="00023E9E"/>
    <w:rsid w:val="00026B0C"/>
    <w:rsid w:val="0003638E"/>
    <w:rsid w:val="00036CDB"/>
    <w:rsid w:val="00036FF2"/>
    <w:rsid w:val="0004010A"/>
    <w:rsid w:val="00043D88"/>
    <w:rsid w:val="00046E4D"/>
    <w:rsid w:val="0006401A"/>
    <w:rsid w:val="00072C27"/>
    <w:rsid w:val="00080A04"/>
    <w:rsid w:val="00086182"/>
    <w:rsid w:val="00090891"/>
    <w:rsid w:val="00092E62"/>
    <w:rsid w:val="00097975"/>
    <w:rsid w:val="000A3DDF"/>
    <w:rsid w:val="000A5572"/>
    <w:rsid w:val="000A60A0"/>
    <w:rsid w:val="000C3688"/>
    <w:rsid w:val="000D6863"/>
    <w:rsid w:val="00104718"/>
    <w:rsid w:val="00110677"/>
    <w:rsid w:val="00117AEE"/>
    <w:rsid w:val="00131A61"/>
    <w:rsid w:val="001463F7"/>
    <w:rsid w:val="0015769C"/>
    <w:rsid w:val="00180752"/>
    <w:rsid w:val="00185076"/>
    <w:rsid w:val="0018543C"/>
    <w:rsid w:val="00190231"/>
    <w:rsid w:val="0019285B"/>
    <w:rsid w:val="00192ABD"/>
    <w:rsid w:val="001A75D5"/>
    <w:rsid w:val="001A7D40"/>
    <w:rsid w:val="001D05E5"/>
    <w:rsid w:val="001D07F7"/>
    <w:rsid w:val="001D384C"/>
    <w:rsid w:val="001D7B8F"/>
    <w:rsid w:val="001E48EE"/>
    <w:rsid w:val="001F2D04"/>
    <w:rsid w:val="0020059C"/>
    <w:rsid w:val="002019BD"/>
    <w:rsid w:val="00232D42"/>
    <w:rsid w:val="00237334"/>
    <w:rsid w:val="002444F4"/>
    <w:rsid w:val="002629A0"/>
    <w:rsid w:val="002637B2"/>
    <w:rsid w:val="0028492B"/>
    <w:rsid w:val="00291C8F"/>
    <w:rsid w:val="002B56EA"/>
    <w:rsid w:val="002C5036"/>
    <w:rsid w:val="002C6A71"/>
    <w:rsid w:val="002C6D5F"/>
    <w:rsid w:val="002D15EA"/>
    <w:rsid w:val="002D3599"/>
    <w:rsid w:val="002D6C07"/>
    <w:rsid w:val="002E0CE6"/>
    <w:rsid w:val="002E1163"/>
    <w:rsid w:val="002E43F3"/>
    <w:rsid w:val="003215F5"/>
    <w:rsid w:val="00323632"/>
    <w:rsid w:val="00332891"/>
    <w:rsid w:val="00352AB4"/>
    <w:rsid w:val="00356BB2"/>
    <w:rsid w:val="00360477"/>
    <w:rsid w:val="00367FC9"/>
    <w:rsid w:val="003711A1"/>
    <w:rsid w:val="00372123"/>
    <w:rsid w:val="00386581"/>
    <w:rsid w:val="00387100"/>
    <w:rsid w:val="00393793"/>
    <w:rsid w:val="003951D3"/>
    <w:rsid w:val="003978C6"/>
    <w:rsid w:val="003B40A9"/>
    <w:rsid w:val="003C016E"/>
    <w:rsid w:val="003D1896"/>
    <w:rsid w:val="003D5EBD"/>
    <w:rsid w:val="003F770B"/>
    <w:rsid w:val="00401CE0"/>
    <w:rsid w:val="00403234"/>
    <w:rsid w:val="00407AC3"/>
    <w:rsid w:val="00414586"/>
    <w:rsid w:val="00415059"/>
    <w:rsid w:val="00424FDD"/>
    <w:rsid w:val="0043033D"/>
    <w:rsid w:val="004313F0"/>
    <w:rsid w:val="00431FBD"/>
    <w:rsid w:val="00435FE4"/>
    <w:rsid w:val="004555BD"/>
    <w:rsid w:val="00457634"/>
    <w:rsid w:val="00474F42"/>
    <w:rsid w:val="0048244D"/>
    <w:rsid w:val="00484AE0"/>
    <w:rsid w:val="004A0DE8"/>
    <w:rsid w:val="004A4CB7"/>
    <w:rsid w:val="004A57B5"/>
    <w:rsid w:val="004B19DA"/>
    <w:rsid w:val="004B3452"/>
    <w:rsid w:val="004C2A53"/>
    <w:rsid w:val="004C3B35"/>
    <w:rsid w:val="004C43EC"/>
    <w:rsid w:val="004E6729"/>
    <w:rsid w:val="004F0E47"/>
    <w:rsid w:val="00503A11"/>
    <w:rsid w:val="0051339C"/>
    <w:rsid w:val="0051412F"/>
    <w:rsid w:val="00522B6F"/>
    <w:rsid w:val="0052430E"/>
    <w:rsid w:val="005276AD"/>
    <w:rsid w:val="00540A9A"/>
    <w:rsid w:val="00543522"/>
    <w:rsid w:val="00545680"/>
    <w:rsid w:val="0056618E"/>
    <w:rsid w:val="00576F59"/>
    <w:rsid w:val="00577A34"/>
    <w:rsid w:val="00580AAD"/>
    <w:rsid w:val="005823C0"/>
    <w:rsid w:val="00593A04"/>
    <w:rsid w:val="005A385D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5602"/>
    <w:rsid w:val="0075279B"/>
    <w:rsid w:val="00752E84"/>
    <w:rsid w:val="00753748"/>
    <w:rsid w:val="00762446"/>
    <w:rsid w:val="007703FB"/>
    <w:rsid w:val="00774CE2"/>
    <w:rsid w:val="00781ACB"/>
    <w:rsid w:val="007A79EB"/>
    <w:rsid w:val="007C2462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24BB4"/>
    <w:rsid w:val="00830402"/>
    <w:rsid w:val="008305D7"/>
    <w:rsid w:val="00834887"/>
    <w:rsid w:val="00842893"/>
    <w:rsid w:val="00842FED"/>
    <w:rsid w:val="008455CF"/>
    <w:rsid w:val="00847689"/>
    <w:rsid w:val="00861C52"/>
    <w:rsid w:val="00865625"/>
    <w:rsid w:val="008727A1"/>
    <w:rsid w:val="00886B0F"/>
    <w:rsid w:val="00891C08"/>
    <w:rsid w:val="008A3879"/>
    <w:rsid w:val="008A5FA8"/>
    <w:rsid w:val="008A7575"/>
    <w:rsid w:val="008B5F47"/>
    <w:rsid w:val="008B620D"/>
    <w:rsid w:val="008C05B6"/>
    <w:rsid w:val="008C7B87"/>
    <w:rsid w:val="008D6A7A"/>
    <w:rsid w:val="008E3E87"/>
    <w:rsid w:val="008E7F13"/>
    <w:rsid w:val="008F3185"/>
    <w:rsid w:val="0090285F"/>
    <w:rsid w:val="0091287E"/>
    <w:rsid w:val="00915B0A"/>
    <w:rsid w:val="00926904"/>
    <w:rsid w:val="009372F0"/>
    <w:rsid w:val="00955022"/>
    <w:rsid w:val="00957B4D"/>
    <w:rsid w:val="00964EEA"/>
    <w:rsid w:val="00980C86"/>
    <w:rsid w:val="00990BAB"/>
    <w:rsid w:val="009B1D9B"/>
    <w:rsid w:val="009B4074"/>
    <w:rsid w:val="009B4C20"/>
    <w:rsid w:val="009C30BB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171B2"/>
    <w:rsid w:val="00A2446A"/>
    <w:rsid w:val="00A325A9"/>
    <w:rsid w:val="00A4025D"/>
    <w:rsid w:val="00A800D1"/>
    <w:rsid w:val="00A85781"/>
    <w:rsid w:val="00A92699"/>
    <w:rsid w:val="00AB5BF0"/>
    <w:rsid w:val="00AC1C95"/>
    <w:rsid w:val="00AC2CCB"/>
    <w:rsid w:val="00AC443A"/>
    <w:rsid w:val="00AE0291"/>
    <w:rsid w:val="00AE60E2"/>
    <w:rsid w:val="00B0169F"/>
    <w:rsid w:val="00B05F21"/>
    <w:rsid w:val="00B14EA9"/>
    <w:rsid w:val="00B30A3C"/>
    <w:rsid w:val="00B46A1E"/>
    <w:rsid w:val="00B77433"/>
    <w:rsid w:val="00B81305"/>
    <w:rsid w:val="00BB17DC"/>
    <w:rsid w:val="00BB1AF9"/>
    <w:rsid w:val="00BB4C4A"/>
    <w:rsid w:val="00BD3CAE"/>
    <w:rsid w:val="00BD5F3C"/>
    <w:rsid w:val="00BE5DC5"/>
    <w:rsid w:val="00C07C0F"/>
    <w:rsid w:val="00C13557"/>
    <w:rsid w:val="00C145C4"/>
    <w:rsid w:val="00C20D2F"/>
    <w:rsid w:val="00C2131B"/>
    <w:rsid w:val="00C26004"/>
    <w:rsid w:val="00C30D60"/>
    <w:rsid w:val="00C37AF8"/>
    <w:rsid w:val="00C37C79"/>
    <w:rsid w:val="00C41BBC"/>
    <w:rsid w:val="00C51419"/>
    <w:rsid w:val="00C54056"/>
    <w:rsid w:val="00C56F2B"/>
    <w:rsid w:val="00C60596"/>
    <w:rsid w:val="00C663A3"/>
    <w:rsid w:val="00C66DD2"/>
    <w:rsid w:val="00C75CB2"/>
    <w:rsid w:val="00C90723"/>
    <w:rsid w:val="00C90D5C"/>
    <w:rsid w:val="00CA609E"/>
    <w:rsid w:val="00CA7DA4"/>
    <w:rsid w:val="00CB31FB"/>
    <w:rsid w:val="00CC1D30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34CFC"/>
    <w:rsid w:val="00D37DD6"/>
    <w:rsid w:val="00D6236B"/>
    <w:rsid w:val="00D809D1"/>
    <w:rsid w:val="00D84ECF"/>
    <w:rsid w:val="00DA2851"/>
    <w:rsid w:val="00DA2B7C"/>
    <w:rsid w:val="00DA5686"/>
    <w:rsid w:val="00DB2FC0"/>
    <w:rsid w:val="00DD4321"/>
    <w:rsid w:val="00DF18FA"/>
    <w:rsid w:val="00DF49CA"/>
    <w:rsid w:val="00DF775B"/>
    <w:rsid w:val="00E007F3"/>
    <w:rsid w:val="00E00DEA"/>
    <w:rsid w:val="00E01EAA"/>
    <w:rsid w:val="00E06EF0"/>
    <w:rsid w:val="00E11679"/>
    <w:rsid w:val="00E307D1"/>
    <w:rsid w:val="00E33BC7"/>
    <w:rsid w:val="00E46A04"/>
    <w:rsid w:val="00E717F3"/>
    <w:rsid w:val="00E72C5E"/>
    <w:rsid w:val="00E73451"/>
    <w:rsid w:val="00E7489F"/>
    <w:rsid w:val="00E75147"/>
    <w:rsid w:val="00E8167D"/>
    <w:rsid w:val="00E907E9"/>
    <w:rsid w:val="00E94B65"/>
    <w:rsid w:val="00E96BE7"/>
    <w:rsid w:val="00EA2CD0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4B2"/>
    <w:rsid w:val="00F35BDE"/>
    <w:rsid w:val="00F50099"/>
    <w:rsid w:val="00F52A0E"/>
    <w:rsid w:val="00F71F63"/>
    <w:rsid w:val="00F87506"/>
    <w:rsid w:val="00F90607"/>
    <w:rsid w:val="00F92C41"/>
    <w:rsid w:val="00FA5522"/>
    <w:rsid w:val="00FA6E4A"/>
    <w:rsid w:val="00FB2B35"/>
    <w:rsid w:val="00FC2265"/>
    <w:rsid w:val="00FC4AE1"/>
    <w:rsid w:val="00FD78A3"/>
    <w:rsid w:val="00FF6C8A"/>
    <w:rsid w:val="00FF7C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/>
    </w:rPr>
  </w:style>
  <w:style w:type="paragraph" w:styleId="Heading1">
    <w:name w:val="heading 1"/>
    <w:aliases w:val="Table_GR,Table_G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14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15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1"/>
      </w:numPr>
    </w:pPr>
  </w:style>
  <w:style w:type="numbering" w:styleId="1ai">
    <w:name w:val="Outline List 1"/>
    <w:basedOn w:val="NoList"/>
    <w:semiHidden/>
    <w:rsid w:val="007E71C9"/>
    <w:pPr>
      <w:numPr>
        <w:numId w:val="2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7"/>
      </w:numPr>
    </w:pPr>
  </w:style>
  <w:style w:type="table" w:styleId="TableGrid">
    <w:name w:val="Table Grid"/>
    <w:basedOn w:val="TableNormal"/>
    <w:semiHidden/>
    <w:rsid w:val="00F90607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,6_G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,1_G"/>
    <w:basedOn w:val="FootnoteReference"/>
    <w:rsid w:val="008120D4"/>
  </w:style>
  <w:style w:type="paragraph" w:styleId="Footer">
    <w:name w:val="footer"/>
    <w:aliases w:val="3_GR,3_G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,7_G"/>
    <w:basedOn w:val="DefaultParagraphFont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,2_G"/>
    <w:basedOn w:val="FootnoteText"/>
    <w:rsid w:val="00D84ECF"/>
  </w:style>
  <w:style w:type="paragraph" w:styleId="FootnoteText">
    <w:name w:val="footnote text"/>
    <w:aliases w:val="5_GR,5_G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16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,4_G"/>
    <w:basedOn w:val="DefaultParagraphFont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ParaNoG">
    <w:name w:val="_ParaNo._G"/>
    <w:basedOn w:val="SingleTxtG"/>
    <w:rsid w:val="008B620D"/>
    <w:pPr>
      <w:numPr>
        <w:numId w:val="17"/>
      </w:numPr>
    </w:pPr>
  </w:style>
  <w:style w:type="character" w:styleId="Emphasis">
    <w:name w:val="Emphasis"/>
    <w:basedOn w:val="DefaultParagraphFont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3"/>
      </w:numPr>
    </w:pPr>
  </w:style>
  <w:style w:type="paragraph" w:styleId="ListBullet2">
    <w:name w:val="List Bullet 2"/>
    <w:basedOn w:val="Normal"/>
    <w:semiHidden/>
    <w:rsid w:val="007E71C9"/>
    <w:pPr>
      <w:numPr>
        <w:numId w:val="4"/>
      </w:numPr>
    </w:pPr>
  </w:style>
  <w:style w:type="paragraph" w:styleId="ListBullet3">
    <w:name w:val="List Bullet 3"/>
    <w:basedOn w:val="Normal"/>
    <w:semiHidden/>
    <w:rsid w:val="007E71C9"/>
    <w:pPr>
      <w:numPr>
        <w:numId w:val="5"/>
      </w:numPr>
    </w:pPr>
  </w:style>
  <w:style w:type="paragraph" w:styleId="ListBullet4">
    <w:name w:val="List Bullet 4"/>
    <w:basedOn w:val="Normal"/>
    <w:semiHidden/>
    <w:rsid w:val="007E71C9"/>
    <w:pPr>
      <w:numPr>
        <w:numId w:val="6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8"/>
      </w:numPr>
    </w:pPr>
  </w:style>
  <w:style w:type="paragraph" w:styleId="ListNumber2">
    <w:name w:val="List Number 2"/>
    <w:basedOn w:val="Normal"/>
    <w:semiHidden/>
    <w:rsid w:val="007E71C9"/>
    <w:pPr>
      <w:numPr>
        <w:numId w:val="9"/>
      </w:numPr>
    </w:pPr>
  </w:style>
  <w:style w:type="paragraph" w:styleId="ListNumber3">
    <w:name w:val="List Number 3"/>
    <w:basedOn w:val="Normal"/>
    <w:semiHidden/>
    <w:rsid w:val="007E71C9"/>
    <w:pPr>
      <w:numPr>
        <w:numId w:val="10"/>
      </w:numPr>
    </w:pPr>
  </w:style>
  <w:style w:type="paragraph" w:styleId="ListNumber4">
    <w:name w:val="List Number 4"/>
    <w:basedOn w:val="Normal"/>
    <w:semiHidden/>
    <w:rsid w:val="007E71C9"/>
    <w:pPr>
      <w:numPr>
        <w:numId w:val="11"/>
      </w:numPr>
    </w:pPr>
  </w:style>
  <w:style w:type="paragraph" w:styleId="ListNumber5">
    <w:name w:val="List Number 5"/>
    <w:basedOn w:val="Normal"/>
    <w:semiHidden/>
    <w:rsid w:val="007E71C9"/>
    <w:pPr>
      <w:numPr>
        <w:numId w:val="12"/>
      </w:numPr>
    </w:pPr>
  </w:style>
  <w:style w:type="character" w:styleId="HTMLSample">
    <w:name w:val="HTML Sample"/>
    <w:basedOn w:val="DefaultParagraphFont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basedOn w:val="DefaultParagraphFont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basedOn w:val="DefaultParagraphFont"/>
    <w:semiHidden/>
    <w:rsid w:val="007E71C9"/>
    <w:rPr>
      <w:i/>
      <w:iCs/>
    </w:rPr>
  </w:style>
  <w:style w:type="character" w:styleId="HTMLTypewriter">
    <w:name w:val="HTML Typewriter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basedOn w:val="DefaultParagraphFont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3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basedOn w:val="DefaultParagraphFont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basedOn w:val="DefaultParagraphFont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basedOn w:val="DefaultParagraphFont"/>
    <w:semiHidden/>
    <w:rsid w:val="007E71C9"/>
    <w:rPr>
      <w:color w:val="000000"/>
      <w:u w:val="single"/>
    </w:rPr>
  </w:style>
  <w:style w:type="paragraph" w:customStyle="1" w:styleId="SingleTxtG">
    <w:name w:val="_ Single Txt_G"/>
    <w:basedOn w:val="Normal"/>
    <w:rsid w:val="008B620D"/>
    <w:pPr>
      <w:suppressAutoHyphens/>
      <w:spacing w:after="120"/>
      <w:ind w:left="1134" w:right="1134"/>
      <w:jc w:val="both"/>
    </w:pPr>
    <w:rPr>
      <w:spacing w:val="0"/>
      <w:w w:val="100"/>
      <w:kern w:val="0"/>
      <w:lang w:val="en-GB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basedOn w:val="DefaultParagraphFont"/>
    <w:semiHidden/>
    <w:rsid w:val="007E71C9"/>
    <w:rPr>
      <w:sz w:val="16"/>
      <w:szCs w:val="16"/>
    </w:rPr>
  </w:style>
  <w:style w:type="paragraph" w:customStyle="1" w:styleId="H23G">
    <w:name w:val="_ H_2/3_G"/>
    <w:basedOn w:val="Normal"/>
    <w:next w:val="Normal"/>
    <w:rsid w:val="008B620D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spacing w:val="0"/>
      <w:w w:val="100"/>
      <w:kern w:val="0"/>
      <w:lang w:val="en-GB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customStyle="1" w:styleId="HMG">
    <w:name w:val="_ H __M_G"/>
    <w:basedOn w:val="Normal"/>
    <w:next w:val="Normal"/>
    <w:rsid w:val="003D1896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pacing w:val="0"/>
      <w:w w:val="100"/>
      <w:kern w:val="0"/>
      <w:sz w:val="34"/>
      <w:lang w:val="en-GB"/>
    </w:rPr>
  </w:style>
  <w:style w:type="paragraph" w:customStyle="1" w:styleId="HChG">
    <w:name w:val="_ H _Ch_G"/>
    <w:basedOn w:val="Normal"/>
    <w:next w:val="Normal"/>
    <w:rsid w:val="003D1896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pacing w:val="0"/>
      <w:w w:val="100"/>
      <w:kern w:val="0"/>
      <w:sz w:val="28"/>
      <w:lang w:val="en-GB"/>
    </w:rPr>
  </w:style>
  <w:style w:type="paragraph" w:customStyle="1" w:styleId="SMG">
    <w:name w:val="__S_M_G"/>
    <w:basedOn w:val="Normal"/>
    <w:next w:val="Normal"/>
    <w:rsid w:val="003D1896"/>
    <w:pPr>
      <w:keepNext/>
      <w:keepLines/>
      <w:suppressAutoHyphens/>
      <w:spacing w:before="240" w:after="240" w:line="420" w:lineRule="exact"/>
      <w:ind w:left="1134" w:right="1134"/>
    </w:pPr>
    <w:rPr>
      <w:b/>
      <w:spacing w:val="0"/>
      <w:w w:val="100"/>
      <w:kern w:val="0"/>
      <w:sz w:val="40"/>
      <w:lang w:val="en-GB"/>
    </w:rPr>
  </w:style>
  <w:style w:type="paragraph" w:customStyle="1" w:styleId="SLG">
    <w:name w:val="__S_L_G"/>
    <w:basedOn w:val="Normal"/>
    <w:next w:val="Normal"/>
    <w:rsid w:val="003D1896"/>
    <w:pPr>
      <w:keepNext/>
      <w:keepLines/>
      <w:suppressAutoHyphens/>
      <w:spacing w:before="240" w:after="240" w:line="580" w:lineRule="exact"/>
      <w:ind w:left="1134" w:right="1134"/>
    </w:pPr>
    <w:rPr>
      <w:b/>
      <w:spacing w:val="0"/>
      <w:w w:val="100"/>
      <w:kern w:val="0"/>
      <w:sz w:val="56"/>
      <w:lang w:val="en-GB"/>
    </w:rPr>
  </w:style>
  <w:style w:type="paragraph" w:customStyle="1" w:styleId="SSG">
    <w:name w:val="__S_S_G"/>
    <w:basedOn w:val="Normal"/>
    <w:next w:val="Normal"/>
    <w:rsid w:val="003D1896"/>
    <w:pPr>
      <w:keepNext/>
      <w:keepLines/>
      <w:suppressAutoHyphens/>
      <w:spacing w:before="240" w:after="240" w:line="300" w:lineRule="exact"/>
      <w:ind w:left="1134" w:right="1134"/>
    </w:pPr>
    <w:rPr>
      <w:b/>
      <w:spacing w:val="0"/>
      <w:w w:val="100"/>
      <w:kern w:val="0"/>
      <w:sz w:val="28"/>
      <w:lang w:val="en-GB"/>
    </w:rPr>
  </w:style>
  <w:style w:type="paragraph" w:customStyle="1" w:styleId="XLargeG">
    <w:name w:val="__XLarge_G"/>
    <w:basedOn w:val="Normal"/>
    <w:next w:val="Normal"/>
    <w:rsid w:val="003D1896"/>
    <w:pPr>
      <w:keepNext/>
      <w:keepLines/>
      <w:suppressAutoHyphens/>
      <w:spacing w:before="240" w:after="240" w:line="420" w:lineRule="exact"/>
      <w:ind w:left="1134" w:right="1134"/>
    </w:pPr>
    <w:rPr>
      <w:b/>
      <w:spacing w:val="0"/>
      <w:w w:val="100"/>
      <w:kern w:val="0"/>
      <w:sz w:val="40"/>
      <w:lang w:val="en-GB"/>
    </w:rPr>
  </w:style>
  <w:style w:type="paragraph" w:customStyle="1" w:styleId="Bullet1G">
    <w:name w:val="_Bullet 1_G"/>
    <w:basedOn w:val="Normal"/>
    <w:rsid w:val="003D1896"/>
    <w:pPr>
      <w:numPr>
        <w:numId w:val="18"/>
      </w:numPr>
      <w:suppressAutoHyphens/>
      <w:spacing w:after="120"/>
      <w:ind w:right="1134"/>
      <w:jc w:val="both"/>
    </w:pPr>
    <w:rPr>
      <w:spacing w:val="0"/>
      <w:w w:val="100"/>
      <w:kern w:val="0"/>
      <w:lang w:val="en-GB"/>
    </w:rPr>
  </w:style>
  <w:style w:type="paragraph" w:styleId="CommentText">
    <w:name w:val="annotation text"/>
    <w:basedOn w:val="Normal"/>
    <w:semiHidden/>
    <w:rsid w:val="003D1896"/>
    <w:pPr>
      <w:suppressAutoHyphens/>
    </w:pPr>
    <w:rPr>
      <w:spacing w:val="0"/>
      <w:w w:val="100"/>
      <w:kern w:val="0"/>
      <w:lang w:val="en-GB"/>
    </w:rPr>
  </w:style>
  <w:style w:type="paragraph" w:customStyle="1" w:styleId="Bullet2G">
    <w:name w:val="_Bullet 2_G"/>
    <w:basedOn w:val="Normal"/>
    <w:rsid w:val="003D1896"/>
    <w:pPr>
      <w:numPr>
        <w:numId w:val="19"/>
      </w:numPr>
      <w:suppressAutoHyphens/>
      <w:spacing w:after="120"/>
      <w:ind w:right="1134"/>
      <w:jc w:val="both"/>
    </w:pPr>
    <w:rPr>
      <w:spacing w:val="0"/>
      <w:w w:val="100"/>
      <w:kern w:val="0"/>
      <w:lang w:val="en-GB"/>
    </w:rPr>
  </w:style>
  <w:style w:type="paragraph" w:customStyle="1" w:styleId="H1G">
    <w:name w:val="_ H_1_G"/>
    <w:basedOn w:val="Normal"/>
    <w:next w:val="Normal"/>
    <w:rsid w:val="003D189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pacing w:val="0"/>
      <w:w w:val="100"/>
      <w:kern w:val="0"/>
      <w:sz w:val="24"/>
      <w:lang w:val="en-GB"/>
    </w:rPr>
  </w:style>
  <w:style w:type="paragraph" w:customStyle="1" w:styleId="H4G">
    <w:name w:val="_ H_4_G"/>
    <w:basedOn w:val="Normal"/>
    <w:next w:val="Normal"/>
    <w:rsid w:val="003D1896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  <w:spacing w:val="0"/>
      <w:w w:val="100"/>
      <w:kern w:val="0"/>
      <w:lang w:val="en-GB"/>
    </w:rPr>
  </w:style>
  <w:style w:type="paragraph" w:customStyle="1" w:styleId="H56G">
    <w:name w:val="_ H_5/6_G"/>
    <w:basedOn w:val="Normal"/>
    <w:next w:val="Normal"/>
    <w:rsid w:val="003D1896"/>
    <w:pPr>
      <w:keepNext/>
      <w:keepLines/>
      <w:numPr>
        <w:numId w:val="20"/>
      </w:numPr>
      <w:tabs>
        <w:tab w:val="clear" w:pos="2268"/>
        <w:tab w:val="right" w:pos="851"/>
      </w:tabs>
      <w:suppressAutoHyphens/>
      <w:spacing w:before="240" w:after="120" w:line="240" w:lineRule="exact"/>
      <w:ind w:left="1134" w:right="1134" w:hanging="1134"/>
    </w:pPr>
    <w:rPr>
      <w:spacing w:val="0"/>
      <w:w w:val="100"/>
      <w:kern w:val="0"/>
      <w:lang w:val="en-GB"/>
    </w:rPr>
  </w:style>
  <w:style w:type="table" w:styleId="TableWeb3">
    <w:name w:val="Table Web 3"/>
    <w:basedOn w:val="TableNormal"/>
    <w:semiHidden/>
    <w:rsid w:val="003D1896"/>
    <w:pPr>
      <w:suppressAutoHyphens/>
      <w:spacing w:line="240" w:lineRule="atLeast"/>
    </w:pPr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hl">
    <w:name w:val="hl"/>
    <w:basedOn w:val="DefaultParagraphFont"/>
    <w:rsid w:val="003D189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CAT.dot</Template>
  <TotalTime>0</TotalTime>
  <Pages>11</Pages>
  <Words>5012</Words>
  <Characters>28570</Characters>
  <Application>Microsoft Office Outlook</Application>
  <DocSecurity>4</DocSecurity>
  <Lines>238</Lines>
  <Paragraphs>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1242565</vt:lpstr>
    </vt:vector>
  </TitlesOfParts>
  <Company>CSD</Company>
  <LinksUpToDate>false</LinksUpToDate>
  <CharactersWithSpaces>33515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1242565</dc:title>
  <dc:subject/>
  <dc:creator>EC</dc:creator>
  <cp:keywords/>
  <dc:description/>
  <cp:lastModifiedBy>Салынская Екатерина</cp:lastModifiedBy>
  <cp:revision>2</cp:revision>
  <cp:lastPrinted>2013-10-03T06:40:00Z</cp:lastPrinted>
  <dcterms:created xsi:type="dcterms:W3CDTF">2013-10-03T06:47:00Z</dcterms:created>
  <dcterms:modified xsi:type="dcterms:W3CDTF">2013-10-03T06:47:00Z</dcterms:modified>
</cp:coreProperties>
</file>