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012"/>
        <w:gridCol w:w="3650"/>
      </w:tblGrid>
      <w:tr w:rsidR="00E01D40" w:rsidRPr="00A439FF" w:rsidTr="00244A3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01D40" w:rsidRPr="00A439FF" w:rsidRDefault="00E01D40">
            <w:pPr>
              <w:rPr>
                <w:rFonts w:ascii="Arial" w:hAnsi="Arial" w:cs="Arial"/>
                <w:b/>
                <w:sz w:val="16"/>
                <w:lang w:val="es-ES_tradnl"/>
              </w:rPr>
            </w:pPr>
            <w:r w:rsidRPr="00A439FF">
              <w:rPr>
                <w:rFonts w:ascii="Arial" w:hAnsi="Arial" w:cs="Arial"/>
                <w:b/>
                <w:sz w:val="28"/>
                <w:lang w:val="es-ES_tradnl"/>
              </w:rPr>
              <w:t>NA</w:t>
            </w:r>
            <w:r w:rsidR="00244A3B" w:rsidRPr="00A439FF">
              <w:rPr>
                <w:rFonts w:ascii="Arial" w:hAnsi="Arial" w:cs="Arial"/>
                <w:b/>
                <w:sz w:val="28"/>
                <w:lang w:val="es-ES_tradnl"/>
              </w:rPr>
              <w:t>C</w:t>
            </w:r>
            <w:r w:rsidRPr="00A439FF">
              <w:rPr>
                <w:rFonts w:ascii="Arial" w:hAnsi="Arial" w:cs="Arial"/>
                <w:b/>
                <w:sz w:val="28"/>
                <w:lang w:val="es-ES_tradnl"/>
              </w:rPr>
              <w:t>ION</w:t>
            </w:r>
            <w:r w:rsidR="00244A3B" w:rsidRPr="00A439FF">
              <w:rPr>
                <w:rFonts w:ascii="Arial" w:hAnsi="Arial" w:cs="Arial"/>
                <w:b/>
                <w:sz w:val="28"/>
                <w:lang w:val="es-ES_tradnl"/>
              </w:rPr>
              <w:t>E</w:t>
            </w:r>
            <w:r w:rsidRPr="00A439FF">
              <w:rPr>
                <w:rFonts w:ascii="Arial" w:hAnsi="Arial" w:cs="Arial"/>
                <w:b/>
                <w:sz w:val="28"/>
                <w:lang w:val="es-ES_tradnl"/>
              </w:rPr>
              <w:t>S UNI</w:t>
            </w:r>
            <w:r w:rsidR="00244A3B" w:rsidRPr="00A439FF">
              <w:rPr>
                <w:rFonts w:ascii="Arial" w:hAnsi="Arial" w:cs="Arial"/>
                <w:b/>
                <w:sz w:val="28"/>
                <w:lang w:val="es-ES_tradnl"/>
              </w:rPr>
              <w:t>DA</w:t>
            </w:r>
            <w:r w:rsidRPr="00A439FF">
              <w:rPr>
                <w:rFonts w:ascii="Arial" w:hAnsi="Arial" w:cs="Arial"/>
                <w:b/>
                <w:sz w:val="28"/>
                <w:lang w:val="es-ES_tradnl"/>
              </w:rPr>
              <w:t>S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01D40" w:rsidRPr="00A439FF" w:rsidRDefault="00E01D40">
            <w:pPr>
              <w:rPr>
                <w:lang w:val="es-ES_tradnl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01D40" w:rsidRPr="00A439FF" w:rsidRDefault="00232379">
            <w:pPr>
              <w:jc w:val="right"/>
              <w:rPr>
                <w:rFonts w:ascii="Arial" w:hAnsi="Arial" w:cs="Arial"/>
                <w:b/>
                <w:sz w:val="72"/>
                <w:lang w:val="es-ES_tradnl"/>
              </w:rPr>
            </w:pPr>
            <w:r w:rsidRPr="00A439FF">
              <w:rPr>
                <w:rFonts w:ascii="Arial" w:hAnsi="Arial" w:cs="Arial"/>
                <w:b/>
                <w:sz w:val="72"/>
                <w:lang w:val="es-ES_tradnl"/>
              </w:rPr>
              <w:t>E</w:t>
            </w:r>
          </w:p>
        </w:tc>
      </w:tr>
      <w:tr w:rsidR="00E01D40" w:rsidRPr="00A439FF" w:rsidTr="0040099E">
        <w:tblPrEx>
          <w:tblCellMar>
            <w:top w:w="0" w:type="dxa"/>
            <w:bottom w:w="0" w:type="dxa"/>
          </w:tblCellMar>
        </w:tblPrEx>
        <w:trPr>
          <w:trHeight w:val="2495"/>
        </w:trPr>
        <w:tc>
          <w:tcPr>
            <w:tcW w:w="180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E01D40" w:rsidRPr="00A439FF" w:rsidRDefault="00E01D40">
            <w:pPr>
              <w:spacing w:before="240"/>
              <w:rPr>
                <w:lang w:val="es-ES_tradnl"/>
              </w:rPr>
            </w:pPr>
            <w:r w:rsidRPr="00A439FF">
              <w:rPr>
                <w:lang w:val="es-ES_tradnl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444036845" r:id="rId8"/>
              </w:object>
            </w:r>
          </w:p>
        </w:tc>
        <w:tc>
          <w:tcPr>
            <w:tcW w:w="401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E01D40" w:rsidRPr="00A439FF" w:rsidRDefault="00E01D40">
            <w:pPr>
              <w:spacing w:before="360"/>
              <w:rPr>
                <w:rFonts w:ascii="Univers" w:hAnsi="Univers"/>
                <w:b/>
                <w:sz w:val="36"/>
                <w:lang w:val="es-ES_tradnl"/>
              </w:rPr>
            </w:pPr>
            <w:r w:rsidRPr="00A439FF">
              <w:rPr>
                <w:rFonts w:ascii="Arial" w:hAnsi="Arial" w:cs="Arial"/>
                <w:b/>
                <w:bCs/>
                <w:sz w:val="34"/>
                <w:lang w:val="es-ES_tradnl"/>
              </w:rPr>
              <w:t>Conse</w:t>
            </w:r>
            <w:r w:rsidR="009D6976" w:rsidRPr="00A439FF">
              <w:rPr>
                <w:rFonts w:ascii="Arial" w:hAnsi="Arial" w:cs="Arial"/>
                <w:b/>
                <w:bCs/>
                <w:sz w:val="34"/>
                <w:lang w:val="es-ES_tradnl"/>
              </w:rPr>
              <w:t>jo Económico</w:t>
            </w:r>
            <w:r w:rsidR="009D6976" w:rsidRPr="00A439FF">
              <w:rPr>
                <w:rFonts w:ascii="Arial" w:hAnsi="Arial" w:cs="Arial"/>
                <w:b/>
                <w:bCs/>
                <w:sz w:val="34"/>
                <w:lang w:val="es-ES_tradnl"/>
              </w:rPr>
              <w:br/>
              <w:t xml:space="preserve"> y</w:t>
            </w:r>
            <w:r w:rsidRPr="00A439FF">
              <w:rPr>
                <w:rFonts w:ascii="Arial" w:hAnsi="Arial" w:cs="Arial"/>
                <w:b/>
                <w:bCs/>
                <w:sz w:val="34"/>
                <w:lang w:val="es-ES_tradnl"/>
              </w:rPr>
              <w:t xml:space="preserve"> social</w:t>
            </w: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E01D40" w:rsidRPr="00A439FF" w:rsidRDefault="00E01D40">
            <w:pPr>
              <w:spacing w:before="480" w:after="240"/>
              <w:rPr>
                <w:szCs w:val="24"/>
                <w:lang w:val="es-ES_tradnl"/>
              </w:rPr>
            </w:pPr>
            <w:r w:rsidRPr="00A439FF">
              <w:rPr>
                <w:szCs w:val="24"/>
                <w:lang w:val="es-ES_tradnl"/>
              </w:rPr>
              <w:t>Distr.</w:t>
            </w:r>
            <w:r w:rsidRPr="00A439FF">
              <w:rPr>
                <w:szCs w:val="24"/>
                <w:lang w:val="es-ES_tradnl"/>
              </w:rPr>
              <w:br/>
              <w:t>G</w:t>
            </w:r>
            <w:r w:rsidR="00244A3B" w:rsidRPr="00A439FF">
              <w:rPr>
                <w:szCs w:val="24"/>
                <w:lang w:val="es-ES_tradnl"/>
              </w:rPr>
              <w:t>ENE</w:t>
            </w:r>
            <w:r w:rsidRPr="00A439FF">
              <w:rPr>
                <w:szCs w:val="24"/>
                <w:lang w:val="es-ES_tradnl"/>
              </w:rPr>
              <w:t>RAL</w:t>
            </w:r>
          </w:p>
          <w:p w:rsidR="00E01D40" w:rsidRPr="00A439FF" w:rsidRDefault="00E01D40">
            <w:pPr>
              <w:spacing w:after="240"/>
              <w:rPr>
                <w:szCs w:val="24"/>
                <w:lang w:val="es-ES_tradnl"/>
              </w:rPr>
            </w:pPr>
            <w:r w:rsidRPr="00A439FF">
              <w:rPr>
                <w:szCs w:val="24"/>
                <w:lang w:val="es-ES_tradnl"/>
              </w:rPr>
              <w:t>E/C.12/200</w:t>
            </w:r>
            <w:r w:rsidR="004C252A" w:rsidRPr="00A439FF">
              <w:rPr>
                <w:szCs w:val="24"/>
                <w:lang w:val="es-ES_tradnl"/>
              </w:rPr>
              <w:t>8</w:t>
            </w:r>
            <w:r w:rsidRPr="00A439FF">
              <w:rPr>
                <w:szCs w:val="24"/>
                <w:lang w:val="es-ES_tradnl"/>
              </w:rPr>
              <w:t>/SR.</w:t>
            </w:r>
            <w:r w:rsidR="001167B3" w:rsidRPr="00A439FF">
              <w:rPr>
                <w:bCs/>
                <w:szCs w:val="24"/>
                <w:lang w:val="es-ES_tradnl"/>
              </w:rPr>
              <w:t>13</w:t>
            </w:r>
            <w:r w:rsidRPr="00A439FF">
              <w:rPr>
                <w:b/>
                <w:bCs/>
                <w:szCs w:val="24"/>
                <w:lang w:val="es-ES_tradnl"/>
              </w:rPr>
              <w:br/>
            </w:r>
            <w:r w:rsidR="00432A73">
              <w:rPr>
                <w:lang w:val="es-ES_tradnl"/>
              </w:rPr>
              <w:t>18 de enero de 2010</w:t>
            </w:r>
          </w:p>
          <w:p w:rsidR="00E01D40" w:rsidRPr="00A439FF" w:rsidRDefault="00433E65">
            <w:pPr>
              <w:spacing w:after="240"/>
              <w:rPr>
                <w:szCs w:val="24"/>
                <w:lang w:val="es-ES_tradnl"/>
              </w:rPr>
            </w:pPr>
            <w:r w:rsidRPr="00A439FF">
              <w:rPr>
                <w:lang w:val="es-ES_tradnl"/>
              </w:rPr>
              <w:t>ESPAÑOL</w:t>
            </w:r>
            <w:r w:rsidRPr="00A439FF">
              <w:rPr>
                <w:lang w:val="es-ES_tradnl"/>
              </w:rPr>
              <w:br/>
              <w:t>Original:  FRANCÉS</w:t>
            </w:r>
          </w:p>
        </w:tc>
      </w:tr>
    </w:tbl>
    <w:p w:rsidR="00A47B27" w:rsidRPr="00A439FF" w:rsidRDefault="00A47B27" w:rsidP="00A47B27">
      <w:pPr>
        <w:spacing w:before="240" w:after="240"/>
        <w:jc w:val="center"/>
        <w:rPr>
          <w:lang w:val="es-ES_tradnl"/>
        </w:rPr>
      </w:pPr>
      <w:r w:rsidRPr="00A439FF">
        <w:rPr>
          <w:b/>
          <w:bCs/>
          <w:lang w:val="es-ES_tradnl"/>
        </w:rPr>
        <w:t>COMITÉ DE DERECHOS ECONÓMICOS, SOCIALES Y CULTURALES</w:t>
      </w:r>
    </w:p>
    <w:p w:rsidR="00A47B27" w:rsidRPr="00A439FF" w:rsidRDefault="00A47B27" w:rsidP="00A47B27">
      <w:pPr>
        <w:spacing w:after="240"/>
        <w:jc w:val="center"/>
        <w:rPr>
          <w:lang w:val="es-ES_tradnl"/>
        </w:rPr>
      </w:pPr>
      <w:r w:rsidRPr="00A439FF">
        <w:rPr>
          <w:b/>
          <w:lang w:val="es-ES_tradnl"/>
        </w:rPr>
        <w:t>40º período de sesiones</w:t>
      </w:r>
    </w:p>
    <w:p w:rsidR="00FD2968" w:rsidRPr="00A439FF" w:rsidRDefault="00FD2968" w:rsidP="00FD2968">
      <w:pPr>
        <w:spacing w:after="240"/>
        <w:jc w:val="center"/>
        <w:rPr>
          <w:b/>
          <w:lang w:val="es-ES_tradnl"/>
        </w:rPr>
      </w:pPr>
      <w:r w:rsidRPr="00A439FF">
        <w:rPr>
          <w:b/>
          <w:spacing w:val="-2"/>
          <w:lang w:val="es-ES_tradnl"/>
        </w:rPr>
        <w:t>ACTA RESUMIDA DE LA PRIMERA PARTE (PUBLICA)</w:t>
      </w:r>
      <w:r w:rsidRPr="00A439FF">
        <w:rPr>
          <w:b/>
          <w:bCs/>
          <w:vertAlign w:val="superscript"/>
          <w:lang w:val="es-ES_tradnl"/>
        </w:rPr>
        <w:t>*</w:t>
      </w:r>
      <w:r w:rsidRPr="00A439FF">
        <w:rPr>
          <w:b/>
          <w:bCs/>
          <w:sz w:val="28"/>
          <w:vertAlign w:val="superscript"/>
          <w:lang w:val="es-ES_tradnl"/>
        </w:rPr>
        <w:br/>
      </w:r>
      <w:r w:rsidRPr="00A439FF">
        <w:rPr>
          <w:b/>
          <w:lang w:val="es-ES_tradnl"/>
        </w:rPr>
        <w:t>DE LA 13ª SESIÓN</w:t>
      </w:r>
    </w:p>
    <w:p w:rsidR="00A47B27" w:rsidRPr="00A439FF" w:rsidRDefault="00A47B27" w:rsidP="00A47B27">
      <w:pPr>
        <w:spacing w:after="240"/>
        <w:jc w:val="center"/>
        <w:rPr>
          <w:lang w:val="es-ES_tradnl"/>
        </w:rPr>
      </w:pPr>
      <w:r w:rsidRPr="00A439FF">
        <w:rPr>
          <w:lang w:val="es-ES_tradnl"/>
        </w:rPr>
        <w:t xml:space="preserve">celebrada en el </w:t>
      </w:r>
      <w:r w:rsidRPr="00A439FF">
        <w:rPr>
          <w:szCs w:val="28"/>
          <w:lang w:val="es-ES_tradnl"/>
        </w:rPr>
        <w:t>Palais Wilson</w:t>
      </w:r>
      <w:r w:rsidRPr="00A439FF">
        <w:rPr>
          <w:lang w:val="es-ES_tradnl"/>
        </w:rPr>
        <w:t>, Ginebra,</w:t>
      </w:r>
      <w:r w:rsidRPr="00A439FF">
        <w:rPr>
          <w:lang w:val="es-ES_tradnl"/>
        </w:rPr>
        <w:br/>
        <w:t xml:space="preserve">el </w:t>
      </w:r>
      <w:r w:rsidR="00EC48FD" w:rsidRPr="00A439FF">
        <w:rPr>
          <w:lang w:val="es-ES_tradnl"/>
        </w:rPr>
        <w:t>miércoles</w:t>
      </w:r>
      <w:r w:rsidRPr="00A439FF">
        <w:rPr>
          <w:lang w:val="es-ES_tradnl"/>
        </w:rPr>
        <w:t xml:space="preserve"> </w:t>
      </w:r>
      <w:r w:rsidR="00EC48FD" w:rsidRPr="00A439FF">
        <w:rPr>
          <w:lang w:val="es-ES_tradnl"/>
        </w:rPr>
        <w:t>7</w:t>
      </w:r>
      <w:r w:rsidRPr="00A439FF">
        <w:rPr>
          <w:lang w:val="es-ES_tradnl"/>
        </w:rPr>
        <w:t xml:space="preserve"> de mayo de 2008, a las 10.00 horas</w:t>
      </w:r>
    </w:p>
    <w:p w:rsidR="00E01D40" w:rsidRPr="00A439FF" w:rsidRDefault="00A47B27" w:rsidP="00A47B27">
      <w:pPr>
        <w:spacing w:after="240"/>
        <w:jc w:val="center"/>
        <w:rPr>
          <w:lang w:val="es-ES_tradnl"/>
        </w:rPr>
      </w:pPr>
      <w:r w:rsidRPr="00A439FF">
        <w:rPr>
          <w:lang w:val="es-ES_tradnl"/>
        </w:rPr>
        <w:tab/>
      </w:r>
      <w:r w:rsidRPr="00A439FF">
        <w:rPr>
          <w:b/>
          <w:lang w:val="es-ES_tradnl"/>
        </w:rPr>
        <w:t>Presidente</w:t>
      </w:r>
      <w:r w:rsidRPr="00A439FF">
        <w:rPr>
          <w:lang w:val="es-ES_tradnl"/>
        </w:rPr>
        <w:t>:</w:t>
      </w:r>
      <w:r w:rsidR="00E01D40" w:rsidRPr="00A439FF">
        <w:rPr>
          <w:lang w:val="es-ES_tradnl"/>
        </w:rPr>
        <w:t xml:space="preserve"> </w:t>
      </w:r>
      <w:r w:rsidR="00586DE3" w:rsidRPr="00A439FF">
        <w:rPr>
          <w:lang w:val="es-ES_tradnl"/>
        </w:rPr>
        <w:t>Sr</w:t>
      </w:r>
      <w:r w:rsidR="00BC0EA5" w:rsidRPr="00A439FF">
        <w:rPr>
          <w:lang w:val="es-ES_tradnl"/>
        </w:rPr>
        <w:t>. TEXIER</w:t>
      </w:r>
    </w:p>
    <w:p w:rsidR="00E01D40" w:rsidRPr="00A439FF" w:rsidRDefault="00586DE3">
      <w:pPr>
        <w:spacing w:after="240"/>
        <w:jc w:val="center"/>
        <w:rPr>
          <w:b/>
          <w:lang w:val="es-ES_tradnl"/>
        </w:rPr>
      </w:pPr>
      <w:r w:rsidRPr="00A439FF">
        <w:rPr>
          <w:b/>
          <w:lang w:val="es-ES_tradnl"/>
        </w:rPr>
        <w:t>SUMARIO</w:t>
      </w:r>
    </w:p>
    <w:p w:rsidR="00F52C85" w:rsidRPr="00A439FF" w:rsidRDefault="00F52C85" w:rsidP="00F52C85">
      <w:pPr>
        <w:spacing w:after="240"/>
        <w:rPr>
          <w:lang w:val="es-ES_tradnl"/>
        </w:rPr>
      </w:pPr>
      <w:r w:rsidRPr="00A439FF">
        <w:rPr>
          <w:b/>
          <w:bCs/>
          <w:szCs w:val="24"/>
          <w:lang w:val="es-ES_tradnl" w:eastAsia="es-ES_tradnl"/>
        </w:rPr>
        <w:t>Examen de los informes</w:t>
      </w:r>
      <w:r w:rsidRPr="00A439FF">
        <w:rPr>
          <w:lang w:val="es-ES_tradnl"/>
        </w:rPr>
        <w:t xml:space="preserve"> </w:t>
      </w:r>
    </w:p>
    <w:p w:rsidR="00F52C85" w:rsidRPr="00A439FF" w:rsidRDefault="00F52C85" w:rsidP="00F52C85">
      <w:pPr>
        <w:autoSpaceDE w:val="0"/>
        <w:autoSpaceDN w:val="0"/>
        <w:adjustRightInd w:val="0"/>
        <w:rPr>
          <w:b/>
          <w:bCs/>
          <w:szCs w:val="24"/>
          <w:lang w:val="es-ES_tradnl" w:eastAsia="es-ES_tradnl"/>
        </w:rPr>
      </w:pPr>
      <w:r w:rsidRPr="00A439FF">
        <w:rPr>
          <w:b/>
          <w:lang w:val="es-ES_tradnl"/>
        </w:rPr>
        <w:t>a)</w:t>
      </w:r>
      <w:r w:rsidRPr="00A439FF">
        <w:rPr>
          <w:b/>
          <w:lang w:val="es-ES_tradnl"/>
        </w:rPr>
        <w:tab/>
      </w:r>
      <w:r w:rsidRPr="00A439FF">
        <w:rPr>
          <w:b/>
          <w:bCs/>
          <w:szCs w:val="24"/>
          <w:lang w:val="es-ES_tradnl" w:eastAsia="es-ES_tradnl"/>
        </w:rPr>
        <w:t>Informes presentados por los Estados partes de conformidad con los</w:t>
      </w:r>
    </w:p>
    <w:p w:rsidR="00F52C85" w:rsidRPr="00A439FF" w:rsidRDefault="00F52C85" w:rsidP="00F52C85">
      <w:pPr>
        <w:spacing w:after="240"/>
        <w:ind w:left="600"/>
        <w:rPr>
          <w:lang w:val="es-ES_tradnl"/>
        </w:rPr>
      </w:pPr>
      <w:r w:rsidRPr="00A439FF">
        <w:rPr>
          <w:b/>
          <w:bCs/>
          <w:szCs w:val="24"/>
          <w:lang w:val="es-ES_tradnl" w:eastAsia="es-ES_tradnl"/>
        </w:rPr>
        <w:t>artículos 16 y 17 del Pacto</w:t>
      </w:r>
      <w:r w:rsidRPr="00A439FF">
        <w:rPr>
          <w:i/>
          <w:iCs/>
          <w:szCs w:val="24"/>
          <w:lang w:val="es-ES_tradnl" w:eastAsia="es-ES_tradnl"/>
        </w:rPr>
        <w:t xml:space="preserve"> (continuación)</w:t>
      </w:r>
    </w:p>
    <w:p w:rsidR="00F52C85" w:rsidRPr="00A439FF" w:rsidRDefault="00F52C85" w:rsidP="00F52C85">
      <w:pPr>
        <w:spacing w:after="240"/>
        <w:ind w:left="567"/>
        <w:rPr>
          <w:lang w:val="es-ES_tradnl"/>
        </w:rPr>
      </w:pPr>
      <w:r w:rsidRPr="00A439FF">
        <w:rPr>
          <w:b/>
          <w:lang w:val="es-ES_tradnl"/>
        </w:rPr>
        <w:t>Segundo informe periódico de Bolivia</w:t>
      </w:r>
      <w:r w:rsidRPr="00A439FF">
        <w:rPr>
          <w:lang w:val="es-ES_tradnl"/>
        </w:rPr>
        <w:t xml:space="preserve"> (</w:t>
      </w:r>
      <w:r w:rsidRPr="00A439FF">
        <w:rPr>
          <w:i/>
          <w:iCs/>
          <w:szCs w:val="24"/>
          <w:lang w:val="es-ES_tradnl" w:eastAsia="es-ES_tradnl"/>
        </w:rPr>
        <w:t>continuación</w:t>
      </w:r>
      <w:r w:rsidRPr="00A439FF">
        <w:rPr>
          <w:lang w:val="es-ES_tradnl"/>
        </w:rPr>
        <w:t>)</w:t>
      </w:r>
    </w:p>
    <w:p w:rsidR="00F52C85" w:rsidRPr="00A439FF" w:rsidRDefault="00F52C85" w:rsidP="00F52C85">
      <w:pPr>
        <w:ind w:left="600" w:hanging="33"/>
        <w:rPr>
          <w:lang w:val="es-ES_tradnl"/>
        </w:rPr>
      </w:pPr>
    </w:p>
    <w:p w:rsidR="00C866BA" w:rsidRPr="00A439FF" w:rsidRDefault="00C866BA" w:rsidP="00F50EB2">
      <w:pPr>
        <w:spacing w:after="240"/>
        <w:jc w:val="center"/>
        <w:rPr>
          <w:i/>
          <w:lang w:val="es-ES_tradnl"/>
        </w:rPr>
      </w:pPr>
      <w:r w:rsidRPr="00A439FF">
        <w:rPr>
          <w:lang w:val="es-ES_tradnl"/>
        </w:rPr>
        <w:br w:type="page"/>
      </w:r>
      <w:r w:rsidR="00FA7C05" w:rsidRPr="00A439FF">
        <w:rPr>
          <w:b/>
          <w:i/>
          <w:lang w:val="es-ES_tradnl"/>
        </w:rPr>
        <w:t>Se declara abierta la sesión a las 10.</w:t>
      </w:r>
      <w:r w:rsidR="00A079EE" w:rsidRPr="00A439FF">
        <w:rPr>
          <w:b/>
          <w:i/>
          <w:lang w:val="es-ES_tradnl"/>
        </w:rPr>
        <w:t>10</w:t>
      </w:r>
      <w:r w:rsidR="00FA7C05" w:rsidRPr="00A439FF">
        <w:rPr>
          <w:b/>
          <w:i/>
          <w:lang w:val="es-ES_tradnl"/>
        </w:rPr>
        <w:t xml:space="preserve"> horas</w:t>
      </w:r>
      <w:r w:rsidR="00A079EE" w:rsidRPr="00A439FF">
        <w:rPr>
          <w:i/>
          <w:lang w:val="es-ES_tradnl"/>
        </w:rPr>
        <w:t>.</w:t>
      </w:r>
    </w:p>
    <w:p w:rsidR="00C866BA" w:rsidRPr="00A439FF" w:rsidRDefault="004F1BEC" w:rsidP="00A079EE">
      <w:pPr>
        <w:spacing w:after="240"/>
        <w:rPr>
          <w:lang w:val="es-ES_tradnl"/>
        </w:rPr>
      </w:pPr>
      <w:r w:rsidRPr="00A439FF">
        <w:rPr>
          <w:b/>
          <w:bCs/>
          <w:lang w:val="es-ES_tradnl"/>
        </w:rPr>
        <w:t>EXAMEN DE LOS INFORMES</w:t>
      </w:r>
    </w:p>
    <w:p w:rsidR="00C866BA" w:rsidRPr="00186D84" w:rsidRDefault="00C866BA" w:rsidP="00A079EE">
      <w:pPr>
        <w:spacing w:after="240"/>
        <w:ind w:left="567" w:hanging="567"/>
        <w:rPr>
          <w:lang w:val="es-ES_tradnl"/>
        </w:rPr>
      </w:pPr>
      <w:r w:rsidRPr="00A439FF">
        <w:rPr>
          <w:lang w:val="es-ES_tradnl"/>
        </w:rPr>
        <w:t>a)</w:t>
      </w:r>
      <w:r w:rsidRPr="00A439FF">
        <w:rPr>
          <w:lang w:val="es-ES_tradnl"/>
        </w:rPr>
        <w:tab/>
      </w:r>
      <w:r w:rsidR="004F1BEC" w:rsidRPr="00A439FF">
        <w:rPr>
          <w:b/>
          <w:bCs/>
          <w:lang w:val="es-ES_tradnl"/>
        </w:rPr>
        <w:t xml:space="preserve">INFORMES PRESENTADOS POR LOS ESTADOS PARTES DE CONFORMIDAD CON LOS ARTÍCULOS 16 Y 17 DEL PACTO </w:t>
      </w:r>
      <w:r w:rsidR="004F1BEC" w:rsidRPr="00A439FF">
        <w:rPr>
          <w:lang w:val="es-ES_tradnl"/>
        </w:rPr>
        <w:t>(tema 6 del programa</w:t>
      </w:r>
      <w:r w:rsidRPr="00A439FF">
        <w:rPr>
          <w:lang w:val="es-ES_tradnl"/>
        </w:rPr>
        <w:t>) (</w:t>
      </w:r>
      <w:r w:rsidR="005939A8" w:rsidRPr="00A439FF">
        <w:rPr>
          <w:i/>
          <w:iCs/>
          <w:szCs w:val="24"/>
          <w:lang w:val="es-ES_tradnl" w:eastAsia="es-ES_tradnl"/>
        </w:rPr>
        <w:t>continuación</w:t>
      </w:r>
      <w:r w:rsidR="00186D84">
        <w:rPr>
          <w:iCs/>
          <w:szCs w:val="24"/>
          <w:lang w:val="es-ES_tradnl" w:eastAsia="es-ES_tradnl"/>
        </w:rPr>
        <w:t>)</w:t>
      </w:r>
    </w:p>
    <w:p w:rsidR="00C866BA" w:rsidRPr="00A439FF" w:rsidRDefault="004F1BEC" w:rsidP="001B2625">
      <w:pPr>
        <w:spacing w:after="240"/>
        <w:rPr>
          <w:lang w:val="es-ES_tradnl"/>
        </w:rPr>
      </w:pPr>
      <w:r w:rsidRPr="00A439FF">
        <w:rPr>
          <w:b/>
          <w:lang w:val="es-ES_tradnl"/>
        </w:rPr>
        <w:t>SEGUNDO INFORME PERIÓDICO DE BOLIVIA</w:t>
      </w:r>
      <w:r w:rsidRPr="00A439FF">
        <w:rPr>
          <w:lang w:val="es-ES_tradnl"/>
        </w:rPr>
        <w:t xml:space="preserve"> </w:t>
      </w:r>
      <w:r w:rsidR="00B216E2" w:rsidRPr="00A439FF">
        <w:rPr>
          <w:lang w:val="es-ES_tradnl"/>
        </w:rPr>
        <w:t>(</w:t>
      </w:r>
      <w:r w:rsidR="00C866BA" w:rsidRPr="00A439FF">
        <w:rPr>
          <w:lang w:val="es-ES_tradnl"/>
        </w:rPr>
        <w:t>E/C.12/BOL/2; document</w:t>
      </w:r>
      <w:r w:rsidRPr="00A439FF">
        <w:rPr>
          <w:lang w:val="es-ES_tradnl"/>
        </w:rPr>
        <w:t>o básico</w:t>
      </w:r>
      <w:r w:rsidR="00C866BA" w:rsidRPr="00A439FF">
        <w:rPr>
          <w:lang w:val="es-ES_tradnl"/>
        </w:rPr>
        <w:t xml:space="preserve"> (HRI/CORE/1/Add.54/Rev.2); </w:t>
      </w:r>
      <w:r w:rsidR="00E028CF" w:rsidRPr="00A439FF">
        <w:rPr>
          <w:lang w:val="es-ES_tradnl"/>
        </w:rPr>
        <w:t xml:space="preserve">observaciones finales del Comité sobre el informe inicial de Bolivia </w:t>
      </w:r>
      <w:r w:rsidR="00C866BA" w:rsidRPr="00A439FF">
        <w:rPr>
          <w:lang w:val="es-ES_tradnl"/>
        </w:rPr>
        <w:t xml:space="preserve">(E/C.12/1/Add.60); </w:t>
      </w:r>
      <w:r w:rsidR="00A60B76" w:rsidRPr="00A439FF">
        <w:rPr>
          <w:lang w:val="es-ES_tradnl"/>
        </w:rPr>
        <w:t>l</w:t>
      </w:r>
      <w:r w:rsidR="00A60B76" w:rsidRPr="00A439FF">
        <w:rPr>
          <w:bCs/>
          <w:lang w:val="es-ES_tradnl"/>
        </w:rPr>
        <w:t>ista de cuestiones que se deben abordar</w:t>
      </w:r>
      <w:r w:rsidR="00A60B76" w:rsidRPr="00A439FF">
        <w:rPr>
          <w:lang w:val="es-ES_tradnl"/>
        </w:rPr>
        <w:t xml:space="preserve"> </w:t>
      </w:r>
      <w:r w:rsidR="00C866BA" w:rsidRPr="00A439FF">
        <w:rPr>
          <w:lang w:val="es-ES_tradnl"/>
        </w:rPr>
        <w:t xml:space="preserve">(E/C.12/BOL/Q/2); </w:t>
      </w:r>
      <w:r w:rsidR="00A60B76" w:rsidRPr="00A439FF">
        <w:rPr>
          <w:lang w:val="es-ES_tradnl"/>
        </w:rPr>
        <w:t xml:space="preserve">respuestas presentadas por escrito por el Gobierno de Bolivia a la lista de cuestiones </w:t>
      </w:r>
      <w:r w:rsidR="00C866BA" w:rsidRPr="00A439FF">
        <w:rPr>
          <w:lang w:val="es-ES_tradnl"/>
        </w:rPr>
        <w:t>(E/C.12/BOL/Q/2/Add.1)</w:t>
      </w:r>
      <w:r w:rsidR="00B216E2" w:rsidRPr="00A439FF">
        <w:rPr>
          <w:lang w:val="es-ES_tradnl"/>
        </w:rPr>
        <w:t>)</w:t>
      </w:r>
      <w:r w:rsidR="00C866BA" w:rsidRPr="00A439FF">
        <w:rPr>
          <w:lang w:val="es-ES_tradnl"/>
        </w:rPr>
        <w:t xml:space="preserve"> (</w:t>
      </w:r>
      <w:r w:rsidR="005939A8" w:rsidRPr="00A439FF">
        <w:rPr>
          <w:i/>
          <w:iCs/>
          <w:szCs w:val="24"/>
          <w:lang w:val="es-ES_tradnl" w:eastAsia="es-ES_tradnl"/>
        </w:rPr>
        <w:t>continuación</w:t>
      </w:r>
      <w:r w:rsidR="00C866BA" w:rsidRPr="00A439FF">
        <w:rPr>
          <w:lang w:val="es-ES_tradnl"/>
        </w:rPr>
        <w:t>)</w:t>
      </w:r>
    </w:p>
    <w:p w:rsidR="00C866BA" w:rsidRPr="00A439FF" w:rsidRDefault="00A079EE" w:rsidP="00A079EE">
      <w:pPr>
        <w:spacing w:after="240"/>
        <w:rPr>
          <w:i/>
          <w:lang w:val="es-ES_tradnl"/>
        </w:rPr>
      </w:pPr>
      <w:r w:rsidRPr="00A439FF">
        <w:rPr>
          <w:lang w:val="es-ES_tradnl"/>
        </w:rPr>
        <w:t>1.</w:t>
      </w:r>
      <w:r w:rsidR="00C866BA" w:rsidRPr="00A439FF">
        <w:rPr>
          <w:lang w:val="es-ES_tradnl"/>
        </w:rPr>
        <w:tab/>
      </w:r>
      <w:r w:rsidR="00C757B2" w:rsidRPr="00A439FF">
        <w:rPr>
          <w:i/>
          <w:lang w:val="es-ES_tradnl"/>
        </w:rPr>
        <w:t>Por invitación del Presidente, la delegación de Bolivia vuelve a</w:t>
      </w:r>
      <w:r w:rsidR="00C757B2" w:rsidRPr="00A439FF">
        <w:rPr>
          <w:lang w:val="es-ES_tradnl"/>
        </w:rPr>
        <w:t xml:space="preserve"> </w:t>
      </w:r>
      <w:r w:rsidR="00C757B2" w:rsidRPr="00A439FF">
        <w:rPr>
          <w:i/>
          <w:lang w:val="es-ES_tradnl"/>
        </w:rPr>
        <w:t>tomar asiento a la mesa del Comité</w:t>
      </w:r>
      <w:r w:rsidR="00F94FAD">
        <w:rPr>
          <w:i/>
          <w:lang w:val="es-ES_tradnl"/>
        </w:rPr>
        <w:t>.</w:t>
      </w:r>
    </w:p>
    <w:p w:rsidR="00C866BA" w:rsidRPr="00A439FF" w:rsidRDefault="00C866BA" w:rsidP="00A079EE">
      <w:pPr>
        <w:spacing w:after="240"/>
        <w:rPr>
          <w:lang w:val="es-ES_tradnl"/>
        </w:rPr>
      </w:pPr>
      <w:r w:rsidRPr="00186D84">
        <w:rPr>
          <w:i/>
          <w:lang w:val="es-ES_tradnl"/>
        </w:rPr>
        <w:t>Art</w:t>
      </w:r>
      <w:r w:rsidR="005939A8" w:rsidRPr="00186D84">
        <w:rPr>
          <w:i/>
          <w:lang w:val="es-ES_tradnl"/>
        </w:rPr>
        <w:t>ículos 10 a 12 del Pacto</w:t>
      </w:r>
      <w:r w:rsidR="005939A8" w:rsidRPr="00A439FF">
        <w:rPr>
          <w:lang w:val="es-ES_tradnl"/>
        </w:rPr>
        <w:t xml:space="preserve"> </w:t>
      </w:r>
      <w:r w:rsidRPr="00A439FF">
        <w:rPr>
          <w:lang w:val="es-ES_tradnl"/>
        </w:rPr>
        <w:t>(</w:t>
      </w:r>
      <w:r w:rsidR="005939A8" w:rsidRPr="00A439FF">
        <w:rPr>
          <w:i/>
          <w:iCs/>
          <w:szCs w:val="24"/>
          <w:lang w:val="es-ES_tradnl" w:eastAsia="es-ES_tradnl"/>
        </w:rPr>
        <w:t>continuación</w:t>
      </w:r>
      <w:r w:rsidRPr="00A439FF">
        <w:rPr>
          <w:lang w:val="es-ES_tradnl"/>
        </w:rPr>
        <w:t>)</w:t>
      </w:r>
    </w:p>
    <w:p w:rsidR="00C866BA" w:rsidRPr="00A439FF" w:rsidRDefault="00A079EE" w:rsidP="00A079EE">
      <w:pPr>
        <w:spacing w:after="240"/>
        <w:rPr>
          <w:lang w:val="es-ES_tradnl"/>
        </w:rPr>
      </w:pPr>
      <w:r w:rsidRPr="00A439FF">
        <w:rPr>
          <w:lang w:val="es-ES_tradnl"/>
        </w:rPr>
        <w:t>2.</w:t>
      </w:r>
      <w:r w:rsidR="00C866BA"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F50EB2" w:rsidRPr="00A439FF">
        <w:rPr>
          <w:lang w:val="es-ES_tradnl"/>
        </w:rPr>
        <w:t xml:space="preserve"> </w:t>
      </w:r>
      <w:r w:rsidR="00127B5C" w:rsidRPr="00A439FF">
        <w:rPr>
          <w:b/>
          <w:lang w:val="es-ES_tradnl"/>
        </w:rPr>
        <w:t>CHÁVEZ</w:t>
      </w:r>
      <w:r w:rsidR="00C866BA" w:rsidRPr="00A439FF">
        <w:rPr>
          <w:lang w:val="es-ES_tradnl"/>
        </w:rPr>
        <w:t xml:space="preserve"> (Bolivi</w:t>
      </w:r>
      <w:r w:rsidR="00127B5C" w:rsidRPr="00A439FF">
        <w:rPr>
          <w:lang w:val="es-ES_tradnl"/>
        </w:rPr>
        <w:t>a</w:t>
      </w:r>
      <w:r w:rsidR="00C866BA" w:rsidRPr="00A439FF">
        <w:rPr>
          <w:lang w:val="es-ES_tradnl"/>
        </w:rPr>
        <w:t>)</w:t>
      </w:r>
      <w:r w:rsidR="00F354A9" w:rsidRPr="00A439FF">
        <w:rPr>
          <w:lang w:val="es-ES_tradnl"/>
        </w:rPr>
        <w:t>, en respuesta a las cuestiones planteadas en la sesión anterior</w:t>
      </w:r>
      <w:r w:rsidR="00232379" w:rsidRPr="00A439FF">
        <w:rPr>
          <w:lang w:val="es-ES_tradnl"/>
        </w:rPr>
        <w:t>,</w:t>
      </w:r>
      <w:r w:rsidR="00F354A9" w:rsidRPr="00A439FF">
        <w:rPr>
          <w:lang w:val="es-ES_tradnl"/>
        </w:rPr>
        <w:t xml:space="preserve"> </w:t>
      </w:r>
      <w:r w:rsidR="00CB00E8" w:rsidRPr="00A439FF">
        <w:rPr>
          <w:lang w:val="es-ES_tradnl"/>
        </w:rPr>
        <w:t xml:space="preserve">indica </w:t>
      </w:r>
      <w:r w:rsidR="00232379" w:rsidRPr="00A439FF">
        <w:rPr>
          <w:lang w:val="es-ES_tradnl"/>
        </w:rPr>
        <w:t xml:space="preserve">que </w:t>
      </w:r>
      <w:r w:rsidR="00C866BA" w:rsidRPr="00A439FF">
        <w:rPr>
          <w:lang w:val="es-ES_tradnl"/>
        </w:rPr>
        <w:t xml:space="preserve">la </w:t>
      </w:r>
      <w:r w:rsidR="00B730B5">
        <w:rPr>
          <w:lang w:val="es-ES_tradnl"/>
        </w:rPr>
        <w:t>L</w:t>
      </w:r>
      <w:r w:rsidR="00E4600F" w:rsidRPr="00A439FF">
        <w:rPr>
          <w:lang w:val="es-ES_tradnl"/>
        </w:rPr>
        <w:t>ey sobre trabajadores doméstico</w:t>
      </w:r>
      <w:r w:rsidR="00F354A9" w:rsidRPr="00A439FF">
        <w:rPr>
          <w:lang w:val="es-ES_tradnl"/>
        </w:rPr>
        <w:t>s</w:t>
      </w:r>
      <w:r w:rsidR="00E4600F" w:rsidRPr="00A439FF">
        <w:rPr>
          <w:lang w:val="es-ES_tradnl"/>
        </w:rPr>
        <w:t xml:space="preserve"> promulgada al final de </w:t>
      </w:r>
      <w:r w:rsidR="00C866BA" w:rsidRPr="00A439FF">
        <w:rPr>
          <w:lang w:val="es-ES_tradnl"/>
        </w:rPr>
        <w:t xml:space="preserve">2007, </w:t>
      </w:r>
      <w:r w:rsidR="00B730B5">
        <w:rPr>
          <w:lang w:val="es-ES_tradnl"/>
        </w:rPr>
        <w:t xml:space="preserve">en combinación </w:t>
      </w:r>
      <w:r w:rsidR="00232379" w:rsidRPr="00A439FF">
        <w:rPr>
          <w:lang w:val="es-ES_tradnl"/>
        </w:rPr>
        <w:t xml:space="preserve">con </w:t>
      </w:r>
      <w:r w:rsidR="00F354A9" w:rsidRPr="00A439FF">
        <w:rPr>
          <w:lang w:val="es-ES_tradnl"/>
        </w:rPr>
        <w:t>el Decreto Supremo que reglamenta el trabajo doméstico</w:t>
      </w:r>
      <w:r w:rsidR="00B730B5" w:rsidRPr="00B730B5">
        <w:rPr>
          <w:lang w:val="es-ES_tradnl"/>
        </w:rPr>
        <w:t xml:space="preserve"> </w:t>
      </w:r>
      <w:r w:rsidR="00B730B5" w:rsidRPr="00A439FF">
        <w:rPr>
          <w:lang w:val="es-ES_tradnl"/>
        </w:rPr>
        <w:t>desde enero de 2008</w:t>
      </w:r>
      <w:r w:rsidR="00F354A9" w:rsidRPr="00A439FF">
        <w:rPr>
          <w:lang w:val="es-ES_tradnl"/>
        </w:rPr>
        <w:t xml:space="preserve">, permite a los distintos trabajadores temporeros tener acceso a una pensión de jubilación equivalente al salario mínimo nacional. Se trata de un seguro que fija en </w:t>
      </w:r>
      <w:r w:rsidR="00CB00E8">
        <w:rPr>
          <w:lang w:val="es-ES_tradnl"/>
        </w:rPr>
        <w:t>solo</w:t>
      </w:r>
      <w:r w:rsidR="00F354A9" w:rsidRPr="00A439FF">
        <w:rPr>
          <w:lang w:val="es-ES_tradnl"/>
        </w:rPr>
        <w:t xml:space="preserve"> 15 años la duración mínima del trabajo necesario para tener derecho a </w:t>
      </w:r>
      <w:r w:rsidR="0031270F">
        <w:rPr>
          <w:lang w:val="es-ES_tradnl"/>
        </w:rPr>
        <w:t>esa prestación</w:t>
      </w:r>
      <w:r w:rsidR="00F354A9" w:rsidRPr="00A439FF">
        <w:rPr>
          <w:lang w:val="es-ES_tradnl"/>
        </w:rPr>
        <w:t>. También hay medidas de incentivo</w:t>
      </w:r>
      <w:r w:rsidR="006749FD" w:rsidRPr="00A439FF">
        <w:rPr>
          <w:lang w:val="es-ES_tradnl"/>
        </w:rPr>
        <w:t xml:space="preserve"> para los trabajadores autónomos</w:t>
      </w:r>
      <w:r w:rsidR="004723AD" w:rsidRPr="00A439FF">
        <w:rPr>
          <w:lang w:val="es-ES_tradnl"/>
        </w:rPr>
        <w:t>,</w:t>
      </w:r>
      <w:r w:rsidR="006749FD" w:rsidRPr="00A439FF">
        <w:rPr>
          <w:lang w:val="es-ES_tradnl"/>
        </w:rPr>
        <w:t xml:space="preserve"> que con frecuencia tienen </w:t>
      </w:r>
      <w:r w:rsidR="004723AD" w:rsidRPr="00A439FF">
        <w:rPr>
          <w:lang w:val="es-ES_tradnl"/>
        </w:rPr>
        <w:t xml:space="preserve">dificultades </w:t>
      </w:r>
      <w:r w:rsidR="006749FD" w:rsidRPr="00A439FF">
        <w:rPr>
          <w:lang w:val="es-ES_tradnl"/>
        </w:rPr>
        <w:t>al llegar a la edad de la jubilación</w:t>
      </w:r>
      <w:r w:rsidR="00C866BA" w:rsidRPr="00A439FF">
        <w:rPr>
          <w:lang w:val="es-ES_tradnl"/>
        </w:rPr>
        <w:t xml:space="preserve">. </w:t>
      </w:r>
      <w:r w:rsidR="009C116E" w:rsidRPr="00A439FF">
        <w:rPr>
          <w:lang w:val="es-ES_tradnl"/>
        </w:rPr>
        <w:t>La delegación de Bolivia recuerda a este respecto que</w:t>
      </w:r>
      <w:r w:rsidR="00EB34A3" w:rsidRPr="00A439FF">
        <w:rPr>
          <w:lang w:val="es-ES_tradnl"/>
        </w:rPr>
        <w:t>,</w:t>
      </w:r>
      <w:r w:rsidR="009C116E" w:rsidRPr="00A439FF">
        <w:rPr>
          <w:lang w:val="es-ES_tradnl"/>
        </w:rPr>
        <w:t xml:space="preserve"> según las disposiciones de la ley anteriormente en vigor</w:t>
      </w:r>
      <w:r w:rsidR="00B730B5">
        <w:rPr>
          <w:lang w:val="es-ES_tradnl"/>
        </w:rPr>
        <w:t>,</w:t>
      </w:r>
      <w:r w:rsidR="009C116E" w:rsidRPr="00A439FF">
        <w:rPr>
          <w:lang w:val="es-ES_tradnl"/>
        </w:rPr>
        <w:t xml:space="preserve"> la jubilación </w:t>
      </w:r>
      <w:r w:rsidR="0031270F">
        <w:rPr>
          <w:lang w:val="es-ES_tradnl"/>
        </w:rPr>
        <w:t xml:space="preserve">estaba fijada </w:t>
      </w:r>
      <w:r w:rsidR="009C116E" w:rsidRPr="00A439FF">
        <w:rPr>
          <w:lang w:val="es-ES_tradnl"/>
        </w:rPr>
        <w:t>en 65 años, edad que no se ajusta</w:t>
      </w:r>
      <w:r w:rsidR="00B730B5">
        <w:rPr>
          <w:lang w:val="es-ES_tradnl"/>
        </w:rPr>
        <w:t>ba</w:t>
      </w:r>
      <w:r w:rsidR="009C116E" w:rsidRPr="00A439FF">
        <w:rPr>
          <w:lang w:val="es-ES_tradnl"/>
        </w:rPr>
        <w:t xml:space="preserve"> a la esperanza de vida de la población boliviana</w:t>
      </w:r>
      <w:r w:rsidR="00B216E2" w:rsidRPr="00A439FF">
        <w:rPr>
          <w:lang w:val="es-ES_tradnl"/>
        </w:rPr>
        <w:t xml:space="preserve">. </w:t>
      </w:r>
      <w:r w:rsidR="009C116E" w:rsidRPr="00A439FF">
        <w:rPr>
          <w:lang w:val="es-ES_tradnl"/>
        </w:rPr>
        <w:t xml:space="preserve">El sistema de protección </w:t>
      </w:r>
      <w:r w:rsidR="00EB34A3" w:rsidRPr="00A439FF">
        <w:rPr>
          <w:lang w:val="es-ES_tradnl"/>
        </w:rPr>
        <w:t>vigente</w:t>
      </w:r>
      <w:r w:rsidR="009C116E" w:rsidRPr="00A439FF">
        <w:rPr>
          <w:lang w:val="es-ES_tradnl"/>
        </w:rPr>
        <w:t xml:space="preserve"> cubre también los riesgos profesionales y los accidentes distintos de los laborales y prevé que</w:t>
      </w:r>
      <w:r w:rsidR="00CF7B00" w:rsidRPr="00A439FF">
        <w:rPr>
          <w:lang w:val="es-ES_tradnl"/>
        </w:rPr>
        <w:t xml:space="preserve"> lo</w:t>
      </w:r>
      <w:r w:rsidR="0031270F">
        <w:rPr>
          <w:lang w:val="es-ES_tradnl"/>
        </w:rPr>
        <w:t>s trabajadores con derecho pueda</w:t>
      </w:r>
      <w:r w:rsidR="00CF7B00" w:rsidRPr="00A439FF">
        <w:rPr>
          <w:lang w:val="es-ES_tradnl"/>
        </w:rPr>
        <w:t>n beneficiarse también de la pensión de invalidez. Además, las personas que perciben un salario mensual superior a 34.650 bolivianos aportan una contribución de solidaridad</w:t>
      </w:r>
      <w:r w:rsidR="00C866BA" w:rsidRPr="00A439FF">
        <w:rPr>
          <w:lang w:val="es-ES_tradnl"/>
        </w:rPr>
        <w:t>.</w:t>
      </w:r>
    </w:p>
    <w:p w:rsidR="00C866BA" w:rsidRPr="00A439FF" w:rsidRDefault="00A079EE" w:rsidP="00A079EE">
      <w:pPr>
        <w:spacing w:after="240"/>
        <w:rPr>
          <w:lang w:val="es-ES_tradnl"/>
        </w:rPr>
      </w:pPr>
      <w:r w:rsidRPr="00A439FF">
        <w:rPr>
          <w:lang w:val="es-ES_tradnl"/>
        </w:rPr>
        <w:t>3.</w:t>
      </w:r>
      <w:r w:rsidRPr="00A439FF">
        <w:rPr>
          <w:lang w:val="es-ES_tradnl"/>
        </w:rPr>
        <w:tab/>
      </w:r>
      <w:r w:rsidR="00C866BA" w:rsidRPr="00A439FF">
        <w:rPr>
          <w:lang w:val="es-ES_tradnl"/>
        </w:rPr>
        <w:t xml:space="preserve">La </w:t>
      </w:r>
      <w:r w:rsidR="002D7B10" w:rsidRPr="00A439FF">
        <w:rPr>
          <w:lang w:val="es-ES_tradnl"/>
        </w:rPr>
        <w:t>delegación expone a continuación datos recientes relativos a la lucha contra la pobreza en el Estado parte.</w:t>
      </w:r>
      <w:r w:rsidR="00C866BA" w:rsidRPr="00A439FF">
        <w:rPr>
          <w:lang w:val="es-ES_tradnl"/>
        </w:rPr>
        <w:t xml:space="preserve"> </w:t>
      </w:r>
      <w:r w:rsidR="000A4C35" w:rsidRPr="00A439FF">
        <w:rPr>
          <w:lang w:val="es-ES_tradnl"/>
        </w:rPr>
        <w:t xml:space="preserve">Se </w:t>
      </w:r>
      <w:r w:rsidR="0031270F">
        <w:rPr>
          <w:lang w:val="es-ES_tradnl"/>
        </w:rPr>
        <w:t>ha puesto</w:t>
      </w:r>
      <w:r w:rsidR="000A4C35" w:rsidRPr="00A439FF">
        <w:rPr>
          <w:lang w:val="es-ES_tradnl"/>
        </w:rPr>
        <w:t xml:space="preserve"> en marcha una nueva estrategia de desarrollo con el objetivo de erradicar la pobreza y suprimir las desigualdades y la exclusión social, así como distribuir los recursos de manera más equitativa. El problema de la pobreza, </w:t>
      </w:r>
      <w:r w:rsidR="00B730B5">
        <w:rPr>
          <w:lang w:val="es-ES_tradnl"/>
        </w:rPr>
        <w:t>esencialmente</w:t>
      </w:r>
      <w:r w:rsidR="000A4C35" w:rsidRPr="00A439FF">
        <w:rPr>
          <w:lang w:val="es-ES_tradnl"/>
        </w:rPr>
        <w:t xml:space="preserve"> económic</w:t>
      </w:r>
      <w:r w:rsidR="0031270F">
        <w:rPr>
          <w:lang w:val="es-ES_tradnl"/>
        </w:rPr>
        <w:t>o</w:t>
      </w:r>
      <w:r w:rsidR="000A4C35" w:rsidRPr="00A439FF">
        <w:rPr>
          <w:lang w:val="es-ES_tradnl"/>
        </w:rPr>
        <w:t xml:space="preserve">, </w:t>
      </w:r>
      <w:r w:rsidR="0031270F">
        <w:rPr>
          <w:lang w:val="es-ES_tradnl"/>
        </w:rPr>
        <w:t>tiene</w:t>
      </w:r>
      <w:r w:rsidR="006B37AF">
        <w:rPr>
          <w:lang w:val="es-ES_tradnl"/>
        </w:rPr>
        <w:t xml:space="preserve"> </w:t>
      </w:r>
      <w:r w:rsidR="00B730B5">
        <w:rPr>
          <w:lang w:val="es-ES_tradnl"/>
        </w:rPr>
        <w:t xml:space="preserve">particular </w:t>
      </w:r>
      <w:r w:rsidR="000A4C35" w:rsidRPr="00A439FF">
        <w:rPr>
          <w:lang w:val="es-ES_tradnl"/>
        </w:rPr>
        <w:t>grave</w:t>
      </w:r>
      <w:r w:rsidR="00B730B5">
        <w:rPr>
          <w:lang w:val="es-ES_tradnl"/>
        </w:rPr>
        <w:t>dad</w:t>
      </w:r>
      <w:r w:rsidR="000A4C35" w:rsidRPr="00A439FF">
        <w:rPr>
          <w:lang w:val="es-ES_tradnl"/>
        </w:rPr>
        <w:t xml:space="preserve"> en Bolivia. Todas las medidas emprendidas comienzan a dar sus frutos, y ya se han conseguido algunos de los objetivos de desarrollo del Milenio, pero se trata de un proceso progresivo</w:t>
      </w:r>
      <w:r w:rsidR="00AD4CF1">
        <w:rPr>
          <w:lang w:val="es-ES_tradnl"/>
        </w:rPr>
        <w:t>.</w:t>
      </w:r>
    </w:p>
    <w:p w:rsidR="00C866BA" w:rsidRPr="00A439FF" w:rsidRDefault="00A079EE" w:rsidP="00A079EE">
      <w:pPr>
        <w:spacing w:after="240"/>
        <w:rPr>
          <w:lang w:val="es-ES_tradnl"/>
        </w:rPr>
      </w:pPr>
      <w:r w:rsidRPr="00A439FF">
        <w:rPr>
          <w:lang w:val="es-ES_tradnl"/>
        </w:rPr>
        <w:t>4.</w:t>
      </w:r>
      <w:r w:rsidRPr="00A439FF">
        <w:rPr>
          <w:lang w:val="es-ES_tradnl"/>
        </w:rPr>
        <w:tab/>
      </w:r>
      <w:r w:rsidR="00316B49" w:rsidRPr="00A439FF">
        <w:rPr>
          <w:lang w:val="es-ES_tradnl"/>
        </w:rPr>
        <w:t xml:space="preserve">El Sr. Chávez, recordando que tanto en Bolivia como en los países vecinos la riqueza se concentra en las manos de una proporción muy pequeña de la población </w:t>
      </w:r>
      <w:r w:rsidR="00F739D1">
        <w:rPr>
          <w:lang w:val="es-ES_tradnl"/>
        </w:rPr>
        <w:t>(</w:t>
      </w:r>
      <w:r w:rsidR="00AD4CF1">
        <w:rPr>
          <w:lang w:val="es-ES_tradnl"/>
        </w:rPr>
        <w:t xml:space="preserve">el </w:t>
      </w:r>
      <w:r w:rsidR="00F739D1">
        <w:rPr>
          <w:lang w:val="es-ES_tradnl"/>
        </w:rPr>
        <w:t>10</w:t>
      </w:r>
      <w:r w:rsidR="00C866BA" w:rsidRPr="00A439FF">
        <w:rPr>
          <w:lang w:val="es-ES_tradnl"/>
        </w:rPr>
        <w:t>%),</w:t>
      </w:r>
      <w:r w:rsidR="00316B49" w:rsidRPr="00A439FF">
        <w:rPr>
          <w:lang w:val="es-ES_tradnl"/>
        </w:rPr>
        <w:t xml:space="preserve"> </w:t>
      </w:r>
      <w:r w:rsidR="00AD4CF1" w:rsidRPr="00A439FF">
        <w:rPr>
          <w:lang w:val="es-ES_tradnl"/>
        </w:rPr>
        <w:t xml:space="preserve">dice </w:t>
      </w:r>
      <w:r w:rsidR="00316B49" w:rsidRPr="00A439FF">
        <w:rPr>
          <w:lang w:val="es-ES_tradnl"/>
        </w:rPr>
        <w:t xml:space="preserve">que </w:t>
      </w:r>
      <w:r w:rsidR="00AD3C4A" w:rsidRPr="00A439FF">
        <w:rPr>
          <w:lang w:val="es-ES_tradnl"/>
        </w:rPr>
        <w:t xml:space="preserve">en los próximos años </w:t>
      </w:r>
      <w:r w:rsidR="00316B49" w:rsidRPr="00A439FF">
        <w:rPr>
          <w:lang w:val="es-ES_tradnl"/>
        </w:rPr>
        <w:t xml:space="preserve">las autoridades tienen la esperanza de reducir </w:t>
      </w:r>
      <w:r w:rsidR="00F739D1" w:rsidRPr="00A439FF">
        <w:rPr>
          <w:lang w:val="es-ES_tradnl"/>
        </w:rPr>
        <w:t xml:space="preserve">en 10 puntos </w:t>
      </w:r>
      <w:r w:rsidR="00316B49" w:rsidRPr="00A439FF">
        <w:rPr>
          <w:lang w:val="es-ES_tradnl"/>
        </w:rPr>
        <w:t>la brecha entre ricos y pobres</w:t>
      </w:r>
      <w:r w:rsidR="00C866BA" w:rsidRPr="00A439FF">
        <w:rPr>
          <w:lang w:val="es-ES_tradnl"/>
        </w:rPr>
        <w:t xml:space="preserve">, </w:t>
      </w:r>
      <w:r w:rsidR="00AD3C4A">
        <w:rPr>
          <w:lang w:val="es-ES_tradnl"/>
        </w:rPr>
        <w:t xml:space="preserve">sobre todo mediante el fortalecimiento de </w:t>
      </w:r>
      <w:r w:rsidR="00316B49" w:rsidRPr="00A439FF">
        <w:rPr>
          <w:lang w:val="es-ES_tradnl"/>
        </w:rPr>
        <w:t>las políticas actuales en materia de salud, educación y vivienda</w:t>
      </w:r>
      <w:r w:rsidR="00C866BA" w:rsidRPr="00A439FF">
        <w:rPr>
          <w:lang w:val="es-ES_tradnl"/>
        </w:rPr>
        <w:t xml:space="preserve">. </w:t>
      </w:r>
      <w:r w:rsidR="00316B49" w:rsidRPr="00A439FF">
        <w:rPr>
          <w:lang w:val="es-ES_tradnl"/>
        </w:rPr>
        <w:t xml:space="preserve">El éxito de la actuación </w:t>
      </w:r>
      <w:r w:rsidR="00A13B23">
        <w:rPr>
          <w:lang w:val="es-ES_tradnl"/>
        </w:rPr>
        <w:t>emprendida</w:t>
      </w:r>
      <w:r w:rsidR="00316B49" w:rsidRPr="00A439FF">
        <w:rPr>
          <w:lang w:val="es-ES_tradnl"/>
        </w:rPr>
        <w:t xml:space="preserve"> </w:t>
      </w:r>
      <w:r w:rsidR="00AD3C4A">
        <w:rPr>
          <w:lang w:val="es-ES_tradnl"/>
        </w:rPr>
        <w:t>radica</w:t>
      </w:r>
      <w:r w:rsidR="00316B49" w:rsidRPr="00A439FF">
        <w:rPr>
          <w:lang w:val="es-ES_tradnl"/>
        </w:rPr>
        <w:t xml:space="preserve"> en la continuidad de los programas puestos en marcha, pero el Gobierno puede felicitarse ya de la política económica</w:t>
      </w:r>
      <w:r w:rsidR="006875D8" w:rsidRPr="00A439FF">
        <w:rPr>
          <w:lang w:val="es-ES_tradnl"/>
        </w:rPr>
        <w:t xml:space="preserve"> que se aplica desde hace dos años, gracias a la cual se ha </w:t>
      </w:r>
      <w:r w:rsidR="00A13B23">
        <w:rPr>
          <w:lang w:val="es-ES_tradnl"/>
        </w:rPr>
        <w:t xml:space="preserve">vuelto a </w:t>
      </w:r>
      <w:r w:rsidR="00AD4CF1">
        <w:rPr>
          <w:lang w:val="es-ES_tradnl"/>
        </w:rPr>
        <w:t>sacar</w:t>
      </w:r>
      <w:r w:rsidR="006875D8" w:rsidRPr="00A439FF">
        <w:rPr>
          <w:lang w:val="es-ES_tradnl"/>
        </w:rPr>
        <w:t xml:space="preserve"> a flote el país</w:t>
      </w:r>
      <w:r w:rsidR="00C866BA" w:rsidRPr="00A439FF">
        <w:rPr>
          <w:lang w:val="es-ES_tradnl"/>
        </w:rPr>
        <w:t xml:space="preserve">. </w:t>
      </w:r>
      <w:r w:rsidR="006875D8" w:rsidRPr="00A439FF">
        <w:rPr>
          <w:lang w:val="es-ES_tradnl"/>
        </w:rPr>
        <w:t>Es una garantía de seguridad y estabilidad que debería tranquilizar a los donantes y alentarlos a prestar de nuevo su apoyo a las autoridades</w:t>
      </w:r>
      <w:r w:rsidR="00A13B23">
        <w:rPr>
          <w:lang w:val="es-ES_tradnl"/>
        </w:rPr>
        <w:t>,</w:t>
      </w:r>
      <w:r w:rsidR="006875D8" w:rsidRPr="00A439FF">
        <w:rPr>
          <w:lang w:val="es-ES_tradnl"/>
        </w:rPr>
        <w:t xml:space="preserve"> a fin de que puedan continuar </w:t>
      </w:r>
      <w:r w:rsidR="00A13B23">
        <w:rPr>
          <w:lang w:val="es-ES_tradnl"/>
        </w:rPr>
        <w:t>aplic</w:t>
      </w:r>
      <w:r w:rsidR="00803394">
        <w:rPr>
          <w:lang w:val="es-ES_tradnl"/>
        </w:rPr>
        <w:t>a</w:t>
      </w:r>
      <w:r w:rsidR="00527765">
        <w:rPr>
          <w:lang w:val="es-ES_tradnl"/>
        </w:rPr>
        <w:t>ndo</w:t>
      </w:r>
      <w:r w:rsidR="00803394">
        <w:rPr>
          <w:lang w:val="es-ES_tradnl"/>
        </w:rPr>
        <w:t xml:space="preserve"> </w:t>
      </w:r>
      <w:r w:rsidR="00527765">
        <w:rPr>
          <w:lang w:val="es-ES_tradnl"/>
        </w:rPr>
        <w:t>las</w:t>
      </w:r>
      <w:r w:rsidR="00803394">
        <w:rPr>
          <w:lang w:val="es-ES_tradnl"/>
        </w:rPr>
        <w:t xml:space="preserve"> políticas</w:t>
      </w:r>
      <w:r w:rsidR="00C866BA" w:rsidRPr="00A439FF">
        <w:rPr>
          <w:lang w:val="es-ES_tradnl"/>
        </w:rPr>
        <w:t>.</w:t>
      </w:r>
    </w:p>
    <w:p w:rsidR="00C866BA" w:rsidRPr="00A439FF" w:rsidRDefault="00A079EE" w:rsidP="00923E0C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5.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13B23">
        <w:rPr>
          <w:lang w:val="es-ES_tradnl"/>
        </w:rPr>
        <w:t>S</w:t>
      </w:r>
      <w:r w:rsidR="00793153" w:rsidRPr="00A13B23">
        <w:rPr>
          <w:lang w:val="es-ES_tradnl"/>
        </w:rPr>
        <w:t>r</w:t>
      </w:r>
      <w:r w:rsidR="00127B5C" w:rsidRPr="00A13B23">
        <w:rPr>
          <w:lang w:val="es-ES_tradnl"/>
        </w:rPr>
        <w:t>.</w:t>
      </w:r>
      <w:r w:rsidR="00F50EB2" w:rsidRPr="00A13B23">
        <w:rPr>
          <w:lang w:val="es-ES_tradnl"/>
        </w:rPr>
        <w:t xml:space="preserve"> </w:t>
      </w:r>
      <w:r w:rsidR="00803394" w:rsidRPr="00A13B23">
        <w:rPr>
          <w:lang w:val="es-ES_tradnl"/>
        </w:rPr>
        <w:t>Chávez</w:t>
      </w:r>
      <w:r w:rsidR="00C866BA" w:rsidRPr="00A439FF">
        <w:rPr>
          <w:lang w:val="es-ES_tradnl"/>
        </w:rPr>
        <w:t xml:space="preserve"> </w:t>
      </w:r>
      <w:r w:rsidR="00DF53DA" w:rsidRPr="00A439FF">
        <w:rPr>
          <w:lang w:val="es-ES_tradnl"/>
        </w:rPr>
        <w:t>añade</w:t>
      </w:r>
      <w:r w:rsidR="008E4344" w:rsidRPr="00A439FF">
        <w:rPr>
          <w:lang w:val="es-ES_tradnl"/>
        </w:rPr>
        <w:t xml:space="preserve"> que</w:t>
      </w:r>
      <w:r w:rsidR="00AD3C4A">
        <w:rPr>
          <w:lang w:val="es-ES_tradnl"/>
        </w:rPr>
        <w:t>,</w:t>
      </w:r>
      <w:r w:rsidR="008E4344" w:rsidRPr="00A439FF">
        <w:rPr>
          <w:lang w:val="es-ES_tradnl"/>
        </w:rPr>
        <w:t xml:space="preserve"> en relación con </w:t>
      </w:r>
      <w:r w:rsidR="00DF53DA" w:rsidRPr="00A439FF">
        <w:rPr>
          <w:lang w:val="es-ES_tradnl"/>
        </w:rPr>
        <w:t xml:space="preserve">la violencia contra los menores y las categorías vulnerables de la población, en 2007 se llevó a cabo un programa en favor de las víctimas de violencia, </w:t>
      </w:r>
      <w:r w:rsidR="00AD3C4A">
        <w:rPr>
          <w:lang w:val="es-ES_tradnl"/>
        </w:rPr>
        <w:t>gracias al cual se</w:t>
      </w:r>
      <w:r w:rsidR="00DF53DA" w:rsidRPr="00A439FF">
        <w:rPr>
          <w:lang w:val="es-ES_tradnl"/>
        </w:rPr>
        <w:t xml:space="preserve"> estableció en todos los municipios del país una estructura que </w:t>
      </w:r>
      <w:r w:rsidR="00803394">
        <w:rPr>
          <w:lang w:val="es-ES_tradnl"/>
        </w:rPr>
        <w:t xml:space="preserve">les </w:t>
      </w:r>
      <w:r w:rsidR="00DF53DA" w:rsidRPr="00A439FF">
        <w:rPr>
          <w:lang w:val="es-ES_tradnl"/>
        </w:rPr>
        <w:t>ofrece la posibilidad</w:t>
      </w:r>
      <w:r w:rsidR="008E4344" w:rsidRPr="00A439FF">
        <w:rPr>
          <w:lang w:val="es-ES_tradnl"/>
        </w:rPr>
        <w:t xml:space="preserve"> de obtener reparación y de acceder a cuidados médicos, asistencia psicológica e información jurídica, a fin de evitarle</w:t>
      </w:r>
      <w:r w:rsidR="00803394">
        <w:rPr>
          <w:lang w:val="es-ES_tradnl"/>
        </w:rPr>
        <w:t>s</w:t>
      </w:r>
      <w:r w:rsidR="008E4344" w:rsidRPr="00A439FF">
        <w:rPr>
          <w:lang w:val="es-ES_tradnl"/>
        </w:rPr>
        <w:t xml:space="preserve"> una doble victimización</w:t>
      </w:r>
      <w:r w:rsidR="00C866BA" w:rsidRPr="00A439FF">
        <w:rPr>
          <w:lang w:val="es-ES_tradnl"/>
        </w:rPr>
        <w:t>.</w:t>
      </w:r>
    </w:p>
    <w:p w:rsidR="00C866BA" w:rsidRPr="00A439FF" w:rsidRDefault="00A079EE" w:rsidP="00923E0C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6.</w:t>
      </w:r>
      <w:r w:rsidR="00C866BA"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La </w:t>
      </w:r>
      <w:r w:rsidR="00127B5C" w:rsidRPr="00A439FF">
        <w:rPr>
          <w:b/>
          <w:lang w:val="es-ES_tradnl"/>
        </w:rPr>
        <w:t>Sra.</w:t>
      </w:r>
      <w:r w:rsidR="00F50EB2" w:rsidRPr="00A439FF">
        <w:rPr>
          <w:b/>
          <w:lang w:val="es-ES_tradnl"/>
        </w:rPr>
        <w:t xml:space="preserve"> </w:t>
      </w:r>
      <w:r w:rsidR="00C866BA" w:rsidRPr="00A439FF">
        <w:rPr>
          <w:b/>
          <w:lang w:val="es-ES_tradnl"/>
        </w:rPr>
        <w:t>URENA</w:t>
      </w:r>
      <w:r w:rsidR="00C866BA" w:rsidRPr="00A439FF">
        <w:rPr>
          <w:lang w:val="es-ES_tradnl"/>
        </w:rPr>
        <w:t xml:space="preserve"> (</w:t>
      </w:r>
      <w:r w:rsidR="00F22BB2" w:rsidRPr="00A439FF">
        <w:rPr>
          <w:lang w:val="es-ES_tradnl"/>
        </w:rPr>
        <w:t>Bolivia)</w:t>
      </w:r>
      <w:r w:rsidR="00C866BA" w:rsidRPr="00A439FF">
        <w:rPr>
          <w:lang w:val="es-ES_tradnl"/>
        </w:rPr>
        <w:t xml:space="preserve"> </w:t>
      </w:r>
      <w:r w:rsidR="00106F53">
        <w:rPr>
          <w:lang w:val="es-ES_tradnl"/>
        </w:rPr>
        <w:t>hace</w:t>
      </w:r>
      <w:r w:rsidR="00763643" w:rsidRPr="00A439FF">
        <w:rPr>
          <w:lang w:val="es-ES_tradnl"/>
        </w:rPr>
        <w:t xml:space="preserve"> algunas </w:t>
      </w:r>
      <w:r w:rsidR="00106F53">
        <w:rPr>
          <w:lang w:val="es-ES_tradnl"/>
        </w:rPr>
        <w:t xml:space="preserve">aclaraciones en relación con </w:t>
      </w:r>
      <w:r w:rsidR="00763643" w:rsidRPr="00A439FF">
        <w:rPr>
          <w:lang w:val="es-ES_tradnl"/>
        </w:rPr>
        <w:t xml:space="preserve">los derechos del niño y el adolescente. En el ámbito institucional, el </w:t>
      </w:r>
      <w:r w:rsidR="00763643" w:rsidRPr="00A439FF">
        <w:rPr>
          <w:szCs w:val="24"/>
          <w:lang w:val="es-ES_tradnl" w:eastAsia="es-ES_tradnl"/>
        </w:rPr>
        <w:t>Viceministerio de Género</w:t>
      </w:r>
      <w:r w:rsidR="00106F53">
        <w:rPr>
          <w:szCs w:val="24"/>
          <w:lang w:val="es-ES_tradnl" w:eastAsia="es-ES_tradnl"/>
        </w:rPr>
        <w:t xml:space="preserve"> y Asuntos</w:t>
      </w:r>
      <w:r w:rsidR="00763643" w:rsidRPr="00A439FF">
        <w:rPr>
          <w:szCs w:val="24"/>
          <w:lang w:val="es-ES_tradnl" w:eastAsia="es-ES_tradnl"/>
        </w:rPr>
        <w:t xml:space="preserve"> Generacionales</w:t>
      </w:r>
      <w:r w:rsidR="00106F53">
        <w:rPr>
          <w:szCs w:val="24"/>
          <w:lang w:val="es-ES_tradnl" w:eastAsia="es-ES_tradnl"/>
        </w:rPr>
        <w:t xml:space="preserve"> está elaborando </w:t>
      </w:r>
      <w:r w:rsidR="00763643" w:rsidRPr="00A439FF">
        <w:rPr>
          <w:lang w:val="es-ES_tradnl"/>
        </w:rPr>
        <w:t>en la actualidad un plan quinquenal en favor de los niños y los adolescentes.</w:t>
      </w:r>
      <w:r w:rsidR="00C866BA" w:rsidRPr="00A439FF">
        <w:rPr>
          <w:lang w:val="es-ES_tradnl"/>
        </w:rPr>
        <w:t xml:space="preserve"> </w:t>
      </w:r>
      <w:r w:rsidR="00F71FBB" w:rsidRPr="00A439FF">
        <w:rPr>
          <w:lang w:val="es-ES_tradnl"/>
        </w:rPr>
        <w:t>Tras recordar que Bolivia</w:t>
      </w:r>
      <w:r w:rsidR="00106F53">
        <w:rPr>
          <w:lang w:val="es-ES_tradnl"/>
        </w:rPr>
        <w:t xml:space="preserve"> ha ratificado </w:t>
      </w:r>
      <w:r w:rsidR="00F71FBB" w:rsidRPr="00A439FF">
        <w:rPr>
          <w:lang w:val="es-ES_tradnl"/>
        </w:rPr>
        <w:t>la Convención sobre los Derechos d</w:t>
      </w:r>
      <w:r w:rsidR="002A11EB">
        <w:rPr>
          <w:lang w:val="es-ES_tradnl"/>
        </w:rPr>
        <w:t>el Niño, puntualiza que la Ley n</w:t>
      </w:r>
      <w:r w:rsidR="00F71FBB" w:rsidRPr="00A439FF">
        <w:rPr>
          <w:lang w:val="es-ES_tradnl"/>
        </w:rPr>
        <w:t>úm.</w:t>
      </w:r>
      <w:r w:rsidR="00803394">
        <w:rPr>
          <w:lang w:val="es-ES_tradnl"/>
        </w:rPr>
        <w:t> </w:t>
      </w:r>
      <w:r w:rsidR="00106F53">
        <w:rPr>
          <w:lang w:val="es-ES_tradnl"/>
        </w:rPr>
        <w:t xml:space="preserve">2026 </w:t>
      </w:r>
      <w:r w:rsidR="00C866BA" w:rsidRPr="00A439FF">
        <w:rPr>
          <w:lang w:val="es-ES_tradnl"/>
        </w:rPr>
        <w:t xml:space="preserve">o </w:t>
      </w:r>
      <w:r w:rsidR="00F71FBB" w:rsidRPr="00A439FF">
        <w:rPr>
          <w:szCs w:val="22"/>
          <w:lang w:val="es-ES_tradnl"/>
        </w:rPr>
        <w:t>Código Niño, Niña y Adolescente</w:t>
      </w:r>
      <w:r w:rsidR="00C866BA" w:rsidRPr="00A439FF">
        <w:rPr>
          <w:lang w:val="es-ES_tradnl"/>
        </w:rPr>
        <w:t xml:space="preserve">, </w:t>
      </w:r>
      <w:r w:rsidR="00F71FBB" w:rsidRPr="00A439FF">
        <w:rPr>
          <w:lang w:val="es-ES_tradnl"/>
        </w:rPr>
        <w:t xml:space="preserve">cuyo texto se comunicará </w:t>
      </w:r>
      <w:r w:rsidR="00A439FF">
        <w:rPr>
          <w:lang w:val="es-ES_tradnl"/>
        </w:rPr>
        <w:t>a los miembros del Comité, prohí</w:t>
      </w:r>
      <w:r w:rsidR="00F71FBB" w:rsidRPr="00A439FF">
        <w:rPr>
          <w:lang w:val="es-ES_tradnl"/>
        </w:rPr>
        <w:t xml:space="preserve">be expresamente en sus artículos </w:t>
      </w:r>
      <w:r w:rsidR="00A151C0" w:rsidRPr="00A439FF">
        <w:rPr>
          <w:lang w:val="es-ES_tradnl"/>
        </w:rPr>
        <w:t xml:space="preserve">108 </w:t>
      </w:r>
      <w:r w:rsidR="00F71FBB" w:rsidRPr="00A439FF">
        <w:rPr>
          <w:lang w:val="es-ES_tradnl"/>
        </w:rPr>
        <w:t>a</w:t>
      </w:r>
      <w:r w:rsidR="00A151C0" w:rsidRPr="00A439FF">
        <w:rPr>
          <w:lang w:val="es-ES_tradnl"/>
        </w:rPr>
        <w:t> </w:t>
      </w:r>
      <w:r w:rsidR="00C866BA" w:rsidRPr="00A439FF">
        <w:rPr>
          <w:lang w:val="es-ES_tradnl"/>
        </w:rPr>
        <w:t xml:space="preserve">110 </w:t>
      </w:r>
      <w:r w:rsidR="00F71FBB" w:rsidRPr="00A439FF">
        <w:rPr>
          <w:lang w:val="es-ES_tradnl"/>
        </w:rPr>
        <w:t>cualquier castigo corporal y toda forma de violencia contra los niños, tanto en el entorno familiar como en el medio escolar</w:t>
      </w:r>
      <w:r w:rsidR="00106F53">
        <w:rPr>
          <w:lang w:val="es-ES_tradnl"/>
        </w:rPr>
        <w:t>,</w:t>
      </w:r>
      <w:r w:rsidR="00F71FBB" w:rsidRPr="00A439FF">
        <w:rPr>
          <w:lang w:val="es-ES_tradnl"/>
        </w:rPr>
        <w:t xml:space="preserve"> y da una definición precisa</w:t>
      </w:r>
      <w:r w:rsidR="00106F53">
        <w:rPr>
          <w:lang w:val="es-ES_tradnl"/>
        </w:rPr>
        <w:t xml:space="preserve"> de </w:t>
      </w:r>
      <w:r w:rsidR="000279B7" w:rsidRPr="00A439FF">
        <w:rPr>
          <w:lang w:val="es-ES_tradnl"/>
        </w:rPr>
        <w:t>«</w:t>
      </w:r>
      <w:r w:rsidR="00F71FBB" w:rsidRPr="00A439FF">
        <w:rPr>
          <w:lang w:val="es-ES_tradnl"/>
        </w:rPr>
        <w:t>malos tratos</w:t>
      </w:r>
      <w:r w:rsidR="000279B7" w:rsidRPr="00A439FF">
        <w:rPr>
          <w:lang w:val="es-ES_tradnl"/>
        </w:rPr>
        <w:t>»</w:t>
      </w:r>
      <w:r w:rsidR="00C866BA" w:rsidRPr="00A439FF">
        <w:rPr>
          <w:lang w:val="es-ES_tradnl"/>
        </w:rPr>
        <w:t xml:space="preserve">. </w:t>
      </w:r>
      <w:r w:rsidR="00F71FBB" w:rsidRPr="00A439FF">
        <w:rPr>
          <w:lang w:val="es-ES_tradnl"/>
        </w:rPr>
        <w:t>En el artículo</w:t>
      </w:r>
      <w:r w:rsidR="00803394">
        <w:rPr>
          <w:lang w:val="es-ES_tradnl"/>
        </w:rPr>
        <w:t> </w:t>
      </w:r>
      <w:r w:rsidR="00C866BA" w:rsidRPr="00A439FF">
        <w:rPr>
          <w:lang w:val="es-ES_tradnl"/>
        </w:rPr>
        <w:t xml:space="preserve">6 </w:t>
      </w:r>
      <w:r w:rsidR="00F71FBB" w:rsidRPr="00A439FF">
        <w:rPr>
          <w:lang w:val="es-ES_tradnl"/>
        </w:rPr>
        <w:t>se estipula que toda norma nacional se debe interpretar siempre desde la perspectiva del interés superior del niño y el adolescente</w:t>
      </w:r>
      <w:r w:rsidR="00C866BA" w:rsidRPr="00A439FF">
        <w:rPr>
          <w:lang w:val="es-ES_tradnl"/>
        </w:rPr>
        <w:t xml:space="preserve">. </w:t>
      </w:r>
      <w:r w:rsidR="00F71FBB" w:rsidRPr="00A439FF">
        <w:rPr>
          <w:lang w:val="es-ES_tradnl"/>
        </w:rPr>
        <w:t xml:space="preserve">Por otra parte, hay </w:t>
      </w:r>
      <w:r w:rsidR="002D4D10">
        <w:rPr>
          <w:lang w:val="es-ES_tradnl"/>
        </w:rPr>
        <w:t>defensores de la infancia</w:t>
      </w:r>
      <w:r w:rsidR="008A2D49" w:rsidRPr="00A439FF">
        <w:rPr>
          <w:lang w:val="es-ES_tradnl"/>
        </w:rPr>
        <w:t xml:space="preserve"> encargados de recibir las denuncias, pero también de promover y difundir los derechos del niño</w:t>
      </w:r>
      <w:r w:rsidR="00803394">
        <w:rPr>
          <w:lang w:val="es-ES_tradnl"/>
        </w:rPr>
        <w:t>.</w:t>
      </w:r>
    </w:p>
    <w:p w:rsidR="00A56801" w:rsidRPr="00A439FF" w:rsidRDefault="00A079EE" w:rsidP="00A56801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7.</w:t>
      </w:r>
      <w:r w:rsidRPr="00A439FF">
        <w:rPr>
          <w:lang w:val="es-ES_tradnl"/>
        </w:rPr>
        <w:tab/>
      </w:r>
      <w:r w:rsidR="00AD5EAB" w:rsidRPr="00A439FF">
        <w:rPr>
          <w:lang w:val="es-ES_tradnl"/>
        </w:rPr>
        <w:t>El</w:t>
      </w:r>
      <w:r w:rsidR="00C866BA" w:rsidRPr="00A439FF">
        <w:rPr>
          <w:lang w:val="es-ES_tradnl"/>
        </w:rPr>
        <w:t xml:space="preserve"> </w:t>
      </w:r>
      <w:r w:rsidR="002908DE" w:rsidRPr="00A439FF">
        <w:rPr>
          <w:rFonts w:ascii="TimesNewRoman" w:hAnsi="TimesNewRoman" w:cs="TimesNewRoman"/>
          <w:szCs w:val="24"/>
          <w:lang w:val="es-ES_tradnl" w:eastAsia="es-ES_tradnl"/>
        </w:rPr>
        <w:t>Consejo Nacional de Migración</w:t>
      </w:r>
      <w:r w:rsidR="00C866BA" w:rsidRPr="00A439FF">
        <w:rPr>
          <w:lang w:val="es-ES_tradnl"/>
        </w:rPr>
        <w:t>,</w:t>
      </w:r>
      <w:r w:rsidR="00F16A8D" w:rsidRPr="00A439FF">
        <w:rPr>
          <w:lang w:val="es-ES_tradnl"/>
        </w:rPr>
        <w:t xml:space="preserve"> de creación reciente, está elaborando</w:t>
      </w:r>
      <w:r w:rsidR="005847AE" w:rsidRPr="00A439FF">
        <w:rPr>
          <w:lang w:val="es-ES_tradnl"/>
        </w:rPr>
        <w:t>,</w:t>
      </w:r>
      <w:r w:rsidR="00F16A8D" w:rsidRPr="00A439FF">
        <w:rPr>
          <w:lang w:val="es-ES_tradnl"/>
        </w:rPr>
        <w:t xml:space="preserve"> en colaboración con la sociedad civil y con organizaciones de migrantes</w:t>
      </w:r>
      <w:r w:rsidR="005847AE" w:rsidRPr="00A439FF">
        <w:rPr>
          <w:lang w:val="es-ES_tradnl"/>
        </w:rPr>
        <w:t>,</w:t>
      </w:r>
      <w:r w:rsidR="00F16A8D" w:rsidRPr="00A439FF">
        <w:rPr>
          <w:lang w:val="es-ES_tradnl"/>
        </w:rPr>
        <w:t xml:space="preserve"> un proyecto de ley sobre las migraciones</w:t>
      </w:r>
      <w:r w:rsidR="00C866BA" w:rsidRPr="00A439FF">
        <w:rPr>
          <w:lang w:val="es-ES_tradnl"/>
        </w:rPr>
        <w:t xml:space="preserve">, </w:t>
      </w:r>
      <w:r w:rsidR="00F16A8D" w:rsidRPr="00A439FF">
        <w:rPr>
          <w:lang w:val="es-ES_tradnl"/>
        </w:rPr>
        <w:t xml:space="preserve">que debería corregir las numerosas incoherencias del Decreto Supremo de </w:t>
      </w:r>
      <w:r w:rsidR="00C866BA" w:rsidRPr="00A439FF">
        <w:rPr>
          <w:lang w:val="es-ES_tradnl"/>
        </w:rPr>
        <w:t xml:space="preserve">1996 </w:t>
      </w:r>
      <w:r w:rsidR="00F16A8D" w:rsidRPr="00A439FF">
        <w:rPr>
          <w:lang w:val="es-ES_tradnl"/>
        </w:rPr>
        <w:t>que</w:t>
      </w:r>
      <w:r w:rsidR="00186D84">
        <w:rPr>
          <w:lang w:val="es-ES_tradnl"/>
        </w:rPr>
        <w:t> </w:t>
      </w:r>
      <w:r w:rsidR="00F16A8D" w:rsidRPr="00A439FF">
        <w:rPr>
          <w:lang w:val="es-ES_tradnl"/>
        </w:rPr>
        <w:t>todavía</w:t>
      </w:r>
      <w:r w:rsidR="00106F53">
        <w:rPr>
          <w:lang w:val="es-ES_tradnl"/>
        </w:rPr>
        <w:t xml:space="preserve"> rige </w:t>
      </w:r>
      <w:r w:rsidR="00F16A8D" w:rsidRPr="00A439FF">
        <w:rPr>
          <w:lang w:val="es-ES_tradnl"/>
        </w:rPr>
        <w:t>las cuestiones relativas a la migración</w:t>
      </w:r>
      <w:r w:rsidR="00803394">
        <w:rPr>
          <w:lang w:val="es-ES_tradnl"/>
        </w:rPr>
        <w:t>.</w:t>
      </w:r>
    </w:p>
    <w:p w:rsidR="00500928" w:rsidRPr="00A439FF" w:rsidRDefault="00A079EE" w:rsidP="00500928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8.</w:t>
      </w:r>
      <w:r w:rsidRPr="00A439FF">
        <w:rPr>
          <w:lang w:val="es-ES_tradnl"/>
        </w:rPr>
        <w:tab/>
      </w:r>
      <w:r w:rsidR="0093546C" w:rsidRPr="00A439FF">
        <w:rPr>
          <w:lang w:val="es-ES_tradnl"/>
        </w:rPr>
        <w:t>Por otra parte</w:t>
      </w:r>
      <w:r w:rsidR="00C866BA" w:rsidRPr="00A439FF">
        <w:rPr>
          <w:lang w:val="es-ES_tradnl"/>
        </w:rPr>
        <w:t>, la</w:t>
      </w:r>
      <w:r w:rsidR="002D4D10">
        <w:rPr>
          <w:lang w:val="es-ES_tradnl"/>
        </w:rPr>
        <w:t xml:space="preserve"> Ley n</w:t>
      </w:r>
      <w:r w:rsidR="005847AE" w:rsidRPr="00A439FF">
        <w:rPr>
          <w:lang w:val="es-ES_tradnl"/>
        </w:rPr>
        <w:t>úm. </w:t>
      </w:r>
      <w:r w:rsidR="00C866BA" w:rsidRPr="00A439FF">
        <w:rPr>
          <w:lang w:val="es-ES_tradnl"/>
        </w:rPr>
        <w:t>3325</w:t>
      </w:r>
      <w:r w:rsidR="005847AE" w:rsidRPr="00A439FF">
        <w:rPr>
          <w:lang w:val="es-ES_tradnl"/>
        </w:rPr>
        <w:t>,</w:t>
      </w:r>
      <w:r w:rsidR="00C866BA" w:rsidRPr="00A439FF">
        <w:rPr>
          <w:lang w:val="es-ES_tradnl"/>
        </w:rPr>
        <w:t xml:space="preserve"> de</w:t>
      </w:r>
      <w:r w:rsidR="005847AE" w:rsidRPr="00A439FF">
        <w:rPr>
          <w:lang w:val="es-ES_tradnl"/>
        </w:rPr>
        <w:t xml:space="preserve"> enero de </w:t>
      </w:r>
      <w:r w:rsidR="00C866BA" w:rsidRPr="00A439FF">
        <w:rPr>
          <w:lang w:val="es-ES_tradnl"/>
        </w:rPr>
        <w:t>2006</w:t>
      </w:r>
      <w:r w:rsidR="005847AE" w:rsidRPr="00A439FF">
        <w:rPr>
          <w:lang w:val="es-ES_tradnl"/>
        </w:rPr>
        <w:t>,</w:t>
      </w:r>
      <w:r w:rsidR="00500928" w:rsidRPr="00A439FF">
        <w:rPr>
          <w:rFonts w:cs="Tahoma"/>
          <w:lang w:val="es-ES_tradnl"/>
        </w:rPr>
        <w:t xml:space="preserve"> contra la </w:t>
      </w:r>
      <w:r w:rsidR="00803394">
        <w:rPr>
          <w:rFonts w:cs="Tahoma"/>
          <w:lang w:val="es-ES_tradnl"/>
        </w:rPr>
        <w:t>t</w:t>
      </w:r>
      <w:r w:rsidR="00500928" w:rsidRPr="00A439FF">
        <w:rPr>
          <w:rFonts w:cs="Tahoma"/>
          <w:lang w:val="es-ES_tradnl"/>
        </w:rPr>
        <w:t xml:space="preserve">rata y </w:t>
      </w:r>
      <w:r w:rsidR="00803394">
        <w:rPr>
          <w:rFonts w:cs="Tahoma"/>
          <w:lang w:val="es-ES_tradnl"/>
        </w:rPr>
        <w:t>t</w:t>
      </w:r>
      <w:r w:rsidR="00500928" w:rsidRPr="00A439FF">
        <w:rPr>
          <w:rFonts w:cs="Tahoma"/>
          <w:lang w:val="es-ES_tradnl"/>
        </w:rPr>
        <w:t xml:space="preserve">ráfico de </w:t>
      </w:r>
      <w:r w:rsidR="00803394">
        <w:rPr>
          <w:rFonts w:cs="Tahoma"/>
          <w:lang w:val="es-ES_tradnl"/>
        </w:rPr>
        <w:t>p</w:t>
      </w:r>
      <w:r w:rsidR="00500928" w:rsidRPr="00A439FF">
        <w:rPr>
          <w:rFonts w:cs="Tahoma"/>
          <w:lang w:val="es-ES_tradnl"/>
        </w:rPr>
        <w:t>ersonas</w:t>
      </w:r>
      <w:r w:rsidR="00C866BA" w:rsidRPr="00A439FF">
        <w:rPr>
          <w:lang w:val="es-ES_tradnl"/>
        </w:rPr>
        <w:t xml:space="preserve">, </w:t>
      </w:r>
      <w:r w:rsidR="0093546C" w:rsidRPr="00A439FF">
        <w:rPr>
          <w:lang w:val="es-ES_tradnl"/>
        </w:rPr>
        <w:t xml:space="preserve">ya en vigor en el país, además de </w:t>
      </w:r>
      <w:r w:rsidR="00E21E36" w:rsidRPr="00A439FF">
        <w:rPr>
          <w:lang w:val="es-ES_tradnl"/>
        </w:rPr>
        <w:t>determinar y calificar los delitos en ese ámbito los tipifica como infracción penal</w:t>
      </w:r>
      <w:r w:rsidR="00562238">
        <w:rPr>
          <w:lang w:val="es-ES_tradnl"/>
        </w:rPr>
        <w:t>,</w:t>
      </w:r>
      <w:r w:rsidR="00E21E36" w:rsidRPr="00A439FF">
        <w:rPr>
          <w:lang w:val="es-ES_tradnl"/>
        </w:rPr>
        <w:t xml:space="preserve"> y establece igualmente la creación del </w:t>
      </w:r>
      <w:r w:rsidR="00562238">
        <w:rPr>
          <w:lang w:val="es-ES_tradnl"/>
        </w:rPr>
        <w:t>Consejo Nacional Interministerial contra la Trata y Tráfico de P</w:t>
      </w:r>
      <w:r w:rsidR="006B6162" w:rsidRPr="00A439FF">
        <w:rPr>
          <w:lang w:val="es-ES_tradnl"/>
        </w:rPr>
        <w:t>ersonas</w:t>
      </w:r>
      <w:r w:rsidR="00C866BA" w:rsidRPr="00A439FF">
        <w:rPr>
          <w:lang w:val="es-ES_tradnl"/>
        </w:rPr>
        <w:t xml:space="preserve">, </w:t>
      </w:r>
      <w:r w:rsidR="006B6162" w:rsidRPr="00A439FF">
        <w:rPr>
          <w:lang w:val="es-ES_tradnl"/>
        </w:rPr>
        <w:t>bajo la tutela del Ministerio de Justicia</w:t>
      </w:r>
      <w:r w:rsidR="00C866BA" w:rsidRPr="00A439FF">
        <w:rPr>
          <w:lang w:val="es-ES_tradnl"/>
        </w:rPr>
        <w:t>.</w:t>
      </w:r>
      <w:r w:rsidR="00A20593" w:rsidRPr="00A439FF">
        <w:rPr>
          <w:lang w:val="es-ES_tradnl"/>
        </w:rPr>
        <w:t xml:space="preserve"> </w:t>
      </w:r>
      <w:r w:rsidR="002D4D10">
        <w:rPr>
          <w:lang w:val="es-ES_tradnl"/>
        </w:rPr>
        <w:t>E</w:t>
      </w:r>
      <w:r w:rsidR="00803394">
        <w:rPr>
          <w:lang w:val="es-ES_tradnl"/>
        </w:rPr>
        <w:t>s</w:t>
      </w:r>
      <w:r w:rsidR="002D4D10" w:rsidRPr="00A439FF">
        <w:rPr>
          <w:lang w:val="es-ES_tradnl"/>
        </w:rPr>
        <w:t>e Consejo</w:t>
      </w:r>
      <w:r w:rsidR="002D4D10">
        <w:rPr>
          <w:lang w:val="es-ES_tradnl"/>
        </w:rPr>
        <w:t>,</w:t>
      </w:r>
      <w:r w:rsidR="00562238">
        <w:rPr>
          <w:lang w:val="es-ES_tradnl"/>
        </w:rPr>
        <w:t xml:space="preserve"> que ha </w:t>
      </w:r>
      <w:r w:rsidR="00803394">
        <w:rPr>
          <w:lang w:val="es-ES_tradnl"/>
        </w:rPr>
        <w:t>constatado que hay</w:t>
      </w:r>
      <w:r w:rsidR="00562238">
        <w:rPr>
          <w:lang w:val="es-ES_tradnl"/>
        </w:rPr>
        <w:t xml:space="preserve"> </w:t>
      </w:r>
      <w:r w:rsidR="00A637EA" w:rsidRPr="00A439FF">
        <w:rPr>
          <w:lang w:val="es-ES_tradnl"/>
        </w:rPr>
        <w:t>algunas lagunas que conviene llenar, en particular la ausencia de diferenciación neta</w:t>
      </w:r>
      <w:r w:rsidR="00C866BA" w:rsidRPr="00A439FF">
        <w:rPr>
          <w:lang w:val="es-ES_tradnl"/>
        </w:rPr>
        <w:t xml:space="preserve"> entre </w:t>
      </w:r>
      <w:r w:rsidR="00A637EA" w:rsidRPr="00A439FF">
        <w:rPr>
          <w:lang w:val="es-ES_tradnl"/>
        </w:rPr>
        <w:t xml:space="preserve">las víctimas y los responsables de la trata y el tráfico, está poniendo a punto </w:t>
      </w:r>
      <w:r w:rsidR="002D4D10">
        <w:rPr>
          <w:lang w:val="es-ES_tradnl"/>
        </w:rPr>
        <w:t>en la actualidad</w:t>
      </w:r>
      <w:r w:rsidR="00A637EA" w:rsidRPr="00A439FF">
        <w:rPr>
          <w:lang w:val="es-ES_tradnl"/>
        </w:rPr>
        <w:t xml:space="preserve"> un proyecto de creación de casas de acogida para las víctimas</w:t>
      </w:r>
      <w:r w:rsidR="00562238">
        <w:rPr>
          <w:lang w:val="es-ES_tradnl"/>
        </w:rPr>
        <w:t>,</w:t>
      </w:r>
      <w:r w:rsidR="00A637EA" w:rsidRPr="00A439FF">
        <w:rPr>
          <w:lang w:val="es-ES_tradnl"/>
        </w:rPr>
        <w:t xml:space="preserve"> </w:t>
      </w:r>
      <w:r w:rsidR="00803394">
        <w:rPr>
          <w:lang w:val="es-ES_tradnl"/>
        </w:rPr>
        <w:t xml:space="preserve">al </w:t>
      </w:r>
      <w:r w:rsidR="00A637EA" w:rsidRPr="00A439FF">
        <w:rPr>
          <w:lang w:val="es-ES_tradnl"/>
        </w:rPr>
        <w:t>que</w:t>
      </w:r>
      <w:r w:rsidR="00562238">
        <w:rPr>
          <w:lang w:val="es-ES_tradnl"/>
        </w:rPr>
        <w:t xml:space="preserve"> </w:t>
      </w:r>
      <w:r w:rsidR="00A637EA" w:rsidRPr="00A439FF">
        <w:rPr>
          <w:lang w:val="es-ES_tradnl"/>
        </w:rPr>
        <w:t>el Gobierno</w:t>
      </w:r>
      <w:r w:rsidR="00803394" w:rsidRPr="00803394">
        <w:rPr>
          <w:lang w:val="es-ES_tradnl"/>
        </w:rPr>
        <w:t xml:space="preserve"> </w:t>
      </w:r>
      <w:r w:rsidR="00803394">
        <w:rPr>
          <w:lang w:val="es-ES_tradnl"/>
        </w:rPr>
        <w:t xml:space="preserve">presta </w:t>
      </w:r>
      <w:r w:rsidR="00803394" w:rsidRPr="00A439FF">
        <w:rPr>
          <w:lang w:val="es-ES_tradnl"/>
        </w:rPr>
        <w:t xml:space="preserve">toda </w:t>
      </w:r>
      <w:r w:rsidR="00803394">
        <w:rPr>
          <w:lang w:val="es-ES_tradnl"/>
        </w:rPr>
        <w:t>su</w:t>
      </w:r>
      <w:r w:rsidR="00803394" w:rsidRPr="00A439FF">
        <w:rPr>
          <w:lang w:val="es-ES_tradnl"/>
        </w:rPr>
        <w:t xml:space="preserve"> atención</w:t>
      </w:r>
      <w:r w:rsidR="00A637EA" w:rsidRPr="00A439FF">
        <w:rPr>
          <w:lang w:val="es-ES_tradnl"/>
        </w:rPr>
        <w:t>, a pesar de las dificultades que se han encontrado para su financiación</w:t>
      </w:r>
      <w:r w:rsidR="00803394">
        <w:rPr>
          <w:lang w:val="es-ES_tradnl"/>
        </w:rPr>
        <w:t>.</w:t>
      </w:r>
    </w:p>
    <w:p w:rsidR="00500928" w:rsidRPr="00A439FF" w:rsidRDefault="00A079EE" w:rsidP="00500928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9.</w:t>
      </w:r>
      <w:r w:rsidR="00C866BA"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La </w:t>
      </w:r>
      <w:r w:rsidR="00127B5C" w:rsidRPr="00A439FF">
        <w:rPr>
          <w:b/>
          <w:lang w:val="es-ES_tradnl"/>
        </w:rPr>
        <w:t>Sra.</w:t>
      </w:r>
      <w:r w:rsidR="00F50EB2" w:rsidRPr="00A439FF">
        <w:rPr>
          <w:b/>
          <w:lang w:val="es-ES_tradnl"/>
        </w:rPr>
        <w:t xml:space="preserve"> </w:t>
      </w:r>
      <w:r w:rsidR="00C866BA" w:rsidRPr="00A439FF">
        <w:rPr>
          <w:b/>
          <w:lang w:val="es-ES_tradnl"/>
        </w:rPr>
        <w:t>BARAHONA RIERA</w:t>
      </w:r>
      <w:r w:rsidR="00C866BA" w:rsidRPr="00A439FF">
        <w:rPr>
          <w:lang w:val="es-ES_tradnl"/>
        </w:rPr>
        <w:t xml:space="preserve"> </w:t>
      </w:r>
      <w:r w:rsidR="00703D39" w:rsidRPr="00A439FF">
        <w:rPr>
          <w:lang w:val="es-ES_tradnl"/>
        </w:rPr>
        <w:t>pide al Estado parte que</w:t>
      </w:r>
      <w:r w:rsidR="00562238">
        <w:rPr>
          <w:lang w:val="es-ES_tradnl"/>
        </w:rPr>
        <w:t xml:space="preserve"> aclare </w:t>
      </w:r>
      <w:r w:rsidR="00703D39" w:rsidRPr="00A439FF">
        <w:rPr>
          <w:lang w:val="es-ES_tradnl"/>
        </w:rPr>
        <w:t xml:space="preserve">cuál es su política agrícola, </w:t>
      </w:r>
      <w:r w:rsidR="00562238">
        <w:rPr>
          <w:lang w:val="es-ES_tradnl"/>
        </w:rPr>
        <w:t xml:space="preserve">y </w:t>
      </w:r>
      <w:r w:rsidR="00703D39" w:rsidRPr="00A439FF">
        <w:rPr>
          <w:lang w:val="es-ES_tradnl"/>
        </w:rPr>
        <w:t xml:space="preserve">desea saber </w:t>
      </w:r>
      <w:r w:rsidR="00D67EE3" w:rsidRPr="00A439FF">
        <w:rPr>
          <w:lang w:val="es-ES_tradnl"/>
        </w:rPr>
        <w:t xml:space="preserve">en particular </w:t>
      </w:r>
      <w:r w:rsidR="00703D39" w:rsidRPr="00A439FF">
        <w:rPr>
          <w:lang w:val="es-ES_tradnl"/>
        </w:rPr>
        <w:t>si ya se</w:t>
      </w:r>
      <w:r w:rsidR="00562238">
        <w:rPr>
          <w:lang w:val="es-ES_tradnl"/>
        </w:rPr>
        <w:t xml:space="preserve"> han adoptado </w:t>
      </w:r>
      <w:r w:rsidR="00703D39" w:rsidRPr="00A439FF">
        <w:rPr>
          <w:lang w:val="es-ES_tradnl"/>
        </w:rPr>
        <w:t>las medidas previstas</w:t>
      </w:r>
      <w:r w:rsidR="00D67EE3" w:rsidRPr="00A439FF">
        <w:rPr>
          <w:lang w:val="es-ES_tradnl"/>
        </w:rPr>
        <w:t xml:space="preserve"> de lucha </w:t>
      </w:r>
      <w:r w:rsidR="00703D39" w:rsidRPr="00A439FF">
        <w:rPr>
          <w:lang w:val="es-ES_tradnl"/>
        </w:rPr>
        <w:t xml:space="preserve">contra los monocultivos </w:t>
      </w:r>
      <w:r w:rsidR="0001472A" w:rsidRPr="00A439FF">
        <w:rPr>
          <w:lang w:val="es-ES_tradnl"/>
        </w:rPr>
        <w:t>o si están todavía en la fase de proyecto</w:t>
      </w:r>
      <w:r w:rsidR="00803394">
        <w:rPr>
          <w:lang w:val="es-ES_tradnl"/>
        </w:rPr>
        <w:t>.</w:t>
      </w:r>
    </w:p>
    <w:p w:rsidR="00500928" w:rsidRPr="00A439FF" w:rsidRDefault="00A079EE" w:rsidP="00500928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10.</w:t>
      </w:r>
      <w:r w:rsidR="00C866BA"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F50EB2" w:rsidRPr="00A439FF">
        <w:rPr>
          <w:b/>
          <w:lang w:val="es-ES_tradnl"/>
        </w:rPr>
        <w:t xml:space="preserve"> </w:t>
      </w:r>
      <w:r w:rsidR="00C866BA" w:rsidRPr="00A439FF">
        <w:rPr>
          <w:b/>
          <w:lang w:val="es-ES_tradnl"/>
        </w:rPr>
        <w:t>PILLAY</w:t>
      </w:r>
      <w:r w:rsidR="00C866BA" w:rsidRPr="00A439FF">
        <w:rPr>
          <w:lang w:val="es-ES_tradnl"/>
        </w:rPr>
        <w:t xml:space="preserve"> </w:t>
      </w:r>
      <w:r w:rsidR="00C120CC" w:rsidRPr="00A439FF">
        <w:rPr>
          <w:lang w:val="es-ES_tradnl"/>
        </w:rPr>
        <w:t xml:space="preserve">recuerda que no obtuvo respuesta a su pregunta sobre </w:t>
      </w:r>
      <w:r w:rsidR="00623147" w:rsidRPr="00A439FF">
        <w:rPr>
          <w:lang w:val="es-ES_tradnl"/>
        </w:rPr>
        <w:t xml:space="preserve">los desalojos forzosos </w:t>
      </w:r>
      <w:r w:rsidR="00C120CC" w:rsidRPr="00A439FF">
        <w:rPr>
          <w:lang w:val="es-ES_tradnl"/>
        </w:rPr>
        <w:t xml:space="preserve">y, refiriéndose a la </w:t>
      </w:r>
      <w:r w:rsidR="00623147" w:rsidRPr="00A439FF">
        <w:rPr>
          <w:lang w:val="es-ES_tradnl"/>
        </w:rPr>
        <w:t>Observación g</w:t>
      </w:r>
      <w:r w:rsidR="00C120CC" w:rsidRPr="00A439FF">
        <w:rPr>
          <w:lang w:val="es-ES_tradnl"/>
        </w:rPr>
        <w:t xml:space="preserve">eneral </w:t>
      </w:r>
      <w:r w:rsidR="002D4D10">
        <w:rPr>
          <w:lang w:val="es-ES_tradnl"/>
        </w:rPr>
        <w:t>n</w:t>
      </w:r>
      <w:r w:rsidR="002D4D10" w:rsidRPr="00A439FF">
        <w:rPr>
          <w:lang w:val="es-ES_tradnl"/>
        </w:rPr>
        <w:t>úm</w:t>
      </w:r>
      <w:r w:rsidR="00623147" w:rsidRPr="00A439FF">
        <w:rPr>
          <w:lang w:val="es-ES_tradnl"/>
        </w:rPr>
        <w:t>.</w:t>
      </w:r>
      <w:r w:rsidR="00803394">
        <w:rPr>
          <w:lang w:val="es-ES_tradnl"/>
        </w:rPr>
        <w:t> </w:t>
      </w:r>
      <w:r w:rsidR="00C120CC" w:rsidRPr="00A439FF">
        <w:rPr>
          <w:lang w:val="es-ES_tradnl"/>
        </w:rPr>
        <w:t>7 del Comité</w:t>
      </w:r>
      <w:r w:rsidR="00623147" w:rsidRPr="00A439FF">
        <w:rPr>
          <w:lang w:val="es-ES_tradnl"/>
        </w:rPr>
        <w:t xml:space="preserve"> sobre el </w:t>
      </w:r>
      <w:r w:rsidR="002D4D10">
        <w:rPr>
          <w:lang w:val="es-ES_tradnl"/>
        </w:rPr>
        <w:t>derecho a una vivienda adecuada</w:t>
      </w:r>
      <w:r w:rsidR="00623147" w:rsidRPr="00A439FF">
        <w:rPr>
          <w:lang w:val="es-ES_tradnl"/>
        </w:rPr>
        <w:t>: desalojos forzosos</w:t>
      </w:r>
      <w:r w:rsidR="00C866BA" w:rsidRPr="00A439FF">
        <w:rPr>
          <w:lang w:val="es-ES_tradnl"/>
        </w:rPr>
        <w:t xml:space="preserve">, </w:t>
      </w:r>
      <w:r w:rsidR="00623147" w:rsidRPr="00A439FF">
        <w:rPr>
          <w:lang w:val="es-ES_tradnl"/>
        </w:rPr>
        <w:t>pide a la delegación de Bolivia que incluya en el tercer informe periódico datos desglosados sobre los grupos desfavorecidos y marginados de la población</w:t>
      </w:r>
      <w:r w:rsidR="00C866BA" w:rsidRPr="00A439FF">
        <w:rPr>
          <w:lang w:val="es-ES_tradnl"/>
        </w:rPr>
        <w:t>.</w:t>
      </w:r>
      <w:r w:rsidR="00D44497" w:rsidRPr="00A439FF">
        <w:rPr>
          <w:lang w:val="es-ES_tradnl"/>
        </w:rPr>
        <w:t xml:space="preserve"> También desea </w:t>
      </w:r>
      <w:r w:rsidR="002D4D10">
        <w:rPr>
          <w:lang w:val="es-ES_tradnl"/>
        </w:rPr>
        <w:t>conocer</w:t>
      </w:r>
      <w:r w:rsidR="00D44497" w:rsidRPr="00A439FF">
        <w:rPr>
          <w:lang w:val="es-ES_tradnl"/>
        </w:rPr>
        <w:t xml:space="preserve"> con detalle la amplitud del fenómeno de las personas sin hogar en Bolivia y las </w:t>
      </w:r>
      <w:r w:rsidR="001001AA" w:rsidRPr="00A439FF">
        <w:rPr>
          <w:lang w:val="es-ES_tradnl"/>
        </w:rPr>
        <w:t>medidas</w:t>
      </w:r>
      <w:r w:rsidR="00D44497" w:rsidRPr="00A439FF">
        <w:rPr>
          <w:lang w:val="es-ES_tradnl"/>
        </w:rPr>
        <w:t xml:space="preserve"> adoptadas, a corto y largo plazo, para</w:t>
      </w:r>
      <w:r w:rsidR="00562238">
        <w:rPr>
          <w:lang w:val="es-ES_tradnl"/>
        </w:rPr>
        <w:t xml:space="preserve"> ponerle </w:t>
      </w:r>
      <w:r w:rsidR="00D44497" w:rsidRPr="00A439FF">
        <w:rPr>
          <w:lang w:val="es-ES_tradnl"/>
        </w:rPr>
        <w:t>remedio</w:t>
      </w:r>
      <w:r w:rsidR="00500928" w:rsidRPr="00A439FF">
        <w:rPr>
          <w:lang w:val="es-ES_tradnl"/>
        </w:rPr>
        <w:t>.</w:t>
      </w:r>
    </w:p>
    <w:p w:rsidR="00500928" w:rsidRPr="00A439FF" w:rsidRDefault="00A079EE" w:rsidP="00500928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11.</w:t>
      </w:r>
      <w:r w:rsidR="00C866BA"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F50EB2" w:rsidRPr="00A439FF">
        <w:rPr>
          <w:b/>
          <w:lang w:val="es-ES_tradnl"/>
        </w:rPr>
        <w:t xml:space="preserve"> </w:t>
      </w:r>
      <w:r w:rsidR="00C866BA" w:rsidRPr="00A439FF">
        <w:rPr>
          <w:b/>
          <w:lang w:val="es-ES_tradnl"/>
        </w:rPr>
        <w:t>SADI</w:t>
      </w:r>
      <w:r w:rsidR="00C866BA" w:rsidRPr="00A439FF">
        <w:rPr>
          <w:lang w:val="es-ES_tradnl"/>
        </w:rPr>
        <w:t xml:space="preserve"> </w:t>
      </w:r>
      <w:r w:rsidR="001001AA" w:rsidRPr="00A439FF">
        <w:rPr>
          <w:lang w:val="es-ES_tradnl"/>
        </w:rPr>
        <w:t xml:space="preserve">pregunta </w:t>
      </w:r>
      <w:r w:rsidR="000857FA" w:rsidRPr="00A439FF">
        <w:rPr>
          <w:lang w:val="es-ES_tradnl"/>
        </w:rPr>
        <w:t xml:space="preserve">qué </w:t>
      </w:r>
      <w:r w:rsidR="001001AA" w:rsidRPr="00A439FF">
        <w:rPr>
          <w:lang w:val="es-ES_tradnl"/>
        </w:rPr>
        <w:t xml:space="preserve">medidas </w:t>
      </w:r>
      <w:r w:rsidR="000857FA" w:rsidRPr="00A439FF">
        <w:rPr>
          <w:lang w:val="es-ES_tradnl"/>
        </w:rPr>
        <w:t>se</w:t>
      </w:r>
      <w:r w:rsidR="00563D85">
        <w:rPr>
          <w:lang w:val="es-ES_tradnl"/>
        </w:rPr>
        <w:t xml:space="preserve"> han adoptado exactamente </w:t>
      </w:r>
      <w:r w:rsidR="001001AA" w:rsidRPr="00A439FF">
        <w:rPr>
          <w:lang w:val="es-ES_tradnl"/>
        </w:rPr>
        <w:t>para aplicar la política de lucha contra los biocombustibles</w:t>
      </w:r>
      <w:r w:rsidR="00563D85">
        <w:rPr>
          <w:lang w:val="es-ES_tradnl"/>
        </w:rPr>
        <w:t>,</w:t>
      </w:r>
      <w:r w:rsidR="000857FA" w:rsidRPr="00A439FF">
        <w:rPr>
          <w:lang w:val="es-ES_tradnl"/>
        </w:rPr>
        <w:t xml:space="preserve"> en beneficio del derecho a la alimentación</w:t>
      </w:r>
      <w:r w:rsidR="00C866BA" w:rsidRPr="00A439FF">
        <w:rPr>
          <w:lang w:val="es-ES_tradnl"/>
        </w:rPr>
        <w:t xml:space="preserve">. </w:t>
      </w:r>
      <w:r w:rsidR="002E672D" w:rsidRPr="00A439FF">
        <w:rPr>
          <w:lang w:val="es-ES_tradnl"/>
        </w:rPr>
        <w:t>Teniendo en cuenta la función de</w:t>
      </w:r>
      <w:r w:rsidR="00563D85">
        <w:rPr>
          <w:lang w:val="es-ES_tradnl"/>
        </w:rPr>
        <w:t xml:space="preserve"> liderazgo </w:t>
      </w:r>
      <w:r w:rsidR="002E672D" w:rsidRPr="00A439FF">
        <w:rPr>
          <w:lang w:val="es-ES_tradnl"/>
        </w:rPr>
        <w:t>as</w:t>
      </w:r>
      <w:r w:rsidR="00803394">
        <w:rPr>
          <w:lang w:val="es-ES_tradnl"/>
        </w:rPr>
        <w:t>umida por el Estado parte en es</w:t>
      </w:r>
      <w:r w:rsidR="002E672D" w:rsidRPr="00A439FF">
        <w:rPr>
          <w:lang w:val="es-ES_tradnl"/>
        </w:rPr>
        <w:t xml:space="preserve">a lucha y el hecho de que algunos de sus vecinos </w:t>
      </w:r>
      <w:r w:rsidR="000279B7" w:rsidRPr="00A439FF">
        <w:rPr>
          <w:lang w:val="es-ES_tradnl"/>
        </w:rPr>
        <w:t>− </w:t>
      </w:r>
      <w:r w:rsidR="002E672D" w:rsidRPr="00A439FF">
        <w:rPr>
          <w:lang w:val="es-ES_tradnl"/>
        </w:rPr>
        <w:t>en particular el Brasil</w:t>
      </w:r>
      <w:r w:rsidR="00803394">
        <w:rPr>
          <w:lang w:val="es-ES_tradnl"/>
        </w:rPr>
        <w:t> </w:t>
      </w:r>
      <w:r w:rsidR="00C866BA" w:rsidRPr="00A439FF">
        <w:rPr>
          <w:lang w:val="es-ES_tradnl"/>
        </w:rPr>
        <w:t xml:space="preserve">– </w:t>
      </w:r>
      <w:r w:rsidR="00DB0633" w:rsidRPr="00A439FF">
        <w:rPr>
          <w:lang w:val="es-ES_tradnl"/>
        </w:rPr>
        <w:t>están fuertemente comprometidos con la producción de biocombustibles</w:t>
      </w:r>
      <w:r w:rsidR="00C866BA" w:rsidRPr="00A439FF">
        <w:rPr>
          <w:lang w:val="es-ES_tradnl"/>
        </w:rPr>
        <w:t>,</w:t>
      </w:r>
      <w:r w:rsidR="00563D85">
        <w:rPr>
          <w:lang w:val="es-ES_tradnl"/>
        </w:rPr>
        <w:t xml:space="preserve"> será </w:t>
      </w:r>
      <w:r w:rsidR="00FD3DCF" w:rsidRPr="00A439FF">
        <w:rPr>
          <w:lang w:val="es-ES_tradnl"/>
        </w:rPr>
        <w:t>interesante saber</w:t>
      </w:r>
      <w:r w:rsidR="00563D85">
        <w:rPr>
          <w:lang w:val="es-ES_tradnl"/>
        </w:rPr>
        <w:t xml:space="preserve"> qué </w:t>
      </w:r>
      <w:r w:rsidR="00FD3DCF" w:rsidRPr="00A439FF">
        <w:rPr>
          <w:lang w:val="es-ES_tradnl"/>
        </w:rPr>
        <w:t xml:space="preserve">medidas eficaces </w:t>
      </w:r>
      <w:r w:rsidR="00563D85">
        <w:rPr>
          <w:lang w:val="es-ES_tradnl"/>
        </w:rPr>
        <w:t xml:space="preserve">se aplican </w:t>
      </w:r>
      <w:r w:rsidR="00803394">
        <w:rPr>
          <w:lang w:val="es-ES_tradnl"/>
        </w:rPr>
        <w:t>en es</w:t>
      </w:r>
      <w:r w:rsidR="00FD3DCF" w:rsidRPr="00A439FF">
        <w:rPr>
          <w:lang w:val="es-ES_tradnl"/>
        </w:rPr>
        <w:t>e ámbito y qué resultados se</w:t>
      </w:r>
      <w:r w:rsidR="00563D85">
        <w:rPr>
          <w:lang w:val="es-ES_tradnl"/>
        </w:rPr>
        <w:t xml:space="preserve"> obtienen</w:t>
      </w:r>
      <w:r w:rsidR="00803394">
        <w:rPr>
          <w:lang w:val="es-ES_tradnl"/>
        </w:rPr>
        <w:t>.</w:t>
      </w:r>
    </w:p>
    <w:p w:rsidR="00500928" w:rsidRPr="00A439FF" w:rsidRDefault="00A079EE" w:rsidP="00500928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12.</w:t>
      </w:r>
      <w:r w:rsidR="00C866BA"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F50EB2" w:rsidRPr="00A439FF">
        <w:rPr>
          <w:b/>
          <w:lang w:val="es-ES_tradnl"/>
        </w:rPr>
        <w:t xml:space="preserve"> </w:t>
      </w:r>
      <w:r w:rsidR="00127B5C" w:rsidRPr="00A439FF">
        <w:rPr>
          <w:b/>
          <w:lang w:val="es-ES_tradnl"/>
        </w:rPr>
        <w:t>CHÁVEZ</w:t>
      </w:r>
      <w:r w:rsidR="00C866BA" w:rsidRPr="00A439FF">
        <w:rPr>
          <w:lang w:val="es-ES_tradnl"/>
        </w:rPr>
        <w:t xml:space="preserve"> (</w:t>
      </w:r>
      <w:r w:rsidR="00F22BB2" w:rsidRPr="00A439FF">
        <w:rPr>
          <w:lang w:val="es-ES_tradnl"/>
        </w:rPr>
        <w:t>Bolivia)</w:t>
      </w:r>
      <w:r w:rsidR="00DB6319" w:rsidRPr="00A439FF">
        <w:rPr>
          <w:lang w:val="es-ES_tradnl"/>
        </w:rPr>
        <w:t xml:space="preserve"> recuerda la existencia del Programa de </w:t>
      </w:r>
      <w:r w:rsidR="00765EB6">
        <w:rPr>
          <w:lang w:val="es-ES_tradnl"/>
        </w:rPr>
        <w:t>v</w:t>
      </w:r>
      <w:r w:rsidR="00DB6319" w:rsidRPr="00A439FF">
        <w:rPr>
          <w:lang w:val="es-ES_tradnl"/>
        </w:rPr>
        <w:t xml:space="preserve">ivienda </w:t>
      </w:r>
      <w:r w:rsidR="00765EB6">
        <w:rPr>
          <w:lang w:val="es-ES_tradnl"/>
        </w:rPr>
        <w:t>s</w:t>
      </w:r>
      <w:r w:rsidR="00DB6319" w:rsidRPr="00A439FF">
        <w:rPr>
          <w:lang w:val="es-ES_tradnl"/>
        </w:rPr>
        <w:t xml:space="preserve">ocial y </w:t>
      </w:r>
      <w:r w:rsidR="00765EB6">
        <w:rPr>
          <w:lang w:val="es-ES_tradnl"/>
        </w:rPr>
        <w:t>s</w:t>
      </w:r>
      <w:r w:rsidR="00DB6319" w:rsidRPr="00A439FF">
        <w:rPr>
          <w:lang w:val="es-ES_tradnl"/>
        </w:rPr>
        <w:t>olidaria</w:t>
      </w:r>
      <w:r w:rsidR="00765EB6">
        <w:rPr>
          <w:lang w:val="es-ES_tradnl"/>
        </w:rPr>
        <w:t>,</w:t>
      </w:r>
      <w:r w:rsidR="00DB6319" w:rsidRPr="00A439FF">
        <w:rPr>
          <w:lang w:val="es-ES_tradnl"/>
        </w:rPr>
        <w:t xml:space="preserve"> de ámbito nacional</w:t>
      </w:r>
      <w:r w:rsidR="00C866BA" w:rsidRPr="00A439FF">
        <w:rPr>
          <w:lang w:val="es-ES_tradnl"/>
        </w:rPr>
        <w:t xml:space="preserve">, </w:t>
      </w:r>
      <w:r w:rsidR="00DB6319" w:rsidRPr="00A439FF">
        <w:rPr>
          <w:lang w:val="es-ES_tradnl"/>
        </w:rPr>
        <w:t>cuyo objetivo es proporcionar una vivienda a las personas necesitadas, es decir</w:t>
      </w:r>
      <w:r w:rsidR="001054FE">
        <w:rPr>
          <w:lang w:val="es-ES_tradnl"/>
        </w:rPr>
        <w:t xml:space="preserve">, una parte muy grande </w:t>
      </w:r>
      <w:r w:rsidR="00DB6319" w:rsidRPr="00A439FF">
        <w:rPr>
          <w:lang w:val="es-ES_tradnl"/>
        </w:rPr>
        <w:t>de la población,</w:t>
      </w:r>
      <w:r w:rsidR="00D66413" w:rsidRPr="00A439FF">
        <w:rPr>
          <w:lang w:val="es-ES_tradnl"/>
        </w:rPr>
        <w:t xml:space="preserve"> sobre todo </w:t>
      </w:r>
      <w:r w:rsidR="00DB6319" w:rsidRPr="00A439FF">
        <w:rPr>
          <w:lang w:val="es-ES_tradnl"/>
        </w:rPr>
        <w:t>en las zonas urbanas y en la periferia de las grandes ciudades</w:t>
      </w:r>
      <w:r w:rsidR="00C866BA" w:rsidRPr="00A439FF">
        <w:rPr>
          <w:lang w:val="es-ES_tradnl"/>
        </w:rPr>
        <w:t xml:space="preserve">. </w:t>
      </w:r>
      <w:r w:rsidR="00D66413" w:rsidRPr="00A439FF">
        <w:rPr>
          <w:lang w:val="es-ES_tradnl"/>
        </w:rPr>
        <w:t xml:space="preserve">El problema de los desalojos forzosos persiste desde hace 50 años y se remonta a la primera ley </w:t>
      </w:r>
      <w:r w:rsidR="00F418F6" w:rsidRPr="00A439FF">
        <w:rPr>
          <w:lang w:val="es-ES_tradnl"/>
        </w:rPr>
        <w:t>en este ámbito</w:t>
      </w:r>
      <w:r w:rsidR="00C866BA" w:rsidRPr="00A439FF">
        <w:rPr>
          <w:lang w:val="es-ES_tradnl"/>
        </w:rPr>
        <w:t xml:space="preserve"> </w:t>
      </w:r>
      <w:r w:rsidR="002D4D10">
        <w:rPr>
          <w:lang w:val="es-ES_tradnl"/>
        </w:rPr>
        <w:t>aprobada</w:t>
      </w:r>
      <w:r w:rsidR="00B53F6B" w:rsidRPr="00A439FF">
        <w:rPr>
          <w:lang w:val="es-ES_tradnl"/>
        </w:rPr>
        <w:t xml:space="preserve"> en </w:t>
      </w:r>
      <w:r w:rsidR="00C866BA" w:rsidRPr="00A439FF">
        <w:rPr>
          <w:lang w:val="es-ES_tradnl"/>
        </w:rPr>
        <w:t xml:space="preserve">1956. </w:t>
      </w:r>
      <w:r w:rsidR="009E60CD" w:rsidRPr="00A439FF">
        <w:rPr>
          <w:lang w:val="es-ES_tradnl"/>
        </w:rPr>
        <w:t xml:space="preserve">El eje que forman las ciudades de </w:t>
      </w:r>
      <w:r w:rsidR="00C866BA" w:rsidRPr="00A439FF">
        <w:rPr>
          <w:lang w:val="es-ES_tradnl"/>
        </w:rPr>
        <w:t>La</w:t>
      </w:r>
      <w:r w:rsidR="00F50EB2" w:rsidRPr="00A439FF">
        <w:rPr>
          <w:lang w:val="es-ES_tradnl"/>
        </w:rPr>
        <w:t xml:space="preserve"> </w:t>
      </w:r>
      <w:r w:rsidR="00C866BA" w:rsidRPr="00A439FF">
        <w:rPr>
          <w:lang w:val="es-ES_tradnl"/>
        </w:rPr>
        <w:t xml:space="preserve">Paz, Cochabamba </w:t>
      </w:r>
      <w:r w:rsidR="009E60CD" w:rsidRPr="00A439FF">
        <w:rPr>
          <w:lang w:val="es-ES_tradnl"/>
        </w:rPr>
        <w:t>y</w:t>
      </w:r>
      <w:r w:rsidR="00C866BA" w:rsidRPr="00A439FF">
        <w:rPr>
          <w:lang w:val="es-ES_tradnl"/>
        </w:rPr>
        <w:t xml:space="preserve"> Santa</w:t>
      </w:r>
      <w:r w:rsidR="00F50EB2" w:rsidRPr="00A439FF">
        <w:rPr>
          <w:lang w:val="es-ES_tradnl"/>
        </w:rPr>
        <w:t xml:space="preserve"> </w:t>
      </w:r>
      <w:r w:rsidR="00C866BA" w:rsidRPr="00A439FF">
        <w:rPr>
          <w:lang w:val="es-ES_tradnl"/>
        </w:rPr>
        <w:t xml:space="preserve">Cruz </w:t>
      </w:r>
      <w:r w:rsidR="009E60CD" w:rsidRPr="00A439FF">
        <w:rPr>
          <w:lang w:val="es-ES_tradnl"/>
        </w:rPr>
        <w:t>concentra una proporción muy elevada de la población,</w:t>
      </w:r>
      <w:r w:rsidR="001054FE">
        <w:rPr>
          <w:lang w:val="es-ES_tradnl"/>
        </w:rPr>
        <w:t xml:space="preserve"> por lo que hay </w:t>
      </w:r>
      <w:r w:rsidR="009E60CD" w:rsidRPr="00A439FF">
        <w:rPr>
          <w:lang w:val="es-ES_tradnl"/>
        </w:rPr>
        <w:t>una fuerte demanda de viviendas y</w:t>
      </w:r>
      <w:r w:rsidR="001054FE">
        <w:rPr>
          <w:lang w:val="es-ES_tradnl"/>
        </w:rPr>
        <w:t xml:space="preserve"> se plantean </w:t>
      </w:r>
      <w:r w:rsidR="009E60CD" w:rsidRPr="00A439FF">
        <w:rPr>
          <w:lang w:val="es-ES_tradnl"/>
        </w:rPr>
        <w:t>problemas sociales</w:t>
      </w:r>
      <w:r w:rsidR="00C866BA" w:rsidRPr="00A439FF">
        <w:rPr>
          <w:lang w:val="es-ES_tradnl"/>
        </w:rPr>
        <w:t xml:space="preserve">. </w:t>
      </w:r>
      <w:r w:rsidR="00127B5C" w:rsidRPr="00A439FF">
        <w:rPr>
          <w:lang w:val="es-ES_tradnl"/>
        </w:rPr>
        <w:t>El Sr.</w:t>
      </w:r>
      <w:r w:rsidR="00765EB6">
        <w:rPr>
          <w:lang w:val="es-ES_tradnl"/>
        </w:rPr>
        <w:t> </w:t>
      </w:r>
      <w:r w:rsidR="00127B5C" w:rsidRPr="00A439FF">
        <w:rPr>
          <w:lang w:val="es-ES_tradnl"/>
        </w:rPr>
        <w:t>C</w:t>
      </w:r>
      <w:r w:rsidR="009E60CD" w:rsidRPr="00A439FF">
        <w:rPr>
          <w:lang w:val="es-ES_tradnl"/>
        </w:rPr>
        <w:t>hávez</w:t>
      </w:r>
      <w:r w:rsidR="00892AF6" w:rsidRPr="00A439FF">
        <w:rPr>
          <w:lang w:val="es-ES_tradnl"/>
        </w:rPr>
        <w:t xml:space="preserve"> señala la existencia de diferentes movimientos orientados a las personas sin </w:t>
      </w:r>
      <w:r w:rsidR="00765EB6">
        <w:rPr>
          <w:lang w:val="es-ES_tradnl"/>
        </w:rPr>
        <w:t>casa</w:t>
      </w:r>
      <w:r w:rsidR="00C866BA" w:rsidRPr="00A439FF">
        <w:rPr>
          <w:lang w:val="es-ES_tradnl"/>
        </w:rPr>
        <w:t xml:space="preserve">. </w:t>
      </w:r>
      <w:r w:rsidR="00F418F6" w:rsidRPr="00A439FF">
        <w:rPr>
          <w:lang w:val="es-ES_tradnl"/>
        </w:rPr>
        <w:t>Los programas del Gobierno</w:t>
      </w:r>
      <w:r w:rsidR="001054FE">
        <w:rPr>
          <w:lang w:val="es-ES_tradnl"/>
        </w:rPr>
        <w:t xml:space="preserve"> se concentran </w:t>
      </w:r>
      <w:r w:rsidR="00F418F6" w:rsidRPr="00A439FF">
        <w:rPr>
          <w:lang w:val="es-ES_tradnl"/>
        </w:rPr>
        <w:t>en particular</w:t>
      </w:r>
      <w:r w:rsidR="001054FE">
        <w:rPr>
          <w:lang w:val="es-ES_tradnl"/>
        </w:rPr>
        <w:t xml:space="preserve"> en </w:t>
      </w:r>
      <w:r w:rsidR="00F418F6" w:rsidRPr="00A439FF">
        <w:rPr>
          <w:lang w:val="es-ES_tradnl"/>
        </w:rPr>
        <w:t>l</w:t>
      </w:r>
      <w:r w:rsidR="00C866BA" w:rsidRPr="00A439FF">
        <w:rPr>
          <w:lang w:val="es-ES_tradnl"/>
        </w:rPr>
        <w:t>a</w:t>
      </w:r>
      <w:r w:rsidR="00892AF6" w:rsidRPr="00A439FF">
        <w:rPr>
          <w:lang w:val="es-ES_tradnl"/>
        </w:rPr>
        <w:t xml:space="preserve"> ciudad </w:t>
      </w:r>
      <w:r w:rsidR="00C866BA" w:rsidRPr="00A439FF">
        <w:rPr>
          <w:lang w:val="es-ES_tradnl"/>
        </w:rPr>
        <w:t>de Santa</w:t>
      </w:r>
      <w:r w:rsidR="00F50EB2" w:rsidRPr="00A439FF">
        <w:rPr>
          <w:lang w:val="es-ES_tradnl"/>
        </w:rPr>
        <w:t xml:space="preserve"> </w:t>
      </w:r>
      <w:r w:rsidR="00C866BA" w:rsidRPr="00A439FF">
        <w:rPr>
          <w:lang w:val="es-ES_tradnl"/>
        </w:rPr>
        <w:t>Cruz:</w:t>
      </w:r>
      <w:r w:rsidR="00892AF6" w:rsidRPr="00A439FF">
        <w:rPr>
          <w:lang w:val="es-ES_tradnl"/>
        </w:rPr>
        <w:t xml:space="preserve"> recibe un flujo masivo de población y vive una auténtica explosión demográfica y social desde hace 25 años</w:t>
      </w:r>
      <w:r w:rsidR="00765EB6">
        <w:rPr>
          <w:lang w:val="es-ES_tradnl"/>
        </w:rPr>
        <w:t>.</w:t>
      </w:r>
    </w:p>
    <w:p w:rsidR="00500928" w:rsidRPr="00A439FF" w:rsidRDefault="00A079EE" w:rsidP="00500928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13.</w:t>
      </w:r>
      <w:r w:rsidR="00C866BA" w:rsidRPr="00A439FF">
        <w:rPr>
          <w:lang w:val="es-ES_tradnl"/>
        </w:rPr>
        <w:tab/>
      </w:r>
      <w:r w:rsidR="000448C1" w:rsidRPr="00A439FF">
        <w:rPr>
          <w:lang w:val="es-ES_tradnl"/>
        </w:rPr>
        <w:t>Se plantean además problemas que las autoridades no</w:t>
      </w:r>
      <w:r w:rsidR="001054FE">
        <w:rPr>
          <w:lang w:val="es-ES_tradnl"/>
        </w:rPr>
        <w:t xml:space="preserve"> han podido </w:t>
      </w:r>
      <w:r w:rsidR="000448C1" w:rsidRPr="00A439FF">
        <w:rPr>
          <w:lang w:val="es-ES_tradnl"/>
        </w:rPr>
        <w:t>prever</w:t>
      </w:r>
      <w:r w:rsidR="00C866BA" w:rsidRPr="00A439FF">
        <w:rPr>
          <w:lang w:val="es-ES_tradnl"/>
        </w:rPr>
        <w:t xml:space="preserve">: </w:t>
      </w:r>
      <w:r w:rsidR="000448C1" w:rsidRPr="00A439FF">
        <w:rPr>
          <w:lang w:val="es-ES_tradnl"/>
        </w:rPr>
        <w:t>por ejemplo, para solicitar la asignación de una vivienda social, el primer criterio</w:t>
      </w:r>
      <w:r w:rsidR="001054FE">
        <w:rPr>
          <w:lang w:val="es-ES_tradnl"/>
        </w:rPr>
        <w:t xml:space="preserve"> es</w:t>
      </w:r>
      <w:r w:rsidR="000448C1" w:rsidRPr="00A439FF">
        <w:rPr>
          <w:lang w:val="es-ES_tradnl"/>
        </w:rPr>
        <w:t xml:space="preserve"> establecer la identidad mediante un documento oficial</w:t>
      </w:r>
      <w:r w:rsidR="00C866BA" w:rsidRPr="00A439FF">
        <w:rPr>
          <w:lang w:val="es-ES_tradnl"/>
        </w:rPr>
        <w:t xml:space="preserve">; </w:t>
      </w:r>
      <w:r w:rsidR="000448C1" w:rsidRPr="00A439FF">
        <w:rPr>
          <w:lang w:val="es-ES_tradnl"/>
        </w:rPr>
        <w:t xml:space="preserve">ahora bien, </w:t>
      </w:r>
      <w:r w:rsidR="00765EB6">
        <w:rPr>
          <w:lang w:val="es-ES_tradnl"/>
        </w:rPr>
        <w:t>muchos</w:t>
      </w:r>
      <w:r w:rsidR="000448C1" w:rsidRPr="00A439FF">
        <w:rPr>
          <w:lang w:val="es-ES_tradnl"/>
        </w:rPr>
        <w:t xml:space="preserve"> solicitantes no l</w:t>
      </w:r>
      <w:r w:rsidR="003118F9" w:rsidRPr="00A439FF">
        <w:rPr>
          <w:lang w:val="es-ES_tradnl"/>
        </w:rPr>
        <w:t>o</w:t>
      </w:r>
      <w:r w:rsidR="000448C1" w:rsidRPr="00A439FF">
        <w:rPr>
          <w:lang w:val="es-ES_tradnl"/>
        </w:rPr>
        <w:t xml:space="preserve"> tienen</w:t>
      </w:r>
      <w:r w:rsidR="00ED5CCB" w:rsidRPr="00A439FF">
        <w:rPr>
          <w:lang w:val="es-ES_tradnl"/>
        </w:rPr>
        <w:t>.</w:t>
      </w:r>
      <w:r w:rsidR="003118F9" w:rsidRPr="00A439FF">
        <w:rPr>
          <w:lang w:val="es-ES_tradnl"/>
        </w:rPr>
        <w:t xml:space="preserve"> La ejecución de los programas tropieza con distintos obstáculos de ese tipo que hacen que el problema de la vivienda siga siendo importante, a pesar </w:t>
      </w:r>
      <w:r w:rsidR="000570ED">
        <w:rPr>
          <w:lang w:val="es-ES_tradnl"/>
        </w:rPr>
        <w:t xml:space="preserve">de </w:t>
      </w:r>
      <w:r w:rsidR="003118F9" w:rsidRPr="00A439FF">
        <w:rPr>
          <w:lang w:val="es-ES_tradnl"/>
        </w:rPr>
        <w:t xml:space="preserve">la existencia de un </w:t>
      </w:r>
      <w:r w:rsidR="000570ED">
        <w:rPr>
          <w:lang w:val="es-ES_tradnl"/>
        </w:rPr>
        <w:t>pre</w:t>
      </w:r>
      <w:r w:rsidR="003118F9" w:rsidRPr="00A439FF">
        <w:rPr>
          <w:lang w:val="es-ES_tradnl"/>
        </w:rPr>
        <w:t>supuesto garantizado para la construcción de viviendas sociales</w:t>
      </w:r>
      <w:r w:rsidR="00500928" w:rsidRPr="00A439FF">
        <w:rPr>
          <w:lang w:val="es-ES_tradnl"/>
        </w:rPr>
        <w:t>.</w:t>
      </w:r>
    </w:p>
    <w:p w:rsidR="005106BA" w:rsidRPr="00A439FF" w:rsidRDefault="00A079EE" w:rsidP="005106BA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14.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La </w:t>
      </w:r>
      <w:r w:rsidR="00127B5C" w:rsidRPr="00A439FF">
        <w:rPr>
          <w:b/>
          <w:lang w:val="es-ES_tradnl"/>
        </w:rPr>
        <w:t>Sra.</w:t>
      </w:r>
      <w:r w:rsidR="000279B7" w:rsidRPr="00A439FF">
        <w:rPr>
          <w:b/>
          <w:lang w:val="es-ES_tradnl"/>
        </w:rPr>
        <w:t> </w:t>
      </w:r>
      <w:r w:rsidR="00C866BA" w:rsidRPr="00A439FF">
        <w:rPr>
          <w:b/>
          <w:lang w:val="es-ES_tradnl"/>
        </w:rPr>
        <w:t>URENA</w:t>
      </w:r>
      <w:r w:rsidR="00C866BA" w:rsidRPr="00A439FF">
        <w:rPr>
          <w:lang w:val="es-ES_tradnl"/>
        </w:rPr>
        <w:t xml:space="preserve"> (</w:t>
      </w:r>
      <w:r w:rsidR="00F22BB2" w:rsidRPr="00A439FF">
        <w:rPr>
          <w:lang w:val="es-ES_tradnl"/>
        </w:rPr>
        <w:t>Bolivia)</w:t>
      </w:r>
      <w:r w:rsidR="00C866BA" w:rsidRPr="00A439FF">
        <w:rPr>
          <w:lang w:val="es-ES_tradnl"/>
        </w:rPr>
        <w:t xml:space="preserve"> </w:t>
      </w:r>
      <w:r w:rsidR="00397B88" w:rsidRPr="00A439FF">
        <w:rPr>
          <w:lang w:val="es-ES_tradnl"/>
        </w:rPr>
        <w:t>subraya que</w:t>
      </w:r>
      <w:r w:rsidR="008367C5">
        <w:rPr>
          <w:lang w:val="es-ES_tradnl"/>
        </w:rPr>
        <w:t>,</w:t>
      </w:r>
      <w:r w:rsidR="00397B88" w:rsidRPr="00A439FF">
        <w:rPr>
          <w:lang w:val="es-ES_tradnl"/>
        </w:rPr>
        <w:t xml:space="preserve"> con respecto a los biocombustibles, Bolivia no es el único país que se opone a su obtención mediante procedimientos agroindustriales</w:t>
      </w:r>
      <w:r w:rsidRPr="00A439FF">
        <w:rPr>
          <w:lang w:val="es-ES_tradnl"/>
        </w:rPr>
        <w:t>.</w:t>
      </w:r>
      <w:r w:rsidR="009A5039" w:rsidRPr="00A439FF">
        <w:rPr>
          <w:lang w:val="es-ES_tradnl"/>
        </w:rPr>
        <w:t xml:space="preserve"> Los países de la </w:t>
      </w:r>
      <w:r w:rsidR="009A5039" w:rsidRPr="00A439FF">
        <w:rPr>
          <w:iCs/>
          <w:lang w:val="es-ES_tradnl"/>
        </w:rPr>
        <w:t>Alternativa Bolivariana para América Latina</w:t>
      </w:r>
      <w:r w:rsidR="009A5039" w:rsidRPr="00A439FF">
        <w:rPr>
          <w:i/>
          <w:iCs/>
          <w:lang w:val="es-ES_tradnl"/>
        </w:rPr>
        <w:t xml:space="preserve"> </w:t>
      </w:r>
      <w:r w:rsidR="009A5039" w:rsidRPr="00A439FF">
        <w:rPr>
          <w:iCs/>
          <w:lang w:val="es-ES_tradnl"/>
        </w:rPr>
        <w:t>y El Caribe</w:t>
      </w:r>
      <w:r w:rsidR="009A5039" w:rsidRPr="00A439FF">
        <w:rPr>
          <w:lang w:val="es-ES_tradnl"/>
        </w:rPr>
        <w:t xml:space="preserve"> </w:t>
      </w:r>
      <w:r w:rsidRPr="00A439FF">
        <w:rPr>
          <w:lang w:val="es-ES_tradnl"/>
        </w:rPr>
        <w:t xml:space="preserve">(ALBA), </w:t>
      </w:r>
      <w:r w:rsidR="005106BA" w:rsidRPr="00A439FF">
        <w:rPr>
          <w:lang w:val="es-ES_tradnl"/>
        </w:rPr>
        <w:t>q</w:t>
      </w:r>
      <w:r w:rsidR="00765EB6">
        <w:rPr>
          <w:lang w:val="es-ES_tradnl"/>
        </w:rPr>
        <w:t>ue se han pronunciado contra es</w:t>
      </w:r>
      <w:r w:rsidR="005106BA" w:rsidRPr="00A439FF">
        <w:rPr>
          <w:lang w:val="es-ES_tradnl"/>
        </w:rPr>
        <w:t>e tipo de combustibles</w:t>
      </w:r>
      <w:r w:rsidR="001F054B" w:rsidRPr="00A439FF">
        <w:rPr>
          <w:lang w:val="es-ES_tradnl"/>
        </w:rPr>
        <w:t>,</w:t>
      </w:r>
      <w:r w:rsidR="005106BA" w:rsidRPr="00A439FF">
        <w:rPr>
          <w:lang w:val="es-ES_tradnl"/>
        </w:rPr>
        <w:t xml:space="preserve"> con </w:t>
      </w:r>
      <w:r w:rsidR="008367C5">
        <w:rPr>
          <w:lang w:val="es-ES_tradnl"/>
        </w:rPr>
        <w:t xml:space="preserve">la </w:t>
      </w:r>
      <w:r w:rsidR="005106BA" w:rsidRPr="00A439FF">
        <w:rPr>
          <w:lang w:val="es-ES_tradnl"/>
        </w:rPr>
        <w:t>excepción de</w:t>
      </w:r>
      <w:r w:rsidR="00400FFA">
        <w:rPr>
          <w:lang w:val="es-ES_tradnl"/>
        </w:rPr>
        <w:t>l</w:t>
      </w:r>
      <w:r w:rsidR="005106BA" w:rsidRPr="00A439FF">
        <w:rPr>
          <w:lang w:val="es-ES_tradnl"/>
        </w:rPr>
        <w:t xml:space="preserve"> Ecuador</w:t>
      </w:r>
      <w:r w:rsidRPr="00A439FF">
        <w:rPr>
          <w:lang w:val="es-ES_tradnl"/>
        </w:rPr>
        <w:t xml:space="preserve">, </w:t>
      </w:r>
      <w:r w:rsidR="005106BA" w:rsidRPr="00A439FF">
        <w:rPr>
          <w:lang w:val="es-ES_tradnl"/>
        </w:rPr>
        <w:t>reflexionan sobre la manera de evitar</w:t>
      </w:r>
      <w:r w:rsidR="001F054B" w:rsidRPr="00A439FF">
        <w:rPr>
          <w:lang w:val="es-ES_tradnl"/>
        </w:rPr>
        <w:t xml:space="preserve"> su </w:t>
      </w:r>
      <w:r w:rsidR="005106BA" w:rsidRPr="00A439FF">
        <w:rPr>
          <w:lang w:val="es-ES_tradnl"/>
        </w:rPr>
        <w:t>producción manteniendo el principio de la libre exportación de productos y, en el plano político, debatiendo y negociando con los</w:t>
      </w:r>
      <w:r w:rsidR="008367C5">
        <w:rPr>
          <w:lang w:val="es-ES_tradnl"/>
        </w:rPr>
        <w:t xml:space="preserve"> Estados </w:t>
      </w:r>
      <w:r w:rsidR="005106BA" w:rsidRPr="00A439FF">
        <w:rPr>
          <w:lang w:val="es-ES_tradnl"/>
        </w:rPr>
        <w:t>vecinos que son grandes productores de biocombustibles, en particular el Brasil.</w:t>
      </w:r>
    </w:p>
    <w:p w:rsidR="005106BA" w:rsidRPr="00A439FF" w:rsidRDefault="002C3F4A" w:rsidP="005106BA">
      <w:pPr>
        <w:spacing w:after="240" w:line="270" w:lineRule="exact"/>
        <w:rPr>
          <w:lang w:val="es-ES_tradnl"/>
        </w:rPr>
      </w:pPr>
      <w:r w:rsidRPr="00A439FF">
        <w:rPr>
          <w:i/>
          <w:lang w:val="es-ES_tradnl"/>
        </w:rPr>
        <w:t xml:space="preserve">Artículos </w:t>
      </w:r>
      <w:r w:rsidR="00A079EE" w:rsidRPr="00A439FF">
        <w:rPr>
          <w:i/>
          <w:lang w:val="es-ES_tradnl"/>
        </w:rPr>
        <w:t xml:space="preserve">13 </w:t>
      </w:r>
      <w:r w:rsidRPr="00A439FF">
        <w:rPr>
          <w:i/>
          <w:lang w:val="es-ES_tradnl"/>
        </w:rPr>
        <w:t>a</w:t>
      </w:r>
      <w:r w:rsidR="00A079EE" w:rsidRPr="00A439FF">
        <w:rPr>
          <w:i/>
          <w:lang w:val="es-ES_tradnl"/>
        </w:rPr>
        <w:t xml:space="preserve"> 15</w:t>
      </w:r>
      <w:r w:rsidRPr="00A439FF">
        <w:rPr>
          <w:i/>
          <w:lang w:val="es-ES_tradnl"/>
        </w:rPr>
        <w:t xml:space="preserve"> del Pacto</w:t>
      </w:r>
    </w:p>
    <w:p w:rsidR="00012025" w:rsidRPr="00A439FF" w:rsidRDefault="00A079EE" w:rsidP="00012025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15.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C866BA" w:rsidRPr="00A439FF">
        <w:rPr>
          <w:b/>
          <w:lang w:val="es-ES_tradnl"/>
        </w:rPr>
        <w:t xml:space="preserve"> KERDOUN</w:t>
      </w:r>
      <w:r w:rsidRPr="00A439FF">
        <w:rPr>
          <w:lang w:val="es-ES_tradnl"/>
        </w:rPr>
        <w:t xml:space="preserve"> </w:t>
      </w:r>
      <w:r w:rsidR="007E6C28" w:rsidRPr="00A439FF">
        <w:rPr>
          <w:lang w:val="es-ES_tradnl"/>
        </w:rPr>
        <w:t>pregunta a la delegación de Bolivia s</w:t>
      </w:r>
      <w:r w:rsidR="004658A4" w:rsidRPr="00A439FF">
        <w:rPr>
          <w:lang w:val="es-ES_tradnl"/>
        </w:rPr>
        <w:t>i</w:t>
      </w:r>
      <w:r w:rsidR="007E6C28" w:rsidRPr="00A439FF">
        <w:rPr>
          <w:lang w:val="es-ES_tradnl"/>
        </w:rPr>
        <w:t xml:space="preserve"> es</w:t>
      </w:r>
      <w:r w:rsidR="007A0EB5" w:rsidRPr="00A439FF">
        <w:rPr>
          <w:lang w:val="es-ES_tradnl"/>
        </w:rPr>
        <w:t>tá en condiciones de indicar qué</w:t>
      </w:r>
      <w:r w:rsidR="007E6C28" w:rsidRPr="00A439FF">
        <w:rPr>
          <w:lang w:val="es-ES_tradnl"/>
        </w:rPr>
        <w:t xml:space="preserve"> parte del presupuesto del Estado se destina a la enseñanza,</w:t>
      </w:r>
      <w:r w:rsidR="00BC6E3A">
        <w:rPr>
          <w:lang w:val="es-ES_tradnl"/>
        </w:rPr>
        <w:t xml:space="preserve"> en </w:t>
      </w:r>
      <w:r w:rsidR="006B6D9C">
        <w:rPr>
          <w:lang w:val="es-ES_tradnl"/>
        </w:rPr>
        <w:t xml:space="preserve">el conjunto de </w:t>
      </w:r>
      <w:r w:rsidR="00BC6E3A">
        <w:rPr>
          <w:lang w:val="es-ES_tradnl"/>
        </w:rPr>
        <w:t>todos sus niveles</w:t>
      </w:r>
      <w:r w:rsidR="007E6C28" w:rsidRPr="00A439FF">
        <w:rPr>
          <w:lang w:val="es-ES_tradnl"/>
        </w:rPr>
        <w:t xml:space="preserve">, y </w:t>
      </w:r>
      <w:r w:rsidR="00C20606">
        <w:rPr>
          <w:lang w:val="es-ES_tradnl"/>
        </w:rPr>
        <w:t xml:space="preserve">presentar </w:t>
      </w:r>
      <w:r w:rsidR="007E6C28" w:rsidRPr="00A439FF">
        <w:rPr>
          <w:lang w:val="es-ES_tradnl"/>
        </w:rPr>
        <w:t>estadísticas más recientes que las que figuran en el informe</w:t>
      </w:r>
      <w:r w:rsidR="005463CB">
        <w:rPr>
          <w:lang w:val="es-ES_tradnl"/>
        </w:rPr>
        <w:t xml:space="preserve"> examinado</w:t>
      </w:r>
      <w:r w:rsidR="00C866BA" w:rsidRPr="00A439FF">
        <w:rPr>
          <w:lang w:val="es-ES_tradnl"/>
        </w:rPr>
        <w:t xml:space="preserve">. </w:t>
      </w:r>
      <w:r w:rsidR="004658A4" w:rsidRPr="00A439FF">
        <w:rPr>
          <w:lang w:val="es-ES_tradnl"/>
        </w:rPr>
        <w:t>Desea saber además cuáles son</w:t>
      </w:r>
      <w:r w:rsidR="00C866BA" w:rsidRPr="00A439FF">
        <w:rPr>
          <w:lang w:val="es-ES_tradnl"/>
        </w:rPr>
        <w:t>,</w:t>
      </w:r>
      <w:r w:rsidR="004658A4" w:rsidRPr="00A439FF">
        <w:rPr>
          <w:lang w:val="es-ES_tradnl"/>
        </w:rPr>
        <w:t xml:space="preserve"> aparte de las consideraciones</w:t>
      </w:r>
      <w:r w:rsidR="005463CB">
        <w:rPr>
          <w:lang w:val="es-ES_tradnl"/>
        </w:rPr>
        <w:t xml:space="preserve"> relacionadas con el </w:t>
      </w:r>
      <w:r w:rsidR="004658A4" w:rsidRPr="00A439FF">
        <w:rPr>
          <w:lang w:val="es-ES_tradnl"/>
        </w:rPr>
        <w:t>material pedagógico y los programas</w:t>
      </w:r>
      <w:r w:rsidR="00C866BA" w:rsidRPr="00A439FF">
        <w:rPr>
          <w:lang w:val="es-ES_tradnl"/>
        </w:rPr>
        <w:t>,</w:t>
      </w:r>
      <w:r w:rsidR="004658A4" w:rsidRPr="00A439FF">
        <w:rPr>
          <w:lang w:val="es-ES_tradnl"/>
        </w:rPr>
        <w:t xml:space="preserve"> los objetivos precisos de la reforma de la enseñanza y el modelo de sociedad que tiende a promover</w:t>
      </w:r>
      <w:r w:rsidR="00C866BA" w:rsidRPr="00A439FF">
        <w:rPr>
          <w:lang w:val="es-ES_tradnl"/>
        </w:rPr>
        <w:t xml:space="preserve">. </w:t>
      </w:r>
      <w:r w:rsidR="004658A4" w:rsidRPr="00A439FF">
        <w:rPr>
          <w:lang w:val="es-ES_tradnl"/>
        </w:rPr>
        <w:t>El Estado parte</w:t>
      </w:r>
      <w:r w:rsidR="001C06D7">
        <w:rPr>
          <w:lang w:val="es-ES_tradnl"/>
        </w:rPr>
        <w:t xml:space="preserve"> ha señalado</w:t>
      </w:r>
      <w:r w:rsidR="00055398">
        <w:rPr>
          <w:lang w:val="es-ES_tradnl"/>
        </w:rPr>
        <w:t xml:space="preserve"> que</w:t>
      </w:r>
      <w:r w:rsidR="001C06D7">
        <w:rPr>
          <w:lang w:val="es-ES_tradnl"/>
        </w:rPr>
        <w:t xml:space="preserve"> </w:t>
      </w:r>
      <w:r w:rsidR="004658A4" w:rsidRPr="00A439FF">
        <w:rPr>
          <w:lang w:val="es-ES_tradnl"/>
        </w:rPr>
        <w:t xml:space="preserve">la enseñanza </w:t>
      </w:r>
      <w:r w:rsidR="00055398">
        <w:rPr>
          <w:lang w:val="es-ES_tradnl"/>
        </w:rPr>
        <w:t xml:space="preserve">es </w:t>
      </w:r>
      <w:r w:rsidR="004658A4" w:rsidRPr="00A439FF">
        <w:rPr>
          <w:lang w:val="es-ES_tradnl"/>
        </w:rPr>
        <w:t xml:space="preserve">bilingüe, pero Bolivia tiene cuatro lenguas principales, por lo que el </w:t>
      </w:r>
      <w:r w:rsidR="00127B5C" w:rsidRPr="00A439FF">
        <w:rPr>
          <w:lang w:val="es-ES_tradnl"/>
        </w:rPr>
        <w:t>Sr.</w:t>
      </w:r>
      <w:r w:rsidR="00C866BA" w:rsidRPr="00A439FF">
        <w:rPr>
          <w:lang w:val="es-ES_tradnl"/>
        </w:rPr>
        <w:t xml:space="preserve"> Kerdoun </w:t>
      </w:r>
      <w:r w:rsidR="004658A4" w:rsidRPr="00A439FF">
        <w:rPr>
          <w:lang w:val="es-ES_tradnl"/>
        </w:rPr>
        <w:t xml:space="preserve">se </w:t>
      </w:r>
      <w:r w:rsidR="006B6D9C">
        <w:rPr>
          <w:lang w:val="es-ES_tradnl"/>
        </w:rPr>
        <w:t>pregunta si una enseñanza de es</w:t>
      </w:r>
      <w:r w:rsidR="004658A4" w:rsidRPr="00A439FF">
        <w:rPr>
          <w:lang w:val="es-ES_tradnl"/>
        </w:rPr>
        <w:t>e tipo favorece la cohesión social</w:t>
      </w:r>
      <w:r w:rsidR="00C866BA" w:rsidRPr="00A439FF">
        <w:rPr>
          <w:lang w:val="es-ES_tradnl"/>
        </w:rPr>
        <w:t xml:space="preserve">. </w:t>
      </w:r>
      <w:r w:rsidR="004658A4" w:rsidRPr="00A439FF">
        <w:rPr>
          <w:lang w:val="es-ES_tradnl"/>
        </w:rPr>
        <w:t>Por otra parte,</w:t>
      </w:r>
      <w:r w:rsidR="005463CB">
        <w:rPr>
          <w:lang w:val="es-ES_tradnl"/>
        </w:rPr>
        <w:t xml:space="preserve"> el examen </w:t>
      </w:r>
      <w:r w:rsidR="006B6D9C">
        <w:rPr>
          <w:lang w:val="es-ES_tradnl"/>
        </w:rPr>
        <w:t xml:space="preserve">pone de manifiesto que </w:t>
      </w:r>
      <w:r w:rsidR="005463CB">
        <w:rPr>
          <w:lang w:val="es-ES_tradnl"/>
        </w:rPr>
        <w:t xml:space="preserve">algunos </w:t>
      </w:r>
      <w:r w:rsidR="007A0EB5" w:rsidRPr="00A439FF">
        <w:rPr>
          <w:lang w:val="es-ES_tradnl"/>
        </w:rPr>
        <w:t>niños quedan excluidos del sistema escolar tras el abandono o el fracaso</w:t>
      </w:r>
      <w:r w:rsidR="005463CB">
        <w:rPr>
          <w:lang w:val="es-ES_tradnl"/>
        </w:rPr>
        <w:t>,</w:t>
      </w:r>
      <w:r w:rsidR="007A0EB5" w:rsidRPr="00A439FF">
        <w:rPr>
          <w:lang w:val="es-ES_tradnl"/>
        </w:rPr>
        <w:t xml:space="preserve"> y se</w:t>
      </w:r>
      <w:r w:rsidR="006B6D9C">
        <w:rPr>
          <w:lang w:val="es-ES_tradnl"/>
        </w:rPr>
        <w:t>ría deseable conocer a es</w:t>
      </w:r>
      <w:r w:rsidR="007A0EB5" w:rsidRPr="00A439FF">
        <w:rPr>
          <w:lang w:val="es-ES_tradnl"/>
        </w:rPr>
        <w:t>e respecto</w:t>
      </w:r>
      <w:r w:rsidR="005463CB">
        <w:rPr>
          <w:lang w:val="es-ES_tradnl"/>
        </w:rPr>
        <w:t xml:space="preserve"> qué </w:t>
      </w:r>
      <w:r w:rsidR="007A0EB5" w:rsidRPr="00A439FF">
        <w:rPr>
          <w:lang w:val="es-ES_tradnl"/>
        </w:rPr>
        <w:t>grado de exclusión de los niños</w:t>
      </w:r>
      <w:r w:rsidR="005463CB">
        <w:rPr>
          <w:lang w:val="es-ES_tradnl"/>
        </w:rPr>
        <w:t xml:space="preserve"> se </w:t>
      </w:r>
      <w:r w:rsidR="006B6D9C">
        <w:rPr>
          <w:lang w:val="es-ES_tradnl"/>
        </w:rPr>
        <w:t>puede atribuir a cada uno de es</w:t>
      </w:r>
      <w:r w:rsidR="007A0EB5" w:rsidRPr="00A439FF">
        <w:rPr>
          <w:lang w:val="es-ES_tradnl"/>
        </w:rPr>
        <w:t>os dos factores y</w:t>
      </w:r>
      <w:r w:rsidR="005463CB">
        <w:rPr>
          <w:lang w:val="es-ES_tradnl"/>
        </w:rPr>
        <w:t xml:space="preserve"> qué </w:t>
      </w:r>
      <w:r w:rsidR="007A0EB5" w:rsidRPr="00A439FF">
        <w:rPr>
          <w:lang w:val="es-ES_tradnl"/>
        </w:rPr>
        <w:t>medidas</w:t>
      </w:r>
      <w:r w:rsidR="005463CB">
        <w:rPr>
          <w:lang w:val="es-ES_tradnl"/>
        </w:rPr>
        <w:t xml:space="preserve"> se han adoptado </w:t>
      </w:r>
      <w:r w:rsidR="007A0EB5" w:rsidRPr="00A439FF">
        <w:rPr>
          <w:lang w:val="es-ES_tradnl"/>
        </w:rPr>
        <w:t xml:space="preserve">para subsanar </w:t>
      </w:r>
      <w:r w:rsidR="006B6D9C">
        <w:rPr>
          <w:lang w:val="es-ES_tradnl"/>
        </w:rPr>
        <w:t>el</w:t>
      </w:r>
      <w:r w:rsidR="007A0EB5" w:rsidRPr="00A439FF">
        <w:rPr>
          <w:lang w:val="es-ES_tradnl"/>
        </w:rPr>
        <w:t xml:space="preserve"> problema</w:t>
      </w:r>
      <w:r w:rsidR="00ED5CCB" w:rsidRPr="00A439FF">
        <w:rPr>
          <w:lang w:val="es-ES_tradnl"/>
        </w:rPr>
        <w:t xml:space="preserve">. </w:t>
      </w:r>
      <w:r w:rsidR="00127B5C" w:rsidRPr="00A439FF">
        <w:rPr>
          <w:lang w:val="es-ES_tradnl"/>
        </w:rPr>
        <w:t>El Sr.</w:t>
      </w:r>
      <w:r w:rsidR="00ED5CCB" w:rsidRPr="00A439FF">
        <w:rPr>
          <w:lang w:val="es-ES_tradnl"/>
        </w:rPr>
        <w:t> </w:t>
      </w:r>
      <w:r w:rsidR="00C866BA" w:rsidRPr="00A439FF">
        <w:rPr>
          <w:lang w:val="es-ES_tradnl"/>
        </w:rPr>
        <w:t>Kerdoun</w:t>
      </w:r>
      <w:r w:rsidR="007A0EB5" w:rsidRPr="00A439FF">
        <w:rPr>
          <w:lang w:val="es-ES_tradnl"/>
        </w:rPr>
        <w:t xml:space="preserve"> pide igualmente a la delegación de Bolivia que indique el </w:t>
      </w:r>
      <w:r w:rsidR="00C20606">
        <w:rPr>
          <w:lang w:val="es-ES_tradnl"/>
        </w:rPr>
        <w:t>tipo de</w:t>
      </w:r>
      <w:r w:rsidR="007A0EB5" w:rsidRPr="00A439FF">
        <w:rPr>
          <w:lang w:val="es-ES_tradnl"/>
        </w:rPr>
        <w:t xml:space="preserve"> dificultades que encuentra la población femenina en </w:t>
      </w:r>
      <w:r w:rsidR="006B6D9C">
        <w:rPr>
          <w:lang w:val="es-ES_tradnl"/>
        </w:rPr>
        <w:t>cuanto a la escolarización</w:t>
      </w:r>
      <w:r w:rsidR="007A0EB5" w:rsidRPr="00A439FF">
        <w:rPr>
          <w:lang w:val="es-ES_tradnl"/>
        </w:rPr>
        <w:t>, sobre todo en las zonas rurales, y qué medidas se</w:t>
      </w:r>
      <w:r w:rsidR="005463CB">
        <w:rPr>
          <w:lang w:val="es-ES_tradnl"/>
        </w:rPr>
        <w:t xml:space="preserve"> han adoptado </w:t>
      </w:r>
      <w:r w:rsidR="007A0EB5" w:rsidRPr="00A439FF">
        <w:rPr>
          <w:lang w:val="es-ES_tradnl"/>
        </w:rPr>
        <w:t>para solucionarlas</w:t>
      </w:r>
      <w:r w:rsidR="00C866BA" w:rsidRPr="00A439FF">
        <w:rPr>
          <w:lang w:val="es-ES_tradnl"/>
        </w:rPr>
        <w:t xml:space="preserve">. </w:t>
      </w:r>
      <w:r w:rsidR="00362B70" w:rsidRPr="00A439FF">
        <w:rPr>
          <w:lang w:val="es-ES_tradnl"/>
        </w:rPr>
        <w:t xml:space="preserve">Con respecto al pavoroso número de niños no escolarizados </w:t>
      </w:r>
      <w:r w:rsidR="000279B7" w:rsidRPr="00A439FF">
        <w:rPr>
          <w:lang w:val="es-ES_tradnl"/>
        </w:rPr>
        <w:t>–</w:t>
      </w:r>
      <w:r w:rsidR="006B6D9C">
        <w:rPr>
          <w:lang w:val="es-ES_tradnl"/>
        </w:rPr>
        <w:t> </w:t>
      </w:r>
      <w:r w:rsidR="00362B70" w:rsidRPr="00A439FF">
        <w:rPr>
          <w:lang w:val="es-ES_tradnl"/>
        </w:rPr>
        <w:t>medio millón</w:t>
      </w:r>
      <w:r w:rsidR="006B6D9C">
        <w:rPr>
          <w:lang w:val="es-ES_tradnl"/>
        </w:rPr>
        <w:t> </w:t>
      </w:r>
      <w:r w:rsidR="00C866BA" w:rsidRPr="00A439FF">
        <w:rPr>
          <w:lang w:val="es-ES_tradnl"/>
        </w:rPr>
        <w:t>–,</w:t>
      </w:r>
      <w:r w:rsidR="00F50EB2" w:rsidRPr="00A439FF">
        <w:rPr>
          <w:lang w:val="es-ES_tradnl"/>
        </w:rPr>
        <w:t xml:space="preserve"> </w:t>
      </w:r>
      <w:r w:rsidR="00362B70" w:rsidRPr="00A439FF">
        <w:rPr>
          <w:lang w:val="es-ES_tradnl"/>
        </w:rPr>
        <w:t>le interesa saber qué hacen</w:t>
      </w:r>
      <w:r w:rsidR="005463CB">
        <w:rPr>
          <w:lang w:val="es-ES_tradnl"/>
        </w:rPr>
        <w:t xml:space="preserve"> las autoridades </w:t>
      </w:r>
      <w:r w:rsidR="006B6D9C">
        <w:rPr>
          <w:lang w:val="es-ES_tradnl"/>
        </w:rPr>
        <w:t>para afrontar es</w:t>
      </w:r>
      <w:r w:rsidR="00362B70" w:rsidRPr="00A439FF">
        <w:rPr>
          <w:lang w:val="es-ES_tradnl"/>
        </w:rPr>
        <w:t>e grave problema y</w:t>
      </w:r>
      <w:r w:rsidR="00C96022">
        <w:rPr>
          <w:lang w:val="es-ES_tradnl"/>
        </w:rPr>
        <w:t> </w:t>
      </w:r>
      <w:r w:rsidR="005463CB">
        <w:rPr>
          <w:lang w:val="es-ES_tradnl"/>
        </w:rPr>
        <w:t xml:space="preserve">si se tiene en cuenta en </w:t>
      </w:r>
      <w:r w:rsidR="005463CB" w:rsidRPr="00A439FF">
        <w:rPr>
          <w:lang w:val="es-ES_tradnl"/>
        </w:rPr>
        <w:t>los planes de acción elaborados en el marco de la reforma de la enseñanza</w:t>
      </w:r>
      <w:r w:rsidR="00012025" w:rsidRPr="00A439FF">
        <w:rPr>
          <w:lang w:val="es-ES_tradnl"/>
        </w:rPr>
        <w:t>.</w:t>
      </w:r>
    </w:p>
    <w:p w:rsidR="00945005" w:rsidRPr="00A439FF" w:rsidRDefault="00C100ED" w:rsidP="00945005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16.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C866BA" w:rsidRPr="00A439FF">
        <w:rPr>
          <w:b/>
          <w:lang w:val="es-ES_tradnl"/>
        </w:rPr>
        <w:t xml:space="preserve"> MARCH</w:t>
      </w:r>
      <w:r w:rsidR="006B6D9C">
        <w:rPr>
          <w:b/>
          <w:caps/>
          <w:lang w:val="es-ES_tradnl"/>
        </w:rPr>
        <w:t>Á</w:t>
      </w:r>
      <w:r w:rsidR="00C866BA" w:rsidRPr="00A439FF">
        <w:rPr>
          <w:b/>
          <w:lang w:val="es-ES_tradnl"/>
        </w:rPr>
        <w:t>N ROMERO</w:t>
      </w:r>
      <w:r w:rsidR="00743CAA" w:rsidRPr="00A439FF">
        <w:rPr>
          <w:lang w:val="es-ES_tradnl"/>
        </w:rPr>
        <w:t xml:space="preserve">, observando que el proyecto de </w:t>
      </w:r>
      <w:r w:rsidR="00055398">
        <w:rPr>
          <w:lang w:val="es-ES_tradnl"/>
        </w:rPr>
        <w:t xml:space="preserve">Constitución </w:t>
      </w:r>
      <w:r w:rsidR="00743CAA" w:rsidRPr="00A439FF">
        <w:rPr>
          <w:lang w:val="es-ES_tradnl"/>
        </w:rPr>
        <w:t>boliviana confiere toda una serie de derechos individuales y colectivos a los pueblos indígenas y</w:t>
      </w:r>
      <w:r w:rsidR="00055398">
        <w:rPr>
          <w:lang w:val="es-ES_tradnl"/>
        </w:rPr>
        <w:t xml:space="preserve"> contiene </w:t>
      </w:r>
      <w:r w:rsidR="00743CAA" w:rsidRPr="00A439FF">
        <w:rPr>
          <w:lang w:val="es-ES_tradnl"/>
        </w:rPr>
        <w:t xml:space="preserve">una definición </w:t>
      </w:r>
      <w:r w:rsidR="006B6D9C">
        <w:rPr>
          <w:lang w:val="es-ES_tradnl"/>
        </w:rPr>
        <w:t xml:space="preserve">de ellos </w:t>
      </w:r>
      <w:r w:rsidR="00743CAA" w:rsidRPr="00A439FF">
        <w:rPr>
          <w:lang w:val="es-ES_tradnl"/>
        </w:rPr>
        <w:t>sin establece</w:t>
      </w:r>
      <w:r w:rsidR="006B6D9C">
        <w:rPr>
          <w:lang w:val="es-ES_tradnl"/>
        </w:rPr>
        <w:t>r criterios de pertenencia a es</w:t>
      </w:r>
      <w:r w:rsidR="00743CAA" w:rsidRPr="00A439FF">
        <w:rPr>
          <w:lang w:val="es-ES_tradnl"/>
        </w:rPr>
        <w:t xml:space="preserve">os pueblos, </w:t>
      </w:r>
      <w:r w:rsidR="00055398" w:rsidRPr="00A439FF">
        <w:rPr>
          <w:lang w:val="es-ES_tradnl"/>
        </w:rPr>
        <w:t>desea saber</w:t>
      </w:r>
      <w:r w:rsidR="00055398">
        <w:rPr>
          <w:lang w:val="es-ES_tradnl"/>
        </w:rPr>
        <w:t xml:space="preserve"> </w:t>
      </w:r>
      <w:r w:rsidR="00C20606">
        <w:rPr>
          <w:lang w:val="es-ES_tradnl"/>
        </w:rPr>
        <w:t>si</w:t>
      </w:r>
      <w:r w:rsidR="00743CAA" w:rsidRPr="00A439FF">
        <w:rPr>
          <w:lang w:val="es-ES_tradnl"/>
        </w:rPr>
        <w:t xml:space="preserve"> existe un registro particular</w:t>
      </w:r>
      <w:r w:rsidR="00055398">
        <w:rPr>
          <w:lang w:val="es-ES_tradnl"/>
        </w:rPr>
        <w:t xml:space="preserve"> con ese fin </w:t>
      </w:r>
      <w:r w:rsidR="00743CAA" w:rsidRPr="00A439FF">
        <w:rPr>
          <w:lang w:val="es-ES_tradnl"/>
        </w:rPr>
        <w:t>y</w:t>
      </w:r>
      <w:r w:rsidR="00055398">
        <w:rPr>
          <w:lang w:val="es-ES_tradnl"/>
        </w:rPr>
        <w:t xml:space="preserve"> qué </w:t>
      </w:r>
      <w:r w:rsidR="00743CAA" w:rsidRPr="00A439FF">
        <w:rPr>
          <w:lang w:val="es-ES_tradnl"/>
        </w:rPr>
        <w:t>criterios</w:t>
      </w:r>
      <w:r w:rsidR="00055398">
        <w:rPr>
          <w:lang w:val="es-ES_tradnl"/>
        </w:rPr>
        <w:t xml:space="preserve"> se </w:t>
      </w:r>
      <w:r w:rsidR="00743CAA" w:rsidRPr="00A439FF">
        <w:rPr>
          <w:lang w:val="es-ES_tradnl"/>
        </w:rPr>
        <w:t>utilizan</w:t>
      </w:r>
      <w:r w:rsidR="00C866BA" w:rsidRPr="00A439FF">
        <w:rPr>
          <w:lang w:val="es-ES_tradnl"/>
        </w:rPr>
        <w:t>.</w:t>
      </w:r>
      <w:r w:rsidR="00F50EB2" w:rsidRPr="00A439FF">
        <w:rPr>
          <w:lang w:val="es-ES_tradnl"/>
        </w:rPr>
        <w:t xml:space="preserve"> </w:t>
      </w:r>
      <w:r w:rsidR="00743CAA" w:rsidRPr="00A439FF">
        <w:rPr>
          <w:lang w:val="es-ES_tradnl"/>
        </w:rPr>
        <w:t xml:space="preserve">Con respecto al plan nacional de desarrollo de </w:t>
      </w:r>
      <w:r w:rsidR="00C20606">
        <w:rPr>
          <w:lang w:val="es-ES_tradnl"/>
        </w:rPr>
        <w:t>Bolivia</w:t>
      </w:r>
      <w:r w:rsidR="00743CAA" w:rsidRPr="00A439FF">
        <w:rPr>
          <w:lang w:val="es-ES_tradnl"/>
        </w:rPr>
        <w:t>, pregunta</w:t>
      </w:r>
      <w:r w:rsidR="00C20606">
        <w:rPr>
          <w:lang w:val="es-ES_tradnl"/>
        </w:rPr>
        <w:t xml:space="preserve"> </w:t>
      </w:r>
      <w:r w:rsidR="00743CAA" w:rsidRPr="00A439FF">
        <w:rPr>
          <w:lang w:val="es-ES_tradnl"/>
        </w:rPr>
        <w:t>s</w:t>
      </w:r>
      <w:r w:rsidR="00C20606">
        <w:rPr>
          <w:lang w:val="es-ES_tradnl"/>
        </w:rPr>
        <w:t>i</w:t>
      </w:r>
      <w:r w:rsidR="00743CAA" w:rsidRPr="00A439FF">
        <w:rPr>
          <w:lang w:val="es-ES_tradnl"/>
        </w:rPr>
        <w:t xml:space="preserve"> contiene indicadores que permita</w:t>
      </w:r>
      <w:r w:rsidR="00C20606">
        <w:rPr>
          <w:lang w:val="es-ES_tradnl"/>
        </w:rPr>
        <w:t>n</w:t>
      </w:r>
      <w:r w:rsidR="00743CAA" w:rsidRPr="00A439FF">
        <w:rPr>
          <w:lang w:val="es-ES_tradnl"/>
        </w:rPr>
        <w:t xml:space="preserve"> medir los progresos</w:t>
      </w:r>
      <w:r w:rsidR="00055398">
        <w:rPr>
          <w:lang w:val="es-ES_tradnl"/>
        </w:rPr>
        <w:t xml:space="preserve"> conseguidos </w:t>
      </w:r>
      <w:r w:rsidR="00743CAA" w:rsidRPr="00A439FF">
        <w:rPr>
          <w:lang w:val="es-ES_tradnl"/>
        </w:rPr>
        <w:t>en la realización de los derechos previstos en el Pacto</w:t>
      </w:r>
      <w:r w:rsidR="00C866BA" w:rsidRPr="00A439FF">
        <w:rPr>
          <w:lang w:val="es-ES_tradnl"/>
        </w:rPr>
        <w:t xml:space="preserve">, </w:t>
      </w:r>
      <w:r w:rsidR="00743CAA" w:rsidRPr="00A439FF">
        <w:rPr>
          <w:lang w:val="es-ES_tradnl"/>
        </w:rPr>
        <w:t>en particular los garantizados por su artículo</w:t>
      </w:r>
      <w:r w:rsidR="006B6D9C">
        <w:rPr>
          <w:lang w:val="es-ES_tradnl"/>
        </w:rPr>
        <w:t> </w:t>
      </w:r>
      <w:r w:rsidR="00C866BA" w:rsidRPr="00A439FF">
        <w:rPr>
          <w:lang w:val="es-ES_tradnl"/>
        </w:rPr>
        <w:t xml:space="preserve">15. </w:t>
      </w:r>
      <w:r w:rsidR="00A73B67" w:rsidRPr="00A439FF">
        <w:rPr>
          <w:lang w:val="es-ES_tradnl"/>
        </w:rPr>
        <w:t xml:space="preserve">Según la información facilitada por las organizaciones no gubernamentales </w:t>
      </w:r>
      <w:r w:rsidRPr="00A439FF">
        <w:rPr>
          <w:lang w:val="es-ES_tradnl"/>
        </w:rPr>
        <w:t>(</w:t>
      </w:r>
      <w:r w:rsidR="00C866BA" w:rsidRPr="00A439FF">
        <w:rPr>
          <w:lang w:val="es-ES_tradnl"/>
        </w:rPr>
        <w:t>ONG</w:t>
      </w:r>
      <w:r w:rsidRPr="00A439FF">
        <w:rPr>
          <w:lang w:val="es-ES_tradnl"/>
        </w:rPr>
        <w:t>)</w:t>
      </w:r>
      <w:r w:rsidR="00C866BA" w:rsidRPr="00A439FF">
        <w:rPr>
          <w:lang w:val="es-ES_tradnl"/>
        </w:rPr>
        <w:t xml:space="preserve"> </w:t>
      </w:r>
      <w:r w:rsidR="00A73B67" w:rsidRPr="00A439FF">
        <w:rPr>
          <w:lang w:val="es-ES_tradnl"/>
        </w:rPr>
        <w:t>bolivianas, el Estado parte adopta políticas muy progresistas</w:t>
      </w:r>
      <w:r w:rsidR="00CD5890">
        <w:rPr>
          <w:lang w:val="es-ES_tradnl"/>
        </w:rPr>
        <w:t>,</w:t>
      </w:r>
      <w:r w:rsidR="00A73B67" w:rsidRPr="00A439FF">
        <w:rPr>
          <w:lang w:val="es-ES_tradnl"/>
        </w:rPr>
        <w:t xml:space="preserve"> pero </w:t>
      </w:r>
      <w:r w:rsidR="00CD5890">
        <w:rPr>
          <w:lang w:val="es-ES_tradnl"/>
        </w:rPr>
        <w:t>tiene dificultades para</w:t>
      </w:r>
      <w:r w:rsidR="00055398">
        <w:rPr>
          <w:lang w:val="es-ES_tradnl"/>
        </w:rPr>
        <w:t xml:space="preserve"> su aplicación concreta</w:t>
      </w:r>
      <w:r w:rsidR="00C866BA" w:rsidRPr="00A439FF">
        <w:rPr>
          <w:lang w:val="es-ES_tradnl"/>
        </w:rPr>
        <w:t xml:space="preserve">. </w:t>
      </w:r>
      <w:r w:rsidR="00B41E32" w:rsidRPr="00A439FF">
        <w:rPr>
          <w:lang w:val="es-ES_tradnl"/>
        </w:rPr>
        <w:t xml:space="preserve">Entre los derechos fundamentales que </w:t>
      </w:r>
      <w:r w:rsidR="00055398" w:rsidRPr="00A439FF">
        <w:rPr>
          <w:lang w:val="es-ES_tradnl"/>
        </w:rPr>
        <w:t xml:space="preserve">garantiza </w:t>
      </w:r>
      <w:r w:rsidR="00B41E32" w:rsidRPr="00A439FF">
        <w:rPr>
          <w:lang w:val="es-ES_tradnl"/>
        </w:rPr>
        <w:t xml:space="preserve">el proyecto de </w:t>
      </w:r>
      <w:r w:rsidR="00055398">
        <w:rPr>
          <w:lang w:val="es-ES_tradnl"/>
        </w:rPr>
        <w:t xml:space="preserve">Constitución </w:t>
      </w:r>
      <w:r w:rsidR="00B41E32" w:rsidRPr="00A439FF">
        <w:rPr>
          <w:lang w:val="es-ES_tradnl"/>
        </w:rPr>
        <w:t>boliviana a los pueblos indígenas figuran la protección de los lugares sagrados y el reconocimiento de un derecho de propiedad intelectual colectiva</w:t>
      </w:r>
      <w:r w:rsidR="00E7759B" w:rsidRPr="00A439FF">
        <w:rPr>
          <w:lang w:val="es-ES_tradnl"/>
        </w:rPr>
        <w:t xml:space="preserve"> sobre su saber y sus conocimientos</w:t>
      </w:r>
      <w:r w:rsidR="00C866BA" w:rsidRPr="00A439FF">
        <w:rPr>
          <w:lang w:val="es-ES_tradnl"/>
        </w:rPr>
        <w:t>.</w:t>
      </w:r>
      <w:r w:rsidR="00055398">
        <w:rPr>
          <w:lang w:val="es-ES_tradnl"/>
        </w:rPr>
        <w:t xml:space="preserve"> Recordando </w:t>
      </w:r>
      <w:r w:rsidR="00D33717" w:rsidRPr="00A439FF">
        <w:rPr>
          <w:lang w:val="es-ES_tradnl"/>
        </w:rPr>
        <w:t>la Observación general núm.</w:t>
      </w:r>
      <w:r w:rsidR="006B6D9C">
        <w:rPr>
          <w:lang w:val="es-ES_tradnl"/>
        </w:rPr>
        <w:t> </w:t>
      </w:r>
      <w:r w:rsidR="00C866BA" w:rsidRPr="00A439FF">
        <w:rPr>
          <w:lang w:val="es-ES_tradnl"/>
        </w:rPr>
        <w:t xml:space="preserve">17 </w:t>
      </w:r>
      <w:r w:rsidR="00D33717" w:rsidRPr="00A439FF">
        <w:rPr>
          <w:lang w:val="es-ES_tradnl"/>
        </w:rPr>
        <w:t xml:space="preserve">del Comité </w:t>
      </w:r>
      <w:r w:rsidR="005F083E" w:rsidRPr="00A439FF">
        <w:rPr>
          <w:lang w:val="es-ES_tradnl"/>
        </w:rPr>
        <w:t>sobre el d</w:t>
      </w:r>
      <w:r w:rsidR="00D33717" w:rsidRPr="00A439FF">
        <w:rPr>
          <w:lang w:val="es-ES_tradnl"/>
        </w:rPr>
        <w:t>erecho de toda persona a beneficiarse de la protección de los intereses morales y materiales que le correspondan por razón de las producciones científicas, literarias o artísticas de que sea autor(a) (apartado</w:t>
      </w:r>
      <w:r w:rsidR="006B6D9C">
        <w:rPr>
          <w:lang w:val="es-ES_tradnl"/>
        </w:rPr>
        <w:t> </w:t>
      </w:r>
      <w:r w:rsidR="00D33717" w:rsidRPr="00A439FF">
        <w:rPr>
          <w:lang w:val="es-ES_tradnl"/>
        </w:rPr>
        <w:t>c) del párrafo</w:t>
      </w:r>
      <w:r w:rsidR="006B6D9C">
        <w:rPr>
          <w:lang w:val="es-ES_tradnl"/>
        </w:rPr>
        <w:t> </w:t>
      </w:r>
      <w:r w:rsidR="00D33717" w:rsidRPr="00A439FF">
        <w:rPr>
          <w:lang w:val="es-ES_tradnl"/>
        </w:rPr>
        <w:t>1 del artículo</w:t>
      </w:r>
      <w:r w:rsidR="006B6D9C">
        <w:rPr>
          <w:lang w:val="es-ES_tradnl"/>
        </w:rPr>
        <w:t> </w:t>
      </w:r>
      <w:r w:rsidR="00D33717" w:rsidRPr="00A439FF">
        <w:rPr>
          <w:lang w:val="es-ES_tradnl"/>
        </w:rPr>
        <w:t>15 del Pacto</w:t>
      </w:r>
      <w:r w:rsidRPr="00A439FF">
        <w:rPr>
          <w:bCs/>
          <w:lang w:val="es-ES_tradnl"/>
        </w:rPr>
        <w:t>),</w:t>
      </w:r>
      <w:r w:rsidR="009B4C48" w:rsidRPr="00A439FF">
        <w:rPr>
          <w:lang w:val="es-ES_tradnl"/>
        </w:rPr>
        <w:t xml:space="preserve"> pide a la delegación de Bolivia que indique si hay un régimen de propiedad intelectual particular y distinto aplicable a los </w:t>
      </w:r>
      <w:r w:rsidR="007F2DC4" w:rsidRPr="00A439FF">
        <w:rPr>
          <w:lang w:val="es-ES_tradnl"/>
        </w:rPr>
        <w:t>puebl</w:t>
      </w:r>
      <w:r w:rsidR="009B4C48" w:rsidRPr="00A439FF">
        <w:rPr>
          <w:lang w:val="es-ES_tradnl"/>
        </w:rPr>
        <w:t>os indígenas y s</w:t>
      </w:r>
      <w:r w:rsidR="00BA29FC" w:rsidRPr="00A439FF">
        <w:rPr>
          <w:lang w:val="es-ES_tradnl"/>
        </w:rPr>
        <w:t>i</w:t>
      </w:r>
      <w:r w:rsidR="00055398">
        <w:rPr>
          <w:lang w:val="es-ES_tradnl"/>
        </w:rPr>
        <w:t xml:space="preserve"> gozan </w:t>
      </w:r>
      <w:r w:rsidR="009B4C48" w:rsidRPr="00A439FF">
        <w:rPr>
          <w:lang w:val="es-ES_tradnl"/>
        </w:rPr>
        <w:t xml:space="preserve">de un sistema de administración </w:t>
      </w:r>
      <w:r w:rsidR="00BA29FC" w:rsidRPr="00A439FF">
        <w:rPr>
          <w:lang w:val="es-ES_tradnl"/>
        </w:rPr>
        <w:t>descentralizad</w:t>
      </w:r>
      <w:r w:rsidR="0051592D" w:rsidRPr="00A439FF">
        <w:rPr>
          <w:lang w:val="es-ES_tradnl"/>
        </w:rPr>
        <w:t>a</w:t>
      </w:r>
      <w:r w:rsidR="00BA29FC" w:rsidRPr="00A439FF">
        <w:rPr>
          <w:lang w:val="es-ES_tradnl"/>
        </w:rPr>
        <w:t xml:space="preserve"> de</w:t>
      </w:r>
      <w:r w:rsidR="00055398">
        <w:rPr>
          <w:lang w:val="es-ES_tradnl"/>
        </w:rPr>
        <w:t xml:space="preserve"> los beneficios derivados </w:t>
      </w:r>
      <w:r w:rsidR="00BA29FC" w:rsidRPr="00A439FF">
        <w:rPr>
          <w:lang w:val="es-ES_tradnl"/>
        </w:rPr>
        <w:t>de sus derechos de propiedad intelectual</w:t>
      </w:r>
      <w:r w:rsidR="006B6D9C">
        <w:rPr>
          <w:lang w:val="es-ES_tradnl"/>
        </w:rPr>
        <w:t>.</w:t>
      </w:r>
    </w:p>
    <w:p w:rsidR="00747760" w:rsidRPr="00A439FF" w:rsidRDefault="00C100ED" w:rsidP="00747760">
      <w:pPr>
        <w:spacing w:after="240" w:line="270" w:lineRule="exact"/>
        <w:rPr>
          <w:lang w:val="es-ES_tradnl"/>
        </w:rPr>
      </w:pPr>
      <w:r w:rsidRPr="00A439FF">
        <w:rPr>
          <w:szCs w:val="24"/>
          <w:lang w:val="es-ES_tradnl"/>
        </w:rPr>
        <w:t>17.</w:t>
      </w:r>
      <w:r w:rsidRPr="00A439FF">
        <w:rPr>
          <w:szCs w:val="24"/>
          <w:lang w:val="es-ES_tradnl"/>
        </w:rPr>
        <w:tab/>
      </w:r>
      <w:r w:rsidR="00127B5C" w:rsidRPr="00A439FF">
        <w:rPr>
          <w:szCs w:val="24"/>
          <w:lang w:val="es-ES_tradnl"/>
        </w:rPr>
        <w:t xml:space="preserve">La </w:t>
      </w:r>
      <w:r w:rsidR="00127B5C" w:rsidRPr="00A439FF">
        <w:rPr>
          <w:b/>
          <w:szCs w:val="24"/>
          <w:lang w:val="es-ES_tradnl"/>
        </w:rPr>
        <w:t>Sra.</w:t>
      </w:r>
      <w:r w:rsidR="000279B7" w:rsidRPr="00A439FF">
        <w:rPr>
          <w:b/>
          <w:szCs w:val="24"/>
          <w:lang w:val="es-ES_tradnl"/>
        </w:rPr>
        <w:t> </w:t>
      </w:r>
      <w:r w:rsidR="00C866BA" w:rsidRPr="00A439FF">
        <w:rPr>
          <w:b/>
          <w:szCs w:val="24"/>
          <w:lang w:val="es-ES_tradnl"/>
        </w:rPr>
        <w:t>WILSON</w:t>
      </w:r>
      <w:r w:rsidR="00467B5E" w:rsidRPr="00A439FF">
        <w:rPr>
          <w:szCs w:val="24"/>
          <w:lang w:val="es-ES_tradnl"/>
        </w:rPr>
        <w:t xml:space="preserve"> dice que se pueden observar grandes desigualdades entre </w:t>
      </w:r>
      <w:r w:rsidR="004E367C">
        <w:rPr>
          <w:szCs w:val="24"/>
          <w:lang w:val="es-ES_tradnl"/>
        </w:rPr>
        <w:t xml:space="preserve">los </w:t>
      </w:r>
      <w:r w:rsidR="00467B5E" w:rsidRPr="00A439FF">
        <w:rPr>
          <w:szCs w:val="24"/>
          <w:lang w:val="es-ES_tradnl"/>
        </w:rPr>
        <w:t xml:space="preserve">niños y </w:t>
      </w:r>
      <w:r w:rsidR="004E367C">
        <w:rPr>
          <w:szCs w:val="24"/>
          <w:lang w:val="es-ES_tradnl"/>
        </w:rPr>
        <w:t>las</w:t>
      </w:r>
      <w:r w:rsidR="00C96022">
        <w:rPr>
          <w:szCs w:val="24"/>
          <w:lang w:val="es-ES_tradnl"/>
        </w:rPr>
        <w:t> </w:t>
      </w:r>
      <w:r w:rsidR="00467B5E" w:rsidRPr="00A439FF">
        <w:rPr>
          <w:szCs w:val="24"/>
          <w:lang w:val="es-ES_tradnl"/>
        </w:rPr>
        <w:t>niñas en todos los sectores relativos a la educación,</w:t>
      </w:r>
      <w:r w:rsidR="008A6147" w:rsidRPr="00A439FF">
        <w:rPr>
          <w:szCs w:val="24"/>
          <w:lang w:val="es-ES_tradnl"/>
        </w:rPr>
        <w:t xml:space="preserve"> sobre todo </w:t>
      </w:r>
      <w:r w:rsidR="00467B5E" w:rsidRPr="00A439FF">
        <w:rPr>
          <w:szCs w:val="24"/>
          <w:lang w:val="es-ES_tradnl"/>
        </w:rPr>
        <w:t xml:space="preserve">en las regiones rurales, y que el analfabetismo de los adultos afecta más a </w:t>
      </w:r>
      <w:r w:rsidR="009139E9" w:rsidRPr="00A439FF">
        <w:rPr>
          <w:szCs w:val="24"/>
          <w:lang w:val="es-ES_tradnl"/>
        </w:rPr>
        <w:t xml:space="preserve">las mujeres </w:t>
      </w:r>
      <w:r w:rsidR="00467B5E" w:rsidRPr="00A439FF">
        <w:rPr>
          <w:szCs w:val="24"/>
          <w:lang w:val="es-ES_tradnl"/>
        </w:rPr>
        <w:t xml:space="preserve">que </w:t>
      </w:r>
      <w:r w:rsidR="008A6147" w:rsidRPr="00A439FF">
        <w:rPr>
          <w:szCs w:val="24"/>
          <w:lang w:val="es-ES_tradnl"/>
        </w:rPr>
        <w:t xml:space="preserve">a </w:t>
      </w:r>
      <w:r w:rsidR="009139E9" w:rsidRPr="00A439FF">
        <w:rPr>
          <w:szCs w:val="24"/>
          <w:lang w:val="es-ES_tradnl"/>
        </w:rPr>
        <w:t>los hombres</w:t>
      </w:r>
      <w:r w:rsidR="00467B5E" w:rsidRPr="00A439FF">
        <w:rPr>
          <w:szCs w:val="24"/>
          <w:lang w:val="es-ES_tradnl"/>
        </w:rPr>
        <w:t>.</w:t>
      </w:r>
      <w:r w:rsidR="00ED5CCB" w:rsidRPr="00A439FF">
        <w:rPr>
          <w:szCs w:val="24"/>
          <w:lang w:val="es-ES_tradnl"/>
        </w:rPr>
        <w:t xml:space="preserve"> </w:t>
      </w:r>
      <w:r w:rsidR="00E021D2" w:rsidRPr="00A439FF">
        <w:rPr>
          <w:szCs w:val="24"/>
          <w:lang w:val="es-ES_tradnl"/>
        </w:rPr>
        <w:t>Desea saber a ese respecto qué medidas se</w:t>
      </w:r>
      <w:r w:rsidR="004E367C">
        <w:rPr>
          <w:szCs w:val="24"/>
          <w:lang w:val="es-ES_tradnl"/>
        </w:rPr>
        <w:t xml:space="preserve"> han adoptado </w:t>
      </w:r>
      <w:r w:rsidR="00E021D2" w:rsidRPr="00A439FF">
        <w:rPr>
          <w:szCs w:val="24"/>
          <w:lang w:val="es-ES_tradnl"/>
        </w:rPr>
        <w:t>para favorecer la escolarización de las niñas</w:t>
      </w:r>
      <w:r w:rsidR="00C866BA" w:rsidRPr="00A439FF">
        <w:rPr>
          <w:szCs w:val="24"/>
          <w:lang w:val="es-ES_tradnl"/>
        </w:rPr>
        <w:t xml:space="preserve">. </w:t>
      </w:r>
      <w:r w:rsidR="00747760" w:rsidRPr="00A439FF">
        <w:rPr>
          <w:szCs w:val="24"/>
          <w:lang w:val="es-ES_tradnl"/>
        </w:rPr>
        <w:t>Pide información complementaria sobre el programa</w:t>
      </w:r>
      <w:r w:rsidR="004E367C">
        <w:rPr>
          <w:szCs w:val="24"/>
          <w:lang w:val="es-ES_tradnl"/>
        </w:rPr>
        <w:t xml:space="preserve"> de fomento de </w:t>
      </w:r>
      <w:r w:rsidR="00747760" w:rsidRPr="00A439FF">
        <w:rPr>
          <w:szCs w:val="24"/>
          <w:lang w:val="es-ES_tradnl"/>
        </w:rPr>
        <w:t xml:space="preserve">la asistencia de las niñas </w:t>
      </w:r>
      <w:r w:rsidR="00CD5890" w:rsidRPr="00A439FF">
        <w:rPr>
          <w:szCs w:val="24"/>
          <w:lang w:val="es-ES_tradnl"/>
        </w:rPr>
        <w:t>a la</w:t>
      </w:r>
      <w:r w:rsidR="00C96022">
        <w:rPr>
          <w:szCs w:val="24"/>
          <w:lang w:val="es-ES_tradnl"/>
        </w:rPr>
        <w:t> </w:t>
      </w:r>
      <w:r w:rsidR="00CD5890" w:rsidRPr="00A439FF">
        <w:rPr>
          <w:szCs w:val="24"/>
          <w:lang w:val="es-ES_tradnl"/>
        </w:rPr>
        <w:t xml:space="preserve">escuela </w:t>
      </w:r>
      <w:r w:rsidR="00747760" w:rsidRPr="00A439FF">
        <w:rPr>
          <w:szCs w:val="24"/>
          <w:lang w:val="es-ES_tradnl"/>
        </w:rPr>
        <w:t>en las regiones rurales y si se ha</w:t>
      </w:r>
      <w:r w:rsidR="00922D2B" w:rsidRPr="00A439FF">
        <w:rPr>
          <w:szCs w:val="24"/>
          <w:lang w:val="es-ES_tradnl"/>
        </w:rPr>
        <w:t>n</w:t>
      </w:r>
      <w:r w:rsidR="00747760" w:rsidRPr="00A439FF">
        <w:rPr>
          <w:szCs w:val="24"/>
          <w:lang w:val="es-ES_tradnl"/>
        </w:rPr>
        <w:t xml:space="preserve"> previsto otras medidas de lucha contra el analfabetismo en los adultos</w:t>
      </w:r>
      <w:r w:rsidR="00832DE5">
        <w:rPr>
          <w:lang w:val="es-ES_tradnl"/>
        </w:rPr>
        <w:t>.</w:t>
      </w:r>
    </w:p>
    <w:p w:rsidR="00F147D8" w:rsidRPr="00A439FF" w:rsidRDefault="00704089" w:rsidP="00F147D8">
      <w:pPr>
        <w:spacing w:after="240" w:line="270" w:lineRule="exact"/>
        <w:rPr>
          <w:lang w:val="es-ES_tradnl"/>
        </w:rPr>
      </w:pPr>
      <w:r w:rsidRPr="00A439FF">
        <w:rPr>
          <w:szCs w:val="24"/>
          <w:lang w:val="es-ES_tradnl"/>
        </w:rPr>
        <w:t>18.</w:t>
      </w:r>
      <w:r w:rsidRPr="00A439FF">
        <w:rPr>
          <w:szCs w:val="24"/>
          <w:lang w:val="es-ES_tradnl"/>
        </w:rPr>
        <w:tab/>
      </w:r>
      <w:r w:rsidR="00BD0B69" w:rsidRPr="00A439FF">
        <w:rPr>
          <w:szCs w:val="24"/>
          <w:lang w:val="es-ES_tradnl"/>
        </w:rPr>
        <w:t>Por último, con respecto a la cuestión de la educación especial para niños discapacitados, Bolivia indica en el párrafo 216 del informe objeto de examen que la educación especial está orientada a los niños, los adolescentes y los adultos que</w:t>
      </w:r>
      <w:r w:rsidR="00950CE4" w:rsidRPr="00A439FF">
        <w:rPr>
          <w:szCs w:val="24"/>
          <w:lang w:val="es-ES_tradnl"/>
        </w:rPr>
        <w:t xml:space="preserve"> necesitan </w:t>
      </w:r>
      <w:r w:rsidR="00BD0B69" w:rsidRPr="00A439FF">
        <w:rPr>
          <w:szCs w:val="24"/>
          <w:lang w:val="es-ES_tradnl"/>
        </w:rPr>
        <w:t>una enseñanza especial</w:t>
      </w:r>
      <w:r w:rsidR="00FE3B3D">
        <w:rPr>
          <w:szCs w:val="24"/>
          <w:lang w:val="es-ES_tradnl"/>
        </w:rPr>
        <w:t>,</w:t>
      </w:r>
      <w:r w:rsidR="00BD0B69" w:rsidRPr="00A439FF">
        <w:rPr>
          <w:szCs w:val="24"/>
          <w:lang w:val="es-ES_tradnl"/>
        </w:rPr>
        <w:t xml:space="preserve"> </w:t>
      </w:r>
      <w:r w:rsidR="00950CE4" w:rsidRPr="00A439FF">
        <w:rPr>
          <w:szCs w:val="24"/>
          <w:lang w:val="es-ES_tradnl"/>
        </w:rPr>
        <w:t xml:space="preserve">a cargo de </w:t>
      </w:r>
      <w:r w:rsidR="00BD0B69" w:rsidRPr="00A439FF">
        <w:rPr>
          <w:szCs w:val="24"/>
          <w:lang w:val="es-ES_tradnl"/>
        </w:rPr>
        <w:t>personal docente especializado</w:t>
      </w:r>
      <w:r w:rsidR="00C866BA" w:rsidRPr="00A439FF">
        <w:rPr>
          <w:szCs w:val="24"/>
          <w:lang w:val="es-ES_tradnl"/>
        </w:rPr>
        <w:t xml:space="preserve">. </w:t>
      </w:r>
      <w:r w:rsidR="00127B5C" w:rsidRPr="00A439FF">
        <w:rPr>
          <w:szCs w:val="24"/>
          <w:lang w:val="es-ES_tradnl"/>
        </w:rPr>
        <w:t>La Sra.</w:t>
      </w:r>
      <w:r w:rsidR="000279B7" w:rsidRPr="00A439FF">
        <w:rPr>
          <w:szCs w:val="24"/>
          <w:lang w:val="es-ES_tradnl"/>
        </w:rPr>
        <w:t> </w:t>
      </w:r>
      <w:r w:rsidR="00C866BA" w:rsidRPr="00A439FF">
        <w:rPr>
          <w:szCs w:val="24"/>
          <w:lang w:val="es-ES_tradnl"/>
        </w:rPr>
        <w:t xml:space="preserve">Wilson </w:t>
      </w:r>
      <w:r w:rsidR="00BD0B69" w:rsidRPr="00A439FF">
        <w:rPr>
          <w:szCs w:val="24"/>
          <w:lang w:val="es-ES_tradnl"/>
        </w:rPr>
        <w:t>desea recibir más información sobre esa enseñanza especializada y sobre los centros que la ofrecen, y</w:t>
      </w:r>
      <w:r w:rsidR="004E367C">
        <w:rPr>
          <w:szCs w:val="24"/>
          <w:lang w:val="es-ES_tradnl"/>
        </w:rPr>
        <w:t xml:space="preserve"> tiene interés en </w:t>
      </w:r>
      <w:r w:rsidR="00BD0B69" w:rsidRPr="00A439FF">
        <w:rPr>
          <w:szCs w:val="24"/>
          <w:lang w:val="es-ES_tradnl"/>
        </w:rPr>
        <w:t xml:space="preserve">saber </w:t>
      </w:r>
      <w:r w:rsidR="00CD5890" w:rsidRPr="00A439FF">
        <w:rPr>
          <w:szCs w:val="24"/>
          <w:lang w:val="es-ES_tradnl"/>
        </w:rPr>
        <w:t xml:space="preserve">en particular </w:t>
      </w:r>
      <w:r w:rsidR="00BD0B69" w:rsidRPr="00A439FF">
        <w:rPr>
          <w:szCs w:val="24"/>
          <w:lang w:val="es-ES_tradnl"/>
        </w:rPr>
        <w:t xml:space="preserve">si todos los sectores de la población </w:t>
      </w:r>
      <w:r w:rsidR="00CD5890">
        <w:rPr>
          <w:szCs w:val="24"/>
          <w:lang w:val="es-ES_tradnl"/>
        </w:rPr>
        <w:t xml:space="preserve">pueden acceder a ellos </w:t>
      </w:r>
      <w:r w:rsidR="00BD0B69" w:rsidRPr="00A439FF">
        <w:rPr>
          <w:szCs w:val="24"/>
          <w:lang w:val="es-ES_tradnl"/>
        </w:rPr>
        <w:t xml:space="preserve">y si </w:t>
      </w:r>
      <w:r w:rsidR="00CD5890">
        <w:rPr>
          <w:szCs w:val="24"/>
          <w:lang w:val="es-ES_tradnl"/>
        </w:rPr>
        <w:t>los hay</w:t>
      </w:r>
      <w:r w:rsidR="00BD0B69" w:rsidRPr="00A439FF">
        <w:rPr>
          <w:szCs w:val="24"/>
          <w:lang w:val="es-ES_tradnl"/>
        </w:rPr>
        <w:t xml:space="preserve"> tanto en las zonas rurales como </w:t>
      </w:r>
      <w:r w:rsidR="00CD5890">
        <w:rPr>
          <w:szCs w:val="24"/>
          <w:lang w:val="es-ES_tradnl"/>
        </w:rPr>
        <w:t xml:space="preserve">en las </w:t>
      </w:r>
      <w:r w:rsidR="00BD0B69" w:rsidRPr="00A439FF">
        <w:rPr>
          <w:szCs w:val="24"/>
          <w:lang w:val="es-ES_tradnl"/>
        </w:rPr>
        <w:t>urbanas</w:t>
      </w:r>
      <w:r w:rsidR="00C866BA" w:rsidRPr="00A439FF">
        <w:rPr>
          <w:szCs w:val="24"/>
          <w:lang w:val="es-ES_tradnl"/>
        </w:rPr>
        <w:t xml:space="preserve">. </w:t>
      </w:r>
      <w:r w:rsidR="00EF4DA8" w:rsidRPr="00A439FF">
        <w:rPr>
          <w:szCs w:val="24"/>
          <w:lang w:val="es-ES_tradnl"/>
        </w:rPr>
        <w:t xml:space="preserve">En cuanto al problema de la falta de compromiso de la comunidad </w:t>
      </w:r>
      <w:r w:rsidR="00662901">
        <w:rPr>
          <w:szCs w:val="24"/>
          <w:lang w:val="es-ES_tradnl"/>
        </w:rPr>
        <w:t>con la</w:t>
      </w:r>
      <w:r w:rsidR="00EF4DA8" w:rsidRPr="00A439FF">
        <w:rPr>
          <w:szCs w:val="24"/>
          <w:lang w:val="es-ES_tradnl"/>
        </w:rPr>
        <w:t xml:space="preserve"> educación especial, pregunta si se</w:t>
      </w:r>
      <w:r w:rsidR="004E367C">
        <w:rPr>
          <w:szCs w:val="24"/>
          <w:lang w:val="es-ES_tradnl"/>
        </w:rPr>
        <w:t xml:space="preserve"> han organizado </w:t>
      </w:r>
      <w:r w:rsidR="00EF4DA8" w:rsidRPr="00A439FF">
        <w:rPr>
          <w:szCs w:val="24"/>
          <w:lang w:val="es-ES_tradnl"/>
        </w:rPr>
        <w:t>actuaciones de sensibilización del público y las autoridades locales sobre la necesidad de contar con centros de educación especial para los niños con necesidades particulares</w:t>
      </w:r>
      <w:r w:rsidR="00832DE5">
        <w:rPr>
          <w:lang w:val="es-ES_tradnl"/>
        </w:rPr>
        <w:t>.</w:t>
      </w:r>
    </w:p>
    <w:p w:rsidR="00AE4A30" w:rsidRPr="00A439FF" w:rsidRDefault="00704089" w:rsidP="00AE4A30">
      <w:pPr>
        <w:spacing w:after="240" w:line="270" w:lineRule="exact"/>
        <w:rPr>
          <w:lang w:val="es-ES_tradnl"/>
        </w:rPr>
      </w:pPr>
      <w:r w:rsidRPr="00A439FF">
        <w:rPr>
          <w:szCs w:val="24"/>
          <w:lang w:val="es-ES_tradnl"/>
        </w:rPr>
        <w:t>19.</w:t>
      </w:r>
      <w:r w:rsidRPr="00A439FF">
        <w:rPr>
          <w:szCs w:val="24"/>
          <w:lang w:val="es-ES_tradnl"/>
        </w:rPr>
        <w:tab/>
      </w:r>
      <w:r w:rsidR="00127B5C" w:rsidRPr="00A439FF">
        <w:rPr>
          <w:szCs w:val="24"/>
          <w:lang w:val="es-ES_tradnl"/>
        </w:rPr>
        <w:t xml:space="preserve">La </w:t>
      </w:r>
      <w:r w:rsidR="00127B5C" w:rsidRPr="00A439FF">
        <w:rPr>
          <w:b/>
          <w:szCs w:val="24"/>
          <w:lang w:val="es-ES_tradnl"/>
        </w:rPr>
        <w:t>Sra.</w:t>
      </w:r>
      <w:r w:rsidR="000279B7" w:rsidRPr="00A439FF">
        <w:rPr>
          <w:b/>
          <w:szCs w:val="24"/>
          <w:lang w:val="es-ES_tradnl"/>
        </w:rPr>
        <w:t> </w:t>
      </w:r>
      <w:r w:rsidR="00C866BA" w:rsidRPr="00A439FF">
        <w:rPr>
          <w:b/>
          <w:szCs w:val="24"/>
          <w:lang w:val="es-ES_tradnl"/>
        </w:rPr>
        <w:t>BARAHONA RIERA</w:t>
      </w:r>
      <w:r w:rsidR="00C866BA" w:rsidRPr="00A439FF">
        <w:rPr>
          <w:szCs w:val="24"/>
          <w:lang w:val="es-ES_tradnl"/>
        </w:rPr>
        <w:t xml:space="preserve"> (</w:t>
      </w:r>
      <w:r w:rsidR="00BA1A8F" w:rsidRPr="00A439FF">
        <w:rPr>
          <w:szCs w:val="24"/>
          <w:lang w:val="es-ES_tradnl"/>
        </w:rPr>
        <w:t>Relatora para Bolivia</w:t>
      </w:r>
      <w:r w:rsidR="00F22BB2" w:rsidRPr="00A439FF">
        <w:rPr>
          <w:szCs w:val="24"/>
          <w:lang w:val="es-ES_tradnl"/>
        </w:rPr>
        <w:t>)</w:t>
      </w:r>
      <w:r w:rsidR="00BA1A8F" w:rsidRPr="00A439FF">
        <w:rPr>
          <w:szCs w:val="24"/>
          <w:lang w:val="es-ES_tradnl"/>
        </w:rPr>
        <w:t xml:space="preserve"> constata las dificultades que atraviesa actualmente Bolivia en el plano político y social y el clima de enfrentamiento que reina</w:t>
      </w:r>
      <w:r w:rsidR="00832DE5">
        <w:rPr>
          <w:szCs w:val="24"/>
          <w:lang w:val="es-ES_tradnl"/>
        </w:rPr>
        <w:t>,</w:t>
      </w:r>
      <w:r w:rsidR="00BA1A8F" w:rsidRPr="00A439FF">
        <w:rPr>
          <w:szCs w:val="24"/>
          <w:lang w:val="es-ES_tradnl"/>
        </w:rPr>
        <w:t xml:space="preserve"> y destaca que es evidente que en la práctica no se aplican las normas</w:t>
      </w:r>
      <w:r w:rsidR="00C44785">
        <w:rPr>
          <w:szCs w:val="24"/>
          <w:lang w:val="es-ES_tradnl"/>
        </w:rPr>
        <w:t xml:space="preserve"> que figuran en la </w:t>
      </w:r>
      <w:r w:rsidR="00BA1A8F" w:rsidRPr="00A439FF">
        <w:rPr>
          <w:szCs w:val="24"/>
          <w:lang w:val="es-ES_tradnl"/>
        </w:rPr>
        <w:t xml:space="preserve">futura </w:t>
      </w:r>
      <w:r w:rsidR="00C44785">
        <w:rPr>
          <w:szCs w:val="24"/>
          <w:lang w:val="es-ES_tradnl"/>
        </w:rPr>
        <w:t xml:space="preserve">Constitución </w:t>
      </w:r>
      <w:r w:rsidR="00BA1A8F" w:rsidRPr="00A439FF">
        <w:rPr>
          <w:szCs w:val="24"/>
          <w:lang w:val="es-ES_tradnl"/>
        </w:rPr>
        <w:t>y que las tensiones entre los distintos grupos étnicos de Bolivia</w:t>
      </w:r>
      <w:r w:rsidR="00AE4A30" w:rsidRPr="00A439FF">
        <w:rPr>
          <w:szCs w:val="24"/>
          <w:lang w:val="es-ES_tradnl"/>
        </w:rPr>
        <w:t>,</w:t>
      </w:r>
      <w:r w:rsidR="00BA1A8F" w:rsidRPr="00A439FF">
        <w:rPr>
          <w:szCs w:val="24"/>
          <w:lang w:val="es-ES_tradnl"/>
        </w:rPr>
        <w:t xml:space="preserve"> cuyo origen radica en una forma de racismo</w:t>
      </w:r>
      <w:r w:rsidR="00AE4A30" w:rsidRPr="00A439FF">
        <w:rPr>
          <w:szCs w:val="24"/>
          <w:lang w:val="es-ES_tradnl"/>
        </w:rPr>
        <w:t>,</w:t>
      </w:r>
      <w:r w:rsidR="00BA1A8F" w:rsidRPr="00A439FF">
        <w:rPr>
          <w:szCs w:val="24"/>
          <w:lang w:val="es-ES_tradnl"/>
        </w:rPr>
        <w:t xml:space="preserve"> se </w:t>
      </w:r>
      <w:r w:rsidR="008F4F37">
        <w:rPr>
          <w:szCs w:val="24"/>
          <w:lang w:val="es-ES_tradnl"/>
        </w:rPr>
        <w:t>ven</w:t>
      </w:r>
      <w:r w:rsidR="00832DE5">
        <w:rPr>
          <w:szCs w:val="24"/>
          <w:lang w:val="es-ES_tradnl"/>
        </w:rPr>
        <w:t xml:space="preserve"> agravadas por es</w:t>
      </w:r>
      <w:r w:rsidR="00BA1A8F" w:rsidRPr="00A439FF">
        <w:rPr>
          <w:szCs w:val="24"/>
          <w:lang w:val="es-ES_tradnl"/>
        </w:rPr>
        <w:t>as dificultades.</w:t>
      </w:r>
      <w:r w:rsidR="00C44785">
        <w:rPr>
          <w:szCs w:val="24"/>
          <w:lang w:val="es-ES_tradnl"/>
        </w:rPr>
        <w:t xml:space="preserve"> Se pone así </w:t>
      </w:r>
      <w:r w:rsidR="00AE4A30" w:rsidRPr="00A439FF">
        <w:rPr>
          <w:szCs w:val="24"/>
          <w:lang w:val="es-ES_tradnl"/>
        </w:rPr>
        <w:t xml:space="preserve">de manifiesto la necesidad de impartir una educación que favorezca un mayor diálogo entre los diversos grupos regionales del país y el rechazo de todas </w:t>
      </w:r>
      <w:r w:rsidR="00ED3DFF">
        <w:rPr>
          <w:szCs w:val="24"/>
          <w:lang w:val="es-ES_tradnl"/>
        </w:rPr>
        <w:t xml:space="preserve">las </w:t>
      </w:r>
      <w:r w:rsidR="00AE4A30" w:rsidRPr="00A439FF">
        <w:rPr>
          <w:szCs w:val="24"/>
          <w:lang w:val="es-ES_tradnl"/>
        </w:rPr>
        <w:t>formas de discriminación y violencia</w:t>
      </w:r>
      <w:r w:rsidR="00C866BA" w:rsidRPr="00A439FF">
        <w:rPr>
          <w:szCs w:val="24"/>
          <w:lang w:val="es-ES_tradnl"/>
        </w:rPr>
        <w:t xml:space="preserve">. </w:t>
      </w:r>
      <w:r w:rsidR="00127B5C" w:rsidRPr="00A439FF">
        <w:rPr>
          <w:szCs w:val="24"/>
          <w:lang w:val="es-ES_tradnl"/>
        </w:rPr>
        <w:t>La Sra.</w:t>
      </w:r>
      <w:r w:rsidR="00F50EB2" w:rsidRPr="00A439FF">
        <w:rPr>
          <w:szCs w:val="24"/>
          <w:lang w:val="es-ES_tradnl"/>
        </w:rPr>
        <w:t xml:space="preserve"> </w:t>
      </w:r>
      <w:r w:rsidRPr="00A439FF">
        <w:rPr>
          <w:szCs w:val="24"/>
          <w:lang w:val="es-ES_tradnl"/>
        </w:rPr>
        <w:t xml:space="preserve">Barahona Riera </w:t>
      </w:r>
      <w:r w:rsidR="00AE4A30" w:rsidRPr="00A439FF">
        <w:rPr>
          <w:szCs w:val="24"/>
          <w:lang w:val="es-ES_tradnl"/>
        </w:rPr>
        <w:t xml:space="preserve">desea saber cómo tiene previsto el Gobierno </w:t>
      </w:r>
      <w:r w:rsidR="00654B6A" w:rsidRPr="00A439FF">
        <w:rPr>
          <w:szCs w:val="24"/>
          <w:lang w:val="es-ES_tradnl"/>
        </w:rPr>
        <w:t xml:space="preserve">abordar </w:t>
      </w:r>
      <w:r w:rsidR="00AE4A30" w:rsidRPr="00A439FF">
        <w:rPr>
          <w:szCs w:val="24"/>
          <w:lang w:val="es-ES_tradnl"/>
        </w:rPr>
        <w:t>esa cuestión en el futuro</w:t>
      </w:r>
      <w:r w:rsidR="00C866BA" w:rsidRPr="00A439FF">
        <w:rPr>
          <w:szCs w:val="24"/>
          <w:lang w:val="es-ES_tradnl"/>
        </w:rPr>
        <w:t>.</w:t>
      </w:r>
      <w:r w:rsidR="00AE4A30" w:rsidRPr="00A439FF">
        <w:rPr>
          <w:szCs w:val="24"/>
          <w:lang w:val="es-ES_tradnl"/>
        </w:rPr>
        <w:t xml:space="preserve"> Con respecto a los programas de alfabetización actualmente en curso, desea conocer los resultados, pero no</w:t>
      </w:r>
      <w:r w:rsidR="00C44785">
        <w:rPr>
          <w:szCs w:val="24"/>
          <w:lang w:val="es-ES_tradnl"/>
        </w:rPr>
        <w:t xml:space="preserve"> solo </w:t>
      </w:r>
      <w:r w:rsidR="00AE4A30" w:rsidRPr="00A439FF">
        <w:rPr>
          <w:szCs w:val="24"/>
          <w:lang w:val="es-ES_tradnl"/>
        </w:rPr>
        <w:t>en cuanto al número de personas que se han beneficiado, sino también</w:t>
      </w:r>
      <w:r w:rsidR="00ED3DFF">
        <w:rPr>
          <w:szCs w:val="24"/>
          <w:lang w:val="es-ES_tradnl"/>
        </w:rPr>
        <w:t xml:space="preserve"> con respecto</w:t>
      </w:r>
      <w:r w:rsidR="00AE4A30" w:rsidRPr="00A439FF">
        <w:rPr>
          <w:szCs w:val="24"/>
          <w:lang w:val="es-ES_tradnl"/>
        </w:rPr>
        <w:t xml:space="preserve"> a la calidad de la enseñanza</w:t>
      </w:r>
      <w:r w:rsidR="00C44785">
        <w:rPr>
          <w:szCs w:val="24"/>
          <w:lang w:val="es-ES_tradnl"/>
        </w:rPr>
        <w:t xml:space="preserve"> impartida</w:t>
      </w:r>
      <w:r w:rsidR="00832DE5">
        <w:rPr>
          <w:lang w:val="es-ES_tradnl"/>
        </w:rPr>
        <w:t>.</w:t>
      </w:r>
    </w:p>
    <w:p w:rsidR="00654B6A" w:rsidRPr="00A439FF" w:rsidRDefault="00704089" w:rsidP="00654B6A">
      <w:pPr>
        <w:spacing w:after="240" w:line="270" w:lineRule="exact"/>
        <w:rPr>
          <w:lang w:val="es-ES_tradnl"/>
        </w:rPr>
      </w:pPr>
      <w:r w:rsidRPr="00A439FF">
        <w:rPr>
          <w:szCs w:val="24"/>
          <w:lang w:val="es-ES_tradnl"/>
        </w:rPr>
        <w:t>20.</w:t>
      </w:r>
      <w:r w:rsidRPr="00A439FF">
        <w:rPr>
          <w:szCs w:val="24"/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="00C866BA" w:rsidRPr="00A439FF">
        <w:rPr>
          <w:b/>
          <w:szCs w:val="24"/>
          <w:lang w:val="es-ES_tradnl"/>
        </w:rPr>
        <w:t xml:space="preserve"> </w:t>
      </w:r>
      <w:r w:rsidR="00127B5C" w:rsidRPr="00A439FF">
        <w:rPr>
          <w:b/>
          <w:szCs w:val="24"/>
          <w:lang w:val="es-ES_tradnl"/>
        </w:rPr>
        <w:t>CHÁVEZ</w:t>
      </w:r>
      <w:r w:rsidR="00C866BA" w:rsidRPr="00A439FF">
        <w:rPr>
          <w:b/>
          <w:szCs w:val="24"/>
          <w:lang w:val="es-ES_tradnl"/>
        </w:rPr>
        <w:t xml:space="preserve"> </w:t>
      </w:r>
      <w:r w:rsidR="00C866BA" w:rsidRPr="00A439FF">
        <w:rPr>
          <w:szCs w:val="24"/>
          <w:lang w:val="es-ES_tradnl"/>
        </w:rPr>
        <w:t>(</w:t>
      </w:r>
      <w:r w:rsidR="00F22BB2" w:rsidRPr="00A439FF">
        <w:rPr>
          <w:szCs w:val="24"/>
          <w:lang w:val="es-ES_tradnl"/>
        </w:rPr>
        <w:t>Bolivia)</w:t>
      </w:r>
      <w:r w:rsidR="00C866BA" w:rsidRPr="00A439FF">
        <w:rPr>
          <w:szCs w:val="24"/>
          <w:lang w:val="es-ES_tradnl"/>
        </w:rPr>
        <w:t xml:space="preserve"> </w:t>
      </w:r>
      <w:r w:rsidR="001F7506" w:rsidRPr="00A439FF">
        <w:rPr>
          <w:szCs w:val="24"/>
          <w:lang w:val="es-ES_tradnl"/>
        </w:rPr>
        <w:t xml:space="preserve">explica que la primera fase del proceso de reforma de la educación comenzó en </w:t>
      </w:r>
      <w:r w:rsidR="00C866BA" w:rsidRPr="00A439FF">
        <w:rPr>
          <w:szCs w:val="24"/>
          <w:lang w:val="es-ES_tradnl"/>
        </w:rPr>
        <w:t xml:space="preserve">1994 </w:t>
      </w:r>
      <w:r w:rsidR="001F7506" w:rsidRPr="00A439FF">
        <w:rPr>
          <w:szCs w:val="24"/>
          <w:lang w:val="es-ES_tradnl"/>
        </w:rPr>
        <w:t>y se ajustaba a la política económica de inspiración neoliberal de la época</w:t>
      </w:r>
      <w:r w:rsidR="00C866BA" w:rsidRPr="00A439FF">
        <w:rPr>
          <w:szCs w:val="24"/>
          <w:lang w:val="es-ES_tradnl"/>
        </w:rPr>
        <w:t>,</w:t>
      </w:r>
      <w:r w:rsidR="000E035F">
        <w:rPr>
          <w:szCs w:val="24"/>
          <w:lang w:val="es-ES_tradnl"/>
        </w:rPr>
        <w:t xml:space="preserve"> por lo que se caracterizó </w:t>
      </w:r>
      <w:r w:rsidR="001F7506" w:rsidRPr="00A439FF">
        <w:rPr>
          <w:szCs w:val="24"/>
          <w:lang w:val="es-ES_tradnl"/>
        </w:rPr>
        <w:t>por la apertura y la creación de universidades privadas</w:t>
      </w:r>
      <w:r w:rsidR="00ED5CCB" w:rsidRPr="00A439FF">
        <w:rPr>
          <w:szCs w:val="24"/>
          <w:lang w:val="es-ES_tradnl"/>
        </w:rPr>
        <w:t xml:space="preserve">. </w:t>
      </w:r>
      <w:r w:rsidR="0047432A" w:rsidRPr="00A439FF">
        <w:rPr>
          <w:szCs w:val="24"/>
          <w:lang w:val="es-ES_tradnl"/>
        </w:rPr>
        <w:t>La segunda fase tenía</w:t>
      </w:r>
      <w:r w:rsidR="000E035F">
        <w:rPr>
          <w:szCs w:val="24"/>
          <w:lang w:val="es-ES_tradnl"/>
        </w:rPr>
        <w:t xml:space="preserve"> por objeto </w:t>
      </w:r>
      <w:r w:rsidR="0047432A" w:rsidRPr="00A439FF">
        <w:rPr>
          <w:szCs w:val="24"/>
          <w:lang w:val="es-ES_tradnl"/>
        </w:rPr>
        <w:t>favorecer el acceso a la educación de los sectores de la población que</w:t>
      </w:r>
      <w:r w:rsidR="003B4A13" w:rsidRPr="00A439FF">
        <w:rPr>
          <w:szCs w:val="24"/>
          <w:lang w:val="es-ES_tradnl"/>
        </w:rPr>
        <w:t xml:space="preserve"> antes </w:t>
      </w:r>
      <w:r w:rsidR="0047432A" w:rsidRPr="00A439FF">
        <w:rPr>
          <w:szCs w:val="24"/>
          <w:lang w:val="es-ES_tradnl"/>
        </w:rPr>
        <w:t xml:space="preserve">no </w:t>
      </w:r>
      <w:r w:rsidR="003B4A13" w:rsidRPr="00A439FF">
        <w:rPr>
          <w:szCs w:val="24"/>
          <w:lang w:val="es-ES_tradnl"/>
        </w:rPr>
        <w:t>lo</w:t>
      </w:r>
      <w:r w:rsidR="000E035F">
        <w:rPr>
          <w:szCs w:val="24"/>
          <w:lang w:val="es-ES_tradnl"/>
        </w:rPr>
        <w:t xml:space="preserve"> tenían</w:t>
      </w:r>
      <w:r w:rsidR="003B4A13" w:rsidRPr="00A439FF">
        <w:rPr>
          <w:szCs w:val="24"/>
          <w:lang w:val="es-ES_tradnl"/>
        </w:rPr>
        <w:t>,</w:t>
      </w:r>
      <w:r w:rsidR="0047432A" w:rsidRPr="00A439FF">
        <w:rPr>
          <w:szCs w:val="24"/>
          <w:lang w:val="es-ES_tradnl"/>
        </w:rPr>
        <w:t xml:space="preserve"> </w:t>
      </w:r>
      <w:r w:rsidR="003B4A13" w:rsidRPr="00A439FF">
        <w:rPr>
          <w:szCs w:val="24"/>
          <w:lang w:val="es-ES_tradnl"/>
        </w:rPr>
        <w:t>en particular por medio de la L</w:t>
      </w:r>
      <w:r w:rsidR="0047432A" w:rsidRPr="00A439FF">
        <w:rPr>
          <w:szCs w:val="24"/>
          <w:lang w:val="es-ES_tradnl"/>
        </w:rPr>
        <w:t>ey de participación popular, que</w:t>
      </w:r>
      <w:r w:rsidR="000E035F">
        <w:rPr>
          <w:szCs w:val="24"/>
          <w:lang w:val="es-ES_tradnl"/>
        </w:rPr>
        <w:t xml:space="preserve"> aumentó </w:t>
      </w:r>
      <w:r w:rsidR="0047432A" w:rsidRPr="00A439FF">
        <w:rPr>
          <w:szCs w:val="24"/>
          <w:lang w:val="es-ES_tradnl"/>
        </w:rPr>
        <w:t xml:space="preserve">la </w:t>
      </w:r>
      <w:r w:rsidR="00ED780B">
        <w:rPr>
          <w:szCs w:val="24"/>
          <w:lang w:val="es-ES_tradnl"/>
        </w:rPr>
        <w:t>intervención</w:t>
      </w:r>
      <w:r w:rsidR="0047432A" w:rsidRPr="00A439FF">
        <w:rPr>
          <w:szCs w:val="24"/>
          <w:lang w:val="es-ES_tradnl"/>
        </w:rPr>
        <w:t xml:space="preserve"> de las colectividades locales en el funcionamiento del sistema educativo</w:t>
      </w:r>
      <w:r w:rsidR="00C866BA" w:rsidRPr="00A439FF">
        <w:rPr>
          <w:szCs w:val="24"/>
          <w:lang w:val="es-ES_tradnl"/>
        </w:rPr>
        <w:t xml:space="preserve">. </w:t>
      </w:r>
      <w:r w:rsidR="00F32F7D">
        <w:rPr>
          <w:szCs w:val="24"/>
          <w:lang w:val="es-ES_tradnl"/>
        </w:rPr>
        <w:t>Es</w:t>
      </w:r>
      <w:r w:rsidR="00E91D54" w:rsidRPr="00A439FF">
        <w:rPr>
          <w:szCs w:val="24"/>
          <w:lang w:val="es-ES_tradnl"/>
        </w:rPr>
        <w:t>e modelo siguió funcionando hasta la llegada al poder del Gobierno actual</w:t>
      </w:r>
      <w:r w:rsidR="00115F61" w:rsidRPr="00A439FF">
        <w:rPr>
          <w:szCs w:val="24"/>
          <w:lang w:val="es-ES_tradnl"/>
        </w:rPr>
        <w:t>,</w:t>
      </w:r>
      <w:r w:rsidR="00E91D54" w:rsidRPr="00A439FF">
        <w:rPr>
          <w:szCs w:val="24"/>
          <w:lang w:val="es-ES_tradnl"/>
        </w:rPr>
        <w:t xml:space="preserve"> que cambió la </w:t>
      </w:r>
      <w:r w:rsidR="00115F61" w:rsidRPr="00A439FF">
        <w:rPr>
          <w:szCs w:val="24"/>
          <w:lang w:val="es-ES_tradnl"/>
        </w:rPr>
        <w:t>orientación</w:t>
      </w:r>
      <w:r w:rsidR="00E91D54" w:rsidRPr="00A439FF">
        <w:rPr>
          <w:szCs w:val="24"/>
          <w:lang w:val="es-ES_tradnl"/>
        </w:rPr>
        <w:t xml:space="preserve"> para</w:t>
      </w:r>
      <w:r w:rsidR="000E035F">
        <w:rPr>
          <w:szCs w:val="24"/>
          <w:lang w:val="es-ES_tradnl"/>
        </w:rPr>
        <w:t xml:space="preserve"> dar mayor relieve a </w:t>
      </w:r>
      <w:r w:rsidR="00E91D54" w:rsidRPr="00A439FF">
        <w:rPr>
          <w:szCs w:val="24"/>
          <w:lang w:val="es-ES_tradnl"/>
        </w:rPr>
        <w:t>una educación bilingüe y puso en marcha un programa que</w:t>
      </w:r>
      <w:r w:rsidR="003A6232">
        <w:rPr>
          <w:szCs w:val="24"/>
          <w:lang w:val="es-ES_tradnl"/>
        </w:rPr>
        <w:t xml:space="preserve"> ha permitido </w:t>
      </w:r>
      <w:r w:rsidR="00E91D54" w:rsidRPr="00A439FF">
        <w:rPr>
          <w:szCs w:val="24"/>
          <w:lang w:val="es-ES_tradnl"/>
        </w:rPr>
        <w:t>alfabetizar a</w:t>
      </w:r>
      <w:r w:rsidR="00932D3F" w:rsidRPr="00A439FF">
        <w:rPr>
          <w:szCs w:val="24"/>
          <w:lang w:val="es-ES_tradnl"/>
        </w:rPr>
        <w:t xml:space="preserve"> cerca de </w:t>
      </w:r>
      <w:r w:rsidR="00E91D54" w:rsidRPr="00A439FF">
        <w:rPr>
          <w:szCs w:val="24"/>
          <w:lang w:val="es-ES_tradnl"/>
        </w:rPr>
        <w:t>1.200.</w:t>
      </w:r>
      <w:r w:rsidR="00C866BA" w:rsidRPr="00A439FF">
        <w:rPr>
          <w:szCs w:val="24"/>
          <w:lang w:val="es-ES_tradnl"/>
        </w:rPr>
        <w:t xml:space="preserve">000 </w:t>
      </w:r>
      <w:r w:rsidR="00E91D54" w:rsidRPr="00A439FF">
        <w:rPr>
          <w:szCs w:val="24"/>
          <w:lang w:val="es-ES_tradnl"/>
        </w:rPr>
        <w:t>personas procedentes de poblaciones marginadas y excluidas del sector educativo</w:t>
      </w:r>
      <w:r w:rsidR="00C866BA" w:rsidRPr="00A439FF">
        <w:rPr>
          <w:szCs w:val="24"/>
          <w:lang w:val="es-ES_tradnl"/>
        </w:rPr>
        <w:t xml:space="preserve">. </w:t>
      </w:r>
      <w:r w:rsidR="00FC7035" w:rsidRPr="00A439FF">
        <w:rPr>
          <w:szCs w:val="24"/>
          <w:lang w:val="es-ES_tradnl"/>
        </w:rPr>
        <w:t>Con respecto a la cuestión de los datos facilitados, la delegación de Bolivia explica que se distribuyó un cuestionario</w:t>
      </w:r>
      <w:r w:rsidR="003A6232">
        <w:rPr>
          <w:szCs w:val="24"/>
          <w:lang w:val="es-ES_tradnl"/>
        </w:rPr>
        <w:t>,</w:t>
      </w:r>
      <w:r w:rsidR="00FC7035" w:rsidRPr="00A439FF">
        <w:rPr>
          <w:szCs w:val="24"/>
          <w:lang w:val="es-ES_tradnl"/>
        </w:rPr>
        <w:t xml:space="preserve"> pero que no se reexpidió con tiempo suficiente</w:t>
      </w:r>
      <w:r w:rsidR="003A6232">
        <w:rPr>
          <w:szCs w:val="24"/>
          <w:lang w:val="es-ES_tradnl"/>
        </w:rPr>
        <w:t>,</w:t>
      </w:r>
      <w:r w:rsidR="00115F61" w:rsidRPr="00A439FF">
        <w:rPr>
          <w:szCs w:val="24"/>
          <w:lang w:val="es-ES_tradnl"/>
        </w:rPr>
        <w:t xml:space="preserve"> y por ese</w:t>
      </w:r>
      <w:r w:rsidR="00FC7035" w:rsidRPr="00A439FF">
        <w:rPr>
          <w:szCs w:val="24"/>
          <w:lang w:val="es-ES_tradnl"/>
        </w:rPr>
        <w:t xml:space="preserve"> motivo no se</w:t>
      </w:r>
      <w:r w:rsidR="003A6232">
        <w:rPr>
          <w:szCs w:val="24"/>
          <w:lang w:val="es-ES_tradnl"/>
        </w:rPr>
        <w:t xml:space="preserve"> han actualizado</w:t>
      </w:r>
      <w:r w:rsidR="00F32F7D">
        <w:rPr>
          <w:szCs w:val="24"/>
          <w:lang w:val="es-ES_tradnl"/>
        </w:rPr>
        <w:t xml:space="preserve"> dichos datos</w:t>
      </w:r>
      <w:r w:rsidR="00C866BA" w:rsidRPr="00A439FF">
        <w:rPr>
          <w:szCs w:val="24"/>
          <w:lang w:val="es-ES_tradnl"/>
        </w:rPr>
        <w:t xml:space="preserve">. </w:t>
      </w:r>
      <w:r w:rsidR="00FC7035" w:rsidRPr="00A439FF">
        <w:rPr>
          <w:szCs w:val="24"/>
          <w:lang w:val="es-ES_tradnl"/>
        </w:rPr>
        <w:t>No obstante, en este momento puede afirmar que el analfabetismo se</w:t>
      </w:r>
      <w:r w:rsidR="003A6232">
        <w:rPr>
          <w:szCs w:val="24"/>
          <w:lang w:val="es-ES_tradnl"/>
        </w:rPr>
        <w:t xml:space="preserve"> ha eliminado </w:t>
      </w:r>
      <w:r w:rsidR="00FC7035" w:rsidRPr="00A439FF">
        <w:rPr>
          <w:szCs w:val="24"/>
          <w:lang w:val="es-ES_tradnl"/>
        </w:rPr>
        <w:t xml:space="preserve">en 130 </w:t>
      </w:r>
      <w:r w:rsidR="00F32F7D" w:rsidRPr="00A439FF">
        <w:rPr>
          <w:szCs w:val="24"/>
          <w:lang w:val="es-ES_tradnl"/>
        </w:rPr>
        <w:t xml:space="preserve">municipios </w:t>
      </w:r>
      <w:r w:rsidR="00F32F7D">
        <w:rPr>
          <w:szCs w:val="24"/>
          <w:lang w:val="es-ES_tradnl"/>
        </w:rPr>
        <w:t>– en Bolivia hay unos</w:t>
      </w:r>
      <w:r w:rsidR="003A6232">
        <w:rPr>
          <w:szCs w:val="24"/>
          <w:lang w:val="es-ES_tradnl"/>
        </w:rPr>
        <w:t xml:space="preserve"> </w:t>
      </w:r>
      <w:r w:rsidR="00FC7035" w:rsidRPr="00A439FF">
        <w:rPr>
          <w:szCs w:val="24"/>
          <w:lang w:val="es-ES_tradnl"/>
        </w:rPr>
        <w:t>330</w:t>
      </w:r>
      <w:r w:rsidR="00F32F7D">
        <w:rPr>
          <w:szCs w:val="24"/>
          <w:lang w:val="es-ES_tradnl"/>
        </w:rPr>
        <w:t> –</w:t>
      </w:r>
      <w:r w:rsidR="00B216E2" w:rsidRPr="00A439FF">
        <w:rPr>
          <w:szCs w:val="24"/>
          <w:lang w:val="es-ES_tradnl"/>
        </w:rPr>
        <w:t xml:space="preserve">, </w:t>
      </w:r>
      <w:r w:rsidR="00FC7035" w:rsidRPr="00A439FF">
        <w:rPr>
          <w:szCs w:val="24"/>
          <w:lang w:val="es-ES_tradnl"/>
        </w:rPr>
        <w:t>y en tres capitales de departamento</w:t>
      </w:r>
      <w:r w:rsidR="00ED5CCB" w:rsidRPr="00A439FF">
        <w:rPr>
          <w:szCs w:val="24"/>
          <w:lang w:val="es-ES_tradnl"/>
        </w:rPr>
        <w:t>. A</w:t>
      </w:r>
      <w:r w:rsidR="00FC7035" w:rsidRPr="00A439FF">
        <w:rPr>
          <w:szCs w:val="24"/>
          <w:lang w:val="es-ES_tradnl"/>
        </w:rPr>
        <w:t>l</w:t>
      </w:r>
      <w:r w:rsidR="00ED5CCB" w:rsidRPr="00A439FF">
        <w:rPr>
          <w:szCs w:val="24"/>
          <w:lang w:val="es-ES_tradnl"/>
        </w:rPr>
        <w:t xml:space="preserve"> 17</w:t>
      </w:r>
      <w:r w:rsidR="00FC7035" w:rsidRPr="00A439FF">
        <w:rPr>
          <w:szCs w:val="24"/>
          <w:lang w:val="es-ES_tradnl"/>
        </w:rPr>
        <w:t xml:space="preserve"> de abril de 2008 se había alfabetizado </w:t>
      </w:r>
      <w:r w:rsidR="003A6232">
        <w:rPr>
          <w:szCs w:val="24"/>
          <w:lang w:val="es-ES_tradnl"/>
        </w:rPr>
        <w:t xml:space="preserve">a </w:t>
      </w:r>
      <w:r w:rsidR="00FC7035" w:rsidRPr="00A439FF">
        <w:rPr>
          <w:szCs w:val="24"/>
          <w:lang w:val="es-ES_tradnl"/>
        </w:rPr>
        <w:t>511.</w:t>
      </w:r>
      <w:r w:rsidR="00C866BA" w:rsidRPr="00A439FF">
        <w:rPr>
          <w:szCs w:val="24"/>
          <w:lang w:val="es-ES_tradnl"/>
        </w:rPr>
        <w:t xml:space="preserve">000 </w:t>
      </w:r>
      <w:r w:rsidR="00FC7035" w:rsidRPr="00A439FF">
        <w:rPr>
          <w:szCs w:val="24"/>
          <w:lang w:val="es-ES_tradnl"/>
        </w:rPr>
        <w:t>personas</w:t>
      </w:r>
      <w:r w:rsidR="00C866BA" w:rsidRPr="00A439FF">
        <w:rPr>
          <w:szCs w:val="24"/>
          <w:lang w:val="es-ES_tradnl"/>
        </w:rPr>
        <w:t>,</w:t>
      </w:r>
      <w:r w:rsidR="00FC7035" w:rsidRPr="00A439FF">
        <w:rPr>
          <w:szCs w:val="24"/>
          <w:lang w:val="es-ES_tradnl"/>
        </w:rPr>
        <w:t xml:space="preserve"> mientras que 149.</w:t>
      </w:r>
      <w:r w:rsidR="00C866BA" w:rsidRPr="00A439FF">
        <w:rPr>
          <w:szCs w:val="24"/>
          <w:lang w:val="es-ES_tradnl"/>
        </w:rPr>
        <w:t xml:space="preserve">711 </w:t>
      </w:r>
      <w:r w:rsidR="00FC7035" w:rsidRPr="00A439FF">
        <w:rPr>
          <w:szCs w:val="24"/>
          <w:lang w:val="es-ES_tradnl"/>
        </w:rPr>
        <w:t xml:space="preserve">seguían cursos </w:t>
      </w:r>
      <w:r w:rsidR="0034784D" w:rsidRPr="00A439FF">
        <w:rPr>
          <w:szCs w:val="24"/>
          <w:lang w:val="es-ES_tradnl"/>
        </w:rPr>
        <w:t xml:space="preserve">para </w:t>
      </w:r>
      <w:r w:rsidR="00ED780B">
        <w:rPr>
          <w:szCs w:val="24"/>
          <w:lang w:val="es-ES_tradnl"/>
        </w:rPr>
        <w:t>conseguirlo</w:t>
      </w:r>
      <w:r w:rsidR="00FC7035" w:rsidRPr="00A439FF">
        <w:rPr>
          <w:szCs w:val="24"/>
          <w:lang w:val="es-ES_tradnl"/>
        </w:rPr>
        <w:t xml:space="preserve"> en los 23.</w:t>
      </w:r>
      <w:r w:rsidR="00C866BA" w:rsidRPr="00A439FF">
        <w:rPr>
          <w:szCs w:val="24"/>
          <w:lang w:val="es-ES_tradnl"/>
        </w:rPr>
        <w:t>700</w:t>
      </w:r>
      <w:r w:rsidR="00FC7035" w:rsidRPr="00A439FF">
        <w:rPr>
          <w:szCs w:val="24"/>
          <w:lang w:val="es-ES_tradnl"/>
        </w:rPr>
        <w:t xml:space="preserve"> puntos de alfabetización creados en el país</w:t>
      </w:r>
      <w:r w:rsidR="00C866BA" w:rsidRPr="00A439FF">
        <w:rPr>
          <w:szCs w:val="24"/>
          <w:lang w:val="es-ES_tradnl"/>
        </w:rPr>
        <w:t xml:space="preserve">. </w:t>
      </w:r>
      <w:r w:rsidR="00932D3F" w:rsidRPr="00A439FF">
        <w:rPr>
          <w:szCs w:val="24"/>
          <w:lang w:val="es-ES_tradnl"/>
        </w:rPr>
        <w:t>Se trata, por tanto, de un programa de gran envergadura</w:t>
      </w:r>
      <w:r w:rsidR="00C866BA" w:rsidRPr="00A439FF">
        <w:rPr>
          <w:szCs w:val="24"/>
          <w:lang w:val="es-ES_tradnl"/>
        </w:rPr>
        <w:t xml:space="preserve">. </w:t>
      </w:r>
      <w:r w:rsidR="00932D3F" w:rsidRPr="00A439FF">
        <w:rPr>
          <w:szCs w:val="24"/>
          <w:lang w:val="es-ES_tradnl"/>
        </w:rPr>
        <w:t xml:space="preserve">Desde octubre de 2006 se fomenta igualmente </w:t>
      </w:r>
      <w:r w:rsidR="00F32F7D">
        <w:rPr>
          <w:szCs w:val="24"/>
          <w:lang w:val="es-ES_tradnl"/>
        </w:rPr>
        <w:t>la permanencia</w:t>
      </w:r>
      <w:r w:rsidR="00932D3F" w:rsidRPr="00A439FF">
        <w:rPr>
          <w:szCs w:val="24"/>
          <w:lang w:val="es-ES_tradnl"/>
        </w:rPr>
        <w:t xml:space="preserve"> de los niños en la escuela</w:t>
      </w:r>
      <w:r w:rsidR="0034784D" w:rsidRPr="00A439FF">
        <w:rPr>
          <w:szCs w:val="24"/>
          <w:lang w:val="es-ES_tradnl"/>
        </w:rPr>
        <w:t>,</w:t>
      </w:r>
      <w:r w:rsidR="00932D3F" w:rsidRPr="00A439FF">
        <w:rPr>
          <w:szCs w:val="24"/>
          <w:lang w:val="es-ES_tradnl"/>
        </w:rPr>
        <w:t xml:space="preserve"> sobre todo mediante un bono escolar llamado </w:t>
      </w:r>
      <w:r w:rsidR="000279B7" w:rsidRPr="00A439FF">
        <w:rPr>
          <w:szCs w:val="24"/>
          <w:lang w:val="es-ES_tradnl"/>
        </w:rPr>
        <w:t>«</w:t>
      </w:r>
      <w:r w:rsidR="00DD3CE9" w:rsidRPr="00A439FF">
        <w:rPr>
          <w:szCs w:val="24"/>
          <w:lang w:val="es-ES_tradnl"/>
        </w:rPr>
        <w:t>Bono</w:t>
      </w:r>
      <w:r w:rsidR="00C866BA" w:rsidRPr="00A439FF">
        <w:rPr>
          <w:szCs w:val="24"/>
          <w:lang w:val="es-ES_tradnl"/>
        </w:rPr>
        <w:t xml:space="preserve"> Juancito Pinto</w:t>
      </w:r>
      <w:r w:rsidR="000279B7" w:rsidRPr="00A439FF">
        <w:rPr>
          <w:szCs w:val="24"/>
          <w:lang w:val="es-ES_tradnl"/>
        </w:rPr>
        <w:t>»</w:t>
      </w:r>
      <w:r w:rsidR="00C866BA" w:rsidRPr="00A439FF">
        <w:rPr>
          <w:szCs w:val="24"/>
          <w:lang w:val="es-ES_tradnl"/>
        </w:rPr>
        <w:t>.</w:t>
      </w:r>
      <w:r w:rsidR="00DD3CE9" w:rsidRPr="00A439FF">
        <w:rPr>
          <w:szCs w:val="24"/>
          <w:lang w:val="es-ES_tradnl"/>
        </w:rPr>
        <w:t xml:space="preserve"> Esa iniciativa tuvo un efecto casi inmediato</w:t>
      </w:r>
      <w:r w:rsidR="0034784D" w:rsidRPr="00A439FF">
        <w:rPr>
          <w:szCs w:val="24"/>
          <w:lang w:val="es-ES_tradnl"/>
        </w:rPr>
        <w:t>,</w:t>
      </w:r>
      <w:r w:rsidR="00DD3CE9" w:rsidRPr="00A439FF">
        <w:rPr>
          <w:szCs w:val="24"/>
          <w:lang w:val="es-ES_tradnl"/>
        </w:rPr>
        <w:t xml:space="preserve"> reduciendo de manera considera</w:t>
      </w:r>
      <w:r w:rsidR="00CC1203" w:rsidRPr="00A439FF">
        <w:rPr>
          <w:szCs w:val="24"/>
          <w:lang w:val="es-ES_tradnl"/>
        </w:rPr>
        <w:t>ble</w:t>
      </w:r>
      <w:r w:rsidR="00DD3CE9" w:rsidRPr="00A439FF">
        <w:rPr>
          <w:szCs w:val="24"/>
          <w:lang w:val="es-ES_tradnl"/>
        </w:rPr>
        <w:t xml:space="preserve"> la tasa de abandono escolar</w:t>
      </w:r>
      <w:r w:rsidR="00ED780B">
        <w:rPr>
          <w:szCs w:val="24"/>
          <w:lang w:val="es-ES_tradnl"/>
        </w:rPr>
        <w:t>,</w:t>
      </w:r>
      <w:r w:rsidR="00DD3CE9" w:rsidRPr="00A439FF">
        <w:rPr>
          <w:szCs w:val="24"/>
          <w:lang w:val="es-ES_tradnl"/>
        </w:rPr>
        <w:t xml:space="preserve"> </w:t>
      </w:r>
      <w:r w:rsidR="0034784D" w:rsidRPr="00A439FF">
        <w:rPr>
          <w:szCs w:val="24"/>
          <w:lang w:val="es-ES_tradnl"/>
        </w:rPr>
        <w:t xml:space="preserve">y </w:t>
      </w:r>
      <w:r w:rsidR="00DD3CE9" w:rsidRPr="00A439FF">
        <w:rPr>
          <w:szCs w:val="24"/>
          <w:lang w:val="es-ES_tradnl"/>
        </w:rPr>
        <w:t xml:space="preserve">está previsto </w:t>
      </w:r>
      <w:r w:rsidR="00CC1203" w:rsidRPr="00A439FF">
        <w:rPr>
          <w:szCs w:val="24"/>
          <w:lang w:val="es-ES_tradnl"/>
        </w:rPr>
        <w:t>que se vaya ampliando</w:t>
      </w:r>
      <w:r w:rsidR="00DD3CE9" w:rsidRPr="00A439FF">
        <w:rPr>
          <w:szCs w:val="24"/>
          <w:lang w:val="es-ES_tradnl"/>
        </w:rPr>
        <w:t xml:space="preserve"> gradualmente</w:t>
      </w:r>
      <w:r w:rsidR="00F32F7D">
        <w:rPr>
          <w:lang w:val="es-ES_tradnl"/>
        </w:rPr>
        <w:t>.</w:t>
      </w:r>
    </w:p>
    <w:p w:rsidR="001F7506" w:rsidRPr="00A439FF" w:rsidRDefault="00910A23" w:rsidP="001F7506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21.</w:t>
      </w:r>
      <w:r w:rsidRPr="00A439FF">
        <w:rPr>
          <w:lang w:val="es-ES_tradnl"/>
        </w:rPr>
        <w:tab/>
      </w:r>
      <w:r w:rsidR="00E82539" w:rsidRPr="00A439FF">
        <w:rPr>
          <w:lang w:val="es-ES_tradnl"/>
        </w:rPr>
        <w:t>E</w:t>
      </w:r>
      <w:r w:rsidR="003D086A">
        <w:rPr>
          <w:lang w:val="es-ES_tradnl"/>
        </w:rPr>
        <w:t>n e</w:t>
      </w:r>
      <w:r w:rsidR="00E82539" w:rsidRPr="00A439FF">
        <w:rPr>
          <w:lang w:val="es-ES_tradnl"/>
        </w:rPr>
        <w:t xml:space="preserve">l nuevo proyecto de ley de educación </w:t>
      </w:r>
      <w:r w:rsidR="003D086A">
        <w:rPr>
          <w:lang w:val="es-ES_tradnl"/>
        </w:rPr>
        <w:t xml:space="preserve">se </w:t>
      </w:r>
      <w:r w:rsidR="00E82539" w:rsidRPr="00A439FF">
        <w:rPr>
          <w:lang w:val="es-ES_tradnl"/>
        </w:rPr>
        <w:t>reafirma claramente el derecho a una educación obligatoria, gratuita y descolonizadora</w:t>
      </w:r>
      <w:r w:rsidRPr="00A439FF">
        <w:rPr>
          <w:lang w:val="es-ES_tradnl"/>
        </w:rPr>
        <w:t xml:space="preserve">. </w:t>
      </w:r>
      <w:r w:rsidR="00007772" w:rsidRPr="00A439FF">
        <w:rPr>
          <w:lang w:val="es-ES_tradnl"/>
        </w:rPr>
        <w:t>El Gobierno de Bolivia destina el 5% del producto</w:t>
      </w:r>
      <w:r w:rsidR="003D086A">
        <w:rPr>
          <w:lang w:val="es-ES_tradnl"/>
        </w:rPr>
        <w:t xml:space="preserve"> interno </w:t>
      </w:r>
      <w:r w:rsidR="00007772" w:rsidRPr="00A439FF">
        <w:rPr>
          <w:lang w:val="es-ES_tradnl"/>
        </w:rPr>
        <w:t xml:space="preserve">bruto </w:t>
      </w:r>
      <w:r w:rsidRPr="00A439FF">
        <w:rPr>
          <w:lang w:val="es-ES_tradnl"/>
        </w:rPr>
        <w:t>(PIB)</w:t>
      </w:r>
      <w:r w:rsidR="00007772" w:rsidRPr="00A439FF">
        <w:rPr>
          <w:lang w:val="es-ES_tradnl"/>
        </w:rPr>
        <w:t xml:space="preserve"> al sector de la educación y</w:t>
      </w:r>
      <w:r w:rsidR="003D086A">
        <w:rPr>
          <w:lang w:val="es-ES_tradnl"/>
        </w:rPr>
        <w:t xml:space="preserve"> ha decidido</w:t>
      </w:r>
      <w:r w:rsidR="00007772" w:rsidRPr="00A439FF">
        <w:rPr>
          <w:lang w:val="es-ES_tradnl"/>
        </w:rPr>
        <w:t xml:space="preserve">, de acuerdo con </w:t>
      </w:r>
      <w:r w:rsidR="00336723">
        <w:rPr>
          <w:lang w:val="es-ES_tradnl"/>
        </w:rPr>
        <w:t>los</w:t>
      </w:r>
      <w:r w:rsidR="00EF7243" w:rsidRPr="00A439FF">
        <w:rPr>
          <w:lang w:val="es-ES_tradnl"/>
        </w:rPr>
        <w:t xml:space="preserve"> profesor</w:t>
      </w:r>
      <w:r w:rsidR="00336723">
        <w:rPr>
          <w:lang w:val="es-ES_tradnl"/>
        </w:rPr>
        <w:t>es</w:t>
      </w:r>
      <w:r w:rsidR="00007772" w:rsidRPr="00A439FF">
        <w:rPr>
          <w:lang w:val="es-ES_tradnl"/>
        </w:rPr>
        <w:t>,</w:t>
      </w:r>
      <w:r w:rsidR="003D086A">
        <w:rPr>
          <w:lang w:val="es-ES_tradnl"/>
        </w:rPr>
        <w:t xml:space="preserve"> reducir sus sueldos </w:t>
      </w:r>
      <w:r w:rsidR="00007772" w:rsidRPr="00A439FF">
        <w:rPr>
          <w:lang w:val="es-ES_tradnl"/>
        </w:rPr>
        <w:t>para poder crear más puestos</w:t>
      </w:r>
      <w:r w:rsidRPr="00A439FF">
        <w:rPr>
          <w:lang w:val="es-ES_tradnl"/>
        </w:rPr>
        <w:t xml:space="preserve">. </w:t>
      </w:r>
      <w:r w:rsidR="00007772" w:rsidRPr="00A439FF">
        <w:rPr>
          <w:lang w:val="es-ES_tradnl"/>
        </w:rPr>
        <w:t>El</w:t>
      </w:r>
      <w:r w:rsidR="003D086A">
        <w:rPr>
          <w:lang w:val="es-ES_tradnl"/>
        </w:rPr>
        <w:t xml:space="preserve"> sueldo </w:t>
      </w:r>
      <w:r w:rsidR="00007772" w:rsidRPr="00A439FF">
        <w:rPr>
          <w:lang w:val="es-ES_tradnl"/>
        </w:rPr>
        <w:t>más elevado de la administración pública</w:t>
      </w:r>
      <w:r w:rsidR="00411516" w:rsidRPr="00A439FF">
        <w:rPr>
          <w:lang w:val="es-ES_tradnl"/>
        </w:rPr>
        <w:t>, equivalente a</w:t>
      </w:r>
      <w:r w:rsidR="00007772" w:rsidRPr="00A439FF">
        <w:rPr>
          <w:lang w:val="es-ES_tradnl"/>
        </w:rPr>
        <w:t xml:space="preserve"> </w:t>
      </w:r>
      <w:r w:rsidR="00411516" w:rsidRPr="00A439FF">
        <w:rPr>
          <w:lang w:val="es-ES_tradnl"/>
        </w:rPr>
        <w:t>1.900 dólares EE.UU</w:t>
      </w:r>
      <w:r w:rsidR="00A439FF">
        <w:rPr>
          <w:lang w:val="es-ES_tradnl"/>
        </w:rPr>
        <w:t>.</w:t>
      </w:r>
      <w:r w:rsidR="00411516" w:rsidRPr="00A439FF">
        <w:rPr>
          <w:lang w:val="es-ES_tradnl"/>
        </w:rPr>
        <w:t xml:space="preserve"> </w:t>
      </w:r>
      <w:r w:rsidR="00ED780B">
        <w:rPr>
          <w:lang w:val="es-ES_tradnl"/>
        </w:rPr>
        <w:t>mensuales</w:t>
      </w:r>
      <w:r w:rsidR="00411516" w:rsidRPr="00A439FF">
        <w:rPr>
          <w:lang w:val="es-ES_tradnl"/>
        </w:rPr>
        <w:t xml:space="preserve">, </w:t>
      </w:r>
      <w:r w:rsidR="00007772" w:rsidRPr="00A439FF">
        <w:rPr>
          <w:lang w:val="es-ES_tradnl"/>
        </w:rPr>
        <w:t>corresponde al Presidente</w:t>
      </w:r>
      <w:r w:rsidRPr="00A439FF">
        <w:rPr>
          <w:lang w:val="es-ES_tradnl"/>
        </w:rPr>
        <w:t xml:space="preserve">. </w:t>
      </w:r>
      <w:r w:rsidR="00007772" w:rsidRPr="00A439FF">
        <w:rPr>
          <w:lang w:val="es-ES_tradnl"/>
        </w:rPr>
        <w:t>Ningún otro funcionario, incluso de alto rango, puede ganar más</w:t>
      </w:r>
      <w:r w:rsidR="001F7506" w:rsidRPr="00A439FF">
        <w:rPr>
          <w:lang w:val="es-ES_tradnl"/>
        </w:rPr>
        <w:t>.</w:t>
      </w:r>
    </w:p>
    <w:p w:rsidR="001F7506" w:rsidRPr="00A439FF" w:rsidRDefault="00910A23" w:rsidP="001F7506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22.</w:t>
      </w:r>
      <w:r w:rsidRPr="00A439FF">
        <w:rPr>
          <w:lang w:val="es-ES_tradnl"/>
        </w:rPr>
        <w:tab/>
      </w:r>
      <w:r w:rsidR="002467B3" w:rsidRPr="00A439FF">
        <w:rPr>
          <w:lang w:val="es-ES_tradnl"/>
        </w:rPr>
        <w:t>La realización de un censo nacional en 2002 permitió reco</w:t>
      </w:r>
      <w:r w:rsidR="00ED780B">
        <w:rPr>
          <w:lang w:val="es-ES_tradnl"/>
        </w:rPr>
        <w:t>pilar</w:t>
      </w:r>
      <w:r w:rsidR="002467B3" w:rsidRPr="00A439FF">
        <w:rPr>
          <w:lang w:val="es-ES_tradnl"/>
        </w:rPr>
        <w:t xml:space="preserve"> información</w:t>
      </w:r>
      <w:r w:rsidR="003D086A">
        <w:rPr>
          <w:lang w:val="es-ES_tradnl"/>
        </w:rPr>
        <w:t xml:space="preserve"> exacta </w:t>
      </w:r>
      <w:r w:rsidR="002467B3" w:rsidRPr="00A439FF">
        <w:rPr>
          <w:lang w:val="es-ES_tradnl"/>
        </w:rPr>
        <w:t>sobre las personas que se definen como indígenas</w:t>
      </w:r>
      <w:r w:rsidRPr="00A439FF">
        <w:rPr>
          <w:lang w:val="es-ES_tradnl"/>
        </w:rPr>
        <w:t xml:space="preserve">. </w:t>
      </w:r>
      <w:r w:rsidR="00FD57B9" w:rsidRPr="00A439FF">
        <w:rPr>
          <w:lang w:val="es-ES_tradnl"/>
        </w:rPr>
        <w:t xml:space="preserve">En el proyecto de </w:t>
      </w:r>
      <w:r w:rsidR="003D086A">
        <w:rPr>
          <w:lang w:val="es-ES_tradnl"/>
        </w:rPr>
        <w:t xml:space="preserve">Constitución </w:t>
      </w:r>
      <w:r w:rsidR="00FD57B9" w:rsidRPr="00A439FF">
        <w:rPr>
          <w:lang w:val="es-ES_tradnl"/>
        </w:rPr>
        <w:t>política</w:t>
      </w:r>
      <w:r w:rsidR="003D086A">
        <w:rPr>
          <w:lang w:val="es-ES_tradnl"/>
        </w:rPr>
        <w:t xml:space="preserve"> se consagra </w:t>
      </w:r>
      <w:r w:rsidR="00FD57B9" w:rsidRPr="00A439FF">
        <w:rPr>
          <w:lang w:val="es-ES_tradnl"/>
        </w:rPr>
        <w:t xml:space="preserve">expresamente el concepto de </w:t>
      </w:r>
      <w:r w:rsidRPr="00A439FF">
        <w:rPr>
          <w:lang w:val="es-ES_tradnl"/>
        </w:rPr>
        <w:t>«</w:t>
      </w:r>
      <w:r w:rsidR="00FD57B9" w:rsidRPr="00A439FF">
        <w:rPr>
          <w:lang w:val="es-ES_tradnl"/>
        </w:rPr>
        <w:t>pueblos indígenas</w:t>
      </w:r>
      <w:r w:rsidRPr="00A439FF">
        <w:rPr>
          <w:lang w:val="es-ES_tradnl"/>
        </w:rPr>
        <w:t xml:space="preserve">» </w:t>
      </w:r>
      <w:r w:rsidR="00FD57B9" w:rsidRPr="00A439FF">
        <w:rPr>
          <w:lang w:val="es-ES_tradnl"/>
        </w:rPr>
        <w:t>y se reconoce</w:t>
      </w:r>
      <w:r w:rsidR="003D086A">
        <w:rPr>
          <w:lang w:val="es-ES_tradnl"/>
        </w:rPr>
        <w:t>n</w:t>
      </w:r>
      <w:r w:rsidR="00FD57B9" w:rsidRPr="00A439FF">
        <w:rPr>
          <w:lang w:val="es-ES_tradnl"/>
        </w:rPr>
        <w:t xml:space="preserve"> a estos pueblos</w:t>
      </w:r>
      <w:r w:rsidR="003D086A">
        <w:rPr>
          <w:lang w:val="es-ES_tradnl"/>
        </w:rPr>
        <w:t xml:space="preserve"> varios </w:t>
      </w:r>
      <w:r w:rsidR="00FD57B9" w:rsidRPr="00A439FF">
        <w:rPr>
          <w:lang w:val="es-ES_tradnl"/>
        </w:rPr>
        <w:t>derechos colectivos</w:t>
      </w:r>
      <w:r w:rsidR="003D086A">
        <w:rPr>
          <w:lang w:val="es-ES_tradnl"/>
        </w:rPr>
        <w:t>,</w:t>
      </w:r>
      <w:r w:rsidR="003D086A" w:rsidRPr="003D086A">
        <w:rPr>
          <w:lang w:val="es-ES_tradnl"/>
        </w:rPr>
        <w:t xml:space="preserve"> </w:t>
      </w:r>
      <w:r w:rsidR="003D086A" w:rsidRPr="00A439FF">
        <w:rPr>
          <w:lang w:val="es-ES_tradnl"/>
        </w:rPr>
        <w:t>además de los derechos inherentes a la persona</w:t>
      </w:r>
      <w:r w:rsidRPr="00A439FF">
        <w:rPr>
          <w:lang w:val="es-ES_tradnl"/>
        </w:rPr>
        <w:t xml:space="preserve">. </w:t>
      </w:r>
      <w:r w:rsidR="00785BA4" w:rsidRPr="00A439FF">
        <w:rPr>
          <w:lang w:val="es-ES_tradnl"/>
        </w:rPr>
        <w:t xml:space="preserve">Desde la independencia de Bolivia en </w:t>
      </w:r>
      <w:r w:rsidRPr="00A439FF">
        <w:rPr>
          <w:lang w:val="es-ES_tradnl"/>
        </w:rPr>
        <w:t xml:space="preserve">1825, </w:t>
      </w:r>
      <w:r w:rsidR="00785BA4" w:rsidRPr="00A439FF">
        <w:rPr>
          <w:lang w:val="es-ES_tradnl"/>
        </w:rPr>
        <w:t>los pueblos indígenas</w:t>
      </w:r>
      <w:r w:rsidR="003D086A">
        <w:rPr>
          <w:lang w:val="es-ES_tradnl"/>
        </w:rPr>
        <w:t xml:space="preserve"> han luchado </w:t>
      </w:r>
      <w:r w:rsidR="00785BA4" w:rsidRPr="00A439FF">
        <w:rPr>
          <w:lang w:val="es-ES_tradnl"/>
        </w:rPr>
        <w:t>sin cesar para ejercer su derecho</w:t>
      </w:r>
      <w:r w:rsidR="003D086A">
        <w:rPr>
          <w:lang w:val="es-ES_tradnl"/>
        </w:rPr>
        <w:t xml:space="preserve"> a la </w:t>
      </w:r>
      <w:r w:rsidR="00785BA4" w:rsidRPr="00A439FF">
        <w:rPr>
          <w:lang w:val="es-ES_tradnl"/>
        </w:rPr>
        <w:t>tierra</w:t>
      </w:r>
      <w:r w:rsidRPr="00A439FF">
        <w:rPr>
          <w:lang w:val="es-ES_tradnl"/>
        </w:rPr>
        <w:t xml:space="preserve">. </w:t>
      </w:r>
      <w:r w:rsidR="00785BA4" w:rsidRPr="00A439FF">
        <w:rPr>
          <w:lang w:val="es-ES_tradnl"/>
        </w:rPr>
        <w:t xml:space="preserve">Si bien ahora </w:t>
      </w:r>
      <w:r w:rsidR="00ED780B" w:rsidRPr="00A439FF">
        <w:rPr>
          <w:lang w:val="es-ES_tradnl"/>
        </w:rPr>
        <w:t xml:space="preserve">sus reivindicaciones </w:t>
      </w:r>
      <w:r w:rsidR="00785BA4" w:rsidRPr="00A439FF">
        <w:rPr>
          <w:lang w:val="es-ES_tradnl"/>
        </w:rPr>
        <w:t xml:space="preserve">tienen eco ante </w:t>
      </w:r>
      <w:r w:rsidR="00F05752">
        <w:rPr>
          <w:lang w:val="es-ES_tradnl"/>
        </w:rPr>
        <w:t>las autoridades</w:t>
      </w:r>
      <w:r w:rsidR="00785BA4" w:rsidRPr="00A439FF">
        <w:rPr>
          <w:lang w:val="es-ES_tradnl"/>
        </w:rPr>
        <w:t xml:space="preserve">, </w:t>
      </w:r>
      <w:r w:rsidR="003D086A">
        <w:rPr>
          <w:lang w:val="es-ES_tradnl"/>
        </w:rPr>
        <w:t xml:space="preserve">hay </w:t>
      </w:r>
      <w:r w:rsidR="00785BA4" w:rsidRPr="00A439FF">
        <w:rPr>
          <w:lang w:val="es-ES_tradnl"/>
        </w:rPr>
        <w:t>pequeños grupos político</w:t>
      </w:r>
      <w:r w:rsidR="003D086A">
        <w:rPr>
          <w:lang w:val="es-ES_tradnl"/>
        </w:rPr>
        <w:t>-</w:t>
      </w:r>
      <w:r w:rsidR="00785BA4" w:rsidRPr="00A439FF">
        <w:rPr>
          <w:lang w:val="es-ES_tradnl"/>
        </w:rPr>
        <w:t xml:space="preserve">económicos muy influyentes </w:t>
      </w:r>
      <w:r w:rsidR="003D086A">
        <w:rPr>
          <w:lang w:val="es-ES_tradnl"/>
        </w:rPr>
        <w:t xml:space="preserve">que </w:t>
      </w:r>
      <w:r w:rsidR="00785BA4" w:rsidRPr="00A439FF">
        <w:rPr>
          <w:lang w:val="es-ES_tradnl"/>
        </w:rPr>
        <w:t xml:space="preserve">se oponen y dificultan la </w:t>
      </w:r>
      <w:r w:rsidR="00F05752">
        <w:rPr>
          <w:lang w:val="es-ES_tradnl"/>
        </w:rPr>
        <w:t>aprobación</w:t>
      </w:r>
      <w:r w:rsidR="00785BA4" w:rsidRPr="00A439FF">
        <w:rPr>
          <w:lang w:val="es-ES_tradnl"/>
        </w:rPr>
        <w:t xml:space="preserve"> del proyecto de </w:t>
      </w:r>
      <w:r w:rsidR="003D086A">
        <w:rPr>
          <w:lang w:val="es-ES_tradnl"/>
        </w:rPr>
        <w:t>Constitución</w:t>
      </w:r>
      <w:r w:rsidR="00F05752">
        <w:rPr>
          <w:lang w:val="es-ES_tradnl"/>
        </w:rPr>
        <w:t>.</w:t>
      </w:r>
    </w:p>
    <w:p w:rsidR="001F7506" w:rsidRPr="00A439FF" w:rsidRDefault="00910A23" w:rsidP="001F7506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23.</w:t>
      </w:r>
      <w:r w:rsidRPr="00A439FF">
        <w:rPr>
          <w:lang w:val="es-ES_tradnl"/>
        </w:rPr>
        <w:tab/>
      </w:r>
      <w:r w:rsidR="006064F5" w:rsidRPr="00A439FF">
        <w:rPr>
          <w:lang w:val="es-ES_tradnl"/>
        </w:rPr>
        <w:t>Por lo que respecta a la lucha contra la discriminación, el Ministerio de Justicia, el Defensor del Pueblo y las organizaciones de la sociedad civil se esfuerzan por llevar adelante una política de apertura sin exclusi</w:t>
      </w:r>
      <w:r w:rsidR="008E1716">
        <w:rPr>
          <w:lang w:val="es-ES_tradnl"/>
        </w:rPr>
        <w:t>ones</w:t>
      </w:r>
      <w:r w:rsidRPr="00A439FF">
        <w:rPr>
          <w:lang w:val="es-ES_tradnl"/>
        </w:rPr>
        <w:t>.</w:t>
      </w:r>
      <w:r w:rsidR="006064F5" w:rsidRPr="00A439FF">
        <w:rPr>
          <w:lang w:val="es-ES_tradnl"/>
        </w:rPr>
        <w:t xml:space="preserve"> Como ya</w:t>
      </w:r>
      <w:r w:rsidR="003D086A">
        <w:rPr>
          <w:lang w:val="es-ES_tradnl"/>
        </w:rPr>
        <w:t xml:space="preserve"> </w:t>
      </w:r>
      <w:r w:rsidR="00785934">
        <w:rPr>
          <w:lang w:val="es-ES_tradnl"/>
        </w:rPr>
        <w:t xml:space="preserve">se </w:t>
      </w:r>
      <w:r w:rsidR="003D086A">
        <w:rPr>
          <w:lang w:val="es-ES_tradnl"/>
        </w:rPr>
        <w:t>ha señalado</w:t>
      </w:r>
      <w:r w:rsidR="006064F5" w:rsidRPr="00A439FF">
        <w:rPr>
          <w:lang w:val="es-ES_tradnl"/>
        </w:rPr>
        <w:t>, la condición de la mujer</w:t>
      </w:r>
      <w:r w:rsidR="003D086A">
        <w:rPr>
          <w:lang w:val="es-ES_tradnl"/>
        </w:rPr>
        <w:t xml:space="preserve"> ha mejorado </w:t>
      </w:r>
      <w:r w:rsidR="006064F5" w:rsidRPr="00A439FF">
        <w:rPr>
          <w:lang w:val="es-ES_tradnl"/>
        </w:rPr>
        <w:t>de manera sustancial. En cuanto a las personas afectadas por el</w:t>
      </w:r>
      <w:r w:rsidRPr="00A439FF">
        <w:rPr>
          <w:lang w:val="es-ES_tradnl"/>
        </w:rPr>
        <w:t xml:space="preserve"> VIH/</w:t>
      </w:r>
      <w:r w:rsidR="006064F5" w:rsidRPr="00A439FF">
        <w:rPr>
          <w:lang w:val="es-ES_tradnl"/>
        </w:rPr>
        <w:t>SIDA</w:t>
      </w:r>
      <w:r w:rsidRPr="00A439FF">
        <w:rPr>
          <w:lang w:val="es-ES_tradnl"/>
        </w:rPr>
        <w:t>,</w:t>
      </w:r>
      <w:r w:rsidR="00A6187F" w:rsidRPr="00A439FF">
        <w:rPr>
          <w:lang w:val="es-ES_tradnl"/>
        </w:rPr>
        <w:t xml:space="preserve"> se</w:t>
      </w:r>
      <w:r w:rsidR="003D086A">
        <w:rPr>
          <w:lang w:val="es-ES_tradnl"/>
        </w:rPr>
        <w:t xml:space="preserve"> han suprimido </w:t>
      </w:r>
      <w:r w:rsidR="00A6187F" w:rsidRPr="00A439FF">
        <w:rPr>
          <w:lang w:val="es-ES_tradnl"/>
        </w:rPr>
        <w:t>las restricciones de</w:t>
      </w:r>
      <w:r w:rsidR="003D086A">
        <w:rPr>
          <w:lang w:val="es-ES_tradnl"/>
        </w:rPr>
        <w:t>l</w:t>
      </w:r>
      <w:r w:rsidR="00A6187F" w:rsidRPr="00A439FF">
        <w:rPr>
          <w:lang w:val="es-ES_tradnl"/>
        </w:rPr>
        <w:t xml:space="preserve"> acceso al empleo de que eran objeto en algunos sectores</w:t>
      </w:r>
      <w:r w:rsidR="00F05752">
        <w:rPr>
          <w:lang w:val="es-ES_tradnl"/>
        </w:rPr>
        <w:t>.</w:t>
      </w:r>
    </w:p>
    <w:p w:rsidR="006F6A63" w:rsidRPr="00A439FF" w:rsidRDefault="00910A23" w:rsidP="006F6A63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24.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Pr="00A439FF">
        <w:rPr>
          <w:lang w:val="es-ES_tradnl"/>
        </w:rPr>
        <w:t xml:space="preserve"> </w:t>
      </w:r>
      <w:r w:rsidR="00127B5C" w:rsidRPr="00A439FF">
        <w:rPr>
          <w:b/>
          <w:lang w:val="es-ES_tradnl"/>
        </w:rPr>
        <w:t>CHÁVEZ</w:t>
      </w:r>
      <w:r w:rsidRPr="00A439FF">
        <w:rPr>
          <w:lang w:val="es-ES_tradnl"/>
        </w:rPr>
        <w:t xml:space="preserve"> </w:t>
      </w:r>
      <w:r w:rsidR="004278D4" w:rsidRPr="00A439FF">
        <w:rPr>
          <w:lang w:val="es-ES_tradnl"/>
        </w:rPr>
        <w:t>desea mostrar a los miembros del Comité un breve documental que ilustra las terribles condiciones de vida de los obreros agrícolas en las grandes explotaciones</w:t>
      </w:r>
      <w:r w:rsidRPr="00A439FF">
        <w:rPr>
          <w:lang w:val="es-ES_tradnl"/>
        </w:rPr>
        <w:t>,</w:t>
      </w:r>
      <w:r w:rsidR="004278D4" w:rsidRPr="00A439FF">
        <w:rPr>
          <w:lang w:val="es-ES_tradnl"/>
        </w:rPr>
        <w:t xml:space="preserve"> sobre todo en el departamento </w:t>
      </w:r>
      <w:r w:rsidRPr="00A439FF">
        <w:rPr>
          <w:lang w:val="es-ES_tradnl"/>
        </w:rPr>
        <w:t xml:space="preserve">de Santa Cruz. </w:t>
      </w:r>
      <w:r w:rsidR="000403F6" w:rsidRPr="00A439FF">
        <w:rPr>
          <w:lang w:val="es-ES_tradnl"/>
        </w:rPr>
        <w:t>Sin embargo, puntualiza que no se trata de un problema regional, sino de un problema nacional de pobreza debido a un reparto desigual de la riqueza y los títulos de propiedad</w:t>
      </w:r>
      <w:r w:rsidR="00F05752">
        <w:rPr>
          <w:lang w:val="es-ES_tradnl"/>
        </w:rPr>
        <w:t>.</w:t>
      </w:r>
    </w:p>
    <w:p w:rsidR="006F6A63" w:rsidRPr="00A439FF" w:rsidRDefault="00910A23" w:rsidP="006F6A63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25.</w:t>
      </w:r>
      <w:r w:rsidRPr="00A439FF">
        <w:rPr>
          <w:lang w:val="es-ES_tradnl"/>
        </w:rPr>
        <w:tab/>
      </w:r>
      <w:r w:rsidR="006F6A63" w:rsidRPr="00A439FF">
        <w:rPr>
          <w:i/>
          <w:lang w:val="es-ES_tradnl"/>
        </w:rPr>
        <w:t>Por invitación de la delegación de Bolivia, los miembros del Comité ven el documental</w:t>
      </w:r>
      <w:r w:rsidR="00F05752">
        <w:rPr>
          <w:lang w:val="es-ES_tradnl"/>
        </w:rPr>
        <w:t>.</w:t>
      </w:r>
    </w:p>
    <w:p w:rsidR="006F6A63" w:rsidRPr="00A439FF" w:rsidRDefault="00910A23" w:rsidP="006F6A63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26.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PRESIDENTE</w:t>
      </w:r>
      <w:r w:rsidR="00127B5C" w:rsidRPr="00A439FF">
        <w:rPr>
          <w:lang w:val="es-ES_tradnl"/>
        </w:rPr>
        <w:t xml:space="preserve"> </w:t>
      </w:r>
      <w:r w:rsidR="0019402C" w:rsidRPr="00A439FF">
        <w:rPr>
          <w:lang w:val="es-ES_tradnl"/>
        </w:rPr>
        <w:t>da las gracias a la delegación por la difusión del reportaje</w:t>
      </w:r>
      <w:r w:rsidR="00785934">
        <w:rPr>
          <w:lang w:val="es-ES_tradnl"/>
        </w:rPr>
        <w:t>,</w:t>
      </w:r>
      <w:r w:rsidR="00781299" w:rsidRPr="00A439FF">
        <w:rPr>
          <w:lang w:val="es-ES_tradnl"/>
        </w:rPr>
        <w:t xml:space="preserve"> que </w:t>
      </w:r>
      <w:r w:rsidR="0019402C" w:rsidRPr="00A439FF">
        <w:rPr>
          <w:lang w:val="es-ES_tradnl"/>
        </w:rPr>
        <w:t>responde a numerosas preguntas de los miembros del Comité</w:t>
      </w:r>
      <w:r w:rsidRPr="00A439FF">
        <w:rPr>
          <w:lang w:val="es-ES_tradnl"/>
        </w:rPr>
        <w:t xml:space="preserve">. </w:t>
      </w:r>
      <w:r w:rsidR="003F0332" w:rsidRPr="00A439FF">
        <w:rPr>
          <w:lang w:val="es-ES_tradnl"/>
        </w:rPr>
        <w:t xml:space="preserve">Los testimonios </w:t>
      </w:r>
      <w:r w:rsidR="00781299" w:rsidRPr="00A439FF">
        <w:rPr>
          <w:lang w:val="es-ES_tradnl"/>
        </w:rPr>
        <w:t xml:space="preserve">de </w:t>
      </w:r>
      <w:r w:rsidR="003F0332" w:rsidRPr="00A439FF">
        <w:rPr>
          <w:lang w:val="es-ES_tradnl"/>
        </w:rPr>
        <w:t>los trabajadores agrícolas dice</w:t>
      </w:r>
      <w:r w:rsidR="00781299" w:rsidRPr="00A439FF">
        <w:rPr>
          <w:lang w:val="es-ES_tradnl"/>
        </w:rPr>
        <w:t>n</w:t>
      </w:r>
      <w:r w:rsidR="003F0332" w:rsidRPr="00A439FF">
        <w:rPr>
          <w:lang w:val="es-ES_tradnl"/>
        </w:rPr>
        <w:t xml:space="preserve"> mucho sobre sus dificultades para ejercer sus derechos fundamentales a la salud, la educación y un trabajo adecuado</w:t>
      </w:r>
      <w:r w:rsidR="007129E0">
        <w:rPr>
          <w:lang w:val="es-ES_tradnl"/>
        </w:rPr>
        <w:t>.</w:t>
      </w:r>
    </w:p>
    <w:p w:rsidR="006F6A63" w:rsidRPr="00A439FF" w:rsidRDefault="00910A23" w:rsidP="006F6A63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27.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Sr.</w:t>
      </w:r>
      <w:r w:rsidRPr="00A439FF">
        <w:rPr>
          <w:b/>
          <w:lang w:val="es-ES_tradnl"/>
        </w:rPr>
        <w:t xml:space="preserve"> </w:t>
      </w:r>
      <w:r w:rsidR="00127B5C" w:rsidRPr="00A439FF">
        <w:rPr>
          <w:b/>
          <w:lang w:val="es-ES_tradnl"/>
        </w:rPr>
        <w:t>CHÁVEZ</w:t>
      </w:r>
      <w:r w:rsidRPr="00A439FF">
        <w:rPr>
          <w:lang w:val="es-ES_tradnl"/>
        </w:rPr>
        <w:t xml:space="preserve"> (Bolivi</w:t>
      </w:r>
      <w:r w:rsidR="00F22BB2" w:rsidRPr="00A439FF">
        <w:rPr>
          <w:lang w:val="es-ES_tradnl"/>
        </w:rPr>
        <w:t>a</w:t>
      </w:r>
      <w:r w:rsidRPr="00A439FF">
        <w:rPr>
          <w:lang w:val="es-ES_tradnl"/>
        </w:rPr>
        <w:t xml:space="preserve">) </w:t>
      </w:r>
      <w:r w:rsidR="00E6317F" w:rsidRPr="00A439FF">
        <w:rPr>
          <w:lang w:val="es-ES_tradnl"/>
        </w:rPr>
        <w:t>dice que</w:t>
      </w:r>
      <w:r w:rsidR="00785934">
        <w:rPr>
          <w:lang w:val="es-ES_tradnl"/>
        </w:rPr>
        <w:t>,</w:t>
      </w:r>
      <w:r w:rsidR="00E6317F" w:rsidRPr="00A439FF">
        <w:rPr>
          <w:lang w:val="es-ES_tradnl"/>
        </w:rPr>
        <w:t xml:space="preserve"> al </w:t>
      </w:r>
      <w:r w:rsidR="007129E0">
        <w:rPr>
          <w:lang w:val="es-ES_tradnl"/>
        </w:rPr>
        <w:t>solicitar</w:t>
      </w:r>
      <w:r w:rsidR="00E6317F" w:rsidRPr="00A439FF">
        <w:rPr>
          <w:lang w:val="es-ES_tradnl"/>
        </w:rPr>
        <w:t xml:space="preserve"> la difusión de este documental tan crítico sobre la situación de ciertos grupos de la población en Bolivia</w:t>
      </w:r>
      <w:r w:rsidRPr="00A439FF">
        <w:rPr>
          <w:lang w:val="es-ES_tradnl"/>
        </w:rPr>
        <w:t xml:space="preserve">, </w:t>
      </w:r>
      <w:r w:rsidR="00E6317F" w:rsidRPr="00A439FF">
        <w:rPr>
          <w:lang w:val="es-ES_tradnl"/>
        </w:rPr>
        <w:t xml:space="preserve">el Gobierno y el Presidente ponen de manifiesto su voluntad de afrontar la realidad del país y de imponer también un cambio para poner fin a decenios de injusticia. Se trata de establecer un auténtico </w:t>
      </w:r>
      <w:r w:rsidR="008E1716">
        <w:rPr>
          <w:lang w:val="es-ES_tradnl"/>
        </w:rPr>
        <w:t>marco democrático que</w:t>
      </w:r>
      <w:r w:rsidR="00785934">
        <w:rPr>
          <w:lang w:val="es-ES_tradnl"/>
        </w:rPr>
        <w:t xml:space="preserve"> </w:t>
      </w:r>
      <w:r w:rsidR="005F6A1F">
        <w:rPr>
          <w:lang w:val="es-ES_tradnl"/>
        </w:rPr>
        <w:t>culmine</w:t>
      </w:r>
      <w:r w:rsidR="00785934">
        <w:rPr>
          <w:lang w:val="es-ES_tradnl"/>
        </w:rPr>
        <w:t xml:space="preserve"> </w:t>
      </w:r>
      <w:r w:rsidR="007D1F2B">
        <w:rPr>
          <w:lang w:val="es-ES_tradnl"/>
        </w:rPr>
        <w:t>en</w:t>
      </w:r>
      <w:r w:rsidR="00E6317F" w:rsidRPr="00A439FF">
        <w:rPr>
          <w:lang w:val="es-ES_tradnl"/>
        </w:rPr>
        <w:t xml:space="preserve"> la </w:t>
      </w:r>
      <w:r w:rsidR="007129E0">
        <w:rPr>
          <w:lang w:val="es-ES_tradnl"/>
        </w:rPr>
        <w:t>aprobación</w:t>
      </w:r>
      <w:r w:rsidR="00E6317F" w:rsidRPr="00A439FF">
        <w:rPr>
          <w:lang w:val="es-ES_tradnl"/>
        </w:rPr>
        <w:t xml:space="preserve"> de una nueva </w:t>
      </w:r>
      <w:r w:rsidR="00785934">
        <w:rPr>
          <w:lang w:val="es-ES_tradnl"/>
        </w:rPr>
        <w:t xml:space="preserve">Constitución </w:t>
      </w:r>
      <w:r w:rsidR="00E6317F" w:rsidRPr="00A439FF">
        <w:rPr>
          <w:lang w:val="es-ES_tradnl"/>
        </w:rPr>
        <w:t>política. La resistencia de una minoría política de derech</w:t>
      </w:r>
      <w:r w:rsidR="008E1716">
        <w:rPr>
          <w:lang w:val="es-ES_tradnl"/>
        </w:rPr>
        <w:t>a</w:t>
      </w:r>
      <w:r w:rsidR="00785934">
        <w:rPr>
          <w:lang w:val="es-ES_tradnl"/>
        </w:rPr>
        <w:t>s</w:t>
      </w:r>
      <w:r w:rsidR="00E6317F" w:rsidRPr="00A439FF">
        <w:rPr>
          <w:lang w:val="es-ES_tradnl"/>
        </w:rPr>
        <w:t xml:space="preserve"> no impedirá </w:t>
      </w:r>
      <w:r w:rsidR="00454C1E" w:rsidRPr="00A439FF">
        <w:rPr>
          <w:lang w:val="es-ES_tradnl"/>
        </w:rPr>
        <w:t>al Gobierno en el poder establecer una sociedad más justa y más respetuosa</w:t>
      </w:r>
      <w:r w:rsidR="00785934">
        <w:rPr>
          <w:lang w:val="es-ES_tradnl"/>
        </w:rPr>
        <w:t xml:space="preserve"> ha</w:t>
      </w:r>
      <w:r w:rsidR="005F6A1F">
        <w:rPr>
          <w:lang w:val="es-ES_tradnl"/>
        </w:rPr>
        <w:t>cia</w:t>
      </w:r>
      <w:r w:rsidR="00785934">
        <w:rPr>
          <w:lang w:val="es-ES_tradnl"/>
        </w:rPr>
        <w:t xml:space="preserve"> </w:t>
      </w:r>
      <w:r w:rsidR="00454C1E" w:rsidRPr="00A439FF">
        <w:rPr>
          <w:lang w:val="es-ES_tradnl"/>
        </w:rPr>
        <w:t>los grupos tradicionalmente excluidos y desfavorecidos</w:t>
      </w:r>
      <w:r w:rsidR="007129E0">
        <w:rPr>
          <w:lang w:val="es-ES_tradnl"/>
        </w:rPr>
        <w:t>.</w:t>
      </w:r>
    </w:p>
    <w:p w:rsidR="006F6A63" w:rsidRPr="00A439FF" w:rsidRDefault="00910A23" w:rsidP="006F6A63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28.</w:t>
      </w:r>
      <w:r w:rsidRPr="00A439FF">
        <w:rPr>
          <w:lang w:val="es-ES_tradnl"/>
        </w:rPr>
        <w:tab/>
      </w:r>
      <w:r w:rsidR="00127B5C" w:rsidRPr="00A439FF">
        <w:rPr>
          <w:lang w:val="es-ES_tradnl"/>
        </w:rPr>
        <w:t xml:space="preserve">El </w:t>
      </w:r>
      <w:r w:rsidR="00127B5C" w:rsidRPr="00A439FF">
        <w:rPr>
          <w:b/>
          <w:lang w:val="es-ES_tradnl"/>
        </w:rPr>
        <w:t>PRESIDENTE</w:t>
      </w:r>
      <w:r w:rsidR="00127B5C" w:rsidRPr="00A439FF">
        <w:rPr>
          <w:lang w:val="es-ES_tradnl"/>
        </w:rPr>
        <w:t xml:space="preserve"> </w:t>
      </w:r>
      <w:r w:rsidR="00454C1E" w:rsidRPr="00A439FF">
        <w:rPr>
          <w:lang w:val="es-ES_tradnl"/>
        </w:rPr>
        <w:t xml:space="preserve">da las gracias a la delegación de Bolivia </w:t>
      </w:r>
      <w:r w:rsidR="0058721B" w:rsidRPr="00A439FF">
        <w:rPr>
          <w:lang w:val="es-ES_tradnl"/>
        </w:rPr>
        <w:t>y a</w:t>
      </w:r>
      <w:r w:rsidR="00454C1E" w:rsidRPr="00A439FF">
        <w:rPr>
          <w:lang w:val="es-ES_tradnl"/>
        </w:rPr>
        <w:t>nuncia que e</w:t>
      </w:r>
      <w:r w:rsidR="0058721B" w:rsidRPr="00A439FF">
        <w:rPr>
          <w:lang w:val="es-ES_tradnl"/>
        </w:rPr>
        <w:t>l</w:t>
      </w:r>
      <w:r w:rsidR="00454C1E" w:rsidRPr="00A439FF">
        <w:rPr>
          <w:lang w:val="es-ES_tradnl"/>
        </w:rPr>
        <w:t xml:space="preserve"> Comité</w:t>
      </w:r>
      <w:r w:rsidR="00785934">
        <w:rPr>
          <w:lang w:val="es-ES_tradnl"/>
        </w:rPr>
        <w:t xml:space="preserve"> ha concluido </w:t>
      </w:r>
      <w:r w:rsidR="00454C1E" w:rsidRPr="00A439FF">
        <w:rPr>
          <w:lang w:val="es-ES_tradnl"/>
        </w:rPr>
        <w:t>el examen del segundo informe periódico de Bolivia</w:t>
      </w:r>
      <w:r w:rsidR="007129E0">
        <w:rPr>
          <w:lang w:val="es-ES_tradnl"/>
        </w:rPr>
        <w:t>.</w:t>
      </w:r>
    </w:p>
    <w:p w:rsidR="006F6A63" w:rsidRPr="00A439FF" w:rsidRDefault="00910A23" w:rsidP="006F6A63">
      <w:pPr>
        <w:spacing w:after="240" w:line="270" w:lineRule="exact"/>
        <w:rPr>
          <w:lang w:val="es-ES_tradnl"/>
        </w:rPr>
      </w:pPr>
      <w:r w:rsidRPr="00A439FF">
        <w:rPr>
          <w:lang w:val="es-ES_tradnl"/>
        </w:rPr>
        <w:t>29.</w:t>
      </w:r>
      <w:r w:rsidRPr="00A439FF">
        <w:rPr>
          <w:lang w:val="es-ES_tradnl"/>
        </w:rPr>
        <w:tab/>
      </w:r>
      <w:r w:rsidRPr="00A439FF">
        <w:rPr>
          <w:i/>
          <w:lang w:val="es-ES_tradnl"/>
        </w:rPr>
        <w:t xml:space="preserve">La </w:t>
      </w:r>
      <w:r w:rsidR="00127B5C" w:rsidRPr="00A439FF">
        <w:rPr>
          <w:i/>
          <w:lang w:val="es-ES_tradnl"/>
        </w:rPr>
        <w:t>delegación de Bolivia se retira</w:t>
      </w:r>
      <w:r w:rsidR="007129E0">
        <w:rPr>
          <w:lang w:val="es-ES_tradnl"/>
        </w:rPr>
        <w:t>.</w:t>
      </w:r>
    </w:p>
    <w:p w:rsidR="00910A23" w:rsidRDefault="00910A23" w:rsidP="00F354AA">
      <w:pPr>
        <w:autoSpaceDE w:val="0"/>
        <w:autoSpaceDN w:val="0"/>
        <w:adjustRightInd w:val="0"/>
        <w:jc w:val="center"/>
        <w:rPr>
          <w:i/>
          <w:lang w:val="es-ES_tradnl"/>
        </w:rPr>
      </w:pPr>
      <w:r w:rsidRPr="005F6A1F">
        <w:rPr>
          <w:b/>
          <w:i/>
          <w:lang w:val="es-ES_tradnl"/>
        </w:rPr>
        <w:t>La pr</w:t>
      </w:r>
      <w:r w:rsidR="00BE2995" w:rsidRPr="005F6A1F">
        <w:rPr>
          <w:b/>
          <w:i/>
          <w:lang w:val="es-ES_tradnl"/>
        </w:rPr>
        <w:t xml:space="preserve">imera parte </w:t>
      </w:r>
      <w:r w:rsidRPr="005F6A1F">
        <w:rPr>
          <w:b/>
          <w:i/>
          <w:lang w:val="es-ES_tradnl"/>
        </w:rPr>
        <w:t>(p</w:t>
      </w:r>
      <w:r w:rsidR="00BE2995" w:rsidRPr="005F6A1F">
        <w:rPr>
          <w:b/>
          <w:i/>
          <w:lang w:val="es-ES_tradnl"/>
        </w:rPr>
        <w:t>ública</w:t>
      </w:r>
      <w:r w:rsidRPr="005F6A1F">
        <w:rPr>
          <w:b/>
          <w:i/>
          <w:lang w:val="es-ES_tradnl"/>
        </w:rPr>
        <w:t>) de la s</w:t>
      </w:r>
      <w:r w:rsidR="00BE2995" w:rsidRPr="005F6A1F">
        <w:rPr>
          <w:b/>
          <w:i/>
          <w:lang w:val="es-ES_tradnl"/>
        </w:rPr>
        <w:t>esión concluye a las</w:t>
      </w:r>
      <w:r w:rsidRPr="005F6A1F">
        <w:rPr>
          <w:b/>
          <w:i/>
          <w:lang w:val="es-ES_tradnl"/>
        </w:rPr>
        <w:t xml:space="preserve"> 12</w:t>
      </w:r>
      <w:r w:rsidR="00BE2995" w:rsidRPr="005F6A1F">
        <w:rPr>
          <w:b/>
          <w:i/>
          <w:lang w:val="es-ES_tradnl"/>
        </w:rPr>
        <w:t>.3</w:t>
      </w:r>
      <w:r w:rsidRPr="005F6A1F">
        <w:rPr>
          <w:b/>
          <w:i/>
          <w:lang w:val="es-ES_tradnl"/>
        </w:rPr>
        <w:t>0</w:t>
      </w:r>
      <w:r w:rsidR="00BE2995" w:rsidRPr="005F6A1F">
        <w:rPr>
          <w:b/>
          <w:i/>
          <w:lang w:val="es-ES_tradnl"/>
        </w:rPr>
        <w:t xml:space="preserve"> horas</w:t>
      </w:r>
      <w:r w:rsidRPr="00A439FF">
        <w:rPr>
          <w:i/>
          <w:lang w:val="es-ES_tradnl"/>
        </w:rPr>
        <w:t>.</w:t>
      </w:r>
    </w:p>
    <w:p w:rsidR="00C96022" w:rsidRPr="00A439FF" w:rsidRDefault="00C96022" w:rsidP="00F354AA">
      <w:pPr>
        <w:autoSpaceDE w:val="0"/>
        <w:autoSpaceDN w:val="0"/>
        <w:adjustRightInd w:val="0"/>
        <w:jc w:val="center"/>
        <w:rPr>
          <w:lang w:val="es-ES_tradnl"/>
        </w:rPr>
      </w:pPr>
    </w:p>
    <w:p w:rsidR="006C55BC" w:rsidRPr="00A439FF" w:rsidRDefault="00910A23" w:rsidP="00910A23">
      <w:pPr>
        <w:spacing w:after="240"/>
        <w:jc w:val="center"/>
        <w:rPr>
          <w:szCs w:val="24"/>
          <w:lang w:val="es-ES_tradnl"/>
        </w:rPr>
      </w:pPr>
      <w:r w:rsidRPr="00A439FF">
        <w:rPr>
          <w:szCs w:val="24"/>
          <w:lang w:val="es-ES_tradnl"/>
        </w:rPr>
        <w:t>-----</w:t>
      </w:r>
    </w:p>
    <w:sectPr w:rsidR="006C55BC" w:rsidRPr="00A439FF" w:rsidSect="00394552">
      <w:headerReference w:type="even" r:id="rId9"/>
      <w:headerReference w:type="default" r:id="rId10"/>
      <w:footerReference w:type="first" r:id="rId11"/>
      <w:footnotePr>
        <w:numFmt w:val="chicago"/>
      </w:footnotePr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795" w:rsidRDefault="00AE1795">
      <w:r>
        <w:separator/>
      </w:r>
    </w:p>
  </w:endnote>
  <w:endnote w:type="continuationSeparator" w:id="0">
    <w:p w:rsidR="00AE1795" w:rsidRDefault="00AE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80" w:rsidRDefault="00E90F80">
    <w:pPr>
      <w:spacing w:after="120"/>
    </w:pPr>
    <w:r>
      <w:rPr>
        <w:b/>
        <w:bCs/>
        <w:vertAlign w:val="superscript"/>
      </w:rPr>
      <w:t xml:space="preserve"> </w:t>
    </w:r>
    <w:r w:rsidRPr="00F94FAD">
      <w:rPr>
        <w:b/>
        <w:bCs/>
        <w:vertAlign w:val="superscript"/>
        <w:lang w:val="es-ES"/>
      </w:rPr>
      <w:t>*</w:t>
    </w:r>
    <w:r w:rsidR="00317289">
      <w:rPr>
        <w:b/>
        <w:bCs/>
        <w:vertAlign w:val="superscript"/>
        <w:lang w:val="es-ES"/>
      </w:rPr>
      <w:tab/>
    </w:r>
    <w:r w:rsidR="009611D6" w:rsidRPr="00B360C2">
      <w:rPr>
        <w:lang w:val="es-ES"/>
      </w:rPr>
      <w:t>No se levant</w:t>
    </w:r>
    <w:r w:rsidR="009611D6">
      <w:rPr>
        <w:lang w:val="es-ES"/>
      </w:rPr>
      <w:t>ó</w:t>
    </w:r>
    <w:r w:rsidR="009611D6" w:rsidRPr="00B360C2">
      <w:rPr>
        <w:lang w:val="es-ES"/>
      </w:rPr>
      <w:t xml:space="preserve"> acta </w:t>
    </w:r>
    <w:r w:rsidR="009611D6">
      <w:rPr>
        <w:lang w:val="es-ES"/>
      </w:rPr>
      <w:t xml:space="preserve">de la segunda parte </w:t>
    </w:r>
    <w:r w:rsidRPr="00F94FAD">
      <w:rPr>
        <w:lang w:val="es-ES"/>
      </w:rPr>
      <w:t>(priv</w:t>
    </w:r>
    <w:r w:rsidR="009611D6" w:rsidRPr="00F94FAD">
      <w:rPr>
        <w:lang w:val="es-ES"/>
      </w:rPr>
      <w:t>ada</w:t>
    </w:r>
    <w:r w:rsidRPr="00F94FAD">
      <w:rPr>
        <w:lang w:val="es-ES"/>
      </w:rPr>
      <w:t>) de la s</w:t>
    </w:r>
    <w:r w:rsidR="009611D6" w:rsidRPr="00F94FAD">
      <w:rPr>
        <w:lang w:val="es-ES"/>
      </w:rPr>
      <w:t>esión</w:t>
    </w:r>
    <w:r w:rsidRPr="00F94FAD">
      <w:rPr>
        <w:lang w:val="es-ES"/>
      </w:rPr>
      <w:t>.</w:t>
    </w:r>
    <w:r w:rsidR="004570F0" w:rsidRPr="00F94FAD">
      <w:rPr>
        <w:lang w:val="es-ES"/>
      </w:rPr>
      <w:t xml:space="preserve">      </w:t>
    </w:r>
    <w:r>
      <w:t>________________________</w:t>
    </w:r>
    <w:r w:rsidR="00317289">
      <w:t>_____________________</w:t>
    </w:r>
  </w:p>
  <w:p w:rsidR="00A47B27" w:rsidRPr="00A47B27" w:rsidRDefault="00A47B27" w:rsidP="00A47B27">
    <w:pPr>
      <w:spacing w:after="240"/>
      <w:ind w:firstLine="567"/>
      <w:rPr>
        <w:lang w:val="es-ES"/>
      </w:rPr>
    </w:pPr>
    <w:r w:rsidRPr="00A47B27">
      <w:rPr>
        <w:lang w:val="es-ES_tradnl"/>
      </w:rPr>
      <w:t>La presente acta podrá ser objeto de correcciones</w:t>
    </w:r>
    <w:r w:rsidRPr="00A47B27">
      <w:rPr>
        <w:lang w:val="es-ES"/>
      </w:rPr>
      <w:t>.</w:t>
    </w:r>
  </w:p>
  <w:p w:rsidR="00A47B27" w:rsidRPr="00A47B27" w:rsidRDefault="00A47B27" w:rsidP="00A47B27">
    <w:pPr>
      <w:spacing w:after="240"/>
      <w:ind w:firstLine="567"/>
      <w:rPr>
        <w:lang w:val="es-ES"/>
      </w:rPr>
    </w:pPr>
    <w:r w:rsidRPr="00A47B27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47B27">
      <w:rPr>
        <w:b/>
        <w:bCs/>
        <w:lang w:val="es-ES_tradnl"/>
      </w:rPr>
      <w:t>dentro del plazo de una semana a partir de la fecha del presente documento</w:t>
    </w:r>
    <w:r w:rsidRPr="00A47B27">
      <w:rPr>
        <w:lang w:val="es-ES_tradnl"/>
      </w:rPr>
      <w:t>, a la Dependencia de Edición, oficina E.4108, Palacio de las Naciones, Ginebra</w:t>
    </w:r>
    <w:r w:rsidRPr="00A47B27">
      <w:rPr>
        <w:lang w:val="es-ES"/>
      </w:rPr>
      <w:t>.</w:t>
    </w:r>
  </w:p>
  <w:p w:rsidR="00E90F80" w:rsidRDefault="00A47B27" w:rsidP="00A47B27">
    <w:pPr>
      <w:spacing w:after="240"/>
      <w:ind w:firstLine="567"/>
    </w:pPr>
    <w:r w:rsidRPr="00A47B27">
      <w:rPr>
        <w:lang w:val="es-ES_tradnl"/>
      </w:rPr>
      <w:t>Las correcciones que se introduzcan en las actas de las sesiones públicas del Comité se reunirán en un único documento que se publicará poco después del período de sesiones</w:t>
    </w:r>
    <w:r w:rsidR="00E90F80">
      <w:t>.</w:t>
    </w:r>
  </w:p>
  <w:p w:rsidR="00E90F80" w:rsidRDefault="00E90F80">
    <w:pPr>
      <w:pStyle w:val="Footer"/>
    </w:pPr>
    <w:r>
      <w:t>G</w:t>
    </w:r>
    <w:r w:rsidR="00E2350D">
      <w:t>E.08</w:t>
    </w:r>
    <w:r w:rsidR="00E2350D">
      <w:noBreakHyphen/>
      <w:t>41794</w:t>
    </w:r>
    <w:r>
      <w:t xml:space="preserve">  (</w:t>
    </w:r>
    <w:r w:rsidR="00186D84">
      <w:t>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795" w:rsidRDefault="00AE1795">
      <w:r>
        <w:separator/>
      </w:r>
    </w:p>
  </w:footnote>
  <w:footnote w:type="continuationSeparator" w:id="0">
    <w:p w:rsidR="00AE1795" w:rsidRDefault="00AE1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80" w:rsidRDefault="00E90F80">
    <w:pPr>
      <w:pStyle w:val="Header"/>
    </w:pPr>
    <w:r>
      <w:t>E/C.12/2008/SR.13</w:t>
    </w:r>
  </w:p>
  <w:p w:rsidR="00E90F80" w:rsidRDefault="00E90F80">
    <w:pPr>
      <w:pStyle w:val="Header"/>
    </w:pPr>
    <w:r>
      <w:t>p</w:t>
    </w:r>
    <w:r w:rsidR="00FE1B39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432A73">
      <w:rPr>
        <w:noProof/>
      </w:rPr>
      <w:t>6</w:t>
    </w:r>
    <w:r>
      <w:fldChar w:fldCharType="end"/>
    </w:r>
  </w:p>
  <w:p w:rsidR="00E90F80" w:rsidRDefault="00E90F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80" w:rsidRDefault="00E90F80" w:rsidP="00C866BA">
    <w:pPr>
      <w:pStyle w:val="Header"/>
      <w:tabs>
        <w:tab w:val="clear" w:pos="4320"/>
        <w:tab w:val="clear" w:pos="8640"/>
        <w:tab w:val="left" w:pos="6803"/>
      </w:tabs>
    </w:pPr>
    <w:r>
      <w:tab/>
      <w:t>E/C.12/2008/SR.13</w:t>
    </w:r>
  </w:p>
  <w:p w:rsidR="00E90F80" w:rsidRDefault="00E90F80" w:rsidP="00C866BA">
    <w:pPr>
      <w:pStyle w:val="Header"/>
      <w:tabs>
        <w:tab w:val="clear" w:pos="4320"/>
        <w:tab w:val="clear" w:pos="8640"/>
        <w:tab w:val="left" w:pos="6803"/>
      </w:tabs>
    </w:pPr>
    <w:r>
      <w:tab/>
      <w:t>p</w:t>
    </w:r>
    <w:r w:rsidR="00C13054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432A73">
      <w:rPr>
        <w:noProof/>
      </w:rPr>
      <w:t>7</w:t>
    </w:r>
    <w:r>
      <w:fldChar w:fldCharType="end"/>
    </w:r>
  </w:p>
  <w:p w:rsidR="00E90F80" w:rsidRDefault="00E90F80" w:rsidP="00C866BA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FBF44C86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16CCF0D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F51609D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6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FA3347CC-2DCC-45CB-8646-68E85B7E9EC6}"/>
    <w:docVar w:name="dgnword-eventsink" w:val="28327112"/>
  </w:docVars>
  <w:rsids>
    <w:rsidRoot w:val="00AB34AF"/>
    <w:rsid w:val="00007772"/>
    <w:rsid w:val="00012025"/>
    <w:rsid w:val="0001472A"/>
    <w:rsid w:val="000279B7"/>
    <w:rsid w:val="00032E7A"/>
    <w:rsid w:val="000403F6"/>
    <w:rsid w:val="000448C1"/>
    <w:rsid w:val="00047718"/>
    <w:rsid w:val="00055398"/>
    <w:rsid w:val="000570ED"/>
    <w:rsid w:val="000610F7"/>
    <w:rsid w:val="00075C50"/>
    <w:rsid w:val="00080D09"/>
    <w:rsid w:val="000857FA"/>
    <w:rsid w:val="000A4C35"/>
    <w:rsid w:val="000E035F"/>
    <w:rsid w:val="001001AA"/>
    <w:rsid w:val="001054FE"/>
    <w:rsid w:val="00106F53"/>
    <w:rsid w:val="00115F61"/>
    <w:rsid w:val="001167B3"/>
    <w:rsid w:val="00123D1A"/>
    <w:rsid w:val="00127B5C"/>
    <w:rsid w:val="00136BDD"/>
    <w:rsid w:val="0014607F"/>
    <w:rsid w:val="00153C31"/>
    <w:rsid w:val="0018202A"/>
    <w:rsid w:val="00186D84"/>
    <w:rsid w:val="0019402C"/>
    <w:rsid w:val="001B2625"/>
    <w:rsid w:val="001B535E"/>
    <w:rsid w:val="001C06D7"/>
    <w:rsid w:val="001C48DC"/>
    <w:rsid w:val="001F054B"/>
    <w:rsid w:val="001F7506"/>
    <w:rsid w:val="00224E84"/>
    <w:rsid w:val="00232379"/>
    <w:rsid w:val="002424AB"/>
    <w:rsid w:val="00244A3B"/>
    <w:rsid w:val="002467B3"/>
    <w:rsid w:val="00287923"/>
    <w:rsid w:val="002908DE"/>
    <w:rsid w:val="002A11EB"/>
    <w:rsid w:val="002C3F4A"/>
    <w:rsid w:val="002D4D10"/>
    <w:rsid w:val="002D7B10"/>
    <w:rsid w:val="002E672D"/>
    <w:rsid w:val="003118F9"/>
    <w:rsid w:val="0031270F"/>
    <w:rsid w:val="00316B49"/>
    <w:rsid w:val="00317289"/>
    <w:rsid w:val="00322C3D"/>
    <w:rsid w:val="003322CD"/>
    <w:rsid w:val="00336723"/>
    <w:rsid w:val="0034006F"/>
    <w:rsid w:val="0034784D"/>
    <w:rsid w:val="00362B70"/>
    <w:rsid w:val="00382A0F"/>
    <w:rsid w:val="00394552"/>
    <w:rsid w:val="00397B88"/>
    <w:rsid w:val="003A2DBA"/>
    <w:rsid w:val="003A6232"/>
    <w:rsid w:val="003B4A13"/>
    <w:rsid w:val="003B7AC7"/>
    <w:rsid w:val="003D086A"/>
    <w:rsid w:val="003F0332"/>
    <w:rsid w:val="003F258D"/>
    <w:rsid w:val="0040099E"/>
    <w:rsid w:val="00400FFA"/>
    <w:rsid w:val="00402059"/>
    <w:rsid w:val="004034F7"/>
    <w:rsid w:val="00411516"/>
    <w:rsid w:val="004278D4"/>
    <w:rsid w:val="00432A73"/>
    <w:rsid w:val="00433E65"/>
    <w:rsid w:val="00437652"/>
    <w:rsid w:val="00454C1E"/>
    <w:rsid w:val="004570F0"/>
    <w:rsid w:val="004658A4"/>
    <w:rsid w:val="00467B5E"/>
    <w:rsid w:val="004723AD"/>
    <w:rsid w:val="0047432A"/>
    <w:rsid w:val="004C252A"/>
    <w:rsid w:val="004D2714"/>
    <w:rsid w:val="004D773E"/>
    <w:rsid w:val="004E367C"/>
    <w:rsid w:val="004F1BEC"/>
    <w:rsid w:val="00500928"/>
    <w:rsid w:val="005106BA"/>
    <w:rsid w:val="0051592D"/>
    <w:rsid w:val="00527765"/>
    <w:rsid w:val="00537A92"/>
    <w:rsid w:val="005463CB"/>
    <w:rsid w:val="00562238"/>
    <w:rsid w:val="00563D85"/>
    <w:rsid w:val="005741AD"/>
    <w:rsid w:val="005847AE"/>
    <w:rsid w:val="00586DE3"/>
    <w:rsid w:val="0058721B"/>
    <w:rsid w:val="005939A8"/>
    <w:rsid w:val="005E6272"/>
    <w:rsid w:val="005F083E"/>
    <w:rsid w:val="005F5B95"/>
    <w:rsid w:val="005F6A1F"/>
    <w:rsid w:val="006064F5"/>
    <w:rsid w:val="00623147"/>
    <w:rsid w:val="00625558"/>
    <w:rsid w:val="00654B6A"/>
    <w:rsid w:val="00662901"/>
    <w:rsid w:val="00664A40"/>
    <w:rsid w:val="006749FD"/>
    <w:rsid w:val="0067587B"/>
    <w:rsid w:val="006875D8"/>
    <w:rsid w:val="006B37AF"/>
    <w:rsid w:val="006B6162"/>
    <w:rsid w:val="006B6D9C"/>
    <w:rsid w:val="006C55BC"/>
    <w:rsid w:val="006F6A63"/>
    <w:rsid w:val="00703D39"/>
    <w:rsid w:val="00704089"/>
    <w:rsid w:val="007129E0"/>
    <w:rsid w:val="00732938"/>
    <w:rsid w:val="00743CAA"/>
    <w:rsid w:val="00747760"/>
    <w:rsid w:val="00763643"/>
    <w:rsid w:val="00765EB6"/>
    <w:rsid w:val="007723CD"/>
    <w:rsid w:val="00781299"/>
    <w:rsid w:val="00785934"/>
    <w:rsid w:val="00785BA4"/>
    <w:rsid w:val="00793153"/>
    <w:rsid w:val="007A0EB5"/>
    <w:rsid w:val="007D1F2B"/>
    <w:rsid w:val="007E6C28"/>
    <w:rsid w:val="007F2DC4"/>
    <w:rsid w:val="00803394"/>
    <w:rsid w:val="00817804"/>
    <w:rsid w:val="00832DE5"/>
    <w:rsid w:val="008367C5"/>
    <w:rsid w:val="00856BE6"/>
    <w:rsid w:val="00892AF6"/>
    <w:rsid w:val="008A2D49"/>
    <w:rsid w:val="008A6147"/>
    <w:rsid w:val="008E1716"/>
    <w:rsid w:val="008E4344"/>
    <w:rsid w:val="008F4F37"/>
    <w:rsid w:val="00910A23"/>
    <w:rsid w:val="009139E9"/>
    <w:rsid w:val="00922D2B"/>
    <w:rsid w:val="00923E0C"/>
    <w:rsid w:val="00932D3F"/>
    <w:rsid w:val="0093546C"/>
    <w:rsid w:val="00945005"/>
    <w:rsid w:val="00950CE4"/>
    <w:rsid w:val="009611D6"/>
    <w:rsid w:val="009A5039"/>
    <w:rsid w:val="009B4C48"/>
    <w:rsid w:val="009C116E"/>
    <w:rsid w:val="009D6976"/>
    <w:rsid w:val="009E275A"/>
    <w:rsid w:val="009E60CD"/>
    <w:rsid w:val="009F41FA"/>
    <w:rsid w:val="009F6F04"/>
    <w:rsid w:val="00A079EE"/>
    <w:rsid w:val="00A13B23"/>
    <w:rsid w:val="00A151C0"/>
    <w:rsid w:val="00A20593"/>
    <w:rsid w:val="00A42662"/>
    <w:rsid w:val="00A439FF"/>
    <w:rsid w:val="00A47B27"/>
    <w:rsid w:val="00A56801"/>
    <w:rsid w:val="00A60B76"/>
    <w:rsid w:val="00A6187F"/>
    <w:rsid w:val="00A61A45"/>
    <w:rsid w:val="00A637EA"/>
    <w:rsid w:val="00A652E0"/>
    <w:rsid w:val="00A73B67"/>
    <w:rsid w:val="00A73E91"/>
    <w:rsid w:val="00A747D8"/>
    <w:rsid w:val="00A9479C"/>
    <w:rsid w:val="00AB34AF"/>
    <w:rsid w:val="00AD3C4A"/>
    <w:rsid w:val="00AD4CF1"/>
    <w:rsid w:val="00AD5EAB"/>
    <w:rsid w:val="00AE1795"/>
    <w:rsid w:val="00AE4A30"/>
    <w:rsid w:val="00B216E2"/>
    <w:rsid w:val="00B41E32"/>
    <w:rsid w:val="00B4732A"/>
    <w:rsid w:val="00B53F6B"/>
    <w:rsid w:val="00B730B5"/>
    <w:rsid w:val="00BA1A8F"/>
    <w:rsid w:val="00BA29FC"/>
    <w:rsid w:val="00BC0EA5"/>
    <w:rsid w:val="00BC6E3A"/>
    <w:rsid w:val="00BD0B69"/>
    <w:rsid w:val="00BE2995"/>
    <w:rsid w:val="00BF5618"/>
    <w:rsid w:val="00C100ED"/>
    <w:rsid w:val="00C120CC"/>
    <w:rsid w:val="00C13054"/>
    <w:rsid w:val="00C20606"/>
    <w:rsid w:val="00C44785"/>
    <w:rsid w:val="00C615CB"/>
    <w:rsid w:val="00C757B2"/>
    <w:rsid w:val="00C866BA"/>
    <w:rsid w:val="00C96022"/>
    <w:rsid w:val="00CB00E8"/>
    <w:rsid w:val="00CC1203"/>
    <w:rsid w:val="00CD361E"/>
    <w:rsid w:val="00CD3ADC"/>
    <w:rsid w:val="00CD5890"/>
    <w:rsid w:val="00CF7B00"/>
    <w:rsid w:val="00D00C4B"/>
    <w:rsid w:val="00D33717"/>
    <w:rsid w:val="00D44497"/>
    <w:rsid w:val="00D66413"/>
    <w:rsid w:val="00D67EE3"/>
    <w:rsid w:val="00D917C5"/>
    <w:rsid w:val="00D9793E"/>
    <w:rsid w:val="00DB0633"/>
    <w:rsid w:val="00DB6319"/>
    <w:rsid w:val="00DD3CE9"/>
    <w:rsid w:val="00DF53DA"/>
    <w:rsid w:val="00E01D40"/>
    <w:rsid w:val="00E021D2"/>
    <w:rsid w:val="00E028CF"/>
    <w:rsid w:val="00E21E36"/>
    <w:rsid w:val="00E2350D"/>
    <w:rsid w:val="00E32560"/>
    <w:rsid w:val="00E4600F"/>
    <w:rsid w:val="00E502CD"/>
    <w:rsid w:val="00E547EB"/>
    <w:rsid w:val="00E6317F"/>
    <w:rsid w:val="00E7759B"/>
    <w:rsid w:val="00E82539"/>
    <w:rsid w:val="00E90F80"/>
    <w:rsid w:val="00E91D54"/>
    <w:rsid w:val="00EB34A3"/>
    <w:rsid w:val="00EB6A25"/>
    <w:rsid w:val="00EC48FD"/>
    <w:rsid w:val="00ED3DFF"/>
    <w:rsid w:val="00ED5CCB"/>
    <w:rsid w:val="00ED780B"/>
    <w:rsid w:val="00EF4DA8"/>
    <w:rsid w:val="00EF7243"/>
    <w:rsid w:val="00F05752"/>
    <w:rsid w:val="00F147D8"/>
    <w:rsid w:val="00F16A8D"/>
    <w:rsid w:val="00F22BB2"/>
    <w:rsid w:val="00F32F7D"/>
    <w:rsid w:val="00F354A9"/>
    <w:rsid w:val="00F354AA"/>
    <w:rsid w:val="00F418F6"/>
    <w:rsid w:val="00F50EB2"/>
    <w:rsid w:val="00F52C85"/>
    <w:rsid w:val="00F53FB6"/>
    <w:rsid w:val="00F67B1E"/>
    <w:rsid w:val="00F71FBB"/>
    <w:rsid w:val="00F72EA7"/>
    <w:rsid w:val="00F739D1"/>
    <w:rsid w:val="00F94FAD"/>
    <w:rsid w:val="00FA7C05"/>
    <w:rsid w:val="00FB78B1"/>
    <w:rsid w:val="00FC7035"/>
    <w:rsid w:val="00FD2968"/>
    <w:rsid w:val="00FD3DCF"/>
    <w:rsid w:val="00FD57B9"/>
    <w:rsid w:val="00FD7F5D"/>
    <w:rsid w:val="00FE1B39"/>
    <w:rsid w:val="00FE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2560"/>
    <w:rPr>
      <w:sz w:val="24"/>
      <w:lang w:val="fr-CH"/>
    </w:rPr>
  </w:style>
  <w:style w:type="paragraph" w:styleId="Heading1">
    <w:name w:val="heading 1"/>
    <w:basedOn w:val="Normal"/>
    <w:next w:val="Normal"/>
    <w:qFormat/>
    <w:rsid w:val="00E3256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3256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E3256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</w:style>
  <w:style w:type="character" w:default="1" w:styleId="DefaultParagraphFont">
    <w:name w:val="Default Paragraph Font"/>
    <w:rsid w:val="00E3256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32560"/>
  </w:style>
  <w:style w:type="character" w:styleId="FootnoteReference">
    <w:name w:val="footnote reference"/>
    <w:rsid w:val="00E32560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sid w:val="00E32560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rsid w:val="00E32560"/>
  </w:style>
  <w:style w:type="paragraph" w:styleId="EndnoteText">
    <w:name w:val="endnote text"/>
    <w:basedOn w:val="Normal"/>
    <w:rsid w:val="00E32560"/>
  </w:style>
  <w:style w:type="paragraph" w:styleId="Footer">
    <w:name w:val="footer"/>
    <w:basedOn w:val="Normal"/>
    <w:rsid w:val="00E32560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Header">
    <w:name w:val="header"/>
    <w:basedOn w:val="Normal"/>
    <w:rsid w:val="00E325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32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U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U3.dot</Template>
  <TotalTime>0</TotalTime>
  <Pages>1</Pages>
  <Words>3076</Words>
  <Characters>17538</Characters>
  <Application>Microsoft Office Word</Application>
  <DocSecurity>4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E/C.12/2008/SR.13</vt:lpstr>
    </vt:vector>
  </TitlesOfParts>
  <Company>ONU</Company>
  <LinksUpToDate>false</LinksUpToDate>
  <CharactersWithSpaces>20573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E/C.12/2008/SR.13</dc:title>
  <dc:subject/>
  <dc:creator>Peiro</dc:creator>
  <cp:keywords/>
  <dc:description/>
  <cp:lastModifiedBy>CSD</cp:lastModifiedBy>
  <cp:revision>2</cp:revision>
  <cp:lastPrinted>2009-12-23T12:26:00Z</cp:lastPrinted>
  <dcterms:created xsi:type="dcterms:W3CDTF">2010-01-15T16:08:00Z</dcterms:created>
  <dcterms:modified xsi:type="dcterms:W3CDTF">2010-01-15T16:08:00Z</dcterms:modified>
</cp:coreProperties>
</file>