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536"/>
        <w:gridCol w:w="3366"/>
      </w:tblGrid>
      <w:tr w:rsidR="00BB7672">
        <w:tblPrEx>
          <w:tblCellMar>
            <w:top w:w="0" w:type="dxa"/>
            <w:bottom w:w="0" w:type="dxa"/>
          </w:tblCellMar>
        </w:tblPrEx>
        <w:tc>
          <w:tcPr>
            <w:tcW w:w="1800" w:type="dxa"/>
            <w:tcBorders>
              <w:top w:val="nil"/>
              <w:left w:val="nil"/>
              <w:bottom w:val="single" w:sz="4" w:space="0" w:color="auto"/>
              <w:right w:val="nil"/>
            </w:tcBorders>
          </w:tcPr>
          <w:p w:rsidR="00BB7672" w:rsidRDefault="00BB7672">
            <w:pPr>
              <w:spacing w:after="0"/>
              <w:ind w:right="-249"/>
              <w:rPr>
                <w:rFonts w:ascii="Arial" w:hAnsi="Arial" w:cs="Arial"/>
                <w:b/>
                <w:sz w:val="16"/>
              </w:rPr>
            </w:pPr>
            <w:r>
              <w:rPr>
                <w:rFonts w:ascii="Arial" w:hAnsi="Arial" w:cs="Arial"/>
                <w:b/>
                <w:sz w:val="28"/>
              </w:rPr>
              <w:t>NACIONES UNIDAS</w:t>
            </w:r>
          </w:p>
        </w:tc>
        <w:tc>
          <w:tcPr>
            <w:tcW w:w="4536" w:type="dxa"/>
            <w:tcBorders>
              <w:top w:val="nil"/>
              <w:left w:val="nil"/>
              <w:bottom w:val="single" w:sz="4" w:space="0" w:color="auto"/>
              <w:right w:val="nil"/>
            </w:tcBorders>
          </w:tcPr>
          <w:p w:rsidR="00BB7672" w:rsidRDefault="00BB7672"/>
        </w:tc>
        <w:tc>
          <w:tcPr>
            <w:tcW w:w="3366" w:type="dxa"/>
            <w:tcBorders>
              <w:top w:val="nil"/>
              <w:left w:val="nil"/>
              <w:bottom w:val="single" w:sz="4" w:space="0" w:color="auto"/>
              <w:right w:val="nil"/>
            </w:tcBorders>
            <w:vAlign w:val="bottom"/>
          </w:tcPr>
          <w:p w:rsidR="00BB7672" w:rsidRDefault="00BB7672">
            <w:pPr>
              <w:spacing w:after="0"/>
              <w:jc w:val="right"/>
              <w:rPr>
                <w:rFonts w:ascii="Arial" w:hAnsi="Arial" w:cs="Arial"/>
                <w:b/>
                <w:sz w:val="72"/>
              </w:rPr>
            </w:pPr>
            <w:r>
              <w:rPr>
                <w:rFonts w:ascii="Arial" w:hAnsi="Arial" w:cs="Arial"/>
                <w:b/>
                <w:sz w:val="72"/>
              </w:rPr>
              <w:t>CRC</w:t>
            </w:r>
          </w:p>
        </w:tc>
      </w:tr>
      <w:tr w:rsidR="00BB7672" w:rsidRPr="00995838">
        <w:tblPrEx>
          <w:tblCellMar>
            <w:top w:w="0" w:type="dxa"/>
            <w:bottom w:w="0" w:type="dxa"/>
          </w:tblCellMar>
        </w:tblPrEx>
        <w:trPr>
          <w:trHeight w:val="2579"/>
        </w:trPr>
        <w:tc>
          <w:tcPr>
            <w:tcW w:w="1800" w:type="dxa"/>
            <w:tcBorders>
              <w:top w:val="single" w:sz="4" w:space="0" w:color="auto"/>
              <w:left w:val="nil"/>
              <w:bottom w:val="single" w:sz="36" w:space="0" w:color="auto"/>
              <w:right w:val="nil"/>
            </w:tcBorders>
          </w:tcPr>
          <w:p w:rsidR="00BB7672" w:rsidRDefault="00BB767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61629" r:id="rId8"/>
              </w:pict>
            </w:r>
          </w:p>
        </w:tc>
        <w:tc>
          <w:tcPr>
            <w:tcW w:w="4536" w:type="dxa"/>
            <w:tcBorders>
              <w:top w:val="single" w:sz="4" w:space="0" w:color="auto"/>
              <w:left w:val="nil"/>
              <w:bottom w:val="single" w:sz="36" w:space="0" w:color="auto"/>
              <w:right w:val="nil"/>
            </w:tcBorders>
          </w:tcPr>
          <w:p w:rsidR="00BB7672" w:rsidRDefault="00BB7672">
            <w:pPr>
              <w:spacing w:before="360" w:after="0"/>
              <w:rPr>
                <w:rFonts w:ascii="Arial" w:hAnsi="Arial" w:cs="Arial"/>
                <w:b/>
                <w:sz w:val="34"/>
                <w:lang w:val="es-ES"/>
              </w:rPr>
            </w:pPr>
            <w:r>
              <w:rPr>
                <w:rFonts w:ascii="Arial" w:hAnsi="Arial" w:cs="Arial"/>
                <w:b/>
                <w:sz w:val="34"/>
                <w:lang w:val="es-ES"/>
              </w:rPr>
              <w:t>Convención sobre los</w:t>
            </w:r>
          </w:p>
          <w:p w:rsidR="00BB7672" w:rsidRPr="00995838" w:rsidRDefault="00BB7672">
            <w:pPr>
              <w:spacing w:after="0"/>
              <w:rPr>
                <w:rFonts w:ascii="Arial" w:hAnsi="Arial" w:cs="Arial"/>
                <w:b/>
                <w:sz w:val="34"/>
              </w:rPr>
            </w:pPr>
            <w:r>
              <w:rPr>
                <w:rFonts w:ascii="Arial" w:hAnsi="Arial" w:cs="Arial"/>
                <w:b/>
                <w:sz w:val="34"/>
                <w:lang w:val="es-ES"/>
              </w:rPr>
              <w:t>Derechos del Niño</w:t>
            </w:r>
            <w:r>
              <w:rPr>
                <w:rFonts w:ascii="Arial" w:hAnsi="Arial" w:cs="Arial"/>
                <w:b/>
                <w:sz w:val="34"/>
              </w:rPr>
              <w:t xml:space="preserve"> </w:t>
            </w:r>
          </w:p>
        </w:tc>
        <w:tc>
          <w:tcPr>
            <w:tcW w:w="3366" w:type="dxa"/>
            <w:tcBorders>
              <w:top w:val="single" w:sz="4" w:space="0" w:color="auto"/>
              <w:left w:val="nil"/>
              <w:bottom w:val="single" w:sz="36" w:space="0" w:color="auto"/>
              <w:right w:val="nil"/>
            </w:tcBorders>
          </w:tcPr>
          <w:p w:rsidR="00BB7672" w:rsidRDefault="00BB7672">
            <w:pPr>
              <w:spacing w:before="240" w:after="0"/>
            </w:pPr>
            <w:r>
              <w:t>Distr.</w:t>
            </w:r>
          </w:p>
          <w:p w:rsidR="00BB7672" w:rsidRDefault="00BB7672">
            <w:fldSimple w:instr=" FILLIN &quot;Distr.&quot; \* MERGEFORMAT ">
              <w:r>
                <w:t>GENERAL</w:t>
              </w:r>
            </w:fldSimple>
          </w:p>
          <w:p w:rsidR="00BB7672" w:rsidRDefault="00BB7672">
            <w:pPr>
              <w:spacing w:after="0"/>
            </w:pPr>
            <w:fldSimple w:instr=" FILLIN &quot;Symbol&quot; \* MERGEFORMAT ">
              <w:r>
                <w:t>CRC/C/SR.1389</w:t>
              </w:r>
            </w:fldSimple>
          </w:p>
          <w:p w:rsidR="00BB7672" w:rsidRDefault="00BB7672">
            <w:r>
              <w:fldChar w:fldCharType="begin"/>
            </w:r>
            <w:r>
              <w:rPr>
                <w:lang w:val="es-PE"/>
              </w:rPr>
              <w:instrText xml:space="preserve"> FILLIN "Date" \* MERGEFORMAT </w:instrText>
            </w:r>
            <w:r>
              <w:fldChar w:fldCharType="separate"/>
            </w:r>
            <w:r w:rsidR="005004F9">
              <w:rPr>
                <w:lang w:val="es-PE"/>
              </w:rPr>
              <w:t>6</w:t>
            </w:r>
            <w:r>
              <w:rPr>
                <w:lang w:val="es-PE"/>
              </w:rPr>
              <w:t xml:space="preserve"> de enero de 20</w:t>
            </w:r>
            <w:r>
              <w:fldChar w:fldCharType="end"/>
            </w:r>
            <w:r w:rsidR="005004F9">
              <w:t>10</w:t>
            </w:r>
          </w:p>
          <w:p w:rsidR="00BB7672" w:rsidRPr="00995838" w:rsidRDefault="00BB7672">
            <w:pPr>
              <w:spacing w:after="0"/>
              <w:rPr>
                <w:lang w:val="es-PE"/>
              </w:rPr>
            </w:pPr>
            <w:r w:rsidRPr="00EE714E">
              <w:rPr>
                <w:lang w:val="es-PE"/>
              </w:rPr>
              <w:t>ESPAÑOL</w:t>
            </w:r>
          </w:p>
          <w:p w:rsidR="00BB7672" w:rsidRPr="00995838" w:rsidRDefault="00BB7672">
            <w:pPr>
              <w:spacing w:after="0"/>
              <w:rPr>
                <w:lang w:val="es-PE"/>
              </w:rPr>
            </w:pPr>
            <w:r w:rsidRPr="00995838">
              <w:rPr>
                <w:lang w:val="es-PE"/>
              </w:rPr>
              <w:t>Original:  INGLÉS</w:t>
            </w:r>
            <w:r>
              <w:rPr>
                <w:lang w:val="es-PE"/>
              </w:rPr>
              <w:t xml:space="preserve"> </w:t>
            </w:r>
          </w:p>
        </w:tc>
      </w:tr>
    </w:tbl>
    <w:p w:rsidR="00BB7672" w:rsidRDefault="00BB7672">
      <w:pPr>
        <w:spacing w:after="0"/>
        <w:rPr>
          <w:lang w:val="es-PE"/>
        </w:rPr>
      </w:pPr>
      <w:r w:rsidRPr="00995838">
        <w:rPr>
          <w:lang w:val="es-PE"/>
        </w:rPr>
        <w:br/>
      </w:r>
      <w:r>
        <w:rPr>
          <w:lang w:val="es-PE"/>
        </w:rPr>
        <w:t>COMITÉ DE LOS DERECHOS DEL NIÑO</w:t>
      </w:r>
    </w:p>
    <w:p w:rsidR="00BB7672" w:rsidRDefault="00BB7672">
      <w:pPr>
        <w:spacing w:after="600"/>
        <w:rPr>
          <w:lang w:val="es-PE"/>
        </w:rPr>
      </w:pPr>
      <w:r>
        <w:rPr>
          <w:lang w:val="es-PE"/>
        </w:rPr>
        <w:t>50° período de sesiones</w:t>
      </w:r>
    </w:p>
    <w:p w:rsidR="00BB7672" w:rsidRDefault="00BB7672">
      <w:pPr>
        <w:jc w:val="center"/>
        <w:rPr>
          <w:b/>
          <w:lang w:val="es-PE"/>
        </w:rPr>
      </w:pPr>
      <w:r>
        <w:rPr>
          <w:b/>
          <w:lang w:val="es-PE"/>
        </w:rPr>
        <w:t>ACTA RESUMIDA DE LA 1389ª SESIÓN</w:t>
      </w:r>
    </w:p>
    <w:p w:rsidR="00BB7672" w:rsidRDefault="00BB7672">
      <w:pPr>
        <w:jc w:val="center"/>
        <w:rPr>
          <w:b/>
          <w:lang w:val="es-PE"/>
        </w:rPr>
      </w:pPr>
      <w:r>
        <w:rPr>
          <w:b/>
          <w:lang w:val="es-ES_tradnl"/>
        </w:rPr>
        <w:t>celebrada en el Palais Wilson, Ginebra,</w:t>
      </w:r>
      <w:r>
        <w:rPr>
          <w:b/>
          <w:lang w:val="es-ES_tradnl"/>
        </w:rPr>
        <w:br/>
        <w:t>el viernes 23</w:t>
      </w:r>
      <w:r>
        <w:rPr>
          <w:b/>
          <w:lang w:val="es-PE"/>
        </w:rPr>
        <w:t xml:space="preserve"> de enero de 2009, a las 15.00 horas</w:t>
      </w:r>
    </w:p>
    <w:p w:rsidR="00BB7672" w:rsidRDefault="00BB7672">
      <w:pPr>
        <w:spacing w:after="600"/>
        <w:jc w:val="center"/>
        <w:rPr>
          <w:b/>
          <w:lang w:val="es-PE"/>
        </w:rPr>
      </w:pPr>
      <w:r>
        <w:rPr>
          <w:b/>
          <w:lang w:val="es-PE"/>
        </w:rPr>
        <w:t>Presidenta: Sra. LEE</w:t>
      </w:r>
    </w:p>
    <w:p w:rsidR="00BB7672" w:rsidRDefault="00BB7672">
      <w:pPr>
        <w:jc w:val="center"/>
        <w:rPr>
          <w:b/>
          <w:lang w:val="es-PE"/>
        </w:rPr>
      </w:pPr>
      <w:r>
        <w:rPr>
          <w:b/>
          <w:lang w:val="es-PE"/>
        </w:rPr>
        <w:t>SUMARIO</w:t>
      </w:r>
    </w:p>
    <w:p w:rsidR="00BB7672" w:rsidRDefault="00BB7672">
      <w:pPr>
        <w:rPr>
          <w:i/>
          <w:lang w:val="es-PE"/>
        </w:rPr>
      </w:pPr>
      <w:r>
        <w:rPr>
          <w:b/>
          <w:lang w:val="es-PE"/>
        </w:rPr>
        <w:t xml:space="preserve">EXAMEN DE LOS INFORMES PRESENTADOS POR LOS ESTADOS PARTES </w:t>
      </w:r>
      <w:r>
        <w:rPr>
          <w:i/>
          <w:lang w:val="es-PE"/>
        </w:rPr>
        <w:t>(continuación)</w:t>
      </w:r>
    </w:p>
    <w:p w:rsidR="00BB7672" w:rsidRDefault="00BB7672">
      <w:pPr>
        <w:ind w:left="567"/>
        <w:rPr>
          <w:i/>
          <w:lang w:val="es-PE"/>
        </w:rPr>
      </w:pPr>
      <w:r>
        <w:rPr>
          <w:b/>
          <w:lang w:val="es-PE"/>
        </w:rPr>
        <w:t xml:space="preserve">Informes tercero y cuarto combinados de la República Popular Democrática de Corea </w:t>
      </w:r>
      <w:r>
        <w:rPr>
          <w:i/>
          <w:lang w:val="es-PE"/>
        </w:rPr>
        <w:t xml:space="preserve">(continuación) </w:t>
      </w:r>
    </w:p>
    <w:p w:rsidR="00BB7672" w:rsidRDefault="00BB7672">
      <w:pPr>
        <w:jc w:val="center"/>
        <w:rPr>
          <w:i/>
          <w:snapToGrid w:val="0"/>
          <w:lang w:val="es-PE"/>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left:0;text-align:left;margin-left:-8.75pt;margin-top:525.25pt;width:483pt;height:204.9pt;z-index:2;mso-position-horizontal-relative:margin;mso-position-vertical-relative:margin" stroked="f">
            <v:textbox inset="7.09pt,3.69pt,7.09pt,3.69pt">
              <w:txbxContent>
                <w:p w:rsidR="00BB7672" w:rsidRDefault="00BB7672">
                  <w:pPr>
                    <w:rPr>
                      <w:lang w:val="es-ES_tradnl"/>
                    </w:rPr>
                  </w:pPr>
                  <w:r>
                    <w:rPr>
                      <w:lang w:val="es-ES_tradnl"/>
                    </w:rPr>
                    <w:t>_______________</w:t>
                  </w:r>
                </w:p>
                <w:p w:rsidR="00BB7672" w:rsidRDefault="00BB7672">
                  <w:pPr>
                    <w:ind w:firstLine="567"/>
                    <w:rPr>
                      <w:lang w:val="es-ES_tradnl"/>
                    </w:rPr>
                  </w:pPr>
                  <w:r>
                    <w:rPr>
                      <w:lang w:val="es-ES_tradnl"/>
                    </w:rPr>
                    <w:t>La presente acta podrá ser objeto de correcciones.</w:t>
                  </w:r>
                </w:p>
                <w:p w:rsidR="00BB7672" w:rsidRDefault="00BB7672">
                  <w:pPr>
                    <w:ind w:firstLine="567"/>
                    <w:rPr>
                      <w:lang w:val="es-ES_tradnl"/>
                    </w:rPr>
                  </w:pPr>
                  <w:r>
                    <w:rPr>
                      <w:lang w:val="es-ES_tradnl"/>
                    </w:rPr>
                    <w:t xml:space="preserve">Las correcciones deberán redactarse en uno de los idiomas de trabajo. Deberán presentarse en forma de memorando, incorporarse en un ejemplar del acta y enviarse, </w:t>
                  </w:r>
                  <w:r w:rsidRPr="00784DC4">
                    <w:rPr>
                      <w:b/>
                      <w:lang w:val="es-ES_tradnl"/>
                    </w:rPr>
                    <w:t>dentro del plazo de una semana a partir de la fecha del presente documento</w:t>
                  </w:r>
                  <w:r>
                    <w:rPr>
                      <w:lang w:val="es-ES_tradnl"/>
                    </w:rPr>
                    <w:t>, a la Dependencia de Edición, oficina E.4108, Palacio de las Naciones, Ginebra.</w:t>
                  </w:r>
                </w:p>
                <w:p w:rsidR="00BB7672" w:rsidRPr="00064008" w:rsidRDefault="00BB7672">
                  <w:pPr>
                    <w:ind w:firstLine="567"/>
                    <w:rPr>
                      <w:lang w:val="es-PE"/>
                    </w:rPr>
                  </w:pPr>
                  <w:r>
                    <w:rPr>
                      <w:lang w:val="es-ES_tradnl"/>
                    </w:rPr>
                    <w:t>Las correcciones que se introduzcan en las actas de las sesiones públicas del Comité se reunirán en un documento único que se publicará poco después del período de sesiones.</w:t>
                  </w:r>
                </w:p>
                <w:p w:rsidR="00BB7672" w:rsidRPr="003B5F22" w:rsidRDefault="00BB7672">
                  <w:r w:rsidRPr="004A5951">
                    <w:t>GE.09-403</w:t>
                  </w:r>
                  <w:r>
                    <w:t xml:space="preserve">41 </w:t>
                  </w:r>
                  <w:r w:rsidRPr="004A5951">
                    <w:t>(</w:t>
                  </w:r>
                  <w:r>
                    <w:t>EXT</w:t>
                  </w:r>
                  <w:r w:rsidRPr="004A5951">
                    <w:t>)</w:t>
                  </w:r>
                </w:p>
              </w:txbxContent>
            </v:textbox>
            <w10:wrap anchorx="margin" anchory="margin"/>
          </v:shape>
        </w:pict>
      </w:r>
      <w:r w:rsidRPr="003F0DF5">
        <w:rPr>
          <w:lang w:val="es-PE"/>
        </w:rPr>
        <w:br w:type="page"/>
      </w:r>
      <w:r>
        <w:rPr>
          <w:i/>
          <w:lang w:val="es-PE"/>
        </w:rPr>
        <w:t xml:space="preserve">Se declara abierta la sesión </w:t>
      </w:r>
      <w:r>
        <w:rPr>
          <w:i/>
          <w:snapToGrid w:val="0"/>
          <w:lang w:val="es-PE"/>
        </w:rPr>
        <w:t>a las 15.05 horas.</w:t>
      </w:r>
    </w:p>
    <w:p w:rsidR="00BB7672" w:rsidRDefault="00BB7672">
      <w:pPr>
        <w:rPr>
          <w:i/>
          <w:lang w:val="es-PE"/>
        </w:rPr>
      </w:pPr>
      <w:r>
        <w:rPr>
          <w:b/>
          <w:lang w:val="es-PE"/>
        </w:rPr>
        <w:t xml:space="preserve">EXAMEN DE LOS INFORMES PRESENTADOS POR LOS ESTADOS PARTES </w:t>
      </w:r>
      <w:r>
        <w:rPr>
          <w:i/>
          <w:lang w:val="es-PE"/>
        </w:rPr>
        <w:t xml:space="preserve">(continuación) </w:t>
      </w:r>
    </w:p>
    <w:p w:rsidR="00BB7672" w:rsidRDefault="00BB7672">
      <w:pPr>
        <w:rPr>
          <w:i/>
          <w:lang w:val="es-PE"/>
        </w:rPr>
      </w:pPr>
      <w:r>
        <w:rPr>
          <w:b/>
          <w:lang w:val="es-PE"/>
        </w:rPr>
        <w:t xml:space="preserve">Informes periódicos tercero y cuarto combinados de la República Popular Democrática de Corea  </w:t>
      </w:r>
      <w:r w:rsidRPr="00E04135">
        <w:rPr>
          <w:lang w:val="es-PE"/>
        </w:rPr>
        <w:t xml:space="preserve">(CRC/C/PRK/4, CRC/C/PRK/Q/4 </w:t>
      </w:r>
      <w:r>
        <w:rPr>
          <w:lang w:val="es-PE"/>
        </w:rPr>
        <w:t>y</w:t>
      </w:r>
      <w:r w:rsidRPr="00E04135">
        <w:rPr>
          <w:lang w:val="es-PE"/>
        </w:rPr>
        <w:t xml:space="preserve"> CRC/C/PRK/Q/4/Add.1) </w:t>
      </w:r>
      <w:r>
        <w:rPr>
          <w:i/>
          <w:lang w:val="es-PE"/>
        </w:rPr>
        <w:t xml:space="preserve">(continuación) </w:t>
      </w:r>
    </w:p>
    <w:p w:rsidR="00BB7672" w:rsidRPr="00B11ADD" w:rsidRDefault="00BB7672">
      <w:pPr>
        <w:pStyle w:val="ParaNo"/>
        <w:tabs>
          <w:tab w:val="clear" w:pos="360"/>
        </w:tabs>
        <w:rPr>
          <w:i/>
          <w:lang w:val="es-PE"/>
        </w:rPr>
      </w:pPr>
      <w:r>
        <w:rPr>
          <w:i/>
          <w:szCs w:val="24"/>
          <w:lang w:val="es-PE"/>
        </w:rPr>
        <w:t>L</w:t>
      </w:r>
      <w:r w:rsidRPr="00B11ADD">
        <w:rPr>
          <w:i/>
          <w:szCs w:val="24"/>
          <w:lang w:val="es-PE"/>
        </w:rPr>
        <w:t xml:space="preserve">os miembros de la delegación de la República </w:t>
      </w:r>
      <w:r w:rsidRPr="00B11ADD">
        <w:rPr>
          <w:i/>
          <w:lang w:val="es-PE"/>
        </w:rPr>
        <w:t>Popular Democrática de Corea</w:t>
      </w:r>
      <w:r>
        <w:rPr>
          <w:i/>
          <w:szCs w:val="24"/>
          <w:lang w:val="es-PE"/>
        </w:rPr>
        <w:t xml:space="preserve"> vuelven a tomar</w:t>
      </w:r>
      <w:r w:rsidRPr="00B11ADD">
        <w:rPr>
          <w:i/>
          <w:szCs w:val="24"/>
          <w:lang w:val="es-PE"/>
        </w:rPr>
        <w:t xml:space="preserve"> asiento a la mesa del Comité</w:t>
      </w:r>
      <w:r w:rsidRPr="00B11ADD">
        <w:rPr>
          <w:i/>
          <w:iCs/>
          <w:lang w:val="es-PE"/>
        </w:rPr>
        <w:t xml:space="preserve">.  </w:t>
      </w:r>
    </w:p>
    <w:p w:rsidR="00BB7672" w:rsidRPr="00CD6781" w:rsidRDefault="00BB7672">
      <w:pPr>
        <w:pStyle w:val="ParaNo"/>
        <w:tabs>
          <w:tab w:val="clear" w:pos="360"/>
        </w:tabs>
        <w:rPr>
          <w:lang w:val="es-PE"/>
        </w:rPr>
      </w:pPr>
      <w:r w:rsidRPr="00861C20">
        <w:rPr>
          <w:lang w:val="es-PE"/>
        </w:rPr>
        <w:t xml:space="preserve">La </w:t>
      </w:r>
      <w:r>
        <w:rPr>
          <w:b/>
          <w:lang w:val="es-PE"/>
        </w:rPr>
        <w:t>PRESIDENTA</w:t>
      </w:r>
      <w:r w:rsidRPr="00CD6781">
        <w:rPr>
          <w:lang w:val="es-PE"/>
        </w:rPr>
        <w:t xml:space="preserve"> dice que los miembros del Comité </w:t>
      </w:r>
      <w:r>
        <w:rPr>
          <w:lang w:val="es-PE"/>
        </w:rPr>
        <w:t>aún desean formular preguntas</w:t>
      </w:r>
      <w:r w:rsidRPr="00CD6781">
        <w:rPr>
          <w:lang w:val="es-PE"/>
        </w:rPr>
        <w:t>.</w:t>
      </w:r>
    </w:p>
    <w:p w:rsidR="00BB7672" w:rsidRPr="00EC22AB" w:rsidRDefault="00BB7672">
      <w:pPr>
        <w:pStyle w:val="ParaNo"/>
        <w:tabs>
          <w:tab w:val="clear" w:pos="360"/>
        </w:tabs>
        <w:rPr>
          <w:lang w:val="es-PE"/>
        </w:rPr>
      </w:pPr>
      <w:r w:rsidRPr="00CD6781">
        <w:rPr>
          <w:lang w:val="es-PE"/>
        </w:rPr>
        <w:t>El</w:t>
      </w:r>
      <w:r w:rsidRPr="00D26E41">
        <w:rPr>
          <w:lang w:val="es-PE"/>
        </w:rPr>
        <w:t xml:space="preserve"> </w:t>
      </w:r>
      <w:r>
        <w:rPr>
          <w:b/>
          <w:lang w:val="es-PE"/>
        </w:rPr>
        <w:t>Sr. PARFITT</w:t>
      </w:r>
      <w:r w:rsidRPr="00CD6781">
        <w:rPr>
          <w:lang w:val="es-PE"/>
        </w:rPr>
        <w:t xml:space="preserve"> expresa su preocupación por el gran número de niños </w:t>
      </w:r>
      <w:r>
        <w:rPr>
          <w:lang w:val="es-PE"/>
        </w:rPr>
        <w:t>acogidos en</w:t>
      </w:r>
      <w:r w:rsidRPr="00CD6781">
        <w:rPr>
          <w:lang w:val="es-PE"/>
        </w:rPr>
        <w:t xml:space="preserve"> las instituciones y pregunta si el Estado parte </w:t>
      </w:r>
      <w:r>
        <w:rPr>
          <w:lang w:val="es-PE"/>
        </w:rPr>
        <w:t>examinó formas sustitutivas de</w:t>
      </w:r>
      <w:r w:rsidRPr="00E77458">
        <w:rPr>
          <w:lang w:val="es-PE"/>
        </w:rPr>
        <w:t xml:space="preserve"> cuidado</w:t>
      </w:r>
      <w:r w:rsidRPr="00CD6781">
        <w:rPr>
          <w:lang w:val="es-PE"/>
        </w:rPr>
        <w:t xml:space="preserve">. </w:t>
      </w:r>
      <w:r w:rsidRPr="00E77458">
        <w:rPr>
          <w:lang w:val="es-PE"/>
        </w:rPr>
        <w:t xml:space="preserve">Cuando los padres tienen dificultades con un hijo, ¿se considera a la familia extensa </w:t>
      </w:r>
      <w:r>
        <w:rPr>
          <w:lang w:val="es-PE"/>
        </w:rPr>
        <w:t>–los abuelos</w:t>
      </w:r>
      <w:r w:rsidRPr="00E77458">
        <w:rPr>
          <w:lang w:val="es-PE"/>
        </w:rPr>
        <w:t xml:space="preserve">, </w:t>
      </w:r>
      <w:r>
        <w:rPr>
          <w:lang w:val="es-PE"/>
        </w:rPr>
        <w:t>los tíos y las tías–</w:t>
      </w:r>
      <w:r w:rsidRPr="00E77458">
        <w:rPr>
          <w:lang w:val="es-PE"/>
        </w:rPr>
        <w:t xml:space="preserve"> </w:t>
      </w:r>
      <w:r>
        <w:rPr>
          <w:lang w:val="es-PE"/>
        </w:rPr>
        <w:t>como una alternativa para otro tipo de tutela</w:t>
      </w:r>
      <w:r w:rsidRPr="00E77458">
        <w:rPr>
          <w:lang w:val="es-PE"/>
        </w:rPr>
        <w:t xml:space="preserve">? </w:t>
      </w:r>
      <w:r w:rsidRPr="00EC22AB">
        <w:rPr>
          <w:lang w:val="es-PE"/>
        </w:rPr>
        <w:t>Se pregunta</w:t>
      </w:r>
      <w:r>
        <w:rPr>
          <w:lang w:val="es-PE"/>
        </w:rPr>
        <w:t xml:space="preserve"> también</w:t>
      </w:r>
      <w:r w:rsidRPr="00EC22AB">
        <w:rPr>
          <w:lang w:val="es-PE"/>
        </w:rPr>
        <w:t xml:space="preserve"> con qué frecuencia se </w:t>
      </w:r>
      <w:r>
        <w:rPr>
          <w:lang w:val="es-PE"/>
        </w:rPr>
        <w:t>entrega en acogimiento a los niños. En opinión</w:t>
      </w:r>
      <w:r w:rsidRPr="00EC22AB">
        <w:rPr>
          <w:lang w:val="es-PE"/>
        </w:rPr>
        <w:t xml:space="preserve"> </w:t>
      </w:r>
      <w:r>
        <w:rPr>
          <w:lang w:val="es-PE"/>
        </w:rPr>
        <w:t>d</w:t>
      </w:r>
      <w:r w:rsidRPr="00EC22AB">
        <w:rPr>
          <w:lang w:val="es-PE"/>
        </w:rPr>
        <w:t>el Comité, la institucionalización del niño debe</w:t>
      </w:r>
      <w:r>
        <w:rPr>
          <w:lang w:val="es-PE"/>
        </w:rPr>
        <w:t>ría</w:t>
      </w:r>
      <w:r w:rsidRPr="00EC22AB">
        <w:rPr>
          <w:lang w:val="es-PE"/>
        </w:rPr>
        <w:t xml:space="preserve"> </w:t>
      </w:r>
      <w:r>
        <w:rPr>
          <w:lang w:val="es-PE"/>
        </w:rPr>
        <w:t>contemplarse únicamente como medida de</w:t>
      </w:r>
      <w:r w:rsidRPr="00EC22AB">
        <w:rPr>
          <w:lang w:val="es-PE"/>
        </w:rPr>
        <w:t xml:space="preserve"> </w:t>
      </w:r>
      <w:r>
        <w:rPr>
          <w:lang w:val="es-PE"/>
        </w:rPr>
        <w:t>último recurso</w:t>
      </w:r>
      <w:r w:rsidRPr="00EC22AB">
        <w:rPr>
          <w:lang w:val="es-PE"/>
        </w:rPr>
        <w:t xml:space="preserve">. </w:t>
      </w:r>
    </w:p>
    <w:p w:rsidR="00BB7672" w:rsidRPr="00CA30E6" w:rsidRDefault="00BB7672">
      <w:pPr>
        <w:pStyle w:val="ParaNo"/>
        <w:tabs>
          <w:tab w:val="clear" w:pos="360"/>
        </w:tabs>
        <w:rPr>
          <w:lang w:val="es-PE"/>
        </w:rPr>
      </w:pPr>
      <w:r>
        <w:rPr>
          <w:lang w:val="es-PE"/>
        </w:rPr>
        <w:t>Al orador t</w:t>
      </w:r>
      <w:r w:rsidRPr="007C51E8">
        <w:rPr>
          <w:lang w:val="es-PE"/>
        </w:rPr>
        <w:t>ambién le interesaría saber si se facilita entrenamiento militar en el sistema escolar y</w:t>
      </w:r>
      <w:r>
        <w:rPr>
          <w:lang w:val="es-PE"/>
        </w:rPr>
        <w:t>,</w:t>
      </w:r>
      <w:r w:rsidRPr="007C51E8">
        <w:rPr>
          <w:lang w:val="es-PE"/>
        </w:rPr>
        <w:t xml:space="preserve"> de ser as</w:t>
      </w:r>
      <w:r>
        <w:rPr>
          <w:lang w:val="es-PE"/>
        </w:rPr>
        <w:t>í, lo que ello comporta</w:t>
      </w:r>
      <w:r w:rsidRPr="007C51E8">
        <w:rPr>
          <w:lang w:val="es-PE"/>
        </w:rPr>
        <w:t xml:space="preserve">. </w:t>
      </w:r>
      <w:r w:rsidRPr="00173B6F">
        <w:rPr>
          <w:lang w:val="es-PE"/>
        </w:rPr>
        <w:t xml:space="preserve">¿Se hacen ejercicios y simulacros? </w:t>
      </w:r>
      <w:r w:rsidRPr="00CA30E6">
        <w:rPr>
          <w:lang w:val="es-PE"/>
        </w:rPr>
        <w:t xml:space="preserve">El Comité considera que la </w:t>
      </w:r>
      <w:r>
        <w:rPr>
          <w:lang w:val="es-PE"/>
        </w:rPr>
        <w:t>preparación de niños</w:t>
      </w:r>
      <w:r w:rsidRPr="00CA30E6">
        <w:rPr>
          <w:lang w:val="es-PE"/>
        </w:rPr>
        <w:t xml:space="preserve"> para el futuro servicio militar a tan corta edad no </w:t>
      </w:r>
      <w:r>
        <w:rPr>
          <w:lang w:val="es-PE"/>
        </w:rPr>
        <w:t>redunda en beneficio del interés superior del niño</w:t>
      </w:r>
      <w:r w:rsidRPr="00CA30E6">
        <w:rPr>
          <w:lang w:val="es-PE"/>
        </w:rPr>
        <w:t xml:space="preserve">. </w:t>
      </w:r>
    </w:p>
    <w:p w:rsidR="00BB7672" w:rsidRPr="00F55871" w:rsidRDefault="00BB7672">
      <w:pPr>
        <w:pStyle w:val="ParaNo"/>
        <w:tabs>
          <w:tab w:val="clear" w:pos="360"/>
        </w:tabs>
        <w:rPr>
          <w:lang w:val="es-PE"/>
        </w:rPr>
      </w:pPr>
      <w:r w:rsidRPr="00CB6596">
        <w:rPr>
          <w:lang w:val="es-PE"/>
        </w:rPr>
        <w:t>Al parecer, la primera respuesta del Estado a los malos tratos infligido</w:t>
      </w:r>
      <w:r>
        <w:rPr>
          <w:lang w:val="es-PE"/>
        </w:rPr>
        <w:t>s</w:t>
      </w:r>
      <w:r w:rsidRPr="00CB6596">
        <w:rPr>
          <w:lang w:val="es-PE"/>
        </w:rPr>
        <w:t xml:space="preserve"> a los niños</w:t>
      </w:r>
      <w:r>
        <w:rPr>
          <w:lang w:val="es-PE"/>
        </w:rPr>
        <w:t xml:space="preserve"> en el hogar es de carácter penal</w:t>
      </w:r>
      <w:r w:rsidRPr="00CB6596">
        <w:rPr>
          <w:lang w:val="es-PE"/>
        </w:rPr>
        <w:t xml:space="preserve">. </w:t>
      </w:r>
      <w:r>
        <w:rPr>
          <w:lang w:val="es-PE"/>
        </w:rPr>
        <w:t>En efecto, un padre que ha descuidado</w:t>
      </w:r>
      <w:r w:rsidRPr="00CB6596">
        <w:rPr>
          <w:lang w:val="es-PE"/>
        </w:rPr>
        <w:t xml:space="preserve"> a su hijo </w:t>
      </w:r>
      <w:r>
        <w:rPr>
          <w:lang w:val="es-PE"/>
        </w:rPr>
        <w:t>puede</w:t>
      </w:r>
      <w:r w:rsidRPr="00CB6596">
        <w:rPr>
          <w:lang w:val="es-PE"/>
        </w:rPr>
        <w:t xml:space="preserve"> </w:t>
      </w:r>
      <w:r>
        <w:rPr>
          <w:lang w:val="es-PE"/>
        </w:rPr>
        <w:t>ser</w:t>
      </w:r>
      <w:r w:rsidRPr="00CB6596">
        <w:rPr>
          <w:lang w:val="es-PE"/>
        </w:rPr>
        <w:t xml:space="preserve"> sentencia</w:t>
      </w:r>
      <w:r>
        <w:rPr>
          <w:lang w:val="es-PE"/>
        </w:rPr>
        <w:t>do</w:t>
      </w:r>
      <w:r w:rsidRPr="00CB6596">
        <w:rPr>
          <w:lang w:val="es-PE"/>
        </w:rPr>
        <w:t xml:space="preserve"> </w:t>
      </w:r>
      <w:r>
        <w:rPr>
          <w:lang w:val="es-PE"/>
        </w:rPr>
        <w:t>a</w:t>
      </w:r>
      <w:r w:rsidRPr="00CB6596">
        <w:rPr>
          <w:lang w:val="es-PE"/>
        </w:rPr>
        <w:t xml:space="preserve"> dos años de trabajo </w:t>
      </w:r>
      <w:r>
        <w:rPr>
          <w:lang w:val="es-PE"/>
        </w:rPr>
        <w:t>forzado</w:t>
      </w:r>
      <w:r w:rsidRPr="00CB6596">
        <w:rPr>
          <w:lang w:val="es-PE"/>
        </w:rPr>
        <w:t xml:space="preserve">. </w:t>
      </w:r>
      <w:r>
        <w:rPr>
          <w:lang w:val="es-PE"/>
        </w:rPr>
        <w:t>El Sr. Parfitt s</w:t>
      </w:r>
      <w:r w:rsidRPr="00F55871">
        <w:rPr>
          <w:lang w:val="es-PE"/>
        </w:rPr>
        <w:t>e pregunta si en vez de encarcelar a los padres</w:t>
      </w:r>
      <w:r>
        <w:rPr>
          <w:lang w:val="es-PE"/>
        </w:rPr>
        <w:t>,</w:t>
      </w:r>
      <w:r w:rsidRPr="00F55871">
        <w:rPr>
          <w:lang w:val="es-PE"/>
        </w:rPr>
        <w:t xml:space="preserve"> se </w:t>
      </w:r>
      <w:r>
        <w:rPr>
          <w:lang w:val="es-PE"/>
        </w:rPr>
        <w:t>hace</w:t>
      </w:r>
      <w:r w:rsidRPr="00F55871">
        <w:rPr>
          <w:lang w:val="es-PE"/>
        </w:rPr>
        <w:t xml:space="preserve"> algo para asistir a las familias mediante </w:t>
      </w:r>
      <w:r>
        <w:rPr>
          <w:lang w:val="es-PE"/>
        </w:rPr>
        <w:t>cursos</w:t>
      </w:r>
      <w:r w:rsidRPr="00F55871">
        <w:rPr>
          <w:lang w:val="es-PE"/>
        </w:rPr>
        <w:t xml:space="preserve"> sobre</w:t>
      </w:r>
      <w:r>
        <w:rPr>
          <w:lang w:val="es-PE"/>
        </w:rPr>
        <w:t xml:space="preserve"> la</w:t>
      </w:r>
      <w:r w:rsidRPr="00F55871">
        <w:rPr>
          <w:lang w:val="es-PE"/>
        </w:rPr>
        <w:t xml:space="preserve"> crianza de los hijos</w:t>
      </w:r>
      <w:r>
        <w:rPr>
          <w:lang w:val="es-PE"/>
        </w:rPr>
        <w:t xml:space="preserve"> u otras medidas de bienestar social, de modo que un niño pueda permanecer en la familia, siempre y cuando se garantice su seguridad</w:t>
      </w:r>
      <w:r w:rsidRPr="00F55871">
        <w:rPr>
          <w:lang w:val="es-PE"/>
        </w:rPr>
        <w:t>.</w:t>
      </w:r>
    </w:p>
    <w:p w:rsidR="00BB7672" w:rsidRPr="006C6D1C" w:rsidRDefault="00BB7672">
      <w:pPr>
        <w:pStyle w:val="ParaNo"/>
        <w:tabs>
          <w:tab w:val="clear" w:pos="360"/>
        </w:tabs>
        <w:rPr>
          <w:lang w:val="es-PE"/>
        </w:rPr>
      </w:pPr>
      <w:r w:rsidRPr="007B3BCE">
        <w:rPr>
          <w:lang w:val="es-PE"/>
        </w:rPr>
        <w:t>El</w:t>
      </w:r>
      <w:r w:rsidRPr="005C7F32">
        <w:rPr>
          <w:lang w:val="es-PE"/>
        </w:rPr>
        <w:t xml:space="preserve"> </w:t>
      </w:r>
      <w:r>
        <w:rPr>
          <w:b/>
          <w:lang w:val="es-PE"/>
        </w:rPr>
        <w:t>Sr. PURAS</w:t>
      </w:r>
      <w:r w:rsidRPr="007B3BCE">
        <w:rPr>
          <w:lang w:val="es-PE"/>
        </w:rPr>
        <w:t xml:space="preserve"> pregunta si la República Popular Democrática de Corea estableci</w:t>
      </w:r>
      <w:r>
        <w:rPr>
          <w:lang w:val="es-PE"/>
        </w:rPr>
        <w:t>ó</w:t>
      </w:r>
      <w:r w:rsidRPr="007B3BCE">
        <w:rPr>
          <w:lang w:val="es-PE"/>
        </w:rPr>
        <w:t xml:space="preserve"> normas </w:t>
      </w:r>
      <w:r>
        <w:rPr>
          <w:lang w:val="es-PE"/>
        </w:rPr>
        <w:t>mínimas para los servicios destinados a los niños con discapacidad y sus familias, y si promovió</w:t>
      </w:r>
      <w:r w:rsidRPr="007B3BCE">
        <w:rPr>
          <w:lang w:val="es-PE"/>
        </w:rPr>
        <w:t xml:space="preserve"> </w:t>
      </w:r>
      <w:r>
        <w:rPr>
          <w:lang w:val="es-PE"/>
        </w:rPr>
        <w:t>alternativas para el acogimiento de niños en instituciones</w:t>
      </w:r>
      <w:r w:rsidRPr="007B3BCE">
        <w:rPr>
          <w:lang w:val="es-PE"/>
        </w:rPr>
        <w:t xml:space="preserve">. </w:t>
      </w:r>
      <w:r w:rsidRPr="00765AB0">
        <w:rPr>
          <w:lang w:val="es-PE"/>
        </w:rPr>
        <w:t xml:space="preserve">Muchos países </w:t>
      </w:r>
      <w:r>
        <w:rPr>
          <w:lang w:val="es-PE"/>
        </w:rPr>
        <w:t>pasaron</w:t>
      </w:r>
      <w:r w:rsidRPr="00765AB0">
        <w:rPr>
          <w:lang w:val="es-PE"/>
        </w:rPr>
        <w:t xml:space="preserve"> del acogimiento de niños en las instituciones al cuidado comunitario o </w:t>
      </w:r>
      <w:r>
        <w:rPr>
          <w:lang w:val="es-PE"/>
        </w:rPr>
        <w:t xml:space="preserve">al cuidado del niño </w:t>
      </w:r>
      <w:r w:rsidRPr="00765AB0">
        <w:rPr>
          <w:lang w:val="es-PE"/>
        </w:rPr>
        <w:t>en</w:t>
      </w:r>
      <w:r>
        <w:rPr>
          <w:lang w:val="es-PE"/>
        </w:rPr>
        <w:t xml:space="preserve"> su </w:t>
      </w:r>
      <w:r w:rsidRPr="00765AB0">
        <w:rPr>
          <w:lang w:val="es-PE"/>
        </w:rPr>
        <w:t>domicilio</w:t>
      </w:r>
      <w:r>
        <w:rPr>
          <w:lang w:val="es-PE"/>
        </w:rPr>
        <w:t>, no só</w:t>
      </w:r>
      <w:r w:rsidRPr="00765AB0">
        <w:rPr>
          <w:lang w:val="es-PE"/>
        </w:rPr>
        <w:t xml:space="preserve">lo para </w:t>
      </w:r>
      <w:r>
        <w:rPr>
          <w:lang w:val="es-PE"/>
        </w:rPr>
        <w:t>fortalecer</w:t>
      </w:r>
      <w:r w:rsidRPr="00765AB0">
        <w:rPr>
          <w:lang w:val="es-PE"/>
        </w:rPr>
        <w:t xml:space="preserve"> la protección de los derechos del niño</w:t>
      </w:r>
      <w:r>
        <w:rPr>
          <w:lang w:val="es-PE"/>
        </w:rPr>
        <w:t xml:space="preserve"> sino porque es más eficaz y menos costoso contar con la familia que con el personal en las instituciones</w:t>
      </w:r>
      <w:r w:rsidRPr="00765AB0">
        <w:rPr>
          <w:lang w:val="es-PE"/>
        </w:rPr>
        <w:t>. En el párrafo 138 del informe del Estado parte</w:t>
      </w:r>
      <w:r>
        <w:rPr>
          <w:lang w:val="es-PE"/>
        </w:rPr>
        <w:t>,</w:t>
      </w:r>
      <w:r w:rsidRPr="00765AB0">
        <w:rPr>
          <w:lang w:val="es-PE"/>
        </w:rPr>
        <w:t xml:space="preserve"> se menciona el caso de un funcionario del Ministerio de Salud P</w:t>
      </w:r>
      <w:r>
        <w:rPr>
          <w:lang w:val="es-PE"/>
        </w:rPr>
        <w:t>ública que ayudó a un niño con una discapacidad</w:t>
      </w:r>
      <w:r w:rsidRPr="00765AB0">
        <w:rPr>
          <w:lang w:val="es-PE"/>
        </w:rPr>
        <w:t xml:space="preserve">. </w:t>
      </w:r>
      <w:r>
        <w:rPr>
          <w:lang w:val="es-PE"/>
        </w:rPr>
        <w:t>Ello</w:t>
      </w:r>
      <w:r w:rsidRPr="00A92580">
        <w:rPr>
          <w:lang w:val="es-PE"/>
        </w:rPr>
        <w:t xml:space="preserve"> es de lo más loable pero sugiere que tales sucesos son c</w:t>
      </w:r>
      <w:r>
        <w:rPr>
          <w:lang w:val="es-PE"/>
        </w:rPr>
        <w:t>asuales y constituyen excepciones a la regla</w:t>
      </w:r>
      <w:r w:rsidRPr="00A92580">
        <w:rPr>
          <w:lang w:val="es-PE"/>
        </w:rPr>
        <w:t xml:space="preserve">. </w:t>
      </w:r>
      <w:r>
        <w:rPr>
          <w:lang w:val="es-PE"/>
        </w:rPr>
        <w:t>La asistencia a esos niños debe formar parte de la gama de servicios prestados.</w:t>
      </w:r>
    </w:p>
    <w:p w:rsidR="00BB7672" w:rsidRPr="00A65739" w:rsidRDefault="00BB7672">
      <w:pPr>
        <w:pStyle w:val="ParaNo"/>
        <w:tabs>
          <w:tab w:val="clear" w:pos="360"/>
        </w:tabs>
        <w:rPr>
          <w:lang w:val="es-PE"/>
        </w:rPr>
      </w:pPr>
      <w:r w:rsidRPr="00BF4517">
        <w:rPr>
          <w:lang w:val="es-PE"/>
        </w:rPr>
        <w:t xml:space="preserve">El Estado parte </w:t>
      </w:r>
      <w:r>
        <w:rPr>
          <w:lang w:val="es-PE"/>
        </w:rPr>
        <w:t>tiene</w:t>
      </w:r>
      <w:r w:rsidRPr="00BF4517">
        <w:rPr>
          <w:lang w:val="es-PE"/>
        </w:rPr>
        <w:t xml:space="preserve"> una buena atención básica y un programa de inmunización</w:t>
      </w:r>
      <w:r>
        <w:rPr>
          <w:lang w:val="es-PE"/>
        </w:rPr>
        <w:t xml:space="preserve"> muy logrado. Sin embargo,</w:t>
      </w:r>
      <w:r w:rsidRPr="00BF4517">
        <w:rPr>
          <w:lang w:val="es-PE"/>
        </w:rPr>
        <w:t xml:space="preserve"> sobre la base de su experiencia en la Uni</w:t>
      </w:r>
      <w:r>
        <w:rPr>
          <w:lang w:val="es-PE"/>
        </w:rPr>
        <w:t xml:space="preserve">ón Soviética, el Sr. Puras dice          que cuando la atención de la salud es gratuita y </w:t>
      </w:r>
      <w:r w:rsidRPr="00BF4517">
        <w:rPr>
          <w:lang w:val="es-PE"/>
        </w:rPr>
        <w:t>accesible</w:t>
      </w:r>
      <w:r>
        <w:rPr>
          <w:lang w:val="es-PE"/>
        </w:rPr>
        <w:t>,</w:t>
      </w:r>
      <w:r w:rsidRPr="00BF4517">
        <w:rPr>
          <w:lang w:val="es-PE"/>
        </w:rPr>
        <w:t xml:space="preserve"> </w:t>
      </w:r>
      <w:r>
        <w:rPr>
          <w:lang w:val="es-PE"/>
        </w:rPr>
        <w:t>a veces ocurren abusos, entre otras cosas, se soborna a los médicos</w:t>
      </w:r>
      <w:r w:rsidRPr="00BF4517">
        <w:rPr>
          <w:lang w:val="es-PE"/>
        </w:rPr>
        <w:t xml:space="preserve"> </w:t>
      </w:r>
      <w:r>
        <w:rPr>
          <w:lang w:val="es-PE"/>
        </w:rPr>
        <w:t>o hay tráfico de influencias para obtener mejores servicios.</w:t>
      </w:r>
      <w:r w:rsidRPr="00BF4517">
        <w:rPr>
          <w:lang w:val="es-PE"/>
        </w:rPr>
        <w:t xml:space="preserve"> </w:t>
      </w:r>
      <w:r>
        <w:rPr>
          <w:lang w:val="es-PE"/>
        </w:rPr>
        <w:t>S</w:t>
      </w:r>
      <w:r w:rsidRPr="00A65739">
        <w:rPr>
          <w:lang w:val="es-PE"/>
        </w:rPr>
        <w:t xml:space="preserve">e pregunta si se ha hecho una evaluación de este tipo de problemas y si se </w:t>
      </w:r>
      <w:r>
        <w:rPr>
          <w:lang w:val="es-PE"/>
        </w:rPr>
        <w:t>prevé</w:t>
      </w:r>
      <w:r w:rsidRPr="00A65739">
        <w:rPr>
          <w:lang w:val="es-PE"/>
        </w:rPr>
        <w:t xml:space="preserve"> medidas para abordarlos. </w:t>
      </w:r>
    </w:p>
    <w:p w:rsidR="00BB7672" w:rsidRPr="001F7203" w:rsidRDefault="00BB7672">
      <w:pPr>
        <w:pStyle w:val="ParaNo"/>
        <w:tabs>
          <w:tab w:val="clear" w:pos="360"/>
        </w:tabs>
        <w:rPr>
          <w:lang w:val="es-PE"/>
        </w:rPr>
      </w:pPr>
      <w:r w:rsidRPr="008A54E1">
        <w:rPr>
          <w:lang w:val="es-PE"/>
        </w:rPr>
        <w:t xml:space="preserve">Los datos sobre la lactancia materna </w:t>
      </w:r>
      <w:r>
        <w:rPr>
          <w:lang w:val="es-PE"/>
        </w:rPr>
        <w:t>serán</w:t>
      </w:r>
      <w:r w:rsidRPr="008A54E1">
        <w:rPr>
          <w:lang w:val="es-PE"/>
        </w:rPr>
        <w:t xml:space="preserve"> </w:t>
      </w:r>
      <w:r>
        <w:rPr>
          <w:lang w:val="es-PE"/>
        </w:rPr>
        <w:t>de gran utilidad</w:t>
      </w:r>
      <w:r w:rsidRPr="008A54E1">
        <w:rPr>
          <w:lang w:val="es-PE"/>
        </w:rPr>
        <w:t xml:space="preserve"> ya que</w:t>
      </w:r>
      <w:r>
        <w:rPr>
          <w:lang w:val="es-PE"/>
        </w:rPr>
        <w:t xml:space="preserve"> se informa a</w:t>
      </w:r>
      <w:r w:rsidRPr="008A54E1">
        <w:rPr>
          <w:lang w:val="es-PE"/>
        </w:rPr>
        <w:t xml:space="preserve">l Comité </w:t>
      </w:r>
      <w:r>
        <w:rPr>
          <w:lang w:val="es-PE"/>
        </w:rPr>
        <w:t>que las tasas de lactancia materna están bajando</w:t>
      </w:r>
      <w:r w:rsidRPr="008A54E1">
        <w:rPr>
          <w:lang w:val="es-PE"/>
        </w:rPr>
        <w:t xml:space="preserve">. </w:t>
      </w:r>
      <w:r w:rsidRPr="001F7203">
        <w:rPr>
          <w:lang w:val="es-PE"/>
        </w:rPr>
        <w:t>La información relativa a la calidad del agua y a las condiciones sanitarias e higiénicas ser</w:t>
      </w:r>
      <w:r>
        <w:rPr>
          <w:lang w:val="es-PE"/>
        </w:rPr>
        <w:t>á</w:t>
      </w:r>
      <w:r w:rsidRPr="001F7203">
        <w:rPr>
          <w:lang w:val="es-PE"/>
        </w:rPr>
        <w:t xml:space="preserve"> igualmente </w:t>
      </w:r>
      <w:r>
        <w:rPr>
          <w:lang w:val="es-PE"/>
        </w:rPr>
        <w:t>provechosa ya que son fundamentales para la promoción de la salud del niño</w:t>
      </w:r>
      <w:r w:rsidRPr="001F7203">
        <w:rPr>
          <w:lang w:val="es-PE"/>
        </w:rPr>
        <w:t>.</w:t>
      </w:r>
    </w:p>
    <w:p w:rsidR="00BB7672" w:rsidRPr="00304B7B" w:rsidRDefault="00BB7672">
      <w:pPr>
        <w:pStyle w:val="ParaNo"/>
        <w:tabs>
          <w:tab w:val="clear" w:pos="360"/>
        </w:tabs>
        <w:rPr>
          <w:lang w:val="es-PE"/>
        </w:rPr>
      </w:pPr>
      <w:r>
        <w:rPr>
          <w:lang w:val="es-PE"/>
        </w:rPr>
        <w:t>De conformidad con el</w:t>
      </w:r>
      <w:r w:rsidRPr="00304B7B">
        <w:rPr>
          <w:lang w:val="es-PE"/>
        </w:rPr>
        <w:t xml:space="preserve"> párrafo 52 de sus observaciones finales sobre el </w:t>
      </w:r>
      <w:r>
        <w:rPr>
          <w:lang w:val="es-PE"/>
        </w:rPr>
        <w:t>s</w:t>
      </w:r>
      <w:r w:rsidRPr="00304B7B">
        <w:rPr>
          <w:lang w:val="es-PE"/>
        </w:rPr>
        <w:t xml:space="preserve">egundo informe </w:t>
      </w:r>
      <w:r>
        <w:rPr>
          <w:lang w:val="es-PE"/>
        </w:rPr>
        <w:t>perió</w:t>
      </w:r>
      <w:r w:rsidRPr="00304B7B">
        <w:rPr>
          <w:lang w:val="es-PE"/>
        </w:rPr>
        <w:t>dic</w:t>
      </w:r>
      <w:r>
        <w:rPr>
          <w:lang w:val="es-PE"/>
        </w:rPr>
        <w:t>o</w:t>
      </w:r>
      <w:r w:rsidRPr="00304B7B">
        <w:rPr>
          <w:lang w:val="es-PE"/>
        </w:rPr>
        <w:t xml:space="preserve"> del Estado parte (CRC/C/15/Add.239), el Comité expresó su preocupación por la </w:t>
      </w:r>
      <w:r>
        <w:rPr>
          <w:lang w:val="es-PE"/>
        </w:rPr>
        <w:t>escasa</w:t>
      </w:r>
      <w:r w:rsidRPr="00304B7B">
        <w:rPr>
          <w:lang w:val="es-PE"/>
        </w:rPr>
        <w:t xml:space="preserve"> atención </w:t>
      </w:r>
      <w:r>
        <w:rPr>
          <w:lang w:val="es-PE"/>
        </w:rPr>
        <w:t>que se ha prestado</w:t>
      </w:r>
      <w:r w:rsidRPr="00304B7B">
        <w:rPr>
          <w:lang w:val="es-PE"/>
        </w:rPr>
        <w:t xml:space="preserve"> a</w:t>
      </w:r>
      <w:r>
        <w:rPr>
          <w:lang w:val="es-PE"/>
        </w:rPr>
        <w:t xml:space="preserve"> las cuestiones relativas a la salud del adolescente y, en vista de que el actual informe no responde a dicha observación</w:t>
      </w:r>
      <w:r w:rsidRPr="00304B7B">
        <w:rPr>
          <w:lang w:val="es-PE"/>
        </w:rPr>
        <w:t xml:space="preserve">, </w:t>
      </w:r>
      <w:r>
        <w:rPr>
          <w:lang w:val="es-PE"/>
        </w:rPr>
        <w:t>pregunta qué se ha hecho para mejorar los servicios de salud mental para niños y adolescentes</w:t>
      </w:r>
      <w:r w:rsidRPr="00304B7B">
        <w:rPr>
          <w:lang w:val="es-PE"/>
        </w:rPr>
        <w:t xml:space="preserve">. </w:t>
      </w:r>
    </w:p>
    <w:p w:rsidR="00BB7672" w:rsidRPr="00BE4D5D" w:rsidRDefault="00BB7672">
      <w:pPr>
        <w:pStyle w:val="ParaNo"/>
        <w:tabs>
          <w:tab w:val="clear" w:pos="360"/>
        </w:tabs>
        <w:rPr>
          <w:lang w:val="es-PE"/>
        </w:rPr>
      </w:pPr>
      <w:r w:rsidRPr="00BE4D5D">
        <w:rPr>
          <w:lang w:val="es-PE"/>
        </w:rPr>
        <w:t>La</w:t>
      </w:r>
      <w:r w:rsidRPr="00E934D4">
        <w:rPr>
          <w:lang w:val="es-PE"/>
        </w:rPr>
        <w:t xml:space="preserve"> </w:t>
      </w:r>
      <w:r>
        <w:rPr>
          <w:b/>
          <w:lang w:val="es-PE"/>
        </w:rPr>
        <w:t>Sra. HERCZOG</w:t>
      </w:r>
      <w:r w:rsidRPr="00BE4D5D">
        <w:rPr>
          <w:lang w:val="es-PE"/>
        </w:rPr>
        <w:t xml:space="preserve"> pregunta si se </w:t>
      </w:r>
      <w:r>
        <w:rPr>
          <w:lang w:val="es-PE"/>
        </w:rPr>
        <w:t>ha hecho algún intento</w:t>
      </w:r>
      <w:r w:rsidRPr="00BE4D5D">
        <w:rPr>
          <w:lang w:val="es-PE"/>
        </w:rPr>
        <w:t xml:space="preserve"> </w:t>
      </w:r>
      <w:r>
        <w:rPr>
          <w:lang w:val="es-PE"/>
        </w:rPr>
        <w:t>por</w:t>
      </w:r>
      <w:r w:rsidRPr="00BE4D5D">
        <w:rPr>
          <w:lang w:val="es-PE"/>
        </w:rPr>
        <w:t xml:space="preserve"> familiarizar a los padres, los profesores y el personal médico </w:t>
      </w:r>
      <w:r>
        <w:rPr>
          <w:lang w:val="es-PE"/>
        </w:rPr>
        <w:t>de las</w:t>
      </w:r>
      <w:r w:rsidRPr="00BE4D5D">
        <w:rPr>
          <w:lang w:val="es-PE"/>
        </w:rPr>
        <w:t xml:space="preserve"> instituciones y otros entornos con las alternativas a los castigos corporales y si se enseña a los niños a comunicarse y comportarse sin recurrir a la violencia.</w:t>
      </w:r>
    </w:p>
    <w:p w:rsidR="00BB7672" w:rsidRPr="00044EA0" w:rsidRDefault="00BB7672">
      <w:pPr>
        <w:pStyle w:val="ParaNo"/>
        <w:tabs>
          <w:tab w:val="clear" w:pos="360"/>
        </w:tabs>
        <w:rPr>
          <w:lang w:val="es-PE"/>
        </w:rPr>
      </w:pPr>
      <w:r w:rsidRPr="00044EA0">
        <w:rPr>
          <w:lang w:val="es-PE"/>
        </w:rPr>
        <w:t>El</w:t>
      </w:r>
      <w:r w:rsidRPr="00E934D4">
        <w:rPr>
          <w:lang w:val="es-PE"/>
        </w:rPr>
        <w:t xml:space="preserve"> </w:t>
      </w:r>
      <w:r>
        <w:rPr>
          <w:b/>
          <w:lang w:val="es-PE"/>
        </w:rPr>
        <w:t>Sr. ZERMATTEN</w:t>
      </w:r>
      <w:r w:rsidRPr="00044EA0">
        <w:rPr>
          <w:lang w:val="es-PE"/>
        </w:rPr>
        <w:t xml:space="preserve"> se pregunta si el Estado parte tiene tribunal</w:t>
      </w:r>
      <w:r>
        <w:rPr>
          <w:lang w:val="es-PE"/>
        </w:rPr>
        <w:t>e</w:t>
      </w:r>
      <w:r w:rsidRPr="00044EA0">
        <w:rPr>
          <w:lang w:val="es-PE"/>
        </w:rPr>
        <w:t>s de menores</w:t>
      </w:r>
      <w:r>
        <w:rPr>
          <w:lang w:val="es-PE"/>
        </w:rPr>
        <w:t xml:space="preserve"> y, de ser así, si están repartidos en el país</w:t>
      </w:r>
      <w:r w:rsidRPr="00044EA0">
        <w:rPr>
          <w:lang w:val="es-PE"/>
        </w:rPr>
        <w:t xml:space="preserve">. </w:t>
      </w:r>
      <w:r>
        <w:rPr>
          <w:lang w:val="es-PE"/>
        </w:rPr>
        <w:t>Asimismo, será de gran utilidad que</w:t>
      </w:r>
      <w:r w:rsidRPr="00044EA0">
        <w:rPr>
          <w:lang w:val="es-PE"/>
        </w:rPr>
        <w:t xml:space="preserve"> la delegación </w:t>
      </w:r>
      <w:r>
        <w:rPr>
          <w:lang w:val="es-PE"/>
        </w:rPr>
        <w:t>analice más a fondo el tipo</w:t>
      </w:r>
      <w:r w:rsidRPr="00044EA0">
        <w:rPr>
          <w:lang w:val="es-PE"/>
        </w:rPr>
        <w:t xml:space="preserve"> de castigo </w:t>
      </w:r>
      <w:r>
        <w:rPr>
          <w:lang w:val="es-PE"/>
        </w:rPr>
        <w:t>que aparece como</w:t>
      </w:r>
      <w:r w:rsidRPr="00044EA0">
        <w:rPr>
          <w:lang w:val="es-PE"/>
        </w:rPr>
        <w:t xml:space="preserve"> “</w:t>
      </w:r>
      <w:r>
        <w:rPr>
          <w:lang w:val="es-PE"/>
        </w:rPr>
        <w:t>educación pública</w:t>
      </w:r>
      <w:r w:rsidRPr="00044EA0">
        <w:rPr>
          <w:lang w:val="es-PE"/>
        </w:rPr>
        <w:t>”</w:t>
      </w:r>
      <w:r>
        <w:rPr>
          <w:lang w:val="es-PE"/>
        </w:rPr>
        <w:t xml:space="preserve"> en el informe</w:t>
      </w:r>
      <w:r w:rsidRPr="00044EA0">
        <w:rPr>
          <w:lang w:val="es-PE"/>
        </w:rPr>
        <w:t xml:space="preserve">. </w:t>
      </w:r>
      <w:r>
        <w:rPr>
          <w:lang w:val="es-PE"/>
        </w:rPr>
        <w:t xml:space="preserve"> </w:t>
      </w:r>
    </w:p>
    <w:p w:rsidR="00BB7672" w:rsidRPr="00523A2A" w:rsidRDefault="00BB7672">
      <w:pPr>
        <w:pStyle w:val="ParaNo"/>
        <w:tabs>
          <w:tab w:val="clear" w:pos="360"/>
        </w:tabs>
        <w:rPr>
          <w:lang w:val="es-PE"/>
        </w:rPr>
      </w:pPr>
      <w:r w:rsidRPr="00523A2A">
        <w:rPr>
          <w:lang w:val="es-PE"/>
        </w:rPr>
        <w:t xml:space="preserve">Tras recibir informes sobre los niños de la calle en el Estado parte, al Comité le interesaría saber cómo se ocupa de ellos el Gobierno y si hay alternativas </w:t>
      </w:r>
      <w:r>
        <w:rPr>
          <w:lang w:val="es-PE"/>
        </w:rPr>
        <w:t>a colocarlos en las instituciones o acusarlos por delitos</w:t>
      </w:r>
      <w:r w:rsidRPr="00523A2A">
        <w:rPr>
          <w:lang w:val="es-PE"/>
        </w:rPr>
        <w:t>.</w:t>
      </w:r>
      <w:r>
        <w:rPr>
          <w:lang w:val="es-PE"/>
        </w:rPr>
        <w:t xml:space="preserve"> </w:t>
      </w:r>
    </w:p>
    <w:p w:rsidR="00BB7672" w:rsidRPr="00191CFF" w:rsidRDefault="00BB7672">
      <w:pPr>
        <w:pStyle w:val="ParaNo"/>
        <w:tabs>
          <w:tab w:val="clear" w:pos="360"/>
        </w:tabs>
        <w:rPr>
          <w:lang w:val="es-PE"/>
        </w:rPr>
      </w:pPr>
      <w:r w:rsidRPr="004337DB">
        <w:rPr>
          <w:lang w:val="es-PE"/>
        </w:rPr>
        <w:t>El</w:t>
      </w:r>
      <w:r w:rsidRPr="00EE10D4">
        <w:rPr>
          <w:lang w:val="es-PE"/>
        </w:rPr>
        <w:t xml:space="preserve"> </w:t>
      </w:r>
      <w:r>
        <w:rPr>
          <w:b/>
          <w:lang w:val="es-PE"/>
        </w:rPr>
        <w:t>Sr. KOTRANE</w:t>
      </w:r>
      <w:r w:rsidRPr="004337DB">
        <w:rPr>
          <w:lang w:val="es-PE"/>
        </w:rPr>
        <w:t xml:space="preserve"> pide mayor aclaración sobre el </w:t>
      </w:r>
      <w:r>
        <w:rPr>
          <w:lang w:val="es-PE"/>
        </w:rPr>
        <w:t>Código</w:t>
      </w:r>
      <w:r w:rsidRPr="004337DB">
        <w:rPr>
          <w:lang w:val="es-PE"/>
        </w:rPr>
        <w:t xml:space="preserve"> de</w:t>
      </w:r>
      <w:r>
        <w:rPr>
          <w:lang w:val="es-PE"/>
        </w:rPr>
        <w:t xml:space="preserve"> Derecho de</w:t>
      </w:r>
      <w:r w:rsidRPr="004337DB">
        <w:rPr>
          <w:lang w:val="es-PE"/>
        </w:rPr>
        <w:t xml:space="preserve"> Familia, </w:t>
      </w:r>
      <w:r>
        <w:rPr>
          <w:lang w:val="es-PE"/>
        </w:rPr>
        <w:t xml:space="preserve">y </w:t>
      </w:r>
      <w:r w:rsidRPr="004337DB">
        <w:rPr>
          <w:lang w:val="es-PE"/>
        </w:rPr>
        <w:t xml:space="preserve">el </w:t>
      </w:r>
      <w:r>
        <w:rPr>
          <w:lang w:val="es-PE"/>
        </w:rPr>
        <w:t>Código</w:t>
      </w:r>
      <w:r w:rsidRPr="004337DB">
        <w:rPr>
          <w:lang w:val="es-PE"/>
        </w:rPr>
        <w:t xml:space="preserve"> Penal </w:t>
      </w:r>
      <w:r>
        <w:rPr>
          <w:lang w:val="es-PE"/>
        </w:rPr>
        <w:t xml:space="preserve">y el Código de Procedimiento Penal </w:t>
      </w:r>
      <w:r w:rsidRPr="004337DB">
        <w:rPr>
          <w:lang w:val="es-PE"/>
        </w:rPr>
        <w:t xml:space="preserve">de 2005. </w:t>
      </w:r>
      <w:r w:rsidRPr="007E522D">
        <w:rPr>
          <w:lang w:val="es-PE"/>
        </w:rPr>
        <w:t>En sus observaciones finales de</w:t>
      </w:r>
      <w:r>
        <w:rPr>
          <w:lang w:val="es-PE"/>
        </w:rPr>
        <w:t> </w:t>
      </w:r>
      <w:r w:rsidRPr="007E522D">
        <w:rPr>
          <w:lang w:val="es-PE"/>
        </w:rPr>
        <w:t xml:space="preserve">2004, el Comité expresó su preocupación por la excesiva injerencia del Estado en </w:t>
      </w:r>
      <w:r>
        <w:rPr>
          <w:lang w:val="es-PE"/>
        </w:rPr>
        <w:t>la protección de la infancia en perjuicio de la participación parental</w:t>
      </w:r>
      <w:r w:rsidRPr="007E522D">
        <w:rPr>
          <w:lang w:val="es-PE"/>
        </w:rPr>
        <w:t xml:space="preserve">. </w:t>
      </w:r>
      <w:r w:rsidRPr="00A671A6">
        <w:rPr>
          <w:lang w:val="es-PE"/>
        </w:rPr>
        <w:t>En ocasiones, se coloca a los niños en guarderías hasta cinco d</w:t>
      </w:r>
      <w:r>
        <w:rPr>
          <w:lang w:val="es-PE"/>
        </w:rPr>
        <w:t>ías y eso resulta demasiado largo</w:t>
      </w:r>
      <w:r w:rsidRPr="00A671A6">
        <w:rPr>
          <w:lang w:val="es-PE"/>
        </w:rPr>
        <w:t xml:space="preserve">. </w:t>
      </w:r>
      <w:r>
        <w:rPr>
          <w:lang w:val="es-PE"/>
        </w:rPr>
        <w:t>Al Sr. Kotrane l</w:t>
      </w:r>
      <w:r w:rsidRPr="00191CFF">
        <w:rPr>
          <w:lang w:val="es-PE"/>
        </w:rPr>
        <w:t xml:space="preserve">e interesaría saber qué cambios se </w:t>
      </w:r>
      <w:r>
        <w:rPr>
          <w:lang w:val="es-PE"/>
        </w:rPr>
        <w:t>han hecho</w:t>
      </w:r>
      <w:r w:rsidRPr="00191CFF">
        <w:rPr>
          <w:lang w:val="es-PE"/>
        </w:rPr>
        <w:t xml:space="preserve"> desde entonces. </w:t>
      </w:r>
      <w:r>
        <w:rPr>
          <w:lang w:val="es-PE"/>
        </w:rPr>
        <w:t>P</w:t>
      </w:r>
      <w:r w:rsidRPr="00F638DF">
        <w:rPr>
          <w:lang w:val="es-PE"/>
        </w:rPr>
        <w:t>regunta</w:t>
      </w:r>
      <w:r>
        <w:rPr>
          <w:lang w:val="es-PE"/>
        </w:rPr>
        <w:t xml:space="preserve"> también</w:t>
      </w:r>
      <w:r w:rsidRPr="00F638DF">
        <w:rPr>
          <w:lang w:val="es-PE"/>
        </w:rPr>
        <w:t xml:space="preserve"> si se sigue </w:t>
      </w:r>
      <w:r>
        <w:rPr>
          <w:lang w:val="es-PE"/>
        </w:rPr>
        <w:t>apartando</w:t>
      </w:r>
      <w:r w:rsidRPr="00F638DF">
        <w:rPr>
          <w:lang w:val="es-PE"/>
        </w:rPr>
        <w:t xml:space="preserve"> a los mellizos y trillizos de sus padres </w:t>
      </w:r>
      <w:r>
        <w:rPr>
          <w:lang w:val="es-PE"/>
        </w:rPr>
        <w:t>y si se les coloca en instituciones estatales</w:t>
      </w:r>
      <w:r w:rsidRPr="00F638DF">
        <w:rPr>
          <w:lang w:val="es-PE"/>
        </w:rPr>
        <w:t xml:space="preserve">. </w:t>
      </w:r>
      <w:r w:rsidRPr="00CF4C41">
        <w:rPr>
          <w:lang w:val="es-PE"/>
        </w:rPr>
        <w:t xml:space="preserve">El Comité expresó su preocupación por que se separe a los niños </w:t>
      </w:r>
      <w:r>
        <w:rPr>
          <w:lang w:val="es-PE"/>
        </w:rPr>
        <w:t xml:space="preserve">de </w:t>
      </w:r>
      <w:r w:rsidRPr="00CF4C41">
        <w:rPr>
          <w:lang w:val="es-PE"/>
        </w:rPr>
        <w:t xml:space="preserve">padres </w:t>
      </w:r>
      <w:r>
        <w:rPr>
          <w:lang w:val="es-PE"/>
        </w:rPr>
        <w:t xml:space="preserve">que </w:t>
      </w:r>
      <w:r w:rsidRPr="00CF4C41">
        <w:rPr>
          <w:lang w:val="es-PE"/>
        </w:rPr>
        <w:t>cometieron delitos y pierdan</w:t>
      </w:r>
      <w:r>
        <w:rPr>
          <w:lang w:val="es-PE"/>
        </w:rPr>
        <w:t xml:space="preserve"> así</w:t>
      </w:r>
      <w:r w:rsidRPr="00CF4C41">
        <w:rPr>
          <w:lang w:val="es-PE"/>
        </w:rPr>
        <w:t xml:space="preserve"> todo contacto con ellos. </w:t>
      </w:r>
      <w:r w:rsidRPr="000F5E9A">
        <w:rPr>
          <w:lang w:val="es-PE"/>
        </w:rPr>
        <w:t xml:space="preserve">¿Modificó el Estado parte dicha práctica? </w:t>
      </w:r>
      <w:r>
        <w:rPr>
          <w:lang w:val="es-PE"/>
        </w:rPr>
        <w:t xml:space="preserve">Asimismo, será de gran utilidad </w:t>
      </w:r>
      <w:r w:rsidRPr="00191CFF">
        <w:rPr>
          <w:lang w:val="es-PE"/>
        </w:rPr>
        <w:t xml:space="preserve">que los miembros de la delegación </w:t>
      </w:r>
      <w:r>
        <w:rPr>
          <w:lang w:val="es-PE"/>
        </w:rPr>
        <w:t>formulen</w:t>
      </w:r>
      <w:r w:rsidRPr="00191CFF">
        <w:rPr>
          <w:lang w:val="es-PE"/>
        </w:rPr>
        <w:t xml:space="preserve"> observaciones sobre </w:t>
      </w:r>
      <w:r>
        <w:rPr>
          <w:lang w:val="es-PE"/>
        </w:rPr>
        <w:t xml:space="preserve">las </w:t>
      </w:r>
      <w:r w:rsidRPr="008445D6">
        <w:rPr>
          <w:lang w:val="es-PE"/>
        </w:rPr>
        <w:t>denuncias</w:t>
      </w:r>
      <w:r>
        <w:rPr>
          <w:lang w:val="es-PE"/>
        </w:rPr>
        <w:t xml:space="preserve"> imputadas a madres reclusas </w:t>
      </w:r>
      <w:r w:rsidRPr="00B9730E">
        <w:rPr>
          <w:lang w:val="es-PE"/>
        </w:rPr>
        <w:t>de</w:t>
      </w:r>
      <w:r>
        <w:rPr>
          <w:lang w:val="es-PE"/>
        </w:rPr>
        <w:t xml:space="preserve"> cometer infanticidios ocasionalmente</w:t>
      </w:r>
      <w:r w:rsidRPr="00191CFF">
        <w:rPr>
          <w:lang w:val="es-PE"/>
        </w:rPr>
        <w:t xml:space="preserve">. </w:t>
      </w:r>
    </w:p>
    <w:p w:rsidR="00BB7672" w:rsidRPr="00CA666B" w:rsidRDefault="00BB7672">
      <w:pPr>
        <w:pStyle w:val="ParaNo"/>
        <w:rPr>
          <w:snapToGrid w:val="0"/>
          <w:lang w:val="es-PE"/>
        </w:rPr>
      </w:pPr>
      <w:r>
        <w:rPr>
          <w:lang w:val="es-PE"/>
        </w:rPr>
        <w:tab/>
      </w:r>
      <w:r w:rsidRPr="00CA666B">
        <w:rPr>
          <w:lang w:val="es-PE"/>
        </w:rPr>
        <w:t xml:space="preserve">El informe hace poca mención del sistema de justicia de menores. ¿Acaso los procesos y enjuiciamientos se hacen ante la presencia de un juez autónomo e imparcial? Al Sr. Kotrane le sorprende leer en el párrafo 238 del informe que nunca se encarcela a los niños que cometen delitos y se pregunta si el nuevo tipo de castigo que </w:t>
      </w:r>
      <w:r>
        <w:rPr>
          <w:lang w:val="es-PE"/>
        </w:rPr>
        <w:t>aparece</w:t>
      </w:r>
      <w:r w:rsidRPr="00CA666B">
        <w:rPr>
          <w:lang w:val="es-PE"/>
        </w:rPr>
        <w:t xml:space="preserve"> en el párrafo 239 como “rehabilitación mediante trabajos por un período indefinido</w:t>
      </w:r>
      <w:r w:rsidRPr="00CA666B">
        <w:rPr>
          <w:snapToGrid w:val="0"/>
          <w:lang w:val="es-PE"/>
        </w:rPr>
        <w:t xml:space="preserve">” es una alternativa a la reclusión. </w:t>
      </w:r>
      <w:r>
        <w:rPr>
          <w:snapToGrid w:val="0"/>
          <w:lang w:val="es-PE"/>
        </w:rPr>
        <w:t>El orador p</w:t>
      </w:r>
      <w:r w:rsidRPr="00CA666B">
        <w:rPr>
          <w:snapToGrid w:val="0"/>
          <w:lang w:val="es-PE"/>
        </w:rPr>
        <w:t xml:space="preserve">ide una aclaración sobre la diferencia que existe entre ese tipo de castigo y el trabajo forzoso </w:t>
      </w:r>
      <w:r>
        <w:rPr>
          <w:snapToGrid w:val="0"/>
          <w:lang w:val="es-PE"/>
        </w:rPr>
        <w:t>que</w:t>
      </w:r>
      <w:r w:rsidRPr="00CA666B">
        <w:rPr>
          <w:snapToGrid w:val="0"/>
          <w:lang w:val="es-PE"/>
        </w:rPr>
        <w:t xml:space="preserve">, recuerda a los miembros de la delegación, está prohibido incluso para los niños que cometieron delitos. </w:t>
      </w:r>
    </w:p>
    <w:p w:rsidR="00BB7672" w:rsidRDefault="00BB7672">
      <w:pPr>
        <w:pStyle w:val="ParaNo"/>
        <w:tabs>
          <w:tab w:val="clear" w:pos="360"/>
        </w:tabs>
        <w:rPr>
          <w:rStyle w:val="Emphasis"/>
          <w:b w:val="0"/>
          <w:szCs w:val="28"/>
          <w:lang w:val="es-PE"/>
        </w:rPr>
      </w:pPr>
      <w:r w:rsidRPr="00F51D46">
        <w:rPr>
          <w:snapToGrid w:val="0"/>
          <w:lang w:val="es-PE"/>
        </w:rPr>
        <w:t>La</w:t>
      </w:r>
      <w:r w:rsidRPr="00106176">
        <w:rPr>
          <w:snapToGrid w:val="0"/>
          <w:lang w:val="es-PE"/>
        </w:rPr>
        <w:t xml:space="preserve"> </w:t>
      </w:r>
      <w:r>
        <w:rPr>
          <w:b/>
          <w:snapToGrid w:val="0"/>
          <w:lang w:val="es-PE"/>
        </w:rPr>
        <w:t>Sra. ORTIZ</w:t>
      </w:r>
      <w:r w:rsidRPr="00F51D46">
        <w:rPr>
          <w:snapToGrid w:val="0"/>
          <w:lang w:val="es-PE"/>
        </w:rPr>
        <w:t xml:space="preserve"> pregunta si se han logrado avances en la aplicación de la recomendación del Comité </w:t>
      </w:r>
      <w:r>
        <w:rPr>
          <w:snapToGrid w:val="0"/>
          <w:lang w:val="es-PE"/>
        </w:rPr>
        <w:t>por cuanto</w:t>
      </w:r>
      <w:r w:rsidRPr="00F51D46">
        <w:rPr>
          <w:snapToGrid w:val="0"/>
          <w:lang w:val="es-PE"/>
        </w:rPr>
        <w:t xml:space="preserve"> el Estado parte </w:t>
      </w:r>
      <w:r>
        <w:rPr>
          <w:snapToGrid w:val="0"/>
          <w:lang w:val="es-PE"/>
        </w:rPr>
        <w:t>debería crear una</w:t>
      </w:r>
      <w:r w:rsidRPr="00F51D46">
        <w:rPr>
          <w:snapToGrid w:val="0"/>
          <w:lang w:val="es-PE"/>
        </w:rPr>
        <w:t xml:space="preserve"> </w:t>
      </w:r>
      <w:r>
        <w:rPr>
          <w:snapToGrid w:val="0"/>
          <w:lang w:val="es-PE"/>
        </w:rPr>
        <w:t xml:space="preserve">ley sobre </w:t>
      </w:r>
      <w:r w:rsidRPr="00F51D46">
        <w:rPr>
          <w:snapToGrid w:val="0"/>
          <w:lang w:val="es-PE"/>
        </w:rPr>
        <w:t>la adopción. Pide también aclara</w:t>
      </w:r>
      <w:r>
        <w:rPr>
          <w:snapToGrid w:val="0"/>
          <w:lang w:val="es-PE"/>
        </w:rPr>
        <w:t>ción sobre cómo se realizan las adopciones en la República Popular Democrática de Corea y pregunta si ésta tiene la intención de ratificar</w:t>
      </w:r>
      <w:r>
        <w:rPr>
          <w:rStyle w:val="Emphasis"/>
          <w:b w:val="0"/>
          <w:szCs w:val="28"/>
          <w:lang w:val="es-PE"/>
        </w:rPr>
        <w:t xml:space="preserve"> el </w:t>
      </w:r>
      <w:r>
        <w:rPr>
          <w:bCs/>
          <w:szCs w:val="28"/>
          <w:lang w:val="es-PE"/>
        </w:rPr>
        <w:t xml:space="preserve">Convenio de La Haya relativo a la Protección de los Niños y a la Cooperación en materia de Adopción Internacional </w:t>
      </w:r>
      <w:r>
        <w:rPr>
          <w:rStyle w:val="Emphasis"/>
          <w:b w:val="0"/>
          <w:szCs w:val="28"/>
          <w:lang w:val="es-PE"/>
        </w:rPr>
        <w:t xml:space="preserve">tal como lo recomienda el Comité. </w:t>
      </w:r>
    </w:p>
    <w:p w:rsidR="00BB7672" w:rsidRPr="00C52721" w:rsidRDefault="00BB7672">
      <w:pPr>
        <w:pStyle w:val="ParaNo"/>
        <w:tabs>
          <w:tab w:val="clear" w:pos="360"/>
        </w:tabs>
        <w:rPr>
          <w:snapToGrid w:val="0"/>
          <w:lang w:val="es-PE"/>
        </w:rPr>
      </w:pPr>
      <w:r>
        <w:rPr>
          <w:rStyle w:val="Emphasis"/>
          <w:b w:val="0"/>
          <w:szCs w:val="28"/>
          <w:lang w:val="es-PE"/>
        </w:rPr>
        <w:t xml:space="preserve">La </w:t>
      </w:r>
      <w:r>
        <w:rPr>
          <w:rStyle w:val="Emphasis"/>
          <w:szCs w:val="28"/>
          <w:lang w:val="es-PE"/>
        </w:rPr>
        <w:t>PRESIDENTA</w:t>
      </w:r>
      <w:r>
        <w:rPr>
          <w:rStyle w:val="Emphasis"/>
          <w:b w:val="0"/>
          <w:szCs w:val="28"/>
          <w:lang w:val="es-PE"/>
        </w:rPr>
        <w:t xml:space="preserve"> señala que en el párrafo 40 de las respuestas por escrito se menciona que, en virtud de lo dispuesto en el artículo 207 del Código Penal, </w:t>
      </w:r>
      <w:r>
        <w:rPr>
          <w:lang w:val="es-PE"/>
        </w:rPr>
        <w:t xml:space="preserve">“un funcionario de un jardín de infancia o casa cuna que provoca una muerte por vulneración de las normas relativas al cuidado de los niños será condenado a trabajo de rehabilitación mediante trabajos por un máximo de 2 años”, mientras que de conformidad con el párrafo 127 del informe del país, el mismo Código Penal estipula que “una persona que tiene </w:t>
      </w:r>
      <w:r>
        <w:rPr>
          <w:snapToGrid w:val="0"/>
          <w:lang w:val="es-PE"/>
        </w:rPr>
        <w:t>relaciones sexuales con un menor de 15 años será condenado como máximo a 5 años de rehabilitación”. Es sorprendente que una persona que provoca una muerte sea condenada a un máximo de dos años mientras que tener relaciones sexuales con un menor se sancione con una pena máxima de cinco años. Por otra parte, en el párrafo 52 del informe se menciona que la pena por mantener relaciones sexuales con un niño es de máximo 10 años. La Presidenta pide a los miembros de la delegación que aclaren esta discrepancia.</w:t>
      </w:r>
    </w:p>
    <w:p w:rsidR="00BB7672" w:rsidRPr="00360252" w:rsidRDefault="00BB7672">
      <w:pPr>
        <w:pStyle w:val="ParaNo"/>
        <w:tabs>
          <w:tab w:val="clear" w:pos="360"/>
        </w:tabs>
        <w:rPr>
          <w:lang w:val="es-PE"/>
        </w:rPr>
      </w:pPr>
      <w:r w:rsidRPr="00360252">
        <w:rPr>
          <w:lang w:val="es-PE"/>
        </w:rPr>
        <w:t xml:space="preserve">El </w:t>
      </w:r>
      <w:r>
        <w:rPr>
          <w:b/>
          <w:lang w:val="es-PE"/>
        </w:rPr>
        <w:t>Sr. KANG Yun Sok</w:t>
      </w:r>
      <w:r w:rsidRPr="00360252">
        <w:rPr>
          <w:lang w:val="es-PE"/>
        </w:rPr>
        <w:t xml:space="preserve"> (República Popular Democrática de Corea) </w:t>
      </w:r>
      <w:r>
        <w:rPr>
          <w:lang w:val="es-PE"/>
        </w:rPr>
        <w:t>duda</w:t>
      </w:r>
      <w:r w:rsidRPr="00360252">
        <w:rPr>
          <w:lang w:val="es-PE"/>
        </w:rPr>
        <w:t xml:space="preserve"> </w:t>
      </w:r>
      <w:r>
        <w:rPr>
          <w:lang w:val="es-PE"/>
        </w:rPr>
        <w:t xml:space="preserve">que </w:t>
      </w:r>
      <w:r w:rsidRPr="00360252">
        <w:rPr>
          <w:lang w:val="es-PE"/>
        </w:rPr>
        <w:t xml:space="preserve">el Comité </w:t>
      </w:r>
      <w:r>
        <w:rPr>
          <w:lang w:val="es-PE"/>
        </w:rPr>
        <w:t>tenga</w:t>
      </w:r>
      <w:r w:rsidRPr="00360252">
        <w:rPr>
          <w:lang w:val="es-PE"/>
        </w:rPr>
        <w:t xml:space="preserve"> un</w:t>
      </w:r>
      <w:r>
        <w:rPr>
          <w:lang w:val="es-PE"/>
        </w:rPr>
        <w:t>a visión clara</w:t>
      </w:r>
      <w:r w:rsidRPr="00360252">
        <w:rPr>
          <w:lang w:val="es-PE"/>
        </w:rPr>
        <w:t xml:space="preserve"> del sistema de protección de la infancia de su pa</w:t>
      </w:r>
      <w:r>
        <w:rPr>
          <w:lang w:val="es-PE"/>
        </w:rPr>
        <w:t>ís en tan solo un día. De ser necesario, su delegación proporcionará información complementaria posteriormente</w:t>
      </w:r>
      <w:r w:rsidRPr="00360252">
        <w:rPr>
          <w:lang w:val="es-PE"/>
        </w:rPr>
        <w:t xml:space="preserve">. </w:t>
      </w:r>
      <w:r>
        <w:rPr>
          <w:lang w:val="es-PE"/>
        </w:rPr>
        <w:t xml:space="preserve">  </w:t>
      </w:r>
    </w:p>
    <w:p w:rsidR="00BB7672" w:rsidRPr="00BE093C" w:rsidRDefault="00BB7672">
      <w:pPr>
        <w:pStyle w:val="ParaNo"/>
        <w:tabs>
          <w:tab w:val="clear" w:pos="360"/>
        </w:tabs>
        <w:rPr>
          <w:lang w:val="es-PE"/>
        </w:rPr>
      </w:pPr>
      <w:r w:rsidRPr="001A0424">
        <w:rPr>
          <w:lang w:val="es-PE"/>
        </w:rPr>
        <w:t xml:space="preserve">Se </w:t>
      </w:r>
      <w:r>
        <w:rPr>
          <w:lang w:val="es-PE"/>
        </w:rPr>
        <w:t>han formulado</w:t>
      </w:r>
      <w:r w:rsidRPr="001A0424">
        <w:rPr>
          <w:lang w:val="es-PE"/>
        </w:rPr>
        <w:t xml:space="preserve"> muchas preguntas respect</w:t>
      </w:r>
      <w:r>
        <w:rPr>
          <w:lang w:val="es-PE"/>
        </w:rPr>
        <w:t>o</w:t>
      </w:r>
      <w:r w:rsidRPr="001A0424">
        <w:rPr>
          <w:lang w:val="es-PE"/>
        </w:rPr>
        <w:t xml:space="preserve"> del sistema de justicia </w:t>
      </w:r>
      <w:r>
        <w:rPr>
          <w:lang w:val="es-PE"/>
        </w:rPr>
        <w:t>de menores</w:t>
      </w:r>
      <w:r w:rsidRPr="001A0424">
        <w:rPr>
          <w:lang w:val="es-PE"/>
        </w:rPr>
        <w:t>. De conformidad con el Código Penal, la mayoría de edad penal es 14 años; por lo tanto, el grupo de edad en cuesti</w:t>
      </w:r>
      <w:r>
        <w:rPr>
          <w:lang w:val="es-PE"/>
        </w:rPr>
        <w:t xml:space="preserve">ón consta de niños mayores de </w:t>
      </w:r>
      <w:r w:rsidRPr="001A0424">
        <w:rPr>
          <w:lang w:val="es-PE"/>
        </w:rPr>
        <w:t xml:space="preserve">14 </w:t>
      </w:r>
      <w:r>
        <w:rPr>
          <w:lang w:val="es-PE"/>
        </w:rPr>
        <w:t>y menores de</w:t>
      </w:r>
      <w:r w:rsidRPr="001A0424">
        <w:rPr>
          <w:lang w:val="es-PE"/>
        </w:rPr>
        <w:t xml:space="preserve"> 17, </w:t>
      </w:r>
      <w:r>
        <w:rPr>
          <w:lang w:val="es-PE"/>
        </w:rPr>
        <w:t xml:space="preserve">puesto que la mayoría de edad es </w:t>
      </w:r>
      <w:r w:rsidRPr="001A0424">
        <w:rPr>
          <w:lang w:val="es-PE"/>
        </w:rPr>
        <w:t xml:space="preserve">17 </w:t>
      </w:r>
      <w:r>
        <w:rPr>
          <w:lang w:val="es-PE"/>
        </w:rPr>
        <w:t>años</w:t>
      </w:r>
      <w:r w:rsidRPr="001A0424">
        <w:rPr>
          <w:lang w:val="es-PE"/>
        </w:rPr>
        <w:t xml:space="preserve">. </w:t>
      </w:r>
      <w:r>
        <w:rPr>
          <w:lang w:val="es-PE"/>
        </w:rPr>
        <w:t>En virtud de lo dispuesto en e</w:t>
      </w:r>
      <w:r w:rsidRPr="001A0424">
        <w:rPr>
          <w:lang w:val="es-PE"/>
        </w:rPr>
        <w:t>l artículo 62 del Código de Procedimiento Penal, las medidas</w:t>
      </w:r>
      <w:r>
        <w:rPr>
          <w:lang w:val="es-PE"/>
        </w:rPr>
        <w:t xml:space="preserve"> </w:t>
      </w:r>
      <w:r w:rsidRPr="001A0424">
        <w:rPr>
          <w:lang w:val="es-PE"/>
        </w:rPr>
        <w:t>de educación pública</w:t>
      </w:r>
      <w:r>
        <w:rPr>
          <w:lang w:val="es-PE"/>
        </w:rPr>
        <w:t xml:space="preserve"> se aplican a los delitos cometidos por los niños que forman parte de ese grupo etario</w:t>
      </w:r>
      <w:r w:rsidRPr="001A0424">
        <w:rPr>
          <w:lang w:val="es-PE"/>
        </w:rPr>
        <w:t xml:space="preserve">. </w:t>
      </w:r>
      <w:r w:rsidRPr="00BE093C">
        <w:rPr>
          <w:lang w:val="es-PE"/>
        </w:rPr>
        <w:t xml:space="preserve">Las medidas de educación pública, </w:t>
      </w:r>
      <w:r>
        <w:rPr>
          <w:lang w:val="es-PE"/>
        </w:rPr>
        <w:t>exclusivas</w:t>
      </w:r>
      <w:r w:rsidRPr="00BE093C">
        <w:rPr>
          <w:lang w:val="es-PE"/>
        </w:rPr>
        <w:t xml:space="preserve"> a la Rep</w:t>
      </w:r>
      <w:r>
        <w:rPr>
          <w:lang w:val="es-PE"/>
        </w:rPr>
        <w:t>ública Popular Democrática de Corea,</w:t>
      </w:r>
      <w:r w:rsidRPr="00BE093C">
        <w:rPr>
          <w:lang w:val="es-PE"/>
        </w:rPr>
        <w:t xml:space="preserve"> </w:t>
      </w:r>
      <w:r>
        <w:rPr>
          <w:lang w:val="es-PE"/>
        </w:rPr>
        <w:t>se imponen hasta para los delitos graves</w:t>
      </w:r>
      <w:r w:rsidRPr="00BE093C">
        <w:rPr>
          <w:lang w:val="es-PE"/>
        </w:rPr>
        <w:t xml:space="preserve">. </w:t>
      </w:r>
    </w:p>
    <w:p w:rsidR="00BB7672" w:rsidRPr="009A247F" w:rsidRDefault="00BB7672">
      <w:pPr>
        <w:pStyle w:val="ParaNo"/>
        <w:tabs>
          <w:tab w:val="clear" w:pos="360"/>
        </w:tabs>
        <w:rPr>
          <w:lang w:val="es-PE"/>
        </w:rPr>
      </w:pPr>
      <w:r w:rsidRPr="009A247F">
        <w:rPr>
          <w:lang w:val="es-PE"/>
        </w:rPr>
        <w:t>El</w:t>
      </w:r>
      <w:r w:rsidRPr="00AD2F98">
        <w:rPr>
          <w:lang w:val="es-PE"/>
        </w:rPr>
        <w:t xml:space="preserve"> </w:t>
      </w:r>
      <w:r>
        <w:rPr>
          <w:b/>
          <w:lang w:val="es-PE"/>
        </w:rPr>
        <w:t>Sr. ZERMATTEN</w:t>
      </w:r>
      <w:r w:rsidRPr="009A247F">
        <w:rPr>
          <w:lang w:val="es-PE"/>
        </w:rPr>
        <w:t xml:space="preserve"> dice que el concepto de medidas</w:t>
      </w:r>
      <w:r>
        <w:rPr>
          <w:lang w:val="es-PE"/>
        </w:rPr>
        <w:t xml:space="preserve"> </w:t>
      </w:r>
      <w:r w:rsidRPr="009A247F">
        <w:rPr>
          <w:lang w:val="es-PE"/>
        </w:rPr>
        <w:t>de educación pública</w:t>
      </w:r>
      <w:r>
        <w:rPr>
          <w:lang w:val="es-PE"/>
        </w:rPr>
        <w:t xml:space="preserve"> sigue siendo muy abstracto</w:t>
      </w:r>
      <w:r w:rsidRPr="009A247F">
        <w:rPr>
          <w:lang w:val="es-PE"/>
        </w:rPr>
        <w:t xml:space="preserve">. No está claro si </w:t>
      </w:r>
      <w:r>
        <w:rPr>
          <w:lang w:val="es-PE"/>
        </w:rPr>
        <w:t>ello comporta</w:t>
      </w:r>
      <w:r w:rsidRPr="009A247F">
        <w:rPr>
          <w:lang w:val="es-PE"/>
        </w:rPr>
        <w:t xml:space="preserve"> tomar clases, realizar trabajos educativos, </w:t>
      </w:r>
      <w:r>
        <w:rPr>
          <w:lang w:val="es-PE"/>
        </w:rPr>
        <w:t>cumplir horas en una institución donde se imparte educación o alguna otra cosa</w:t>
      </w:r>
      <w:r w:rsidRPr="009A247F">
        <w:rPr>
          <w:lang w:val="es-PE"/>
        </w:rPr>
        <w:t xml:space="preserve">. Se necesitan ejemplos </w:t>
      </w:r>
      <w:r>
        <w:rPr>
          <w:lang w:val="es-PE"/>
        </w:rPr>
        <w:t>concretos</w:t>
      </w:r>
      <w:r w:rsidRPr="009A247F">
        <w:rPr>
          <w:lang w:val="es-PE"/>
        </w:rPr>
        <w:t xml:space="preserve"> para que el Comité </w:t>
      </w:r>
      <w:r>
        <w:rPr>
          <w:lang w:val="es-PE"/>
        </w:rPr>
        <w:t>pueda entender</w:t>
      </w:r>
      <w:r w:rsidRPr="009A247F">
        <w:rPr>
          <w:lang w:val="es-PE"/>
        </w:rPr>
        <w:t xml:space="preserve"> el contenido y la forma de dichas</w:t>
      </w:r>
      <w:r>
        <w:rPr>
          <w:lang w:val="es-PE"/>
        </w:rPr>
        <w:t xml:space="preserve"> medidas</w:t>
      </w:r>
      <w:r w:rsidRPr="009A247F">
        <w:rPr>
          <w:lang w:val="es-PE"/>
        </w:rPr>
        <w:t xml:space="preserve"> “</w:t>
      </w:r>
      <w:r>
        <w:rPr>
          <w:lang w:val="es-PE"/>
        </w:rPr>
        <w:t>educativas</w:t>
      </w:r>
      <w:r w:rsidRPr="009A247F">
        <w:rPr>
          <w:lang w:val="es-PE"/>
        </w:rPr>
        <w:t xml:space="preserve">”. </w:t>
      </w:r>
    </w:p>
    <w:p w:rsidR="00BB7672" w:rsidRPr="00594414" w:rsidRDefault="00BB7672">
      <w:pPr>
        <w:pStyle w:val="ParaNo"/>
        <w:tabs>
          <w:tab w:val="clear" w:pos="360"/>
        </w:tabs>
        <w:ind w:left="0" w:firstLine="0"/>
        <w:rPr>
          <w:lang w:val="es-PE"/>
        </w:rPr>
      </w:pPr>
      <w:r w:rsidRPr="008A2EB3">
        <w:rPr>
          <w:lang w:val="es-PE"/>
        </w:rPr>
        <w:t xml:space="preserve">El </w:t>
      </w:r>
      <w:r>
        <w:rPr>
          <w:b/>
          <w:lang w:val="es-PE"/>
        </w:rPr>
        <w:t xml:space="preserve">Sr. KOTRANE </w:t>
      </w:r>
      <w:r w:rsidRPr="000A5C3B">
        <w:rPr>
          <w:lang w:val="es-PE"/>
        </w:rPr>
        <w:t>dice que pese a que en el párrafo 238</w:t>
      </w:r>
      <w:r>
        <w:rPr>
          <w:lang w:val="es-PE"/>
        </w:rPr>
        <w:t xml:space="preserve"> del informe se afirma</w:t>
      </w:r>
      <w:r w:rsidRPr="000A5C3B">
        <w:rPr>
          <w:lang w:val="es-PE"/>
        </w:rPr>
        <w:t xml:space="preserve"> que no se encarcela a los niños, da por supuesto</w:t>
      </w:r>
      <w:r>
        <w:rPr>
          <w:lang w:val="es-PE"/>
        </w:rPr>
        <w:t xml:space="preserve"> que se coloca a los niños sometidos a las medidas de educación pública</w:t>
      </w:r>
      <w:r w:rsidRPr="000A5C3B">
        <w:rPr>
          <w:lang w:val="es-PE"/>
        </w:rPr>
        <w:t xml:space="preserve"> </w:t>
      </w:r>
      <w:r>
        <w:rPr>
          <w:lang w:val="es-PE"/>
        </w:rPr>
        <w:t>en establecimientos vigilados que no están autorizados a abandonar</w:t>
      </w:r>
      <w:r w:rsidRPr="000A5C3B">
        <w:rPr>
          <w:lang w:val="es-PE"/>
        </w:rPr>
        <w:t>.</w:t>
      </w:r>
      <w:r>
        <w:rPr>
          <w:lang w:val="es-PE"/>
        </w:rPr>
        <w:t xml:space="preserve"> Se trata</w:t>
      </w:r>
      <w:r w:rsidRPr="00AD359F">
        <w:rPr>
          <w:lang w:val="es-PE"/>
        </w:rPr>
        <w:t xml:space="preserve"> claramente </w:t>
      </w:r>
      <w:r>
        <w:rPr>
          <w:lang w:val="es-PE"/>
        </w:rPr>
        <w:t xml:space="preserve">de </w:t>
      </w:r>
      <w:r w:rsidRPr="00AD359F">
        <w:rPr>
          <w:lang w:val="es-PE"/>
        </w:rPr>
        <w:t xml:space="preserve">una privación de la libertad. </w:t>
      </w:r>
      <w:r>
        <w:rPr>
          <w:lang w:val="es-PE"/>
        </w:rPr>
        <w:t>El orador desea saber también qué significa la afirmación del</w:t>
      </w:r>
      <w:r w:rsidRPr="00594414">
        <w:rPr>
          <w:lang w:val="es-PE"/>
        </w:rPr>
        <w:t xml:space="preserve"> </w:t>
      </w:r>
      <w:r>
        <w:rPr>
          <w:lang w:val="es-PE"/>
        </w:rPr>
        <w:t xml:space="preserve"> </w:t>
      </w:r>
      <w:r w:rsidRPr="00594414">
        <w:rPr>
          <w:lang w:val="es-PE"/>
        </w:rPr>
        <w:t xml:space="preserve">párrafo 239 </w:t>
      </w:r>
      <w:r>
        <w:rPr>
          <w:lang w:val="es-PE"/>
        </w:rPr>
        <w:t>por cuanto se mantiene a</w:t>
      </w:r>
      <w:r w:rsidRPr="00594414">
        <w:rPr>
          <w:lang w:val="es-PE"/>
        </w:rPr>
        <w:t xml:space="preserve"> los niños</w:t>
      </w:r>
      <w:r>
        <w:rPr>
          <w:lang w:val="es-PE"/>
        </w:rPr>
        <w:t xml:space="preserve"> en dichos centros</w:t>
      </w:r>
      <w:r w:rsidRPr="00594414">
        <w:rPr>
          <w:lang w:val="es-PE"/>
        </w:rPr>
        <w:t xml:space="preserve"> “</w:t>
      </w:r>
      <w:r>
        <w:rPr>
          <w:lang w:val="es-PE"/>
        </w:rPr>
        <w:t>durante un período indefinido</w:t>
      </w:r>
      <w:r w:rsidRPr="00594414">
        <w:rPr>
          <w:lang w:val="es-PE"/>
        </w:rPr>
        <w:t xml:space="preserve">”. </w:t>
      </w:r>
      <w:r>
        <w:rPr>
          <w:lang w:val="es-PE"/>
        </w:rPr>
        <w:t>¿Cuánto tiempo puede durar dicho período</w:t>
      </w:r>
      <w:r w:rsidRPr="00594414">
        <w:rPr>
          <w:lang w:val="es-PE"/>
        </w:rPr>
        <w:t>?</w:t>
      </w:r>
      <w:r>
        <w:rPr>
          <w:lang w:val="es-PE"/>
        </w:rPr>
        <w:t xml:space="preserve"> </w:t>
      </w:r>
    </w:p>
    <w:p w:rsidR="00BB7672" w:rsidRDefault="00BB7672">
      <w:pPr>
        <w:pStyle w:val="ParaNo"/>
        <w:tabs>
          <w:tab w:val="clear" w:pos="360"/>
        </w:tabs>
        <w:ind w:left="0" w:firstLine="0"/>
        <w:rPr>
          <w:lang w:val="es-PE"/>
        </w:rPr>
      </w:pPr>
      <w:r w:rsidRPr="004463F3">
        <w:rPr>
          <w:lang w:val="es-PE"/>
        </w:rPr>
        <w:t>El</w:t>
      </w:r>
      <w:r w:rsidRPr="00884CA1">
        <w:rPr>
          <w:lang w:val="es-PE"/>
        </w:rPr>
        <w:t xml:space="preserve"> </w:t>
      </w:r>
      <w:r>
        <w:rPr>
          <w:b/>
          <w:lang w:val="es-PE"/>
        </w:rPr>
        <w:t xml:space="preserve">Sr. CITARELLA </w:t>
      </w:r>
      <w:r>
        <w:rPr>
          <w:lang w:val="es-PE"/>
        </w:rPr>
        <w:t>desea saber</w:t>
      </w:r>
      <w:r w:rsidRPr="004463F3">
        <w:rPr>
          <w:lang w:val="es-PE"/>
        </w:rPr>
        <w:t xml:space="preserve"> dónde permanece</w:t>
      </w:r>
      <w:r>
        <w:rPr>
          <w:lang w:val="es-PE"/>
        </w:rPr>
        <w:t xml:space="preserve"> detenido </w:t>
      </w:r>
      <w:r w:rsidRPr="004463F3">
        <w:rPr>
          <w:lang w:val="es-PE"/>
        </w:rPr>
        <w:t xml:space="preserve">un niño </w:t>
      </w:r>
      <w:r>
        <w:rPr>
          <w:lang w:val="es-PE"/>
        </w:rPr>
        <w:t xml:space="preserve">de </w:t>
      </w:r>
      <w:r w:rsidRPr="004463F3">
        <w:rPr>
          <w:lang w:val="es-PE"/>
        </w:rPr>
        <w:t>15 años</w:t>
      </w:r>
      <w:r>
        <w:rPr>
          <w:lang w:val="es-PE"/>
        </w:rPr>
        <w:t xml:space="preserve"> </w:t>
      </w:r>
      <w:r w:rsidRPr="004463F3">
        <w:rPr>
          <w:lang w:val="es-PE"/>
        </w:rPr>
        <w:t xml:space="preserve">que </w:t>
      </w:r>
      <w:r>
        <w:rPr>
          <w:lang w:val="es-PE"/>
        </w:rPr>
        <w:t>cometió</w:t>
      </w:r>
      <w:r w:rsidRPr="004463F3">
        <w:rPr>
          <w:lang w:val="es-PE"/>
        </w:rPr>
        <w:t xml:space="preserve"> un homicidio</w:t>
      </w:r>
      <w:r>
        <w:rPr>
          <w:lang w:val="es-PE"/>
        </w:rPr>
        <w:t xml:space="preserve"> entre su detención preventiva y el juicio.  </w:t>
      </w:r>
    </w:p>
    <w:p w:rsidR="00BB7672" w:rsidRPr="00542B39" w:rsidRDefault="00BB7672">
      <w:pPr>
        <w:pStyle w:val="ParaNo"/>
        <w:tabs>
          <w:tab w:val="clear" w:pos="360"/>
        </w:tabs>
        <w:ind w:left="0" w:firstLine="0"/>
        <w:rPr>
          <w:lang w:val="es-PE"/>
        </w:rPr>
      </w:pPr>
      <w:r w:rsidRPr="00853CDF">
        <w:rPr>
          <w:lang w:val="es-PE"/>
        </w:rPr>
        <w:t xml:space="preserve">La </w:t>
      </w:r>
      <w:r>
        <w:rPr>
          <w:b/>
          <w:lang w:val="es-PE"/>
        </w:rPr>
        <w:t xml:space="preserve">PRESIDENTA </w:t>
      </w:r>
      <w:r w:rsidRPr="00542B39">
        <w:rPr>
          <w:lang w:val="es-PE"/>
        </w:rPr>
        <w:t>se pregunta si las medidas de educación pública</w:t>
      </w:r>
      <w:r>
        <w:rPr>
          <w:lang w:val="es-PE"/>
        </w:rPr>
        <w:t xml:space="preserve"> se someten a una vigilancia independiente</w:t>
      </w:r>
      <w:r w:rsidRPr="00542B39">
        <w:rPr>
          <w:lang w:val="es-PE"/>
        </w:rPr>
        <w:t>.</w:t>
      </w:r>
    </w:p>
    <w:p w:rsidR="00BB7672" w:rsidRPr="007370BA" w:rsidRDefault="00BB7672">
      <w:pPr>
        <w:pStyle w:val="ParaNo"/>
        <w:tabs>
          <w:tab w:val="clear" w:pos="360"/>
        </w:tabs>
        <w:ind w:left="0" w:firstLine="0"/>
        <w:rPr>
          <w:lang w:val="es-PE"/>
        </w:rPr>
      </w:pPr>
      <w:r w:rsidRPr="008A307E">
        <w:rPr>
          <w:lang w:val="es-PE"/>
        </w:rPr>
        <w:t xml:space="preserve">El </w:t>
      </w:r>
      <w:r>
        <w:rPr>
          <w:b/>
          <w:lang w:val="es-PE"/>
        </w:rPr>
        <w:t>Sr. KANG Yun Sok</w:t>
      </w:r>
      <w:r w:rsidRPr="00C8086A">
        <w:rPr>
          <w:lang w:val="es-PE"/>
        </w:rPr>
        <w:t xml:space="preserve"> (República Popular Democrática de Corea) aclara que </w:t>
      </w:r>
      <w:r>
        <w:rPr>
          <w:lang w:val="es-PE"/>
        </w:rPr>
        <w:t>ni siquiera</w:t>
      </w:r>
      <w:r w:rsidRPr="00C8086A">
        <w:rPr>
          <w:lang w:val="es-PE"/>
        </w:rPr>
        <w:t xml:space="preserve"> se encarcela a los </w:t>
      </w:r>
      <w:r>
        <w:rPr>
          <w:lang w:val="es-PE"/>
        </w:rPr>
        <w:t>menores</w:t>
      </w:r>
      <w:r w:rsidRPr="00C8086A">
        <w:rPr>
          <w:lang w:val="es-PE"/>
        </w:rPr>
        <w:t xml:space="preserve"> que cometen delitos graves porque no son suficientemente mayor</w:t>
      </w:r>
      <w:r>
        <w:rPr>
          <w:lang w:val="es-PE"/>
        </w:rPr>
        <w:t>e</w:t>
      </w:r>
      <w:r w:rsidRPr="00C8086A">
        <w:rPr>
          <w:lang w:val="es-PE"/>
        </w:rPr>
        <w:t>s para</w:t>
      </w:r>
      <w:r>
        <w:rPr>
          <w:lang w:val="es-PE"/>
        </w:rPr>
        <w:t xml:space="preserve"> responder por sus actos y, por lo tanto, no se considera que hayan cometido un delito</w:t>
      </w:r>
      <w:r w:rsidRPr="00C8086A">
        <w:rPr>
          <w:lang w:val="es-PE"/>
        </w:rPr>
        <w:t xml:space="preserve">. </w:t>
      </w:r>
      <w:r>
        <w:rPr>
          <w:lang w:val="es-PE"/>
        </w:rPr>
        <w:t>En esas situaciones, se aplican las medidas de educación pública</w:t>
      </w:r>
      <w:r w:rsidRPr="007370BA">
        <w:rPr>
          <w:lang w:val="es-PE"/>
        </w:rPr>
        <w:t xml:space="preserve">. </w:t>
      </w:r>
      <w:r>
        <w:rPr>
          <w:lang w:val="es-PE"/>
        </w:rPr>
        <w:t xml:space="preserve"> </w:t>
      </w:r>
    </w:p>
    <w:p w:rsidR="00BB7672" w:rsidRPr="009E69AF" w:rsidRDefault="00BB7672">
      <w:pPr>
        <w:pStyle w:val="ParaNo"/>
        <w:tabs>
          <w:tab w:val="clear" w:pos="360"/>
        </w:tabs>
        <w:ind w:left="0" w:firstLine="0"/>
        <w:rPr>
          <w:lang w:val="es-PE"/>
        </w:rPr>
      </w:pPr>
      <w:r>
        <w:rPr>
          <w:lang w:val="es-PE"/>
        </w:rPr>
        <w:t xml:space="preserve">De conformidad con </w:t>
      </w:r>
      <w:r w:rsidRPr="007370BA">
        <w:rPr>
          <w:lang w:val="es-PE"/>
        </w:rPr>
        <w:t xml:space="preserve">el artículo 67 del Código de Procedimiento Penal, </w:t>
      </w:r>
      <w:r>
        <w:rPr>
          <w:lang w:val="es-PE"/>
        </w:rPr>
        <w:t>la responsabilidad</w:t>
      </w:r>
      <w:r w:rsidRPr="007370BA">
        <w:rPr>
          <w:lang w:val="es-PE"/>
        </w:rPr>
        <w:t xml:space="preserve"> de la educación de una persona</w:t>
      </w:r>
      <w:r>
        <w:rPr>
          <w:lang w:val="es-PE"/>
        </w:rPr>
        <w:t xml:space="preserve"> sometida a las medidas de educación pública</w:t>
      </w:r>
      <w:r w:rsidRPr="007370BA">
        <w:rPr>
          <w:lang w:val="es-PE"/>
        </w:rPr>
        <w:t xml:space="preserve"> </w:t>
      </w:r>
      <w:r>
        <w:rPr>
          <w:lang w:val="es-PE"/>
        </w:rPr>
        <w:t>recae en la institución, empresa u organización a la que pertenece dicha persona</w:t>
      </w:r>
      <w:r w:rsidRPr="007370BA">
        <w:rPr>
          <w:lang w:val="es-PE"/>
        </w:rPr>
        <w:t xml:space="preserve">. </w:t>
      </w:r>
      <w:r w:rsidRPr="009E69AF">
        <w:rPr>
          <w:lang w:val="es-PE"/>
        </w:rPr>
        <w:t>La escuela o los padres vigilan de cerca a esos niños y no los privan de su libertad.</w:t>
      </w:r>
      <w:r>
        <w:rPr>
          <w:lang w:val="es-PE"/>
        </w:rPr>
        <w:t xml:space="preserve"> </w:t>
      </w:r>
      <w:r w:rsidRPr="009E69AF">
        <w:rPr>
          <w:lang w:val="es-PE"/>
        </w:rPr>
        <w:t xml:space="preserve">En el curso </w:t>
      </w:r>
      <w:r>
        <w:rPr>
          <w:lang w:val="es-PE"/>
        </w:rPr>
        <w:t>de la investigación</w:t>
      </w:r>
      <w:r w:rsidRPr="009E69AF">
        <w:rPr>
          <w:lang w:val="es-PE"/>
        </w:rPr>
        <w:t xml:space="preserve">, por lo general se les coloca bajo arresto domiciliario </w:t>
      </w:r>
      <w:r>
        <w:rPr>
          <w:lang w:val="es-PE"/>
        </w:rPr>
        <w:t>y no en los centros de detención preventiva</w:t>
      </w:r>
      <w:r w:rsidRPr="009E69AF">
        <w:rPr>
          <w:lang w:val="es-PE"/>
        </w:rPr>
        <w:t xml:space="preserve">. </w:t>
      </w:r>
      <w:r>
        <w:rPr>
          <w:lang w:val="es-PE"/>
        </w:rPr>
        <w:t>El período máximo de arresto domiciliario</w:t>
      </w:r>
      <w:r w:rsidRPr="009E69AF">
        <w:rPr>
          <w:lang w:val="es-PE"/>
        </w:rPr>
        <w:t xml:space="preserve"> es de un mes. Hasta la década de los sesenta</w:t>
      </w:r>
      <w:r>
        <w:rPr>
          <w:lang w:val="es-PE"/>
        </w:rPr>
        <w:t>,</w:t>
      </w:r>
      <w:r w:rsidRPr="009E69AF">
        <w:rPr>
          <w:lang w:val="es-PE"/>
        </w:rPr>
        <w:t xml:space="preserve"> se colocaba a los </w:t>
      </w:r>
      <w:r>
        <w:rPr>
          <w:lang w:val="es-PE"/>
        </w:rPr>
        <w:t>menores</w:t>
      </w:r>
      <w:r w:rsidRPr="009E69AF">
        <w:rPr>
          <w:lang w:val="es-PE"/>
        </w:rPr>
        <w:t xml:space="preserve"> en los reformatori</w:t>
      </w:r>
      <w:r>
        <w:rPr>
          <w:lang w:val="es-PE"/>
        </w:rPr>
        <w:t>o</w:t>
      </w:r>
      <w:r w:rsidRPr="009E69AF">
        <w:rPr>
          <w:lang w:val="es-PE"/>
        </w:rPr>
        <w:t xml:space="preserve">s pero </w:t>
      </w:r>
      <w:r>
        <w:rPr>
          <w:lang w:val="es-PE"/>
        </w:rPr>
        <w:t>en la medida que progresaba</w:t>
      </w:r>
      <w:r w:rsidRPr="009E69AF">
        <w:rPr>
          <w:lang w:val="es-PE"/>
        </w:rPr>
        <w:t xml:space="preserve"> la socie</w:t>
      </w:r>
      <w:r>
        <w:rPr>
          <w:lang w:val="es-PE"/>
        </w:rPr>
        <w:t>dad y mejoraban las condiciones,</w:t>
      </w:r>
      <w:r w:rsidRPr="009E69AF">
        <w:rPr>
          <w:lang w:val="es-PE"/>
        </w:rPr>
        <w:t xml:space="preserve"> </w:t>
      </w:r>
      <w:r>
        <w:rPr>
          <w:lang w:val="es-PE"/>
        </w:rPr>
        <w:t>disminuyó</w:t>
      </w:r>
      <w:r w:rsidRPr="009E69AF">
        <w:rPr>
          <w:lang w:val="es-PE"/>
        </w:rPr>
        <w:t xml:space="preserve"> considerablemente el número de casos de delincuencia juvenil </w:t>
      </w:r>
      <w:r>
        <w:rPr>
          <w:lang w:val="es-PE"/>
        </w:rPr>
        <w:t>y, en vista de las necesidades psicológicas y emocionales de los niños</w:t>
      </w:r>
      <w:r w:rsidRPr="009E69AF">
        <w:rPr>
          <w:lang w:val="es-PE"/>
        </w:rPr>
        <w:t xml:space="preserve">, </w:t>
      </w:r>
      <w:r>
        <w:rPr>
          <w:lang w:val="es-PE"/>
        </w:rPr>
        <w:t>se ha dispuesto no enviarlos a prisión sino aplicar las medidas de educación pública</w:t>
      </w:r>
      <w:r w:rsidRPr="009E69AF">
        <w:rPr>
          <w:lang w:val="es-PE"/>
        </w:rPr>
        <w:t>.</w:t>
      </w:r>
    </w:p>
    <w:p w:rsidR="00BB7672" w:rsidRPr="008C1F21" w:rsidRDefault="00BB7672">
      <w:pPr>
        <w:pStyle w:val="ParaNo"/>
        <w:tabs>
          <w:tab w:val="clear" w:pos="360"/>
        </w:tabs>
        <w:rPr>
          <w:lang w:val="es-PE"/>
        </w:rPr>
      </w:pPr>
      <w:r w:rsidRPr="00A77AE0">
        <w:rPr>
          <w:lang w:val="es-PE"/>
        </w:rPr>
        <w:t>No se</w:t>
      </w:r>
      <w:r>
        <w:rPr>
          <w:lang w:val="es-PE"/>
        </w:rPr>
        <w:t xml:space="preserve"> puede</w:t>
      </w:r>
      <w:r w:rsidRPr="00A77AE0">
        <w:rPr>
          <w:lang w:val="es-PE"/>
        </w:rPr>
        <w:t xml:space="preserve"> ejecutar a las mujeres embarazadas condenadas a muerte durante </w:t>
      </w:r>
      <w:r>
        <w:rPr>
          <w:lang w:val="es-PE"/>
        </w:rPr>
        <w:t>los tres meses anteriores a la fecha prevista de su parto y hasta pasados los siete meses subsiguientes</w:t>
      </w:r>
      <w:r w:rsidRPr="00A77AE0">
        <w:rPr>
          <w:lang w:val="es-PE"/>
        </w:rPr>
        <w:t>.</w:t>
      </w:r>
      <w:r>
        <w:rPr>
          <w:lang w:val="es-PE"/>
        </w:rPr>
        <w:t xml:space="preserve"> </w:t>
      </w:r>
      <w:r w:rsidRPr="008C1F21">
        <w:rPr>
          <w:lang w:val="es-PE"/>
        </w:rPr>
        <w:t xml:space="preserve">Las alegaciones </w:t>
      </w:r>
      <w:r>
        <w:rPr>
          <w:lang w:val="es-PE"/>
        </w:rPr>
        <w:t xml:space="preserve">por cuanto </w:t>
      </w:r>
      <w:r w:rsidRPr="008C1F21">
        <w:rPr>
          <w:lang w:val="es-PE"/>
        </w:rPr>
        <w:t>algunas madres recluidas</w:t>
      </w:r>
      <w:r>
        <w:rPr>
          <w:lang w:val="es-PE"/>
        </w:rPr>
        <w:t xml:space="preserve"> se han sentido obligadas a cometer infanticidios son infundadas.</w:t>
      </w:r>
    </w:p>
    <w:p w:rsidR="00BB7672" w:rsidRPr="00B61E59" w:rsidRDefault="00BB7672">
      <w:pPr>
        <w:pStyle w:val="ParaNo"/>
        <w:tabs>
          <w:tab w:val="clear" w:pos="360"/>
        </w:tabs>
        <w:rPr>
          <w:lang w:val="es-PE"/>
        </w:rPr>
      </w:pPr>
      <w:r w:rsidRPr="0078208A">
        <w:rPr>
          <w:lang w:val="es-PE"/>
        </w:rPr>
        <w:t xml:space="preserve">La </w:t>
      </w:r>
      <w:r>
        <w:rPr>
          <w:b/>
          <w:lang w:val="es-PE"/>
        </w:rPr>
        <w:t>PRESIDENTA</w:t>
      </w:r>
      <w:r w:rsidRPr="00B61E59">
        <w:rPr>
          <w:lang w:val="es-PE"/>
        </w:rPr>
        <w:t xml:space="preserve"> pide que se aclare el concepto de colocar a un niño</w:t>
      </w:r>
      <w:r>
        <w:rPr>
          <w:lang w:val="es-PE"/>
        </w:rPr>
        <w:t xml:space="preserve"> bajo arresto domiciliario</w:t>
      </w:r>
      <w:r w:rsidRPr="00B61E59">
        <w:rPr>
          <w:lang w:val="es-PE"/>
        </w:rPr>
        <w:t xml:space="preserve">. </w:t>
      </w:r>
    </w:p>
    <w:p w:rsidR="00BB7672" w:rsidRPr="00F416CC" w:rsidRDefault="00BB7672">
      <w:pPr>
        <w:pStyle w:val="ParaNo"/>
        <w:tabs>
          <w:tab w:val="clear" w:pos="360"/>
        </w:tabs>
        <w:rPr>
          <w:lang w:val="es-PE"/>
        </w:rPr>
      </w:pPr>
      <w:r w:rsidRPr="00F416CC">
        <w:rPr>
          <w:lang w:val="es-PE"/>
        </w:rPr>
        <w:t>El</w:t>
      </w:r>
      <w:r w:rsidRPr="00106176">
        <w:rPr>
          <w:lang w:val="es-PE"/>
        </w:rPr>
        <w:t xml:space="preserve"> </w:t>
      </w:r>
      <w:r>
        <w:rPr>
          <w:b/>
          <w:lang w:val="es-PE"/>
        </w:rPr>
        <w:t>Sr. FILALI</w:t>
      </w:r>
      <w:r w:rsidRPr="00F416CC">
        <w:rPr>
          <w:lang w:val="es-PE"/>
        </w:rPr>
        <w:t xml:space="preserve"> dice que </w:t>
      </w:r>
      <w:r>
        <w:rPr>
          <w:lang w:val="es-PE"/>
        </w:rPr>
        <w:t>sigue sin entender</w:t>
      </w:r>
      <w:r w:rsidRPr="00F416CC">
        <w:rPr>
          <w:lang w:val="es-PE"/>
        </w:rPr>
        <w:t xml:space="preserve"> </w:t>
      </w:r>
      <w:r>
        <w:rPr>
          <w:lang w:val="es-PE"/>
        </w:rPr>
        <w:t>dónde</w:t>
      </w:r>
      <w:r w:rsidRPr="00F416CC">
        <w:rPr>
          <w:lang w:val="es-PE"/>
        </w:rPr>
        <w:t xml:space="preserve"> se aplican dichas medidas de educación pública, en qué consisten, </w:t>
      </w:r>
      <w:r>
        <w:rPr>
          <w:lang w:val="es-PE"/>
        </w:rPr>
        <w:t>cuánto duran</w:t>
      </w:r>
      <w:r w:rsidRPr="00F416CC">
        <w:rPr>
          <w:lang w:val="es-PE"/>
        </w:rPr>
        <w:t xml:space="preserve">, </w:t>
      </w:r>
      <w:r>
        <w:rPr>
          <w:lang w:val="es-PE"/>
        </w:rPr>
        <w:t>qué programas participan</w:t>
      </w:r>
      <w:r w:rsidRPr="00F416CC">
        <w:rPr>
          <w:lang w:val="es-PE"/>
        </w:rPr>
        <w:t xml:space="preserve">, </w:t>
      </w:r>
      <w:r>
        <w:rPr>
          <w:lang w:val="es-PE"/>
        </w:rPr>
        <w:t>cómo se reintegra a dichos niños en la sociedad y cómo se supervisa dicha reinserción</w:t>
      </w:r>
      <w:r w:rsidRPr="00F416CC">
        <w:rPr>
          <w:lang w:val="es-PE"/>
        </w:rPr>
        <w:t xml:space="preserve">. </w:t>
      </w:r>
    </w:p>
    <w:p w:rsidR="00BB7672" w:rsidRPr="003601F0" w:rsidRDefault="00BB7672">
      <w:pPr>
        <w:pStyle w:val="ParaNo"/>
        <w:tabs>
          <w:tab w:val="clear" w:pos="360"/>
        </w:tabs>
        <w:ind w:left="0" w:firstLine="0"/>
        <w:rPr>
          <w:lang w:val="es-PE"/>
        </w:rPr>
      </w:pPr>
      <w:r w:rsidRPr="003601F0">
        <w:rPr>
          <w:lang w:val="es-PE"/>
        </w:rPr>
        <w:t xml:space="preserve">El </w:t>
      </w:r>
      <w:r>
        <w:rPr>
          <w:b/>
          <w:lang w:val="es-PE"/>
        </w:rPr>
        <w:t>Sr. KRAPPMANN</w:t>
      </w:r>
      <w:r w:rsidRPr="003601F0">
        <w:rPr>
          <w:lang w:val="es-PE"/>
        </w:rPr>
        <w:t xml:space="preserve"> (Relator para el país) pregunta si los niños condenados a </w:t>
      </w:r>
      <w:r>
        <w:rPr>
          <w:lang w:val="es-PE"/>
        </w:rPr>
        <w:t>las</w:t>
      </w:r>
      <w:r w:rsidRPr="003601F0">
        <w:rPr>
          <w:lang w:val="es-PE"/>
        </w:rPr>
        <w:t xml:space="preserve"> medidas de educaci</w:t>
      </w:r>
      <w:r>
        <w:rPr>
          <w:lang w:val="es-PE"/>
        </w:rPr>
        <w:t>ón pública siguen asistiendo a la escuela.</w:t>
      </w:r>
    </w:p>
    <w:p w:rsidR="00BB7672" w:rsidRPr="003601F0" w:rsidRDefault="00BB7672">
      <w:pPr>
        <w:pStyle w:val="ParaNo"/>
        <w:tabs>
          <w:tab w:val="clear" w:pos="360"/>
        </w:tabs>
        <w:ind w:left="0" w:firstLine="0"/>
        <w:rPr>
          <w:lang w:val="es-PE"/>
        </w:rPr>
      </w:pPr>
      <w:r w:rsidRPr="003601F0">
        <w:rPr>
          <w:lang w:val="es-PE"/>
        </w:rPr>
        <w:t>El</w:t>
      </w:r>
      <w:r w:rsidRPr="00106176">
        <w:rPr>
          <w:lang w:val="es-PE"/>
        </w:rPr>
        <w:t xml:space="preserve"> </w:t>
      </w:r>
      <w:r>
        <w:rPr>
          <w:b/>
          <w:lang w:val="es-PE"/>
        </w:rPr>
        <w:t>Sr. KANG Yun Sok</w:t>
      </w:r>
      <w:r w:rsidRPr="003601F0">
        <w:rPr>
          <w:lang w:val="es-PE"/>
        </w:rPr>
        <w:t xml:space="preserve"> (República Popular Democrática de </w:t>
      </w:r>
      <w:r>
        <w:rPr>
          <w:lang w:val="es-PE"/>
        </w:rPr>
        <w:t>C</w:t>
      </w:r>
      <w:r w:rsidRPr="003601F0">
        <w:rPr>
          <w:lang w:val="es-PE"/>
        </w:rPr>
        <w:t xml:space="preserve">orea) </w:t>
      </w:r>
      <w:r>
        <w:rPr>
          <w:lang w:val="es-PE"/>
        </w:rPr>
        <w:t>confirma que sí.</w:t>
      </w:r>
    </w:p>
    <w:p w:rsidR="00BB7672" w:rsidRPr="002F2B1D" w:rsidRDefault="00BB7672">
      <w:pPr>
        <w:pStyle w:val="ParaNo"/>
        <w:tabs>
          <w:tab w:val="clear" w:pos="360"/>
        </w:tabs>
        <w:ind w:left="0" w:firstLine="0"/>
        <w:rPr>
          <w:lang w:val="es-PE"/>
        </w:rPr>
      </w:pPr>
      <w:r w:rsidRPr="002F2B1D">
        <w:rPr>
          <w:lang w:val="es-PE"/>
        </w:rPr>
        <w:t>El</w:t>
      </w:r>
      <w:r w:rsidRPr="00C01A21">
        <w:rPr>
          <w:lang w:val="es-PE"/>
        </w:rPr>
        <w:t xml:space="preserve"> </w:t>
      </w:r>
      <w:r>
        <w:rPr>
          <w:b/>
          <w:lang w:val="es-PE"/>
        </w:rPr>
        <w:t>Sr. KOTRANE</w:t>
      </w:r>
      <w:r w:rsidRPr="002F2B1D">
        <w:rPr>
          <w:lang w:val="es-PE"/>
        </w:rPr>
        <w:t xml:space="preserve"> se pregunta </w:t>
      </w:r>
      <w:r>
        <w:rPr>
          <w:lang w:val="es-PE"/>
        </w:rPr>
        <w:t>si</w:t>
      </w:r>
      <w:r w:rsidRPr="002F2B1D">
        <w:rPr>
          <w:lang w:val="es-PE"/>
        </w:rPr>
        <w:t xml:space="preserve"> una medida de educación pública </w:t>
      </w:r>
      <w:r>
        <w:rPr>
          <w:lang w:val="es-PE"/>
        </w:rPr>
        <w:t>comporta trabajos forzosos</w:t>
      </w:r>
      <w:r w:rsidRPr="002F2B1D">
        <w:rPr>
          <w:lang w:val="es-PE"/>
        </w:rPr>
        <w:t xml:space="preserve">. </w:t>
      </w:r>
    </w:p>
    <w:p w:rsidR="00BB7672" w:rsidRPr="00981C75" w:rsidRDefault="00BB7672">
      <w:pPr>
        <w:pStyle w:val="ParaNo"/>
        <w:tabs>
          <w:tab w:val="clear" w:pos="360"/>
        </w:tabs>
        <w:ind w:left="0" w:firstLine="0"/>
        <w:rPr>
          <w:snapToGrid w:val="0"/>
          <w:lang w:val="es-PE"/>
        </w:rPr>
      </w:pPr>
      <w:r w:rsidRPr="00981C75">
        <w:rPr>
          <w:lang w:val="es-PE"/>
        </w:rPr>
        <w:t>El</w:t>
      </w:r>
      <w:r w:rsidRPr="00C01A21">
        <w:rPr>
          <w:lang w:val="es-PE"/>
        </w:rPr>
        <w:t xml:space="preserve"> </w:t>
      </w:r>
      <w:r>
        <w:rPr>
          <w:b/>
          <w:lang w:val="es-PE"/>
        </w:rPr>
        <w:t>Sr. KANG Yun Sok</w:t>
      </w:r>
      <w:r w:rsidRPr="00981C75">
        <w:rPr>
          <w:lang w:val="es-PE"/>
        </w:rPr>
        <w:t xml:space="preserve"> (República Popular Democrática de Corea) dice que </w:t>
      </w:r>
      <w:r>
        <w:rPr>
          <w:lang w:val="es-PE"/>
        </w:rPr>
        <w:t>nunca se sanciona a menores de edad a una rehabilitación mediante trabajos</w:t>
      </w:r>
      <w:r w:rsidRPr="00981C75">
        <w:rPr>
          <w:snapToGrid w:val="0"/>
          <w:lang w:val="es-PE"/>
        </w:rPr>
        <w:t>.</w:t>
      </w:r>
    </w:p>
    <w:p w:rsidR="00BB7672" w:rsidRPr="00741F29" w:rsidRDefault="00BB7672">
      <w:pPr>
        <w:pStyle w:val="ParaNo"/>
        <w:tabs>
          <w:tab w:val="clear" w:pos="360"/>
        </w:tabs>
        <w:ind w:left="0" w:firstLine="0"/>
        <w:rPr>
          <w:snapToGrid w:val="0"/>
          <w:lang w:val="es-PE"/>
        </w:rPr>
      </w:pPr>
      <w:r w:rsidRPr="00741F29">
        <w:rPr>
          <w:snapToGrid w:val="0"/>
          <w:lang w:val="es-PE"/>
        </w:rPr>
        <w:t>El</w:t>
      </w:r>
      <w:r w:rsidRPr="006205D3">
        <w:rPr>
          <w:snapToGrid w:val="0"/>
          <w:lang w:val="es-PE"/>
        </w:rPr>
        <w:t xml:space="preserve"> </w:t>
      </w:r>
      <w:r>
        <w:rPr>
          <w:b/>
          <w:snapToGrid w:val="0"/>
          <w:lang w:val="es-PE"/>
        </w:rPr>
        <w:t>Sr. ZERMATTEN,</w:t>
      </w:r>
      <w:r w:rsidRPr="00741F29">
        <w:rPr>
          <w:snapToGrid w:val="0"/>
          <w:lang w:val="es-PE"/>
        </w:rPr>
        <w:t xml:space="preserve"> tras </w:t>
      </w:r>
      <w:r>
        <w:rPr>
          <w:snapToGrid w:val="0"/>
          <w:lang w:val="es-PE"/>
        </w:rPr>
        <w:t>observar</w:t>
      </w:r>
      <w:r w:rsidRPr="00741F29">
        <w:rPr>
          <w:snapToGrid w:val="0"/>
          <w:lang w:val="es-PE"/>
        </w:rPr>
        <w:t xml:space="preserve"> que la </w:t>
      </w:r>
      <w:r>
        <w:rPr>
          <w:snapToGrid w:val="0"/>
          <w:lang w:val="es-PE"/>
        </w:rPr>
        <w:t xml:space="preserve">mayoría de </w:t>
      </w:r>
      <w:r w:rsidRPr="00612D27">
        <w:rPr>
          <w:snapToGrid w:val="0"/>
          <w:lang w:val="es-PE"/>
        </w:rPr>
        <w:t>edad penal</w:t>
      </w:r>
      <w:r w:rsidRPr="00741F29">
        <w:rPr>
          <w:snapToGrid w:val="0"/>
          <w:lang w:val="es-PE"/>
        </w:rPr>
        <w:t xml:space="preserve"> es 17 años pero que no puede imponerse la pena de muerte a </w:t>
      </w:r>
      <w:r>
        <w:rPr>
          <w:snapToGrid w:val="0"/>
          <w:lang w:val="es-PE"/>
        </w:rPr>
        <w:t xml:space="preserve">los </w:t>
      </w:r>
      <w:r w:rsidRPr="00741F29">
        <w:rPr>
          <w:snapToGrid w:val="0"/>
          <w:lang w:val="es-PE"/>
        </w:rPr>
        <w:t xml:space="preserve">niños antes de cumplidos los 18, </w:t>
      </w:r>
      <w:r>
        <w:rPr>
          <w:snapToGrid w:val="0"/>
          <w:lang w:val="es-PE"/>
        </w:rPr>
        <w:t>pregunta si se puede condenar a un niño de</w:t>
      </w:r>
      <w:r w:rsidRPr="00741F29">
        <w:rPr>
          <w:snapToGrid w:val="0"/>
          <w:lang w:val="es-PE"/>
        </w:rPr>
        <w:t xml:space="preserve"> 17 </w:t>
      </w:r>
      <w:r>
        <w:rPr>
          <w:snapToGrid w:val="0"/>
          <w:lang w:val="es-PE"/>
        </w:rPr>
        <w:t>años y medio a prisión perpetua</w:t>
      </w:r>
      <w:r w:rsidRPr="00741F29">
        <w:rPr>
          <w:snapToGrid w:val="0"/>
          <w:lang w:val="es-PE"/>
        </w:rPr>
        <w:t xml:space="preserve">. </w:t>
      </w:r>
    </w:p>
    <w:p w:rsidR="00BB7672" w:rsidRPr="005F70B0" w:rsidRDefault="00BB7672">
      <w:pPr>
        <w:pStyle w:val="ParaNo"/>
        <w:tabs>
          <w:tab w:val="clear" w:pos="360"/>
        </w:tabs>
        <w:ind w:left="0" w:firstLine="0"/>
        <w:rPr>
          <w:snapToGrid w:val="0"/>
          <w:lang w:val="es-PE"/>
        </w:rPr>
      </w:pPr>
      <w:r w:rsidRPr="005F70B0">
        <w:rPr>
          <w:snapToGrid w:val="0"/>
          <w:lang w:val="es-PE"/>
        </w:rPr>
        <w:t>La</w:t>
      </w:r>
      <w:r w:rsidRPr="00263B66">
        <w:rPr>
          <w:snapToGrid w:val="0"/>
          <w:lang w:val="es-PE"/>
        </w:rPr>
        <w:t xml:space="preserve"> </w:t>
      </w:r>
      <w:r>
        <w:rPr>
          <w:b/>
          <w:snapToGrid w:val="0"/>
          <w:lang w:val="es-PE"/>
        </w:rPr>
        <w:t>Sra. SMITH</w:t>
      </w:r>
      <w:r w:rsidRPr="005F70B0">
        <w:rPr>
          <w:snapToGrid w:val="0"/>
          <w:lang w:val="es-PE"/>
        </w:rPr>
        <w:t xml:space="preserve"> (Relatora para el país) pregunta si la delegaci</w:t>
      </w:r>
      <w:r>
        <w:rPr>
          <w:snapToGrid w:val="0"/>
          <w:lang w:val="es-PE"/>
        </w:rPr>
        <w:t>ón puede confirmar que ya no existen centros penitenciarios para trabajos de largo plazo para los menores infractores</w:t>
      </w:r>
      <w:r w:rsidRPr="005F70B0">
        <w:rPr>
          <w:snapToGrid w:val="0"/>
          <w:lang w:val="es-PE"/>
        </w:rPr>
        <w:t xml:space="preserve">. </w:t>
      </w:r>
    </w:p>
    <w:p w:rsidR="00BB7672" w:rsidRPr="00793250" w:rsidRDefault="00BB7672">
      <w:pPr>
        <w:pStyle w:val="ParaNo"/>
        <w:tabs>
          <w:tab w:val="clear" w:pos="360"/>
        </w:tabs>
        <w:ind w:left="0" w:firstLine="0"/>
        <w:rPr>
          <w:lang w:val="es-PE"/>
        </w:rPr>
      </w:pPr>
      <w:r w:rsidRPr="00793250">
        <w:rPr>
          <w:lang w:val="es-PE"/>
        </w:rPr>
        <w:t>El</w:t>
      </w:r>
      <w:r w:rsidRPr="00991005">
        <w:rPr>
          <w:lang w:val="es-PE"/>
        </w:rPr>
        <w:t xml:space="preserve"> </w:t>
      </w:r>
      <w:r>
        <w:rPr>
          <w:b/>
          <w:lang w:val="es-PE"/>
        </w:rPr>
        <w:t>Sr. KANG Yun Sok</w:t>
      </w:r>
      <w:r w:rsidRPr="00793250">
        <w:rPr>
          <w:lang w:val="es-PE"/>
        </w:rPr>
        <w:t xml:space="preserve"> (República Popular Democrática de Corea) </w:t>
      </w:r>
      <w:r>
        <w:rPr>
          <w:lang w:val="es-PE"/>
        </w:rPr>
        <w:t xml:space="preserve">dice que puede asegurarle a la Sra. </w:t>
      </w:r>
      <w:r w:rsidRPr="00793250">
        <w:rPr>
          <w:lang w:val="es-PE"/>
        </w:rPr>
        <w:t xml:space="preserve">Smith </w:t>
      </w:r>
      <w:r>
        <w:rPr>
          <w:lang w:val="es-PE"/>
        </w:rPr>
        <w:t>que ya no existen reformatorios para menores infractores.</w:t>
      </w:r>
      <w:r w:rsidRPr="00793250">
        <w:rPr>
          <w:lang w:val="es-PE"/>
        </w:rPr>
        <w:t xml:space="preserve"> </w:t>
      </w:r>
    </w:p>
    <w:p w:rsidR="00BB7672" w:rsidRPr="0034367C" w:rsidRDefault="00BB7672">
      <w:pPr>
        <w:pStyle w:val="ParaNo"/>
        <w:tabs>
          <w:tab w:val="clear" w:pos="360"/>
        </w:tabs>
        <w:ind w:left="0" w:firstLine="0"/>
        <w:rPr>
          <w:lang w:val="es-PE"/>
        </w:rPr>
      </w:pPr>
      <w:r w:rsidRPr="00E47F4F">
        <w:rPr>
          <w:lang w:val="es-PE"/>
        </w:rPr>
        <w:t xml:space="preserve">En respuesta a una pregunta del Sr. Zermatten, </w:t>
      </w:r>
      <w:r>
        <w:rPr>
          <w:lang w:val="es-PE"/>
        </w:rPr>
        <w:t>e</w:t>
      </w:r>
      <w:r w:rsidRPr="00793250">
        <w:rPr>
          <w:lang w:val="es-PE"/>
        </w:rPr>
        <w:t>l</w:t>
      </w:r>
      <w:r w:rsidRPr="00991005">
        <w:rPr>
          <w:lang w:val="es-PE"/>
        </w:rPr>
        <w:t xml:space="preserve"> </w:t>
      </w:r>
      <w:r w:rsidRPr="00E46154">
        <w:rPr>
          <w:lang w:val="es-PE"/>
        </w:rPr>
        <w:t>Sr. KANG Yun Sok</w:t>
      </w:r>
      <w:r w:rsidRPr="00E47F4F">
        <w:rPr>
          <w:lang w:val="es-PE"/>
        </w:rPr>
        <w:t xml:space="preserve"> dice que se considera que </w:t>
      </w:r>
      <w:r>
        <w:rPr>
          <w:lang w:val="es-PE"/>
        </w:rPr>
        <w:t>una persona mayor</w:t>
      </w:r>
      <w:r w:rsidRPr="00E47F4F">
        <w:rPr>
          <w:lang w:val="es-PE"/>
        </w:rPr>
        <w:t xml:space="preserve"> de 17 años </w:t>
      </w:r>
      <w:r>
        <w:rPr>
          <w:lang w:val="es-PE"/>
        </w:rPr>
        <w:t>ya alcanzó</w:t>
      </w:r>
      <w:r w:rsidRPr="00E47F4F">
        <w:rPr>
          <w:lang w:val="es-PE"/>
        </w:rPr>
        <w:t xml:space="preserve"> la </w:t>
      </w:r>
      <w:r>
        <w:rPr>
          <w:lang w:val="es-PE"/>
        </w:rPr>
        <w:t xml:space="preserve">mayoría de </w:t>
      </w:r>
      <w:r w:rsidRPr="00E47F4F">
        <w:rPr>
          <w:lang w:val="es-PE"/>
        </w:rPr>
        <w:t>edad</w:t>
      </w:r>
      <w:r>
        <w:rPr>
          <w:lang w:val="es-PE"/>
        </w:rPr>
        <w:t xml:space="preserve"> </w:t>
      </w:r>
      <w:r w:rsidRPr="00E47F4F">
        <w:rPr>
          <w:lang w:val="es-PE"/>
        </w:rPr>
        <w:t xml:space="preserve">penal pero que </w:t>
      </w:r>
      <w:r>
        <w:rPr>
          <w:lang w:val="es-PE"/>
        </w:rPr>
        <w:t xml:space="preserve">como </w:t>
      </w:r>
      <w:r w:rsidRPr="00E47F4F">
        <w:rPr>
          <w:lang w:val="es-PE"/>
        </w:rPr>
        <w:t>la Convención fija la mayor</w:t>
      </w:r>
      <w:r>
        <w:rPr>
          <w:lang w:val="es-PE"/>
        </w:rPr>
        <w:t xml:space="preserve">ía de edad en </w:t>
      </w:r>
      <w:r w:rsidRPr="00E47F4F">
        <w:rPr>
          <w:lang w:val="es-PE"/>
        </w:rPr>
        <w:t>18</w:t>
      </w:r>
      <w:r>
        <w:rPr>
          <w:lang w:val="es-PE"/>
        </w:rPr>
        <w:t xml:space="preserve"> años, el hecho de </w:t>
      </w:r>
      <w:r w:rsidRPr="00E47F4F">
        <w:rPr>
          <w:lang w:val="es-PE"/>
        </w:rPr>
        <w:t xml:space="preserve">que una persona </w:t>
      </w:r>
      <w:r>
        <w:rPr>
          <w:lang w:val="es-PE"/>
        </w:rPr>
        <w:t xml:space="preserve">que </w:t>
      </w:r>
      <w:r w:rsidRPr="00E47F4F">
        <w:rPr>
          <w:lang w:val="es-PE"/>
        </w:rPr>
        <w:t xml:space="preserve">haya cometido un delito sea </w:t>
      </w:r>
      <w:r>
        <w:rPr>
          <w:lang w:val="es-PE"/>
        </w:rPr>
        <w:t>un menor</w:t>
      </w:r>
      <w:r w:rsidRPr="00E47F4F">
        <w:rPr>
          <w:lang w:val="es-PE"/>
        </w:rPr>
        <w:t xml:space="preserve"> con edades comprendidas entre los 17 </w:t>
      </w:r>
      <w:r>
        <w:rPr>
          <w:lang w:val="es-PE"/>
        </w:rPr>
        <w:t>y</w:t>
      </w:r>
      <w:r w:rsidRPr="00E47F4F">
        <w:rPr>
          <w:lang w:val="es-PE"/>
        </w:rPr>
        <w:t xml:space="preserve"> </w:t>
      </w:r>
      <w:r>
        <w:rPr>
          <w:lang w:val="es-PE"/>
        </w:rPr>
        <w:t xml:space="preserve">los </w:t>
      </w:r>
      <w:r w:rsidRPr="00E47F4F">
        <w:rPr>
          <w:lang w:val="es-PE"/>
        </w:rPr>
        <w:t xml:space="preserve">18 </w:t>
      </w:r>
      <w:r>
        <w:rPr>
          <w:lang w:val="es-PE"/>
        </w:rPr>
        <w:t>años es considerado una circunstanci</w:t>
      </w:r>
      <w:r w:rsidRPr="0034367C">
        <w:rPr>
          <w:lang w:val="es-PE"/>
        </w:rPr>
        <w:t>a atenuante.</w:t>
      </w:r>
    </w:p>
    <w:p w:rsidR="00BB7672" w:rsidRPr="00EA47C1" w:rsidRDefault="00BB7672">
      <w:pPr>
        <w:pStyle w:val="ParaNo"/>
        <w:tabs>
          <w:tab w:val="clear" w:pos="360"/>
        </w:tabs>
        <w:ind w:left="0" w:firstLine="0"/>
        <w:rPr>
          <w:lang w:val="es-PE"/>
        </w:rPr>
      </w:pPr>
      <w:r w:rsidRPr="00351245">
        <w:rPr>
          <w:lang w:val="es-PE"/>
        </w:rPr>
        <w:t xml:space="preserve">El </w:t>
      </w:r>
      <w:r>
        <w:rPr>
          <w:b/>
          <w:lang w:val="es-PE"/>
        </w:rPr>
        <w:t>Sr. FILALI</w:t>
      </w:r>
      <w:r w:rsidRPr="00566E11">
        <w:rPr>
          <w:lang w:val="es-PE"/>
        </w:rPr>
        <w:t xml:space="preserve"> pregunta qué asistencia s</w:t>
      </w:r>
      <w:r w:rsidRPr="00EA47C1">
        <w:rPr>
          <w:lang w:val="es-PE"/>
        </w:rPr>
        <w:t xml:space="preserve">e brinda a los </w:t>
      </w:r>
      <w:r>
        <w:rPr>
          <w:lang w:val="es-PE"/>
        </w:rPr>
        <w:t>menores</w:t>
      </w:r>
      <w:r w:rsidRPr="00EA47C1">
        <w:rPr>
          <w:lang w:val="es-PE"/>
        </w:rPr>
        <w:t xml:space="preserve"> </w:t>
      </w:r>
      <w:r>
        <w:rPr>
          <w:lang w:val="es-PE"/>
        </w:rPr>
        <w:t>o</w:t>
      </w:r>
      <w:r w:rsidRPr="00EA47C1">
        <w:rPr>
          <w:lang w:val="es-PE"/>
        </w:rPr>
        <w:t xml:space="preserve"> adultos que fueron víctimas de un delito cometido por un </w:t>
      </w:r>
      <w:r>
        <w:rPr>
          <w:lang w:val="es-PE"/>
        </w:rPr>
        <w:t>menor</w:t>
      </w:r>
      <w:r w:rsidRPr="00EA47C1">
        <w:rPr>
          <w:lang w:val="es-PE"/>
        </w:rPr>
        <w:t>. ¿Quién les paga la indemnización?</w:t>
      </w:r>
    </w:p>
    <w:p w:rsidR="00BB7672" w:rsidRPr="00EA47C1" w:rsidRDefault="00BB7672">
      <w:pPr>
        <w:pStyle w:val="ParaNo"/>
        <w:tabs>
          <w:tab w:val="clear" w:pos="360"/>
        </w:tabs>
        <w:ind w:left="0" w:firstLine="0"/>
        <w:rPr>
          <w:snapToGrid w:val="0"/>
          <w:lang w:val="es-PE"/>
        </w:rPr>
      </w:pPr>
      <w:r w:rsidRPr="00EA47C1">
        <w:rPr>
          <w:snapToGrid w:val="0"/>
          <w:lang w:val="es-PE"/>
        </w:rPr>
        <w:t xml:space="preserve">El </w:t>
      </w:r>
      <w:r>
        <w:rPr>
          <w:b/>
          <w:snapToGrid w:val="0"/>
          <w:lang w:val="es-PE"/>
        </w:rPr>
        <w:t>Sr. KANG Yun Sok</w:t>
      </w:r>
      <w:r w:rsidRPr="00EA47C1">
        <w:rPr>
          <w:snapToGrid w:val="0"/>
          <w:lang w:val="es-PE"/>
        </w:rPr>
        <w:t xml:space="preserve"> (República Popular Democrática de Corea) dice que cuando los </w:t>
      </w:r>
      <w:r>
        <w:rPr>
          <w:snapToGrid w:val="0"/>
          <w:lang w:val="es-PE"/>
        </w:rPr>
        <w:t>menores</w:t>
      </w:r>
      <w:r w:rsidRPr="00EA47C1">
        <w:rPr>
          <w:snapToGrid w:val="0"/>
          <w:lang w:val="es-PE"/>
        </w:rPr>
        <w:t xml:space="preserve"> cometen delitos, es responsabilidad de sus padres o tutores pagar la indemnización.</w:t>
      </w:r>
    </w:p>
    <w:p w:rsidR="00BB7672" w:rsidRPr="00EA47C1" w:rsidRDefault="00BB7672">
      <w:pPr>
        <w:pStyle w:val="ParaNo"/>
        <w:tabs>
          <w:tab w:val="clear" w:pos="360"/>
        </w:tabs>
        <w:ind w:left="0" w:firstLine="0"/>
        <w:rPr>
          <w:snapToGrid w:val="0"/>
          <w:lang w:val="es-PE"/>
        </w:rPr>
      </w:pPr>
      <w:r w:rsidRPr="00EA47C1">
        <w:rPr>
          <w:snapToGrid w:val="0"/>
          <w:lang w:val="es-PE"/>
        </w:rPr>
        <w:t xml:space="preserve">El </w:t>
      </w:r>
      <w:r>
        <w:rPr>
          <w:b/>
          <w:snapToGrid w:val="0"/>
          <w:lang w:val="es-PE"/>
        </w:rPr>
        <w:t>Sr. KIM Myong Chol</w:t>
      </w:r>
      <w:r w:rsidRPr="00EA47C1">
        <w:rPr>
          <w:snapToGrid w:val="0"/>
          <w:lang w:val="es-PE"/>
        </w:rPr>
        <w:t xml:space="preserve"> (República Popular Democrática de Corea) dice que los nacimientos se inscriben en las oficinas de seguridad pública en un plazo de 15 días y que se necesita estar inscrito para tener derecho a las prestaciones sociales. La tasa de cumplimiento de inscripción es muy elevada. La República Popular Democrática de Corea aplica tanto la</w:t>
      </w:r>
      <w:r w:rsidRPr="003D192D">
        <w:rPr>
          <w:i/>
          <w:snapToGrid w:val="0"/>
          <w:lang w:val="es-PE"/>
        </w:rPr>
        <w:t xml:space="preserve"> jus sanguinis</w:t>
      </w:r>
      <w:r w:rsidRPr="00EA47C1">
        <w:rPr>
          <w:snapToGrid w:val="0"/>
          <w:lang w:val="es-PE"/>
        </w:rPr>
        <w:t xml:space="preserve"> como la </w:t>
      </w:r>
      <w:r w:rsidRPr="003D192D">
        <w:rPr>
          <w:i/>
          <w:snapToGrid w:val="0"/>
          <w:lang w:val="es-PE"/>
        </w:rPr>
        <w:t>jus solis</w:t>
      </w:r>
      <w:r w:rsidRPr="00EA47C1">
        <w:rPr>
          <w:snapToGrid w:val="0"/>
          <w:lang w:val="es-PE"/>
        </w:rPr>
        <w:t>. El Gobierno recibe</w:t>
      </w:r>
      <w:r>
        <w:rPr>
          <w:snapToGrid w:val="0"/>
          <w:lang w:val="es-PE"/>
        </w:rPr>
        <w:t xml:space="preserve"> </w:t>
      </w:r>
      <w:r w:rsidRPr="00EA47C1">
        <w:rPr>
          <w:snapToGrid w:val="0"/>
          <w:lang w:val="es-PE"/>
        </w:rPr>
        <w:t>aproximadamente cinco solicitudes de inmigración por año</w:t>
      </w:r>
      <w:r>
        <w:rPr>
          <w:snapToGrid w:val="0"/>
          <w:lang w:val="es-PE"/>
        </w:rPr>
        <w:t>,</w:t>
      </w:r>
      <w:r w:rsidRPr="00EA47C1">
        <w:rPr>
          <w:snapToGrid w:val="0"/>
          <w:lang w:val="es-PE"/>
        </w:rPr>
        <w:t xml:space="preserve"> principalmente de chinos que viven en</w:t>
      </w:r>
      <w:r>
        <w:rPr>
          <w:snapToGrid w:val="0"/>
          <w:lang w:val="es-PE"/>
        </w:rPr>
        <w:t xml:space="preserve"> el país</w:t>
      </w:r>
      <w:r w:rsidRPr="001034CF">
        <w:rPr>
          <w:snapToGrid w:val="0"/>
          <w:lang w:val="es-PE"/>
        </w:rPr>
        <w:t xml:space="preserve">. </w:t>
      </w:r>
      <w:r w:rsidRPr="00F8454D">
        <w:rPr>
          <w:snapToGrid w:val="0"/>
          <w:lang w:val="es-PE"/>
        </w:rPr>
        <w:t xml:space="preserve">Se </w:t>
      </w:r>
      <w:r>
        <w:rPr>
          <w:snapToGrid w:val="0"/>
          <w:lang w:val="es-PE"/>
        </w:rPr>
        <w:t>puede</w:t>
      </w:r>
      <w:r w:rsidRPr="00F8454D">
        <w:rPr>
          <w:snapToGrid w:val="0"/>
          <w:lang w:val="es-PE"/>
        </w:rPr>
        <w:t xml:space="preserve"> cambiar el nombre de un niño pero no así </w:t>
      </w:r>
      <w:r>
        <w:rPr>
          <w:snapToGrid w:val="0"/>
          <w:lang w:val="es-PE"/>
        </w:rPr>
        <w:t>su</w:t>
      </w:r>
      <w:r w:rsidRPr="00F8454D">
        <w:rPr>
          <w:snapToGrid w:val="0"/>
          <w:lang w:val="es-PE"/>
        </w:rPr>
        <w:t xml:space="preserve"> fecha de nacimiento </w:t>
      </w:r>
      <w:r>
        <w:rPr>
          <w:snapToGrid w:val="0"/>
          <w:lang w:val="es-PE"/>
        </w:rPr>
        <w:t>ni los padres registrados oficial</w:t>
      </w:r>
      <w:r w:rsidRPr="00EA47C1">
        <w:rPr>
          <w:snapToGrid w:val="0"/>
          <w:lang w:val="es-PE"/>
        </w:rPr>
        <w:t>mente.</w:t>
      </w:r>
    </w:p>
    <w:p w:rsidR="00BB7672" w:rsidRPr="000C00E8" w:rsidRDefault="00BB7672">
      <w:pPr>
        <w:pStyle w:val="ParaNo"/>
        <w:tabs>
          <w:tab w:val="clear" w:pos="360"/>
        </w:tabs>
        <w:rPr>
          <w:snapToGrid w:val="0"/>
          <w:lang w:val="es-PE"/>
        </w:rPr>
      </w:pPr>
      <w:r w:rsidRPr="00445CCE">
        <w:rPr>
          <w:snapToGrid w:val="0"/>
          <w:lang w:val="es-PE"/>
        </w:rPr>
        <w:t>El</w:t>
      </w:r>
      <w:r w:rsidRPr="00106176">
        <w:rPr>
          <w:snapToGrid w:val="0"/>
          <w:lang w:val="es-PE"/>
        </w:rPr>
        <w:t xml:space="preserve"> </w:t>
      </w:r>
      <w:r>
        <w:rPr>
          <w:b/>
          <w:snapToGrid w:val="0"/>
          <w:lang w:val="es-PE"/>
        </w:rPr>
        <w:t xml:space="preserve">Sr. KOTRANE </w:t>
      </w:r>
      <w:r w:rsidRPr="00445CCE">
        <w:rPr>
          <w:snapToGrid w:val="0"/>
          <w:lang w:val="es-PE"/>
        </w:rPr>
        <w:t xml:space="preserve">pregunta si los </w:t>
      </w:r>
      <w:r>
        <w:rPr>
          <w:snapToGrid w:val="0"/>
          <w:lang w:val="es-PE"/>
        </w:rPr>
        <w:t>hijos</w:t>
      </w:r>
      <w:r w:rsidRPr="00445CCE">
        <w:rPr>
          <w:snapToGrid w:val="0"/>
          <w:lang w:val="es-PE"/>
        </w:rPr>
        <w:t xml:space="preserve"> de ciudadanos de la República Popular Democrática de Corea </w:t>
      </w:r>
      <w:r>
        <w:rPr>
          <w:snapToGrid w:val="0"/>
          <w:lang w:val="es-PE"/>
        </w:rPr>
        <w:t>nacidos en el exterior</w:t>
      </w:r>
      <w:r w:rsidRPr="00445CCE">
        <w:rPr>
          <w:snapToGrid w:val="0"/>
          <w:lang w:val="es-PE"/>
        </w:rPr>
        <w:t xml:space="preserve"> reciben un</w:t>
      </w:r>
      <w:r>
        <w:rPr>
          <w:snapToGrid w:val="0"/>
          <w:lang w:val="es-PE"/>
        </w:rPr>
        <w:t xml:space="preserve"> mismo</w:t>
      </w:r>
      <w:r w:rsidRPr="00445CCE">
        <w:rPr>
          <w:snapToGrid w:val="0"/>
          <w:lang w:val="es-PE"/>
        </w:rPr>
        <w:t xml:space="preserve"> trato en func</w:t>
      </w:r>
      <w:r>
        <w:rPr>
          <w:snapToGrid w:val="0"/>
          <w:lang w:val="es-PE"/>
        </w:rPr>
        <w:t>ió</w:t>
      </w:r>
      <w:r w:rsidRPr="00445CCE">
        <w:rPr>
          <w:snapToGrid w:val="0"/>
          <w:lang w:val="es-PE"/>
        </w:rPr>
        <w:t xml:space="preserve">n de si el padre, la madre o ambos </w:t>
      </w:r>
      <w:r>
        <w:rPr>
          <w:snapToGrid w:val="0"/>
          <w:lang w:val="es-PE"/>
        </w:rPr>
        <w:t xml:space="preserve">son ciudadanos, y si todos los niños que nacen en el país obtienen </w:t>
      </w:r>
      <w:r w:rsidRPr="000C00E8">
        <w:rPr>
          <w:snapToGrid w:val="0"/>
          <w:lang w:val="es-PE"/>
        </w:rPr>
        <w:t>automáticamente</w:t>
      </w:r>
      <w:r>
        <w:rPr>
          <w:snapToGrid w:val="0"/>
          <w:lang w:val="es-PE"/>
        </w:rPr>
        <w:t xml:space="preserve"> la nacionalidad del país</w:t>
      </w:r>
      <w:r w:rsidRPr="000C00E8">
        <w:rPr>
          <w:snapToGrid w:val="0"/>
          <w:lang w:val="es-PE"/>
        </w:rPr>
        <w:t>.</w:t>
      </w:r>
    </w:p>
    <w:p w:rsidR="00BB7672" w:rsidRPr="00351BFB" w:rsidRDefault="00BB7672">
      <w:pPr>
        <w:pStyle w:val="ParaNo"/>
        <w:tabs>
          <w:tab w:val="clear" w:pos="360"/>
        </w:tabs>
        <w:rPr>
          <w:snapToGrid w:val="0"/>
          <w:lang w:val="es-PE"/>
        </w:rPr>
      </w:pPr>
      <w:r w:rsidRPr="00C62032">
        <w:rPr>
          <w:snapToGrid w:val="0"/>
          <w:lang w:val="es-PE"/>
        </w:rPr>
        <w:t xml:space="preserve">La </w:t>
      </w:r>
      <w:r>
        <w:rPr>
          <w:b/>
          <w:snapToGrid w:val="0"/>
          <w:lang w:val="es-PE"/>
        </w:rPr>
        <w:t xml:space="preserve">PRESIDENTA </w:t>
      </w:r>
      <w:r w:rsidRPr="00351BFB">
        <w:rPr>
          <w:snapToGrid w:val="0"/>
          <w:lang w:val="es-PE"/>
        </w:rPr>
        <w:t>pregunta si los chinos que viven en el país tienen acceso a los servicios de educaci</w:t>
      </w:r>
      <w:r>
        <w:rPr>
          <w:snapToGrid w:val="0"/>
          <w:lang w:val="es-PE"/>
        </w:rPr>
        <w:t>ón y de salud, y si se les trata como una minoría étnica</w:t>
      </w:r>
      <w:r w:rsidRPr="00351BFB">
        <w:rPr>
          <w:snapToGrid w:val="0"/>
          <w:lang w:val="es-PE"/>
        </w:rPr>
        <w:t>.</w:t>
      </w:r>
    </w:p>
    <w:p w:rsidR="00BB7672" w:rsidRPr="00B33EF8" w:rsidRDefault="00BB7672">
      <w:pPr>
        <w:pStyle w:val="ParaNo"/>
        <w:tabs>
          <w:tab w:val="clear" w:pos="360"/>
        </w:tabs>
        <w:rPr>
          <w:snapToGrid w:val="0"/>
          <w:lang w:val="es-PE"/>
        </w:rPr>
      </w:pPr>
      <w:r w:rsidRPr="00B33EF8">
        <w:rPr>
          <w:snapToGrid w:val="0"/>
          <w:lang w:val="es-PE"/>
        </w:rPr>
        <w:t>El</w:t>
      </w:r>
      <w:r w:rsidRPr="00E31852">
        <w:rPr>
          <w:snapToGrid w:val="0"/>
          <w:lang w:val="es-PE"/>
        </w:rPr>
        <w:t xml:space="preserve"> </w:t>
      </w:r>
      <w:r>
        <w:rPr>
          <w:b/>
          <w:snapToGrid w:val="0"/>
          <w:lang w:val="es-PE"/>
        </w:rPr>
        <w:t>Sr. JANG Il Hung</w:t>
      </w:r>
      <w:r w:rsidRPr="00B33EF8">
        <w:rPr>
          <w:snapToGrid w:val="0"/>
          <w:lang w:val="es-PE"/>
        </w:rPr>
        <w:t xml:space="preserve"> dice que </w:t>
      </w:r>
      <w:r>
        <w:rPr>
          <w:snapToGrid w:val="0"/>
          <w:lang w:val="es-PE"/>
        </w:rPr>
        <w:t xml:space="preserve">a </w:t>
      </w:r>
      <w:r w:rsidRPr="00B33EF8">
        <w:rPr>
          <w:snapToGrid w:val="0"/>
          <w:lang w:val="es-PE"/>
        </w:rPr>
        <w:t xml:space="preserve">los </w:t>
      </w:r>
      <w:r>
        <w:rPr>
          <w:snapToGrid w:val="0"/>
          <w:lang w:val="es-PE"/>
        </w:rPr>
        <w:t>hijos</w:t>
      </w:r>
      <w:r w:rsidRPr="00B33EF8">
        <w:rPr>
          <w:snapToGrid w:val="0"/>
          <w:lang w:val="es-PE"/>
        </w:rPr>
        <w:t xml:space="preserve"> de ciudadanos de la Rep</w:t>
      </w:r>
      <w:r>
        <w:rPr>
          <w:snapToGrid w:val="0"/>
          <w:lang w:val="es-PE"/>
        </w:rPr>
        <w:t>ública Popular Democrática de Corea</w:t>
      </w:r>
      <w:r w:rsidRPr="00B33EF8">
        <w:rPr>
          <w:snapToGrid w:val="0"/>
          <w:lang w:val="es-PE"/>
        </w:rPr>
        <w:t xml:space="preserve"> </w:t>
      </w:r>
      <w:r>
        <w:rPr>
          <w:snapToGrid w:val="0"/>
          <w:lang w:val="es-PE"/>
        </w:rPr>
        <w:t xml:space="preserve">nacidos en el exterior se les inscribe como ciudadanos en los consulados en el extranjero.     </w:t>
      </w:r>
    </w:p>
    <w:p w:rsidR="00BB7672" w:rsidRPr="001C3B05" w:rsidRDefault="00BB7672">
      <w:pPr>
        <w:pStyle w:val="ParaNo"/>
        <w:tabs>
          <w:tab w:val="clear" w:pos="360"/>
        </w:tabs>
        <w:rPr>
          <w:snapToGrid w:val="0"/>
          <w:lang w:val="es-PE"/>
        </w:rPr>
      </w:pPr>
      <w:r w:rsidRPr="001C3B05">
        <w:rPr>
          <w:snapToGrid w:val="0"/>
          <w:lang w:val="es-PE"/>
        </w:rPr>
        <w:t>La</w:t>
      </w:r>
      <w:r w:rsidRPr="008B6F4B">
        <w:rPr>
          <w:snapToGrid w:val="0"/>
          <w:lang w:val="es-PE"/>
        </w:rPr>
        <w:t xml:space="preserve"> </w:t>
      </w:r>
      <w:r>
        <w:rPr>
          <w:b/>
          <w:snapToGrid w:val="0"/>
          <w:lang w:val="es-PE"/>
        </w:rPr>
        <w:t>Sra. ORTIZ</w:t>
      </w:r>
      <w:r w:rsidRPr="001C3B05">
        <w:rPr>
          <w:snapToGrid w:val="0"/>
          <w:lang w:val="es-PE"/>
        </w:rPr>
        <w:t xml:space="preserve"> desea saber qué sucede </w:t>
      </w:r>
      <w:r>
        <w:rPr>
          <w:snapToGrid w:val="0"/>
          <w:lang w:val="es-PE"/>
        </w:rPr>
        <w:t>con</w:t>
      </w:r>
      <w:r w:rsidRPr="001C3B05">
        <w:rPr>
          <w:snapToGrid w:val="0"/>
          <w:lang w:val="es-PE"/>
        </w:rPr>
        <w:t xml:space="preserve"> un niño nacido</w:t>
      </w:r>
      <w:r>
        <w:rPr>
          <w:snapToGrid w:val="0"/>
          <w:lang w:val="es-PE"/>
        </w:rPr>
        <w:t xml:space="preserve"> en el extranjero</w:t>
      </w:r>
      <w:r w:rsidRPr="001C3B05">
        <w:rPr>
          <w:snapToGrid w:val="0"/>
          <w:lang w:val="es-PE"/>
        </w:rPr>
        <w:t xml:space="preserve"> de una familia </w:t>
      </w:r>
      <w:r w:rsidRPr="00D146C5">
        <w:rPr>
          <w:snapToGrid w:val="0"/>
          <w:lang w:val="es-PE"/>
        </w:rPr>
        <w:t>mixta</w:t>
      </w:r>
      <w:r w:rsidRPr="001C3B05">
        <w:rPr>
          <w:snapToGrid w:val="0"/>
          <w:lang w:val="es-PE"/>
        </w:rPr>
        <w:t xml:space="preserve"> </w:t>
      </w:r>
      <w:r>
        <w:rPr>
          <w:snapToGrid w:val="0"/>
          <w:lang w:val="es-PE"/>
        </w:rPr>
        <w:t>en la que sólo uno de los padres tiene la nacionalidad del país</w:t>
      </w:r>
      <w:r w:rsidRPr="001C3B05">
        <w:rPr>
          <w:snapToGrid w:val="0"/>
          <w:lang w:val="es-PE"/>
        </w:rPr>
        <w:t>.</w:t>
      </w:r>
      <w:r>
        <w:rPr>
          <w:snapToGrid w:val="0"/>
          <w:lang w:val="es-PE"/>
        </w:rPr>
        <w:t xml:space="preserve"> </w:t>
      </w:r>
    </w:p>
    <w:p w:rsidR="00BB7672" w:rsidRPr="00561784" w:rsidRDefault="00BB7672">
      <w:pPr>
        <w:pStyle w:val="ParaNo"/>
        <w:tabs>
          <w:tab w:val="clear" w:pos="360"/>
        </w:tabs>
        <w:rPr>
          <w:snapToGrid w:val="0"/>
          <w:lang w:val="es-PE"/>
        </w:rPr>
      </w:pPr>
      <w:r w:rsidRPr="008B6F4B">
        <w:rPr>
          <w:snapToGrid w:val="0"/>
          <w:lang w:val="es-PE"/>
        </w:rPr>
        <w:t xml:space="preserve">El </w:t>
      </w:r>
      <w:r>
        <w:rPr>
          <w:b/>
          <w:snapToGrid w:val="0"/>
          <w:lang w:val="es-PE"/>
        </w:rPr>
        <w:t>Sr. KIM Myong Chol</w:t>
      </w:r>
      <w:r w:rsidRPr="003C6F36">
        <w:rPr>
          <w:snapToGrid w:val="0"/>
          <w:lang w:val="es-PE"/>
        </w:rPr>
        <w:t xml:space="preserve"> (República Popular Democrática de Corea) dice que se otorga la ciudadanía a los niños nacidos de familias </w:t>
      </w:r>
      <w:r>
        <w:rPr>
          <w:snapToGrid w:val="0"/>
          <w:lang w:val="es-PE"/>
        </w:rPr>
        <w:t>en las que</w:t>
      </w:r>
      <w:r w:rsidRPr="003C6F36">
        <w:rPr>
          <w:snapToGrid w:val="0"/>
          <w:lang w:val="es-PE"/>
        </w:rPr>
        <w:t xml:space="preserve"> </w:t>
      </w:r>
      <w:r>
        <w:rPr>
          <w:snapToGrid w:val="0"/>
          <w:lang w:val="es-PE"/>
        </w:rPr>
        <w:t>uno de los padres tiene la ciudadanía</w:t>
      </w:r>
      <w:r w:rsidRPr="003C6F36">
        <w:rPr>
          <w:snapToGrid w:val="0"/>
          <w:lang w:val="es-PE"/>
        </w:rPr>
        <w:t>,</w:t>
      </w:r>
      <w:r>
        <w:rPr>
          <w:snapToGrid w:val="0"/>
          <w:lang w:val="es-PE"/>
        </w:rPr>
        <w:t xml:space="preserve"> independientemente de si viven o no en el país</w:t>
      </w:r>
      <w:r w:rsidRPr="003C6F36">
        <w:rPr>
          <w:snapToGrid w:val="0"/>
          <w:lang w:val="es-PE"/>
        </w:rPr>
        <w:t xml:space="preserve">. </w:t>
      </w:r>
      <w:r>
        <w:rPr>
          <w:snapToGrid w:val="0"/>
          <w:lang w:val="es-PE"/>
        </w:rPr>
        <w:t>Basta que</w:t>
      </w:r>
      <w:r w:rsidRPr="00BB31C2">
        <w:rPr>
          <w:snapToGrid w:val="0"/>
          <w:lang w:val="es-PE"/>
        </w:rPr>
        <w:t xml:space="preserve"> por lo menos uno de los padres</w:t>
      </w:r>
      <w:r>
        <w:rPr>
          <w:snapToGrid w:val="0"/>
          <w:lang w:val="es-PE"/>
        </w:rPr>
        <w:t xml:space="preserve"> que reside en </w:t>
      </w:r>
      <w:r w:rsidRPr="00BB31C2">
        <w:rPr>
          <w:snapToGrid w:val="0"/>
          <w:lang w:val="es-PE"/>
        </w:rPr>
        <w:t>la República Popular Democrática de Corea</w:t>
      </w:r>
      <w:r>
        <w:rPr>
          <w:snapToGrid w:val="0"/>
          <w:lang w:val="es-PE"/>
        </w:rPr>
        <w:t xml:space="preserve"> sea ciudadano para que</w:t>
      </w:r>
      <w:r w:rsidRPr="00BB31C2">
        <w:rPr>
          <w:snapToGrid w:val="0"/>
          <w:lang w:val="es-PE"/>
        </w:rPr>
        <w:t xml:space="preserve"> </w:t>
      </w:r>
      <w:r>
        <w:rPr>
          <w:snapToGrid w:val="0"/>
          <w:lang w:val="es-PE"/>
        </w:rPr>
        <w:t>el niño obtenga la nacionalidad automáticamente</w:t>
      </w:r>
      <w:r w:rsidRPr="00BB31C2">
        <w:rPr>
          <w:snapToGrid w:val="0"/>
          <w:lang w:val="es-PE"/>
        </w:rPr>
        <w:t xml:space="preserve">. </w:t>
      </w:r>
      <w:r w:rsidRPr="00561784">
        <w:rPr>
          <w:snapToGrid w:val="0"/>
          <w:lang w:val="es-PE"/>
        </w:rPr>
        <w:t xml:space="preserve">También se concede la ciudadanía a los hijos de personas </w:t>
      </w:r>
      <w:r>
        <w:rPr>
          <w:snapToGrid w:val="0"/>
          <w:lang w:val="es-PE"/>
        </w:rPr>
        <w:t>apátridas residentes y a los hijos de padres cuya identidad no se puede determinar</w:t>
      </w:r>
      <w:r w:rsidRPr="00561784">
        <w:rPr>
          <w:snapToGrid w:val="0"/>
          <w:lang w:val="es-PE"/>
        </w:rPr>
        <w:t>.</w:t>
      </w:r>
    </w:p>
    <w:p w:rsidR="00BB7672" w:rsidRPr="008439E6" w:rsidRDefault="00BB7672">
      <w:pPr>
        <w:pStyle w:val="ParaNo"/>
        <w:tabs>
          <w:tab w:val="clear" w:pos="360"/>
        </w:tabs>
        <w:rPr>
          <w:snapToGrid w:val="0"/>
          <w:lang w:val="es-PE"/>
        </w:rPr>
      </w:pPr>
      <w:r w:rsidRPr="0043768A">
        <w:rPr>
          <w:snapToGrid w:val="0"/>
          <w:lang w:val="es-PE"/>
        </w:rPr>
        <w:t>El</w:t>
      </w:r>
      <w:r w:rsidRPr="00BC6228">
        <w:rPr>
          <w:snapToGrid w:val="0"/>
          <w:lang w:val="es-PE"/>
        </w:rPr>
        <w:t xml:space="preserve"> </w:t>
      </w:r>
      <w:r>
        <w:rPr>
          <w:b/>
          <w:snapToGrid w:val="0"/>
          <w:lang w:val="es-PE"/>
        </w:rPr>
        <w:t>Sr. KANG Yun Sok</w:t>
      </w:r>
      <w:r w:rsidRPr="0043768A">
        <w:rPr>
          <w:snapToGrid w:val="0"/>
          <w:lang w:val="es-PE"/>
        </w:rPr>
        <w:t xml:space="preserve"> (República Popular Democrática de Corea) dice que la ayuda internacional llega a los beneficiarios previstos y que el Fondo de las Naciones Unidas para la Infancia (UNICEF), </w:t>
      </w:r>
      <w:r>
        <w:rPr>
          <w:snapToGrid w:val="0"/>
          <w:lang w:val="es-PE"/>
        </w:rPr>
        <w:t>la Organización Mundial de la Salud</w:t>
      </w:r>
      <w:r w:rsidRPr="0043768A">
        <w:rPr>
          <w:snapToGrid w:val="0"/>
          <w:lang w:val="es-PE"/>
        </w:rPr>
        <w:t xml:space="preserve"> (</w:t>
      </w:r>
      <w:r>
        <w:rPr>
          <w:snapToGrid w:val="0"/>
          <w:lang w:val="es-PE"/>
        </w:rPr>
        <w:t>OMS</w:t>
      </w:r>
      <w:r w:rsidRPr="0043768A">
        <w:rPr>
          <w:snapToGrid w:val="0"/>
          <w:lang w:val="es-PE"/>
        </w:rPr>
        <w:t xml:space="preserve">), </w:t>
      </w:r>
      <w:r>
        <w:rPr>
          <w:snapToGrid w:val="0"/>
          <w:lang w:val="es-PE"/>
        </w:rPr>
        <w:t xml:space="preserve">el </w:t>
      </w:r>
      <w:r w:rsidRPr="0043768A">
        <w:rPr>
          <w:snapToGrid w:val="0"/>
          <w:lang w:val="es-PE"/>
        </w:rPr>
        <w:t xml:space="preserve">Fondo de Población de las Naciones Unidas (UNFPA) </w:t>
      </w:r>
      <w:r>
        <w:rPr>
          <w:snapToGrid w:val="0"/>
          <w:lang w:val="es-PE"/>
        </w:rPr>
        <w:t>y el Programa Mundial de Alimentos brindan ayuda y supervisan la asistencia a los niños</w:t>
      </w:r>
      <w:r w:rsidRPr="0043768A">
        <w:rPr>
          <w:snapToGrid w:val="0"/>
          <w:lang w:val="es-PE"/>
        </w:rPr>
        <w:t xml:space="preserve">. </w:t>
      </w:r>
      <w:r w:rsidRPr="008439E6">
        <w:rPr>
          <w:snapToGrid w:val="0"/>
          <w:lang w:val="es-PE"/>
        </w:rPr>
        <w:t>Toda esta ayuda se ofrece</w:t>
      </w:r>
      <w:r>
        <w:rPr>
          <w:snapToGrid w:val="0"/>
          <w:lang w:val="es-PE"/>
        </w:rPr>
        <w:t>,</w:t>
      </w:r>
      <w:r w:rsidRPr="008439E6">
        <w:rPr>
          <w:snapToGrid w:val="0"/>
          <w:lang w:val="es-PE"/>
        </w:rPr>
        <w:t xml:space="preserve"> en primer lugar</w:t>
      </w:r>
      <w:r>
        <w:rPr>
          <w:snapToGrid w:val="0"/>
          <w:lang w:val="es-PE"/>
        </w:rPr>
        <w:t>,</w:t>
      </w:r>
      <w:r w:rsidRPr="008439E6">
        <w:rPr>
          <w:snapToGrid w:val="0"/>
          <w:lang w:val="es-PE"/>
        </w:rPr>
        <w:t xml:space="preserve"> a los grupos en situación de riesgo tales como las mujeres, los niños y los ancianos.</w:t>
      </w:r>
    </w:p>
    <w:p w:rsidR="00BB7672" w:rsidRPr="00552E4B" w:rsidRDefault="00BB7672">
      <w:pPr>
        <w:pStyle w:val="ParaNo"/>
        <w:tabs>
          <w:tab w:val="clear" w:pos="360"/>
        </w:tabs>
        <w:rPr>
          <w:snapToGrid w:val="0"/>
          <w:lang w:val="es-PE"/>
        </w:rPr>
      </w:pPr>
      <w:r w:rsidRPr="006932F3">
        <w:rPr>
          <w:snapToGrid w:val="0"/>
          <w:lang w:val="es-PE"/>
        </w:rPr>
        <w:t>La adhesión a los Protocolos Facultativos de la Convención sobre los Derechos del Niño s</w:t>
      </w:r>
      <w:r>
        <w:rPr>
          <w:snapToGrid w:val="0"/>
          <w:lang w:val="es-PE"/>
        </w:rPr>
        <w:t>uscitó serios debates internos</w:t>
      </w:r>
      <w:r w:rsidRPr="006932F3">
        <w:rPr>
          <w:snapToGrid w:val="0"/>
          <w:lang w:val="es-PE"/>
        </w:rPr>
        <w:t xml:space="preserve">. </w:t>
      </w:r>
      <w:r w:rsidRPr="00552E4B">
        <w:rPr>
          <w:snapToGrid w:val="0"/>
          <w:lang w:val="es-PE"/>
        </w:rPr>
        <w:t xml:space="preserve">Para algunos, es deseable adherirse puesto que </w:t>
      </w:r>
      <w:r>
        <w:rPr>
          <w:snapToGrid w:val="0"/>
          <w:lang w:val="es-PE"/>
        </w:rPr>
        <w:t>resultará</w:t>
      </w:r>
      <w:r w:rsidRPr="00552E4B">
        <w:rPr>
          <w:snapToGrid w:val="0"/>
          <w:lang w:val="es-PE"/>
        </w:rPr>
        <w:t xml:space="preserve"> </w:t>
      </w:r>
      <w:r>
        <w:rPr>
          <w:snapToGrid w:val="0"/>
          <w:lang w:val="es-PE"/>
        </w:rPr>
        <w:t>muy</w:t>
      </w:r>
      <w:r w:rsidRPr="00552E4B">
        <w:rPr>
          <w:snapToGrid w:val="0"/>
          <w:lang w:val="es-PE"/>
        </w:rPr>
        <w:t xml:space="preserve"> fácil para el país cumplir con los </w:t>
      </w:r>
      <w:r>
        <w:rPr>
          <w:snapToGrid w:val="0"/>
          <w:lang w:val="es-PE"/>
        </w:rPr>
        <w:t>requisito</w:t>
      </w:r>
      <w:r w:rsidRPr="00552E4B">
        <w:rPr>
          <w:snapToGrid w:val="0"/>
          <w:lang w:val="es-PE"/>
        </w:rPr>
        <w:t>s</w:t>
      </w:r>
      <w:r>
        <w:rPr>
          <w:snapToGrid w:val="0"/>
          <w:lang w:val="es-PE"/>
        </w:rPr>
        <w:t xml:space="preserve"> contemplados en dichos instrumentos</w:t>
      </w:r>
      <w:r w:rsidRPr="00552E4B">
        <w:rPr>
          <w:snapToGrid w:val="0"/>
          <w:lang w:val="es-PE"/>
        </w:rPr>
        <w:t>. Sin embargo, par</w:t>
      </w:r>
      <w:r>
        <w:rPr>
          <w:snapToGrid w:val="0"/>
          <w:lang w:val="es-PE"/>
        </w:rPr>
        <w:t>a otros la adhesión confrontará</w:t>
      </w:r>
      <w:r w:rsidRPr="00552E4B">
        <w:rPr>
          <w:snapToGrid w:val="0"/>
          <w:lang w:val="es-PE"/>
        </w:rPr>
        <w:t xml:space="preserve"> a los niños del pa</w:t>
      </w:r>
      <w:r>
        <w:rPr>
          <w:snapToGrid w:val="0"/>
          <w:lang w:val="es-PE"/>
        </w:rPr>
        <w:t>ís a situaciones que no son consideradas problemas en el país</w:t>
      </w:r>
      <w:r w:rsidRPr="00552E4B">
        <w:rPr>
          <w:snapToGrid w:val="0"/>
          <w:lang w:val="es-PE"/>
        </w:rPr>
        <w:t xml:space="preserve">. </w:t>
      </w:r>
      <w:r>
        <w:rPr>
          <w:snapToGrid w:val="0"/>
          <w:lang w:val="es-PE"/>
        </w:rPr>
        <w:t>Los niños de l</w:t>
      </w:r>
      <w:r w:rsidRPr="00552E4B">
        <w:rPr>
          <w:snapToGrid w:val="0"/>
          <w:lang w:val="es-PE"/>
        </w:rPr>
        <w:t xml:space="preserve">a República Popular Democrática de Corea no </w:t>
      </w:r>
      <w:r>
        <w:rPr>
          <w:snapToGrid w:val="0"/>
          <w:lang w:val="es-PE"/>
        </w:rPr>
        <w:t>participan</w:t>
      </w:r>
      <w:r w:rsidRPr="00552E4B">
        <w:rPr>
          <w:snapToGrid w:val="0"/>
          <w:lang w:val="es-PE"/>
        </w:rPr>
        <w:t xml:space="preserve"> en </w:t>
      </w:r>
      <w:r>
        <w:rPr>
          <w:snapToGrid w:val="0"/>
          <w:lang w:val="es-PE"/>
        </w:rPr>
        <w:t xml:space="preserve">los </w:t>
      </w:r>
      <w:r w:rsidRPr="00552E4B">
        <w:rPr>
          <w:snapToGrid w:val="0"/>
          <w:lang w:val="es-PE"/>
        </w:rPr>
        <w:t xml:space="preserve">conflictos armados </w:t>
      </w:r>
      <w:r>
        <w:rPr>
          <w:snapToGrid w:val="0"/>
          <w:lang w:val="es-PE"/>
        </w:rPr>
        <w:t>y la legislación prohíbe la pornografía y la prostitución</w:t>
      </w:r>
      <w:r w:rsidRPr="00552E4B">
        <w:rPr>
          <w:snapToGrid w:val="0"/>
          <w:lang w:val="es-PE"/>
        </w:rPr>
        <w:t>. Además, en un contexto internacional de derechos humanos en que el Gobierno</w:t>
      </w:r>
      <w:r>
        <w:rPr>
          <w:snapToGrid w:val="0"/>
          <w:lang w:val="es-PE"/>
        </w:rPr>
        <w:t xml:space="preserve"> fue blanco</w:t>
      </w:r>
      <w:r w:rsidRPr="00552E4B">
        <w:rPr>
          <w:snapToGrid w:val="0"/>
          <w:lang w:val="es-PE"/>
        </w:rPr>
        <w:t xml:space="preserve"> de muchas críticas injustas por parte de las potencias occidentales, </w:t>
      </w:r>
      <w:r>
        <w:rPr>
          <w:snapToGrid w:val="0"/>
          <w:lang w:val="es-PE"/>
        </w:rPr>
        <w:t>resulta difícil para muchos percatarse de las ventajas de la adhesión, que se consideraría simplemente como ceder a la presión de Occidente</w:t>
      </w:r>
      <w:r w:rsidRPr="00552E4B">
        <w:rPr>
          <w:snapToGrid w:val="0"/>
          <w:lang w:val="es-PE"/>
        </w:rPr>
        <w:t>.</w:t>
      </w:r>
    </w:p>
    <w:p w:rsidR="00BB7672" w:rsidRPr="00E103C4" w:rsidRDefault="00BB7672">
      <w:pPr>
        <w:pStyle w:val="ParaNo"/>
        <w:tabs>
          <w:tab w:val="clear" w:pos="360"/>
        </w:tabs>
        <w:rPr>
          <w:snapToGrid w:val="0"/>
          <w:lang w:val="es-PE"/>
        </w:rPr>
      </w:pPr>
      <w:r w:rsidRPr="00E60F67">
        <w:rPr>
          <w:snapToGrid w:val="0"/>
          <w:lang w:val="es-PE"/>
        </w:rPr>
        <w:t xml:space="preserve">Las personas que abandonan el país para trabajar en los países vecinos no son refugiados </w:t>
      </w:r>
      <w:r>
        <w:rPr>
          <w:snapToGrid w:val="0"/>
          <w:lang w:val="es-PE"/>
        </w:rPr>
        <w:t>desde ningún punto de vista:</w:t>
      </w:r>
      <w:r w:rsidRPr="00E60F67">
        <w:rPr>
          <w:snapToGrid w:val="0"/>
          <w:lang w:val="es-PE"/>
        </w:rPr>
        <w:t xml:space="preserve"> </w:t>
      </w:r>
      <w:r>
        <w:rPr>
          <w:snapToGrid w:val="0"/>
          <w:lang w:val="es-PE"/>
        </w:rPr>
        <w:t>son migrantes por motivos económicos</w:t>
      </w:r>
      <w:r w:rsidRPr="00E60F67">
        <w:rPr>
          <w:snapToGrid w:val="0"/>
          <w:lang w:val="es-PE"/>
        </w:rPr>
        <w:t xml:space="preserve">. </w:t>
      </w:r>
      <w:r>
        <w:rPr>
          <w:snapToGrid w:val="0"/>
          <w:lang w:val="es-PE"/>
        </w:rPr>
        <w:t>A partir de</w:t>
      </w:r>
      <w:r w:rsidRPr="003A1C31">
        <w:rPr>
          <w:snapToGrid w:val="0"/>
          <w:lang w:val="es-PE"/>
        </w:rPr>
        <w:t xml:space="preserve"> </w:t>
      </w:r>
      <w:r>
        <w:rPr>
          <w:snapToGrid w:val="0"/>
          <w:lang w:val="es-PE"/>
        </w:rPr>
        <w:t xml:space="preserve">las catástrofes naturales de </w:t>
      </w:r>
      <w:r w:rsidRPr="003A1C31">
        <w:rPr>
          <w:snapToGrid w:val="0"/>
          <w:lang w:val="es-PE"/>
        </w:rPr>
        <w:t xml:space="preserve">mediados de la década de los noventa hubo un flujo creciente de </w:t>
      </w:r>
      <w:r>
        <w:rPr>
          <w:snapToGrid w:val="0"/>
          <w:lang w:val="es-PE"/>
        </w:rPr>
        <w:t xml:space="preserve">migrantes. </w:t>
      </w:r>
      <w:r w:rsidRPr="0043768A">
        <w:rPr>
          <w:snapToGrid w:val="0"/>
          <w:lang w:val="es-PE"/>
        </w:rPr>
        <w:t>El</w:t>
      </w:r>
      <w:r w:rsidRPr="006063A7">
        <w:rPr>
          <w:snapToGrid w:val="0"/>
          <w:lang w:val="es-PE"/>
        </w:rPr>
        <w:t xml:space="preserve"> </w:t>
      </w:r>
      <w:r w:rsidRPr="00D07E5C">
        <w:rPr>
          <w:snapToGrid w:val="0"/>
          <w:lang w:val="es-PE"/>
        </w:rPr>
        <w:t>Sr.</w:t>
      </w:r>
      <w:r>
        <w:rPr>
          <w:snapToGrid w:val="0"/>
          <w:lang w:val="es-PE"/>
        </w:rPr>
        <w:t> </w:t>
      </w:r>
      <w:r w:rsidRPr="00D07E5C">
        <w:rPr>
          <w:snapToGrid w:val="0"/>
          <w:lang w:val="es-PE"/>
        </w:rPr>
        <w:t>Kang Yun Sok</w:t>
      </w:r>
      <w:r w:rsidRPr="00062448">
        <w:rPr>
          <w:snapToGrid w:val="0"/>
          <w:lang w:val="es-PE"/>
        </w:rPr>
        <w:t xml:space="preserve"> </w:t>
      </w:r>
      <w:r>
        <w:rPr>
          <w:snapToGrid w:val="0"/>
          <w:lang w:val="es-PE"/>
        </w:rPr>
        <w:t>s</w:t>
      </w:r>
      <w:r w:rsidRPr="00062448">
        <w:rPr>
          <w:snapToGrid w:val="0"/>
          <w:lang w:val="es-PE"/>
        </w:rPr>
        <w:t xml:space="preserve">eñala además que algunas organizaciones intentan </w:t>
      </w:r>
      <w:r>
        <w:rPr>
          <w:snapToGrid w:val="0"/>
          <w:lang w:val="es-PE"/>
        </w:rPr>
        <w:t>convencer a lo</w:t>
      </w:r>
      <w:r w:rsidRPr="00062448">
        <w:rPr>
          <w:snapToGrid w:val="0"/>
          <w:lang w:val="es-PE"/>
        </w:rPr>
        <w:t xml:space="preserve">s ciudadanos </w:t>
      </w:r>
      <w:r>
        <w:rPr>
          <w:snapToGrid w:val="0"/>
          <w:lang w:val="es-PE"/>
        </w:rPr>
        <w:t>a abandonar el país a fin de utilizarlos en campañas propagandísticas</w:t>
      </w:r>
      <w:r w:rsidRPr="00062448">
        <w:rPr>
          <w:snapToGrid w:val="0"/>
          <w:lang w:val="es-PE"/>
        </w:rPr>
        <w:t xml:space="preserve">. </w:t>
      </w:r>
      <w:r>
        <w:rPr>
          <w:snapToGrid w:val="0"/>
          <w:lang w:val="es-PE"/>
        </w:rPr>
        <w:t xml:space="preserve">Incluso, a los repatriados, se trate de </w:t>
      </w:r>
      <w:r w:rsidRPr="00AC1C2D">
        <w:rPr>
          <w:snapToGrid w:val="0"/>
          <w:lang w:val="es-PE"/>
        </w:rPr>
        <w:t xml:space="preserve">niños o adultos, no se </w:t>
      </w:r>
      <w:r>
        <w:rPr>
          <w:snapToGrid w:val="0"/>
          <w:lang w:val="es-PE"/>
        </w:rPr>
        <w:t>les trata como delincuentes sino que simplemente se les restituye a sus familias</w:t>
      </w:r>
      <w:r w:rsidRPr="00AC1C2D">
        <w:rPr>
          <w:snapToGrid w:val="0"/>
          <w:lang w:val="es-PE"/>
        </w:rPr>
        <w:t xml:space="preserve">. </w:t>
      </w:r>
      <w:r w:rsidRPr="00E103C4">
        <w:rPr>
          <w:snapToGrid w:val="0"/>
          <w:lang w:val="es-PE"/>
        </w:rPr>
        <w:t xml:space="preserve">Por otro lado, </w:t>
      </w:r>
      <w:r>
        <w:rPr>
          <w:snapToGrid w:val="0"/>
          <w:lang w:val="es-PE"/>
        </w:rPr>
        <w:t xml:space="preserve">sí se inicia un proceso penal a </w:t>
      </w:r>
      <w:r w:rsidRPr="00E103C4">
        <w:rPr>
          <w:snapToGrid w:val="0"/>
          <w:lang w:val="es-PE"/>
        </w:rPr>
        <w:t xml:space="preserve">las personas </w:t>
      </w:r>
      <w:r>
        <w:rPr>
          <w:snapToGrid w:val="0"/>
          <w:lang w:val="es-PE"/>
        </w:rPr>
        <w:t>que participan en</w:t>
      </w:r>
      <w:r w:rsidRPr="00E103C4">
        <w:rPr>
          <w:snapToGrid w:val="0"/>
          <w:lang w:val="es-PE"/>
        </w:rPr>
        <w:t xml:space="preserve"> la trata.</w:t>
      </w:r>
    </w:p>
    <w:p w:rsidR="00BB7672" w:rsidRPr="0057570A" w:rsidRDefault="00BB7672">
      <w:pPr>
        <w:pStyle w:val="ParaNo"/>
        <w:tabs>
          <w:tab w:val="clear" w:pos="360"/>
        </w:tabs>
        <w:rPr>
          <w:snapToGrid w:val="0"/>
          <w:lang w:val="es-PE"/>
        </w:rPr>
      </w:pPr>
      <w:r w:rsidRPr="0057570A">
        <w:rPr>
          <w:snapToGrid w:val="0"/>
          <w:lang w:val="es-PE"/>
        </w:rPr>
        <w:t>El</w:t>
      </w:r>
      <w:r w:rsidRPr="00A14E82">
        <w:rPr>
          <w:snapToGrid w:val="0"/>
          <w:lang w:val="es-PE"/>
        </w:rPr>
        <w:t xml:space="preserve"> </w:t>
      </w:r>
      <w:r>
        <w:rPr>
          <w:b/>
          <w:snapToGrid w:val="0"/>
          <w:lang w:val="es-PE"/>
        </w:rPr>
        <w:t>Sr. POLLAR,</w:t>
      </w:r>
      <w:r w:rsidRPr="0057570A">
        <w:rPr>
          <w:snapToGrid w:val="0"/>
          <w:lang w:val="es-PE"/>
        </w:rPr>
        <w:t xml:space="preserve"> si bien acoge con satisfacción que el país </w:t>
      </w:r>
      <w:r>
        <w:rPr>
          <w:snapToGrid w:val="0"/>
          <w:lang w:val="es-PE"/>
        </w:rPr>
        <w:t>haya aceptado</w:t>
      </w:r>
      <w:r w:rsidRPr="0057570A">
        <w:rPr>
          <w:snapToGrid w:val="0"/>
          <w:lang w:val="es-PE"/>
        </w:rPr>
        <w:t xml:space="preserve"> la ayuda internacional del Comité Internacional de la Cruz Roja (CICR), la Uni</w:t>
      </w:r>
      <w:r>
        <w:rPr>
          <w:snapToGrid w:val="0"/>
          <w:lang w:val="es-PE"/>
        </w:rPr>
        <w:t>ón Europea y los organismos de las Naciones Unidas, pregunta si se escogió a los beneficiarios de dicha ayuda teniendo en cuenta el interés superior del niño</w:t>
      </w:r>
      <w:r w:rsidRPr="0057570A">
        <w:rPr>
          <w:snapToGrid w:val="0"/>
          <w:lang w:val="es-PE"/>
        </w:rPr>
        <w:t>.</w:t>
      </w:r>
    </w:p>
    <w:p w:rsidR="00BB7672" w:rsidRPr="004A5A0E" w:rsidRDefault="00BB7672">
      <w:pPr>
        <w:pStyle w:val="ParaNo"/>
        <w:tabs>
          <w:tab w:val="clear" w:pos="360"/>
        </w:tabs>
        <w:rPr>
          <w:snapToGrid w:val="0"/>
          <w:lang w:val="es-PE"/>
        </w:rPr>
      </w:pPr>
      <w:r w:rsidRPr="004A5A0E">
        <w:rPr>
          <w:snapToGrid w:val="0"/>
          <w:lang w:val="es-PE"/>
        </w:rPr>
        <w:t>El</w:t>
      </w:r>
      <w:r w:rsidRPr="00A14E82">
        <w:rPr>
          <w:snapToGrid w:val="0"/>
          <w:lang w:val="es-PE"/>
        </w:rPr>
        <w:t xml:space="preserve"> </w:t>
      </w:r>
      <w:r>
        <w:rPr>
          <w:b/>
          <w:snapToGrid w:val="0"/>
          <w:lang w:val="es-PE"/>
        </w:rPr>
        <w:t>Sr. JANG Il Hun</w:t>
      </w:r>
      <w:r w:rsidRPr="004A5A0E">
        <w:rPr>
          <w:snapToGrid w:val="0"/>
          <w:lang w:val="es-PE"/>
        </w:rPr>
        <w:t xml:space="preserve"> (República Popular Democrática de Corea) dice que</w:t>
      </w:r>
      <w:r>
        <w:rPr>
          <w:snapToGrid w:val="0"/>
          <w:lang w:val="es-PE"/>
        </w:rPr>
        <w:t xml:space="preserve"> en el marco de</w:t>
      </w:r>
      <w:r w:rsidRPr="004A5A0E">
        <w:rPr>
          <w:snapToGrid w:val="0"/>
          <w:lang w:val="es-PE"/>
        </w:rPr>
        <w:t xml:space="preserve"> la programación de las actividades destinadas a la prestación de servicios sanitarios,</w:t>
      </w:r>
      <w:r>
        <w:rPr>
          <w:snapToGrid w:val="0"/>
          <w:lang w:val="es-PE"/>
        </w:rPr>
        <w:t xml:space="preserve"> de </w:t>
      </w:r>
      <w:r w:rsidRPr="004A5A0E">
        <w:rPr>
          <w:snapToGrid w:val="0"/>
          <w:lang w:val="es-PE"/>
        </w:rPr>
        <w:t>ag</w:t>
      </w:r>
      <w:r>
        <w:rPr>
          <w:snapToGrid w:val="0"/>
          <w:lang w:val="es-PE"/>
        </w:rPr>
        <w:t>ua y medicamentos, una de las principales preocupaciones es el interés superior del niño</w:t>
      </w:r>
      <w:r w:rsidRPr="004A5A0E">
        <w:rPr>
          <w:snapToGrid w:val="0"/>
          <w:lang w:val="es-PE"/>
        </w:rPr>
        <w:t>.</w:t>
      </w:r>
    </w:p>
    <w:p w:rsidR="00BB7672" w:rsidRPr="006C1C45" w:rsidRDefault="00BB7672">
      <w:pPr>
        <w:pStyle w:val="ParaNo"/>
        <w:tabs>
          <w:tab w:val="clear" w:pos="360"/>
        </w:tabs>
        <w:rPr>
          <w:snapToGrid w:val="0"/>
          <w:lang w:val="es-PE"/>
        </w:rPr>
      </w:pPr>
      <w:r w:rsidRPr="006C1C45">
        <w:rPr>
          <w:snapToGrid w:val="0"/>
          <w:lang w:val="es-PE"/>
        </w:rPr>
        <w:t>La</w:t>
      </w:r>
      <w:r w:rsidRPr="00F33AAD">
        <w:rPr>
          <w:snapToGrid w:val="0"/>
          <w:lang w:val="es-PE"/>
        </w:rPr>
        <w:t xml:space="preserve"> </w:t>
      </w:r>
      <w:r>
        <w:rPr>
          <w:b/>
          <w:snapToGrid w:val="0"/>
          <w:lang w:val="es-PE"/>
        </w:rPr>
        <w:t>Sra. SMITH</w:t>
      </w:r>
      <w:r w:rsidRPr="006C1C45">
        <w:rPr>
          <w:snapToGrid w:val="0"/>
          <w:lang w:val="es-PE"/>
        </w:rPr>
        <w:t xml:space="preserve"> (Relatora para el país) pregunta si en </w:t>
      </w:r>
      <w:r>
        <w:rPr>
          <w:snapToGrid w:val="0"/>
          <w:lang w:val="es-PE"/>
        </w:rPr>
        <w:t xml:space="preserve">todo </w:t>
      </w:r>
      <w:r w:rsidRPr="006C1C45">
        <w:rPr>
          <w:snapToGrid w:val="0"/>
          <w:lang w:val="es-PE"/>
        </w:rPr>
        <w:t xml:space="preserve">el </w:t>
      </w:r>
      <w:r>
        <w:rPr>
          <w:snapToGrid w:val="0"/>
          <w:lang w:val="es-PE"/>
        </w:rPr>
        <w:t xml:space="preserve">país </w:t>
      </w:r>
      <w:r w:rsidRPr="006C1C45">
        <w:rPr>
          <w:snapToGrid w:val="0"/>
          <w:lang w:val="es-PE"/>
        </w:rPr>
        <w:t xml:space="preserve">se brinda dicha ayuda </w:t>
      </w:r>
      <w:r>
        <w:rPr>
          <w:snapToGrid w:val="0"/>
          <w:lang w:val="es-PE"/>
        </w:rPr>
        <w:t>equitativamente</w:t>
      </w:r>
      <w:r w:rsidRPr="006C1C45">
        <w:rPr>
          <w:snapToGrid w:val="0"/>
          <w:lang w:val="es-PE"/>
        </w:rPr>
        <w:t>.</w:t>
      </w:r>
      <w:r w:rsidRPr="006C1C45">
        <w:rPr>
          <w:snapToGrid w:val="0"/>
          <w:lang w:val="es-PE"/>
        </w:rPr>
        <w:tab/>
      </w:r>
    </w:p>
    <w:p w:rsidR="00BB7672" w:rsidRPr="00E76B88" w:rsidRDefault="00BB7672">
      <w:pPr>
        <w:pStyle w:val="ParaNo"/>
        <w:tabs>
          <w:tab w:val="clear" w:pos="360"/>
        </w:tabs>
        <w:rPr>
          <w:snapToGrid w:val="0"/>
          <w:lang w:val="es-PE"/>
        </w:rPr>
      </w:pPr>
      <w:r w:rsidRPr="00E76B88">
        <w:rPr>
          <w:snapToGrid w:val="0"/>
          <w:lang w:val="es-PE"/>
        </w:rPr>
        <w:t>El</w:t>
      </w:r>
      <w:r w:rsidRPr="00442DF1">
        <w:rPr>
          <w:snapToGrid w:val="0"/>
          <w:lang w:val="es-PE"/>
        </w:rPr>
        <w:t xml:space="preserve"> </w:t>
      </w:r>
      <w:r>
        <w:rPr>
          <w:b/>
          <w:snapToGrid w:val="0"/>
          <w:lang w:val="es-PE"/>
        </w:rPr>
        <w:t>Sr. JANG Il Hun</w:t>
      </w:r>
      <w:r w:rsidRPr="00E76B88">
        <w:rPr>
          <w:snapToGrid w:val="0"/>
          <w:lang w:val="es-PE"/>
        </w:rPr>
        <w:t xml:space="preserve"> (República Popular Democrática de Corea) </w:t>
      </w:r>
      <w:r>
        <w:rPr>
          <w:snapToGrid w:val="0"/>
          <w:lang w:val="es-PE"/>
        </w:rPr>
        <w:t xml:space="preserve">dice </w:t>
      </w:r>
      <w:r w:rsidRPr="00E76B88">
        <w:rPr>
          <w:snapToGrid w:val="0"/>
          <w:lang w:val="es-PE"/>
        </w:rPr>
        <w:t xml:space="preserve">que </w:t>
      </w:r>
      <w:r>
        <w:rPr>
          <w:snapToGrid w:val="0"/>
          <w:lang w:val="es-PE"/>
        </w:rPr>
        <w:t>las agencias interesadas vigilan la ayuda que se reparte</w:t>
      </w:r>
      <w:r w:rsidRPr="00E76B88">
        <w:rPr>
          <w:snapToGrid w:val="0"/>
          <w:lang w:val="es-PE"/>
        </w:rPr>
        <w:t>. En la mayoría de los casos, se excluye</w:t>
      </w:r>
      <w:r>
        <w:rPr>
          <w:snapToGrid w:val="0"/>
          <w:lang w:val="es-PE"/>
        </w:rPr>
        <w:t xml:space="preserve"> </w:t>
      </w:r>
      <w:r w:rsidRPr="00E76B88">
        <w:rPr>
          <w:snapToGrid w:val="0"/>
          <w:lang w:val="es-PE"/>
        </w:rPr>
        <w:t xml:space="preserve">de los programas de </w:t>
      </w:r>
      <w:r>
        <w:rPr>
          <w:snapToGrid w:val="0"/>
          <w:lang w:val="es-PE"/>
        </w:rPr>
        <w:t>distribución</w:t>
      </w:r>
      <w:r w:rsidRPr="00E76B88">
        <w:rPr>
          <w:snapToGrid w:val="0"/>
          <w:lang w:val="es-PE"/>
        </w:rPr>
        <w:t xml:space="preserve"> </w:t>
      </w:r>
      <w:r w:rsidRPr="00442DF1">
        <w:rPr>
          <w:snapToGrid w:val="0"/>
          <w:lang w:val="es-PE"/>
        </w:rPr>
        <w:t>a</w:t>
      </w:r>
      <w:r w:rsidRPr="00E76B88">
        <w:rPr>
          <w:snapToGrid w:val="0"/>
          <w:lang w:val="es-PE"/>
        </w:rPr>
        <w:t xml:space="preserve"> la zona de la capital</w:t>
      </w:r>
      <w:r>
        <w:rPr>
          <w:snapToGrid w:val="0"/>
          <w:lang w:val="es-PE"/>
        </w:rPr>
        <w:t xml:space="preserve"> para que el volumen de la asistencia humanitaria llegue a las zonas más necesitadas</w:t>
      </w:r>
      <w:r w:rsidRPr="00E76B88">
        <w:rPr>
          <w:snapToGrid w:val="0"/>
          <w:lang w:val="es-PE"/>
        </w:rPr>
        <w:t>.</w:t>
      </w:r>
      <w:r>
        <w:rPr>
          <w:snapToGrid w:val="0"/>
          <w:lang w:val="es-PE"/>
        </w:rPr>
        <w:t xml:space="preserve"> </w:t>
      </w:r>
    </w:p>
    <w:p w:rsidR="00BB7672" w:rsidRPr="004163E3" w:rsidRDefault="00BB7672">
      <w:pPr>
        <w:pStyle w:val="ParaNo"/>
        <w:rPr>
          <w:snapToGrid w:val="0"/>
          <w:lang w:val="es-PE"/>
        </w:rPr>
      </w:pPr>
      <w:r>
        <w:rPr>
          <w:snapToGrid w:val="0"/>
          <w:lang w:val="es-PE"/>
        </w:rPr>
        <w:tab/>
      </w:r>
      <w:r w:rsidRPr="000D7280">
        <w:rPr>
          <w:snapToGrid w:val="0"/>
          <w:lang w:val="es-PE"/>
        </w:rPr>
        <w:t>La</w:t>
      </w:r>
      <w:r w:rsidRPr="00D47C60">
        <w:rPr>
          <w:snapToGrid w:val="0"/>
          <w:lang w:val="es-PE"/>
        </w:rPr>
        <w:t xml:space="preserve"> </w:t>
      </w:r>
      <w:r>
        <w:rPr>
          <w:b/>
          <w:snapToGrid w:val="0"/>
          <w:lang w:val="es-PE"/>
        </w:rPr>
        <w:t>Sra. AIDOO</w:t>
      </w:r>
      <w:r w:rsidRPr="000D7280">
        <w:rPr>
          <w:snapToGrid w:val="0"/>
          <w:lang w:val="es-PE"/>
        </w:rPr>
        <w:t xml:space="preserve"> dice que </w:t>
      </w:r>
      <w:r>
        <w:rPr>
          <w:snapToGrid w:val="0"/>
          <w:lang w:val="es-PE"/>
        </w:rPr>
        <w:t>resulta particularmente interesante que el</w:t>
      </w:r>
      <w:r w:rsidRPr="000D7280">
        <w:rPr>
          <w:snapToGrid w:val="0"/>
          <w:lang w:val="es-PE"/>
        </w:rPr>
        <w:t xml:space="preserve"> Gobierno </w:t>
      </w:r>
      <w:r>
        <w:rPr>
          <w:snapToGrid w:val="0"/>
          <w:lang w:val="es-PE"/>
        </w:rPr>
        <w:t>haya aprobado</w:t>
      </w:r>
      <w:r w:rsidRPr="000D7280">
        <w:rPr>
          <w:snapToGrid w:val="0"/>
          <w:lang w:val="es-PE"/>
        </w:rPr>
        <w:t xml:space="preserve"> una  </w:t>
      </w:r>
      <w:r>
        <w:rPr>
          <w:snapToGrid w:val="0"/>
          <w:lang w:val="es-PE"/>
        </w:rPr>
        <w:t>gama de leyes penales para delitos</w:t>
      </w:r>
      <w:r w:rsidRPr="000D7280">
        <w:rPr>
          <w:snapToGrid w:val="0"/>
          <w:lang w:val="es-PE"/>
        </w:rPr>
        <w:t xml:space="preserve"> </w:t>
      </w:r>
      <w:r>
        <w:rPr>
          <w:snapToGrid w:val="0"/>
          <w:lang w:val="es-PE"/>
        </w:rPr>
        <w:t>que, según la delegación, no existen</w:t>
      </w:r>
      <w:r w:rsidRPr="000D7280">
        <w:rPr>
          <w:snapToGrid w:val="0"/>
          <w:lang w:val="es-PE"/>
        </w:rPr>
        <w:t xml:space="preserve">. </w:t>
      </w:r>
      <w:r>
        <w:rPr>
          <w:snapToGrid w:val="0"/>
          <w:lang w:val="es-PE"/>
        </w:rPr>
        <w:t>Según el Estado parte, por ejemplo, no existen los embarazos precoces</w:t>
      </w:r>
      <w:r w:rsidRPr="00F25184">
        <w:rPr>
          <w:snapToGrid w:val="0"/>
          <w:lang w:val="es-PE"/>
        </w:rPr>
        <w:t>. Sin embargo, existe una ley que sanciona</w:t>
      </w:r>
      <w:r>
        <w:rPr>
          <w:snapToGrid w:val="0"/>
          <w:lang w:val="es-PE"/>
        </w:rPr>
        <w:t xml:space="preserve"> a </w:t>
      </w:r>
      <w:r w:rsidRPr="00F25184">
        <w:rPr>
          <w:snapToGrid w:val="0"/>
          <w:lang w:val="es-PE"/>
        </w:rPr>
        <w:t xml:space="preserve">10 </w:t>
      </w:r>
      <w:r>
        <w:rPr>
          <w:snapToGrid w:val="0"/>
          <w:lang w:val="es-PE"/>
        </w:rPr>
        <w:t>años de trabajo forzado</w:t>
      </w:r>
      <w:r w:rsidRPr="00F25184">
        <w:rPr>
          <w:snapToGrid w:val="0"/>
          <w:lang w:val="es-PE"/>
        </w:rPr>
        <w:t xml:space="preserve"> a un hombre que</w:t>
      </w:r>
      <w:r>
        <w:rPr>
          <w:snapToGrid w:val="0"/>
          <w:lang w:val="es-PE"/>
        </w:rPr>
        <w:t xml:space="preserve"> mantiene</w:t>
      </w:r>
      <w:r w:rsidRPr="00F25184">
        <w:rPr>
          <w:snapToGrid w:val="0"/>
          <w:lang w:val="es-PE"/>
        </w:rPr>
        <w:t xml:space="preserve"> relaciones sexuales con una niña de 15</w:t>
      </w:r>
      <w:r>
        <w:rPr>
          <w:snapToGrid w:val="0"/>
          <w:lang w:val="es-PE"/>
        </w:rPr>
        <w:t xml:space="preserve"> </w:t>
      </w:r>
      <w:r w:rsidRPr="004163E3">
        <w:rPr>
          <w:snapToGrid w:val="0"/>
          <w:lang w:val="es-PE"/>
        </w:rPr>
        <w:t>años. ¿Qué incentivó el establecimiento de dichas leyes?</w:t>
      </w:r>
    </w:p>
    <w:p w:rsidR="00BB7672" w:rsidRPr="004A64CD" w:rsidRDefault="00BB7672">
      <w:pPr>
        <w:pStyle w:val="ParaNo"/>
        <w:tabs>
          <w:tab w:val="clear" w:pos="360"/>
        </w:tabs>
        <w:rPr>
          <w:snapToGrid w:val="0"/>
          <w:lang w:val="es-PE"/>
        </w:rPr>
      </w:pPr>
      <w:r w:rsidRPr="000B62AA">
        <w:rPr>
          <w:snapToGrid w:val="0"/>
          <w:lang w:val="es-PE"/>
        </w:rPr>
        <w:t xml:space="preserve">El </w:t>
      </w:r>
      <w:r>
        <w:rPr>
          <w:b/>
          <w:snapToGrid w:val="0"/>
          <w:lang w:val="es-PE"/>
        </w:rPr>
        <w:t>Sr. KANG Yun Sok</w:t>
      </w:r>
      <w:r w:rsidRPr="004A64CD">
        <w:rPr>
          <w:snapToGrid w:val="0"/>
          <w:lang w:val="es-PE"/>
        </w:rPr>
        <w:t xml:space="preserve"> (República Popular Democrática de Corea) dice que </w:t>
      </w:r>
      <w:r>
        <w:rPr>
          <w:snapToGrid w:val="0"/>
          <w:lang w:val="es-PE"/>
        </w:rPr>
        <w:t xml:space="preserve">la legislación tiene una finalidad preventiva </w:t>
      </w:r>
      <w:r w:rsidRPr="004A64CD">
        <w:rPr>
          <w:snapToGrid w:val="0"/>
          <w:lang w:val="es-PE"/>
        </w:rPr>
        <w:t>pero que</w:t>
      </w:r>
      <w:r>
        <w:rPr>
          <w:snapToGrid w:val="0"/>
          <w:lang w:val="es-PE"/>
        </w:rPr>
        <w:t xml:space="preserve"> </w:t>
      </w:r>
      <w:r w:rsidRPr="00AF28D6">
        <w:rPr>
          <w:snapToGrid w:val="0"/>
          <w:lang w:val="es-PE"/>
        </w:rPr>
        <w:t>desde que existe la ley de que se informa, no</w:t>
      </w:r>
      <w:r>
        <w:rPr>
          <w:snapToGrid w:val="0"/>
          <w:lang w:val="es-PE"/>
        </w:rPr>
        <w:t xml:space="preserve"> se ha denunciado este tipo de casos</w:t>
      </w:r>
      <w:r w:rsidRPr="004A64CD">
        <w:rPr>
          <w:snapToGrid w:val="0"/>
          <w:lang w:val="es-PE"/>
        </w:rPr>
        <w:t>.</w:t>
      </w:r>
    </w:p>
    <w:p w:rsidR="00BB7672" w:rsidRPr="001670D4" w:rsidRDefault="00BB7672">
      <w:pPr>
        <w:pStyle w:val="ParaNo"/>
        <w:tabs>
          <w:tab w:val="clear" w:pos="360"/>
        </w:tabs>
        <w:rPr>
          <w:snapToGrid w:val="0"/>
          <w:lang w:val="es-PE"/>
        </w:rPr>
      </w:pPr>
      <w:r w:rsidRPr="001670D4">
        <w:rPr>
          <w:snapToGrid w:val="0"/>
          <w:lang w:val="es-PE"/>
        </w:rPr>
        <w:t>La</w:t>
      </w:r>
      <w:r w:rsidRPr="00155EA5">
        <w:rPr>
          <w:snapToGrid w:val="0"/>
          <w:lang w:val="es-PE"/>
        </w:rPr>
        <w:t xml:space="preserve"> </w:t>
      </w:r>
      <w:r>
        <w:rPr>
          <w:b/>
          <w:snapToGrid w:val="0"/>
          <w:lang w:val="es-PE"/>
        </w:rPr>
        <w:t>Sra. ORTIZ</w:t>
      </w:r>
      <w:r w:rsidRPr="001670D4">
        <w:rPr>
          <w:snapToGrid w:val="0"/>
          <w:lang w:val="es-PE"/>
        </w:rPr>
        <w:t xml:space="preserve"> dice que</w:t>
      </w:r>
      <w:r>
        <w:rPr>
          <w:snapToGrid w:val="0"/>
          <w:lang w:val="es-PE"/>
        </w:rPr>
        <w:t xml:space="preserve"> </w:t>
      </w:r>
      <w:r w:rsidRPr="001670D4">
        <w:rPr>
          <w:snapToGrid w:val="0"/>
          <w:lang w:val="es-PE"/>
        </w:rPr>
        <w:t>la ratificación de los Protocolos Facultativos</w:t>
      </w:r>
      <w:r>
        <w:rPr>
          <w:snapToGrid w:val="0"/>
          <w:lang w:val="es-PE"/>
        </w:rPr>
        <w:t xml:space="preserve"> </w:t>
      </w:r>
      <w:r w:rsidRPr="001670D4">
        <w:rPr>
          <w:snapToGrid w:val="0"/>
          <w:lang w:val="es-PE"/>
        </w:rPr>
        <w:t>tambi</w:t>
      </w:r>
      <w:r>
        <w:rPr>
          <w:snapToGrid w:val="0"/>
          <w:lang w:val="es-PE"/>
        </w:rPr>
        <w:t>én puede considerarse como una medida preventiva</w:t>
      </w:r>
      <w:r w:rsidRPr="001670D4">
        <w:rPr>
          <w:snapToGrid w:val="0"/>
          <w:lang w:val="es-PE"/>
        </w:rPr>
        <w:t>.</w:t>
      </w:r>
    </w:p>
    <w:p w:rsidR="00BB7672" w:rsidRPr="003E60BF" w:rsidRDefault="00BB7672">
      <w:pPr>
        <w:pStyle w:val="ParaNo"/>
        <w:tabs>
          <w:tab w:val="clear" w:pos="360"/>
        </w:tabs>
        <w:rPr>
          <w:snapToGrid w:val="0"/>
          <w:lang w:val="es-PE"/>
        </w:rPr>
      </w:pPr>
      <w:r w:rsidRPr="003E60BF">
        <w:rPr>
          <w:snapToGrid w:val="0"/>
          <w:lang w:val="es-PE"/>
        </w:rPr>
        <w:t>El</w:t>
      </w:r>
      <w:r w:rsidRPr="001E6DE7">
        <w:rPr>
          <w:snapToGrid w:val="0"/>
          <w:lang w:val="es-PE"/>
        </w:rPr>
        <w:t xml:space="preserve"> </w:t>
      </w:r>
      <w:r>
        <w:rPr>
          <w:b/>
          <w:snapToGrid w:val="0"/>
          <w:lang w:val="es-PE"/>
        </w:rPr>
        <w:t>Sr. JANG Il Hun</w:t>
      </w:r>
      <w:r w:rsidRPr="003E60BF">
        <w:rPr>
          <w:snapToGrid w:val="0"/>
          <w:lang w:val="es-PE"/>
        </w:rPr>
        <w:t xml:space="preserve"> (República Popular Democrática de Corea) </w:t>
      </w:r>
      <w:r>
        <w:rPr>
          <w:snapToGrid w:val="0"/>
          <w:lang w:val="es-PE"/>
        </w:rPr>
        <w:t xml:space="preserve">subraya </w:t>
      </w:r>
      <w:r w:rsidRPr="003E60BF">
        <w:rPr>
          <w:snapToGrid w:val="0"/>
          <w:lang w:val="es-PE"/>
        </w:rPr>
        <w:t xml:space="preserve">que siguen en curso los debates </w:t>
      </w:r>
      <w:r>
        <w:rPr>
          <w:snapToGrid w:val="0"/>
          <w:lang w:val="es-PE"/>
        </w:rPr>
        <w:t>sobre</w:t>
      </w:r>
      <w:r w:rsidRPr="003E60BF">
        <w:rPr>
          <w:snapToGrid w:val="0"/>
          <w:lang w:val="es-PE"/>
        </w:rPr>
        <w:t xml:space="preserve"> la posibilidad de adherirse a los Protocolos Facultativos</w:t>
      </w:r>
      <w:r>
        <w:rPr>
          <w:snapToGrid w:val="0"/>
          <w:lang w:val="es-PE"/>
        </w:rPr>
        <w:t xml:space="preserve"> y que existe la posibilidad de que el Estado parte se adhiera a ellos oportunamente</w:t>
      </w:r>
      <w:r w:rsidRPr="003E60BF">
        <w:rPr>
          <w:snapToGrid w:val="0"/>
          <w:lang w:val="es-PE"/>
        </w:rPr>
        <w:t>.</w:t>
      </w:r>
    </w:p>
    <w:p w:rsidR="00BB7672" w:rsidRPr="00EA7596" w:rsidRDefault="00BB7672">
      <w:pPr>
        <w:pStyle w:val="ParaNo"/>
        <w:tabs>
          <w:tab w:val="clear" w:pos="360"/>
        </w:tabs>
        <w:rPr>
          <w:snapToGrid w:val="0"/>
          <w:lang w:val="es-PE"/>
        </w:rPr>
      </w:pPr>
      <w:r w:rsidRPr="00F1238C">
        <w:rPr>
          <w:snapToGrid w:val="0"/>
          <w:lang w:val="es-PE"/>
        </w:rPr>
        <w:t xml:space="preserve">La </w:t>
      </w:r>
      <w:r>
        <w:rPr>
          <w:b/>
          <w:snapToGrid w:val="0"/>
          <w:lang w:val="es-PE"/>
        </w:rPr>
        <w:t>PRESIDENTA</w:t>
      </w:r>
      <w:r w:rsidRPr="00EA7596">
        <w:rPr>
          <w:snapToGrid w:val="0"/>
          <w:lang w:val="es-PE"/>
        </w:rPr>
        <w:t xml:space="preserve">, tras expresar su preocupación sobre la posibilidad de que se </w:t>
      </w:r>
      <w:r>
        <w:rPr>
          <w:snapToGrid w:val="0"/>
          <w:lang w:val="es-PE"/>
        </w:rPr>
        <w:t>utilice</w:t>
      </w:r>
      <w:r w:rsidRPr="00EA7596">
        <w:rPr>
          <w:snapToGrid w:val="0"/>
          <w:lang w:val="es-PE"/>
        </w:rPr>
        <w:t xml:space="preserve"> el trabajo infantil en el </w:t>
      </w:r>
      <w:r>
        <w:rPr>
          <w:snapToGrid w:val="0"/>
          <w:lang w:val="es-PE"/>
        </w:rPr>
        <w:t>parque industrial de Kaesong,</w:t>
      </w:r>
      <w:r w:rsidRPr="00EA7596">
        <w:rPr>
          <w:snapToGrid w:val="0"/>
          <w:lang w:val="es-PE"/>
        </w:rPr>
        <w:t xml:space="preserve"> creado conjuntamente con la República de Corea, pregunta si el Gobierno tambi</w:t>
      </w:r>
      <w:r>
        <w:rPr>
          <w:snapToGrid w:val="0"/>
          <w:lang w:val="es-PE"/>
        </w:rPr>
        <w:t xml:space="preserve">én contemplará la posibilidad de ratificar los convenios pertinentes de la Organización Internacional del Trabajo </w:t>
      </w:r>
      <w:r w:rsidRPr="00EA7596">
        <w:rPr>
          <w:snapToGrid w:val="0"/>
          <w:lang w:val="es-PE"/>
        </w:rPr>
        <w:t>(</w:t>
      </w:r>
      <w:r>
        <w:rPr>
          <w:snapToGrid w:val="0"/>
          <w:lang w:val="es-PE"/>
        </w:rPr>
        <w:t>OIT</w:t>
      </w:r>
      <w:r w:rsidRPr="00EA7596">
        <w:rPr>
          <w:snapToGrid w:val="0"/>
          <w:lang w:val="es-PE"/>
        </w:rPr>
        <w:t xml:space="preserve">), </w:t>
      </w:r>
      <w:r>
        <w:rPr>
          <w:snapToGrid w:val="0"/>
          <w:lang w:val="es-PE"/>
        </w:rPr>
        <w:t>incluido el Convenio sobre las peores formas de trabajo infantil de</w:t>
      </w:r>
      <w:r w:rsidRPr="00EA7596">
        <w:rPr>
          <w:snapToGrid w:val="0"/>
          <w:lang w:val="es-PE"/>
        </w:rPr>
        <w:t xml:space="preserve"> 1999 (N</w:t>
      </w:r>
      <w:r>
        <w:rPr>
          <w:snapToGrid w:val="0"/>
          <w:lang w:val="es-PE"/>
        </w:rPr>
        <w:t>° 182), y si examinará la posibilidad de adherirse al Convenio de La Haya relativo a la Protección del Niño y a la Cooperación en materia de Adopción Internacional</w:t>
      </w:r>
      <w:r w:rsidRPr="00EA7596">
        <w:rPr>
          <w:snapToGrid w:val="0"/>
          <w:lang w:val="es-PE"/>
        </w:rPr>
        <w:t>.</w:t>
      </w:r>
    </w:p>
    <w:p w:rsidR="00BB7672" w:rsidRPr="003F0401" w:rsidRDefault="00BB7672">
      <w:pPr>
        <w:pStyle w:val="ParaNo"/>
        <w:tabs>
          <w:tab w:val="clear" w:pos="360"/>
        </w:tabs>
        <w:rPr>
          <w:snapToGrid w:val="0"/>
          <w:lang w:val="es-PE"/>
        </w:rPr>
      </w:pPr>
      <w:r w:rsidRPr="003F0401">
        <w:rPr>
          <w:snapToGrid w:val="0"/>
          <w:lang w:val="es-PE"/>
        </w:rPr>
        <w:t>El</w:t>
      </w:r>
      <w:r w:rsidRPr="00CA1468">
        <w:rPr>
          <w:snapToGrid w:val="0"/>
          <w:lang w:val="es-PE"/>
        </w:rPr>
        <w:t xml:space="preserve"> </w:t>
      </w:r>
      <w:r>
        <w:rPr>
          <w:b/>
          <w:snapToGrid w:val="0"/>
          <w:lang w:val="es-PE"/>
        </w:rPr>
        <w:t>Sr. JANG Il Hun</w:t>
      </w:r>
      <w:r w:rsidRPr="003F0401">
        <w:rPr>
          <w:snapToGrid w:val="0"/>
          <w:lang w:val="es-PE"/>
        </w:rPr>
        <w:t xml:space="preserve"> (República Popular Democrática de Corea) dice que</w:t>
      </w:r>
      <w:r>
        <w:rPr>
          <w:snapToGrid w:val="0"/>
          <w:lang w:val="es-PE"/>
        </w:rPr>
        <w:t>,</w:t>
      </w:r>
      <w:r w:rsidRPr="003F0401">
        <w:rPr>
          <w:snapToGrid w:val="0"/>
          <w:lang w:val="es-PE"/>
        </w:rPr>
        <w:t xml:space="preserve"> si bien los convenios de la OIT son buenos instrumentos, abordan problemas como el trabajo </w:t>
      </w:r>
      <w:r>
        <w:rPr>
          <w:snapToGrid w:val="0"/>
          <w:lang w:val="es-PE"/>
        </w:rPr>
        <w:t>forzoso</w:t>
      </w:r>
      <w:r w:rsidRPr="003F0401">
        <w:rPr>
          <w:snapToGrid w:val="0"/>
          <w:lang w:val="es-PE"/>
        </w:rPr>
        <w:t xml:space="preserve"> y las peores formas de trabajo infantil </w:t>
      </w:r>
      <w:r>
        <w:rPr>
          <w:snapToGrid w:val="0"/>
          <w:lang w:val="es-PE"/>
        </w:rPr>
        <w:t>que no existen en la República Popular Democrática de Corea</w:t>
      </w:r>
      <w:r w:rsidRPr="003F0401">
        <w:rPr>
          <w:snapToGrid w:val="0"/>
          <w:lang w:val="es-PE"/>
        </w:rPr>
        <w:t xml:space="preserve">. </w:t>
      </w:r>
      <w:r>
        <w:rPr>
          <w:snapToGrid w:val="0"/>
          <w:lang w:val="es-PE"/>
        </w:rPr>
        <w:t>No existe el trabajo infantil ni el trabajo forzoso en el parque industrial de Kaesong</w:t>
      </w:r>
      <w:r w:rsidRPr="003F0401">
        <w:rPr>
          <w:snapToGrid w:val="0"/>
          <w:lang w:val="es-PE"/>
        </w:rPr>
        <w:t>.</w:t>
      </w:r>
    </w:p>
    <w:p w:rsidR="00BB7672" w:rsidRPr="00D43716" w:rsidRDefault="00BB7672">
      <w:pPr>
        <w:pStyle w:val="ParaNo"/>
        <w:tabs>
          <w:tab w:val="clear" w:pos="360"/>
        </w:tabs>
        <w:rPr>
          <w:snapToGrid w:val="0"/>
          <w:lang w:val="es-PE"/>
        </w:rPr>
      </w:pPr>
      <w:r w:rsidRPr="005C23B6">
        <w:rPr>
          <w:snapToGrid w:val="0"/>
          <w:lang w:val="es-PE"/>
        </w:rPr>
        <w:t>La</w:t>
      </w:r>
      <w:r w:rsidRPr="00CA1468">
        <w:rPr>
          <w:snapToGrid w:val="0"/>
          <w:lang w:val="es-PE"/>
        </w:rPr>
        <w:t xml:space="preserve"> </w:t>
      </w:r>
      <w:r>
        <w:rPr>
          <w:b/>
          <w:snapToGrid w:val="0"/>
          <w:lang w:val="es-PE"/>
        </w:rPr>
        <w:t>Sra. HAN Chae Sun</w:t>
      </w:r>
      <w:r w:rsidRPr="003278D8">
        <w:rPr>
          <w:snapToGrid w:val="0"/>
          <w:lang w:val="es-PE"/>
        </w:rPr>
        <w:t xml:space="preserve"> (República Popular Democrática de Corea) dice que el Gobierno presta </w:t>
      </w:r>
      <w:r>
        <w:rPr>
          <w:snapToGrid w:val="0"/>
          <w:lang w:val="es-PE"/>
        </w:rPr>
        <w:t>particular</w:t>
      </w:r>
      <w:r w:rsidRPr="003278D8">
        <w:rPr>
          <w:snapToGrid w:val="0"/>
          <w:lang w:val="es-PE"/>
        </w:rPr>
        <w:t xml:space="preserve"> atención a los intereses espe</w:t>
      </w:r>
      <w:r>
        <w:rPr>
          <w:snapToGrid w:val="0"/>
          <w:lang w:val="es-PE"/>
        </w:rPr>
        <w:t>cíficos del adolescente y hace hincapié en la salud materna e infantil.</w:t>
      </w:r>
      <w:r w:rsidRPr="003278D8">
        <w:rPr>
          <w:snapToGrid w:val="0"/>
          <w:lang w:val="es-PE"/>
        </w:rPr>
        <w:t xml:space="preserve"> </w:t>
      </w:r>
      <w:r w:rsidRPr="005C23B6">
        <w:rPr>
          <w:snapToGrid w:val="0"/>
          <w:lang w:val="es-PE"/>
        </w:rPr>
        <w:t>El Gobierno desarrolló una estrategia de salud reproductiva y una estrategia del VIH/sida en colaboración con</w:t>
      </w:r>
      <w:r>
        <w:rPr>
          <w:snapToGrid w:val="0"/>
          <w:lang w:val="es-PE"/>
        </w:rPr>
        <w:t xml:space="preserve"> la</w:t>
      </w:r>
      <w:r w:rsidRPr="005C23B6">
        <w:rPr>
          <w:snapToGrid w:val="0"/>
          <w:lang w:val="es-PE"/>
        </w:rPr>
        <w:t xml:space="preserve"> </w:t>
      </w:r>
      <w:r w:rsidRPr="009C4681">
        <w:rPr>
          <w:snapToGrid w:val="0"/>
          <w:lang w:val="es-PE"/>
        </w:rPr>
        <w:t xml:space="preserve">Asociación </w:t>
      </w:r>
      <w:r>
        <w:rPr>
          <w:snapToGrid w:val="0"/>
          <w:lang w:val="es-PE"/>
        </w:rPr>
        <w:t>Coreana</w:t>
      </w:r>
      <w:r w:rsidRPr="009C4681">
        <w:rPr>
          <w:snapToGrid w:val="0"/>
          <w:lang w:val="es-PE"/>
        </w:rPr>
        <w:t xml:space="preserve"> de Salud Maternoinfantil y de Planificación de la Familia,</w:t>
      </w:r>
      <w:r w:rsidRPr="005C23B6">
        <w:rPr>
          <w:snapToGrid w:val="0"/>
          <w:lang w:val="es-PE"/>
        </w:rPr>
        <w:t xml:space="preserve"> </w:t>
      </w:r>
      <w:r>
        <w:rPr>
          <w:snapToGrid w:val="0"/>
          <w:lang w:val="es-PE"/>
        </w:rPr>
        <w:t xml:space="preserve">miembro de la Federación </w:t>
      </w:r>
      <w:r w:rsidRPr="005E74C7">
        <w:rPr>
          <w:lang w:val="es-PE"/>
        </w:rPr>
        <w:t xml:space="preserve">Internacional de Planificación </w:t>
      </w:r>
      <w:r>
        <w:rPr>
          <w:lang w:val="es-PE"/>
        </w:rPr>
        <w:t>de la Familia</w:t>
      </w:r>
      <w:r w:rsidRPr="005C23B6">
        <w:rPr>
          <w:snapToGrid w:val="0"/>
          <w:lang w:val="es-PE"/>
        </w:rPr>
        <w:t xml:space="preserve"> </w:t>
      </w:r>
      <w:r>
        <w:rPr>
          <w:snapToGrid w:val="0"/>
          <w:lang w:val="es-PE"/>
        </w:rPr>
        <w:t>que también realiza sus propias actividades para facilitar información a los adolescentes</w:t>
      </w:r>
      <w:r w:rsidRPr="005C23B6">
        <w:rPr>
          <w:snapToGrid w:val="0"/>
          <w:lang w:val="es-PE"/>
        </w:rPr>
        <w:t xml:space="preserve">. </w:t>
      </w:r>
      <w:r w:rsidRPr="00D43716">
        <w:rPr>
          <w:snapToGrid w:val="0"/>
          <w:lang w:val="es-PE"/>
        </w:rPr>
        <w:t>En colaboración con la Organización Mundial de la Salud (OMS)</w:t>
      </w:r>
      <w:r>
        <w:rPr>
          <w:snapToGrid w:val="0"/>
          <w:lang w:val="es-PE"/>
        </w:rPr>
        <w:t>,</w:t>
      </w:r>
      <w:r w:rsidRPr="00D43716">
        <w:rPr>
          <w:snapToGrid w:val="0"/>
          <w:lang w:val="es-PE"/>
        </w:rPr>
        <w:t xml:space="preserve"> se </w:t>
      </w:r>
      <w:r>
        <w:rPr>
          <w:snapToGrid w:val="0"/>
          <w:lang w:val="es-PE"/>
        </w:rPr>
        <w:t xml:space="preserve">ha creado un </w:t>
      </w:r>
      <w:r w:rsidRPr="00D43716">
        <w:rPr>
          <w:snapToGrid w:val="0"/>
          <w:lang w:val="es-PE"/>
        </w:rPr>
        <w:t xml:space="preserve">centro de cooperación de la atención primaria de </w:t>
      </w:r>
      <w:r>
        <w:rPr>
          <w:snapToGrid w:val="0"/>
          <w:lang w:val="es-PE"/>
        </w:rPr>
        <w:t xml:space="preserve">la </w:t>
      </w:r>
      <w:r w:rsidRPr="00D43716">
        <w:rPr>
          <w:snapToGrid w:val="0"/>
          <w:lang w:val="es-PE"/>
        </w:rPr>
        <w:t xml:space="preserve">salud </w:t>
      </w:r>
      <w:r>
        <w:rPr>
          <w:snapToGrid w:val="0"/>
          <w:lang w:val="es-PE"/>
        </w:rPr>
        <w:t>y se está elaborando un nuevo plan de estudios para la capacitación de personal médico, poniendo mayor énfasis en la atención de la salud del adolescente</w:t>
      </w:r>
      <w:r w:rsidRPr="00D43716">
        <w:rPr>
          <w:snapToGrid w:val="0"/>
          <w:lang w:val="es-PE"/>
        </w:rPr>
        <w:t>.</w:t>
      </w:r>
    </w:p>
    <w:p w:rsidR="00BB7672" w:rsidRPr="008A7366" w:rsidRDefault="00BB7672">
      <w:pPr>
        <w:pStyle w:val="ParaNo"/>
        <w:tabs>
          <w:tab w:val="clear" w:pos="360"/>
        </w:tabs>
        <w:rPr>
          <w:snapToGrid w:val="0"/>
          <w:lang w:val="es-PE"/>
        </w:rPr>
      </w:pPr>
      <w:r w:rsidRPr="00E464E4">
        <w:rPr>
          <w:snapToGrid w:val="0"/>
          <w:lang w:val="es-PE"/>
        </w:rPr>
        <w:t>Tal como se mencion</w:t>
      </w:r>
      <w:r>
        <w:rPr>
          <w:snapToGrid w:val="0"/>
          <w:lang w:val="es-PE"/>
        </w:rPr>
        <w:t>a en el informe, no hay ni un so</w:t>
      </w:r>
      <w:r w:rsidRPr="00E464E4">
        <w:rPr>
          <w:snapToGrid w:val="0"/>
          <w:lang w:val="es-PE"/>
        </w:rPr>
        <w:t>lo caso documentado de</w:t>
      </w:r>
      <w:r>
        <w:rPr>
          <w:snapToGrid w:val="0"/>
          <w:lang w:val="es-PE"/>
        </w:rPr>
        <w:t>l</w:t>
      </w:r>
      <w:r w:rsidRPr="00E464E4">
        <w:rPr>
          <w:snapToGrid w:val="0"/>
          <w:lang w:val="es-PE"/>
        </w:rPr>
        <w:t xml:space="preserve"> VIH/</w:t>
      </w:r>
      <w:r>
        <w:rPr>
          <w:snapToGrid w:val="0"/>
          <w:lang w:val="es-PE"/>
        </w:rPr>
        <w:t>sida en la República Popular Democrática de Corea</w:t>
      </w:r>
      <w:r w:rsidRPr="00E464E4">
        <w:rPr>
          <w:snapToGrid w:val="0"/>
          <w:lang w:val="es-PE"/>
        </w:rPr>
        <w:t xml:space="preserve">, </w:t>
      </w:r>
      <w:r>
        <w:rPr>
          <w:snapToGrid w:val="0"/>
          <w:lang w:val="es-PE"/>
        </w:rPr>
        <w:t>un hecho que enorgullece sobremanera al Gobierno</w:t>
      </w:r>
      <w:r w:rsidRPr="00E464E4">
        <w:rPr>
          <w:snapToGrid w:val="0"/>
          <w:lang w:val="es-PE"/>
        </w:rPr>
        <w:t xml:space="preserve">. </w:t>
      </w:r>
      <w:r w:rsidRPr="00663A9A">
        <w:rPr>
          <w:snapToGrid w:val="0"/>
          <w:lang w:val="es-PE"/>
        </w:rPr>
        <w:t xml:space="preserve">En vista de que </w:t>
      </w:r>
      <w:r>
        <w:rPr>
          <w:snapToGrid w:val="0"/>
          <w:lang w:val="es-PE"/>
        </w:rPr>
        <w:t>está</w:t>
      </w:r>
      <w:r w:rsidRPr="00663A9A">
        <w:rPr>
          <w:snapToGrid w:val="0"/>
          <w:lang w:val="es-PE"/>
        </w:rPr>
        <w:t xml:space="preserve"> aumenta</w:t>
      </w:r>
      <w:r>
        <w:rPr>
          <w:snapToGrid w:val="0"/>
          <w:lang w:val="es-PE"/>
        </w:rPr>
        <w:t>n</w:t>
      </w:r>
      <w:r w:rsidRPr="00663A9A">
        <w:rPr>
          <w:snapToGrid w:val="0"/>
          <w:lang w:val="es-PE"/>
        </w:rPr>
        <w:t xml:space="preserve">do la </w:t>
      </w:r>
      <w:r>
        <w:rPr>
          <w:snapToGrid w:val="0"/>
          <w:lang w:val="es-PE"/>
        </w:rPr>
        <w:t>prevalencia</w:t>
      </w:r>
      <w:r w:rsidRPr="00663A9A">
        <w:rPr>
          <w:snapToGrid w:val="0"/>
          <w:lang w:val="es-PE"/>
        </w:rPr>
        <w:t xml:space="preserve"> del VIH/sida en los países vecinos, el Gobierno </w:t>
      </w:r>
      <w:r>
        <w:rPr>
          <w:snapToGrid w:val="0"/>
          <w:lang w:val="es-PE"/>
        </w:rPr>
        <w:t>impone cuarentena a los viajeros y éstos tienen que someterse a un examen clínico obligatorio antes de su partida y a su retorno</w:t>
      </w:r>
      <w:r w:rsidRPr="00663A9A">
        <w:rPr>
          <w:snapToGrid w:val="0"/>
          <w:lang w:val="es-PE"/>
        </w:rPr>
        <w:t xml:space="preserve">. </w:t>
      </w:r>
      <w:r>
        <w:rPr>
          <w:snapToGrid w:val="0"/>
          <w:lang w:val="es-PE"/>
        </w:rPr>
        <w:t>Se practican</w:t>
      </w:r>
      <w:r w:rsidRPr="00F7039A">
        <w:rPr>
          <w:snapToGrid w:val="0"/>
          <w:lang w:val="es-PE"/>
        </w:rPr>
        <w:t xml:space="preserve"> chequeos médicos sistemáticos a los extranjeros que ingresan al pa</w:t>
      </w:r>
      <w:r>
        <w:rPr>
          <w:snapToGrid w:val="0"/>
          <w:lang w:val="es-PE"/>
        </w:rPr>
        <w:t>ís</w:t>
      </w:r>
      <w:r w:rsidRPr="00F7039A">
        <w:rPr>
          <w:snapToGrid w:val="0"/>
          <w:lang w:val="es-PE"/>
        </w:rPr>
        <w:t xml:space="preserve">. </w:t>
      </w:r>
      <w:r w:rsidRPr="004E3D55">
        <w:rPr>
          <w:snapToGrid w:val="0"/>
          <w:lang w:val="es-PE"/>
        </w:rPr>
        <w:t xml:space="preserve">Si se </w:t>
      </w:r>
      <w:r>
        <w:rPr>
          <w:snapToGrid w:val="0"/>
          <w:lang w:val="es-PE"/>
        </w:rPr>
        <w:t>detecta cualquier anomalía</w:t>
      </w:r>
      <w:r w:rsidRPr="004E3D55">
        <w:rPr>
          <w:snapToGrid w:val="0"/>
          <w:lang w:val="es-PE"/>
        </w:rPr>
        <w:t xml:space="preserve">, se toman medidas inmediatas. </w:t>
      </w:r>
      <w:r w:rsidRPr="008A7366">
        <w:rPr>
          <w:snapToGrid w:val="0"/>
          <w:lang w:val="es-PE"/>
        </w:rPr>
        <w:t xml:space="preserve">Se ha desarrollado una estrategia de prevención del VIH/sida y </w:t>
      </w:r>
      <w:r>
        <w:rPr>
          <w:snapToGrid w:val="0"/>
          <w:lang w:val="es-PE"/>
        </w:rPr>
        <w:t xml:space="preserve">se está poniendo en práctica </w:t>
      </w:r>
      <w:r w:rsidRPr="008A7366">
        <w:rPr>
          <w:snapToGrid w:val="0"/>
          <w:lang w:val="es-PE"/>
        </w:rPr>
        <w:t>un</w:t>
      </w:r>
      <w:r>
        <w:rPr>
          <w:snapToGrid w:val="0"/>
          <w:lang w:val="es-PE"/>
        </w:rPr>
        <w:t>a</w:t>
      </w:r>
      <w:r w:rsidRPr="008A7366">
        <w:rPr>
          <w:snapToGrid w:val="0"/>
          <w:lang w:val="es-PE"/>
        </w:rPr>
        <w:t xml:space="preserve"> gama de actividades, </w:t>
      </w:r>
      <w:r>
        <w:rPr>
          <w:snapToGrid w:val="0"/>
          <w:lang w:val="es-PE"/>
        </w:rPr>
        <w:t>entre otras,</w:t>
      </w:r>
      <w:r w:rsidRPr="008A7366">
        <w:rPr>
          <w:snapToGrid w:val="0"/>
          <w:lang w:val="es-PE"/>
        </w:rPr>
        <w:t xml:space="preserve"> </w:t>
      </w:r>
      <w:r>
        <w:rPr>
          <w:snapToGrid w:val="0"/>
          <w:lang w:val="es-PE"/>
        </w:rPr>
        <w:t>la distribución a la población de material informativo sobre la propagación del</w:t>
      </w:r>
      <w:r w:rsidRPr="008A7366">
        <w:rPr>
          <w:snapToGrid w:val="0"/>
          <w:lang w:val="es-PE"/>
        </w:rPr>
        <w:t xml:space="preserve"> </w:t>
      </w:r>
      <w:r>
        <w:rPr>
          <w:snapToGrid w:val="0"/>
          <w:lang w:val="es-PE"/>
        </w:rPr>
        <w:t>VIH</w:t>
      </w:r>
      <w:r w:rsidRPr="008A7366">
        <w:rPr>
          <w:snapToGrid w:val="0"/>
          <w:lang w:val="es-PE"/>
        </w:rPr>
        <w:t>/</w:t>
      </w:r>
      <w:r>
        <w:rPr>
          <w:snapToGrid w:val="0"/>
          <w:lang w:val="es-PE"/>
        </w:rPr>
        <w:t>sida</w:t>
      </w:r>
      <w:r w:rsidRPr="008A7366">
        <w:rPr>
          <w:snapToGrid w:val="0"/>
          <w:lang w:val="es-PE"/>
        </w:rPr>
        <w:t>.</w:t>
      </w:r>
    </w:p>
    <w:p w:rsidR="00BB7672" w:rsidRPr="000367E1" w:rsidRDefault="00BB7672">
      <w:pPr>
        <w:pStyle w:val="ParaNo"/>
        <w:tabs>
          <w:tab w:val="clear" w:pos="360"/>
        </w:tabs>
        <w:rPr>
          <w:snapToGrid w:val="0"/>
          <w:lang w:val="es-PE"/>
        </w:rPr>
      </w:pPr>
      <w:r w:rsidRPr="00C527CD">
        <w:rPr>
          <w:snapToGrid w:val="0"/>
          <w:lang w:val="es-PE"/>
        </w:rPr>
        <w:t>La</w:t>
      </w:r>
      <w:r w:rsidRPr="00AC7786">
        <w:rPr>
          <w:snapToGrid w:val="0"/>
          <w:lang w:val="es-PE"/>
        </w:rPr>
        <w:t xml:space="preserve"> </w:t>
      </w:r>
      <w:r>
        <w:rPr>
          <w:b/>
          <w:snapToGrid w:val="0"/>
          <w:lang w:val="es-PE"/>
        </w:rPr>
        <w:t xml:space="preserve">Sra. AIDOO </w:t>
      </w:r>
      <w:r w:rsidRPr="00C527CD">
        <w:rPr>
          <w:snapToGrid w:val="0"/>
          <w:lang w:val="es-PE"/>
        </w:rPr>
        <w:t xml:space="preserve">pregunta si, dado el período de incubación </w:t>
      </w:r>
      <w:r>
        <w:rPr>
          <w:snapToGrid w:val="0"/>
          <w:lang w:val="es-PE"/>
        </w:rPr>
        <w:t>del VIH,</w:t>
      </w:r>
      <w:r w:rsidRPr="00C527CD">
        <w:rPr>
          <w:snapToGrid w:val="0"/>
          <w:lang w:val="es-PE"/>
        </w:rPr>
        <w:t xml:space="preserve"> </w:t>
      </w:r>
      <w:r>
        <w:rPr>
          <w:snapToGrid w:val="0"/>
          <w:lang w:val="es-PE"/>
        </w:rPr>
        <w:t>se reexamina a las personas en fechas posteriores</w:t>
      </w:r>
      <w:r w:rsidRPr="00C527CD">
        <w:rPr>
          <w:snapToGrid w:val="0"/>
          <w:lang w:val="es-PE"/>
        </w:rPr>
        <w:t xml:space="preserve">. </w:t>
      </w:r>
      <w:r>
        <w:rPr>
          <w:snapToGrid w:val="0"/>
          <w:lang w:val="es-PE"/>
        </w:rPr>
        <w:t>La oradora p</w:t>
      </w:r>
      <w:r w:rsidRPr="00411564">
        <w:rPr>
          <w:snapToGrid w:val="0"/>
          <w:lang w:val="es-PE"/>
        </w:rPr>
        <w:t xml:space="preserve">regunta si se brinda asesoramiento y </w:t>
      </w:r>
      <w:r>
        <w:rPr>
          <w:snapToGrid w:val="0"/>
          <w:lang w:val="es-PE"/>
        </w:rPr>
        <w:t>si se hace la prueba del VIH en forma voluntaria</w:t>
      </w:r>
      <w:r w:rsidRPr="00411564">
        <w:rPr>
          <w:snapToGrid w:val="0"/>
          <w:lang w:val="es-PE"/>
        </w:rPr>
        <w:t xml:space="preserve">, de conformidad con el procedimiento recomendado internacionalmente. </w:t>
      </w:r>
      <w:r w:rsidRPr="007817CE">
        <w:rPr>
          <w:snapToGrid w:val="0"/>
          <w:lang w:val="es-PE"/>
        </w:rPr>
        <w:t xml:space="preserve">Por lo que respecta a la salud del adolescente, </w:t>
      </w:r>
      <w:r>
        <w:rPr>
          <w:snapToGrid w:val="0"/>
          <w:lang w:val="es-PE"/>
        </w:rPr>
        <w:t>la oradora señala</w:t>
      </w:r>
      <w:r w:rsidRPr="007817CE">
        <w:rPr>
          <w:snapToGrid w:val="0"/>
          <w:lang w:val="es-PE"/>
        </w:rPr>
        <w:t xml:space="preserve"> la labor realizada por la </w:t>
      </w:r>
      <w:r>
        <w:rPr>
          <w:snapToGrid w:val="0"/>
          <w:lang w:val="es-PE"/>
        </w:rPr>
        <w:t>Asociación Coreana de Salud Maternoinfantil y de Planificación de la Familia</w:t>
      </w:r>
      <w:r w:rsidRPr="007817CE">
        <w:rPr>
          <w:snapToGrid w:val="0"/>
          <w:lang w:val="es-PE"/>
        </w:rPr>
        <w:t xml:space="preserve"> </w:t>
      </w:r>
      <w:r>
        <w:rPr>
          <w:snapToGrid w:val="0"/>
          <w:lang w:val="es-PE"/>
        </w:rPr>
        <w:t>que ha encomiado el UNFPA,</w:t>
      </w:r>
      <w:r w:rsidRPr="007817CE">
        <w:rPr>
          <w:snapToGrid w:val="0"/>
          <w:lang w:val="es-PE"/>
        </w:rPr>
        <w:t xml:space="preserve"> y pregunta si el adolescente tiene acceso confidencial a los servicios de salud </w:t>
      </w:r>
      <w:r>
        <w:rPr>
          <w:snapToGrid w:val="0"/>
          <w:lang w:val="es-PE"/>
        </w:rPr>
        <w:t>reproductiva y si puede consultar a un médico sin ir acompañado</w:t>
      </w:r>
      <w:r w:rsidRPr="007817CE">
        <w:rPr>
          <w:snapToGrid w:val="0"/>
          <w:lang w:val="es-PE"/>
        </w:rPr>
        <w:t xml:space="preserve">. </w:t>
      </w:r>
      <w:r>
        <w:rPr>
          <w:snapToGrid w:val="0"/>
          <w:lang w:val="es-PE"/>
        </w:rPr>
        <w:t xml:space="preserve">De no contar con dicha </w:t>
      </w:r>
      <w:r w:rsidRPr="000367E1">
        <w:rPr>
          <w:snapToGrid w:val="0"/>
          <w:lang w:val="es-PE"/>
        </w:rPr>
        <w:t xml:space="preserve">posibilidad, </w:t>
      </w:r>
      <w:r>
        <w:rPr>
          <w:snapToGrid w:val="0"/>
          <w:lang w:val="es-PE"/>
        </w:rPr>
        <w:t>tal vez</w:t>
      </w:r>
      <w:r w:rsidRPr="000367E1">
        <w:rPr>
          <w:snapToGrid w:val="0"/>
          <w:lang w:val="es-PE"/>
        </w:rPr>
        <w:t xml:space="preserve"> no obtenga la información que necesita</w:t>
      </w:r>
      <w:r>
        <w:rPr>
          <w:snapToGrid w:val="0"/>
          <w:lang w:val="es-PE"/>
        </w:rPr>
        <w:t>,</w:t>
      </w:r>
      <w:r w:rsidRPr="000367E1">
        <w:rPr>
          <w:snapToGrid w:val="0"/>
          <w:lang w:val="es-PE"/>
        </w:rPr>
        <w:t xml:space="preserve"> incluida la informaci</w:t>
      </w:r>
      <w:r>
        <w:rPr>
          <w:snapToGrid w:val="0"/>
          <w:lang w:val="es-PE"/>
        </w:rPr>
        <w:t>ón sobre el aborto</w:t>
      </w:r>
      <w:r w:rsidRPr="000367E1">
        <w:rPr>
          <w:snapToGrid w:val="0"/>
          <w:lang w:val="es-PE"/>
        </w:rPr>
        <w:t>.</w:t>
      </w:r>
    </w:p>
    <w:p w:rsidR="00BB7672" w:rsidRPr="0015214C" w:rsidRDefault="00BB7672">
      <w:pPr>
        <w:pStyle w:val="ParaNo"/>
        <w:tabs>
          <w:tab w:val="clear" w:pos="360"/>
        </w:tabs>
        <w:rPr>
          <w:snapToGrid w:val="0"/>
          <w:lang w:val="es-PE"/>
        </w:rPr>
      </w:pPr>
      <w:r w:rsidRPr="0056481B">
        <w:rPr>
          <w:snapToGrid w:val="0"/>
          <w:lang w:val="es-PE"/>
        </w:rPr>
        <w:t>La</w:t>
      </w:r>
      <w:r w:rsidRPr="00094BBC">
        <w:rPr>
          <w:snapToGrid w:val="0"/>
          <w:lang w:val="es-PE"/>
        </w:rPr>
        <w:t xml:space="preserve"> </w:t>
      </w:r>
      <w:r>
        <w:rPr>
          <w:b/>
          <w:snapToGrid w:val="0"/>
          <w:lang w:val="es-PE"/>
        </w:rPr>
        <w:t>Sra. HAN Chae Sun</w:t>
      </w:r>
      <w:r w:rsidRPr="0056481B">
        <w:rPr>
          <w:snapToGrid w:val="0"/>
          <w:lang w:val="es-PE"/>
        </w:rPr>
        <w:t xml:space="preserve"> (República Popular Democrática de Corea) dice que el Gobierno</w:t>
      </w:r>
      <w:r>
        <w:rPr>
          <w:snapToGrid w:val="0"/>
          <w:lang w:val="es-PE"/>
        </w:rPr>
        <w:t>,</w:t>
      </w:r>
      <w:r w:rsidRPr="0056481B">
        <w:rPr>
          <w:snapToGrid w:val="0"/>
          <w:lang w:val="es-PE"/>
        </w:rPr>
        <w:t xml:space="preserve"> conjuntamente con el UNICEF, </w:t>
      </w:r>
      <w:r>
        <w:rPr>
          <w:snapToGrid w:val="0"/>
          <w:lang w:val="es-PE"/>
        </w:rPr>
        <w:t>llevó a cabo una encuesta sobre los problemas que enfrentan los adolescentes.</w:t>
      </w:r>
      <w:r w:rsidRPr="0056481B">
        <w:rPr>
          <w:snapToGrid w:val="0"/>
          <w:lang w:val="es-PE"/>
        </w:rPr>
        <w:t xml:space="preserve"> </w:t>
      </w:r>
      <w:r w:rsidRPr="00212881">
        <w:rPr>
          <w:snapToGrid w:val="0"/>
          <w:lang w:val="es-PE"/>
        </w:rPr>
        <w:t xml:space="preserve">A la luz de las entrevistas realizadas, el Gobierno </w:t>
      </w:r>
      <w:r>
        <w:rPr>
          <w:snapToGrid w:val="0"/>
          <w:lang w:val="es-PE"/>
        </w:rPr>
        <w:t>ha decidido</w:t>
      </w:r>
      <w:r w:rsidRPr="00212881">
        <w:rPr>
          <w:snapToGrid w:val="0"/>
          <w:lang w:val="es-PE"/>
        </w:rPr>
        <w:t xml:space="preserve"> que debería facilitarse</w:t>
      </w:r>
      <w:r>
        <w:rPr>
          <w:snapToGrid w:val="0"/>
          <w:lang w:val="es-PE"/>
        </w:rPr>
        <w:t xml:space="preserve"> a los </w:t>
      </w:r>
      <w:r w:rsidRPr="00212881">
        <w:rPr>
          <w:snapToGrid w:val="0"/>
          <w:lang w:val="es-PE"/>
        </w:rPr>
        <w:t>adolescente</w:t>
      </w:r>
      <w:r>
        <w:rPr>
          <w:snapToGrid w:val="0"/>
          <w:lang w:val="es-PE"/>
        </w:rPr>
        <w:t>s</w:t>
      </w:r>
      <w:r w:rsidRPr="00212881">
        <w:rPr>
          <w:snapToGrid w:val="0"/>
          <w:lang w:val="es-PE"/>
        </w:rPr>
        <w:t xml:space="preserve"> información específicamente relacionada con </w:t>
      </w:r>
      <w:r>
        <w:rPr>
          <w:snapToGrid w:val="0"/>
          <w:lang w:val="es-PE"/>
        </w:rPr>
        <w:t>su salud y los cambios físicos que ocurren durante la adolescencia</w:t>
      </w:r>
      <w:r w:rsidRPr="00212881">
        <w:rPr>
          <w:snapToGrid w:val="0"/>
          <w:lang w:val="es-PE"/>
        </w:rPr>
        <w:t xml:space="preserve">. </w:t>
      </w:r>
      <w:r w:rsidRPr="00EC2364">
        <w:rPr>
          <w:snapToGrid w:val="0"/>
          <w:lang w:val="es-PE"/>
        </w:rPr>
        <w:t>Dado que el adolescente puede ser tímido o sensible, se capacita al personal sanitario para garantizar que</w:t>
      </w:r>
      <w:r>
        <w:rPr>
          <w:snapToGrid w:val="0"/>
          <w:lang w:val="es-PE"/>
        </w:rPr>
        <w:t xml:space="preserve"> tenga </w:t>
      </w:r>
      <w:r w:rsidRPr="00EC2364">
        <w:rPr>
          <w:snapToGrid w:val="0"/>
          <w:lang w:val="es-PE"/>
        </w:rPr>
        <w:t xml:space="preserve">las </w:t>
      </w:r>
      <w:r>
        <w:rPr>
          <w:snapToGrid w:val="0"/>
          <w:lang w:val="es-PE"/>
        </w:rPr>
        <w:t xml:space="preserve">debidas </w:t>
      </w:r>
      <w:r w:rsidRPr="00EC2364">
        <w:rPr>
          <w:snapToGrid w:val="0"/>
          <w:lang w:val="es-PE"/>
        </w:rPr>
        <w:t>competencias</w:t>
      </w:r>
      <w:r>
        <w:rPr>
          <w:snapToGrid w:val="0"/>
          <w:lang w:val="es-PE"/>
        </w:rPr>
        <w:t xml:space="preserve"> para tratar con él, y los médicos reciben capacitación en su lugar de trabajo sobre la atención de la salud del adolescente</w:t>
      </w:r>
      <w:r w:rsidRPr="00EC2364">
        <w:rPr>
          <w:snapToGrid w:val="0"/>
          <w:lang w:val="es-PE"/>
        </w:rPr>
        <w:t xml:space="preserve">. </w:t>
      </w:r>
      <w:r w:rsidRPr="0015214C">
        <w:rPr>
          <w:snapToGrid w:val="0"/>
          <w:lang w:val="es-PE"/>
        </w:rPr>
        <w:t>De conformidad con la legislación nacional, el personal m</w:t>
      </w:r>
      <w:r>
        <w:rPr>
          <w:snapToGrid w:val="0"/>
          <w:lang w:val="es-PE"/>
        </w:rPr>
        <w:t>é</w:t>
      </w:r>
      <w:r w:rsidRPr="0015214C">
        <w:rPr>
          <w:snapToGrid w:val="0"/>
          <w:lang w:val="es-PE"/>
        </w:rPr>
        <w:t>dico</w:t>
      </w:r>
      <w:r>
        <w:rPr>
          <w:snapToGrid w:val="0"/>
          <w:lang w:val="es-PE"/>
        </w:rPr>
        <w:t xml:space="preserve"> tiene el deber de mantener la confidencialidad</w:t>
      </w:r>
      <w:r w:rsidRPr="0015214C">
        <w:rPr>
          <w:snapToGrid w:val="0"/>
          <w:lang w:val="es-PE"/>
        </w:rPr>
        <w:t>.</w:t>
      </w:r>
    </w:p>
    <w:p w:rsidR="00BB7672" w:rsidRPr="00971A5E" w:rsidRDefault="00BB7672">
      <w:pPr>
        <w:pStyle w:val="ParaNo"/>
        <w:tabs>
          <w:tab w:val="clear" w:pos="360"/>
        </w:tabs>
        <w:rPr>
          <w:snapToGrid w:val="0"/>
          <w:lang w:val="es-PE"/>
        </w:rPr>
      </w:pPr>
      <w:r w:rsidRPr="0046553E">
        <w:rPr>
          <w:snapToGrid w:val="0"/>
          <w:lang w:val="es-PE"/>
        </w:rPr>
        <w:t xml:space="preserve">La </w:t>
      </w:r>
      <w:r>
        <w:rPr>
          <w:b/>
          <w:snapToGrid w:val="0"/>
          <w:lang w:val="es-PE"/>
        </w:rPr>
        <w:t xml:space="preserve">PRESIDENTA </w:t>
      </w:r>
      <w:r w:rsidRPr="007A137C">
        <w:rPr>
          <w:snapToGrid w:val="0"/>
          <w:lang w:val="es-PE"/>
        </w:rPr>
        <w:t>dice que la República</w:t>
      </w:r>
      <w:r>
        <w:rPr>
          <w:snapToGrid w:val="0"/>
          <w:lang w:val="es-PE"/>
        </w:rPr>
        <w:t xml:space="preserve"> Popular</w:t>
      </w:r>
      <w:r w:rsidRPr="007A137C">
        <w:rPr>
          <w:snapToGrid w:val="0"/>
          <w:lang w:val="es-PE"/>
        </w:rPr>
        <w:t xml:space="preserve"> Democrática de Corea es el único país que no tiene casos del VIH/</w:t>
      </w:r>
      <w:r>
        <w:rPr>
          <w:snapToGrid w:val="0"/>
          <w:lang w:val="es-PE"/>
        </w:rPr>
        <w:t>sida</w:t>
      </w:r>
      <w:r w:rsidRPr="007A137C">
        <w:rPr>
          <w:snapToGrid w:val="0"/>
          <w:lang w:val="es-PE"/>
        </w:rPr>
        <w:t xml:space="preserve"> </w:t>
      </w:r>
      <w:r>
        <w:rPr>
          <w:snapToGrid w:val="0"/>
          <w:lang w:val="es-PE"/>
        </w:rPr>
        <w:t>y que otros países pueden aprender de sus prácticas óptimas</w:t>
      </w:r>
      <w:r w:rsidRPr="007A137C">
        <w:rPr>
          <w:snapToGrid w:val="0"/>
          <w:lang w:val="es-PE"/>
        </w:rPr>
        <w:t>. Sin embargo, las tasas de mortalidad materna e infantil siguen siendo alarmantes y expresa su preocupaci</w:t>
      </w:r>
      <w:r>
        <w:rPr>
          <w:snapToGrid w:val="0"/>
          <w:lang w:val="es-PE"/>
        </w:rPr>
        <w:t>ón por la malnutrición, que puede estancar el crecimiento así como acarrear problemas sociales y dificultades reproductivas</w:t>
      </w:r>
      <w:r w:rsidRPr="007A137C">
        <w:rPr>
          <w:snapToGrid w:val="0"/>
          <w:lang w:val="es-PE"/>
        </w:rPr>
        <w:t xml:space="preserve">. </w:t>
      </w:r>
      <w:r w:rsidRPr="0096236A">
        <w:rPr>
          <w:snapToGrid w:val="0"/>
          <w:lang w:val="es-PE"/>
        </w:rPr>
        <w:t xml:space="preserve">Pese a los excelentes servicios </w:t>
      </w:r>
      <w:r>
        <w:rPr>
          <w:snapToGrid w:val="0"/>
          <w:lang w:val="es-PE"/>
        </w:rPr>
        <w:t>mé</w:t>
      </w:r>
      <w:r w:rsidRPr="0096236A">
        <w:rPr>
          <w:snapToGrid w:val="0"/>
          <w:lang w:val="es-PE"/>
        </w:rPr>
        <w:t>dicos</w:t>
      </w:r>
      <w:r>
        <w:rPr>
          <w:snapToGrid w:val="0"/>
          <w:lang w:val="es-PE"/>
        </w:rPr>
        <w:t xml:space="preserve"> del país</w:t>
      </w:r>
      <w:r w:rsidRPr="0096236A">
        <w:rPr>
          <w:snapToGrid w:val="0"/>
          <w:lang w:val="es-PE"/>
        </w:rPr>
        <w:t xml:space="preserve">, los indicadores no son </w:t>
      </w:r>
      <w:r w:rsidRPr="00A84B4C">
        <w:rPr>
          <w:snapToGrid w:val="0"/>
          <w:lang w:val="es-PE"/>
        </w:rPr>
        <w:t>satisfactorios</w:t>
      </w:r>
      <w:r w:rsidRPr="0096236A">
        <w:rPr>
          <w:snapToGrid w:val="0"/>
          <w:lang w:val="es-PE"/>
        </w:rPr>
        <w:t xml:space="preserve">. </w:t>
      </w:r>
      <w:r>
        <w:rPr>
          <w:snapToGrid w:val="0"/>
          <w:lang w:val="es-PE"/>
        </w:rPr>
        <w:t>La Presidenta p</w:t>
      </w:r>
      <w:r w:rsidRPr="00971A5E">
        <w:rPr>
          <w:snapToGrid w:val="0"/>
          <w:lang w:val="es-PE"/>
        </w:rPr>
        <w:t xml:space="preserve">regunta si el Gobierno tiene una estrategia </w:t>
      </w:r>
      <w:r>
        <w:rPr>
          <w:snapToGrid w:val="0"/>
          <w:lang w:val="es-PE"/>
        </w:rPr>
        <w:t>integral</w:t>
      </w:r>
      <w:r w:rsidRPr="00971A5E">
        <w:rPr>
          <w:snapToGrid w:val="0"/>
          <w:lang w:val="es-PE"/>
        </w:rPr>
        <w:t xml:space="preserve"> para abordar la cuestión y recuerda que se </w:t>
      </w:r>
      <w:r>
        <w:rPr>
          <w:snapToGrid w:val="0"/>
          <w:lang w:val="es-PE"/>
        </w:rPr>
        <w:t>formuló la misma pregunta cuando se examinaba el informe periódico anterior</w:t>
      </w:r>
      <w:r w:rsidRPr="00971A5E">
        <w:rPr>
          <w:snapToGrid w:val="0"/>
          <w:lang w:val="es-PE"/>
        </w:rPr>
        <w:t>.</w:t>
      </w:r>
    </w:p>
    <w:p w:rsidR="00BB7672" w:rsidRPr="00084A6E" w:rsidRDefault="00BB7672">
      <w:pPr>
        <w:pStyle w:val="ParaNo"/>
        <w:tabs>
          <w:tab w:val="clear" w:pos="360"/>
        </w:tabs>
        <w:rPr>
          <w:snapToGrid w:val="0"/>
          <w:lang w:val="es-PE"/>
        </w:rPr>
      </w:pPr>
      <w:r w:rsidRPr="004870D0">
        <w:rPr>
          <w:snapToGrid w:val="0"/>
          <w:lang w:val="es-PE"/>
        </w:rPr>
        <w:t>La</w:t>
      </w:r>
      <w:r w:rsidRPr="00A84B4C">
        <w:rPr>
          <w:snapToGrid w:val="0"/>
          <w:lang w:val="es-PE"/>
        </w:rPr>
        <w:t xml:space="preserve"> </w:t>
      </w:r>
      <w:r>
        <w:rPr>
          <w:b/>
          <w:snapToGrid w:val="0"/>
          <w:lang w:val="es-PE"/>
        </w:rPr>
        <w:t>Sra. HAN Chae Sun</w:t>
      </w:r>
      <w:r w:rsidRPr="004870D0">
        <w:rPr>
          <w:snapToGrid w:val="0"/>
          <w:lang w:val="es-PE"/>
        </w:rPr>
        <w:t xml:space="preserve"> (República Popular Democrática de Corea) dice que el Comité recomendó con anterioridad que </w:t>
      </w:r>
      <w:r>
        <w:rPr>
          <w:snapToGrid w:val="0"/>
          <w:lang w:val="es-PE"/>
        </w:rPr>
        <w:t>deberían adoptarse</w:t>
      </w:r>
      <w:r w:rsidRPr="004870D0">
        <w:rPr>
          <w:snapToGrid w:val="0"/>
          <w:lang w:val="es-PE"/>
        </w:rPr>
        <w:t xml:space="preserve"> medidas para abordar la cuesti</w:t>
      </w:r>
      <w:r>
        <w:rPr>
          <w:snapToGrid w:val="0"/>
          <w:lang w:val="es-PE"/>
        </w:rPr>
        <w:t xml:space="preserve">ón de la malnutrición, que devino un problema </w:t>
      </w:r>
      <w:r w:rsidRPr="00054841">
        <w:rPr>
          <w:snapToGrid w:val="0"/>
          <w:lang w:val="es-PE"/>
        </w:rPr>
        <w:t>a partir de</w:t>
      </w:r>
      <w:r>
        <w:rPr>
          <w:snapToGrid w:val="0"/>
          <w:lang w:val="es-PE"/>
        </w:rPr>
        <w:t xml:space="preserve"> los años noventa</w:t>
      </w:r>
      <w:r w:rsidRPr="004870D0">
        <w:rPr>
          <w:snapToGrid w:val="0"/>
          <w:lang w:val="es-PE"/>
        </w:rPr>
        <w:t xml:space="preserve">. </w:t>
      </w:r>
      <w:r w:rsidRPr="00E6740B">
        <w:rPr>
          <w:snapToGrid w:val="0"/>
          <w:lang w:val="es-PE"/>
        </w:rPr>
        <w:t>Desde entonces el Gobierno reforzó sus actividades para mejorar la situaci</w:t>
      </w:r>
      <w:r>
        <w:rPr>
          <w:snapToGrid w:val="0"/>
          <w:lang w:val="es-PE"/>
        </w:rPr>
        <w:t>ón</w:t>
      </w:r>
      <w:r w:rsidRPr="00E6740B">
        <w:rPr>
          <w:snapToGrid w:val="0"/>
          <w:lang w:val="es-PE"/>
        </w:rPr>
        <w:t xml:space="preserve">. </w:t>
      </w:r>
      <w:r>
        <w:rPr>
          <w:snapToGrid w:val="0"/>
          <w:lang w:val="es-PE"/>
        </w:rPr>
        <w:t>El Gobierno d</w:t>
      </w:r>
      <w:r w:rsidRPr="00DA435B">
        <w:rPr>
          <w:snapToGrid w:val="0"/>
          <w:lang w:val="es-PE"/>
        </w:rPr>
        <w:t xml:space="preserve">iseñó programas con el propósito de </w:t>
      </w:r>
      <w:r>
        <w:rPr>
          <w:snapToGrid w:val="0"/>
          <w:lang w:val="es-PE"/>
        </w:rPr>
        <w:t>priorizar la búsqueda de soluciones para la</w:t>
      </w:r>
      <w:r w:rsidRPr="00DA435B">
        <w:rPr>
          <w:snapToGrid w:val="0"/>
          <w:lang w:val="es-PE"/>
        </w:rPr>
        <w:t xml:space="preserve"> escasez de alimentos, </w:t>
      </w:r>
      <w:r>
        <w:rPr>
          <w:snapToGrid w:val="0"/>
          <w:lang w:val="es-PE"/>
        </w:rPr>
        <w:t>alentar la lactancia materna y suministrar suficientes alimentos nutritivos</w:t>
      </w:r>
      <w:r w:rsidRPr="00DA435B">
        <w:rPr>
          <w:snapToGrid w:val="0"/>
          <w:lang w:val="es-PE"/>
        </w:rPr>
        <w:t xml:space="preserve">. </w:t>
      </w:r>
      <w:r w:rsidRPr="00266F55">
        <w:rPr>
          <w:snapToGrid w:val="0"/>
          <w:lang w:val="es-PE"/>
        </w:rPr>
        <w:t>Se</w:t>
      </w:r>
      <w:r>
        <w:rPr>
          <w:snapToGrid w:val="0"/>
          <w:lang w:val="es-PE"/>
        </w:rPr>
        <w:t xml:space="preserve"> realiza</w:t>
      </w:r>
      <w:r w:rsidRPr="00266F55">
        <w:rPr>
          <w:snapToGrid w:val="0"/>
          <w:lang w:val="es-PE"/>
        </w:rPr>
        <w:t xml:space="preserve"> una encuesta periódica</w:t>
      </w:r>
      <w:r>
        <w:rPr>
          <w:snapToGrid w:val="0"/>
          <w:lang w:val="es-PE"/>
        </w:rPr>
        <w:t xml:space="preserve"> sobre la nutrición</w:t>
      </w:r>
      <w:r w:rsidRPr="00266F55">
        <w:rPr>
          <w:snapToGrid w:val="0"/>
          <w:lang w:val="es-PE"/>
        </w:rPr>
        <w:t xml:space="preserve"> que </w:t>
      </w:r>
      <w:r>
        <w:rPr>
          <w:snapToGrid w:val="0"/>
          <w:lang w:val="es-PE"/>
        </w:rPr>
        <w:t>permite adoptar medidas correctoras</w:t>
      </w:r>
      <w:r w:rsidRPr="00266F55">
        <w:rPr>
          <w:snapToGrid w:val="0"/>
          <w:lang w:val="es-PE"/>
        </w:rPr>
        <w:t xml:space="preserve">. </w:t>
      </w:r>
      <w:r w:rsidRPr="00084A6E">
        <w:rPr>
          <w:snapToGrid w:val="0"/>
          <w:lang w:val="es-PE"/>
        </w:rPr>
        <w:t xml:space="preserve">La estrategia nacional </w:t>
      </w:r>
      <w:r>
        <w:rPr>
          <w:snapToGrid w:val="0"/>
          <w:lang w:val="es-PE"/>
        </w:rPr>
        <w:t>destinada a disminuir</w:t>
      </w:r>
      <w:r w:rsidRPr="00084A6E">
        <w:rPr>
          <w:snapToGrid w:val="0"/>
          <w:lang w:val="es-PE"/>
        </w:rPr>
        <w:t xml:space="preserve"> la tasa de malnutrición consiste en incrementar la producción de alimentos</w:t>
      </w:r>
      <w:r>
        <w:rPr>
          <w:snapToGrid w:val="0"/>
          <w:lang w:val="es-PE"/>
        </w:rPr>
        <w:t xml:space="preserve"> y se está haciendo todo lo posible para lograrlo</w:t>
      </w:r>
      <w:r w:rsidRPr="00084A6E">
        <w:rPr>
          <w:snapToGrid w:val="0"/>
          <w:lang w:val="es-PE"/>
        </w:rPr>
        <w:t xml:space="preserve">, </w:t>
      </w:r>
      <w:r>
        <w:rPr>
          <w:snapToGrid w:val="0"/>
          <w:lang w:val="es-PE"/>
        </w:rPr>
        <w:t>en parte, mediante la producción de semillas de soja que tienen alto valor nutritivo</w:t>
      </w:r>
      <w:r w:rsidRPr="00084A6E">
        <w:rPr>
          <w:snapToGrid w:val="0"/>
          <w:lang w:val="es-PE"/>
        </w:rPr>
        <w:t>.</w:t>
      </w:r>
    </w:p>
    <w:p w:rsidR="00BB7672" w:rsidRPr="007417D8" w:rsidRDefault="00BB7672">
      <w:pPr>
        <w:pStyle w:val="ParaNo"/>
        <w:tabs>
          <w:tab w:val="clear" w:pos="360"/>
        </w:tabs>
        <w:rPr>
          <w:snapToGrid w:val="0"/>
          <w:lang w:val="es-PE"/>
        </w:rPr>
      </w:pPr>
      <w:r w:rsidRPr="007417D8">
        <w:rPr>
          <w:snapToGrid w:val="0"/>
          <w:lang w:val="es-PE"/>
        </w:rPr>
        <w:t>El</w:t>
      </w:r>
      <w:r w:rsidRPr="00AF3504">
        <w:rPr>
          <w:snapToGrid w:val="0"/>
          <w:lang w:val="es-PE"/>
        </w:rPr>
        <w:t xml:space="preserve"> </w:t>
      </w:r>
      <w:r>
        <w:rPr>
          <w:b/>
          <w:snapToGrid w:val="0"/>
          <w:lang w:val="es-PE"/>
        </w:rPr>
        <w:t>Sr. PARFITT</w:t>
      </w:r>
      <w:r w:rsidRPr="007417D8">
        <w:rPr>
          <w:snapToGrid w:val="0"/>
          <w:lang w:val="es-PE"/>
        </w:rPr>
        <w:t xml:space="preserve"> dice que</w:t>
      </w:r>
      <w:r>
        <w:rPr>
          <w:snapToGrid w:val="0"/>
          <w:lang w:val="es-PE"/>
        </w:rPr>
        <w:t xml:space="preserve"> no hay </w:t>
      </w:r>
      <w:r w:rsidRPr="007417D8">
        <w:rPr>
          <w:snapToGrid w:val="0"/>
          <w:lang w:val="es-PE"/>
        </w:rPr>
        <w:t xml:space="preserve">acceso al agua potable y a </w:t>
      </w:r>
      <w:r>
        <w:rPr>
          <w:snapToGrid w:val="0"/>
          <w:lang w:val="es-PE"/>
        </w:rPr>
        <w:t xml:space="preserve">los </w:t>
      </w:r>
      <w:r w:rsidRPr="007417D8">
        <w:rPr>
          <w:snapToGrid w:val="0"/>
          <w:lang w:val="es-PE"/>
        </w:rPr>
        <w:t xml:space="preserve">servicios de saneamiento, particularmente en las zonas rurales, </w:t>
      </w:r>
      <w:r>
        <w:rPr>
          <w:snapToGrid w:val="0"/>
          <w:lang w:val="es-PE"/>
        </w:rPr>
        <w:t>y pregunta si hay programas que aborden este problema</w:t>
      </w:r>
      <w:r w:rsidRPr="007417D8">
        <w:rPr>
          <w:snapToGrid w:val="0"/>
          <w:lang w:val="es-PE"/>
        </w:rPr>
        <w:t>.</w:t>
      </w:r>
    </w:p>
    <w:p w:rsidR="00BB7672" w:rsidRPr="00016EC9" w:rsidRDefault="00BB7672">
      <w:pPr>
        <w:pStyle w:val="ParaNo"/>
        <w:tabs>
          <w:tab w:val="clear" w:pos="360"/>
        </w:tabs>
        <w:rPr>
          <w:snapToGrid w:val="0"/>
          <w:lang w:val="es-PE"/>
        </w:rPr>
      </w:pPr>
      <w:r w:rsidRPr="00EA57B3">
        <w:rPr>
          <w:snapToGrid w:val="0"/>
          <w:lang w:val="es-PE"/>
        </w:rPr>
        <w:t>El</w:t>
      </w:r>
      <w:r w:rsidRPr="005962FB">
        <w:rPr>
          <w:snapToGrid w:val="0"/>
          <w:lang w:val="es-PE"/>
        </w:rPr>
        <w:t xml:space="preserve"> </w:t>
      </w:r>
      <w:r>
        <w:rPr>
          <w:b/>
          <w:snapToGrid w:val="0"/>
          <w:lang w:val="es-PE"/>
        </w:rPr>
        <w:t>Sr. JANG Il Hun</w:t>
      </w:r>
      <w:r w:rsidRPr="00EA57B3">
        <w:rPr>
          <w:snapToGrid w:val="0"/>
          <w:lang w:val="es-PE"/>
        </w:rPr>
        <w:t xml:space="preserve"> (República Popular Democrática de Corea) dice que </w:t>
      </w:r>
      <w:r>
        <w:rPr>
          <w:snapToGrid w:val="0"/>
          <w:lang w:val="es-PE"/>
        </w:rPr>
        <w:t xml:space="preserve">se han emprendido </w:t>
      </w:r>
      <w:r w:rsidRPr="00EA57B3">
        <w:rPr>
          <w:snapToGrid w:val="0"/>
          <w:lang w:val="es-PE"/>
        </w:rPr>
        <w:t xml:space="preserve">proyectos de agua potable </w:t>
      </w:r>
      <w:r>
        <w:rPr>
          <w:snapToGrid w:val="0"/>
          <w:lang w:val="es-PE"/>
        </w:rPr>
        <w:t>y saneamiento</w:t>
      </w:r>
      <w:r w:rsidRPr="00EA57B3">
        <w:rPr>
          <w:snapToGrid w:val="0"/>
          <w:lang w:val="es-PE"/>
        </w:rPr>
        <w:t xml:space="preserve"> </w:t>
      </w:r>
      <w:r>
        <w:rPr>
          <w:snapToGrid w:val="0"/>
          <w:lang w:val="es-PE"/>
        </w:rPr>
        <w:t>en las zonas rurales en colaboración con el </w:t>
      </w:r>
      <w:r w:rsidRPr="00EA57B3">
        <w:rPr>
          <w:snapToGrid w:val="0"/>
          <w:lang w:val="es-PE"/>
        </w:rPr>
        <w:t xml:space="preserve">UNICEF </w:t>
      </w:r>
      <w:r>
        <w:rPr>
          <w:snapToGrid w:val="0"/>
          <w:lang w:val="es-PE"/>
        </w:rPr>
        <w:t>y el CICR</w:t>
      </w:r>
      <w:r w:rsidRPr="00EA57B3">
        <w:rPr>
          <w:snapToGrid w:val="0"/>
          <w:lang w:val="es-PE"/>
        </w:rPr>
        <w:t xml:space="preserve">. </w:t>
      </w:r>
      <w:r w:rsidRPr="00016EC9">
        <w:rPr>
          <w:snapToGrid w:val="0"/>
          <w:lang w:val="es-PE"/>
        </w:rPr>
        <w:t xml:space="preserve">También se están realizando actividades a escala nacional para abastecer a la población </w:t>
      </w:r>
      <w:r>
        <w:rPr>
          <w:snapToGrid w:val="0"/>
          <w:lang w:val="es-PE"/>
        </w:rPr>
        <w:t>de</w:t>
      </w:r>
      <w:r w:rsidRPr="00016EC9">
        <w:rPr>
          <w:snapToGrid w:val="0"/>
          <w:lang w:val="es-PE"/>
        </w:rPr>
        <w:t xml:space="preserve"> agua potable</w:t>
      </w:r>
      <w:r>
        <w:rPr>
          <w:snapToGrid w:val="0"/>
          <w:lang w:val="es-PE"/>
        </w:rPr>
        <w:t xml:space="preserve"> aunque pasará algún tiempo antes de que haya acceso para todos</w:t>
      </w:r>
      <w:r w:rsidRPr="00016EC9">
        <w:rPr>
          <w:snapToGrid w:val="0"/>
          <w:lang w:val="es-PE"/>
        </w:rPr>
        <w:t xml:space="preserve">. </w:t>
      </w:r>
    </w:p>
    <w:p w:rsidR="00BB7672" w:rsidRPr="00422424" w:rsidRDefault="00BB7672">
      <w:pPr>
        <w:pStyle w:val="ParaNo"/>
        <w:tabs>
          <w:tab w:val="clear" w:pos="360"/>
        </w:tabs>
        <w:rPr>
          <w:snapToGrid w:val="0"/>
          <w:lang w:val="es-PE"/>
        </w:rPr>
      </w:pPr>
      <w:r w:rsidRPr="00D52016">
        <w:rPr>
          <w:snapToGrid w:val="0"/>
          <w:lang w:val="es-PE"/>
        </w:rPr>
        <w:t>El</w:t>
      </w:r>
      <w:r>
        <w:rPr>
          <w:b/>
          <w:snapToGrid w:val="0"/>
          <w:lang w:val="es-PE"/>
        </w:rPr>
        <w:t xml:space="preserve"> Sr. KIM Myong Chol</w:t>
      </w:r>
      <w:r w:rsidRPr="00D52016">
        <w:rPr>
          <w:snapToGrid w:val="0"/>
          <w:lang w:val="es-PE"/>
        </w:rPr>
        <w:t xml:space="preserve"> (República Popular Democrática de Corea) dice que los ciudadanos tienen el derecho </w:t>
      </w:r>
      <w:r>
        <w:rPr>
          <w:snapToGrid w:val="0"/>
          <w:lang w:val="es-PE"/>
        </w:rPr>
        <w:t>a</w:t>
      </w:r>
      <w:r w:rsidRPr="00D52016">
        <w:rPr>
          <w:snapToGrid w:val="0"/>
          <w:lang w:val="es-PE"/>
        </w:rPr>
        <w:t xml:space="preserve"> adoptar</w:t>
      </w:r>
      <w:r>
        <w:rPr>
          <w:snapToGrid w:val="0"/>
          <w:lang w:val="es-PE"/>
        </w:rPr>
        <w:t xml:space="preserve"> a menos que, por ejemplo, se les prive de ejercer sus derechos o tengan una enfermedad que pueda ser perjudicial para el niño</w:t>
      </w:r>
      <w:r w:rsidRPr="00D52016">
        <w:rPr>
          <w:snapToGrid w:val="0"/>
          <w:lang w:val="es-PE"/>
        </w:rPr>
        <w:t xml:space="preserve">. </w:t>
      </w:r>
      <w:r w:rsidRPr="0091675E">
        <w:rPr>
          <w:snapToGrid w:val="0"/>
          <w:lang w:val="es-PE"/>
        </w:rPr>
        <w:t>Los ciudadanos que deseen adoptar a un niño necesitan el consentimiento de los padres biológicos o</w:t>
      </w:r>
      <w:r>
        <w:rPr>
          <w:snapToGrid w:val="0"/>
          <w:lang w:val="es-PE"/>
        </w:rPr>
        <w:t xml:space="preserve"> del tutor y si el niño tiene más de seis años, también se necesita su consentimiento</w:t>
      </w:r>
      <w:r w:rsidRPr="0091675E">
        <w:rPr>
          <w:snapToGrid w:val="0"/>
          <w:lang w:val="es-PE"/>
        </w:rPr>
        <w:t xml:space="preserve">. Se autoriza una adopción </w:t>
      </w:r>
      <w:r>
        <w:rPr>
          <w:snapToGrid w:val="0"/>
          <w:lang w:val="es-PE"/>
        </w:rPr>
        <w:t xml:space="preserve">después de que la persona interesada en adoptar presenta una </w:t>
      </w:r>
      <w:r w:rsidRPr="0091675E">
        <w:rPr>
          <w:snapToGrid w:val="0"/>
          <w:lang w:val="es-PE"/>
        </w:rPr>
        <w:t xml:space="preserve">solicitud </w:t>
      </w:r>
      <w:r>
        <w:rPr>
          <w:snapToGrid w:val="0"/>
          <w:lang w:val="es-PE"/>
        </w:rPr>
        <w:t>a la oficina de gestión de la población</w:t>
      </w:r>
      <w:r w:rsidRPr="0091675E">
        <w:rPr>
          <w:snapToGrid w:val="0"/>
          <w:lang w:val="es-PE"/>
        </w:rPr>
        <w:t xml:space="preserve">. </w:t>
      </w:r>
      <w:r w:rsidRPr="00422424">
        <w:rPr>
          <w:snapToGrid w:val="0"/>
          <w:lang w:val="es-PE"/>
        </w:rPr>
        <w:t>Los procedimientos jurídicos relativos a la adopción</w:t>
      </w:r>
      <w:r>
        <w:rPr>
          <w:snapToGrid w:val="0"/>
          <w:lang w:val="es-PE"/>
        </w:rPr>
        <w:t xml:space="preserve"> son simples y prácticos</w:t>
      </w:r>
      <w:r w:rsidRPr="00422424">
        <w:rPr>
          <w:snapToGrid w:val="0"/>
          <w:lang w:val="es-PE"/>
        </w:rPr>
        <w:t xml:space="preserve">. </w:t>
      </w:r>
    </w:p>
    <w:p w:rsidR="00BB7672" w:rsidRPr="00E65BF1" w:rsidRDefault="00BB7672">
      <w:pPr>
        <w:pStyle w:val="ParaNo"/>
        <w:tabs>
          <w:tab w:val="clear" w:pos="360"/>
        </w:tabs>
        <w:rPr>
          <w:snapToGrid w:val="0"/>
          <w:lang w:val="es-PE"/>
        </w:rPr>
      </w:pPr>
      <w:r w:rsidRPr="00E65BF1">
        <w:rPr>
          <w:snapToGrid w:val="0"/>
          <w:lang w:val="es-PE"/>
        </w:rPr>
        <w:t>La</w:t>
      </w:r>
      <w:r w:rsidRPr="001C02F4">
        <w:rPr>
          <w:snapToGrid w:val="0"/>
          <w:lang w:val="es-PE"/>
        </w:rPr>
        <w:t xml:space="preserve"> </w:t>
      </w:r>
      <w:r>
        <w:rPr>
          <w:b/>
          <w:snapToGrid w:val="0"/>
          <w:lang w:val="es-PE"/>
        </w:rPr>
        <w:t>Sra. ORTIZ</w:t>
      </w:r>
      <w:r w:rsidRPr="00E65BF1">
        <w:rPr>
          <w:snapToGrid w:val="0"/>
          <w:lang w:val="es-PE"/>
        </w:rPr>
        <w:t xml:space="preserve">, al referirse a la cifra suministrada que </w:t>
      </w:r>
      <w:r>
        <w:rPr>
          <w:snapToGrid w:val="0"/>
          <w:lang w:val="es-PE"/>
        </w:rPr>
        <w:t>en su opinión</w:t>
      </w:r>
      <w:r w:rsidRPr="00E65BF1">
        <w:rPr>
          <w:snapToGrid w:val="0"/>
          <w:lang w:val="es-PE"/>
        </w:rPr>
        <w:t xml:space="preserve"> toma en consideración al total de los niños adoptados y no al n</w:t>
      </w:r>
      <w:r>
        <w:rPr>
          <w:snapToGrid w:val="0"/>
          <w:lang w:val="es-PE"/>
        </w:rPr>
        <w:t>úmero de niños que se adoptan por año</w:t>
      </w:r>
      <w:r w:rsidRPr="00E65BF1">
        <w:rPr>
          <w:snapToGrid w:val="0"/>
          <w:lang w:val="es-PE"/>
        </w:rPr>
        <w:t xml:space="preserve">, </w:t>
      </w:r>
      <w:r>
        <w:rPr>
          <w:snapToGrid w:val="0"/>
          <w:lang w:val="es-PE"/>
        </w:rPr>
        <w:t>pregunta por la autoridad responsable de mantener el registro de las adopciones y pide que se le proporcione más información sobre la modificación propuesta en la Ley sobre la adopción</w:t>
      </w:r>
      <w:r w:rsidRPr="00E65BF1">
        <w:rPr>
          <w:snapToGrid w:val="0"/>
          <w:lang w:val="es-PE"/>
        </w:rPr>
        <w:t>.</w:t>
      </w:r>
    </w:p>
    <w:p w:rsidR="00BB7672" w:rsidRPr="00A67E51" w:rsidRDefault="00BB7672">
      <w:pPr>
        <w:pStyle w:val="ParaNo"/>
        <w:tabs>
          <w:tab w:val="clear" w:pos="360"/>
        </w:tabs>
        <w:ind w:left="0" w:firstLine="0"/>
        <w:rPr>
          <w:snapToGrid w:val="0"/>
          <w:lang w:val="es-PE"/>
        </w:rPr>
      </w:pPr>
      <w:r w:rsidRPr="00E6085F">
        <w:rPr>
          <w:snapToGrid w:val="0"/>
          <w:lang w:val="es-PE"/>
        </w:rPr>
        <w:t>El</w:t>
      </w:r>
      <w:r w:rsidRPr="001668EF">
        <w:rPr>
          <w:snapToGrid w:val="0"/>
          <w:lang w:val="es-PE"/>
        </w:rPr>
        <w:t xml:space="preserve"> </w:t>
      </w:r>
      <w:r>
        <w:rPr>
          <w:b/>
          <w:snapToGrid w:val="0"/>
          <w:lang w:val="es-PE"/>
        </w:rPr>
        <w:t>Sr. KIM Myong Chol</w:t>
      </w:r>
      <w:r w:rsidRPr="00E6085F">
        <w:rPr>
          <w:snapToGrid w:val="0"/>
          <w:lang w:val="es-PE"/>
        </w:rPr>
        <w:t xml:space="preserve"> (República Popular Democrática de Corea) dice que no</w:t>
      </w:r>
      <w:r>
        <w:rPr>
          <w:snapToGrid w:val="0"/>
          <w:lang w:val="es-PE"/>
        </w:rPr>
        <w:t xml:space="preserve"> ha habido</w:t>
      </w:r>
      <w:r w:rsidRPr="00E6085F">
        <w:rPr>
          <w:snapToGrid w:val="0"/>
          <w:lang w:val="es-PE"/>
        </w:rPr>
        <w:t xml:space="preserve"> cambios en la legislaci</w:t>
      </w:r>
      <w:r>
        <w:rPr>
          <w:snapToGrid w:val="0"/>
          <w:lang w:val="es-PE"/>
        </w:rPr>
        <w:t>ón sino que se han especificado las condiciones para la adopción</w:t>
      </w:r>
      <w:r w:rsidRPr="00E6085F">
        <w:rPr>
          <w:snapToGrid w:val="0"/>
          <w:lang w:val="es-PE"/>
        </w:rPr>
        <w:t xml:space="preserve">. </w:t>
      </w:r>
      <w:r w:rsidRPr="00A67E51">
        <w:rPr>
          <w:snapToGrid w:val="0"/>
          <w:lang w:val="es-PE"/>
        </w:rPr>
        <w:t>La legislación nacional no prohíbe la adopción internacional y compete al tu</w:t>
      </w:r>
      <w:r>
        <w:rPr>
          <w:snapToGrid w:val="0"/>
          <w:lang w:val="es-PE"/>
        </w:rPr>
        <w:t>tor del niño o al niño aceptarla</w:t>
      </w:r>
      <w:r w:rsidRPr="00A67E51">
        <w:rPr>
          <w:snapToGrid w:val="0"/>
          <w:lang w:val="es-PE"/>
        </w:rPr>
        <w:t xml:space="preserve"> o no.</w:t>
      </w:r>
      <w:r>
        <w:rPr>
          <w:snapToGrid w:val="0"/>
          <w:lang w:val="es-PE"/>
        </w:rPr>
        <w:t xml:space="preserve"> </w:t>
      </w:r>
      <w:r w:rsidRPr="00A67E51">
        <w:rPr>
          <w:snapToGrid w:val="0"/>
          <w:lang w:val="es-PE"/>
        </w:rPr>
        <w:t xml:space="preserve">Sin embargo, en la práctica, no se han presentado solicitudes. </w:t>
      </w:r>
    </w:p>
    <w:p w:rsidR="00BB7672" w:rsidRPr="00FE7C19" w:rsidRDefault="00BB7672">
      <w:pPr>
        <w:pStyle w:val="ParaNo"/>
        <w:tabs>
          <w:tab w:val="clear" w:pos="360"/>
        </w:tabs>
        <w:ind w:left="0" w:firstLine="0"/>
        <w:rPr>
          <w:snapToGrid w:val="0"/>
          <w:lang w:val="es-PE"/>
        </w:rPr>
      </w:pPr>
      <w:r w:rsidRPr="006F2243">
        <w:rPr>
          <w:snapToGrid w:val="0"/>
          <w:lang w:val="es-PE"/>
        </w:rPr>
        <w:t xml:space="preserve">La </w:t>
      </w:r>
      <w:r>
        <w:rPr>
          <w:b/>
          <w:snapToGrid w:val="0"/>
          <w:lang w:val="es-PE"/>
        </w:rPr>
        <w:t>PRESIDENTA</w:t>
      </w:r>
      <w:r w:rsidRPr="00FE7C19">
        <w:rPr>
          <w:snapToGrid w:val="0"/>
          <w:lang w:val="es-PE"/>
        </w:rPr>
        <w:t xml:space="preserve"> pide </w:t>
      </w:r>
      <w:r>
        <w:rPr>
          <w:snapToGrid w:val="0"/>
          <w:lang w:val="es-PE"/>
        </w:rPr>
        <w:t xml:space="preserve">que </w:t>
      </w:r>
      <w:r w:rsidRPr="00FE7C19">
        <w:rPr>
          <w:snapToGrid w:val="0"/>
          <w:lang w:val="es-PE"/>
        </w:rPr>
        <w:t xml:space="preserve">se le proporcione información sobre las </w:t>
      </w:r>
      <w:r>
        <w:rPr>
          <w:snapToGrid w:val="0"/>
          <w:lang w:val="es-PE"/>
        </w:rPr>
        <w:t>casas cuna</w:t>
      </w:r>
      <w:r w:rsidRPr="00FE7C19">
        <w:rPr>
          <w:snapToGrid w:val="0"/>
          <w:lang w:val="es-PE"/>
        </w:rPr>
        <w:t xml:space="preserve"> </w:t>
      </w:r>
      <w:r>
        <w:rPr>
          <w:snapToGrid w:val="0"/>
          <w:lang w:val="es-PE"/>
        </w:rPr>
        <w:t>diurnas y semanales</w:t>
      </w:r>
      <w:r w:rsidRPr="00FE7C19">
        <w:rPr>
          <w:snapToGrid w:val="0"/>
          <w:lang w:val="es-PE"/>
        </w:rPr>
        <w:t xml:space="preserve"> e insiste en que </w:t>
      </w:r>
      <w:r>
        <w:rPr>
          <w:snapToGrid w:val="0"/>
          <w:lang w:val="es-PE"/>
        </w:rPr>
        <w:t>la institucionalización debería ser una medida de último recurso</w:t>
      </w:r>
      <w:r w:rsidRPr="00FE7C19">
        <w:rPr>
          <w:snapToGrid w:val="0"/>
          <w:lang w:val="es-PE"/>
        </w:rPr>
        <w:t>.</w:t>
      </w:r>
    </w:p>
    <w:p w:rsidR="00BB7672" w:rsidRPr="00D0606D" w:rsidRDefault="00BB7672">
      <w:pPr>
        <w:pStyle w:val="ParaNo"/>
        <w:tabs>
          <w:tab w:val="clear" w:pos="360"/>
        </w:tabs>
        <w:ind w:left="0" w:firstLine="0"/>
        <w:rPr>
          <w:snapToGrid w:val="0"/>
          <w:lang w:val="es-PE"/>
        </w:rPr>
      </w:pPr>
      <w:r w:rsidRPr="00BE798C">
        <w:rPr>
          <w:snapToGrid w:val="0"/>
          <w:lang w:val="es-PE"/>
        </w:rPr>
        <w:t>El</w:t>
      </w:r>
      <w:r w:rsidRPr="005E1D2D">
        <w:rPr>
          <w:snapToGrid w:val="0"/>
          <w:lang w:val="es-PE"/>
        </w:rPr>
        <w:t xml:space="preserve"> </w:t>
      </w:r>
      <w:r>
        <w:rPr>
          <w:b/>
          <w:snapToGrid w:val="0"/>
          <w:lang w:val="es-PE"/>
        </w:rPr>
        <w:t>Sr. KANG Yun Sok</w:t>
      </w:r>
      <w:r w:rsidRPr="00BE798C">
        <w:rPr>
          <w:snapToGrid w:val="0"/>
          <w:lang w:val="es-PE"/>
        </w:rPr>
        <w:t xml:space="preserve"> (República Popular Democrática de Corea) dice que</w:t>
      </w:r>
      <w:r>
        <w:rPr>
          <w:snapToGrid w:val="0"/>
          <w:lang w:val="es-PE"/>
        </w:rPr>
        <w:t xml:space="preserve"> hay múltiples razones para que se separe</w:t>
      </w:r>
      <w:r w:rsidRPr="00BE798C">
        <w:rPr>
          <w:snapToGrid w:val="0"/>
          <w:lang w:val="es-PE"/>
        </w:rPr>
        <w:t xml:space="preserve"> a</w:t>
      </w:r>
      <w:r>
        <w:rPr>
          <w:snapToGrid w:val="0"/>
          <w:lang w:val="es-PE"/>
        </w:rPr>
        <w:t xml:space="preserve"> un niño de sus padres, entre ellas, que se mueran sus padres o que estén cumpliendo una condena</w:t>
      </w:r>
      <w:r w:rsidRPr="00BE798C">
        <w:rPr>
          <w:snapToGrid w:val="0"/>
          <w:lang w:val="es-PE"/>
        </w:rPr>
        <w:t xml:space="preserve">. </w:t>
      </w:r>
      <w:r w:rsidRPr="00D20B34">
        <w:rPr>
          <w:snapToGrid w:val="0"/>
          <w:lang w:val="es-PE"/>
        </w:rPr>
        <w:t xml:space="preserve">En estos casos, </w:t>
      </w:r>
      <w:r>
        <w:rPr>
          <w:snapToGrid w:val="0"/>
          <w:lang w:val="es-PE"/>
        </w:rPr>
        <w:t>de conformidad con</w:t>
      </w:r>
      <w:r w:rsidRPr="00D20B34">
        <w:rPr>
          <w:snapToGrid w:val="0"/>
          <w:lang w:val="es-PE"/>
        </w:rPr>
        <w:t xml:space="preserve"> la legislación nacional</w:t>
      </w:r>
      <w:r>
        <w:rPr>
          <w:snapToGrid w:val="0"/>
          <w:lang w:val="es-PE"/>
        </w:rPr>
        <w:t>,</w:t>
      </w:r>
      <w:r w:rsidRPr="00D20B34">
        <w:rPr>
          <w:snapToGrid w:val="0"/>
          <w:lang w:val="es-PE"/>
        </w:rPr>
        <w:t xml:space="preserve"> se puede confiar al niño al cuidado de familias </w:t>
      </w:r>
      <w:r>
        <w:rPr>
          <w:snapToGrid w:val="0"/>
          <w:lang w:val="es-PE"/>
        </w:rPr>
        <w:t>adoptivas u hogares de acogida</w:t>
      </w:r>
      <w:r w:rsidRPr="00D20B34">
        <w:rPr>
          <w:snapToGrid w:val="0"/>
          <w:lang w:val="es-PE"/>
        </w:rPr>
        <w:t xml:space="preserve">. </w:t>
      </w:r>
      <w:r w:rsidRPr="00B2297A">
        <w:rPr>
          <w:snapToGrid w:val="0"/>
          <w:lang w:val="es-PE"/>
        </w:rPr>
        <w:t>La legislación nacional dispone que si ambos padres</w:t>
      </w:r>
      <w:r>
        <w:rPr>
          <w:snapToGrid w:val="0"/>
          <w:lang w:val="es-PE"/>
        </w:rPr>
        <w:t xml:space="preserve"> mueren, </w:t>
      </w:r>
      <w:r w:rsidRPr="00B2297A">
        <w:rPr>
          <w:snapToGrid w:val="0"/>
          <w:lang w:val="es-PE"/>
        </w:rPr>
        <w:t>se conf</w:t>
      </w:r>
      <w:r>
        <w:rPr>
          <w:snapToGrid w:val="0"/>
          <w:lang w:val="es-PE"/>
        </w:rPr>
        <w:t>ía el cuidado del niño a sus abuelos o hermanos mayores</w:t>
      </w:r>
      <w:r w:rsidRPr="00B2297A">
        <w:rPr>
          <w:snapToGrid w:val="0"/>
          <w:lang w:val="es-PE"/>
        </w:rPr>
        <w:t xml:space="preserve">. </w:t>
      </w:r>
      <w:r>
        <w:rPr>
          <w:snapToGrid w:val="0"/>
          <w:lang w:val="es-PE"/>
        </w:rPr>
        <w:t>De</w:t>
      </w:r>
      <w:r w:rsidRPr="00F51469">
        <w:rPr>
          <w:snapToGrid w:val="0"/>
          <w:lang w:val="es-PE"/>
        </w:rPr>
        <w:t xml:space="preserve"> no </w:t>
      </w:r>
      <w:r>
        <w:rPr>
          <w:snapToGrid w:val="0"/>
          <w:lang w:val="es-PE"/>
        </w:rPr>
        <w:t xml:space="preserve">ser posible, </w:t>
      </w:r>
      <w:r w:rsidRPr="00F51469">
        <w:rPr>
          <w:snapToGrid w:val="0"/>
          <w:lang w:val="es-PE"/>
        </w:rPr>
        <w:t>el Estado</w:t>
      </w:r>
      <w:r>
        <w:rPr>
          <w:snapToGrid w:val="0"/>
          <w:lang w:val="es-PE"/>
        </w:rPr>
        <w:t xml:space="preserve"> se encargará de su cuidado</w:t>
      </w:r>
      <w:r w:rsidRPr="00F51469">
        <w:rPr>
          <w:snapToGrid w:val="0"/>
          <w:lang w:val="es-PE"/>
        </w:rPr>
        <w:t xml:space="preserve">. </w:t>
      </w:r>
      <w:r w:rsidRPr="00732297">
        <w:rPr>
          <w:snapToGrid w:val="0"/>
          <w:lang w:val="es-PE"/>
        </w:rPr>
        <w:t xml:space="preserve">Existen varias instituciones estatales para huérfanos, </w:t>
      </w:r>
      <w:r>
        <w:rPr>
          <w:snapToGrid w:val="0"/>
          <w:lang w:val="es-PE"/>
        </w:rPr>
        <w:t>entre ellas,</w:t>
      </w:r>
      <w:r w:rsidRPr="00732297">
        <w:rPr>
          <w:snapToGrid w:val="0"/>
          <w:lang w:val="es-PE"/>
        </w:rPr>
        <w:t xml:space="preserve"> las </w:t>
      </w:r>
      <w:r>
        <w:rPr>
          <w:snapToGrid w:val="0"/>
          <w:lang w:val="es-PE"/>
        </w:rPr>
        <w:t>casas cuna</w:t>
      </w:r>
      <w:r w:rsidRPr="00732297">
        <w:rPr>
          <w:snapToGrid w:val="0"/>
          <w:lang w:val="es-PE"/>
        </w:rPr>
        <w:t xml:space="preserve">, las escuelas primarias y secundarias. </w:t>
      </w:r>
      <w:r>
        <w:rPr>
          <w:snapToGrid w:val="0"/>
          <w:lang w:val="es-PE"/>
        </w:rPr>
        <w:t>El Sr. Kang Yun Sok s</w:t>
      </w:r>
      <w:r w:rsidRPr="00D0606D">
        <w:rPr>
          <w:snapToGrid w:val="0"/>
          <w:lang w:val="es-PE"/>
        </w:rPr>
        <w:t xml:space="preserve">eñala la preocupación expresada por el Comité de que </w:t>
      </w:r>
      <w:r>
        <w:rPr>
          <w:snapToGrid w:val="0"/>
          <w:lang w:val="es-PE"/>
        </w:rPr>
        <w:t>será mejor ofrecer al niño un entorno familiar</w:t>
      </w:r>
      <w:r w:rsidRPr="00D0606D">
        <w:rPr>
          <w:snapToGrid w:val="0"/>
          <w:lang w:val="es-PE"/>
        </w:rPr>
        <w:t>.</w:t>
      </w:r>
    </w:p>
    <w:p w:rsidR="00BB7672" w:rsidRPr="006C58FA" w:rsidRDefault="00BB7672">
      <w:pPr>
        <w:pStyle w:val="ParaNo"/>
        <w:tabs>
          <w:tab w:val="clear" w:pos="360"/>
        </w:tabs>
        <w:ind w:left="0" w:firstLine="0"/>
        <w:rPr>
          <w:snapToGrid w:val="0"/>
          <w:lang w:val="es-PE"/>
        </w:rPr>
      </w:pPr>
      <w:r w:rsidRPr="00445DF3">
        <w:rPr>
          <w:snapToGrid w:val="0"/>
          <w:lang w:val="es-PE"/>
        </w:rPr>
        <w:t xml:space="preserve">Desde 1946, la </w:t>
      </w:r>
      <w:r w:rsidRPr="00BE798C">
        <w:rPr>
          <w:snapToGrid w:val="0"/>
          <w:lang w:val="es-PE"/>
        </w:rPr>
        <w:t>República Popular Democrática de Corea</w:t>
      </w:r>
      <w:r w:rsidRPr="00445DF3">
        <w:rPr>
          <w:snapToGrid w:val="0"/>
          <w:lang w:val="es-PE"/>
        </w:rPr>
        <w:t xml:space="preserve"> reconoce la igualdad entre los </w:t>
      </w:r>
      <w:r>
        <w:rPr>
          <w:snapToGrid w:val="0"/>
          <w:lang w:val="es-PE"/>
        </w:rPr>
        <w:t>géneros</w:t>
      </w:r>
      <w:r w:rsidRPr="00445DF3">
        <w:rPr>
          <w:snapToGrid w:val="0"/>
          <w:lang w:val="es-PE"/>
        </w:rPr>
        <w:t xml:space="preserve">. </w:t>
      </w:r>
      <w:r w:rsidRPr="00AE1052">
        <w:rPr>
          <w:snapToGrid w:val="0"/>
          <w:lang w:val="es-PE"/>
        </w:rPr>
        <w:t>Las madres que trabajan pueden dejar a sus hijos en guarderías locales y el Gobierno tambi</w:t>
      </w:r>
      <w:r>
        <w:rPr>
          <w:snapToGrid w:val="0"/>
          <w:lang w:val="es-PE"/>
        </w:rPr>
        <w:t>én abrió guarderías semanales para el cuidado de niños cuyos padres no se quedan en casa</w:t>
      </w:r>
      <w:r w:rsidRPr="00AE1052">
        <w:rPr>
          <w:snapToGrid w:val="0"/>
          <w:lang w:val="es-PE"/>
        </w:rPr>
        <w:t xml:space="preserve">. </w:t>
      </w:r>
      <w:r w:rsidRPr="006C58FA">
        <w:rPr>
          <w:snapToGrid w:val="0"/>
          <w:lang w:val="es-PE"/>
        </w:rPr>
        <w:t>El Gobierno invierte recursos</w:t>
      </w:r>
      <w:r>
        <w:rPr>
          <w:snapToGrid w:val="0"/>
          <w:lang w:val="es-PE"/>
        </w:rPr>
        <w:t xml:space="preserve"> </w:t>
      </w:r>
      <w:r w:rsidRPr="006C58FA">
        <w:rPr>
          <w:snapToGrid w:val="0"/>
          <w:lang w:val="es-PE"/>
        </w:rPr>
        <w:t>considerables en las guarderías semanales para garantizar las mejores condiciones</w:t>
      </w:r>
      <w:r>
        <w:rPr>
          <w:snapToGrid w:val="0"/>
          <w:lang w:val="es-PE"/>
        </w:rPr>
        <w:t xml:space="preserve"> posibles</w:t>
      </w:r>
      <w:r w:rsidRPr="006C58FA">
        <w:rPr>
          <w:snapToGrid w:val="0"/>
          <w:lang w:val="es-PE"/>
        </w:rPr>
        <w:t xml:space="preserve">. Además, se concede a las madres que trabajan horas de lactancia materna durante las horas </w:t>
      </w:r>
      <w:r>
        <w:rPr>
          <w:snapToGrid w:val="0"/>
          <w:lang w:val="es-PE"/>
        </w:rPr>
        <w:t>de trabajo</w:t>
      </w:r>
      <w:r w:rsidRPr="006C58FA">
        <w:rPr>
          <w:snapToGrid w:val="0"/>
          <w:lang w:val="es-PE"/>
        </w:rPr>
        <w:t>.</w:t>
      </w:r>
    </w:p>
    <w:p w:rsidR="00BB7672" w:rsidRPr="001E01C7" w:rsidRDefault="00BB7672">
      <w:pPr>
        <w:pStyle w:val="ParaNo"/>
        <w:tabs>
          <w:tab w:val="clear" w:pos="360"/>
        </w:tabs>
        <w:rPr>
          <w:snapToGrid w:val="0"/>
          <w:lang w:val="es-PE"/>
        </w:rPr>
      </w:pPr>
      <w:r w:rsidRPr="00652A62">
        <w:rPr>
          <w:snapToGrid w:val="0"/>
          <w:lang w:val="es-PE"/>
        </w:rPr>
        <w:t>La</w:t>
      </w:r>
      <w:r w:rsidRPr="001962FE">
        <w:rPr>
          <w:snapToGrid w:val="0"/>
          <w:lang w:val="es-PE"/>
        </w:rPr>
        <w:t xml:space="preserve"> </w:t>
      </w:r>
      <w:r>
        <w:rPr>
          <w:b/>
          <w:snapToGrid w:val="0"/>
          <w:lang w:val="es-PE"/>
        </w:rPr>
        <w:t>Sra. SMITH</w:t>
      </w:r>
      <w:r w:rsidRPr="00652A62">
        <w:rPr>
          <w:snapToGrid w:val="0"/>
          <w:lang w:val="es-PE"/>
        </w:rPr>
        <w:t xml:space="preserve"> (Relatora para el país) dice que </w:t>
      </w:r>
      <w:r>
        <w:rPr>
          <w:snapToGrid w:val="0"/>
          <w:lang w:val="es-PE"/>
        </w:rPr>
        <w:t>los</w:t>
      </w:r>
      <w:r w:rsidRPr="00652A62">
        <w:rPr>
          <w:snapToGrid w:val="0"/>
          <w:lang w:val="es-PE"/>
        </w:rPr>
        <w:t xml:space="preserve"> servicios de </w:t>
      </w:r>
      <w:r>
        <w:rPr>
          <w:snapToGrid w:val="0"/>
          <w:lang w:val="es-PE"/>
        </w:rPr>
        <w:t>guarda de niños</w:t>
      </w:r>
      <w:r w:rsidRPr="00652A62">
        <w:rPr>
          <w:snapToGrid w:val="0"/>
          <w:lang w:val="es-PE"/>
        </w:rPr>
        <w:t xml:space="preserve"> </w:t>
      </w:r>
      <w:r>
        <w:rPr>
          <w:snapToGrid w:val="0"/>
          <w:lang w:val="es-PE"/>
        </w:rPr>
        <w:t>son convenientes</w:t>
      </w:r>
      <w:r w:rsidRPr="00652A62">
        <w:rPr>
          <w:snapToGrid w:val="0"/>
          <w:lang w:val="es-PE"/>
        </w:rPr>
        <w:t xml:space="preserve"> para las madres y los padres que trabajan. </w:t>
      </w:r>
      <w:r w:rsidRPr="005C1B35">
        <w:rPr>
          <w:snapToGrid w:val="0"/>
          <w:lang w:val="es-PE"/>
        </w:rPr>
        <w:t>Señala que los padres</w:t>
      </w:r>
      <w:r>
        <w:rPr>
          <w:snapToGrid w:val="0"/>
          <w:lang w:val="es-PE"/>
        </w:rPr>
        <w:t xml:space="preserve"> colocan </w:t>
      </w:r>
      <w:r w:rsidRPr="005C1B35">
        <w:rPr>
          <w:snapToGrid w:val="0"/>
          <w:lang w:val="es-PE"/>
        </w:rPr>
        <w:t xml:space="preserve">rara vez a </w:t>
      </w:r>
      <w:r>
        <w:rPr>
          <w:snapToGrid w:val="0"/>
          <w:lang w:val="es-PE"/>
        </w:rPr>
        <w:t xml:space="preserve"> </w:t>
      </w:r>
      <w:r w:rsidRPr="005C1B35">
        <w:rPr>
          <w:snapToGrid w:val="0"/>
          <w:lang w:val="es-PE"/>
        </w:rPr>
        <w:t>sus hijos en las instituciones</w:t>
      </w:r>
      <w:r>
        <w:rPr>
          <w:snapToGrid w:val="0"/>
          <w:lang w:val="es-PE"/>
        </w:rPr>
        <w:t>,</w:t>
      </w:r>
      <w:r w:rsidRPr="005C1B35">
        <w:rPr>
          <w:snapToGrid w:val="0"/>
          <w:lang w:val="es-PE"/>
        </w:rPr>
        <w:t xml:space="preserve"> y </w:t>
      </w:r>
      <w:r>
        <w:rPr>
          <w:snapToGrid w:val="0"/>
          <w:lang w:val="es-PE"/>
        </w:rPr>
        <w:t>aun si</w:t>
      </w:r>
      <w:r w:rsidRPr="005C1B35">
        <w:rPr>
          <w:snapToGrid w:val="0"/>
          <w:lang w:val="es-PE"/>
        </w:rPr>
        <w:t xml:space="preserve"> </w:t>
      </w:r>
      <w:r>
        <w:rPr>
          <w:snapToGrid w:val="0"/>
          <w:lang w:val="es-PE"/>
        </w:rPr>
        <w:t>mueren</w:t>
      </w:r>
      <w:r w:rsidRPr="005C1B35">
        <w:rPr>
          <w:snapToGrid w:val="0"/>
          <w:lang w:val="es-PE"/>
        </w:rPr>
        <w:t xml:space="preserve"> ambos padres, por lo general</w:t>
      </w:r>
      <w:r>
        <w:rPr>
          <w:snapToGrid w:val="0"/>
          <w:lang w:val="es-PE"/>
        </w:rPr>
        <w:t xml:space="preserve"> los niños</w:t>
      </w:r>
      <w:r w:rsidRPr="005C1B35">
        <w:rPr>
          <w:snapToGrid w:val="0"/>
          <w:lang w:val="es-PE"/>
        </w:rPr>
        <w:t xml:space="preserve"> </w:t>
      </w:r>
      <w:r>
        <w:rPr>
          <w:snapToGrid w:val="0"/>
          <w:lang w:val="es-PE"/>
        </w:rPr>
        <w:t>se quedan con familiares, un cambio con relación a costumbres pasadas</w:t>
      </w:r>
      <w:r w:rsidRPr="005C1B35">
        <w:rPr>
          <w:snapToGrid w:val="0"/>
          <w:lang w:val="es-PE"/>
        </w:rPr>
        <w:t>. Si bien en ocasiones es necesario colocar a los niños en</w:t>
      </w:r>
      <w:r>
        <w:rPr>
          <w:snapToGrid w:val="0"/>
          <w:lang w:val="es-PE"/>
        </w:rPr>
        <w:t xml:space="preserve"> los</w:t>
      </w:r>
      <w:r w:rsidRPr="005C1B35">
        <w:rPr>
          <w:snapToGrid w:val="0"/>
          <w:lang w:val="es-PE"/>
        </w:rPr>
        <w:t xml:space="preserve"> establecimientos, </w:t>
      </w:r>
      <w:r>
        <w:rPr>
          <w:snapToGrid w:val="0"/>
          <w:lang w:val="es-PE"/>
        </w:rPr>
        <w:t>la oradora señala que en ellos existe una elevada tasa de malnutrición</w:t>
      </w:r>
      <w:r w:rsidRPr="005C1B35">
        <w:rPr>
          <w:snapToGrid w:val="0"/>
          <w:lang w:val="es-PE"/>
        </w:rPr>
        <w:t xml:space="preserve">. </w:t>
      </w:r>
      <w:r w:rsidRPr="00D21124">
        <w:rPr>
          <w:snapToGrid w:val="0"/>
          <w:lang w:val="es-PE"/>
        </w:rPr>
        <w:t xml:space="preserve">Dada la escasez de alimentos y las inundaciones de 2007, </w:t>
      </w:r>
      <w:r>
        <w:rPr>
          <w:snapToGrid w:val="0"/>
          <w:lang w:val="es-PE"/>
        </w:rPr>
        <w:t xml:space="preserve">la oradora </w:t>
      </w:r>
      <w:r w:rsidRPr="00D21124">
        <w:rPr>
          <w:snapToGrid w:val="0"/>
          <w:lang w:val="es-PE"/>
        </w:rPr>
        <w:t xml:space="preserve">pregunta si se abastece a dichas instituciones con suficientes alimentos y si </w:t>
      </w:r>
      <w:r>
        <w:rPr>
          <w:snapToGrid w:val="0"/>
          <w:lang w:val="es-PE"/>
        </w:rPr>
        <w:t>hay</w:t>
      </w:r>
      <w:r w:rsidRPr="00D21124">
        <w:rPr>
          <w:snapToGrid w:val="0"/>
          <w:lang w:val="es-PE"/>
        </w:rPr>
        <w:t xml:space="preserve"> enfermera</w:t>
      </w:r>
      <w:r>
        <w:rPr>
          <w:snapToGrid w:val="0"/>
          <w:lang w:val="es-PE"/>
        </w:rPr>
        <w:t>s en planilla en cada una de ellas</w:t>
      </w:r>
      <w:r w:rsidRPr="00D21124">
        <w:rPr>
          <w:snapToGrid w:val="0"/>
          <w:lang w:val="es-PE"/>
        </w:rPr>
        <w:t xml:space="preserve">. </w:t>
      </w:r>
      <w:r>
        <w:rPr>
          <w:snapToGrid w:val="0"/>
          <w:lang w:val="es-PE"/>
        </w:rPr>
        <w:t>Desea saber</w:t>
      </w:r>
      <w:r w:rsidRPr="001E01C7">
        <w:rPr>
          <w:snapToGrid w:val="0"/>
          <w:lang w:val="es-PE"/>
        </w:rPr>
        <w:t xml:space="preserve"> si la República Popular Democrática de Corea está en proceso de alcanzar el Objetivo de Desarrollo del Milenio </w:t>
      </w:r>
      <w:r>
        <w:rPr>
          <w:snapToGrid w:val="0"/>
          <w:lang w:val="es-PE"/>
        </w:rPr>
        <w:t>con relación</w:t>
      </w:r>
      <w:r w:rsidRPr="001E01C7">
        <w:rPr>
          <w:snapToGrid w:val="0"/>
          <w:lang w:val="es-PE"/>
        </w:rPr>
        <w:t xml:space="preserve"> a la tasa de mortalidad de los </w:t>
      </w:r>
      <w:r>
        <w:rPr>
          <w:snapToGrid w:val="0"/>
          <w:lang w:val="es-PE"/>
        </w:rPr>
        <w:t>niños menores de 5 años</w:t>
      </w:r>
      <w:r w:rsidRPr="001E01C7">
        <w:rPr>
          <w:snapToGrid w:val="0"/>
          <w:lang w:val="es-PE"/>
        </w:rPr>
        <w:t xml:space="preserve">. </w:t>
      </w:r>
      <w:r>
        <w:rPr>
          <w:snapToGrid w:val="0"/>
          <w:lang w:val="es-PE"/>
        </w:rPr>
        <w:t xml:space="preserve">  </w:t>
      </w:r>
    </w:p>
    <w:p w:rsidR="00BB7672" w:rsidRPr="00FB4D51" w:rsidRDefault="00BB7672">
      <w:pPr>
        <w:pStyle w:val="ParaNo"/>
        <w:tabs>
          <w:tab w:val="clear" w:pos="360"/>
        </w:tabs>
        <w:rPr>
          <w:snapToGrid w:val="0"/>
          <w:lang w:val="es-PE"/>
        </w:rPr>
      </w:pPr>
      <w:r w:rsidRPr="00FB4D51">
        <w:rPr>
          <w:snapToGrid w:val="0"/>
          <w:lang w:val="es-PE"/>
        </w:rPr>
        <w:t>El</w:t>
      </w:r>
      <w:r w:rsidRPr="00575E96">
        <w:rPr>
          <w:snapToGrid w:val="0"/>
          <w:lang w:val="es-PE"/>
        </w:rPr>
        <w:t xml:space="preserve"> </w:t>
      </w:r>
      <w:r>
        <w:rPr>
          <w:b/>
          <w:snapToGrid w:val="0"/>
          <w:lang w:val="es-PE"/>
        </w:rPr>
        <w:t>Sr. PARFITT</w:t>
      </w:r>
      <w:r w:rsidRPr="00FB4D51">
        <w:rPr>
          <w:snapToGrid w:val="0"/>
          <w:lang w:val="es-PE"/>
        </w:rPr>
        <w:t xml:space="preserve"> pregunta por el papel que desempeñan los hogares de acogida en la República Popular Democrática de Corea, si reciben apoyo del Estado </w:t>
      </w:r>
      <w:r>
        <w:rPr>
          <w:snapToGrid w:val="0"/>
          <w:lang w:val="es-PE"/>
        </w:rPr>
        <w:t>y si los niños pueden optar por el acogimiento en los hogares de guarda en vez de que se les coloque en una institución</w:t>
      </w:r>
      <w:r w:rsidRPr="00FB4D51">
        <w:rPr>
          <w:snapToGrid w:val="0"/>
          <w:lang w:val="es-PE"/>
        </w:rPr>
        <w:t>.</w:t>
      </w:r>
    </w:p>
    <w:p w:rsidR="00BB7672" w:rsidRPr="008D46BE" w:rsidRDefault="00BB7672">
      <w:pPr>
        <w:pStyle w:val="ParaNo"/>
        <w:tabs>
          <w:tab w:val="clear" w:pos="360"/>
        </w:tabs>
        <w:rPr>
          <w:snapToGrid w:val="0"/>
          <w:lang w:val="es-PE"/>
        </w:rPr>
      </w:pPr>
      <w:r w:rsidRPr="00925E8E">
        <w:rPr>
          <w:snapToGrid w:val="0"/>
          <w:lang w:val="es-PE"/>
        </w:rPr>
        <w:t xml:space="preserve">El </w:t>
      </w:r>
      <w:r>
        <w:rPr>
          <w:b/>
          <w:snapToGrid w:val="0"/>
          <w:lang w:val="es-PE"/>
        </w:rPr>
        <w:t>Sr. KANG Yun Sok</w:t>
      </w:r>
      <w:r w:rsidRPr="00D178CB">
        <w:rPr>
          <w:snapToGrid w:val="0"/>
          <w:lang w:val="es-PE"/>
        </w:rPr>
        <w:t xml:space="preserve"> (República Popular Democrática de Corea) dice que el Gobierno siempre </w:t>
      </w:r>
      <w:r>
        <w:rPr>
          <w:snapToGrid w:val="0"/>
          <w:lang w:val="es-PE"/>
        </w:rPr>
        <w:t>procura que los niños permanezcan con sus familias</w:t>
      </w:r>
      <w:r w:rsidRPr="00D178CB">
        <w:rPr>
          <w:snapToGrid w:val="0"/>
          <w:lang w:val="es-PE"/>
        </w:rPr>
        <w:t xml:space="preserve">. </w:t>
      </w:r>
      <w:r w:rsidRPr="008249C3">
        <w:rPr>
          <w:snapToGrid w:val="0"/>
          <w:lang w:val="es-PE"/>
        </w:rPr>
        <w:t xml:space="preserve">No es obligatorio que los padres envíen a sus </w:t>
      </w:r>
      <w:r>
        <w:rPr>
          <w:snapToGrid w:val="0"/>
          <w:lang w:val="es-PE"/>
        </w:rPr>
        <w:t>hijos</w:t>
      </w:r>
      <w:r w:rsidRPr="008249C3">
        <w:rPr>
          <w:snapToGrid w:val="0"/>
          <w:lang w:val="es-PE"/>
        </w:rPr>
        <w:t xml:space="preserve"> a las guarderías</w:t>
      </w:r>
      <w:r>
        <w:rPr>
          <w:snapToGrid w:val="0"/>
          <w:lang w:val="es-PE"/>
        </w:rPr>
        <w:t>,</w:t>
      </w:r>
      <w:r w:rsidRPr="008249C3">
        <w:rPr>
          <w:snapToGrid w:val="0"/>
          <w:lang w:val="es-PE"/>
        </w:rPr>
        <w:t xml:space="preserve"> pueden dejarlos al cuidado de sus abuelos</w:t>
      </w:r>
      <w:r>
        <w:rPr>
          <w:snapToGrid w:val="0"/>
          <w:lang w:val="es-PE"/>
        </w:rPr>
        <w:t xml:space="preserve"> si así lo desean</w:t>
      </w:r>
      <w:r w:rsidRPr="008249C3">
        <w:rPr>
          <w:snapToGrid w:val="0"/>
          <w:lang w:val="es-PE"/>
        </w:rPr>
        <w:t xml:space="preserve">. </w:t>
      </w:r>
      <w:r w:rsidRPr="00000A76">
        <w:rPr>
          <w:snapToGrid w:val="0"/>
          <w:lang w:val="es-PE"/>
        </w:rPr>
        <w:t xml:space="preserve">El Gobierno siempre trata de facilitar lo mejor </w:t>
      </w:r>
      <w:r>
        <w:rPr>
          <w:snapToGrid w:val="0"/>
          <w:lang w:val="es-PE"/>
        </w:rPr>
        <w:t>par</w:t>
      </w:r>
      <w:r w:rsidRPr="00000A76">
        <w:rPr>
          <w:snapToGrid w:val="0"/>
          <w:lang w:val="es-PE"/>
        </w:rPr>
        <w:t>a los niños en las instituciones y</w:t>
      </w:r>
      <w:r>
        <w:rPr>
          <w:snapToGrid w:val="0"/>
          <w:lang w:val="es-PE"/>
        </w:rPr>
        <w:t>,</w:t>
      </w:r>
      <w:r w:rsidRPr="00000A76">
        <w:rPr>
          <w:snapToGrid w:val="0"/>
          <w:lang w:val="es-PE"/>
        </w:rPr>
        <w:t xml:space="preserve"> </w:t>
      </w:r>
      <w:r>
        <w:rPr>
          <w:snapToGrid w:val="0"/>
          <w:lang w:val="es-PE"/>
        </w:rPr>
        <w:t>cuando escasean los</w:t>
      </w:r>
      <w:r w:rsidRPr="00000A76">
        <w:rPr>
          <w:snapToGrid w:val="0"/>
          <w:lang w:val="es-PE"/>
        </w:rPr>
        <w:t xml:space="preserve"> alimentos, da prioridad al abastecimiento de alimentos para ellos. </w:t>
      </w:r>
      <w:r w:rsidRPr="00BA3820">
        <w:rPr>
          <w:snapToGrid w:val="0"/>
          <w:lang w:val="es-PE"/>
        </w:rPr>
        <w:t>Las instituciones contratan a médicos y enfermeras</w:t>
      </w:r>
      <w:r>
        <w:rPr>
          <w:snapToGrid w:val="0"/>
          <w:lang w:val="es-PE"/>
        </w:rPr>
        <w:t xml:space="preserve"> residentes</w:t>
      </w:r>
      <w:r w:rsidRPr="00BA3820">
        <w:rPr>
          <w:snapToGrid w:val="0"/>
          <w:lang w:val="es-PE"/>
        </w:rPr>
        <w:t xml:space="preserve">. El Gobierno alienta a la gente a acoger a los niños </w:t>
      </w:r>
      <w:r>
        <w:rPr>
          <w:snapToGrid w:val="0"/>
          <w:lang w:val="es-PE"/>
        </w:rPr>
        <w:t>en sus hogares y admite que esta responsabilidad adicional puede ser una carga</w:t>
      </w:r>
      <w:r w:rsidRPr="00BA3820">
        <w:rPr>
          <w:snapToGrid w:val="0"/>
          <w:lang w:val="es-PE"/>
        </w:rPr>
        <w:t xml:space="preserve">. </w:t>
      </w:r>
      <w:r w:rsidRPr="00ED1615">
        <w:rPr>
          <w:snapToGrid w:val="0"/>
          <w:lang w:val="es-PE"/>
        </w:rPr>
        <w:t>Por lo tanto, el Gobierno gara</w:t>
      </w:r>
      <w:r>
        <w:rPr>
          <w:snapToGrid w:val="0"/>
          <w:lang w:val="es-PE"/>
        </w:rPr>
        <w:t>ntiza que se dé prioridad a las familias de acogida a la hora de suministrar bienes y alimentos</w:t>
      </w:r>
      <w:r w:rsidRPr="00ED1615">
        <w:rPr>
          <w:snapToGrid w:val="0"/>
          <w:lang w:val="es-PE"/>
        </w:rPr>
        <w:t>. Las organizaciones comerciales también tratan de asistir</w:t>
      </w:r>
      <w:r>
        <w:rPr>
          <w:snapToGrid w:val="0"/>
          <w:lang w:val="es-PE"/>
        </w:rPr>
        <w:t xml:space="preserve"> a</w:t>
      </w:r>
      <w:r w:rsidRPr="00ED1615">
        <w:rPr>
          <w:snapToGrid w:val="0"/>
          <w:lang w:val="es-PE"/>
        </w:rPr>
        <w:t xml:space="preserve"> las familias de guarda porque </w:t>
      </w:r>
      <w:r>
        <w:rPr>
          <w:snapToGrid w:val="0"/>
          <w:lang w:val="es-PE"/>
        </w:rPr>
        <w:t>prestan servicios a la comunidad</w:t>
      </w:r>
      <w:r w:rsidRPr="00ED1615">
        <w:rPr>
          <w:snapToGrid w:val="0"/>
          <w:lang w:val="es-PE"/>
        </w:rPr>
        <w:t xml:space="preserve">. </w:t>
      </w:r>
      <w:r w:rsidRPr="00F30197">
        <w:rPr>
          <w:snapToGrid w:val="0"/>
          <w:lang w:val="es-PE"/>
        </w:rPr>
        <w:t xml:space="preserve">Adoptar o acoger a los niños no es fácil, </w:t>
      </w:r>
      <w:r>
        <w:rPr>
          <w:snapToGrid w:val="0"/>
          <w:lang w:val="es-PE"/>
        </w:rPr>
        <w:t>en especial dada la difícil situación económica que enfrenta el país</w:t>
      </w:r>
      <w:r w:rsidRPr="00F30197">
        <w:rPr>
          <w:snapToGrid w:val="0"/>
          <w:lang w:val="es-PE"/>
        </w:rPr>
        <w:t xml:space="preserve">. </w:t>
      </w:r>
      <w:r w:rsidRPr="008D46BE">
        <w:rPr>
          <w:snapToGrid w:val="0"/>
          <w:lang w:val="es-PE"/>
        </w:rPr>
        <w:t xml:space="preserve">El Gobierno </w:t>
      </w:r>
      <w:r>
        <w:rPr>
          <w:snapToGrid w:val="0"/>
          <w:lang w:val="es-PE"/>
        </w:rPr>
        <w:t>está canalizando</w:t>
      </w:r>
      <w:r w:rsidRPr="008D46BE">
        <w:rPr>
          <w:snapToGrid w:val="0"/>
          <w:lang w:val="es-PE"/>
        </w:rPr>
        <w:t xml:space="preserve"> sus esfuerzos hacia </w:t>
      </w:r>
      <w:r>
        <w:rPr>
          <w:snapToGrid w:val="0"/>
          <w:lang w:val="es-PE"/>
        </w:rPr>
        <w:t>una revitalización de la economía y un mejor nivel de vida</w:t>
      </w:r>
      <w:r w:rsidRPr="008D46BE">
        <w:rPr>
          <w:snapToGrid w:val="0"/>
          <w:lang w:val="es-PE"/>
        </w:rPr>
        <w:t xml:space="preserve">. </w:t>
      </w:r>
    </w:p>
    <w:p w:rsidR="00BB7672" w:rsidRPr="00C04D43" w:rsidRDefault="00BB7672">
      <w:pPr>
        <w:pStyle w:val="ParaNo"/>
        <w:tabs>
          <w:tab w:val="clear" w:pos="360"/>
        </w:tabs>
        <w:rPr>
          <w:snapToGrid w:val="0"/>
          <w:lang w:val="es-PE"/>
        </w:rPr>
      </w:pPr>
      <w:r w:rsidRPr="00131E61">
        <w:rPr>
          <w:snapToGrid w:val="0"/>
          <w:lang w:val="es-PE"/>
        </w:rPr>
        <w:t>La</w:t>
      </w:r>
      <w:r w:rsidRPr="005E64A2">
        <w:rPr>
          <w:snapToGrid w:val="0"/>
          <w:lang w:val="es-PE"/>
        </w:rPr>
        <w:t xml:space="preserve"> </w:t>
      </w:r>
      <w:r>
        <w:rPr>
          <w:b/>
          <w:snapToGrid w:val="0"/>
          <w:lang w:val="es-PE"/>
        </w:rPr>
        <w:t>Sra. HERCZOG</w:t>
      </w:r>
      <w:r w:rsidRPr="00131E61">
        <w:rPr>
          <w:snapToGrid w:val="0"/>
          <w:lang w:val="es-PE"/>
        </w:rPr>
        <w:t xml:space="preserve"> dice que casi todos los países realizan análisis de la relación costo-beneficio sobre los diferentes tipos de cuidado </w:t>
      </w:r>
      <w:r>
        <w:rPr>
          <w:snapToGrid w:val="0"/>
          <w:lang w:val="es-PE"/>
        </w:rPr>
        <w:t>y la mayoría considera que el acogimiento en el entorno familiar, como la acogida en hogares de guarda, no sólo resulta mejor para el niño sino que es más barato</w:t>
      </w:r>
      <w:r w:rsidRPr="00131E61">
        <w:rPr>
          <w:snapToGrid w:val="0"/>
          <w:lang w:val="es-PE"/>
        </w:rPr>
        <w:t xml:space="preserve">. </w:t>
      </w:r>
      <w:r>
        <w:rPr>
          <w:snapToGrid w:val="0"/>
          <w:lang w:val="es-PE"/>
        </w:rPr>
        <w:t>La oradora p</w:t>
      </w:r>
      <w:r w:rsidRPr="00C04D43">
        <w:rPr>
          <w:snapToGrid w:val="0"/>
          <w:lang w:val="es-PE"/>
        </w:rPr>
        <w:t xml:space="preserve">regunta si el Estado parte </w:t>
      </w:r>
      <w:r>
        <w:rPr>
          <w:snapToGrid w:val="0"/>
          <w:lang w:val="es-PE"/>
        </w:rPr>
        <w:t>realizó</w:t>
      </w:r>
      <w:r w:rsidRPr="00C04D43">
        <w:rPr>
          <w:snapToGrid w:val="0"/>
          <w:lang w:val="es-PE"/>
        </w:rPr>
        <w:t xml:space="preserve"> ese tipo de análisis para determinar los costos directos e indirectos </w:t>
      </w:r>
      <w:r>
        <w:rPr>
          <w:snapToGrid w:val="0"/>
          <w:lang w:val="es-PE"/>
        </w:rPr>
        <w:t>sufragados</w:t>
      </w:r>
      <w:r w:rsidRPr="00C04D43">
        <w:rPr>
          <w:snapToGrid w:val="0"/>
          <w:lang w:val="es-PE"/>
        </w:rPr>
        <w:t xml:space="preserve"> con cada tipo de cuidado</w:t>
      </w:r>
      <w:r>
        <w:rPr>
          <w:snapToGrid w:val="0"/>
          <w:lang w:val="es-PE"/>
        </w:rPr>
        <w:t xml:space="preserve"> así como los riesgos que conlleva el acogimiento de niños en instituciones, teniendo en cuenta la difícil situación económica que atraviesa el país</w:t>
      </w:r>
      <w:r w:rsidRPr="00C04D43">
        <w:rPr>
          <w:snapToGrid w:val="0"/>
          <w:lang w:val="es-PE"/>
        </w:rPr>
        <w:t>.</w:t>
      </w:r>
    </w:p>
    <w:p w:rsidR="00BB7672" w:rsidRPr="0047234B" w:rsidRDefault="00BB7672">
      <w:pPr>
        <w:pStyle w:val="ParaNo"/>
        <w:tabs>
          <w:tab w:val="clear" w:pos="360"/>
        </w:tabs>
        <w:rPr>
          <w:snapToGrid w:val="0"/>
          <w:lang w:val="es-PE"/>
        </w:rPr>
      </w:pPr>
      <w:r w:rsidRPr="0098184A">
        <w:rPr>
          <w:snapToGrid w:val="0"/>
          <w:lang w:val="es-PE"/>
        </w:rPr>
        <w:t xml:space="preserve">La </w:t>
      </w:r>
      <w:r>
        <w:rPr>
          <w:b/>
          <w:snapToGrid w:val="0"/>
          <w:lang w:val="es-PE"/>
        </w:rPr>
        <w:t>PRESIDENTA</w:t>
      </w:r>
      <w:r w:rsidRPr="000227FF">
        <w:rPr>
          <w:snapToGrid w:val="0"/>
          <w:lang w:val="es-PE"/>
        </w:rPr>
        <w:t xml:space="preserve"> dice que</w:t>
      </w:r>
      <w:r w:rsidRPr="0098184A">
        <w:rPr>
          <w:snapToGrid w:val="0"/>
          <w:lang w:val="es-PE"/>
        </w:rPr>
        <w:t xml:space="preserve"> </w:t>
      </w:r>
      <w:r w:rsidRPr="000227FF">
        <w:rPr>
          <w:snapToGrid w:val="0"/>
          <w:lang w:val="es-PE"/>
        </w:rPr>
        <w:t>en su informe el Estado parte</w:t>
      </w:r>
      <w:r>
        <w:rPr>
          <w:snapToGrid w:val="0"/>
          <w:lang w:val="es-PE"/>
        </w:rPr>
        <w:t xml:space="preserve"> reiteró</w:t>
      </w:r>
      <w:r w:rsidRPr="000227FF">
        <w:rPr>
          <w:snapToGrid w:val="0"/>
          <w:lang w:val="es-PE"/>
        </w:rPr>
        <w:t xml:space="preserve"> que </w:t>
      </w:r>
      <w:r>
        <w:rPr>
          <w:snapToGrid w:val="0"/>
          <w:lang w:val="es-PE"/>
        </w:rPr>
        <w:t xml:space="preserve">no existe </w:t>
      </w:r>
      <w:r w:rsidRPr="000227FF">
        <w:rPr>
          <w:snapToGrid w:val="0"/>
          <w:lang w:val="es-PE"/>
        </w:rPr>
        <w:t xml:space="preserve">el concepto de familia extensa </w:t>
      </w:r>
      <w:r>
        <w:rPr>
          <w:snapToGrid w:val="0"/>
          <w:lang w:val="es-PE"/>
        </w:rPr>
        <w:t xml:space="preserve">en la </w:t>
      </w:r>
      <w:r w:rsidRPr="00D178CB">
        <w:rPr>
          <w:snapToGrid w:val="0"/>
          <w:lang w:val="es-PE"/>
        </w:rPr>
        <w:t>República Popular Democrática de Corea</w:t>
      </w:r>
      <w:r w:rsidRPr="000227FF">
        <w:rPr>
          <w:snapToGrid w:val="0"/>
          <w:lang w:val="es-PE"/>
        </w:rPr>
        <w:t xml:space="preserve">. </w:t>
      </w:r>
      <w:r w:rsidRPr="0047234B">
        <w:rPr>
          <w:snapToGrid w:val="0"/>
          <w:lang w:val="es-PE"/>
        </w:rPr>
        <w:t xml:space="preserve">Sin embargo, </w:t>
      </w:r>
      <w:r>
        <w:rPr>
          <w:snapToGrid w:val="0"/>
          <w:lang w:val="es-PE"/>
        </w:rPr>
        <w:t>en éste se afirma que muchos niños viven</w:t>
      </w:r>
      <w:r w:rsidRPr="0047234B">
        <w:rPr>
          <w:snapToGrid w:val="0"/>
          <w:lang w:val="es-PE"/>
        </w:rPr>
        <w:t xml:space="preserve"> con sus abuelos y pregunta si los abuelos</w:t>
      </w:r>
      <w:r>
        <w:rPr>
          <w:snapToGrid w:val="0"/>
          <w:lang w:val="es-PE"/>
        </w:rPr>
        <w:t xml:space="preserve"> son considerados familia extensa</w:t>
      </w:r>
      <w:r w:rsidRPr="0047234B">
        <w:rPr>
          <w:snapToGrid w:val="0"/>
          <w:lang w:val="es-PE"/>
        </w:rPr>
        <w:t xml:space="preserve">. Es mejor confiar el cuidado de los niños a miembros de la familia extensa que </w:t>
      </w:r>
      <w:r>
        <w:rPr>
          <w:snapToGrid w:val="0"/>
          <w:lang w:val="es-PE"/>
        </w:rPr>
        <w:t>a</w:t>
      </w:r>
      <w:r w:rsidRPr="0047234B">
        <w:rPr>
          <w:snapToGrid w:val="0"/>
          <w:lang w:val="es-PE"/>
        </w:rPr>
        <w:t xml:space="preserve"> guarderías </w:t>
      </w:r>
      <w:r>
        <w:rPr>
          <w:snapToGrid w:val="0"/>
          <w:lang w:val="es-PE"/>
        </w:rPr>
        <w:t>semanales</w:t>
      </w:r>
      <w:r w:rsidRPr="0047234B">
        <w:rPr>
          <w:snapToGrid w:val="0"/>
          <w:lang w:val="es-PE"/>
        </w:rPr>
        <w:t xml:space="preserve"> o instituciones.  </w:t>
      </w:r>
    </w:p>
    <w:p w:rsidR="00BB7672" w:rsidRPr="00322E0F" w:rsidRDefault="00BB7672">
      <w:pPr>
        <w:pStyle w:val="ParaNo"/>
        <w:tabs>
          <w:tab w:val="clear" w:pos="360"/>
        </w:tabs>
        <w:rPr>
          <w:snapToGrid w:val="0"/>
          <w:lang w:val="es-PE"/>
        </w:rPr>
      </w:pPr>
      <w:r w:rsidRPr="00322E0F">
        <w:rPr>
          <w:snapToGrid w:val="0"/>
          <w:lang w:val="es-PE"/>
        </w:rPr>
        <w:t xml:space="preserve">El </w:t>
      </w:r>
      <w:r>
        <w:rPr>
          <w:b/>
          <w:snapToGrid w:val="0"/>
          <w:lang w:val="es-PE"/>
        </w:rPr>
        <w:t>Sr. KANG Yun Sok</w:t>
      </w:r>
      <w:r w:rsidRPr="00322E0F">
        <w:rPr>
          <w:snapToGrid w:val="0"/>
          <w:lang w:val="es-PE"/>
        </w:rPr>
        <w:t xml:space="preserve"> (República Popular Democrática de Corea) dice que en muchas familias los abuelos </w:t>
      </w:r>
      <w:r>
        <w:rPr>
          <w:snapToGrid w:val="0"/>
          <w:lang w:val="es-PE"/>
        </w:rPr>
        <w:t>cuidan a los niños</w:t>
      </w:r>
      <w:r w:rsidRPr="00322E0F">
        <w:rPr>
          <w:snapToGrid w:val="0"/>
          <w:lang w:val="es-PE"/>
        </w:rPr>
        <w:t>. Es importante que las familias mantengan buenas relaciones y que se realicen campañas de sensibilización social para ayudarl</w:t>
      </w:r>
      <w:r>
        <w:rPr>
          <w:snapToGrid w:val="0"/>
          <w:lang w:val="es-PE"/>
        </w:rPr>
        <w:t>a</w:t>
      </w:r>
      <w:r w:rsidRPr="00322E0F">
        <w:rPr>
          <w:snapToGrid w:val="0"/>
          <w:lang w:val="es-PE"/>
        </w:rPr>
        <w:t xml:space="preserve">s a superar los malos entendidos. </w:t>
      </w:r>
    </w:p>
    <w:p w:rsidR="00BB7672" w:rsidRPr="00167860" w:rsidRDefault="00BB7672">
      <w:pPr>
        <w:pStyle w:val="ParaNo"/>
        <w:tabs>
          <w:tab w:val="clear" w:pos="360"/>
        </w:tabs>
        <w:rPr>
          <w:snapToGrid w:val="0"/>
          <w:lang w:val="es-PE"/>
        </w:rPr>
      </w:pPr>
      <w:r w:rsidRPr="009D604D">
        <w:rPr>
          <w:snapToGrid w:val="0"/>
          <w:lang w:val="es-PE"/>
        </w:rPr>
        <w:t xml:space="preserve">La </w:t>
      </w:r>
      <w:r>
        <w:rPr>
          <w:b/>
          <w:snapToGrid w:val="0"/>
          <w:lang w:val="es-PE"/>
        </w:rPr>
        <w:t>Sra. HAN Chae Sun</w:t>
      </w:r>
      <w:r w:rsidRPr="00167860">
        <w:rPr>
          <w:snapToGrid w:val="0"/>
          <w:lang w:val="es-PE"/>
        </w:rPr>
        <w:t xml:space="preserve"> (República Popular Democrática de Corea) dice que la tasa de escolarización </w:t>
      </w:r>
      <w:r>
        <w:rPr>
          <w:snapToGrid w:val="0"/>
          <w:lang w:val="es-PE"/>
        </w:rPr>
        <w:t xml:space="preserve">en el sistema de enseñanza obligatoria de once años de duración </w:t>
      </w:r>
      <w:r w:rsidRPr="00167860">
        <w:rPr>
          <w:snapToGrid w:val="0"/>
          <w:lang w:val="es-PE"/>
        </w:rPr>
        <w:t>es del 100</w:t>
      </w:r>
      <w:r>
        <w:rPr>
          <w:snapToGrid w:val="0"/>
          <w:lang w:val="es-PE"/>
        </w:rPr>
        <w:t>%</w:t>
      </w:r>
      <w:r w:rsidRPr="00167860">
        <w:rPr>
          <w:snapToGrid w:val="0"/>
          <w:lang w:val="es-PE"/>
        </w:rPr>
        <w:t xml:space="preserve">, </w:t>
      </w:r>
      <w:r>
        <w:rPr>
          <w:snapToGrid w:val="0"/>
          <w:lang w:val="es-PE"/>
        </w:rPr>
        <w:t>cifra que no se ha mencionado en informes anteriores a los organismos internacionales</w:t>
      </w:r>
      <w:r w:rsidRPr="00167860">
        <w:rPr>
          <w:snapToGrid w:val="0"/>
          <w:lang w:val="es-PE"/>
        </w:rPr>
        <w:t xml:space="preserve">.  </w:t>
      </w:r>
    </w:p>
    <w:p w:rsidR="00BB7672" w:rsidRPr="006A6457" w:rsidRDefault="00BB7672">
      <w:pPr>
        <w:pStyle w:val="ParaNo"/>
        <w:tabs>
          <w:tab w:val="clear" w:pos="360"/>
        </w:tabs>
        <w:rPr>
          <w:snapToGrid w:val="0"/>
          <w:lang w:val="es-PE"/>
        </w:rPr>
      </w:pPr>
      <w:r w:rsidRPr="00024695">
        <w:rPr>
          <w:snapToGrid w:val="0"/>
          <w:lang w:val="es-PE"/>
        </w:rPr>
        <w:t>El</w:t>
      </w:r>
      <w:r w:rsidRPr="00B32668">
        <w:rPr>
          <w:snapToGrid w:val="0"/>
          <w:lang w:val="es-PE"/>
        </w:rPr>
        <w:t xml:space="preserve"> </w:t>
      </w:r>
      <w:r>
        <w:rPr>
          <w:b/>
          <w:snapToGrid w:val="0"/>
          <w:lang w:val="es-PE"/>
        </w:rPr>
        <w:t>Sr. KRAPPMANN</w:t>
      </w:r>
      <w:r w:rsidRPr="00024695">
        <w:rPr>
          <w:snapToGrid w:val="0"/>
          <w:lang w:val="es-PE"/>
        </w:rPr>
        <w:t xml:space="preserve"> (Relator para el país) dice que escuchó decir a los miembros de la delegación que la tasa de escolarizaci</w:t>
      </w:r>
      <w:r>
        <w:rPr>
          <w:snapToGrid w:val="0"/>
          <w:lang w:val="es-PE"/>
        </w:rPr>
        <w:t xml:space="preserve">ón es del </w:t>
      </w:r>
      <w:r w:rsidRPr="00024695">
        <w:rPr>
          <w:snapToGrid w:val="0"/>
          <w:lang w:val="es-PE"/>
        </w:rPr>
        <w:t>100</w:t>
      </w:r>
      <w:r>
        <w:rPr>
          <w:snapToGrid w:val="0"/>
          <w:lang w:val="es-PE"/>
        </w:rPr>
        <w:t>%</w:t>
      </w:r>
      <w:r w:rsidRPr="00024695">
        <w:rPr>
          <w:snapToGrid w:val="0"/>
          <w:lang w:val="es-PE"/>
        </w:rPr>
        <w:t xml:space="preserve">; </w:t>
      </w:r>
      <w:r>
        <w:rPr>
          <w:snapToGrid w:val="0"/>
          <w:lang w:val="es-PE"/>
        </w:rPr>
        <w:t>el problema, sin embargo, es la tasa de asistencia escolar</w:t>
      </w:r>
      <w:r w:rsidRPr="00024695">
        <w:rPr>
          <w:snapToGrid w:val="0"/>
          <w:lang w:val="es-PE"/>
        </w:rPr>
        <w:t xml:space="preserve">. </w:t>
      </w:r>
      <w:r w:rsidRPr="00D83858">
        <w:rPr>
          <w:snapToGrid w:val="0"/>
          <w:lang w:val="es-PE"/>
        </w:rPr>
        <w:t xml:space="preserve">Por otra parte, </w:t>
      </w:r>
      <w:r>
        <w:rPr>
          <w:snapToGrid w:val="0"/>
          <w:lang w:val="es-PE"/>
        </w:rPr>
        <w:t>la delegación afirmó</w:t>
      </w:r>
      <w:r w:rsidRPr="00D83858">
        <w:rPr>
          <w:snapToGrid w:val="0"/>
          <w:lang w:val="es-PE"/>
        </w:rPr>
        <w:t xml:space="preserve"> que el trabajo infantil no existe en el pa</w:t>
      </w:r>
      <w:r>
        <w:rPr>
          <w:snapToGrid w:val="0"/>
          <w:lang w:val="es-PE"/>
        </w:rPr>
        <w:t>ís</w:t>
      </w:r>
      <w:r w:rsidRPr="00D83858">
        <w:rPr>
          <w:snapToGrid w:val="0"/>
          <w:lang w:val="es-PE"/>
        </w:rPr>
        <w:t xml:space="preserve">. </w:t>
      </w:r>
      <w:r w:rsidRPr="006A6457">
        <w:rPr>
          <w:snapToGrid w:val="0"/>
          <w:lang w:val="es-PE"/>
        </w:rPr>
        <w:t xml:space="preserve">A pesar de que en principio la legislación prohíbe el trabajo infantil, los informes indican que los niños no asisten a la escuela </w:t>
      </w:r>
      <w:r>
        <w:rPr>
          <w:snapToGrid w:val="0"/>
          <w:lang w:val="es-PE"/>
        </w:rPr>
        <w:t xml:space="preserve">durante </w:t>
      </w:r>
      <w:r w:rsidRPr="006A6457">
        <w:rPr>
          <w:snapToGrid w:val="0"/>
          <w:lang w:val="es-PE"/>
        </w:rPr>
        <w:t xml:space="preserve">varias semanas </w:t>
      </w:r>
      <w:r>
        <w:rPr>
          <w:snapToGrid w:val="0"/>
          <w:lang w:val="es-PE"/>
        </w:rPr>
        <w:t>en épocas de cultivo y cosecha</w:t>
      </w:r>
      <w:r w:rsidRPr="006A6457">
        <w:rPr>
          <w:snapToGrid w:val="0"/>
          <w:lang w:val="es-PE"/>
        </w:rPr>
        <w:t>.</w:t>
      </w:r>
    </w:p>
    <w:p w:rsidR="00BB7672" w:rsidRPr="00163D12" w:rsidRDefault="00BB7672">
      <w:pPr>
        <w:pStyle w:val="ParaNo"/>
        <w:tabs>
          <w:tab w:val="clear" w:pos="360"/>
        </w:tabs>
        <w:rPr>
          <w:snapToGrid w:val="0"/>
          <w:lang w:val="es-PE"/>
        </w:rPr>
      </w:pPr>
      <w:r w:rsidRPr="00163D12">
        <w:rPr>
          <w:snapToGrid w:val="0"/>
          <w:lang w:val="es-PE"/>
        </w:rPr>
        <w:t>La</w:t>
      </w:r>
      <w:r w:rsidRPr="00BB6B68">
        <w:rPr>
          <w:snapToGrid w:val="0"/>
          <w:lang w:val="es-PE"/>
        </w:rPr>
        <w:t xml:space="preserve"> </w:t>
      </w:r>
      <w:r>
        <w:rPr>
          <w:b/>
          <w:snapToGrid w:val="0"/>
          <w:lang w:val="es-PE"/>
        </w:rPr>
        <w:t>PRESIDENTA</w:t>
      </w:r>
      <w:r w:rsidRPr="00163D12">
        <w:rPr>
          <w:snapToGrid w:val="0"/>
          <w:lang w:val="es-PE"/>
        </w:rPr>
        <w:t xml:space="preserve"> observa que los informes también indican que la tasa de </w:t>
      </w:r>
      <w:r>
        <w:rPr>
          <w:snapToGrid w:val="0"/>
          <w:lang w:val="es-PE"/>
        </w:rPr>
        <w:t>abandono</w:t>
      </w:r>
      <w:r w:rsidRPr="00163D12">
        <w:rPr>
          <w:snapToGrid w:val="0"/>
          <w:lang w:val="es-PE"/>
        </w:rPr>
        <w:t xml:space="preserve"> escolar en la Rep</w:t>
      </w:r>
      <w:r>
        <w:rPr>
          <w:snapToGrid w:val="0"/>
          <w:lang w:val="es-PE"/>
        </w:rPr>
        <w:t>ública Popular Democrática de Corea ha aumentado</w:t>
      </w:r>
      <w:r w:rsidRPr="00163D12">
        <w:rPr>
          <w:snapToGrid w:val="0"/>
          <w:lang w:val="es-PE"/>
        </w:rPr>
        <w:t>.</w:t>
      </w:r>
    </w:p>
    <w:p w:rsidR="00BB7672" w:rsidRPr="00DC5AEF" w:rsidRDefault="00BB7672">
      <w:pPr>
        <w:pStyle w:val="ParaNo"/>
        <w:tabs>
          <w:tab w:val="clear" w:pos="360"/>
        </w:tabs>
        <w:rPr>
          <w:snapToGrid w:val="0"/>
          <w:lang w:val="es-PE"/>
        </w:rPr>
      </w:pPr>
      <w:r w:rsidRPr="007745C1">
        <w:rPr>
          <w:snapToGrid w:val="0"/>
          <w:lang w:val="es-PE"/>
        </w:rPr>
        <w:t>El</w:t>
      </w:r>
      <w:r w:rsidRPr="00A269FD">
        <w:rPr>
          <w:snapToGrid w:val="0"/>
          <w:lang w:val="es-PE"/>
        </w:rPr>
        <w:t xml:space="preserve"> </w:t>
      </w:r>
      <w:r>
        <w:rPr>
          <w:b/>
          <w:snapToGrid w:val="0"/>
          <w:lang w:val="es-PE"/>
        </w:rPr>
        <w:t>Sr. KANG Yun Sok</w:t>
      </w:r>
      <w:r w:rsidRPr="007745C1">
        <w:rPr>
          <w:snapToGrid w:val="0"/>
          <w:lang w:val="es-PE"/>
        </w:rPr>
        <w:t xml:space="preserve"> (República Popular Democrática de Corea) dice que los niños tienen el derecho y el deber de recibir una educaci</w:t>
      </w:r>
      <w:r>
        <w:rPr>
          <w:snapToGrid w:val="0"/>
          <w:lang w:val="es-PE"/>
        </w:rPr>
        <w:t>ón</w:t>
      </w:r>
      <w:r w:rsidRPr="007745C1">
        <w:rPr>
          <w:snapToGrid w:val="0"/>
          <w:lang w:val="es-PE"/>
        </w:rPr>
        <w:t xml:space="preserve">. </w:t>
      </w:r>
      <w:r w:rsidRPr="00606CBC">
        <w:rPr>
          <w:snapToGrid w:val="0"/>
          <w:lang w:val="es-PE"/>
        </w:rPr>
        <w:t xml:space="preserve">En 1956, el Gobierno </w:t>
      </w:r>
      <w:r>
        <w:rPr>
          <w:snapToGrid w:val="0"/>
          <w:lang w:val="es-PE"/>
        </w:rPr>
        <w:t>declaró</w:t>
      </w:r>
      <w:r w:rsidRPr="00606CBC">
        <w:rPr>
          <w:snapToGrid w:val="0"/>
          <w:lang w:val="es-PE"/>
        </w:rPr>
        <w:t xml:space="preserve"> obligatoria la enseñanza primaria; en 1958, </w:t>
      </w:r>
      <w:r>
        <w:rPr>
          <w:snapToGrid w:val="0"/>
          <w:lang w:val="es-PE"/>
        </w:rPr>
        <w:t xml:space="preserve">impuso la obligatoriedad de </w:t>
      </w:r>
      <w:r w:rsidRPr="00606CBC">
        <w:rPr>
          <w:snapToGrid w:val="0"/>
          <w:lang w:val="es-PE"/>
        </w:rPr>
        <w:t xml:space="preserve">la enseñanza secundaria; </w:t>
      </w:r>
      <w:r>
        <w:rPr>
          <w:snapToGrid w:val="0"/>
          <w:lang w:val="es-PE"/>
        </w:rPr>
        <w:t>y e</w:t>
      </w:r>
      <w:r w:rsidRPr="00606CBC">
        <w:rPr>
          <w:snapToGrid w:val="0"/>
          <w:lang w:val="es-PE"/>
        </w:rPr>
        <w:t>n 1959</w:t>
      </w:r>
      <w:r>
        <w:rPr>
          <w:snapToGrid w:val="0"/>
          <w:lang w:val="es-PE"/>
        </w:rPr>
        <w:t>, garantizó la gratuidad de la escuela para todos</w:t>
      </w:r>
      <w:r w:rsidRPr="00606CBC">
        <w:rPr>
          <w:snapToGrid w:val="0"/>
          <w:lang w:val="es-PE"/>
        </w:rPr>
        <w:t xml:space="preserve">. </w:t>
      </w:r>
      <w:r>
        <w:rPr>
          <w:snapToGrid w:val="0"/>
          <w:lang w:val="es-PE"/>
        </w:rPr>
        <w:t>A partir de ese momento, se promulgó l</w:t>
      </w:r>
      <w:r w:rsidRPr="00DC5AEF">
        <w:rPr>
          <w:snapToGrid w:val="0"/>
          <w:lang w:val="es-PE"/>
        </w:rPr>
        <w:t xml:space="preserve">a enseñanza obligatoria. </w:t>
      </w:r>
      <w:r>
        <w:rPr>
          <w:snapToGrid w:val="0"/>
          <w:lang w:val="es-PE"/>
        </w:rPr>
        <w:t>S</w:t>
      </w:r>
      <w:r w:rsidRPr="00DC5AEF">
        <w:rPr>
          <w:snapToGrid w:val="0"/>
          <w:lang w:val="es-PE"/>
        </w:rPr>
        <w:t xml:space="preserve">e adjudica </w:t>
      </w:r>
      <w:r>
        <w:rPr>
          <w:snapToGrid w:val="0"/>
          <w:lang w:val="es-PE"/>
        </w:rPr>
        <w:t xml:space="preserve">la </w:t>
      </w:r>
      <w:r w:rsidRPr="00DC5AEF">
        <w:rPr>
          <w:snapToGrid w:val="0"/>
          <w:lang w:val="es-PE"/>
        </w:rPr>
        <w:t>insuficiente</w:t>
      </w:r>
      <w:r>
        <w:rPr>
          <w:snapToGrid w:val="0"/>
          <w:lang w:val="es-PE"/>
        </w:rPr>
        <w:t xml:space="preserve"> </w:t>
      </w:r>
      <w:r w:rsidRPr="00DC5AEF">
        <w:rPr>
          <w:snapToGrid w:val="0"/>
          <w:lang w:val="es-PE"/>
        </w:rPr>
        <w:t>tasa de asistencia escolar a los problemas de índole econ</w:t>
      </w:r>
      <w:r>
        <w:rPr>
          <w:snapToGrid w:val="0"/>
          <w:lang w:val="es-PE"/>
        </w:rPr>
        <w:t>ómica y a las catástrofes naturales</w:t>
      </w:r>
      <w:r w:rsidRPr="00DC5AEF">
        <w:rPr>
          <w:snapToGrid w:val="0"/>
          <w:lang w:val="es-PE"/>
        </w:rPr>
        <w:t xml:space="preserve">. </w:t>
      </w:r>
      <w:r>
        <w:rPr>
          <w:snapToGrid w:val="0"/>
          <w:lang w:val="es-PE"/>
        </w:rPr>
        <w:t xml:space="preserve"> </w:t>
      </w:r>
    </w:p>
    <w:p w:rsidR="00BB7672" w:rsidRPr="00C06648" w:rsidRDefault="00BB7672">
      <w:pPr>
        <w:pStyle w:val="ParaNo"/>
        <w:tabs>
          <w:tab w:val="clear" w:pos="360"/>
        </w:tabs>
        <w:rPr>
          <w:snapToGrid w:val="0"/>
          <w:lang w:val="es-PE"/>
        </w:rPr>
      </w:pPr>
      <w:r w:rsidRPr="008E26D5">
        <w:rPr>
          <w:snapToGrid w:val="0"/>
          <w:lang w:val="es-PE"/>
        </w:rPr>
        <w:t>Hace diez años, el país entero particip</w:t>
      </w:r>
      <w:r>
        <w:rPr>
          <w:snapToGrid w:val="0"/>
          <w:lang w:val="es-PE"/>
        </w:rPr>
        <w:t>ó en una campaña de autosuficiencia alimentaria</w:t>
      </w:r>
      <w:r w:rsidRPr="008E26D5">
        <w:rPr>
          <w:snapToGrid w:val="0"/>
          <w:lang w:val="es-PE"/>
        </w:rPr>
        <w:t xml:space="preserve">. En calidad de ciudadanos, los niños contribuyeron en forma voluntaria a resolver el problema de los alimentos mediante </w:t>
      </w:r>
      <w:r>
        <w:rPr>
          <w:snapToGrid w:val="0"/>
          <w:lang w:val="es-PE"/>
        </w:rPr>
        <w:t xml:space="preserve">el </w:t>
      </w:r>
      <w:r w:rsidRPr="008E26D5">
        <w:rPr>
          <w:snapToGrid w:val="0"/>
          <w:lang w:val="es-PE"/>
        </w:rPr>
        <w:t>trabajo a</w:t>
      </w:r>
      <w:r>
        <w:rPr>
          <w:snapToGrid w:val="0"/>
          <w:lang w:val="es-PE"/>
        </w:rPr>
        <w:t>grícola</w:t>
      </w:r>
      <w:r w:rsidRPr="008E26D5">
        <w:rPr>
          <w:snapToGrid w:val="0"/>
          <w:lang w:val="es-PE"/>
        </w:rPr>
        <w:t xml:space="preserve">. </w:t>
      </w:r>
      <w:r w:rsidRPr="00C06648">
        <w:rPr>
          <w:snapToGrid w:val="0"/>
          <w:lang w:val="es-PE"/>
        </w:rPr>
        <w:t xml:space="preserve">Los niños </w:t>
      </w:r>
      <w:r>
        <w:rPr>
          <w:snapToGrid w:val="0"/>
          <w:lang w:val="es-PE"/>
        </w:rPr>
        <w:t>siguen</w:t>
      </w:r>
      <w:r w:rsidRPr="00C06648">
        <w:rPr>
          <w:snapToGrid w:val="0"/>
          <w:lang w:val="es-PE"/>
        </w:rPr>
        <w:t xml:space="preserve"> participando en esa labor</w:t>
      </w:r>
      <w:r>
        <w:rPr>
          <w:snapToGrid w:val="0"/>
          <w:lang w:val="es-PE"/>
        </w:rPr>
        <w:t>,</w:t>
      </w:r>
      <w:r w:rsidRPr="00C06648">
        <w:rPr>
          <w:snapToGrid w:val="0"/>
          <w:lang w:val="es-PE"/>
        </w:rPr>
        <w:t xml:space="preserve"> </w:t>
      </w:r>
      <w:r>
        <w:rPr>
          <w:snapToGrid w:val="0"/>
          <w:lang w:val="es-PE"/>
        </w:rPr>
        <w:t>adquiriendo</w:t>
      </w:r>
      <w:r w:rsidRPr="00C06648">
        <w:rPr>
          <w:snapToGrid w:val="0"/>
          <w:lang w:val="es-PE"/>
        </w:rPr>
        <w:t xml:space="preserve"> experiencia </w:t>
      </w:r>
      <w:r>
        <w:rPr>
          <w:snapToGrid w:val="0"/>
          <w:lang w:val="es-PE"/>
        </w:rPr>
        <w:t>directa</w:t>
      </w:r>
      <w:r w:rsidRPr="00C06648">
        <w:rPr>
          <w:snapToGrid w:val="0"/>
          <w:lang w:val="es-PE"/>
        </w:rPr>
        <w:t xml:space="preserve"> y </w:t>
      </w:r>
      <w:r>
        <w:rPr>
          <w:snapToGrid w:val="0"/>
          <w:lang w:val="es-PE"/>
        </w:rPr>
        <w:t>combinando</w:t>
      </w:r>
      <w:r w:rsidRPr="00C06648">
        <w:rPr>
          <w:snapToGrid w:val="0"/>
          <w:lang w:val="es-PE"/>
        </w:rPr>
        <w:t xml:space="preserve"> la teor</w:t>
      </w:r>
      <w:r>
        <w:rPr>
          <w:snapToGrid w:val="0"/>
          <w:lang w:val="es-PE"/>
        </w:rPr>
        <w:t>ía con la práctica.</w:t>
      </w:r>
    </w:p>
    <w:p w:rsidR="00BB7672" w:rsidRPr="000634E8" w:rsidRDefault="00BB7672">
      <w:pPr>
        <w:pStyle w:val="ParaNo"/>
        <w:tabs>
          <w:tab w:val="clear" w:pos="360"/>
        </w:tabs>
        <w:rPr>
          <w:snapToGrid w:val="0"/>
          <w:lang w:val="es-PE"/>
        </w:rPr>
      </w:pPr>
      <w:r>
        <w:rPr>
          <w:snapToGrid w:val="0"/>
          <w:lang w:val="es-PE"/>
        </w:rPr>
        <w:t>La noción de que se obliga</w:t>
      </w:r>
      <w:r w:rsidRPr="008E179B">
        <w:rPr>
          <w:snapToGrid w:val="0"/>
          <w:lang w:val="es-PE"/>
        </w:rPr>
        <w:t xml:space="preserve"> a los niños a pasar el día entero en la escuela, privados de su derecho a</w:t>
      </w:r>
      <w:r>
        <w:rPr>
          <w:snapToGrid w:val="0"/>
          <w:lang w:val="es-PE"/>
        </w:rPr>
        <w:t xml:space="preserve">l esparcimiento y </w:t>
      </w:r>
      <w:r w:rsidRPr="008E179B">
        <w:rPr>
          <w:snapToGrid w:val="0"/>
          <w:lang w:val="es-PE"/>
        </w:rPr>
        <w:t>las actividades culturales</w:t>
      </w:r>
      <w:r>
        <w:rPr>
          <w:snapToGrid w:val="0"/>
          <w:lang w:val="es-PE"/>
        </w:rPr>
        <w:t>, es información falsa</w:t>
      </w:r>
      <w:r w:rsidRPr="008E179B">
        <w:rPr>
          <w:snapToGrid w:val="0"/>
          <w:lang w:val="es-PE"/>
        </w:rPr>
        <w:t xml:space="preserve">. </w:t>
      </w:r>
      <w:r w:rsidRPr="000634E8">
        <w:rPr>
          <w:snapToGrid w:val="0"/>
          <w:lang w:val="es-PE"/>
        </w:rPr>
        <w:t>Después de la escuela, los niños pueden hacer lo que les plazca, entre otras cosas, ir a la</w:t>
      </w:r>
      <w:r>
        <w:rPr>
          <w:snapToGrid w:val="0"/>
          <w:lang w:val="es-PE"/>
        </w:rPr>
        <w:t>s</w:t>
      </w:r>
      <w:r w:rsidRPr="000634E8">
        <w:rPr>
          <w:snapToGrid w:val="0"/>
          <w:lang w:val="es-PE"/>
        </w:rPr>
        <w:t xml:space="preserve"> biblioteca</w:t>
      </w:r>
      <w:r>
        <w:rPr>
          <w:snapToGrid w:val="0"/>
          <w:lang w:val="es-PE"/>
        </w:rPr>
        <w:t>s</w:t>
      </w:r>
      <w:r w:rsidRPr="000634E8">
        <w:rPr>
          <w:snapToGrid w:val="0"/>
          <w:lang w:val="es-PE"/>
        </w:rPr>
        <w:t>.</w:t>
      </w:r>
    </w:p>
    <w:p w:rsidR="00BB7672" w:rsidRPr="000634E8" w:rsidRDefault="00BB7672">
      <w:pPr>
        <w:pStyle w:val="ParaNo"/>
        <w:tabs>
          <w:tab w:val="clear" w:pos="360"/>
        </w:tabs>
        <w:rPr>
          <w:snapToGrid w:val="0"/>
          <w:lang w:val="es-PE"/>
        </w:rPr>
      </w:pPr>
      <w:r w:rsidRPr="000634E8">
        <w:rPr>
          <w:snapToGrid w:val="0"/>
          <w:lang w:val="es-PE"/>
        </w:rPr>
        <w:t>El</w:t>
      </w:r>
      <w:r w:rsidRPr="008E37C9">
        <w:rPr>
          <w:snapToGrid w:val="0"/>
          <w:lang w:val="es-PE"/>
        </w:rPr>
        <w:t xml:space="preserve"> </w:t>
      </w:r>
      <w:r>
        <w:rPr>
          <w:b/>
          <w:snapToGrid w:val="0"/>
          <w:lang w:val="es-PE"/>
        </w:rPr>
        <w:t>Sr. KRAPPMANN</w:t>
      </w:r>
      <w:r w:rsidRPr="000634E8">
        <w:rPr>
          <w:snapToGrid w:val="0"/>
          <w:lang w:val="es-PE"/>
        </w:rPr>
        <w:t xml:space="preserve"> (Relator para el país) dice que </w:t>
      </w:r>
      <w:r>
        <w:rPr>
          <w:snapToGrid w:val="0"/>
          <w:lang w:val="es-PE"/>
        </w:rPr>
        <w:t>según</w:t>
      </w:r>
      <w:r w:rsidRPr="000634E8">
        <w:rPr>
          <w:snapToGrid w:val="0"/>
          <w:lang w:val="es-PE"/>
        </w:rPr>
        <w:t xml:space="preserve"> la experiencia del Comité, mantener a los niños en la escuela todo el d</w:t>
      </w:r>
      <w:r>
        <w:rPr>
          <w:snapToGrid w:val="0"/>
          <w:lang w:val="es-PE"/>
        </w:rPr>
        <w:t>ía no es saludable</w:t>
      </w:r>
      <w:r w:rsidRPr="000634E8">
        <w:rPr>
          <w:snapToGrid w:val="0"/>
          <w:lang w:val="es-PE"/>
        </w:rPr>
        <w:t xml:space="preserve">; </w:t>
      </w:r>
      <w:r>
        <w:rPr>
          <w:snapToGrid w:val="0"/>
          <w:lang w:val="es-PE"/>
        </w:rPr>
        <w:t>le agradaría saber que ésta no es la norma actual.</w:t>
      </w:r>
    </w:p>
    <w:p w:rsidR="00BB7672" w:rsidRPr="00690C69" w:rsidRDefault="00BB7672">
      <w:pPr>
        <w:pStyle w:val="ParaNo"/>
        <w:tabs>
          <w:tab w:val="clear" w:pos="360"/>
        </w:tabs>
        <w:rPr>
          <w:snapToGrid w:val="0"/>
          <w:u w:val="single"/>
          <w:lang w:val="es-PE"/>
        </w:rPr>
      </w:pPr>
      <w:r w:rsidRPr="00690C69">
        <w:rPr>
          <w:snapToGrid w:val="0"/>
          <w:lang w:val="es-PE"/>
        </w:rPr>
        <w:t>El</w:t>
      </w:r>
      <w:r w:rsidRPr="008E37C9">
        <w:rPr>
          <w:snapToGrid w:val="0"/>
          <w:lang w:val="es-PE"/>
        </w:rPr>
        <w:t xml:space="preserve"> </w:t>
      </w:r>
      <w:r>
        <w:rPr>
          <w:b/>
          <w:snapToGrid w:val="0"/>
          <w:lang w:val="es-PE"/>
        </w:rPr>
        <w:t>Sr. KANG Yun Sok</w:t>
      </w:r>
      <w:r w:rsidRPr="00690C69">
        <w:rPr>
          <w:snapToGrid w:val="0"/>
          <w:lang w:val="es-PE"/>
        </w:rPr>
        <w:t xml:space="preserve"> (República Popular Democrática de Corea) dice que el Gobierno</w:t>
      </w:r>
      <w:r>
        <w:rPr>
          <w:snapToGrid w:val="0"/>
          <w:lang w:val="es-PE"/>
        </w:rPr>
        <w:t xml:space="preserve"> estima</w:t>
      </w:r>
      <w:r w:rsidRPr="00690C69">
        <w:rPr>
          <w:snapToGrid w:val="0"/>
          <w:lang w:val="es-PE"/>
        </w:rPr>
        <w:t xml:space="preserve"> saludable que el niño </w:t>
      </w:r>
      <w:r>
        <w:rPr>
          <w:snapToGrid w:val="0"/>
          <w:lang w:val="es-PE"/>
        </w:rPr>
        <w:t>esté</w:t>
      </w:r>
      <w:r w:rsidRPr="00690C69">
        <w:rPr>
          <w:snapToGrid w:val="0"/>
          <w:lang w:val="es-PE"/>
        </w:rPr>
        <w:t xml:space="preserve"> en el campo</w:t>
      </w:r>
      <w:r>
        <w:rPr>
          <w:snapToGrid w:val="0"/>
          <w:lang w:val="es-PE"/>
        </w:rPr>
        <w:t xml:space="preserve"> y cambie de contexto de vez en cuando</w:t>
      </w:r>
      <w:r w:rsidRPr="00690C69">
        <w:rPr>
          <w:snapToGrid w:val="0"/>
          <w:lang w:val="es-PE"/>
        </w:rPr>
        <w:t xml:space="preserve">. </w:t>
      </w:r>
    </w:p>
    <w:p w:rsidR="00BB7672" w:rsidRPr="00B557C2" w:rsidRDefault="00BB7672">
      <w:pPr>
        <w:pStyle w:val="ParaNo"/>
        <w:tabs>
          <w:tab w:val="clear" w:pos="360"/>
        </w:tabs>
        <w:rPr>
          <w:snapToGrid w:val="0"/>
          <w:lang w:val="es-PE"/>
        </w:rPr>
      </w:pPr>
      <w:r w:rsidRPr="00677EF5">
        <w:rPr>
          <w:snapToGrid w:val="0"/>
          <w:lang w:val="es-PE"/>
        </w:rPr>
        <w:t xml:space="preserve">La </w:t>
      </w:r>
      <w:r>
        <w:rPr>
          <w:b/>
          <w:snapToGrid w:val="0"/>
          <w:lang w:val="es-PE"/>
        </w:rPr>
        <w:t>PRESIDENTA</w:t>
      </w:r>
      <w:r w:rsidRPr="00B557C2">
        <w:rPr>
          <w:snapToGrid w:val="0"/>
          <w:lang w:val="es-PE"/>
        </w:rPr>
        <w:t xml:space="preserve"> desea saber si los chinos que viven en la República Popular Democrática de Corea tienen acceso a la </w:t>
      </w:r>
      <w:r>
        <w:rPr>
          <w:snapToGrid w:val="0"/>
          <w:lang w:val="es-PE"/>
        </w:rPr>
        <w:t>enseñanza escolar</w:t>
      </w:r>
      <w:r w:rsidRPr="00B557C2">
        <w:rPr>
          <w:snapToGrid w:val="0"/>
          <w:lang w:val="es-PE"/>
        </w:rPr>
        <w:t xml:space="preserve"> </w:t>
      </w:r>
      <w:r>
        <w:rPr>
          <w:snapToGrid w:val="0"/>
          <w:lang w:val="es-PE"/>
        </w:rPr>
        <w:t>y gozan del derecho a ser educados en su lengua materna</w:t>
      </w:r>
      <w:r w:rsidRPr="00B557C2">
        <w:rPr>
          <w:snapToGrid w:val="0"/>
          <w:lang w:val="es-PE"/>
        </w:rPr>
        <w:t>.</w:t>
      </w:r>
    </w:p>
    <w:p w:rsidR="00BB7672" w:rsidRPr="00D37AA6" w:rsidRDefault="00BB7672">
      <w:pPr>
        <w:pStyle w:val="ParaNo"/>
        <w:tabs>
          <w:tab w:val="clear" w:pos="360"/>
        </w:tabs>
        <w:rPr>
          <w:snapToGrid w:val="0"/>
          <w:lang w:val="es-PE"/>
        </w:rPr>
      </w:pPr>
      <w:r w:rsidRPr="00153639">
        <w:rPr>
          <w:snapToGrid w:val="0"/>
          <w:lang w:val="es-PE"/>
        </w:rPr>
        <w:t>El</w:t>
      </w:r>
      <w:r w:rsidRPr="00D37A88">
        <w:rPr>
          <w:snapToGrid w:val="0"/>
          <w:lang w:val="es-PE"/>
        </w:rPr>
        <w:t xml:space="preserve"> </w:t>
      </w:r>
      <w:r>
        <w:rPr>
          <w:b/>
          <w:snapToGrid w:val="0"/>
          <w:lang w:val="es-PE"/>
        </w:rPr>
        <w:t>Sr. KANG Yun Sok</w:t>
      </w:r>
      <w:r w:rsidRPr="00153639">
        <w:rPr>
          <w:snapToGrid w:val="0"/>
          <w:lang w:val="es-PE"/>
        </w:rPr>
        <w:t xml:space="preserve"> (República Popular Democrática de Corea) dice que existen seis escuelas primarias y cuatro escuelas secundarias para aproximadamente </w:t>
      </w:r>
      <w:r>
        <w:rPr>
          <w:snapToGrid w:val="0"/>
          <w:lang w:val="es-PE"/>
        </w:rPr>
        <w:t>los mil</w:t>
      </w:r>
      <w:r w:rsidRPr="00153639">
        <w:rPr>
          <w:snapToGrid w:val="0"/>
          <w:lang w:val="es-PE"/>
        </w:rPr>
        <w:t xml:space="preserve"> </w:t>
      </w:r>
      <w:r>
        <w:rPr>
          <w:snapToGrid w:val="0"/>
          <w:lang w:val="es-PE"/>
        </w:rPr>
        <w:t>niños chinos que viven en el país</w:t>
      </w:r>
      <w:r w:rsidRPr="00153639">
        <w:rPr>
          <w:snapToGrid w:val="0"/>
          <w:lang w:val="es-PE"/>
        </w:rPr>
        <w:t xml:space="preserve">. </w:t>
      </w:r>
      <w:r w:rsidRPr="00D37AA6">
        <w:rPr>
          <w:snapToGrid w:val="0"/>
          <w:lang w:val="es-PE"/>
        </w:rPr>
        <w:t xml:space="preserve">Sin embargo, </w:t>
      </w:r>
      <w:r>
        <w:rPr>
          <w:snapToGrid w:val="0"/>
          <w:lang w:val="es-PE"/>
        </w:rPr>
        <w:t>pueden asistir a las escuelas coreanas si así lo desean</w:t>
      </w:r>
      <w:r w:rsidRPr="00D37AA6">
        <w:rPr>
          <w:snapToGrid w:val="0"/>
          <w:lang w:val="es-PE"/>
        </w:rPr>
        <w:t xml:space="preserve">. </w:t>
      </w:r>
      <w:r>
        <w:rPr>
          <w:snapToGrid w:val="0"/>
          <w:lang w:val="es-PE"/>
        </w:rPr>
        <w:t>De conformidad con</w:t>
      </w:r>
      <w:r w:rsidRPr="00D37AA6">
        <w:rPr>
          <w:snapToGrid w:val="0"/>
          <w:lang w:val="es-PE"/>
        </w:rPr>
        <w:t xml:space="preserve"> la Constitución, todos los niños en la República </w:t>
      </w:r>
      <w:r>
        <w:rPr>
          <w:snapToGrid w:val="0"/>
          <w:lang w:val="es-PE"/>
        </w:rPr>
        <w:t>Popular Democrática de Corea deben tener igual acceso a la enseñanza gratuita y a la atención sanitaria gratuita</w:t>
      </w:r>
      <w:r w:rsidRPr="00D37AA6">
        <w:rPr>
          <w:snapToGrid w:val="0"/>
          <w:lang w:val="es-PE"/>
        </w:rPr>
        <w:t>.</w:t>
      </w:r>
    </w:p>
    <w:p w:rsidR="00BB7672" w:rsidRPr="00641CCB" w:rsidRDefault="00BB7672">
      <w:pPr>
        <w:pStyle w:val="ParaNo"/>
        <w:tabs>
          <w:tab w:val="clear" w:pos="360"/>
        </w:tabs>
        <w:rPr>
          <w:snapToGrid w:val="0"/>
          <w:lang w:val="es-PE"/>
        </w:rPr>
      </w:pPr>
      <w:r w:rsidRPr="00A42962">
        <w:rPr>
          <w:snapToGrid w:val="0"/>
          <w:lang w:val="es-PE"/>
        </w:rPr>
        <w:t xml:space="preserve">La </w:t>
      </w:r>
      <w:r>
        <w:rPr>
          <w:b/>
          <w:snapToGrid w:val="0"/>
          <w:lang w:val="es-PE"/>
        </w:rPr>
        <w:t>PRESIDENTA</w:t>
      </w:r>
      <w:r w:rsidRPr="00641CCB">
        <w:rPr>
          <w:snapToGrid w:val="0"/>
          <w:lang w:val="es-PE"/>
        </w:rPr>
        <w:t xml:space="preserve"> pregunta si las </w:t>
      </w:r>
      <w:r>
        <w:rPr>
          <w:snapToGrid w:val="0"/>
          <w:lang w:val="es-PE"/>
        </w:rPr>
        <w:t xml:space="preserve">largas </w:t>
      </w:r>
      <w:r w:rsidRPr="00641CCB">
        <w:rPr>
          <w:snapToGrid w:val="0"/>
          <w:lang w:val="es-PE"/>
        </w:rPr>
        <w:t xml:space="preserve">horas y los días </w:t>
      </w:r>
      <w:r>
        <w:rPr>
          <w:snapToGrid w:val="0"/>
          <w:lang w:val="es-PE"/>
        </w:rPr>
        <w:t xml:space="preserve">que se necesitan para entrenar a </w:t>
      </w:r>
      <w:r w:rsidRPr="00641CCB">
        <w:rPr>
          <w:snapToGrid w:val="0"/>
          <w:lang w:val="es-PE"/>
        </w:rPr>
        <w:t xml:space="preserve">los niños </w:t>
      </w:r>
      <w:r>
        <w:rPr>
          <w:snapToGrid w:val="0"/>
          <w:lang w:val="es-PE"/>
        </w:rPr>
        <w:t xml:space="preserve">con miras a su participación en los actos grandiosos del festival </w:t>
      </w:r>
      <w:r w:rsidRPr="00EF07A3">
        <w:rPr>
          <w:i/>
          <w:snapToGrid w:val="0"/>
          <w:lang w:val="es-PE"/>
        </w:rPr>
        <w:t>Arirang</w:t>
      </w:r>
      <w:r w:rsidRPr="00641CCB">
        <w:rPr>
          <w:snapToGrid w:val="0"/>
          <w:lang w:val="es-PE"/>
        </w:rPr>
        <w:t xml:space="preserve"> </w:t>
      </w:r>
      <w:r>
        <w:rPr>
          <w:snapToGrid w:val="0"/>
          <w:lang w:val="es-PE"/>
        </w:rPr>
        <w:t>interfieren con su derecho a la enseñanza</w:t>
      </w:r>
      <w:r w:rsidRPr="00641CCB">
        <w:rPr>
          <w:snapToGrid w:val="0"/>
          <w:lang w:val="es-PE"/>
        </w:rPr>
        <w:t>.</w:t>
      </w:r>
    </w:p>
    <w:p w:rsidR="00BB7672" w:rsidRPr="00D25AF4" w:rsidRDefault="00BB7672">
      <w:pPr>
        <w:pStyle w:val="ParaNo"/>
        <w:tabs>
          <w:tab w:val="clear" w:pos="360"/>
        </w:tabs>
        <w:rPr>
          <w:snapToGrid w:val="0"/>
          <w:lang w:val="es-PE"/>
        </w:rPr>
      </w:pPr>
      <w:r w:rsidRPr="00D25AF4">
        <w:rPr>
          <w:snapToGrid w:val="0"/>
          <w:lang w:val="es-PE"/>
        </w:rPr>
        <w:t>El</w:t>
      </w:r>
      <w:r>
        <w:rPr>
          <w:b/>
          <w:snapToGrid w:val="0"/>
          <w:lang w:val="es-PE"/>
        </w:rPr>
        <w:t xml:space="preserve"> Sr. KRAPPMANN </w:t>
      </w:r>
      <w:r w:rsidRPr="00D25AF4">
        <w:rPr>
          <w:snapToGrid w:val="0"/>
          <w:lang w:val="es-PE"/>
        </w:rPr>
        <w:t xml:space="preserve">(Relator para el país) dice que espera que la </w:t>
      </w:r>
      <w:r>
        <w:rPr>
          <w:snapToGrid w:val="0"/>
          <w:lang w:val="es-PE"/>
        </w:rPr>
        <w:t>inferencia</w:t>
      </w:r>
      <w:r w:rsidRPr="00D25AF4">
        <w:rPr>
          <w:snapToGrid w:val="0"/>
          <w:lang w:val="es-PE"/>
        </w:rPr>
        <w:t xml:space="preserve"> de que</w:t>
      </w:r>
      <w:r>
        <w:rPr>
          <w:snapToGrid w:val="0"/>
          <w:lang w:val="es-PE"/>
        </w:rPr>
        <w:t xml:space="preserve"> en la República Popular Democrática de Corea</w:t>
      </w:r>
      <w:r w:rsidRPr="00D25AF4">
        <w:rPr>
          <w:snapToGrid w:val="0"/>
          <w:lang w:val="es-PE"/>
        </w:rPr>
        <w:t xml:space="preserve"> los niños reciben educaci</w:t>
      </w:r>
      <w:r>
        <w:rPr>
          <w:snapToGrid w:val="0"/>
          <w:lang w:val="es-PE"/>
        </w:rPr>
        <w:t>ón militar también sea una información falsa</w:t>
      </w:r>
      <w:r w:rsidRPr="00D25AF4">
        <w:rPr>
          <w:snapToGrid w:val="0"/>
          <w:lang w:val="es-PE"/>
        </w:rPr>
        <w:t>.</w:t>
      </w:r>
    </w:p>
    <w:p w:rsidR="00BB7672" w:rsidRPr="001F142F" w:rsidRDefault="00BB7672">
      <w:pPr>
        <w:pStyle w:val="ParaNo"/>
        <w:tabs>
          <w:tab w:val="clear" w:pos="360"/>
        </w:tabs>
        <w:rPr>
          <w:snapToGrid w:val="0"/>
          <w:lang w:val="es-PE"/>
        </w:rPr>
      </w:pPr>
      <w:r w:rsidRPr="00FE2B71">
        <w:rPr>
          <w:snapToGrid w:val="0"/>
          <w:lang w:val="es-PE"/>
        </w:rPr>
        <w:t>El</w:t>
      </w:r>
      <w:r w:rsidRPr="006673FD">
        <w:rPr>
          <w:snapToGrid w:val="0"/>
          <w:lang w:val="es-PE"/>
        </w:rPr>
        <w:t xml:space="preserve"> </w:t>
      </w:r>
      <w:r>
        <w:rPr>
          <w:b/>
          <w:snapToGrid w:val="0"/>
          <w:lang w:val="es-PE"/>
        </w:rPr>
        <w:t>Sr. KANG Yun Sok</w:t>
      </w:r>
      <w:r w:rsidRPr="00FE2B71">
        <w:rPr>
          <w:snapToGrid w:val="0"/>
          <w:lang w:val="es-PE"/>
        </w:rPr>
        <w:t xml:space="preserve"> (República Popular Democrática de Corea) dice que el </w:t>
      </w:r>
      <w:r>
        <w:rPr>
          <w:snapToGrid w:val="0"/>
          <w:lang w:val="es-PE"/>
        </w:rPr>
        <w:t xml:space="preserve">festival </w:t>
      </w:r>
      <w:r w:rsidRPr="00F10B2F">
        <w:rPr>
          <w:i/>
          <w:snapToGrid w:val="0"/>
          <w:lang w:val="es-PE"/>
        </w:rPr>
        <w:t>Arirang</w:t>
      </w:r>
      <w:r w:rsidRPr="00FE2B71">
        <w:rPr>
          <w:snapToGrid w:val="0"/>
          <w:lang w:val="es-PE"/>
        </w:rPr>
        <w:t xml:space="preserve"> se ha</w:t>
      </w:r>
      <w:r>
        <w:rPr>
          <w:snapToGrid w:val="0"/>
          <w:lang w:val="es-PE"/>
        </w:rPr>
        <w:t xml:space="preserve"> </w:t>
      </w:r>
      <w:r w:rsidRPr="00FE2B71">
        <w:rPr>
          <w:snapToGrid w:val="0"/>
          <w:lang w:val="es-PE"/>
        </w:rPr>
        <w:t xml:space="preserve">mencionado </w:t>
      </w:r>
      <w:r>
        <w:rPr>
          <w:snapToGrid w:val="0"/>
          <w:lang w:val="es-PE"/>
        </w:rPr>
        <w:t xml:space="preserve">en el libro </w:t>
      </w:r>
      <w:r w:rsidRPr="00F10B2F">
        <w:rPr>
          <w:snapToGrid w:val="0"/>
          <w:lang w:val="es-PE"/>
        </w:rPr>
        <w:t xml:space="preserve">Guinness de </w:t>
      </w:r>
      <w:r>
        <w:rPr>
          <w:snapToGrid w:val="0"/>
          <w:lang w:val="es-PE"/>
        </w:rPr>
        <w:t xml:space="preserve">los </w:t>
      </w:r>
      <w:r w:rsidRPr="00F10B2F">
        <w:rPr>
          <w:snapToGrid w:val="0"/>
          <w:lang w:val="es-PE"/>
        </w:rPr>
        <w:t>récords.</w:t>
      </w:r>
      <w:r w:rsidRPr="00FE2B71">
        <w:rPr>
          <w:snapToGrid w:val="0"/>
          <w:lang w:val="es-PE"/>
        </w:rPr>
        <w:t xml:space="preserve"> El </w:t>
      </w:r>
      <w:r>
        <w:rPr>
          <w:snapToGrid w:val="0"/>
          <w:lang w:val="es-PE"/>
        </w:rPr>
        <w:t>acto</w:t>
      </w:r>
      <w:r w:rsidRPr="00FE2B71">
        <w:rPr>
          <w:snapToGrid w:val="0"/>
          <w:lang w:val="es-PE"/>
        </w:rPr>
        <w:t xml:space="preserve"> es una obra maestra </w:t>
      </w:r>
      <w:r>
        <w:rPr>
          <w:snapToGrid w:val="0"/>
          <w:lang w:val="es-PE"/>
        </w:rPr>
        <w:t xml:space="preserve">de talla </w:t>
      </w:r>
      <w:r w:rsidRPr="00FE2B71">
        <w:rPr>
          <w:snapToGrid w:val="0"/>
          <w:lang w:val="es-PE"/>
        </w:rPr>
        <w:t xml:space="preserve">mundial que combina las artes con el deporte </w:t>
      </w:r>
      <w:r>
        <w:rPr>
          <w:snapToGrid w:val="0"/>
          <w:lang w:val="es-PE"/>
        </w:rPr>
        <w:t>y su preparación toma mucho tiempo</w:t>
      </w:r>
      <w:r w:rsidRPr="00FE2B71">
        <w:rPr>
          <w:snapToGrid w:val="0"/>
          <w:lang w:val="es-PE"/>
        </w:rPr>
        <w:t xml:space="preserve">. </w:t>
      </w:r>
      <w:r w:rsidRPr="00F219A6">
        <w:rPr>
          <w:snapToGrid w:val="0"/>
          <w:lang w:val="es-PE"/>
        </w:rPr>
        <w:t xml:space="preserve">Los niños que participan estudian en las mañanas y se entrenan en las tardes. </w:t>
      </w:r>
      <w:r w:rsidRPr="009C7973">
        <w:rPr>
          <w:snapToGrid w:val="0"/>
          <w:lang w:val="es-PE"/>
        </w:rPr>
        <w:t xml:space="preserve">El objetivo del </w:t>
      </w:r>
      <w:r>
        <w:rPr>
          <w:snapToGrid w:val="0"/>
          <w:lang w:val="es-PE"/>
        </w:rPr>
        <w:t xml:space="preserve">festival </w:t>
      </w:r>
      <w:r w:rsidRPr="001F142F">
        <w:rPr>
          <w:i/>
          <w:snapToGrid w:val="0"/>
          <w:lang w:val="es-PE"/>
        </w:rPr>
        <w:t>Arirang</w:t>
      </w:r>
      <w:r w:rsidRPr="009C7973">
        <w:rPr>
          <w:snapToGrid w:val="0"/>
          <w:lang w:val="es-PE"/>
        </w:rPr>
        <w:t xml:space="preserve"> es fomentar un espíritu colectivo en los niños </w:t>
      </w:r>
      <w:r>
        <w:rPr>
          <w:snapToGrid w:val="0"/>
          <w:lang w:val="es-PE"/>
        </w:rPr>
        <w:t>y promover su desarrollo físico y emocional</w:t>
      </w:r>
      <w:r w:rsidRPr="009C7973">
        <w:rPr>
          <w:snapToGrid w:val="0"/>
          <w:lang w:val="es-PE"/>
        </w:rPr>
        <w:t xml:space="preserve">. </w:t>
      </w:r>
      <w:r w:rsidRPr="001F142F">
        <w:rPr>
          <w:snapToGrid w:val="0"/>
          <w:lang w:val="es-PE"/>
        </w:rPr>
        <w:t>Debe</w:t>
      </w:r>
      <w:r>
        <w:rPr>
          <w:snapToGrid w:val="0"/>
          <w:lang w:val="es-PE"/>
        </w:rPr>
        <w:t>n</w:t>
      </w:r>
      <w:r w:rsidRPr="001F142F">
        <w:rPr>
          <w:snapToGrid w:val="0"/>
          <w:lang w:val="es-PE"/>
        </w:rPr>
        <w:t xml:space="preserve"> tomarse en consideración </w:t>
      </w:r>
      <w:r>
        <w:rPr>
          <w:snapToGrid w:val="0"/>
          <w:lang w:val="es-PE"/>
        </w:rPr>
        <w:t xml:space="preserve">tanto </w:t>
      </w:r>
      <w:r w:rsidRPr="001F142F">
        <w:rPr>
          <w:snapToGrid w:val="0"/>
          <w:lang w:val="es-PE"/>
        </w:rPr>
        <w:t xml:space="preserve">las ventajas </w:t>
      </w:r>
      <w:r>
        <w:rPr>
          <w:snapToGrid w:val="0"/>
          <w:lang w:val="es-PE"/>
        </w:rPr>
        <w:t xml:space="preserve">como </w:t>
      </w:r>
      <w:r w:rsidRPr="001F142F">
        <w:rPr>
          <w:snapToGrid w:val="0"/>
          <w:lang w:val="es-PE"/>
        </w:rPr>
        <w:t xml:space="preserve">las desventajas de dicha experiencia. </w:t>
      </w:r>
    </w:p>
    <w:p w:rsidR="00BB7672" w:rsidRPr="00AF23BA" w:rsidRDefault="00BB7672">
      <w:pPr>
        <w:pStyle w:val="ParaNo"/>
        <w:tabs>
          <w:tab w:val="clear" w:pos="360"/>
        </w:tabs>
        <w:rPr>
          <w:snapToGrid w:val="0"/>
          <w:lang w:val="es-PE"/>
        </w:rPr>
      </w:pPr>
      <w:r w:rsidRPr="00AF23BA">
        <w:rPr>
          <w:snapToGrid w:val="0"/>
          <w:lang w:val="es-PE"/>
        </w:rPr>
        <w:t xml:space="preserve">La </w:t>
      </w:r>
      <w:r w:rsidRPr="00FE2B71">
        <w:rPr>
          <w:snapToGrid w:val="0"/>
          <w:lang w:val="es-PE"/>
        </w:rPr>
        <w:t>República Popular Democrática de Corea</w:t>
      </w:r>
      <w:r w:rsidRPr="00AF23BA">
        <w:rPr>
          <w:snapToGrid w:val="0"/>
          <w:lang w:val="es-PE"/>
        </w:rPr>
        <w:t xml:space="preserve"> no brinda educaci</w:t>
      </w:r>
      <w:r>
        <w:rPr>
          <w:snapToGrid w:val="0"/>
          <w:lang w:val="es-PE"/>
        </w:rPr>
        <w:t>ón militar a los niños</w:t>
      </w:r>
      <w:r w:rsidRPr="00AF23BA">
        <w:rPr>
          <w:snapToGrid w:val="0"/>
          <w:lang w:val="es-PE"/>
        </w:rPr>
        <w:t xml:space="preserve">. No obstante, si bien prevalece un armisticio, el país sigue bajo la amenaza </w:t>
      </w:r>
      <w:r>
        <w:rPr>
          <w:snapToGrid w:val="0"/>
          <w:lang w:val="es-PE"/>
        </w:rPr>
        <w:t xml:space="preserve">constante </w:t>
      </w:r>
      <w:r w:rsidRPr="00AF23BA">
        <w:rPr>
          <w:snapToGrid w:val="0"/>
          <w:lang w:val="es-PE"/>
        </w:rPr>
        <w:t>de fu</w:t>
      </w:r>
      <w:r>
        <w:rPr>
          <w:snapToGrid w:val="0"/>
          <w:lang w:val="es-PE"/>
        </w:rPr>
        <w:t>erzas exteriores</w:t>
      </w:r>
      <w:r w:rsidRPr="00AF23BA">
        <w:rPr>
          <w:snapToGrid w:val="0"/>
          <w:lang w:val="es-PE"/>
        </w:rPr>
        <w:t>. Todos los ciudadanos, incluidos los niños, deben estar preparados para una emergencia militar</w:t>
      </w:r>
      <w:r>
        <w:rPr>
          <w:snapToGrid w:val="0"/>
          <w:lang w:val="es-PE"/>
        </w:rPr>
        <w:t xml:space="preserve"> y, por lo tanto, a los niños se les imparte ciertos conocimientos militares</w:t>
      </w:r>
      <w:r w:rsidRPr="00AF23BA">
        <w:rPr>
          <w:snapToGrid w:val="0"/>
          <w:lang w:val="es-PE"/>
        </w:rPr>
        <w:t xml:space="preserve">. </w:t>
      </w:r>
      <w:r>
        <w:rPr>
          <w:snapToGrid w:val="0"/>
          <w:lang w:val="es-PE"/>
        </w:rPr>
        <w:t>Sin embargo, no se trata de una materia específica</w:t>
      </w:r>
      <w:r w:rsidRPr="00AF23BA">
        <w:rPr>
          <w:snapToGrid w:val="0"/>
          <w:lang w:val="es-PE"/>
        </w:rPr>
        <w:t xml:space="preserve">. </w:t>
      </w:r>
    </w:p>
    <w:p w:rsidR="00BB7672" w:rsidRPr="00745A97" w:rsidRDefault="00BB7672">
      <w:pPr>
        <w:pStyle w:val="ParaNo"/>
        <w:tabs>
          <w:tab w:val="clear" w:pos="360"/>
        </w:tabs>
        <w:rPr>
          <w:snapToGrid w:val="0"/>
          <w:lang w:val="es-PE"/>
        </w:rPr>
      </w:pPr>
      <w:r w:rsidRPr="00AF63DF">
        <w:rPr>
          <w:snapToGrid w:val="0"/>
          <w:lang w:val="es-PE"/>
        </w:rPr>
        <w:t>La</w:t>
      </w:r>
      <w:r w:rsidRPr="00E23F9A">
        <w:rPr>
          <w:snapToGrid w:val="0"/>
          <w:lang w:val="es-PE"/>
        </w:rPr>
        <w:t xml:space="preserve"> </w:t>
      </w:r>
      <w:r>
        <w:rPr>
          <w:b/>
          <w:snapToGrid w:val="0"/>
          <w:lang w:val="es-PE"/>
        </w:rPr>
        <w:t>Sra. AIDOO,</w:t>
      </w:r>
      <w:r w:rsidRPr="00AF63DF">
        <w:rPr>
          <w:snapToGrid w:val="0"/>
          <w:lang w:val="es-PE"/>
        </w:rPr>
        <w:t xml:space="preserve"> tras encomiar al Gobierno por haber establecido el Comité</w:t>
      </w:r>
      <w:r w:rsidRPr="00AF63DF">
        <w:rPr>
          <w:lang w:val="es-PE"/>
        </w:rPr>
        <w:t xml:space="preserve"> Nacional de Coordinación </w:t>
      </w:r>
      <w:r>
        <w:rPr>
          <w:lang w:val="es-PE"/>
        </w:rPr>
        <w:t>para la a</w:t>
      </w:r>
      <w:r w:rsidRPr="00AF63DF">
        <w:rPr>
          <w:lang w:val="es-PE"/>
        </w:rPr>
        <w:t>plicación de la Convención sobre los Derechos del Niño</w:t>
      </w:r>
      <w:r w:rsidRPr="00AF63DF">
        <w:rPr>
          <w:snapToGrid w:val="0"/>
          <w:lang w:val="es-PE"/>
        </w:rPr>
        <w:t>, pregunta si existe tambi</w:t>
      </w:r>
      <w:r>
        <w:rPr>
          <w:snapToGrid w:val="0"/>
          <w:lang w:val="es-PE"/>
        </w:rPr>
        <w:t>én una división u oficina para los asuntos del niño que pueda efectuar evaluaciones sobre las políticas y las estrategias para la infancia</w:t>
      </w:r>
      <w:r w:rsidRPr="00AF63DF">
        <w:rPr>
          <w:snapToGrid w:val="0"/>
          <w:lang w:val="es-PE"/>
        </w:rPr>
        <w:t xml:space="preserve">. </w:t>
      </w:r>
      <w:r w:rsidRPr="00745A97">
        <w:rPr>
          <w:snapToGrid w:val="0"/>
          <w:lang w:val="es-PE"/>
        </w:rPr>
        <w:t xml:space="preserve">También </w:t>
      </w:r>
      <w:r>
        <w:rPr>
          <w:snapToGrid w:val="0"/>
          <w:lang w:val="es-PE"/>
        </w:rPr>
        <w:t>le gustaría saber si existe un D</w:t>
      </w:r>
      <w:r w:rsidRPr="00745A97">
        <w:rPr>
          <w:snapToGrid w:val="0"/>
          <w:lang w:val="es-PE"/>
        </w:rPr>
        <w:t xml:space="preserve">epartamento o </w:t>
      </w:r>
      <w:r>
        <w:rPr>
          <w:snapToGrid w:val="0"/>
          <w:lang w:val="es-PE"/>
        </w:rPr>
        <w:t>M</w:t>
      </w:r>
      <w:r w:rsidRPr="00745A97">
        <w:rPr>
          <w:snapToGrid w:val="0"/>
          <w:lang w:val="es-PE"/>
        </w:rPr>
        <w:t xml:space="preserve">inisterio de </w:t>
      </w:r>
      <w:r>
        <w:rPr>
          <w:snapToGrid w:val="0"/>
          <w:lang w:val="es-PE"/>
        </w:rPr>
        <w:t>Asuntos S</w:t>
      </w:r>
      <w:r w:rsidRPr="00745A97">
        <w:rPr>
          <w:snapToGrid w:val="0"/>
          <w:lang w:val="es-PE"/>
        </w:rPr>
        <w:t xml:space="preserve">ociales que </w:t>
      </w:r>
      <w:r>
        <w:rPr>
          <w:snapToGrid w:val="0"/>
          <w:lang w:val="es-PE"/>
        </w:rPr>
        <w:t>examine</w:t>
      </w:r>
      <w:r w:rsidRPr="00745A97">
        <w:rPr>
          <w:snapToGrid w:val="0"/>
          <w:lang w:val="es-PE"/>
        </w:rPr>
        <w:t xml:space="preserve"> la aplicaci</w:t>
      </w:r>
      <w:r>
        <w:rPr>
          <w:snapToGrid w:val="0"/>
          <w:lang w:val="es-PE"/>
        </w:rPr>
        <w:t>ón práctica de dichas políticas</w:t>
      </w:r>
      <w:r w:rsidRPr="00745A97">
        <w:rPr>
          <w:snapToGrid w:val="0"/>
          <w:lang w:val="es-PE"/>
        </w:rPr>
        <w:t xml:space="preserve">. </w:t>
      </w:r>
    </w:p>
    <w:p w:rsidR="00BB7672" w:rsidRPr="00DB551A" w:rsidRDefault="00BB7672">
      <w:pPr>
        <w:pStyle w:val="ParaNo"/>
        <w:tabs>
          <w:tab w:val="clear" w:pos="360"/>
        </w:tabs>
        <w:rPr>
          <w:snapToGrid w:val="0"/>
          <w:lang w:val="es-PE"/>
        </w:rPr>
      </w:pPr>
      <w:r w:rsidRPr="000D188B">
        <w:rPr>
          <w:snapToGrid w:val="0"/>
          <w:lang w:val="es-PE"/>
        </w:rPr>
        <w:t>El</w:t>
      </w:r>
      <w:r w:rsidRPr="004C53EC">
        <w:rPr>
          <w:snapToGrid w:val="0"/>
          <w:lang w:val="es-PE"/>
        </w:rPr>
        <w:t xml:space="preserve"> </w:t>
      </w:r>
      <w:r>
        <w:rPr>
          <w:b/>
          <w:snapToGrid w:val="0"/>
          <w:lang w:val="es-PE"/>
        </w:rPr>
        <w:t>Sr. KANG Yun Sok</w:t>
      </w:r>
      <w:r w:rsidRPr="000D188B">
        <w:rPr>
          <w:snapToGrid w:val="0"/>
          <w:lang w:val="es-PE"/>
        </w:rPr>
        <w:t xml:space="preserve"> (</w:t>
      </w:r>
      <w:bookmarkStart w:id="0" w:name="OLE_LINK1"/>
      <w:bookmarkStart w:id="1" w:name="OLE_LINK2"/>
      <w:r w:rsidRPr="000D188B">
        <w:rPr>
          <w:snapToGrid w:val="0"/>
          <w:lang w:val="es-PE"/>
        </w:rPr>
        <w:t>República Popular Democrática de Corea</w:t>
      </w:r>
      <w:bookmarkEnd w:id="0"/>
      <w:bookmarkEnd w:id="1"/>
      <w:r w:rsidRPr="000D188B">
        <w:rPr>
          <w:snapToGrid w:val="0"/>
          <w:lang w:val="es-PE"/>
        </w:rPr>
        <w:t>) dice que la estructura administrativa d</w:t>
      </w:r>
      <w:r>
        <w:rPr>
          <w:snapToGrid w:val="0"/>
          <w:lang w:val="es-PE"/>
        </w:rPr>
        <w:t>el Gobierno comprende un Gabinete de Ministros</w:t>
      </w:r>
      <w:r w:rsidRPr="000D188B">
        <w:rPr>
          <w:snapToGrid w:val="0"/>
          <w:lang w:val="es-PE"/>
        </w:rPr>
        <w:t xml:space="preserve">. </w:t>
      </w:r>
      <w:r w:rsidRPr="00AC3961">
        <w:rPr>
          <w:snapToGrid w:val="0"/>
          <w:lang w:val="es-PE"/>
        </w:rPr>
        <w:t>El Ministerio de Educación es respons</w:t>
      </w:r>
      <w:r>
        <w:rPr>
          <w:snapToGrid w:val="0"/>
          <w:lang w:val="es-PE"/>
        </w:rPr>
        <w:t>a</w:t>
      </w:r>
      <w:r w:rsidRPr="00AC3961">
        <w:rPr>
          <w:snapToGrid w:val="0"/>
          <w:lang w:val="es-PE"/>
        </w:rPr>
        <w:t xml:space="preserve">ble de la educación </w:t>
      </w:r>
      <w:r>
        <w:rPr>
          <w:snapToGrid w:val="0"/>
          <w:lang w:val="es-PE"/>
        </w:rPr>
        <w:t xml:space="preserve">y la crianza </w:t>
      </w:r>
      <w:r w:rsidRPr="00AC3961">
        <w:rPr>
          <w:snapToGrid w:val="0"/>
          <w:lang w:val="es-PE"/>
        </w:rPr>
        <w:t>de los niños. Además, existen programas sociales tales como la Federación de la Juventud y la Asociación de la Infancia y un</w:t>
      </w:r>
      <w:r>
        <w:rPr>
          <w:snapToGrid w:val="0"/>
          <w:lang w:val="es-PE"/>
        </w:rPr>
        <w:t>a división</w:t>
      </w:r>
      <w:r w:rsidRPr="00AC3961">
        <w:rPr>
          <w:snapToGrid w:val="0"/>
          <w:lang w:val="es-PE"/>
        </w:rPr>
        <w:t xml:space="preserve"> de educaci</w:t>
      </w:r>
      <w:r>
        <w:rPr>
          <w:snapToGrid w:val="0"/>
          <w:lang w:val="es-PE"/>
        </w:rPr>
        <w:t>ón a escala nacional en el Comité popular que gestionan los asuntos relativos a la educación y la capacitación del personal docente</w:t>
      </w:r>
      <w:r w:rsidRPr="00AC3961">
        <w:rPr>
          <w:snapToGrid w:val="0"/>
          <w:lang w:val="es-PE"/>
        </w:rPr>
        <w:t xml:space="preserve">. </w:t>
      </w:r>
      <w:r w:rsidRPr="00B1373B">
        <w:rPr>
          <w:snapToGrid w:val="0"/>
          <w:lang w:val="es-PE"/>
        </w:rPr>
        <w:t>Las dependencias de gestión de la población maneja</w:t>
      </w:r>
      <w:r>
        <w:rPr>
          <w:snapToGrid w:val="0"/>
          <w:lang w:val="es-PE"/>
        </w:rPr>
        <w:t>n</w:t>
      </w:r>
      <w:r w:rsidRPr="00B1373B">
        <w:rPr>
          <w:snapToGrid w:val="0"/>
          <w:lang w:val="es-PE"/>
        </w:rPr>
        <w:t xml:space="preserve"> los asuntos de familia. </w:t>
      </w:r>
      <w:r w:rsidRPr="00C143CD">
        <w:rPr>
          <w:snapToGrid w:val="0"/>
          <w:lang w:val="es-PE"/>
        </w:rPr>
        <w:t xml:space="preserve">Por ejemplo, una pareja que desea divorciarse </w:t>
      </w:r>
      <w:r>
        <w:rPr>
          <w:snapToGrid w:val="0"/>
          <w:lang w:val="es-PE"/>
        </w:rPr>
        <w:t>planteará el asunto</w:t>
      </w:r>
      <w:r w:rsidRPr="00C143CD">
        <w:rPr>
          <w:snapToGrid w:val="0"/>
          <w:lang w:val="es-PE"/>
        </w:rPr>
        <w:t xml:space="preserve"> a la dependencia de gesti</w:t>
      </w:r>
      <w:r>
        <w:rPr>
          <w:snapToGrid w:val="0"/>
          <w:lang w:val="es-PE"/>
        </w:rPr>
        <w:t>ón de la población</w:t>
      </w:r>
      <w:r w:rsidRPr="00C143CD">
        <w:rPr>
          <w:snapToGrid w:val="0"/>
          <w:lang w:val="es-PE"/>
        </w:rPr>
        <w:t>. Luego consultar</w:t>
      </w:r>
      <w:r>
        <w:rPr>
          <w:snapToGrid w:val="0"/>
          <w:lang w:val="es-PE"/>
        </w:rPr>
        <w:t>á</w:t>
      </w:r>
      <w:r w:rsidRPr="00C143CD">
        <w:rPr>
          <w:snapToGrid w:val="0"/>
          <w:lang w:val="es-PE"/>
        </w:rPr>
        <w:t xml:space="preserve"> </w:t>
      </w:r>
      <w:r>
        <w:rPr>
          <w:snapToGrid w:val="0"/>
          <w:lang w:val="es-PE"/>
        </w:rPr>
        <w:t>con</w:t>
      </w:r>
      <w:r w:rsidRPr="00C143CD">
        <w:rPr>
          <w:snapToGrid w:val="0"/>
          <w:lang w:val="es-PE"/>
        </w:rPr>
        <w:t xml:space="preserve"> un abogado</w:t>
      </w:r>
      <w:r>
        <w:rPr>
          <w:snapToGrid w:val="0"/>
          <w:lang w:val="es-PE"/>
        </w:rPr>
        <w:t>,</w:t>
      </w:r>
      <w:r w:rsidRPr="00C143CD">
        <w:rPr>
          <w:snapToGrid w:val="0"/>
          <w:lang w:val="es-PE"/>
        </w:rPr>
        <w:t xml:space="preserve"> y si la causa </w:t>
      </w:r>
      <w:r>
        <w:rPr>
          <w:snapToGrid w:val="0"/>
          <w:lang w:val="es-PE"/>
        </w:rPr>
        <w:t>es</w:t>
      </w:r>
      <w:r w:rsidRPr="00C143CD">
        <w:rPr>
          <w:snapToGrid w:val="0"/>
          <w:lang w:val="es-PE"/>
        </w:rPr>
        <w:t xml:space="preserve"> </w:t>
      </w:r>
      <w:r>
        <w:rPr>
          <w:snapToGrid w:val="0"/>
          <w:lang w:val="es-PE"/>
        </w:rPr>
        <w:t xml:space="preserve">considerada </w:t>
      </w:r>
      <w:r w:rsidRPr="00C143CD">
        <w:rPr>
          <w:snapToGrid w:val="0"/>
          <w:lang w:val="es-PE"/>
        </w:rPr>
        <w:t xml:space="preserve">un malentendido o un asunto de poca importancia, </w:t>
      </w:r>
      <w:r>
        <w:rPr>
          <w:snapToGrid w:val="0"/>
          <w:lang w:val="es-PE"/>
        </w:rPr>
        <w:t>el abogado rechazará el caso</w:t>
      </w:r>
      <w:r w:rsidRPr="00C143CD">
        <w:rPr>
          <w:snapToGrid w:val="0"/>
          <w:lang w:val="es-PE"/>
        </w:rPr>
        <w:t xml:space="preserve">. </w:t>
      </w:r>
      <w:r w:rsidRPr="00DB551A">
        <w:rPr>
          <w:snapToGrid w:val="0"/>
          <w:lang w:val="es-PE"/>
        </w:rPr>
        <w:t xml:space="preserve">Sin embargo, si se acepta el caso, </w:t>
      </w:r>
      <w:r>
        <w:rPr>
          <w:snapToGrid w:val="0"/>
          <w:lang w:val="es-PE"/>
        </w:rPr>
        <w:t xml:space="preserve">pasa al Tribunal.  </w:t>
      </w:r>
    </w:p>
    <w:p w:rsidR="00BB7672" w:rsidRPr="00B02980" w:rsidRDefault="00BB7672">
      <w:pPr>
        <w:pStyle w:val="ParaNo"/>
        <w:tabs>
          <w:tab w:val="clear" w:pos="360"/>
        </w:tabs>
        <w:rPr>
          <w:snapToGrid w:val="0"/>
          <w:lang w:val="es-PE"/>
        </w:rPr>
      </w:pPr>
      <w:r w:rsidRPr="00850347">
        <w:rPr>
          <w:snapToGrid w:val="0"/>
          <w:lang w:val="es-PE"/>
        </w:rPr>
        <w:t xml:space="preserve">La </w:t>
      </w:r>
      <w:r>
        <w:rPr>
          <w:b/>
          <w:snapToGrid w:val="0"/>
          <w:lang w:val="es-PE"/>
        </w:rPr>
        <w:t>PRESIDENTA</w:t>
      </w:r>
      <w:r w:rsidRPr="00B02980">
        <w:rPr>
          <w:snapToGrid w:val="0"/>
          <w:lang w:val="es-PE"/>
        </w:rPr>
        <w:t xml:space="preserve"> dice que al Comité le interesa también el acceso a la información y el derecho a la privacidad y, </w:t>
      </w:r>
      <w:r>
        <w:rPr>
          <w:snapToGrid w:val="0"/>
          <w:lang w:val="es-PE"/>
        </w:rPr>
        <w:t>en relación con e</w:t>
      </w:r>
      <w:r w:rsidRPr="00B02980">
        <w:rPr>
          <w:snapToGrid w:val="0"/>
          <w:lang w:val="es-PE"/>
        </w:rPr>
        <w:t xml:space="preserve">l párrafo 93 </w:t>
      </w:r>
      <w:r>
        <w:rPr>
          <w:snapToGrid w:val="0"/>
          <w:lang w:val="es-PE"/>
        </w:rPr>
        <w:t>del informe</w:t>
      </w:r>
      <w:r w:rsidRPr="00B02980">
        <w:rPr>
          <w:snapToGrid w:val="0"/>
          <w:lang w:val="es-PE"/>
        </w:rPr>
        <w:t xml:space="preserve">, </w:t>
      </w:r>
      <w:r>
        <w:rPr>
          <w:snapToGrid w:val="0"/>
          <w:lang w:val="es-PE"/>
        </w:rPr>
        <w:t>desea saber qué se entiende por un motivo inevitable para interferir en la vida privada de los ciudadanos.</w:t>
      </w:r>
    </w:p>
    <w:p w:rsidR="00BB7672" w:rsidRPr="00CD3C05" w:rsidRDefault="00BB7672">
      <w:pPr>
        <w:pStyle w:val="ParaNo"/>
        <w:tabs>
          <w:tab w:val="clear" w:pos="360"/>
        </w:tabs>
        <w:rPr>
          <w:snapToGrid w:val="0"/>
          <w:lang w:val="es-PE"/>
        </w:rPr>
      </w:pPr>
      <w:r w:rsidRPr="009A4170">
        <w:rPr>
          <w:snapToGrid w:val="0"/>
          <w:lang w:val="es-PE"/>
        </w:rPr>
        <w:t>El</w:t>
      </w:r>
      <w:r w:rsidRPr="002A5B96">
        <w:rPr>
          <w:snapToGrid w:val="0"/>
          <w:lang w:val="es-PE"/>
        </w:rPr>
        <w:t xml:space="preserve"> </w:t>
      </w:r>
      <w:r>
        <w:rPr>
          <w:b/>
          <w:snapToGrid w:val="0"/>
          <w:lang w:val="es-PE"/>
        </w:rPr>
        <w:t>Sr. JANG Il Hun</w:t>
      </w:r>
      <w:r w:rsidRPr="009A4170">
        <w:rPr>
          <w:snapToGrid w:val="0"/>
          <w:lang w:val="es-PE"/>
        </w:rPr>
        <w:t xml:space="preserve"> (República Popular Democrática de Corea) dice que a los niños</w:t>
      </w:r>
      <w:r>
        <w:rPr>
          <w:snapToGrid w:val="0"/>
          <w:lang w:val="es-PE"/>
        </w:rPr>
        <w:t xml:space="preserve"> se les proporciona toda la información que necesitan y pueden consultar las bibliotecas libremente</w:t>
      </w:r>
      <w:r w:rsidRPr="009A4170">
        <w:rPr>
          <w:snapToGrid w:val="0"/>
          <w:lang w:val="es-PE"/>
        </w:rPr>
        <w:t xml:space="preserve">. </w:t>
      </w:r>
      <w:r w:rsidRPr="00CD3C05">
        <w:rPr>
          <w:snapToGrid w:val="0"/>
          <w:lang w:val="es-PE"/>
        </w:rPr>
        <w:t xml:space="preserve">Pese a que las universidades tienen acceso directo a Internet, </w:t>
      </w:r>
      <w:r>
        <w:rPr>
          <w:snapToGrid w:val="0"/>
          <w:lang w:val="es-PE"/>
        </w:rPr>
        <w:t>a los niños no se les permite dicho</w:t>
      </w:r>
      <w:r w:rsidRPr="00CD3C05">
        <w:rPr>
          <w:snapToGrid w:val="0"/>
          <w:lang w:val="es-PE"/>
        </w:rPr>
        <w:t xml:space="preserve"> acceso. Los niños de la República Popular Democrática de Corea no saben que existe la pornograf</w:t>
      </w:r>
      <w:r>
        <w:rPr>
          <w:snapToGrid w:val="0"/>
          <w:lang w:val="es-PE"/>
        </w:rPr>
        <w:t>ía infantil o la prostitución infantil y el acceso a Internet podría cambiar eso.</w:t>
      </w:r>
    </w:p>
    <w:p w:rsidR="00BB7672" w:rsidRPr="00071E5A" w:rsidRDefault="00BB7672">
      <w:pPr>
        <w:pStyle w:val="ParaNo"/>
        <w:tabs>
          <w:tab w:val="clear" w:pos="360"/>
        </w:tabs>
        <w:rPr>
          <w:snapToGrid w:val="0"/>
          <w:lang w:val="es-PE"/>
        </w:rPr>
      </w:pPr>
      <w:r w:rsidRPr="00720C68">
        <w:rPr>
          <w:snapToGrid w:val="0"/>
          <w:lang w:val="es-PE"/>
        </w:rPr>
        <w:t>El</w:t>
      </w:r>
      <w:r w:rsidRPr="002C44E7">
        <w:rPr>
          <w:snapToGrid w:val="0"/>
          <w:lang w:val="es-PE"/>
        </w:rPr>
        <w:t xml:space="preserve"> </w:t>
      </w:r>
      <w:r>
        <w:rPr>
          <w:b/>
          <w:snapToGrid w:val="0"/>
          <w:lang w:val="es-PE"/>
        </w:rPr>
        <w:t xml:space="preserve">Sr. KRAPPMANN </w:t>
      </w:r>
      <w:r w:rsidRPr="00720C68">
        <w:rPr>
          <w:snapToGrid w:val="0"/>
          <w:lang w:val="es-PE"/>
        </w:rPr>
        <w:t>(Relator para el país) dice que el Comité acoge con agrado la información suministrada por la delegación y lamenta que</w:t>
      </w:r>
      <w:r>
        <w:rPr>
          <w:snapToGrid w:val="0"/>
          <w:lang w:val="es-PE"/>
        </w:rPr>
        <w:t>,</w:t>
      </w:r>
      <w:r w:rsidRPr="00720C68">
        <w:rPr>
          <w:snapToGrid w:val="0"/>
          <w:lang w:val="es-PE"/>
        </w:rPr>
        <w:t xml:space="preserve"> en algunos casos, </w:t>
      </w:r>
      <w:r>
        <w:rPr>
          <w:snapToGrid w:val="0"/>
          <w:lang w:val="es-PE"/>
        </w:rPr>
        <w:t>las respuestas no permitan entender del todo la aplicación de la Convención en ese país</w:t>
      </w:r>
      <w:r w:rsidRPr="00720C68">
        <w:rPr>
          <w:snapToGrid w:val="0"/>
          <w:lang w:val="es-PE"/>
        </w:rPr>
        <w:t xml:space="preserve">. </w:t>
      </w:r>
      <w:r w:rsidRPr="00DB593A">
        <w:rPr>
          <w:snapToGrid w:val="0"/>
          <w:lang w:val="es-PE"/>
        </w:rPr>
        <w:t>En la sesión matutina</w:t>
      </w:r>
      <w:r>
        <w:rPr>
          <w:snapToGrid w:val="0"/>
          <w:lang w:val="es-PE"/>
        </w:rPr>
        <w:t>,</w:t>
      </w:r>
      <w:r w:rsidRPr="00DB593A">
        <w:rPr>
          <w:snapToGrid w:val="0"/>
          <w:lang w:val="es-PE"/>
        </w:rPr>
        <w:t xml:space="preserve"> la d</w:t>
      </w:r>
      <w:r>
        <w:rPr>
          <w:snapToGrid w:val="0"/>
          <w:lang w:val="es-PE"/>
        </w:rPr>
        <w:t>elegación afirmó</w:t>
      </w:r>
      <w:r w:rsidRPr="00DB593A">
        <w:rPr>
          <w:snapToGrid w:val="0"/>
          <w:lang w:val="es-PE"/>
        </w:rPr>
        <w:t xml:space="preserve"> que hab</w:t>
      </w:r>
      <w:r>
        <w:rPr>
          <w:snapToGrid w:val="0"/>
          <w:lang w:val="es-PE"/>
        </w:rPr>
        <w:t>ía mucha información falsa sobre el país</w:t>
      </w:r>
      <w:r w:rsidRPr="00DB593A">
        <w:rPr>
          <w:snapToGrid w:val="0"/>
          <w:lang w:val="es-PE"/>
        </w:rPr>
        <w:t xml:space="preserve">. </w:t>
      </w:r>
      <w:r w:rsidRPr="0091712E">
        <w:rPr>
          <w:snapToGrid w:val="0"/>
          <w:lang w:val="es-PE"/>
        </w:rPr>
        <w:t>Si bien concuerda con ello, no está seguro de que la delegaci</w:t>
      </w:r>
      <w:r>
        <w:rPr>
          <w:snapToGrid w:val="0"/>
          <w:lang w:val="es-PE"/>
        </w:rPr>
        <w:t>ón entienda siempre la esencia de las preguntas que formula el Comité</w:t>
      </w:r>
      <w:r w:rsidRPr="0091712E">
        <w:rPr>
          <w:snapToGrid w:val="0"/>
          <w:lang w:val="es-PE"/>
        </w:rPr>
        <w:t xml:space="preserve">. </w:t>
      </w:r>
      <w:r>
        <w:rPr>
          <w:snapToGrid w:val="0"/>
          <w:lang w:val="es-PE"/>
        </w:rPr>
        <w:t>Un mayor contacto</w:t>
      </w:r>
      <w:r w:rsidRPr="00AA27AB">
        <w:rPr>
          <w:snapToGrid w:val="0"/>
          <w:lang w:val="es-PE"/>
        </w:rPr>
        <w:t xml:space="preserve"> entre el Comité y el Estado parte </w:t>
      </w:r>
      <w:r>
        <w:rPr>
          <w:snapToGrid w:val="0"/>
          <w:lang w:val="es-PE"/>
        </w:rPr>
        <w:t>servirá para disipar dudas</w:t>
      </w:r>
      <w:r w:rsidRPr="00AA27AB">
        <w:rPr>
          <w:snapToGrid w:val="0"/>
          <w:lang w:val="es-PE"/>
        </w:rPr>
        <w:t xml:space="preserve">. </w:t>
      </w:r>
      <w:r w:rsidRPr="002224F5">
        <w:rPr>
          <w:snapToGrid w:val="0"/>
          <w:lang w:val="es-PE"/>
        </w:rPr>
        <w:t xml:space="preserve">También </w:t>
      </w:r>
      <w:r>
        <w:rPr>
          <w:snapToGrid w:val="0"/>
          <w:lang w:val="es-PE"/>
        </w:rPr>
        <w:t>convend</w:t>
      </w:r>
      <w:r w:rsidRPr="00071E5A">
        <w:rPr>
          <w:snapToGrid w:val="0"/>
          <w:lang w:val="es-PE"/>
        </w:rPr>
        <w:t xml:space="preserve">ría que el país se abra más al mundo.   </w:t>
      </w:r>
    </w:p>
    <w:p w:rsidR="00BB7672" w:rsidRPr="00691515" w:rsidRDefault="00BB7672">
      <w:pPr>
        <w:pStyle w:val="ParaNo"/>
        <w:rPr>
          <w:snapToGrid w:val="0"/>
          <w:lang w:val="es-PE"/>
        </w:rPr>
      </w:pPr>
      <w:r>
        <w:rPr>
          <w:snapToGrid w:val="0"/>
          <w:lang w:val="es-PE"/>
        </w:rPr>
        <w:tab/>
      </w:r>
      <w:r w:rsidRPr="00071E5A">
        <w:rPr>
          <w:snapToGrid w:val="0"/>
          <w:lang w:val="es-PE"/>
        </w:rPr>
        <w:t>La República Popular Democrática de Corea tiene una lista</w:t>
      </w:r>
      <w:r>
        <w:rPr>
          <w:snapToGrid w:val="0"/>
          <w:lang w:val="es-PE"/>
        </w:rPr>
        <w:t xml:space="preserve"> notable</w:t>
      </w:r>
      <w:r w:rsidRPr="00071E5A">
        <w:rPr>
          <w:snapToGrid w:val="0"/>
          <w:lang w:val="es-PE"/>
        </w:rPr>
        <w:t xml:space="preserve"> de</w:t>
      </w:r>
      <w:r>
        <w:rPr>
          <w:snapToGrid w:val="0"/>
          <w:lang w:val="es-PE"/>
        </w:rPr>
        <w:t xml:space="preserve"> nuevas leyes. El Comité interpreta</w:t>
      </w:r>
      <w:r w:rsidRPr="00071E5A">
        <w:rPr>
          <w:snapToGrid w:val="0"/>
          <w:lang w:val="es-PE"/>
        </w:rPr>
        <w:t xml:space="preserve"> esas medidas como un indicador de que el Estado parte se compromete a la causa de los niños. No </w:t>
      </w:r>
      <w:r>
        <w:rPr>
          <w:snapToGrid w:val="0"/>
          <w:lang w:val="es-PE"/>
        </w:rPr>
        <w:t>queda</w:t>
      </w:r>
      <w:r w:rsidRPr="00071E5A">
        <w:rPr>
          <w:snapToGrid w:val="0"/>
          <w:lang w:val="es-PE"/>
        </w:rPr>
        <w:t xml:space="preserve"> claro si también se compromete a </w:t>
      </w:r>
      <w:r>
        <w:rPr>
          <w:snapToGrid w:val="0"/>
          <w:lang w:val="es-PE"/>
        </w:rPr>
        <w:t>defender</w:t>
      </w:r>
      <w:r w:rsidRPr="00071E5A">
        <w:rPr>
          <w:snapToGrid w:val="0"/>
          <w:lang w:val="es-PE"/>
        </w:rPr>
        <w:t xml:space="preserve"> los derechos del niño</w:t>
      </w:r>
      <w:r>
        <w:rPr>
          <w:snapToGrid w:val="0"/>
          <w:lang w:val="es-PE"/>
        </w:rPr>
        <w:t xml:space="preserve">. En concreto, será de gran utilidad entender hasta qué punto se consideran la opinión y el interés superior del niño </w:t>
      </w:r>
      <w:r w:rsidRPr="00691515">
        <w:rPr>
          <w:snapToGrid w:val="0"/>
          <w:lang w:val="es-PE"/>
        </w:rPr>
        <w:t>en las decisiones</w:t>
      </w:r>
      <w:r>
        <w:rPr>
          <w:snapToGrid w:val="0"/>
          <w:lang w:val="es-PE"/>
        </w:rPr>
        <w:t xml:space="preserve"> que los conciernen y en qué medida el desarrollo del niño es una priorida</w:t>
      </w:r>
      <w:r w:rsidRPr="00691515">
        <w:rPr>
          <w:snapToGrid w:val="0"/>
          <w:lang w:val="es-PE"/>
        </w:rPr>
        <w:t xml:space="preserve">d. Sin embargo, no cabe duda de que se </w:t>
      </w:r>
      <w:r>
        <w:rPr>
          <w:snapToGrid w:val="0"/>
          <w:lang w:val="es-PE"/>
        </w:rPr>
        <w:t xml:space="preserve">han logrado </w:t>
      </w:r>
      <w:r w:rsidRPr="00691515">
        <w:rPr>
          <w:snapToGrid w:val="0"/>
          <w:lang w:val="es-PE"/>
        </w:rPr>
        <w:t xml:space="preserve">avances. </w:t>
      </w:r>
    </w:p>
    <w:p w:rsidR="00BB7672" w:rsidRPr="00802FC1" w:rsidRDefault="00BB7672">
      <w:pPr>
        <w:pStyle w:val="ParaNo"/>
        <w:tabs>
          <w:tab w:val="clear" w:pos="360"/>
        </w:tabs>
        <w:rPr>
          <w:snapToGrid w:val="0"/>
          <w:lang w:val="es-PE"/>
        </w:rPr>
      </w:pPr>
      <w:r w:rsidRPr="00802FC1">
        <w:rPr>
          <w:snapToGrid w:val="0"/>
          <w:lang w:val="es-PE"/>
        </w:rPr>
        <w:t xml:space="preserve">Por último, </w:t>
      </w:r>
      <w:r>
        <w:rPr>
          <w:snapToGrid w:val="0"/>
          <w:lang w:val="es-PE"/>
        </w:rPr>
        <w:t>el Sr</w:t>
      </w:r>
      <w:r w:rsidRPr="00F2143B">
        <w:rPr>
          <w:snapToGrid w:val="0"/>
          <w:lang w:val="es-PE"/>
        </w:rPr>
        <w:t>. Krappman</w:t>
      </w:r>
      <w:r>
        <w:rPr>
          <w:snapToGrid w:val="0"/>
          <w:lang w:val="es-PE"/>
        </w:rPr>
        <w:t>n</w:t>
      </w:r>
      <w:r w:rsidRPr="00802FC1">
        <w:rPr>
          <w:snapToGrid w:val="0"/>
          <w:lang w:val="es-PE"/>
        </w:rPr>
        <w:t xml:space="preserve"> dice que el Comité </w:t>
      </w:r>
      <w:r>
        <w:rPr>
          <w:snapToGrid w:val="0"/>
          <w:lang w:val="es-PE"/>
        </w:rPr>
        <w:t>considera</w:t>
      </w:r>
      <w:r w:rsidRPr="00802FC1">
        <w:rPr>
          <w:snapToGrid w:val="0"/>
          <w:lang w:val="es-PE"/>
        </w:rPr>
        <w:t xml:space="preserve"> que deben protegerse los derechos del niño </w:t>
      </w:r>
      <w:r>
        <w:rPr>
          <w:snapToGrid w:val="0"/>
          <w:lang w:val="es-PE"/>
        </w:rPr>
        <w:t>aun</w:t>
      </w:r>
      <w:r w:rsidRPr="00802FC1">
        <w:rPr>
          <w:snapToGrid w:val="0"/>
          <w:lang w:val="es-PE"/>
        </w:rPr>
        <w:t xml:space="preserve"> bajo condiciones </w:t>
      </w:r>
      <w:r>
        <w:rPr>
          <w:snapToGrid w:val="0"/>
          <w:lang w:val="es-PE"/>
        </w:rPr>
        <w:t>adversas</w:t>
      </w:r>
      <w:r w:rsidRPr="00802FC1">
        <w:rPr>
          <w:snapToGrid w:val="0"/>
          <w:lang w:val="es-PE"/>
        </w:rPr>
        <w:t xml:space="preserve"> y, por lo tanto, encomia al Estado parte</w:t>
      </w:r>
      <w:r>
        <w:rPr>
          <w:snapToGrid w:val="0"/>
          <w:lang w:val="es-PE"/>
        </w:rPr>
        <w:t xml:space="preserve"> por los logros realizados para mejorar las vidas de los niños</w:t>
      </w:r>
      <w:r w:rsidRPr="00802FC1">
        <w:rPr>
          <w:snapToGrid w:val="0"/>
          <w:lang w:val="es-PE"/>
        </w:rPr>
        <w:t>.</w:t>
      </w:r>
    </w:p>
    <w:p w:rsidR="00BB7672" w:rsidRPr="00854564" w:rsidRDefault="00BB7672">
      <w:pPr>
        <w:pStyle w:val="ParaNo"/>
        <w:rPr>
          <w:snapToGrid w:val="0"/>
          <w:lang w:val="es-PE"/>
        </w:rPr>
      </w:pPr>
      <w:r>
        <w:rPr>
          <w:snapToGrid w:val="0"/>
          <w:lang w:val="es-PE"/>
        </w:rPr>
        <w:tab/>
      </w:r>
      <w:r w:rsidRPr="00AB27E8">
        <w:rPr>
          <w:snapToGrid w:val="0"/>
          <w:lang w:val="es-PE"/>
        </w:rPr>
        <w:t>El</w:t>
      </w:r>
      <w:r w:rsidRPr="004E4F9F">
        <w:rPr>
          <w:snapToGrid w:val="0"/>
          <w:lang w:val="es-PE"/>
        </w:rPr>
        <w:t xml:space="preserve"> </w:t>
      </w:r>
      <w:r>
        <w:rPr>
          <w:b/>
          <w:snapToGrid w:val="0"/>
          <w:lang w:val="es-PE"/>
        </w:rPr>
        <w:t>Sr. KANG Yun Sok</w:t>
      </w:r>
      <w:r w:rsidRPr="00AB27E8">
        <w:rPr>
          <w:snapToGrid w:val="0"/>
          <w:lang w:val="es-PE"/>
        </w:rPr>
        <w:t xml:space="preserve"> (República Popular Democrática de Corea) dice que su delegaci</w:t>
      </w:r>
      <w:r>
        <w:rPr>
          <w:snapToGrid w:val="0"/>
          <w:lang w:val="es-PE"/>
        </w:rPr>
        <w:t>ón agradece al Comité por entablar un diálogo constructivo</w:t>
      </w:r>
      <w:r w:rsidRPr="00AB27E8">
        <w:rPr>
          <w:snapToGrid w:val="0"/>
          <w:lang w:val="es-PE"/>
        </w:rPr>
        <w:t xml:space="preserve">. </w:t>
      </w:r>
      <w:r w:rsidRPr="000353B6">
        <w:rPr>
          <w:snapToGrid w:val="0"/>
          <w:lang w:val="es-PE"/>
        </w:rPr>
        <w:t xml:space="preserve">También </w:t>
      </w:r>
      <w:r w:rsidRPr="004E4F9F">
        <w:rPr>
          <w:snapToGrid w:val="0"/>
          <w:lang w:val="es-PE"/>
        </w:rPr>
        <w:t>toma conocimiento</w:t>
      </w:r>
      <w:r w:rsidRPr="000353B6">
        <w:rPr>
          <w:snapToGrid w:val="0"/>
          <w:lang w:val="es-PE"/>
        </w:rPr>
        <w:t xml:space="preserve"> de </w:t>
      </w:r>
      <w:r>
        <w:rPr>
          <w:snapToGrid w:val="0"/>
          <w:lang w:val="es-PE"/>
        </w:rPr>
        <w:t>la inquietud y la aprehensión</w:t>
      </w:r>
      <w:r w:rsidRPr="000353B6">
        <w:rPr>
          <w:snapToGrid w:val="0"/>
          <w:lang w:val="es-PE"/>
        </w:rPr>
        <w:t xml:space="preserve"> del Comit</w:t>
      </w:r>
      <w:r>
        <w:rPr>
          <w:snapToGrid w:val="0"/>
          <w:lang w:val="es-PE"/>
        </w:rPr>
        <w:t>é</w:t>
      </w:r>
      <w:r w:rsidRPr="000353B6">
        <w:rPr>
          <w:snapToGrid w:val="0"/>
          <w:lang w:val="es-PE"/>
        </w:rPr>
        <w:t xml:space="preserve">. </w:t>
      </w:r>
      <w:r w:rsidRPr="00786D14">
        <w:rPr>
          <w:snapToGrid w:val="0"/>
          <w:lang w:val="es-PE"/>
        </w:rPr>
        <w:t xml:space="preserve">En un futuro próximo, </w:t>
      </w:r>
      <w:r>
        <w:rPr>
          <w:snapToGrid w:val="0"/>
          <w:lang w:val="es-PE"/>
        </w:rPr>
        <w:t>aprobará</w:t>
      </w:r>
      <w:r w:rsidRPr="00786D14">
        <w:rPr>
          <w:snapToGrid w:val="0"/>
          <w:lang w:val="es-PE"/>
        </w:rPr>
        <w:t xml:space="preserve"> una ley </w:t>
      </w:r>
      <w:r>
        <w:rPr>
          <w:snapToGrid w:val="0"/>
          <w:lang w:val="es-PE"/>
        </w:rPr>
        <w:t>de</w:t>
      </w:r>
      <w:r w:rsidRPr="00786D14">
        <w:rPr>
          <w:snapToGrid w:val="0"/>
          <w:lang w:val="es-PE"/>
        </w:rPr>
        <w:t xml:space="preserve"> protección y promoción de los derechos del niño y </w:t>
      </w:r>
      <w:r>
        <w:rPr>
          <w:snapToGrid w:val="0"/>
          <w:lang w:val="es-PE"/>
        </w:rPr>
        <w:t>procurará mejorar las condiciones económicas en el país por</w:t>
      </w:r>
      <w:r w:rsidRPr="00854564">
        <w:rPr>
          <w:snapToGrid w:val="0"/>
          <w:lang w:val="es-PE"/>
        </w:rPr>
        <w:t xml:space="preserve"> el bien de </w:t>
      </w:r>
      <w:r>
        <w:rPr>
          <w:snapToGrid w:val="0"/>
          <w:lang w:val="es-PE"/>
        </w:rPr>
        <w:t>los niños</w:t>
      </w:r>
      <w:r w:rsidRPr="00854564">
        <w:rPr>
          <w:snapToGrid w:val="0"/>
          <w:lang w:val="es-PE"/>
        </w:rPr>
        <w:t>.</w:t>
      </w:r>
    </w:p>
    <w:p w:rsidR="00BB7672" w:rsidRPr="00786D14" w:rsidRDefault="00BB7672">
      <w:pPr>
        <w:pStyle w:val="ParaNo"/>
        <w:tabs>
          <w:tab w:val="clear" w:pos="360"/>
        </w:tabs>
        <w:rPr>
          <w:snapToGrid w:val="0"/>
          <w:lang w:val="es-PE"/>
        </w:rPr>
      </w:pPr>
      <w:r w:rsidRPr="00214A23">
        <w:rPr>
          <w:snapToGrid w:val="0"/>
          <w:lang w:val="es-PE"/>
        </w:rPr>
        <w:t xml:space="preserve">La </w:t>
      </w:r>
      <w:r>
        <w:rPr>
          <w:b/>
          <w:snapToGrid w:val="0"/>
          <w:lang w:val="es-PE"/>
        </w:rPr>
        <w:t>PRESIDENTA</w:t>
      </w:r>
      <w:r w:rsidRPr="00786D14">
        <w:rPr>
          <w:snapToGrid w:val="0"/>
          <w:lang w:val="es-PE"/>
        </w:rPr>
        <w:t xml:space="preserve"> recuerda a los miembros de la delegación de la República Popular Democrática de Corea que los niños son el porvenir de ese país </w:t>
      </w:r>
      <w:r>
        <w:rPr>
          <w:snapToGrid w:val="0"/>
          <w:lang w:val="es-PE"/>
        </w:rPr>
        <w:t xml:space="preserve">y debe dárseles </w:t>
      </w:r>
      <w:r w:rsidRPr="00786D14">
        <w:rPr>
          <w:snapToGrid w:val="0"/>
          <w:lang w:val="es-PE"/>
        </w:rPr>
        <w:t>prioridad</w:t>
      </w:r>
      <w:r>
        <w:rPr>
          <w:snapToGrid w:val="0"/>
          <w:lang w:val="es-PE"/>
        </w:rPr>
        <w:t xml:space="preserve">. </w:t>
      </w:r>
      <w:r w:rsidRPr="00786D14">
        <w:rPr>
          <w:snapToGrid w:val="0"/>
          <w:lang w:val="es-PE"/>
        </w:rPr>
        <w:t xml:space="preserve">Asimismo, pide al Estado parte que garantice </w:t>
      </w:r>
      <w:r>
        <w:rPr>
          <w:snapToGrid w:val="0"/>
          <w:lang w:val="es-PE"/>
        </w:rPr>
        <w:t>la</w:t>
      </w:r>
      <w:r w:rsidRPr="00786D14">
        <w:rPr>
          <w:snapToGrid w:val="0"/>
          <w:lang w:val="es-PE"/>
        </w:rPr>
        <w:t xml:space="preserve"> asistencia a todos los niños sin discriminaci</w:t>
      </w:r>
      <w:r>
        <w:rPr>
          <w:snapToGrid w:val="0"/>
          <w:lang w:val="es-PE"/>
        </w:rPr>
        <w:t>ón.</w:t>
      </w:r>
    </w:p>
    <w:p w:rsidR="00BB7672" w:rsidRDefault="00BB7672">
      <w:pPr>
        <w:adjustRightInd w:val="0"/>
        <w:snapToGrid w:val="0"/>
        <w:jc w:val="center"/>
        <w:rPr>
          <w:i/>
          <w:snapToGrid w:val="0"/>
          <w:lang w:val="es-PE"/>
        </w:rPr>
      </w:pPr>
      <w:r>
        <w:rPr>
          <w:i/>
          <w:snapToGrid w:val="0"/>
          <w:lang w:val="es-PE"/>
        </w:rPr>
        <w:t>Se levanta la sesión a las 18.00 horas.</w:t>
      </w:r>
    </w:p>
    <w:p w:rsidR="00BB7672" w:rsidRDefault="00BB7672">
      <w:pPr>
        <w:adjustRightInd w:val="0"/>
        <w:snapToGrid w:val="0"/>
        <w:jc w:val="center"/>
        <w:rPr>
          <w:i/>
          <w:lang w:val="es-PE"/>
        </w:rPr>
      </w:pPr>
      <w:r>
        <w:rPr>
          <w:i/>
          <w:snapToGrid w:val="0"/>
          <w:lang w:val="es-PE"/>
        </w:rPr>
        <w:t>-----</w:t>
      </w:r>
    </w:p>
    <w:p w:rsidR="00BB7672" w:rsidRPr="00786D14" w:rsidRDefault="00BB7672">
      <w:pPr>
        <w:rPr>
          <w:lang w:val="es-PE"/>
        </w:rPr>
      </w:pPr>
    </w:p>
    <w:sectPr w:rsidR="00BB7672" w:rsidRPr="00786D14">
      <w:headerReference w:type="even" r:id="rId9"/>
      <w:headerReference w:type="defaul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672" w:rsidRDefault="00BB7672">
      <w:pPr>
        <w:spacing w:after="0"/>
      </w:pPr>
      <w:r>
        <w:separator/>
      </w:r>
    </w:p>
  </w:endnote>
  <w:endnote w:type="continuationSeparator" w:id="0">
    <w:p w:rsidR="00BB7672" w:rsidRDefault="00BB767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672" w:rsidRDefault="00BB7672">
      <w:pPr>
        <w:spacing w:after="0"/>
      </w:pPr>
      <w:r>
        <w:separator/>
      </w:r>
    </w:p>
  </w:footnote>
  <w:footnote w:type="continuationSeparator" w:id="0">
    <w:p w:rsidR="00BB7672" w:rsidRDefault="00BB767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672" w:rsidRDefault="00BB7672">
    <w:pPr>
      <w:pStyle w:val="Header"/>
      <w:spacing w:after="0"/>
    </w:pPr>
    <w:r>
      <w:t>CRC/C/SR.1389</w:t>
    </w:r>
  </w:p>
  <w:p w:rsidR="00BB7672" w:rsidRDefault="00BB7672">
    <w:pPr>
      <w:pStyle w:val="Header"/>
      <w:spacing w:after="0"/>
    </w:pPr>
    <w:r>
      <w:t xml:space="preserve">página </w:t>
    </w:r>
    <w:r>
      <w:fldChar w:fldCharType="begin"/>
    </w:r>
    <w:r>
      <w:instrText xml:space="preserve"> PAGE  \* MERGEFORMAT </w:instrText>
    </w:r>
    <w:r>
      <w:fldChar w:fldCharType="separate"/>
    </w:r>
    <w:r w:rsidR="00033512">
      <w:rPr>
        <w:noProof/>
      </w:rPr>
      <w:t>14</w:t>
    </w:r>
    <w:r>
      <w:fldChar w:fldCharType="end"/>
    </w:r>
  </w:p>
  <w:p w:rsidR="00BB7672" w:rsidRDefault="00BB767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7672" w:rsidRDefault="00BB7672">
    <w:pPr>
      <w:pStyle w:val="Header"/>
      <w:tabs>
        <w:tab w:val="clear" w:pos="4320"/>
        <w:tab w:val="clear" w:pos="8640"/>
        <w:tab w:val="left" w:pos="5953"/>
        <w:tab w:val="left" w:pos="6803"/>
      </w:tabs>
      <w:spacing w:after="0"/>
      <w:ind w:left="7560"/>
    </w:pPr>
    <w:r>
      <w:t>CRC/C/SR.1389</w:t>
    </w:r>
  </w:p>
  <w:p w:rsidR="00BB7672" w:rsidRDefault="00BB7672">
    <w:pPr>
      <w:pStyle w:val="Header"/>
      <w:tabs>
        <w:tab w:val="clear" w:pos="4320"/>
        <w:tab w:val="clear" w:pos="8640"/>
        <w:tab w:val="left" w:pos="5953"/>
        <w:tab w:val="left" w:pos="6803"/>
      </w:tabs>
      <w:spacing w:after="0"/>
      <w:ind w:left="7560"/>
    </w:pPr>
    <w:r>
      <w:t xml:space="preserve">página </w:t>
    </w:r>
    <w:r>
      <w:fldChar w:fldCharType="begin"/>
    </w:r>
    <w:r>
      <w:instrText xml:space="preserve"> PAGE  \* MERGEFORMAT </w:instrText>
    </w:r>
    <w:r>
      <w:fldChar w:fldCharType="separate"/>
    </w:r>
    <w:r w:rsidR="00033512">
      <w:rPr>
        <w:noProof/>
      </w:rPr>
      <w:t>13</w:t>
    </w:r>
    <w:r>
      <w:fldChar w:fldCharType="end"/>
    </w:r>
  </w:p>
  <w:p w:rsidR="00BB7672" w:rsidRDefault="00BB767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E654E70C"/>
    <w:lvl w:ilvl="0">
      <w:start w:val="1"/>
      <w:numFmt w:val="decimal"/>
      <w:pStyle w:val="ParaNo"/>
      <w:lvlText w:val="%1."/>
      <w:lvlJc w:val="left"/>
      <w:pPr>
        <w:tabs>
          <w:tab w:val="num" w:pos="360"/>
        </w:tabs>
        <w:ind w:left="-1" w:firstLine="1"/>
      </w:pPr>
      <w:rPr>
        <w:rFonts w:hint="default"/>
        <w:lang w:val="es-P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567"/>
  <w:hyphenationZone w:val="425"/>
  <w:evenAndOddHeaders/>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512"/>
    <w:rsid w:val="00033512"/>
    <w:rsid w:val="005004F9"/>
    <w:rsid w:val="00BB76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ascii="Times New Roman" w:eastAsia="Times New Roman" w:hAnsi="Times New Roman"/>
      <w:sz w:val="24"/>
      <w:lang w:val="en-GB"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Pr>
      <w:rFonts w:ascii="Times New Roman" w:eastAsia="Times New Roman" w:hAnsi="Times New Roman" w:cs="Times New Roman"/>
      <w:sz w:val="24"/>
      <w:szCs w:val="20"/>
      <w:lang w:val="en-GB"/>
    </w:rPr>
  </w:style>
  <w:style w:type="paragraph" w:customStyle="1" w:styleId="ParaNo">
    <w:name w:val="ParaNo."/>
    <w:basedOn w:val="Normal"/>
    <w:pPr>
      <w:numPr>
        <w:numId w:val="1"/>
      </w:numPr>
    </w:pPr>
  </w:style>
  <w:style w:type="character" w:styleId="Emphasis">
    <w:name w:val="Emphasis"/>
    <w:qFormat/>
    <w:rPr>
      <w:b/>
      <w:bCs/>
      <w:i w:val="0"/>
      <w:iCs w:val="0"/>
    </w:rPr>
  </w:style>
  <w:style w:type="paragraph" w:styleId="Footer">
    <w:name w:val="footer"/>
    <w:basedOn w:val="Normal"/>
    <w:link w:val="FooterChar"/>
    <w:unhideWhenUsed/>
    <w:pPr>
      <w:tabs>
        <w:tab w:val="center" w:pos="4536"/>
        <w:tab w:val="right" w:pos="9072"/>
      </w:tabs>
    </w:pPr>
  </w:style>
  <w:style w:type="character" w:customStyle="1" w:styleId="FooterChar">
    <w:name w:val="Footer Char"/>
    <w:link w:val="Footer"/>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6151</Words>
  <Characters>35063</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Caridad Rios</dc:creator>
  <cp:keywords/>
  <cp:lastModifiedBy>CSD</cp:lastModifiedBy>
  <cp:revision>3</cp:revision>
  <dcterms:created xsi:type="dcterms:W3CDTF">2010-01-05T15:36:00Z</dcterms:created>
  <dcterms:modified xsi:type="dcterms:W3CDTF">2010-01-05T15:37:00Z</dcterms:modified>
</cp:coreProperties>
</file>