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7322E" w:rsidP="0097322E">
            <w:pPr>
              <w:jc w:val="right"/>
            </w:pPr>
            <w:r w:rsidRPr="0097322E">
              <w:rPr>
                <w:sz w:val="40"/>
              </w:rPr>
              <w:t>CRC</w:t>
            </w:r>
            <w:r>
              <w:t>/C/SR.1559</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97322E" w:rsidRDefault="0097322E" w:rsidP="0097322E">
            <w:pPr>
              <w:spacing w:before="240" w:line="240" w:lineRule="exact"/>
            </w:pPr>
            <w:r>
              <w:t>Distr. general</w:t>
            </w:r>
          </w:p>
          <w:p w:rsidR="0097322E" w:rsidRDefault="00AC1C91" w:rsidP="00AC1C91">
            <w:pPr>
              <w:spacing w:line="240" w:lineRule="exact"/>
            </w:pPr>
            <w:r>
              <w:t>13</w:t>
            </w:r>
            <w:r w:rsidR="0097322E">
              <w:t xml:space="preserve"> de </w:t>
            </w:r>
            <w:r>
              <w:t>febrero</w:t>
            </w:r>
            <w:r w:rsidR="0097322E">
              <w:t xml:space="preserve"> de 2010</w:t>
            </w:r>
          </w:p>
          <w:p w:rsidR="0097322E" w:rsidRDefault="0097322E" w:rsidP="0097322E">
            <w:pPr>
              <w:spacing w:line="240" w:lineRule="exact"/>
            </w:pPr>
            <w:r>
              <w:t>Español</w:t>
            </w:r>
          </w:p>
          <w:p w:rsidR="002D5AAC" w:rsidRDefault="0097322E" w:rsidP="0097322E">
            <w:pPr>
              <w:spacing w:line="240" w:lineRule="exact"/>
            </w:pPr>
            <w:r>
              <w:t>Original: francés</w:t>
            </w:r>
          </w:p>
        </w:tc>
      </w:tr>
    </w:tbl>
    <w:p w:rsidR="0097322E" w:rsidRPr="00A12816" w:rsidRDefault="0097322E" w:rsidP="0097322E">
      <w:pPr>
        <w:spacing w:before="120"/>
        <w:rPr>
          <w:b/>
          <w:sz w:val="24"/>
          <w:szCs w:val="24"/>
        </w:rPr>
      </w:pPr>
      <w:r w:rsidRPr="00A12816">
        <w:rPr>
          <w:b/>
          <w:sz w:val="24"/>
          <w:szCs w:val="24"/>
        </w:rPr>
        <w:t>Comité de</w:t>
      </w:r>
      <w:r>
        <w:rPr>
          <w:b/>
          <w:sz w:val="24"/>
          <w:szCs w:val="24"/>
        </w:rPr>
        <w:t xml:space="preserve"> los De</w:t>
      </w:r>
      <w:r w:rsidRPr="00A12816">
        <w:rPr>
          <w:b/>
          <w:sz w:val="24"/>
          <w:szCs w:val="24"/>
        </w:rPr>
        <w:t>r</w:t>
      </w:r>
      <w:r>
        <w:rPr>
          <w:b/>
          <w:sz w:val="24"/>
          <w:szCs w:val="24"/>
        </w:rPr>
        <w:t>ech</w:t>
      </w:r>
      <w:r w:rsidRPr="00A12816">
        <w:rPr>
          <w:b/>
          <w:sz w:val="24"/>
          <w:szCs w:val="24"/>
        </w:rPr>
        <w:t>os del</w:t>
      </w:r>
      <w:r>
        <w:rPr>
          <w:b/>
          <w:sz w:val="24"/>
          <w:szCs w:val="24"/>
        </w:rPr>
        <w:t xml:space="preserve"> Niño</w:t>
      </w:r>
    </w:p>
    <w:p w:rsidR="0097322E" w:rsidRPr="009B4ED6" w:rsidRDefault="0097322E" w:rsidP="0097322E">
      <w:pPr>
        <w:spacing w:after="120"/>
        <w:rPr>
          <w:b/>
        </w:rPr>
      </w:pPr>
      <w:r>
        <w:rPr>
          <w:b/>
        </w:rPr>
        <w:t xml:space="preserve">55º período de </w:t>
      </w:r>
      <w:r w:rsidRPr="009B4ED6">
        <w:rPr>
          <w:b/>
        </w:rPr>
        <w:t>sesion</w:t>
      </w:r>
      <w:r>
        <w:rPr>
          <w:b/>
        </w:rPr>
        <w:t>es</w:t>
      </w:r>
    </w:p>
    <w:p w:rsidR="0097322E" w:rsidRPr="009B4ED6" w:rsidRDefault="0097322E" w:rsidP="0097322E">
      <w:pPr>
        <w:rPr>
          <w:b/>
        </w:rPr>
      </w:pPr>
      <w:r>
        <w:rPr>
          <w:b/>
        </w:rPr>
        <w:t>Acta resumida de la 1559ª</w:t>
      </w:r>
      <w:r w:rsidRPr="009B4ED6">
        <w:rPr>
          <w:b/>
        </w:rPr>
        <w:t xml:space="preserve"> s</w:t>
      </w:r>
      <w:r>
        <w:rPr>
          <w:b/>
        </w:rPr>
        <w:t>esión (Sala B)</w:t>
      </w:r>
    </w:p>
    <w:p w:rsidR="0097322E" w:rsidRPr="00A12816" w:rsidRDefault="0097322E" w:rsidP="0097322E">
      <w:pPr>
        <w:spacing w:after="120"/>
      </w:pPr>
      <w:r>
        <w:t>Celebrada en el</w:t>
      </w:r>
      <w:r w:rsidRPr="00A12816">
        <w:t xml:space="preserve"> Palais Wilson, G</w:t>
      </w:r>
      <w:r>
        <w:t>inebra</w:t>
      </w:r>
      <w:r w:rsidRPr="00A12816">
        <w:t>,</w:t>
      </w:r>
      <w:r>
        <w:t xml:space="preserve"> el lunes 20 de septiembre</w:t>
      </w:r>
      <w:r w:rsidRPr="00A12816">
        <w:t xml:space="preserve"> </w:t>
      </w:r>
      <w:r>
        <w:t xml:space="preserve">de </w:t>
      </w:r>
      <w:r w:rsidRPr="00A12816">
        <w:t>20</w:t>
      </w:r>
      <w:r>
        <w:t>10, a las 10.00 horas</w:t>
      </w:r>
    </w:p>
    <w:p w:rsidR="0097322E" w:rsidRPr="00A12816" w:rsidRDefault="0097322E" w:rsidP="0097322E">
      <w:pPr>
        <w:tabs>
          <w:tab w:val="right" w:pos="851"/>
          <w:tab w:val="left" w:pos="1134"/>
          <w:tab w:val="right" w:leader="dot" w:pos="8505"/>
        </w:tabs>
      </w:pPr>
      <w:r>
        <w:rPr>
          <w:i/>
        </w:rPr>
        <w:tab/>
        <w:t>Pre</w:t>
      </w:r>
      <w:r w:rsidRPr="00A12816">
        <w:rPr>
          <w:i/>
        </w:rPr>
        <w:t>sident</w:t>
      </w:r>
      <w:r>
        <w:rPr>
          <w:i/>
        </w:rPr>
        <w:t>e</w:t>
      </w:r>
      <w:r w:rsidRPr="00A12816">
        <w:t xml:space="preserve">: </w:t>
      </w:r>
      <w:r>
        <w:tab/>
        <w:t>Sr. Zermatten (Vicepresidente)</w:t>
      </w:r>
    </w:p>
    <w:p w:rsidR="0097322E" w:rsidRDefault="0097322E" w:rsidP="0097322E">
      <w:pPr>
        <w:spacing w:before="360" w:after="240"/>
        <w:rPr>
          <w:sz w:val="28"/>
          <w:szCs w:val="28"/>
        </w:rPr>
      </w:pPr>
      <w:r w:rsidRPr="009B4ED6">
        <w:rPr>
          <w:sz w:val="28"/>
          <w:szCs w:val="28"/>
        </w:rPr>
        <w:t>S</w:t>
      </w:r>
      <w:r>
        <w:rPr>
          <w:sz w:val="28"/>
          <w:szCs w:val="28"/>
        </w:rPr>
        <w:t>u</w:t>
      </w:r>
      <w:r w:rsidRPr="009B4ED6">
        <w:rPr>
          <w:sz w:val="28"/>
          <w:szCs w:val="28"/>
        </w:rPr>
        <w:t>m</w:t>
      </w:r>
      <w:r>
        <w:rPr>
          <w:sz w:val="28"/>
          <w:szCs w:val="28"/>
        </w:rPr>
        <w:t>ario</w:t>
      </w:r>
    </w:p>
    <w:p w:rsidR="0097322E" w:rsidRPr="001F7C6A" w:rsidRDefault="0097322E" w:rsidP="0097322E">
      <w:pPr>
        <w:pStyle w:val="SingleTxtG"/>
      </w:pPr>
      <w:r w:rsidRPr="001F7C6A">
        <w:t>Examen de</w:t>
      </w:r>
      <w:r>
        <w:t xml:space="preserve"> lo</w:t>
      </w:r>
      <w:r w:rsidRPr="001F7C6A">
        <w:t xml:space="preserve">s </w:t>
      </w:r>
      <w:r>
        <w:t>informe</w:t>
      </w:r>
      <w:r w:rsidRPr="001F7C6A">
        <w:t xml:space="preserve">s </w:t>
      </w:r>
      <w:r>
        <w:t>presentados</w:t>
      </w:r>
      <w:r w:rsidRPr="001F7C6A">
        <w:t xml:space="preserve"> p</w:t>
      </w:r>
      <w:r>
        <w:t>o</w:t>
      </w:r>
      <w:r w:rsidRPr="001F7C6A">
        <w:t>r l</w:t>
      </w:r>
      <w:r>
        <w:t>o</w:t>
      </w:r>
      <w:r w:rsidRPr="001F7C6A">
        <w:t xml:space="preserve">s </w:t>
      </w:r>
      <w:r>
        <w:t>Es</w:t>
      </w:r>
      <w:r w:rsidRPr="001F7C6A">
        <w:t>ta</w:t>
      </w:r>
      <w:r>
        <w:t>do</w:t>
      </w:r>
      <w:r w:rsidRPr="001F7C6A">
        <w:t>s partes (</w:t>
      </w:r>
      <w:r>
        <w:rPr>
          <w:i/>
        </w:rPr>
        <w:t>con</w:t>
      </w:r>
      <w:r w:rsidRPr="001F7C6A">
        <w:rPr>
          <w:i/>
        </w:rPr>
        <w:t>t</w:t>
      </w:r>
      <w:r>
        <w:rPr>
          <w:i/>
        </w:rPr>
        <w:t>inuación</w:t>
      </w:r>
      <w:r w:rsidRPr="001F7C6A">
        <w:t>)</w:t>
      </w:r>
    </w:p>
    <w:p w:rsidR="0097322E" w:rsidRPr="001F7C6A" w:rsidRDefault="0097322E" w:rsidP="0097322E">
      <w:pPr>
        <w:pStyle w:val="SingleTxtG"/>
        <w:ind w:left="1701"/>
        <w:jc w:val="left"/>
        <w:rPr>
          <w:i/>
        </w:rPr>
      </w:pPr>
      <w:r>
        <w:rPr>
          <w:i/>
        </w:rPr>
        <w:t>Informes periódicos tercero y cuarto</w:t>
      </w:r>
      <w:r w:rsidRPr="001F7C6A">
        <w:rPr>
          <w:i/>
        </w:rPr>
        <w:t xml:space="preserve"> d</w:t>
      </w:r>
      <w:r>
        <w:rPr>
          <w:i/>
        </w:rPr>
        <w:t>el</w:t>
      </w:r>
      <w:r w:rsidRPr="001F7C6A">
        <w:rPr>
          <w:i/>
        </w:rPr>
        <w:t xml:space="preserve"> Sud</w:t>
      </w:r>
      <w:r>
        <w:rPr>
          <w:i/>
        </w:rPr>
        <w:t>á</w:t>
      </w:r>
      <w:r w:rsidRPr="001F7C6A">
        <w:rPr>
          <w:i/>
        </w:rPr>
        <w:t xml:space="preserve">n </w:t>
      </w:r>
      <w:r>
        <w:rPr>
          <w:i/>
        </w:rPr>
        <w:t>relativos a la aplicación</w:t>
      </w:r>
      <w:r w:rsidRPr="001F7C6A">
        <w:rPr>
          <w:i/>
        </w:rPr>
        <w:t xml:space="preserve"> de la Conven</w:t>
      </w:r>
      <w:r>
        <w:rPr>
          <w:i/>
        </w:rPr>
        <w:t>c</w:t>
      </w:r>
      <w:r w:rsidRPr="001F7C6A">
        <w:rPr>
          <w:i/>
        </w:rPr>
        <w:t>i</w:t>
      </w:r>
      <w:r>
        <w:rPr>
          <w:i/>
        </w:rPr>
        <w:t>ó</w:t>
      </w:r>
      <w:r w:rsidRPr="001F7C6A">
        <w:rPr>
          <w:i/>
        </w:rPr>
        <w:t xml:space="preserve">n </w:t>
      </w:r>
      <w:r>
        <w:rPr>
          <w:i/>
        </w:rPr>
        <w:t>sobre los Derechos del Niño</w:t>
      </w:r>
    </w:p>
    <w:p w:rsidR="00381C24" w:rsidRDefault="00381C24" w:rsidP="001075E9"/>
    <w:p w:rsidR="001336A8" w:rsidRPr="001F7C6A" w:rsidRDefault="0097322E" w:rsidP="00E81365">
      <w:pPr>
        <w:pStyle w:val="SingleTxtG"/>
      </w:pPr>
      <w:r>
        <w:br w:type="page"/>
      </w:r>
      <w:r w:rsidR="001336A8" w:rsidRPr="00E81365">
        <w:rPr>
          <w:i/>
        </w:rPr>
        <w:t>Se declara abierta la sesión a las 10.00 horas</w:t>
      </w:r>
      <w:r w:rsidR="001336A8" w:rsidRPr="001F7C6A">
        <w:t>.</w:t>
      </w:r>
    </w:p>
    <w:p w:rsidR="001336A8" w:rsidRPr="001F7C6A" w:rsidRDefault="001336A8" w:rsidP="00E81365">
      <w:pPr>
        <w:pStyle w:val="H23G"/>
      </w:pPr>
      <w:r>
        <w:tab/>
      </w:r>
      <w:r>
        <w:tab/>
      </w:r>
      <w:r w:rsidRPr="001F7C6A">
        <w:t>Examen de</w:t>
      </w:r>
      <w:r>
        <w:t xml:space="preserve"> lo</w:t>
      </w:r>
      <w:r w:rsidRPr="001F7C6A">
        <w:t xml:space="preserve">s </w:t>
      </w:r>
      <w:r>
        <w:t xml:space="preserve">informes </w:t>
      </w:r>
      <w:r w:rsidRPr="001F7C6A">
        <w:t>pr</w:t>
      </w:r>
      <w:r>
        <w:t>esentado</w:t>
      </w:r>
      <w:r w:rsidRPr="001F7C6A">
        <w:t xml:space="preserve">s </w:t>
      </w:r>
      <w:r>
        <w:t>po</w:t>
      </w:r>
      <w:r w:rsidRPr="001F7C6A">
        <w:t>r l</w:t>
      </w:r>
      <w:r>
        <w:t>o</w:t>
      </w:r>
      <w:r w:rsidRPr="001F7C6A">
        <w:t xml:space="preserve">s </w:t>
      </w:r>
      <w:r>
        <w:t>Es</w:t>
      </w:r>
      <w:r w:rsidRPr="001F7C6A">
        <w:t>ta</w:t>
      </w:r>
      <w:r>
        <w:t>do</w:t>
      </w:r>
      <w:r w:rsidRPr="001F7C6A">
        <w:t xml:space="preserve">s partes </w:t>
      </w:r>
      <w:r w:rsidRPr="00E81365">
        <w:rPr>
          <w:b w:val="0"/>
        </w:rPr>
        <w:t>(tema 4 del programa) (</w:t>
      </w:r>
      <w:r w:rsidRPr="00E81365">
        <w:rPr>
          <w:b w:val="0"/>
          <w:i/>
        </w:rPr>
        <w:t>continuación</w:t>
      </w:r>
      <w:r w:rsidRPr="00E81365">
        <w:rPr>
          <w:b w:val="0"/>
        </w:rPr>
        <w:t>)</w:t>
      </w:r>
    </w:p>
    <w:p w:rsidR="001336A8" w:rsidRDefault="001336A8" w:rsidP="00E81365">
      <w:pPr>
        <w:pStyle w:val="SingleTxtG"/>
      </w:pPr>
      <w:r w:rsidRPr="00E81365">
        <w:rPr>
          <w:i/>
        </w:rPr>
        <w:t>Informes periódicos tercero y cuarto del Sudán relativos a la aplicación de la Convención sobre los Derechos del Niño</w:t>
      </w:r>
      <w:r>
        <w:t xml:space="preserve"> (CRC/C/SDN/3-4,</w:t>
      </w:r>
      <w:r w:rsidRPr="001F7C6A">
        <w:t xml:space="preserve"> CRC/C/SDN/Q/3-4</w:t>
      </w:r>
      <w:r>
        <w:t>,</w:t>
      </w:r>
      <w:r w:rsidRPr="001F7C6A">
        <w:t xml:space="preserve"> </w:t>
      </w:r>
      <w:r w:rsidR="00E81365">
        <w:t>CRC/C/SDN/Q/3</w:t>
      </w:r>
      <w:r w:rsidR="00E81365">
        <w:noBreakHyphen/>
      </w:r>
      <w:r>
        <w:t>4/</w:t>
      </w:r>
      <w:r w:rsidR="00B645B8">
        <w:br/>
      </w:r>
      <w:r>
        <w:t>Add.1)</w:t>
      </w:r>
    </w:p>
    <w:p w:rsidR="001336A8" w:rsidRPr="008A50C6" w:rsidRDefault="001336A8" w:rsidP="00E81365">
      <w:pPr>
        <w:pStyle w:val="SingleTxtG"/>
      </w:pPr>
      <w:r>
        <w:t>1.</w:t>
      </w:r>
      <w:r>
        <w:tab/>
      </w:r>
      <w:r w:rsidRPr="00E81365">
        <w:rPr>
          <w:i/>
        </w:rPr>
        <w:t>Por invitación del Presidente, la delegación del Sudán toma asiento como participante a la Mesa del Comité</w:t>
      </w:r>
      <w:r w:rsidRPr="008A50C6">
        <w:t>.</w:t>
      </w:r>
    </w:p>
    <w:p w:rsidR="001336A8" w:rsidRPr="001F7C6A" w:rsidRDefault="001336A8" w:rsidP="00E81365">
      <w:pPr>
        <w:pStyle w:val="SingleTxtG"/>
      </w:pPr>
      <w:r>
        <w:t>2.</w:t>
      </w:r>
      <w:r>
        <w:tab/>
        <w:t xml:space="preserve">La </w:t>
      </w:r>
      <w:r>
        <w:rPr>
          <w:b/>
        </w:rPr>
        <w:t xml:space="preserve">Sra. </w:t>
      </w:r>
      <w:r w:rsidRPr="001F7C6A">
        <w:rPr>
          <w:b/>
        </w:rPr>
        <w:t>Habani</w:t>
      </w:r>
      <w:r>
        <w:t xml:space="preserve"> (Sudán)</w:t>
      </w:r>
      <w:r w:rsidRPr="001F7C6A">
        <w:t xml:space="preserve"> su</w:t>
      </w:r>
      <w:r>
        <w:t>braya</w:t>
      </w:r>
      <w:r w:rsidRPr="001F7C6A">
        <w:t xml:space="preserve"> que la d</w:t>
      </w:r>
      <w:r>
        <w:t>e</w:t>
      </w:r>
      <w:r w:rsidRPr="001F7C6A">
        <w:t>fens</w:t>
      </w:r>
      <w:r>
        <w:t>a</w:t>
      </w:r>
      <w:r w:rsidRPr="001F7C6A">
        <w:t xml:space="preserve"> de</w:t>
      </w:r>
      <w:r>
        <w:t xml:space="preserve"> lo</w:t>
      </w:r>
      <w:r w:rsidRPr="001F7C6A">
        <w:t>s d</w:t>
      </w:r>
      <w:r>
        <w:t>e</w:t>
      </w:r>
      <w:r w:rsidRPr="001F7C6A">
        <w:t>r</w:t>
      </w:r>
      <w:r>
        <w:t>ech</w:t>
      </w:r>
      <w:r w:rsidRPr="001F7C6A">
        <w:t>os del</w:t>
      </w:r>
      <w:r>
        <w:t xml:space="preserve"> </w:t>
      </w:r>
      <w:r w:rsidRPr="001F7C6A">
        <w:t>n</w:t>
      </w:r>
      <w:r>
        <w:t>iño</w:t>
      </w:r>
      <w:r w:rsidRPr="001F7C6A">
        <w:t xml:space="preserve"> </w:t>
      </w:r>
      <w:r>
        <w:t>constituye</w:t>
      </w:r>
      <w:r w:rsidRPr="001F7C6A">
        <w:t xml:space="preserve"> un</w:t>
      </w:r>
      <w:r>
        <w:t>a</w:t>
      </w:r>
      <w:r w:rsidRPr="001F7C6A">
        <w:t xml:space="preserve"> responsabili</w:t>
      </w:r>
      <w:r>
        <w:t>dad</w:t>
      </w:r>
      <w:r w:rsidRPr="001F7C6A">
        <w:t xml:space="preserve"> jur</w:t>
      </w:r>
      <w:r>
        <w:t>í</w:t>
      </w:r>
      <w:r w:rsidRPr="001F7C6A">
        <w:t>di</w:t>
      </w:r>
      <w:r>
        <w:t>ca</w:t>
      </w:r>
      <w:r w:rsidRPr="001F7C6A">
        <w:t xml:space="preserve"> </w:t>
      </w:r>
      <w:r>
        <w:t>y</w:t>
      </w:r>
      <w:r w:rsidRPr="001F7C6A">
        <w:t xml:space="preserve"> moral colectiv</w:t>
      </w:r>
      <w:r>
        <w:t>a</w:t>
      </w:r>
      <w:r w:rsidRPr="001F7C6A">
        <w:t xml:space="preserve"> de la comun</w:t>
      </w:r>
      <w:r>
        <w:t>id</w:t>
      </w:r>
      <w:r w:rsidRPr="001F7C6A">
        <w:t>a</w:t>
      </w:r>
      <w:r>
        <w:t>d</w:t>
      </w:r>
      <w:r w:rsidRPr="001F7C6A">
        <w:t xml:space="preserve"> interna</w:t>
      </w:r>
      <w:r>
        <w:t>c</w:t>
      </w:r>
      <w:r w:rsidRPr="001F7C6A">
        <w:t>ional, qu</w:t>
      </w:r>
      <w:r>
        <w:t>e</w:t>
      </w:r>
      <w:r w:rsidRPr="001F7C6A">
        <w:t xml:space="preserve"> </w:t>
      </w:r>
      <w:r>
        <w:t>se refleja en las</w:t>
      </w:r>
      <w:r w:rsidRPr="001F7C6A">
        <w:t xml:space="preserve"> n</w:t>
      </w:r>
      <w:r>
        <w:t>u</w:t>
      </w:r>
      <w:r w:rsidRPr="001F7C6A">
        <w:t>me</w:t>
      </w:r>
      <w:r>
        <w:t xml:space="preserve">rosas </w:t>
      </w:r>
      <w:r w:rsidRPr="001F7C6A">
        <w:t>as</w:t>
      </w:r>
      <w:r>
        <w:t>ociaciones</w:t>
      </w:r>
      <w:r w:rsidRPr="001F7C6A">
        <w:t xml:space="preserve"> entre l</w:t>
      </w:r>
      <w:r>
        <w:t>o</w:t>
      </w:r>
      <w:r w:rsidRPr="001F7C6A">
        <w:t>s organism</w:t>
      </w:r>
      <w:r>
        <w:t>o</w:t>
      </w:r>
      <w:r w:rsidRPr="001F7C6A">
        <w:t>s de</w:t>
      </w:r>
      <w:r>
        <w:t xml:space="preserve"> la</w:t>
      </w:r>
      <w:r w:rsidRPr="001F7C6A">
        <w:t>s Na</w:t>
      </w:r>
      <w:r>
        <w:t>c</w:t>
      </w:r>
      <w:r w:rsidRPr="001F7C6A">
        <w:t>ion</w:t>
      </w:r>
      <w:r>
        <w:t>e</w:t>
      </w:r>
      <w:r w:rsidRPr="001F7C6A">
        <w:t>s Uni</w:t>
      </w:r>
      <w:r>
        <w:t>da</w:t>
      </w:r>
      <w:r w:rsidRPr="001F7C6A">
        <w:t>s, l</w:t>
      </w:r>
      <w:r>
        <w:t>a</w:t>
      </w:r>
      <w:r w:rsidRPr="001F7C6A">
        <w:t>s organi</w:t>
      </w:r>
      <w:r>
        <w:t>z</w:t>
      </w:r>
      <w:r w:rsidRPr="001F7C6A">
        <w:t>a</w:t>
      </w:r>
      <w:r>
        <w:t>c</w:t>
      </w:r>
      <w:r w:rsidRPr="001F7C6A">
        <w:t>ion</w:t>
      </w:r>
      <w:r>
        <w:t>e</w:t>
      </w:r>
      <w:r w:rsidRPr="001F7C6A">
        <w:t>s no</w:t>
      </w:r>
      <w:r>
        <w:t xml:space="preserve"> g</w:t>
      </w:r>
      <w:r w:rsidRPr="001F7C6A">
        <w:t>u</w:t>
      </w:r>
      <w:r>
        <w:t>b</w:t>
      </w:r>
      <w:r w:rsidRPr="001F7C6A">
        <w:t>ern</w:t>
      </w:r>
      <w:r>
        <w:t>a</w:t>
      </w:r>
      <w:r w:rsidRPr="001F7C6A">
        <w:t xml:space="preserve">mentales </w:t>
      </w:r>
      <w:r>
        <w:t>y</w:t>
      </w:r>
      <w:r w:rsidRPr="001F7C6A">
        <w:t xml:space="preserve"> la soci</w:t>
      </w:r>
      <w:r>
        <w:t>edad</w:t>
      </w:r>
      <w:r w:rsidRPr="001F7C6A">
        <w:t xml:space="preserve"> civil. </w:t>
      </w:r>
      <w:r>
        <w:t>Recuerda que el</w:t>
      </w:r>
      <w:r w:rsidRPr="001F7C6A">
        <w:t xml:space="preserve"> Sud</w:t>
      </w:r>
      <w:r>
        <w:t>á</w:t>
      </w:r>
      <w:r w:rsidRPr="001F7C6A">
        <w:t xml:space="preserve">n, </w:t>
      </w:r>
      <w:r>
        <w:t>a pesar de los múltiples</w:t>
      </w:r>
      <w:r w:rsidRPr="001F7C6A">
        <w:t xml:space="preserve"> d</w:t>
      </w:r>
      <w:r>
        <w:t>esa</w:t>
      </w:r>
      <w:r w:rsidRPr="001F7C6A">
        <w:t>f</w:t>
      </w:r>
      <w:r>
        <w:t>ío</w:t>
      </w:r>
      <w:r w:rsidRPr="001F7C6A">
        <w:t>s p</w:t>
      </w:r>
      <w:r>
        <w:t>lantead</w:t>
      </w:r>
      <w:r w:rsidRPr="001F7C6A">
        <w:t>os</w:t>
      </w:r>
      <w:r>
        <w:t xml:space="preserve"> por</w:t>
      </w:r>
      <w:r w:rsidRPr="001F7C6A">
        <w:t xml:space="preserve"> s</w:t>
      </w:r>
      <w:r>
        <w:t>u</w:t>
      </w:r>
      <w:r w:rsidRPr="001F7C6A">
        <w:t xml:space="preserve"> gran diversi</w:t>
      </w:r>
      <w:r>
        <w:t>dad</w:t>
      </w:r>
      <w:r w:rsidRPr="001F7C6A">
        <w:t xml:space="preserve"> d</w:t>
      </w:r>
      <w:r>
        <w:t>e</w:t>
      </w:r>
      <w:r w:rsidRPr="001F7C6A">
        <w:t>mogr</w:t>
      </w:r>
      <w:r>
        <w:t>áf</w:t>
      </w:r>
      <w:r w:rsidRPr="001F7C6A">
        <w:t>i</w:t>
      </w:r>
      <w:r>
        <w:t>ca</w:t>
      </w:r>
      <w:r w:rsidRPr="001F7C6A">
        <w:t xml:space="preserve"> </w:t>
      </w:r>
      <w:r>
        <w:t>y las</w:t>
      </w:r>
      <w:r w:rsidRPr="001F7C6A">
        <w:t xml:space="preserve"> front</w:t>
      </w:r>
      <w:r>
        <w:t>e</w:t>
      </w:r>
      <w:r w:rsidRPr="001F7C6A">
        <w:t>r</w:t>
      </w:r>
      <w:r>
        <w:t>a</w:t>
      </w:r>
      <w:r w:rsidRPr="001F7C6A">
        <w:t>s qu</w:t>
      </w:r>
      <w:r>
        <w:t>e</w:t>
      </w:r>
      <w:r w:rsidRPr="001F7C6A">
        <w:t xml:space="preserve"> </w:t>
      </w:r>
      <w:r>
        <w:t>comparte con</w:t>
      </w:r>
      <w:r w:rsidRPr="001F7C6A">
        <w:t xml:space="preserve"> nu</w:t>
      </w:r>
      <w:r>
        <w:t>eve</w:t>
      </w:r>
      <w:r w:rsidRPr="001F7C6A">
        <w:t xml:space="preserve"> pa</w:t>
      </w:r>
      <w:r>
        <w:t>íse</w:t>
      </w:r>
      <w:r w:rsidRPr="001F7C6A">
        <w:t xml:space="preserve">s, </w:t>
      </w:r>
      <w:r>
        <w:t>h</w:t>
      </w:r>
      <w:r w:rsidRPr="001F7C6A">
        <w:t>a r</w:t>
      </w:r>
      <w:r>
        <w:t>e</w:t>
      </w:r>
      <w:r w:rsidRPr="001F7C6A">
        <w:t>ali</w:t>
      </w:r>
      <w:r>
        <w:t>zado</w:t>
      </w:r>
      <w:r w:rsidRPr="001F7C6A">
        <w:t xml:space="preserve"> </w:t>
      </w:r>
      <w:r>
        <w:t>progresos</w:t>
      </w:r>
      <w:r w:rsidRPr="001F7C6A">
        <w:t xml:space="preserve"> </w:t>
      </w:r>
      <w:r>
        <w:t>considerables</w:t>
      </w:r>
      <w:r w:rsidRPr="001F7C6A">
        <w:t xml:space="preserve"> en mat</w:t>
      </w:r>
      <w:r>
        <w:t>er</w:t>
      </w:r>
      <w:r w:rsidRPr="001F7C6A">
        <w:t>i</w:t>
      </w:r>
      <w:r>
        <w:t>a</w:t>
      </w:r>
      <w:r w:rsidRPr="001F7C6A">
        <w:t xml:space="preserve"> de d</w:t>
      </w:r>
      <w:r>
        <w:t>esarrollo</w:t>
      </w:r>
      <w:r w:rsidRPr="001F7C6A">
        <w:t xml:space="preserve"> institu</w:t>
      </w:r>
      <w:r>
        <w:t>c</w:t>
      </w:r>
      <w:r w:rsidRPr="001F7C6A">
        <w:t>ion</w:t>
      </w:r>
      <w:r>
        <w:t>al</w:t>
      </w:r>
      <w:r w:rsidRPr="001F7C6A">
        <w:t xml:space="preserve"> des</w:t>
      </w:r>
      <w:r>
        <w:t>de</w:t>
      </w:r>
      <w:r w:rsidRPr="001F7C6A">
        <w:t xml:space="preserve"> </w:t>
      </w:r>
      <w:r>
        <w:t xml:space="preserve">que conquistó </w:t>
      </w:r>
      <w:r w:rsidRPr="001F7C6A">
        <w:t>s</w:t>
      </w:r>
      <w:r>
        <w:t>u</w:t>
      </w:r>
      <w:r w:rsidRPr="001F7C6A">
        <w:t xml:space="preserve"> ind</w:t>
      </w:r>
      <w:r>
        <w:t>e</w:t>
      </w:r>
      <w:r w:rsidRPr="001F7C6A">
        <w:t>pend</w:t>
      </w:r>
      <w:r>
        <w:t>e</w:t>
      </w:r>
      <w:r w:rsidRPr="001F7C6A">
        <w:t>nc</w:t>
      </w:r>
      <w:r>
        <w:t>ia</w:t>
      </w:r>
      <w:r w:rsidRPr="001F7C6A">
        <w:t xml:space="preserve"> en 1956. </w:t>
      </w:r>
      <w:r>
        <w:t>El objetivo de l</w:t>
      </w:r>
      <w:r w:rsidRPr="001F7C6A">
        <w:t>a pol</w:t>
      </w:r>
      <w:r>
        <w:t>í</w:t>
      </w:r>
      <w:r w:rsidRPr="001F7C6A">
        <w:t>ti</w:t>
      </w:r>
      <w:r>
        <w:t>ca</w:t>
      </w:r>
      <w:r w:rsidRPr="001F7C6A">
        <w:t xml:space="preserve"> g</w:t>
      </w:r>
      <w:r>
        <w:t>e</w:t>
      </w:r>
      <w:r w:rsidRPr="001F7C6A">
        <w:t>n</w:t>
      </w:r>
      <w:r>
        <w:t>e</w:t>
      </w:r>
      <w:r w:rsidRPr="001F7C6A">
        <w:t>ral actu</w:t>
      </w:r>
      <w:r>
        <w:t>a</w:t>
      </w:r>
      <w:r w:rsidRPr="001F7C6A">
        <w:t>l d</w:t>
      </w:r>
      <w:r>
        <w:t>el</w:t>
      </w:r>
      <w:r w:rsidRPr="001F7C6A">
        <w:t xml:space="preserve"> Go</w:t>
      </w:r>
      <w:r>
        <w:t>bierno del Su</w:t>
      </w:r>
      <w:r w:rsidRPr="001F7C6A">
        <w:t>d</w:t>
      </w:r>
      <w:r>
        <w:t>á</w:t>
      </w:r>
      <w:r w:rsidRPr="001F7C6A">
        <w:t xml:space="preserve">n </w:t>
      </w:r>
      <w:r>
        <w:t>reside en</w:t>
      </w:r>
      <w:r w:rsidRPr="001F7C6A">
        <w:t xml:space="preserve"> </w:t>
      </w:r>
      <w:r>
        <w:t>salvaguardar</w:t>
      </w:r>
      <w:r w:rsidRPr="001F7C6A">
        <w:t xml:space="preserve"> l</w:t>
      </w:r>
      <w:r>
        <w:t>o</w:t>
      </w:r>
      <w:r w:rsidRPr="001F7C6A">
        <w:t>s d</w:t>
      </w:r>
      <w:r>
        <w:t>e</w:t>
      </w:r>
      <w:r w:rsidRPr="001F7C6A">
        <w:t>r</w:t>
      </w:r>
      <w:r>
        <w:t>ech</w:t>
      </w:r>
      <w:r w:rsidRPr="001F7C6A">
        <w:t>os del</w:t>
      </w:r>
      <w:r>
        <w:t xml:space="preserve"> </w:t>
      </w:r>
      <w:r w:rsidRPr="001F7C6A">
        <w:t>n</w:t>
      </w:r>
      <w:r>
        <w:t>iño</w:t>
      </w:r>
      <w:r w:rsidRPr="001F7C6A">
        <w:t xml:space="preserve"> </w:t>
      </w:r>
      <w:r>
        <w:t>en todos los ámbitos</w:t>
      </w:r>
      <w:r w:rsidRPr="001F7C6A">
        <w:t xml:space="preserve">, </w:t>
      </w:r>
      <w:r>
        <w:t xml:space="preserve">de </w:t>
      </w:r>
      <w:r w:rsidRPr="001F7C6A">
        <w:t>conform</w:t>
      </w:r>
      <w:r>
        <w:t xml:space="preserve">idad con </w:t>
      </w:r>
      <w:r w:rsidRPr="001F7C6A">
        <w:t>s</w:t>
      </w:r>
      <w:r>
        <w:t>u</w:t>
      </w:r>
      <w:r w:rsidRPr="001F7C6A">
        <w:t xml:space="preserve">s </w:t>
      </w:r>
      <w:r>
        <w:t>compromisos</w:t>
      </w:r>
      <w:r w:rsidRPr="001F7C6A">
        <w:t xml:space="preserve"> interna</w:t>
      </w:r>
      <w:r>
        <w:t>c</w:t>
      </w:r>
      <w:r w:rsidRPr="001F7C6A">
        <w:t>iona</w:t>
      </w:r>
      <w:r>
        <w:t>les</w:t>
      </w:r>
      <w:r w:rsidRPr="001F7C6A">
        <w:t xml:space="preserve">. </w:t>
      </w:r>
    </w:p>
    <w:p w:rsidR="001336A8" w:rsidRPr="001F7C6A" w:rsidRDefault="001336A8" w:rsidP="00E81365">
      <w:pPr>
        <w:pStyle w:val="SingleTxtG"/>
      </w:pPr>
      <w:r>
        <w:t>3.</w:t>
      </w:r>
      <w:r>
        <w:tab/>
      </w:r>
      <w:r w:rsidRPr="001F7C6A">
        <w:t xml:space="preserve">La </w:t>
      </w:r>
      <w:r>
        <w:t>instauración del</w:t>
      </w:r>
      <w:r w:rsidRPr="001F7C6A">
        <w:t xml:space="preserve"> régime</w:t>
      </w:r>
      <w:r>
        <w:t>n</w:t>
      </w:r>
      <w:r w:rsidRPr="001F7C6A">
        <w:t xml:space="preserve"> f</w:t>
      </w:r>
      <w:r>
        <w:t>e</w:t>
      </w:r>
      <w:r w:rsidRPr="001F7C6A">
        <w:t>d</w:t>
      </w:r>
      <w:r>
        <w:t>e</w:t>
      </w:r>
      <w:r w:rsidRPr="001F7C6A">
        <w:t xml:space="preserve">ral </w:t>
      </w:r>
      <w:r>
        <w:t>h</w:t>
      </w:r>
      <w:r w:rsidRPr="001F7C6A">
        <w:t>a contribu</w:t>
      </w:r>
      <w:r>
        <w:t>ido a</w:t>
      </w:r>
      <w:r w:rsidRPr="001F7C6A">
        <w:t xml:space="preserve"> facilit</w:t>
      </w:r>
      <w:r>
        <w:t>a</w:t>
      </w:r>
      <w:r w:rsidRPr="001F7C6A">
        <w:t>r la promo</w:t>
      </w:r>
      <w:r>
        <w:t>c</w:t>
      </w:r>
      <w:r w:rsidRPr="001F7C6A">
        <w:t>i</w:t>
      </w:r>
      <w:r>
        <w:t>ó</w:t>
      </w:r>
      <w:r w:rsidRPr="001F7C6A">
        <w:t xml:space="preserve">n </w:t>
      </w:r>
      <w:r>
        <w:t>y</w:t>
      </w:r>
      <w:r w:rsidRPr="001F7C6A">
        <w:t xml:space="preserve"> la protec</w:t>
      </w:r>
      <w:r>
        <w:t>c</w:t>
      </w:r>
      <w:r w:rsidRPr="001F7C6A">
        <w:t>i</w:t>
      </w:r>
      <w:r>
        <w:t>ó</w:t>
      </w:r>
      <w:r w:rsidRPr="001F7C6A">
        <w:t>n de l</w:t>
      </w:r>
      <w:r>
        <w:t>a i</w:t>
      </w:r>
      <w:r w:rsidRPr="001F7C6A">
        <w:t>nfanc</w:t>
      </w:r>
      <w:r>
        <w:t>ia</w:t>
      </w:r>
      <w:r w:rsidRPr="001F7C6A">
        <w:t xml:space="preserve">, </w:t>
      </w:r>
      <w:r>
        <w:t>en particular en la esfera de la</w:t>
      </w:r>
      <w:r w:rsidRPr="001F7C6A">
        <w:t xml:space="preserve"> sa</w:t>
      </w:r>
      <w:r>
        <w:t>lud y la e</w:t>
      </w:r>
      <w:r w:rsidRPr="001F7C6A">
        <w:t>duca</w:t>
      </w:r>
      <w:r>
        <w:t>c</w:t>
      </w:r>
      <w:r w:rsidRPr="001F7C6A">
        <w:t>i</w:t>
      </w:r>
      <w:r>
        <w:t>ó</w:t>
      </w:r>
      <w:r w:rsidRPr="001F7C6A">
        <w:t>n. La protec</w:t>
      </w:r>
      <w:r>
        <w:t>c</w:t>
      </w:r>
      <w:r w:rsidRPr="001F7C6A">
        <w:t>i</w:t>
      </w:r>
      <w:r>
        <w:t>ón de los derechos</w:t>
      </w:r>
      <w:r w:rsidRPr="001F7C6A">
        <w:t xml:space="preserve"> del</w:t>
      </w:r>
      <w:r>
        <w:t xml:space="preserve"> </w:t>
      </w:r>
      <w:r w:rsidRPr="001F7C6A">
        <w:t>n</w:t>
      </w:r>
      <w:r>
        <w:t>iño</w:t>
      </w:r>
      <w:r w:rsidRPr="001F7C6A">
        <w:t xml:space="preserve"> ocup</w:t>
      </w:r>
      <w:r>
        <w:t>a</w:t>
      </w:r>
      <w:r w:rsidRPr="001F7C6A">
        <w:t xml:space="preserve"> un</w:t>
      </w:r>
      <w:r>
        <w:t xml:space="preserve"> </w:t>
      </w:r>
      <w:r w:rsidRPr="001F7C6A">
        <w:t>l</w:t>
      </w:r>
      <w:r>
        <w:t>ug</w:t>
      </w:r>
      <w:r w:rsidRPr="001F7C6A">
        <w:t>a</w:t>
      </w:r>
      <w:r>
        <w:t>r</w:t>
      </w:r>
      <w:r w:rsidRPr="001F7C6A">
        <w:t xml:space="preserve"> importante </w:t>
      </w:r>
      <w:r>
        <w:t>en</w:t>
      </w:r>
      <w:r w:rsidRPr="001F7C6A">
        <w:t xml:space="preserve"> l</w:t>
      </w:r>
      <w:r>
        <w:t>o</w:t>
      </w:r>
      <w:r w:rsidRPr="001F7C6A">
        <w:t>s plan</w:t>
      </w:r>
      <w:r>
        <w:t>e</w:t>
      </w:r>
      <w:r w:rsidRPr="001F7C6A">
        <w:t>s d</w:t>
      </w:r>
      <w:r>
        <w:t xml:space="preserve">e </w:t>
      </w:r>
      <w:r w:rsidRPr="001F7C6A">
        <w:t>ac</w:t>
      </w:r>
      <w:r>
        <w:t>c</w:t>
      </w:r>
      <w:r w:rsidRPr="001F7C6A">
        <w:t>i</w:t>
      </w:r>
      <w:r>
        <w:t>ó</w:t>
      </w:r>
      <w:r w:rsidRPr="001F7C6A">
        <w:t>n na</w:t>
      </w:r>
      <w:r>
        <w:t>c</w:t>
      </w:r>
      <w:r w:rsidRPr="001F7C6A">
        <w:t>iona</w:t>
      </w:r>
      <w:r>
        <w:t>les</w:t>
      </w:r>
      <w:r w:rsidRPr="001F7C6A">
        <w:t xml:space="preserve"> p</w:t>
      </w:r>
      <w:r>
        <w:t>ara</w:t>
      </w:r>
      <w:r w:rsidRPr="001F7C6A">
        <w:t xml:space="preserve"> l</w:t>
      </w:r>
      <w:r>
        <w:t>o</w:t>
      </w:r>
      <w:r w:rsidRPr="001F7C6A">
        <w:t xml:space="preserve">s </w:t>
      </w:r>
      <w:r w:rsidR="00133521">
        <w:t>período</w:t>
      </w:r>
      <w:r w:rsidRPr="001F7C6A">
        <w:t xml:space="preserve">s 2007-2011 </w:t>
      </w:r>
      <w:r>
        <w:t>y</w:t>
      </w:r>
      <w:r w:rsidRPr="001F7C6A">
        <w:t xml:space="preserve"> 2009-2012, </w:t>
      </w:r>
      <w:r>
        <w:t xml:space="preserve">en </w:t>
      </w:r>
      <w:r w:rsidRPr="001F7C6A">
        <w:t xml:space="preserve">la </w:t>
      </w:r>
      <w:r>
        <w:t>e</w:t>
      </w:r>
      <w:r w:rsidRPr="001F7C6A">
        <w:t>strat</w:t>
      </w:r>
      <w:r>
        <w:t>e</w:t>
      </w:r>
      <w:r w:rsidRPr="001F7C6A">
        <w:t>gi</w:t>
      </w:r>
      <w:r>
        <w:t>a</w:t>
      </w:r>
      <w:r w:rsidRPr="001F7C6A">
        <w:t xml:space="preserve"> na</w:t>
      </w:r>
      <w:r>
        <w:t>c</w:t>
      </w:r>
      <w:r w:rsidRPr="001F7C6A">
        <w:t xml:space="preserve">ional </w:t>
      </w:r>
      <w:r>
        <w:t>para la eliminación de la mutilación genital femenina</w:t>
      </w:r>
      <w:r w:rsidRPr="001F7C6A">
        <w:t xml:space="preserve"> p</w:t>
      </w:r>
      <w:r>
        <w:t>a</w:t>
      </w:r>
      <w:r w:rsidRPr="001F7C6A">
        <w:t>r</w:t>
      </w:r>
      <w:r>
        <w:t>a</w:t>
      </w:r>
      <w:r w:rsidRPr="001F7C6A">
        <w:t xml:space="preserve"> </w:t>
      </w:r>
      <w:r>
        <w:t>e</w:t>
      </w:r>
      <w:r w:rsidRPr="001F7C6A">
        <w:t>l</w:t>
      </w:r>
      <w:r>
        <w:t xml:space="preserve"> </w:t>
      </w:r>
      <w:r w:rsidR="00133521">
        <w:t>período</w:t>
      </w:r>
      <w:r w:rsidRPr="001F7C6A">
        <w:t xml:space="preserve"> 2008-2018 </w:t>
      </w:r>
      <w:r>
        <w:t>y en una serie de</w:t>
      </w:r>
      <w:r w:rsidRPr="001F7C6A">
        <w:t xml:space="preserve"> program</w:t>
      </w:r>
      <w:r>
        <w:t>a</w:t>
      </w:r>
      <w:r w:rsidRPr="001F7C6A">
        <w:t xml:space="preserve">s </w:t>
      </w:r>
      <w:r>
        <w:t>relativos a</w:t>
      </w:r>
      <w:r w:rsidRPr="001F7C6A">
        <w:t xml:space="preserve"> la protec</w:t>
      </w:r>
      <w:r>
        <w:t>c</w:t>
      </w:r>
      <w:r w:rsidRPr="001F7C6A">
        <w:t>i</w:t>
      </w:r>
      <w:r>
        <w:t>ó</w:t>
      </w:r>
      <w:r w:rsidRPr="001F7C6A">
        <w:t>n de</w:t>
      </w:r>
      <w:r>
        <w:t xml:space="preserve"> lo</w:t>
      </w:r>
      <w:r w:rsidRPr="001F7C6A">
        <w:t>s</w:t>
      </w:r>
      <w:r>
        <w:t xml:space="preserve"> huérfanos</w:t>
      </w:r>
      <w:r w:rsidRPr="001F7C6A">
        <w:t xml:space="preserve">, </w:t>
      </w:r>
      <w:r>
        <w:t>e</w:t>
      </w:r>
      <w:r w:rsidRPr="001F7C6A">
        <w:t>l</w:t>
      </w:r>
      <w:r>
        <w:t xml:space="preserve"> e</w:t>
      </w:r>
      <w:r w:rsidRPr="001F7C6A">
        <w:t>m</w:t>
      </w:r>
      <w:r>
        <w:t>poderamiento</w:t>
      </w:r>
      <w:r w:rsidRPr="001F7C6A">
        <w:t xml:space="preserve"> de </w:t>
      </w:r>
      <w:r>
        <w:t>la mujer</w:t>
      </w:r>
      <w:r w:rsidRPr="001F7C6A">
        <w:t>, l</w:t>
      </w:r>
      <w:r>
        <w:t>a e</w:t>
      </w:r>
      <w:r w:rsidRPr="001F7C6A">
        <w:t>duca</w:t>
      </w:r>
      <w:r>
        <w:t>c</w:t>
      </w:r>
      <w:r w:rsidRPr="001F7C6A">
        <w:t>i</w:t>
      </w:r>
      <w:r>
        <w:t>ó</w:t>
      </w:r>
      <w:r w:rsidRPr="001F7C6A">
        <w:t xml:space="preserve">n </w:t>
      </w:r>
      <w:r>
        <w:t>y</w:t>
      </w:r>
      <w:r w:rsidRPr="001F7C6A">
        <w:t xml:space="preserve"> la sa</w:t>
      </w:r>
      <w:r>
        <w:t>lud</w:t>
      </w:r>
      <w:r w:rsidRPr="001F7C6A">
        <w:t>, tant</w:t>
      </w:r>
      <w:r>
        <w:t>o</w:t>
      </w:r>
      <w:r w:rsidRPr="001F7C6A">
        <w:t xml:space="preserve"> a nive</w:t>
      </w:r>
      <w:r>
        <w:t>l</w:t>
      </w:r>
      <w:r w:rsidRPr="001F7C6A">
        <w:t xml:space="preserve"> </w:t>
      </w:r>
      <w:r>
        <w:t>federal como a nivel de los es</w:t>
      </w:r>
      <w:r w:rsidRPr="001F7C6A">
        <w:t>ta</w:t>
      </w:r>
      <w:r>
        <w:t>do</w:t>
      </w:r>
      <w:r w:rsidRPr="001F7C6A">
        <w:t xml:space="preserve">s. </w:t>
      </w:r>
      <w:r>
        <w:t>En 2010 se puso en marcha u</w:t>
      </w:r>
      <w:r w:rsidRPr="001F7C6A">
        <w:t>n servic</w:t>
      </w:r>
      <w:r>
        <w:t>io de</w:t>
      </w:r>
      <w:r w:rsidRPr="001F7C6A">
        <w:t xml:space="preserve"> asist</w:t>
      </w:r>
      <w:r>
        <w:t>e</w:t>
      </w:r>
      <w:r w:rsidRPr="001F7C6A">
        <w:t>nc</w:t>
      </w:r>
      <w:r>
        <w:t>ia</w:t>
      </w:r>
      <w:r w:rsidRPr="001F7C6A">
        <w:t xml:space="preserve"> t</w:t>
      </w:r>
      <w:r>
        <w:t>e</w:t>
      </w:r>
      <w:r w:rsidRPr="001F7C6A">
        <w:t>l</w:t>
      </w:r>
      <w:r>
        <w:t>efó</w:t>
      </w:r>
      <w:r w:rsidRPr="001F7C6A">
        <w:t>ni</w:t>
      </w:r>
      <w:r>
        <w:t>ca</w:t>
      </w:r>
      <w:r w:rsidRPr="001F7C6A">
        <w:t xml:space="preserve"> gratuit</w:t>
      </w:r>
      <w:r>
        <w:t>a</w:t>
      </w:r>
      <w:r w:rsidRPr="001F7C6A">
        <w:t xml:space="preserve"> </w:t>
      </w:r>
      <w:r>
        <w:t>destinado a los niños y se creó también</w:t>
      </w:r>
      <w:r w:rsidRPr="001F7C6A">
        <w:t xml:space="preserve"> un centr</w:t>
      </w:r>
      <w:r>
        <w:t>o</w:t>
      </w:r>
      <w:r w:rsidR="0064465A">
        <w:t xml:space="preserve"> </w:t>
      </w:r>
      <w:r w:rsidRPr="001F7C6A">
        <w:t>d</w:t>
      </w:r>
      <w:r>
        <w:t>e información sobre la infancia</w:t>
      </w:r>
      <w:r w:rsidRPr="001F7C6A">
        <w:t>. To</w:t>
      </w:r>
      <w:r>
        <w:t>do</w:t>
      </w:r>
      <w:r w:rsidRPr="001F7C6A">
        <w:t>s es</w:t>
      </w:r>
      <w:r>
        <w:t>os</w:t>
      </w:r>
      <w:r w:rsidRPr="001F7C6A">
        <w:t xml:space="preserve"> program</w:t>
      </w:r>
      <w:r>
        <w:t>a</w:t>
      </w:r>
      <w:r w:rsidRPr="001F7C6A">
        <w:t>s s</w:t>
      </w:r>
      <w:r>
        <w:t>e aplican</w:t>
      </w:r>
      <w:r w:rsidRPr="001F7C6A">
        <w:t xml:space="preserve"> </w:t>
      </w:r>
      <w:r>
        <w:t>mediante el</w:t>
      </w:r>
      <w:r w:rsidRPr="001F7C6A">
        <w:t xml:space="preserve"> ref</w:t>
      </w:r>
      <w:r>
        <w:t>ue</w:t>
      </w:r>
      <w:r w:rsidRPr="001F7C6A">
        <w:t>r</w:t>
      </w:r>
      <w:r>
        <w:t>zo de las alianzas con las</w:t>
      </w:r>
      <w:r w:rsidRPr="001F7C6A">
        <w:t xml:space="preserve"> organi</w:t>
      </w:r>
      <w:r>
        <w:t>z</w:t>
      </w:r>
      <w:r w:rsidRPr="001F7C6A">
        <w:t>a</w:t>
      </w:r>
      <w:r>
        <w:t>c</w:t>
      </w:r>
      <w:r w:rsidRPr="001F7C6A">
        <w:t>ion</w:t>
      </w:r>
      <w:r>
        <w:t>e</w:t>
      </w:r>
      <w:r w:rsidRPr="001F7C6A">
        <w:t>s no gu</w:t>
      </w:r>
      <w:r>
        <w:t>b</w:t>
      </w:r>
      <w:r w:rsidRPr="001F7C6A">
        <w:t>ern</w:t>
      </w:r>
      <w:r>
        <w:t>a</w:t>
      </w:r>
      <w:r w:rsidRPr="001F7C6A">
        <w:t xml:space="preserve">mentales </w:t>
      </w:r>
      <w:r>
        <w:t>y las</w:t>
      </w:r>
      <w:r w:rsidRPr="001F7C6A">
        <w:t xml:space="preserve"> organi</w:t>
      </w:r>
      <w:r>
        <w:t>z</w:t>
      </w:r>
      <w:r w:rsidRPr="001F7C6A">
        <w:t>a</w:t>
      </w:r>
      <w:r>
        <w:t>c</w:t>
      </w:r>
      <w:r w:rsidRPr="001F7C6A">
        <w:t>ion</w:t>
      </w:r>
      <w:r>
        <w:t>e</w:t>
      </w:r>
      <w:r w:rsidRPr="001F7C6A">
        <w:t>s interna</w:t>
      </w:r>
      <w:r>
        <w:t>c</w:t>
      </w:r>
      <w:r w:rsidRPr="001F7C6A">
        <w:t>ionales</w:t>
      </w:r>
      <w:r>
        <w:t xml:space="preserve"> de</w:t>
      </w:r>
      <w:r w:rsidRPr="001F7C6A">
        <w:t xml:space="preserve"> protec</w:t>
      </w:r>
      <w:r>
        <w:t>c</w:t>
      </w:r>
      <w:r w:rsidRPr="001F7C6A">
        <w:t>i</w:t>
      </w:r>
      <w:r>
        <w:t>ó</w:t>
      </w:r>
      <w:r w:rsidRPr="001F7C6A">
        <w:t>n de l</w:t>
      </w:r>
      <w:r>
        <w:t>a i</w:t>
      </w:r>
      <w:r w:rsidRPr="001F7C6A">
        <w:t>nfanc</w:t>
      </w:r>
      <w:r>
        <w:t>ia</w:t>
      </w:r>
      <w:r w:rsidRPr="001F7C6A">
        <w:t>. L</w:t>
      </w:r>
      <w:r>
        <w:t>o</w:t>
      </w:r>
      <w:r w:rsidRPr="001F7C6A">
        <w:t>s m</w:t>
      </w:r>
      <w:r>
        <w:t>e</w:t>
      </w:r>
      <w:r w:rsidRPr="001F7C6A">
        <w:t>di</w:t>
      </w:r>
      <w:r>
        <w:t>o</w:t>
      </w:r>
      <w:r w:rsidRPr="001F7C6A">
        <w:t>s</w:t>
      </w:r>
      <w:r>
        <w:t xml:space="preserve"> de difusión</w:t>
      </w:r>
      <w:r w:rsidRPr="001F7C6A">
        <w:t xml:space="preserve">, </w:t>
      </w:r>
      <w:r>
        <w:t>gracias a su labor de</w:t>
      </w:r>
      <w:r w:rsidRPr="001F7C6A">
        <w:t xml:space="preserve"> sensibili</w:t>
      </w:r>
      <w:r>
        <w:t>z</w:t>
      </w:r>
      <w:r w:rsidRPr="001F7C6A">
        <w:t>a</w:t>
      </w:r>
      <w:r>
        <w:t>c</w:t>
      </w:r>
      <w:r w:rsidRPr="001F7C6A">
        <w:t>i</w:t>
      </w:r>
      <w:r>
        <w:t>ó</w:t>
      </w:r>
      <w:r w:rsidRPr="001F7C6A">
        <w:t xml:space="preserve">n, </w:t>
      </w:r>
      <w:r>
        <w:t>ha</w:t>
      </w:r>
      <w:r w:rsidRPr="001F7C6A">
        <w:t>n</w:t>
      </w:r>
      <w:r>
        <w:t xml:space="preserve"> contribuido también a</w:t>
      </w:r>
      <w:r w:rsidRPr="001F7C6A">
        <w:t xml:space="preserve"> c</w:t>
      </w:r>
      <w:r>
        <w:t>onfigu</w:t>
      </w:r>
      <w:r w:rsidRPr="001F7C6A">
        <w:t>r</w:t>
      </w:r>
      <w:r>
        <w:t>a</w:t>
      </w:r>
      <w:r w:rsidRPr="001F7C6A">
        <w:t xml:space="preserve">r un </w:t>
      </w:r>
      <w:r>
        <w:t>ambiente</w:t>
      </w:r>
      <w:r w:rsidRPr="001F7C6A">
        <w:t xml:space="preserve"> favorable </w:t>
      </w:r>
      <w:r>
        <w:t>para</w:t>
      </w:r>
      <w:r w:rsidRPr="001F7C6A">
        <w:t xml:space="preserve"> la d</w:t>
      </w:r>
      <w:r>
        <w:t>e</w:t>
      </w:r>
      <w:r w:rsidRPr="001F7C6A">
        <w:t>fens</w:t>
      </w:r>
      <w:r>
        <w:t>a</w:t>
      </w:r>
      <w:r w:rsidRPr="001F7C6A">
        <w:t xml:space="preserve"> de</w:t>
      </w:r>
      <w:r>
        <w:t xml:space="preserve"> lo</w:t>
      </w:r>
      <w:r w:rsidRPr="001F7C6A">
        <w:t>s d</w:t>
      </w:r>
      <w:r>
        <w:t>e</w:t>
      </w:r>
      <w:r w:rsidRPr="001F7C6A">
        <w:t>r</w:t>
      </w:r>
      <w:r>
        <w:t>ech</w:t>
      </w:r>
      <w:r w:rsidRPr="001F7C6A">
        <w:t>os de</w:t>
      </w:r>
      <w:r>
        <w:t>l</w:t>
      </w:r>
      <w:r w:rsidRPr="001F7C6A">
        <w:t xml:space="preserve"> </w:t>
      </w:r>
      <w:r>
        <w:t>niño</w:t>
      </w:r>
      <w:r w:rsidRPr="001F7C6A">
        <w:t>.</w:t>
      </w:r>
    </w:p>
    <w:p w:rsidR="001336A8" w:rsidRPr="001F7C6A" w:rsidRDefault="001336A8" w:rsidP="00E81365">
      <w:pPr>
        <w:pStyle w:val="SingleTxtG"/>
      </w:pPr>
      <w:r>
        <w:t>4.</w:t>
      </w:r>
      <w:r>
        <w:tab/>
        <w:t>El</w:t>
      </w:r>
      <w:r w:rsidRPr="001F7C6A">
        <w:t xml:space="preserve"> Go</w:t>
      </w:r>
      <w:r>
        <w:t>bi</w:t>
      </w:r>
      <w:r w:rsidRPr="001F7C6A">
        <w:t>ern</w:t>
      </w:r>
      <w:r>
        <w:t>o del Sudán</w:t>
      </w:r>
      <w:r w:rsidRPr="001F7C6A">
        <w:t xml:space="preserve"> est</w:t>
      </w:r>
      <w:r>
        <w:t>á</w:t>
      </w:r>
      <w:r w:rsidRPr="001F7C6A">
        <w:t xml:space="preserve"> </w:t>
      </w:r>
      <w:r>
        <w:t>fir</w:t>
      </w:r>
      <w:r w:rsidRPr="001F7C6A">
        <w:t>mement</w:t>
      </w:r>
      <w:r>
        <w:t>e</w:t>
      </w:r>
      <w:r w:rsidRPr="001F7C6A">
        <w:t xml:space="preserve"> conv</w:t>
      </w:r>
      <w:r>
        <w:t>e</w:t>
      </w:r>
      <w:r w:rsidRPr="001F7C6A">
        <w:t>nc</w:t>
      </w:r>
      <w:r>
        <w:t>ido</w:t>
      </w:r>
      <w:r w:rsidRPr="001F7C6A">
        <w:t xml:space="preserve"> </w:t>
      </w:r>
      <w:r>
        <w:t>de que</w:t>
      </w:r>
      <w:r w:rsidRPr="001F7C6A">
        <w:t xml:space="preserve"> la famil</w:t>
      </w:r>
      <w:r>
        <w:t>ia</w:t>
      </w:r>
      <w:r w:rsidRPr="001F7C6A">
        <w:t xml:space="preserve"> es</w:t>
      </w:r>
      <w:r>
        <w:t xml:space="preserve"> el</w:t>
      </w:r>
      <w:r w:rsidR="0064465A">
        <w:t xml:space="preserve"> </w:t>
      </w:r>
      <w:r w:rsidRPr="001F7C6A">
        <w:t>en</w:t>
      </w:r>
      <w:r>
        <w:t>t</w:t>
      </w:r>
      <w:r w:rsidRPr="001F7C6A">
        <w:t>o</w:t>
      </w:r>
      <w:r>
        <w:t>r</w:t>
      </w:r>
      <w:r w:rsidRPr="001F7C6A">
        <w:t>n</w:t>
      </w:r>
      <w:r>
        <w:t>o más</w:t>
      </w:r>
      <w:r w:rsidRPr="001F7C6A">
        <w:t xml:space="preserve"> propic</w:t>
      </w:r>
      <w:r>
        <w:t>io para el</w:t>
      </w:r>
      <w:r w:rsidRPr="001F7C6A">
        <w:t xml:space="preserve"> d</w:t>
      </w:r>
      <w:r>
        <w:t>esarrollo</w:t>
      </w:r>
      <w:r w:rsidRPr="001F7C6A">
        <w:t xml:space="preserve"> del</w:t>
      </w:r>
      <w:r>
        <w:t xml:space="preserve"> niño y</w:t>
      </w:r>
      <w:r w:rsidRPr="001F7C6A">
        <w:t xml:space="preserve"> que es</w:t>
      </w:r>
      <w:r>
        <w:t xml:space="preserve"> la principal</w:t>
      </w:r>
      <w:r w:rsidRPr="001F7C6A">
        <w:t xml:space="preserve"> responsable de s</w:t>
      </w:r>
      <w:r>
        <w:t>u</w:t>
      </w:r>
      <w:r w:rsidRPr="001F7C6A">
        <w:t xml:space="preserve"> </w:t>
      </w:r>
      <w:r>
        <w:t>e</w:t>
      </w:r>
      <w:r w:rsidRPr="001F7C6A">
        <w:t>duca</w:t>
      </w:r>
      <w:r>
        <w:t>c</w:t>
      </w:r>
      <w:r w:rsidRPr="001F7C6A">
        <w:t>i</w:t>
      </w:r>
      <w:r>
        <w:t>ó</w:t>
      </w:r>
      <w:r w:rsidRPr="001F7C6A">
        <w:t xml:space="preserve">n </w:t>
      </w:r>
      <w:r>
        <w:t>y</w:t>
      </w:r>
      <w:r w:rsidRPr="001F7C6A">
        <w:t xml:space="preserve"> de s</w:t>
      </w:r>
      <w:r>
        <w:t>u</w:t>
      </w:r>
      <w:r w:rsidRPr="001F7C6A">
        <w:t xml:space="preserve"> protec</w:t>
      </w:r>
      <w:r>
        <w:t>c</w:t>
      </w:r>
      <w:r w:rsidRPr="001F7C6A">
        <w:t>i</w:t>
      </w:r>
      <w:r>
        <w:t>ó</w:t>
      </w:r>
      <w:r w:rsidRPr="001F7C6A">
        <w:t xml:space="preserve">n. </w:t>
      </w:r>
      <w:r>
        <w:t>Por ello ha implantado</w:t>
      </w:r>
      <w:r w:rsidRPr="001F7C6A">
        <w:t xml:space="preserve"> un s</w:t>
      </w:r>
      <w:r>
        <w:t>i</w:t>
      </w:r>
      <w:r w:rsidRPr="001F7C6A">
        <w:t>st</w:t>
      </w:r>
      <w:r>
        <w:t>ema</w:t>
      </w:r>
      <w:r w:rsidRPr="001F7C6A">
        <w:t xml:space="preserve"> de protec</w:t>
      </w:r>
      <w:r>
        <w:t>c</w:t>
      </w:r>
      <w:r w:rsidRPr="001F7C6A">
        <w:t>i</w:t>
      </w:r>
      <w:r>
        <w:t>ó</w:t>
      </w:r>
      <w:r w:rsidRPr="001F7C6A">
        <w:t>n no institu</w:t>
      </w:r>
      <w:r>
        <w:t>c</w:t>
      </w:r>
      <w:r w:rsidRPr="001F7C6A">
        <w:t>ion</w:t>
      </w:r>
      <w:r>
        <w:t>a</w:t>
      </w:r>
      <w:r w:rsidRPr="001F7C6A">
        <w:t xml:space="preserve">l </w:t>
      </w:r>
      <w:r>
        <w:t>destinado a</w:t>
      </w:r>
      <w:r w:rsidRPr="001F7C6A">
        <w:t xml:space="preserve"> l</w:t>
      </w:r>
      <w:r>
        <w:t>o</w:t>
      </w:r>
      <w:r w:rsidRPr="001F7C6A">
        <w:t xml:space="preserve">s </w:t>
      </w:r>
      <w:r>
        <w:t>huérfanos</w:t>
      </w:r>
      <w:r w:rsidRPr="001F7C6A">
        <w:t xml:space="preserve">. </w:t>
      </w:r>
      <w:r>
        <w:t>El</w:t>
      </w:r>
      <w:r w:rsidRPr="001F7C6A">
        <w:t xml:space="preserve"> Go</w:t>
      </w:r>
      <w:r>
        <w:t>bierno se esfuerza asimismo en</w:t>
      </w:r>
      <w:r w:rsidRPr="001F7C6A">
        <w:t xml:space="preserve"> pr</w:t>
      </w:r>
      <w:r>
        <w:t>e</w:t>
      </w:r>
      <w:r w:rsidRPr="001F7C6A">
        <w:t xml:space="preserve">venir </w:t>
      </w:r>
      <w:r>
        <w:t>y resolver</w:t>
      </w:r>
      <w:r w:rsidRPr="001F7C6A">
        <w:t xml:space="preserve"> l</w:t>
      </w:r>
      <w:r>
        <w:t>o</w:t>
      </w:r>
      <w:r w:rsidRPr="001F7C6A">
        <w:t>s probl</w:t>
      </w:r>
      <w:r>
        <w:t>e</w:t>
      </w:r>
      <w:r w:rsidRPr="001F7C6A">
        <w:t>m</w:t>
      </w:r>
      <w:r>
        <w:t>a</w:t>
      </w:r>
      <w:r w:rsidRPr="001F7C6A">
        <w:t>s de vagab</w:t>
      </w:r>
      <w:r>
        <w:t>u</w:t>
      </w:r>
      <w:r w:rsidRPr="001F7C6A">
        <w:t>nd</w:t>
      </w:r>
      <w:r>
        <w:t>eo</w:t>
      </w:r>
      <w:r w:rsidRPr="001F7C6A">
        <w:t xml:space="preserve"> </w:t>
      </w:r>
      <w:r>
        <w:t>y en reinsertar a los niños de la calle en</w:t>
      </w:r>
      <w:r w:rsidRPr="001F7C6A">
        <w:t xml:space="preserve"> la soci</w:t>
      </w:r>
      <w:r>
        <w:t>edad</w:t>
      </w:r>
      <w:r w:rsidRPr="001F7C6A">
        <w:t xml:space="preserve">. </w:t>
      </w:r>
    </w:p>
    <w:p w:rsidR="001336A8" w:rsidRPr="001F7C6A" w:rsidRDefault="001336A8" w:rsidP="00E81365">
      <w:pPr>
        <w:pStyle w:val="SingleTxtG"/>
      </w:pPr>
      <w:r>
        <w:t>5.</w:t>
      </w:r>
      <w:r w:rsidRPr="001F7C6A">
        <w:tab/>
      </w:r>
      <w:r>
        <w:t>A nivel</w:t>
      </w:r>
      <w:r w:rsidRPr="001F7C6A">
        <w:t xml:space="preserve"> l</w:t>
      </w:r>
      <w:r>
        <w:t>e</w:t>
      </w:r>
      <w:r w:rsidRPr="001F7C6A">
        <w:t>gislati</w:t>
      </w:r>
      <w:r>
        <w:t>vo</w:t>
      </w:r>
      <w:r w:rsidRPr="001F7C6A">
        <w:t>, la Constitu</w:t>
      </w:r>
      <w:r>
        <w:t>c</w:t>
      </w:r>
      <w:r w:rsidRPr="001F7C6A">
        <w:t>i</w:t>
      </w:r>
      <w:r>
        <w:t>ó</w:t>
      </w:r>
      <w:r w:rsidRPr="001F7C6A">
        <w:t xml:space="preserve">n </w:t>
      </w:r>
      <w:r>
        <w:t>nacional transitoria</w:t>
      </w:r>
      <w:r w:rsidRPr="001F7C6A">
        <w:t xml:space="preserve"> </w:t>
      </w:r>
      <w:r>
        <w:t>establece</w:t>
      </w:r>
      <w:r w:rsidRPr="001F7C6A">
        <w:t xml:space="preserve"> que to</w:t>
      </w:r>
      <w:r>
        <w:t>do</w:t>
      </w:r>
      <w:r w:rsidRPr="001F7C6A">
        <w:t>s l</w:t>
      </w:r>
      <w:r>
        <w:t>o</w:t>
      </w:r>
      <w:r w:rsidRPr="001F7C6A">
        <w:t>s ac</w:t>
      </w:r>
      <w:r>
        <w:t>ue</w:t>
      </w:r>
      <w:r w:rsidRPr="001F7C6A">
        <w:t>rd</w:t>
      </w:r>
      <w:r>
        <w:t>o</w:t>
      </w:r>
      <w:r w:rsidRPr="001F7C6A">
        <w:t>s inte</w:t>
      </w:r>
      <w:r>
        <w:t>rnacionales firmados por el Sudán y</w:t>
      </w:r>
      <w:r w:rsidRPr="001F7C6A">
        <w:t xml:space="preserve">, </w:t>
      </w:r>
      <w:r>
        <w:t>en especial,</w:t>
      </w:r>
      <w:r w:rsidRPr="001F7C6A">
        <w:t xml:space="preserve"> la Conven</w:t>
      </w:r>
      <w:r>
        <w:t>c</w:t>
      </w:r>
      <w:r w:rsidRPr="001F7C6A">
        <w:t>i</w:t>
      </w:r>
      <w:r>
        <w:t>ó</w:t>
      </w:r>
      <w:r w:rsidRPr="001F7C6A">
        <w:t xml:space="preserve">n </w:t>
      </w:r>
      <w:r>
        <w:t>sobre los Derechos del Niño y</w:t>
      </w:r>
      <w:r w:rsidRPr="001F7C6A">
        <w:t xml:space="preserve"> s</w:t>
      </w:r>
      <w:r>
        <w:t>u</w:t>
      </w:r>
      <w:r w:rsidRPr="001F7C6A">
        <w:t>s d</w:t>
      </w:r>
      <w:r>
        <w:t>os</w:t>
      </w:r>
      <w:r w:rsidRPr="001F7C6A">
        <w:t xml:space="preserve"> </w:t>
      </w:r>
      <w:r>
        <w:t>P</w:t>
      </w:r>
      <w:r w:rsidRPr="001F7C6A">
        <w:t>rotocol</w:t>
      </w:r>
      <w:r>
        <w:t>o</w:t>
      </w:r>
      <w:r w:rsidRPr="001F7C6A">
        <w:t xml:space="preserve">s </w:t>
      </w:r>
      <w:r>
        <w:t>F</w:t>
      </w:r>
      <w:r w:rsidRPr="001F7C6A">
        <w:t>acultati</w:t>
      </w:r>
      <w:r>
        <w:t>vos</w:t>
      </w:r>
      <w:r w:rsidRPr="001F7C6A">
        <w:t>, fo</w:t>
      </w:r>
      <w:r>
        <w:t>rman</w:t>
      </w:r>
      <w:r w:rsidRPr="001F7C6A">
        <w:t xml:space="preserve"> parte int</w:t>
      </w:r>
      <w:r>
        <w:t>e</w:t>
      </w:r>
      <w:r w:rsidRPr="001F7C6A">
        <w:t>grante de la Constitu</w:t>
      </w:r>
      <w:r>
        <w:t>c</w:t>
      </w:r>
      <w:r w:rsidRPr="001F7C6A">
        <w:t>i</w:t>
      </w:r>
      <w:r>
        <w:t>ó</w:t>
      </w:r>
      <w:r w:rsidRPr="001F7C6A">
        <w:t xml:space="preserve">n. </w:t>
      </w:r>
      <w:r>
        <w:t>L</w:t>
      </w:r>
      <w:r w:rsidRPr="001F7C6A">
        <w:t>a</w:t>
      </w:r>
      <w:r>
        <w:t xml:space="preserve"> Ley</w:t>
      </w:r>
      <w:r w:rsidRPr="001F7C6A">
        <w:t xml:space="preserve"> </w:t>
      </w:r>
      <w:r>
        <w:t>del niño,</w:t>
      </w:r>
      <w:r w:rsidRPr="001F7C6A">
        <w:t xml:space="preserve"> adopt</w:t>
      </w:r>
      <w:r>
        <w:t>ada</w:t>
      </w:r>
      <w:r w:rsidRPr="001F7C6A">
        <w:t xml:space="preserve"> en 201</w:t>
      </w:r>
      <w:r>
        <w:t>0, representa un avance de gran envergadura,</w:t>
      </w:r>
      <w:r w:rsidRPr="001F7C6A">
        <w:t xml:space="preserve"> </w:t>
      </w:r>
      <w:r>
        <w:t>en particular en lo tocante al incremento de las distintas edades le</w:t>
      </w:r>
      <w:r w:rsidRPr="001F7C6A">
        <w:t>ga</w:t>
      </w:r>
      <w:r>
        <w:t>les</w:t>
      </w:r>
      <w:r w:rsidRPr="001F7C6A">
        <w:t>, l</w:t>
      </w:r>
      <w:r>
        <w:t>a</w:t>
      </w:r>
      <w:r w:rsidRPr="001F7C6A">
        <w:t xml:space="preserve"> protec</w:t>
      </w:r>
      <w:r>
        <w:t>c</w:t>
      </w:r>
      <w:r w:rsidRPr="001F7C6A">
        <w:t>i</w:t>
      </w:r>
      <w:r>
        <w:t>ó</w:t>
      </w:r>
      <w:r w:rsidRPr="001F7C6A">
        <w:t>n p</w:t>
      </w:r>
      <w:r>
        <w:t>e</w:t>
      </w:r>
      <w:r w:rsidRPr="001F7C6A">
        <w:t>nal, la r</w:t>
      </w:r>
      <w:r>
        <w:t>e</w:t>
      </w:r>
      <w:r w:rsidRPr="001F7C6A">
        <w:t>presi</w:t>
      </w:r>
      <w:r>
        <w:t>ó</w:t>
      </w:r>
      <w:r w:rsidRPr="001F7C6A">
        <w:t>n de</w:t>
      </w:r>
      <w:r>
        <w:t xml:space="preserve"> la</w:t>
      </w:r>
      <w:r w:rsidRPr="001F7C6A">
        <w:t xml:space="preserve"> violenc</w:t>
      </w:r>
      <w:r>
        <w:t>ia contra los niños</w:t>
      </w:r>
      <w:r w:rsidRPr="001F7C6A">
        <w:t>, l</w:t>
      </w:r>
      <w:r>
        <w:t>o</w:t>
      </w:r>
      <w:r w:rsidRPr="001F7C6A">
        <w:t>s servic</w:t>
      </w:r>
      <w:r>
        <w:t>ios</w:t>
      </w:r>
      <w:r w:rsidRPr="001F7C6A">
        <w:t xml:space="preserve"> socia</w:t>
      </w:r>
      <w:r>
        <w:t>les</w:t>
      </w:r>
      <w:r w:rsidRPr="001F7C6A">
        <w:t xml:space="preserve"> </w:t>
      </w:r>
      <w:r>
        <w:t>y la</w:t>
      </w:r>
      <w:r w:rsidRPr="001F7C6A">
        <w:t xml:space="preserve"> protec</w:t>
      </w:r>
      <w:r>
        <w:t>c</w:t>
      </w:r>
      <w:r w:rsidRPr="001F7C6A">
        <w:t>i</w:t>
      </w:r>
      <w:r>
        <w:t>ó</w:t>
      </w:r>
      <w:r w:rsidRPr="001F7C6A">
        <w:t xml:space="preserve">n civil. </w:t>
      </w:r>
      <w:r>
        <w:t>Algunos</w:t>
      </w:r>
      <w:r w:rsidRPr="001F7C6A">
        <w:t xml:space="preserve"> </w:t>
      </w:r>
      <w:r>
        <w:t>es</w:t>
      </w:r>
      <w:r w:rsidRPr="001F7C6A">
        <w:t>ta</w:t>
      </w:r>
      <w:r>
        <w:t>do</w:t>
      </w:r>
      <w:r w:rsidRPr="001F7C6A">
        <w:t xml:space="preserve">s </w:t>
      </w:r>
      <w:r>
        <w:t>han aprobado también</w:t>
      </w:r>
      <w:r w:rsidRPr="001F7C6A">
        <w:t xml:space="preserve"> text</w:t>
      </w:r>
      <w:r>
        <w:t>o</w:t>
      </w:r>
      <w:r w:rsidRPr="001F7C6A">
        <w:t xml:space="preserve">s </w:t>
      </w:r>
      <w:r>
        <w:t>que ofrecen una protec</w:t>
      </w:r>
      <w:r w:rsidRPr="001F7C6A">
        <w:t>ci</w:t>
      </w:r>
      <w:r>
        <w:t>ó</w:t>
      </w:r>
      <w:r w:rsidRPr="001F7C6A">
        <w:t>n supl</w:t>
      </w:r>
      <w:r>
        <w:t>e</w:t>
      </w:r>
      <w:r w:rsidRPr="001F7C6A">
        <w:t>mentar</w:t>
      </w:r>
      <w:r>
        <w:t>ia a los niños,</w:t>
      </w:r>
      <w:r w:rsidRPr="001F7C6A">
        <w:t xml:space="preserve"> </w:t>
      </w:r>
      <w:r>
        <w:t xml:space="preserve">al amparo de </w:t>
      </w:r>
      <w:r w:rsidRPr="001F7C6A">
        <w:t>la Constitu</w:t>
      </w:r>
      <w:r>
        <w:t>c</w:t>
      </w:r>
      <w:r w:rsidRPr="001F7C6A">
        <w:t>i</w:t>
      </w:r>
      <w:r>
        <w:t>ó</w:t>
      </w:r>
      <w:r w:rsidRPr="001F7C6A">
        <w:t>n</w:t>
      </w:r>
      <w:r>
        <w:t xml:space="preserve"> transitoria</w:t>
      </w:r>
      <w:r w:rsidRPr="001F7C6A">
        <w:t xml:space="preserve">. </w:t>
      </w:r>
      <w:r>
        <w:t>Una serie de reformas</w:t>
      </w:r>
      <w:r w:rsidR="0064465A">
        <w:t xml:space="preserve"> </w:t>
      </w:r>
      <w:r w:rsidRPr="001F7C6A">
        <w:t>l</w:t>
      </w:r>
      <w:r>
        <w:t>e</w:t>
      </w:r>
      <w:r w:rsidRPr="001F7C6A">
        <w:t>gislativ</w:t>
      </w:r>
      <w:r>
        <w:t>a</w:t>
      </w:r>
      <w:r w:rsidRPr="001F7C6A">
        <w:t xml:space="preserve">s </w:t>
      </w:r>
      <w:r>
        <w:t>ha favorecido</w:t>
      </w:r>
      <w:r w:rsidRPr="001F7C6A">
        <w:t xml:space="preserve"> la </w:t>
      </w:r>
      <w:r>
        <w:t>implantación de un marco</w:t>
      </w:r>
      <w:r w:rsidRPr="001F7C6A">
        <w:t xml:space="preserve"> jur</w:t>
      </w:r>
      <w:r>
        <w:t>í</w:t>
      </w:r>
      <w:r w:rsidRPr="001F7C6A">
        <w:t>di</w:t>
      </w:r>
      <w:r>
        <w:t>co integral</w:t>
      </w:r>
      <w:r w:rsidRPr="001F7C6A">
        <w:t xml:space="preserve"> p</w:t>
      </w:r>
      <w:r>
        <w:t>ara</w:t>
      </w:r>
      <w:r w:rsidRPr="001F7C6A">
        <w:t xml:space="preserve"> la protec</w:t>
      </w:r>
      <w:r>
        <w:t>c</w:t>
      </w:r>
      <w:r w:rsidRPr="001F7C6A">
        <w:t>i</w:t>
      </w:r>
      <w:r>
        <w:t>ó</w:t>
      </w:r>
      <w:r w:rsidRPr="001F7C6A">
        <w:t>n de l</w:t>
      </w:r>
      <w:r>
        <w:t>a i</w:t>
      </w:r>
      <w:r w:rsidRPr="001F7C6A">
        <w:t>nfanc</w:t>
      </w:r>
      <w:r>
        <w:t>ia</w:t>
      </w:r>
      <w:r w:rsidRPr="001F7C6A">
        <w:t>.</w:t>
      </w:r>
    </w:p>
    <w:p w:rsidR="001336A8" w:rsidRDefault="001336A8" w:rsidP="00E81365">
      <w:pPr>
        <w:pStyle w:val="SingleTxtG"/>
      </w:pPr>
      <w:r>
        <w:t>6.</w:t>
      </w:r>
      <w:r w:rsidRPr="001F7C6A">
        <w:tab/>
      </w:r>
      <w:r>
        <w:t>Se han creado</w:t>
      </w:r>
      <w:r w:rsidRPr="001F7C6A">
        <w:t xml:space="preserve"> institu</w:t>
      </w:r>
      <w:r>
        <w:t>c</w:t>
      </w:r>
      <w:r w:rsidRPr="001F7C6A">
        <w:t>ion</w:t>
      </w:r>
      <w:r>
        <w:t>e</w:t>
      </w:r>
      <w:r w:rsidRPr="001F7C6A">
        <w:t xml:space="preserve">s </w:t>
      </w:r>
      <w:r>
        <w:t>a escala</w:t>
      </w:r>
      <w:r w:rsidRPr="001F7C6A">
        <w:t xml:space="preserve"> na</w:t>
      </w:r>
      <w:r>
        <w:t>c</w:t>
      </w:r>
      <w:r w:rsidRPr="001F7C6A">
        <w:t>ional</w:t>
      </w:r>
      <w:r>
        <w:t xml:space="preserve"> y</w:t>
      </w:r>
      <w:r w:rsidRPr="001F7C6A">
        <w:t xml:space="preserve">, </w:t>
      </w:r>
      <w:r>
        <w:t>en particular, el</w:t>
      </w:r>
      <w:r w:rsidRPr="001F7C6A">
        <w:t xml:space="preserve"> Conse</w:t>
      </w:r>
      <w:r>
        <w:t>jo</w:t>
      </w:r>
      <w:r w:rsidRPr="001F7C6A">
        <w:t xml:space="preserve"> </w:t>
      </w:r>
      <w:r>
        <w:t>N</w:t>
      </w:r>
      <w:r w:rsidRPr="001F7C6A">
        <w:t>a</w:t>
      </w:r>
      <w:r>
        <w:t>c</w:t>
      </w:r>
      <w:r w:rsidRPr="001F7C6A">
        <w:t xml:space="preserve">ional </w:t>
      </w:r>
      <w:r>
        <w:t>de P</w:t>
      </w:r>
      <w:r w:rsidRPr="001F7C6A">
        <w:t>rotec</w:t>
      </w:r>
      <w:r>
        <w:t>c</w:t>
      </w:r>
      <w:r w:rsidRPr="001F7C6A">
        <w:t>i</w:t>
      </w:r>
      <w:r>
        <w:t>ó</w:t>
      </w:r>
      <w:r w:rsidRPr="001F7C6A">
        <w:t>n de l</w:t>
      </w:r>
      <w:r>
        <w:t>a I</w:t>
      </w:r>
      <w:r w:rsidRPr="001F7C6A">
        <w:t>nfanc</w:t>
      </w:r>
      <w:r>
        <w:t>ia y el</w:t>
      </w:r>
      <w:r w:rsidRPr="001F7C6A">
        <w:t xml:space="preserve"> Conse</w:t>
      </w:r>
      <w:r>
        <w:t>jo</w:t>
      </w:r>
      <w:r w:rsidRPr="001F7C6A">
        <w:t xml:space="preserve"> </w:t>
      </w:r>
      <w:r>
        <w:t>C</w:t>
      </w:r>
      <w:r w:rsidRPr="001F7C6A">
        <w:t>onsult</w:t>
      </w:r>
      <w:r>
        <w:t>ivo para la</w:t>
      </w:r>
      <w:r w:rsidRPr="001F7C6A">
        <w:t xml:space="preserve"> </w:t>
      </w:r>
      <w:r>
        <w:t>P</w:t>
      </w:r>
      <w:r w:rsidRPr="001F7C6A">
        <w:t>rotec</w:t>
      </w:r>
      <w:r>
        <w:t>c</w:t>
      </w:r>
      <w:r w:rsidRPr="001F7C6A">
        <w:t>i</w:t>
      </w:r>
      <w:r>
        <w:t>ó</w:t>
      </w:r>
      <w:r w:rsidRPr="001F7C6A">
        <w:t>n de l</w:t>
      </w:r>
      <w:r>
        <w:t>a I</w:t>
      </w:r>
      <w:r w:rsidRPr="001F7C6A">
        <w:t>nfanc</w:t>
      </w:r>
      <w:r>
        <w:t>ia</w:t>
      </w:r>
      <w:r w:rsidRPr="001F7C6A">
        <w:t xml:space="preserve">, </w:t>
      </w:r>
      <w:r>
        <w:t>con miras a velar por el</w:t>
      </w:r>
      <w:r w:rsidRPr="001F7C6A">
        <w:t xml:space="preserve"> respet</w:t>
      </w:r>
      <w:r>
        <w:t>o de los compromisos</w:t>
      </w:r>
      <w:r w:rsidRPr="001F7C6A">
        <w:t xml:space="preserve"> d</w:t>
      </w:r>
      <w:r>
        <w:t>erivados de los</w:t>
      </w:r>
      <w:r w:rsidRPr="001F7C6A">
        <w:t xml:space="preserve"> instrument</w:t>
      </w:r>
      <w:r>
        <w:t>o</w:t>
      </w:r>
      <w:r w:rsidRPr="001F7C6A">
        <w:t>s r</w:t>
      </w:r>
      <w:r>
        <w:t>e</w:t>
      </w:r>
      <w:r w:rsidRPr="001F7C6A">
        <w:t>giona</w:t>
      </w:r>
      <w:r>
        <w:t>les e</w:t>
      </w:r>
      <w:r w:rsidRPr="001F7C6A">
        <w:t xml:space="preserve"> interna</w:t>
      </w:r>
      <w:r>
        <w:t>c</w:t>
      </w:r>
      <w:r w:rsidRPr="001F7C6A">
        <w:t>iona</w:t>
      </w:r>
      <w:r>
        <w:t xml:space="preserve">les </w:t>
      </w:r>
      <w:r w:rsidRPr="001F7C6A">
        <w:t>ratifi</w:t>
      </w:r>
      <w:r>
        <w:t>cados po</w:t>
      </w:r>
      <w:r w:rsidRPr="001F7C6A">
        <w:t xml:space="preserve">r </w:t>
      </w:r>
      <w:r>
        <w:t>e</w:t>
      </w:r>
      <w:r w:rsidRPr="001F7C6A">
        <w:t>l</w:t>
      </w:r>
      <w:r>
        <w:t xml:space="preserve"> S</w:t>
      </w:r>
      <w:r w:rsidRPr="001F7C6A">
        <w:t>ud</w:t>
      </w:r>
      <w:r>
        <w:t>á</w:t>
      </w:r>
      <w:r w:rsidRPr="001F7C6A">
        <w:t>n</w:t>
      </w:r>
      <w:r>
        <w:t xml:space="preserve"> y</w:t>
      </w:r>
      <w:r w:rsidRPr="001F7C6A">
        <w:t xml:space="preserve">, en </w:t>
      </w:r>
      <w:r>
        <w:t>especial,</w:t>
      </w:r>
      <w:r w:rsidRPr="001F7C6A">
        <w:t xml:space="preserve"> la Conven</w:t>
      </w:r>
      <w:r>
        <w:t>c</w:t>
      </w:r>
      <w:r w:rsidRPr="001F7C6A">
        <w:t>i</w:t>
      </w:r>
      <w:r>
        <w:t>ón</w:t>
      </w:r>
      <w:r w:rsidRPr="001F7C6A">
        <w:t xml:space="preserve"> </w:t>
      </w:r>
      <w:r>
        <w:t>sobre los Derechos del Niño y sus P</w:t>
      </w:r>
      <w:r w:rsidRPr="001F7C6A">
        <w:t>rotocol</w:t>
      </w:r>
      <w:r>
        <w:t>o</w:t>
      </w:r>
      <w:r w:rsidRPr="001F7C6A">
        <w:t xml:space="preserve">s </w:t>
      </w:r>
      <w:r>
        <w:t>F</w:t>
      </w:r>
      <w:r w:rsidRPr="001F7C6A">
        <w:t>acultati</w:t>
      </w:r>
      <w:r>
        <w:t>vos.</w:t>
      </w:r>
    </w:p>
    <w:p w:rsidR="001336A8" w:rsidRPr="001F7C6A" w:rsidRDefault="001336A8" w:rsidP="00E81365">
      <w:pPr>
        <w:pStyle w:val="SingleTxtG"/>
      </w:pPr>
      <w:r>
        <w:t>7.</w:t>
      </w:r>
      <w:r>
        <w:tab/>
        <w:t>Se están llevando a cabo asimismo iniciativas específicas a fin de mejorar l</w:t>
      </w:r>
      <w:r w:rsidRPr="001F7C6A">
        <w:t>a situa</w:t>
      </w:r>
      <w:r>
        <w:t>c</w:t>
      </w:r>
      <w:r w:rsidRPr="001F7C6A">
        <w:t>i</w:t>
      </w:r>
      <w:r>
        <w:t>ó</w:t>
      </w:r>
      <w:r w:rsidRPr="001F7C6A">
        <w:t>n de</w:t>
      </w:r>
      <w:r>
        <w:t xml:space="preserve"> lo</w:t>
      </w:r>
      <w:r w:rsidRPr="001F7C6A">
        <w:t xml:space="preserve">s </w:t>
      </w:r>
      <w:r>
        <w:t>niños en</w:t>
      </w:r>
      <w:r w:rsidRPr="001F7C6A">
        <w:t xml:space="preserve"> l</w:t>
      </w:r>
      <w:r>
        <w:t>o</w:t>
      </w:r>
      <w:r w:rsidRPr="001F7C6A">
        <w:t>s confli</w:t>
      </w:r>
      <w:r>
        <w:t>c</w:t>
      </w:r>
      <w:r w:rsidRPr="001F7C6A">
        <w:t>t</w:t>
      </w:r>
      <w:r>
        <w:t>o</w:t>
      </w:r>
      <w:r w:rsidRPr="001F7C6A">
        <w:t>s arm</w:t>
      </w:r>
      <w:r>
        <w:t>ado</w:t>
      </w:r>
      <w:r w:rsidRPr="001F7C6A">
        <w:t xml:space="preserve">s, </w:t>
      </w:r>
      <w:r>
        <w:t xml:space="preserve">ya se trate de </w:t>
      </w:r>
      <w:r w:rsidRPr="001F7C6A">
        <w:t>pr</w:t>
      </w:r>
      <w:r>
        <w:t>e</w:t>
      </w:r>
      <w:r w:rsidRPr="001F7C6A">
        <w:t>veni</w:t>
      </w:r>
      <w:r>
        <w:t>r las</w:t>
      </w:r>
      <w:r w:rsidRPr="001F7C6A">
        <w:t xml:space="preserve"> viola</w:t>
      </w:r>
      <w:r>
        <w:t>c</w:t>
      </w:r>
      <w:r w:rsidRPr="001F7C6A">
        <w:t>ion</w:t>
      </w:r>
      <w:r>
        <w:t>e</w:t>
      </w:r>
      <w:r w:rsidRPr="001F7C6A">
        <w:t>s de</w:t>
      </w:r>
      <w:r>
        <w:t xml:space="preserve"> sus </w:t>
      </w:r>
      <w:r w:rsidRPr="001F7C6A">
        <w:t>d</w:t>
      </w:r>
      <w:r>
        <w:t>e</w:t>
      </w:r>
      <w:r w:rsidRPr="001F7C6A">
        <w:t>r</w:t>
      </w:r>
      <w:r>
        <w:t>ech</w:t>
      </w:r>
      <w:r w:rsidRPr="001F7C6A">
        <w:t xml:space="preserve">os, de </w:t>
      </w:r>
      <w:r>
        <w:t xml:space="preserve">la </w:t>
      </w:r>
      <w:r w:rsidRPr="001F7C6A">
        <w:t>lu</w:t>
      </w:r>
      <w:r>
        <w:t>cha</w:t>
      </w:r>
      <w:r w:rsidRPr="001F7C6A">
        <w:t xml:space="preserve"> contr</w:t>
      </w:r>
      <w:r>
        <w:t xml:space="preserve">a </w:t>
      </w:r>
      <w:r w:rsidRPr="001F7C6A">
        <w:t>e</w:t>
      </w:r>
      <w:r>
        <w:t>l reclutamiento de niños soldados, del</w:t>
      </w:r>
      <w:r w:rsidRPr="001F7C6A">
        <w:t xml:space="preserve"> d</w:t>
      </w:r>
      <w:r>
        <w:t>e</w:t>
      </w:r>
      <w:r w:rsidRPr="001F7C6A">
        <w:t>sarme</w:t>
      </w:r>
      <w:r>
        <w:t xml:space="preserve"> y</w:t>
      </w:r>
      <w:r w:rsidRPr="001F7C6A">
        <w:t xml:space="preserve"> de </w:t>
      </w:r>
      <w:r>
        <w:t>la desmovilización</w:t>
      </w:r>
      <w:r w:rsidRPr="001F7C6A">
        <w:t xml:space="preserve"> </w:t>
      </w:r>
      <w:r>
        <w:t>o incluso de la amnistía otorgada a los niños implicados</w:t>
      </w:r>
      <w:r w:rsidRPr="001F7C6A">
        <w:t xml:space="preserve">. </w:t>
      </w:r>
      <w:r>
        <w:t>En ese sentido, el</w:t>
      </w:r>
      <w:r w:rsidRPr="001F7C6A">
        <w:t xml:space="preserve"> Go</w:t>
      </w:r>
      <w:r>
        <w:t>bi</w:t>
      </w:r>
      <w:r w:rsidRPr="001F7C6A">
        <w:t>ern</w:t>
      </w:r>
      <w:r>
        <w:t>o del Sudá</w:t>
      </w:r>
      <w:r w:rsidRPr="001F7C6A">
        <w:t>n coop</w:t>
      </w:r>
      <w:r>
        <w:t>e</w:t>
      </w:r>
      <w:r w:rsidRPr="001F7C6A">
        <w:t>r</w:t>
      </w:r>
      <w:r>
        <w:t>a</w:t>
      </w:r>
      <w:r w:rsidRPr="001F7C6A">
        <w:t xml:space="preserve"> activ</w:t>
      </w:r>
      <w:r>
        <w:t>a</w:t>
      </w:r>
      <w:r w:rsidRPr="001F7C6A">
        <w:t>ment</w:t>
      </w:r>
      <w:r>
        <w:t>e</w:t>
      </w:r>
      <w:r w:rsidRPr="001F7C6A">
        <w:t xml:space="preserve"> </w:t>
      </w:r>
      <w:r>
        <w:t>con el</w:t>
      </w:r>
      <w:r w:rsidRPr="001F7C6A">
        <w:t xml:space="preserve"> Grup</w:t>
      </w:r>
      <w:r>
        <w:t>o</w:t>
      </w:r>
      <w:r w:rsidRPr="001F7C6A">
        <w:t xml:space="preserve"> de tra</w:t>
      </w:r>
      <w:r>
        <w:t>b</w:t>
      </w:r>
      <w:r w:rsidRPr="001F7C6A">
        <w:t>a</w:t>
      </w:r>
      <w:r>
        <w:t>jo</w:t>
      </w:r>
      <w:r w:rsidRPr="001F7C6A">
        <w:t xml:space="preserve"> d</w:t>
      </w:r>
      <w:r>
        <w:t>el</w:t>
      </w:r>
      <w:r w:rsidRPr="001F7C6A">
        <w:t xml:space="preserve"> Conse</w:t>
      </w:r>
      <w:r>
        <w:t>jo de</w:t>
      </w:r>
      <w:r w:rsidRPr="001F7C6A">
        <w:t xml:space="preserve"> </w:t>
      </w:r>
      <w:r>
        <w:t>Seg</w:t>
      </w:r>
      <w:r w:rsidRPr="001F7C6A">
        <w:t>uri</w:t>
      </w:r>
      <w:r>
        <w:t>dad</w:t>
      </w:r>
      <w:r w:rsidRPr="001F7C6A">
        <w:t xml:space="preserve"> s</w:t>
      </w:r>
      <w:r>
        <w:t>ob</w:t>
      </w:r>
      <w:r w:rsidRPr="001F7C6A">
        <w:t>r</w:t>
      </w:r>
      <w:r>
        <w:t>e la cuestión de los niños y los conflictos armados</w:t>
      </w:r>
      <w:r w:rsidRPr="001F7C6A">
        <w:t xml:space="preserve"> </w:t>
      </w:r>
      <w:r>
        <w:t>y</w:t>
      </w:r>
      <w:r w:rsidRPr="001F7C6A">
        <w:t xml:space="preserve"> la Repr</w:t>
      </w:r>
      <w:r>
        <w:t>e</w:t>
      </w:r>
      <w:r w:rsidRPr="001F7C6A">
        <w:t xml:space="preserve">sentante </w:t>
      </w:r>
      <w:r>
        <w:t>E</w:t>
      </w:r>
      <w:r w:rsidRPr="001F7C6A">
        <w:t>sp</w:t>
      </w:r>
      <w:r>
        <w:t>e</w:t>
      </w:r>
      <w:r w:rsidRPr="001F7C6A">
        <w:t>cial d</w:t>
      </w:r>
      <w:r>
        <w:t>el</w:t>
      </w:r>
      <w:r w:rsidRPr="001F7C6A">
        <w:t xml:space="preserve"> Secr</w:t>
      </w:r>
      <w:r>
        <w:t>e</w:t>
      </w:r>
      <w:r w:rsidRPr="001F7C6A">
        <w:t>tar</w:t>
      </w:r>
      <w:r>
        <w:t>io</w:t>
      </w:r>
      <w:r w:rsidRPr="001F7C6A">
        <w:t xml:space="preserve"> </w:t>
      </w:r>
      <w:r>
        <w:t>Ge</w:t>
      </w:r>
      <w:r w:rsidRPr="001F7C6A">
        <w:t>n</w:t>
      </w:r>
      <w:r>
        <w:t>e</w:t>
      </w:r>
      <w:r w:rsidRPr="001F7C6A">
        <w:t>ral p</w:t>
      </w:r>
      <w:r>
        <w:t>a</w:t>
      </w:r>
      <w:r w:rsidRPr="001F7C6A">
        <w:t>r</w:t>
      </w:r>
      <w:r>
        <w:t>a</w:t>
      </w:r>
      <w:r w:rsidRPr="001F7C6A">
        <w:t xml:space="preserve"> l</w:t>
      </w:r>
      <w:r>
        <w:t>a cuestión de los niños y los conflictos armados</w:t>
      </w:r>
      <w:r w:rsidRPr="001F7C6A">
        <w:t xml:space="preserve">. </w:t>
      </w:r>
      <w:r>
        <w:t>El orador desea dar las gracias a esta última por el informe que</w:t>
      </w:r>
      <w:r w:rsidRPr="001F7C6A">
        <w:t xml:space="preserve"> pr</w:t>
      </w:r>
      <w:r>
        <w:t>e</w:t>
      </w:r>
      <w:r w:rsidRPr="001F7C6A">
        <w:t>sent</w:t>
      </w:r>
      <w:r>
        <w:t>ó</w:t>
      </w:r>
      <w:r w:rsidRPr="001F7C6A">
        <w:t xml:space="preserve"> a</w:t>
      </w:r>
      <w:r>
        <w:t>l</w:t>
      </w:r>
      <w:r w:rsidRPr="001F7C6A">
        <w:t xml:space="preserve"> Conse</w:t>
      </w:r>
      <w:r>
        <w:t>jo de Derechos</w:t>
      </w:r>
      <w:r w:rsidRPr="001F7C6A">
        <w:t xml:space="preserve"> </w:t>
      </w:r>
      <w:r>
        <w:t>Humanos en septiembre</w:t>
      </w:r>
      <w:r w:rsidRPr="001F7C6A">
        <w:t xml:space="preserve"> </w:t>
      </w:r>
      <w:r>
        <w:t xml:space="preserve">de </w:t>
      </w:r>
      <w:r w:rsidRPr="001F7C6A">
        <w:t xml:space="preserve">2009 (A/HRC/12/49) </w:t>
      </w:r>
      <w:r>
        <w:t>y en el cual</w:t>
      </w:r>
      <w:r w:rsidRPr="001F7C6A">
        <w:t xml:space="preserve"> </w:t>
      </w:r>
      <w:r>
        <w:t>se congratula de los progresos</w:t>
      </w:r>
      <w:r w:rsidRPr="001F7C6A">
        <w:t xml:space="preserve"> r</w:t>
      </w:r>
      <w:r>
        <w:t>e</w:t>
      </w:r>
      <w:r w:rsidRPr="001F7C6A">
        <w:t>ali</w:t>
      </w:r>
      <w:r>
        <w:t>zados</w:t>
      </w:r>
      <w:r w:rsidRPr="001F7C6A">
        <w:t xml:space="preserve"> </w:t>
      </w:r>
      <w:r>
        <w:t>en el</w:t>
      </w:r>
      <w:r w:rsidRPr="001F7C6A">
        <w:t xml:space="preserve"> Sud</w:t>
      </w:r>
      <w:r>
        <w:t>á</w:t>
      </w:r>
      <w:r w:rsidRPr="001F7C6A">
        <w:t xml:space="preserve">n. </w:t>
      </w:r>
    </w:p>
    <w:p w:rsidR="001336A8" w:rsidRPr="001F7C6A" w:rsidRDefault="001336A8" w:rsidP="00E81365">
      <w:pPr>
        <w:pStyle w:val="SingleTxtG"/>
      </w:pPr>
      <w:r>
        <w:t>8.</w:t>
      </w:r>
      <w:r w:rsidRPr="001F7C6A">
        <w:tab/>
      </w:r>
      <w:r>
        <w:t xml:space="preserve">El </w:t>
      </w:r>
      <w:r>
        <w:rPr>
          <w:b/>
        </w:rPr>
        <w:t>Sr</w:t>
      </w:r>
      <w:r w:rsidRPr="001F7C6A">
        <w:rPr>
          <w:b/>
        </w:rPr>
        <w:t>. Filali</w:t>
      </w:r>
      <w:r w:rsidRPr="001F7C6A">
        <w:t xml:space="preserve"> (R</w:t>
      </w:r>
      <w:r>
        <w:t>elator para el Sudán), tras recordar que el S</w:t>
      </w:r>
      <w:r w:rsidRPr="001F7C6A">
        <w:t>ud</w:t>
      </w:r>
      <w:r>
        <w:t>á</w:t>
      </w:r>
      <w:r w:rsidRPr="001F7C6A">
        <w:t xml:space="preserve">n </w:t>
      </w:r>
      <w:r>
        <w:t>h</w:t>
      </w:r>
      <w:r w:rsidRPr="001F7C6A">
        <w:t xml:space="preserve">a </w:t>
      </w:r>
      <w:r>
        <w:t>sufrido múltiples</w:t>
      </w:r>
      <w:r w:rsidR="0064465A">
        <w:t xml:space="preserve"> </w:t>
      </w:r>
      <w:r w:rsidRPr="001F7C6A">
        <w:t>confli</w:t>
      </w:r>
      <w:r>
        <w:t>c</w:t>
      </w:r>
      <w:r w:rsidRPr="001F7C6A">
        <w:t>t</w:t>
      </w:r>
      <w:r>
        <w:t>o</w:t>
      </w:r>
      <w:r w:rsidRPr="001F7C6A">
        <w:t>s qu</w:t>
      </w:r>
      <w:r>
        <w:t>e</w:t>
      </w:r>
      <w:r w:rsidRPr="001F7C6A">
        <w:t xml:space="preserve"> </w:t>
      </w:r>
      <w:r>
        <w:t>han lastrado su</w:t>
      </w:r>
      <w:r w:rsidRPr="001F7C6A">
        <w:t xml:space="preserve"> d</w:t>
      </w:r>
      <w:r>
        <w:t>esarrollo</w:t>
      </w:r>
      <w:r w:rsidRPr="001F7C6A">
        <w:t>, su</w:t>
      </w:r>
      <w:r>
        <w:t>braya que el E</w:t>
      </w:r>
      <w:r w:rsidRPr="001F7C6A">
        <w:t>xpert</w:t>
      </w:r>
      <w:r>
        <w:t>o</w:t>
      </w:r>
      <w:r w:rsidRPr="001F7C6A">
        <w:t xml:space="preserve"> </w:t>
      </w:r>
      <w:r>
        <w:t>I</w:t>
      </w:r>
      <w:r w:rsidRPr="001F7C6A">
        <w:t>nd</w:t>
      </w:r>
      <w:r>
        <w:t>e</w:t>
      </w:r>
      <w:r w:rsidRPr="001F7C6A">
        <w:t>pend</w:t>
      </w:r>
      <w:r>
        <w:t>ie</w:t>
      </w:r>
      <w:r w:rsidRPr="001F7C6A">
        <w:t>nt</w:t>
      </w:r>
      <w:r>
        <w:t>e</w:t>
      </w:r>
      <w:r w:rsidRPr="001F7C6A">
        <w:t xml:space="preserve"> </w:t>
      </w:r>
      <w:r>
        <w:t>sobre la</w:t>
      </w:r>
      <w:r w:rsidRPr="001F7C6A">
        <w:t xml:space="preserve"> situa</w:t>
      </w:r>
      <w:r>
        <w:t>c</w:t>
      </w:r>
      <w:r w:rsidRPr="001F7C6A">
        <w:t>i</w:t>
      </w:r>
      <w:r>
        <w:t>ón</w:t>
      </w:r>
      <w:r w:rsidRPr="001F7C6A">
        <w:t xml:space="preserve"> de</w:t>
      </w:r>
      <w:r>
        <w:t xml:space="preserve"> lo</w:t>
      </w:r>
      <w:r w:rsidRPr="001F7C6A">
        <w:t>s d</w:t>
      </w:r>
      <w:r>
        <w:t>erech</w:t>
      </w:r>
      <w:r w:rsidRPr="001F7C6A">
        <w:t>os</w:t>
      </w:r>
      <w:r>
        <w:t xml:space="preserve"> </w:t>
      </w:r>
      <w:r w:rsidRPr="001F7C6A">
        <w:t>h</w:t>
      </w:r>
      <w:r>
        <w:t>u</w:t>
      </w:r>
      <w:r w:rsidRPr="001F7C6A">
        <w:t>m</w:t>
      </w:r>
      <w:r>
        <w:t xml:space="preserve">anos en </w:t>
      </w:r>
      <w:r w:rsidRPr="001F7C6A">
        <w:t>Sud</w:t>
      </w:r>
      <w:r>
        <w:t>á</w:t>
      </w:r>
      <w:r w:rsidRPr="001F7C6A">
        <w:t>n indi</w:t>
      </w:r>
      <w:r>
        <w:t>có</w:t>
      </w:r>
      <w:r w:rsidRPr="001F7C6A">
        <w:t xml:space="preserve"> </w:t>
      </w:r>
      <w:r>
        <w:t xml:space="preserve">en el informe que presentó al Consejo de Derechos Humanos en septiembre de 2010 (A/HRC/14/41), que </w:t>
      </w:r>
      <w:r w:rsidRPr="001F7C6A">
        <w:t>l</w:t>
      </w:r>
      <w:r>
        <w:t>a</w:t>
      </w:r>
      <w:r w:rsidRPr="001F7C6A">
        <w:t xml:space="preserve">s </w:t>
      </w:r>
      <w:r>
        <w:t xml:space="preserve">mujeres y los niños seguían siendo </w:t>
      </w:r>
      <w:r w:rsidRPr="001F7C6A">
        <w:t>bl</w:t>
      </w:r>
      <w:r>
        <w:t>anco</w:t>
      </w:r>
      <w:r w:rsidRPr="001F7C6A">
        <w:t xml:space="preserve"> de violenc</w:t>
      </w:r>
      <w:r>
        <w:t>ia</w:t>
      </w:r>
      <w:r w:rsidRPr="001F7C6A">
        <w:t xml:space="preserve">s </w:t>
      </w:r>
      <w:r>
        <w:t>en</w:t>
      </w:r>
      <w:r w:rsidRPr="001F7C6A">
        <w:t xml:space="preserve"> </w:t>
      </w:r>
      <w:r>
        <w:t>e</w:t>
      </w:r>
      <w:r w:rsidRPr="001F7C6A">
        <w:t>l pa</w:t>
      </w:r>
      <w:r>
        <w:t>í</w:t>
      </w:r>
      <w:r w:rsidRPr="001F7C6A">
        <w:t xml:space="preserve">s </w:t>
      </w:r>
      <w:r>
        <w:t>y</w:t>
      </w:r>
      <w:r w:rsidRPr="001F7C6A">
        <w:t xml:space="preserve"> que l</w:t>
      </w:r>
      <w:r>
        <w:t>o</w:t>
      </w:r>
      <w:r w:rsidRPr="001F7C6A">
        <w:t>s act</w:t>
      </w:r>
      <w:r>
        <w:t>o</w:t>
      </w:r>
      <w:r w:rsidRPr="001F7C6A">
        <w:t>s de band</w:t>
      </w:r>
      <w:r>
        <w:t>olerismo</w:t>
      </w:r>
      <w:r w:rsidRPr="001F7C6A">
        <w:t>, la criminali</w:t>
      </w:r>
      <w:r>
        <w:t>dad y los</w:t>
      </w:r>
      <w:r w:rsidRPr="001F7C6A">
        <w:t xml:space="preserve"> ataques contr</w:t>
      </w:r>
      <w:r>
        <w:t xml:space="preserve">a </w:t>
      </w:r>
      <w:r w:rsidRPr="001F7C6A">
        <w:t>l</w:t>
      </w:r>
      <w:r>
        <w:t>a</w:t>
      </w:r>
      <w:r w:rsidRPr="001F7C6A">
        <w:t xml:space="preserve"> </w:t>
      </w:r>
      <w:r>
        <w:t xml:space="preserve">población </w:t>
      </w:r>
      <w:r w:rsidRPr="001F7C6A">
        <w:t>civil</w:t>
      </w:r>
      <w:r>
        <w:t xml:space="preserve"> no dejaban de aumentar</w:t>
      </w:r>
      <w:r w:rsidRPr="001F7C6A">
        <w:t>.</w:t>
      </w:r>
    </w:p>
    <w:p w:rsidR="001336A8" w:rsidRPr="001F7C6A" w:rsidRDefault="001336A8" w:rsidP="00E81365">
      <w:pPr>
        <w:pStyle w:val="SingleTxtG"/>
      </w:pPr>
      <w:r>
        <w:t>9.</w:t>
      </w:r>
      <w:r w:rsidRPr="001F7C6A">
        <w:tab/>
      </w:r>
      <w:r>
        <w:t>Destaca que el</w:t>
      </w:r>
      <w:r w:rsidRPr="001F7C6A">
        <w:t xml:space="preserve"> Go</w:t>
      </w:r>
      <w:r>
        <w:t>bierno del</w:t>
      </w:r>
      <w:r w:rsidRPr="001F7C6A">
        <w:t xml:space="preserve"> </w:t>
      </w:r>
      <w:r>
        <w:t>Sudá</w:t>
      </w:r>
      <w:r w:rsidRPr="001F7C6A">
        <w:t xml:space="preserve">n </w:t>
      </w:r>
      <w:r>
        <w:t>no ha cejado en sus</w:t>
      </w:r>
      <w:r w:rsidRPr="001F7C6A">
        <w:t xml:space="preserve"> e</w:t>
      </w:r>
      <w:r>
        <w:t>s</w:t>
      </w:r>
      <w:r w:rsidRPr="001F7C6A">
        <w:t>f</w:t>
      </w:r>
      <w:r>
        <w:t>ue</w:t>
      </w:r>
      <w:r w:rsidRPr="001F7C6A">
        <w:t>r</w:t>
      </w:r>
      <w:r>
        <w:t>zo</w:t>
      </w:r>
      <w:r w:rsidRPr="001F7C6A">
        <w:t>s por m</w:t>
      </w:r>
      <w:r>
        <w:t>ej</w:t>
      </w:r>
      <w:r w:rsidRPr="001F7C6A">
        <w:t>or</w:t>
      </w:r>
      <w:r>
        <w:t>ar</w:t>
      </w:r>
      <w:r w:rsidRPr="001F7C6A">
        <w:t xml:space="preserve"> la protec</w:t>
      </w:r>
      <w:r>
        <w:t>c</w:t>
      </w:r>
      <w:r w:rsidRPr="001F7C6A">
        <w:t>i</w:t>
      </w:r>
      <w:r>
        <w:t>ó</w:t>
      </w:r>
      <w:r w:rsidRPr="001F7C6A">
        <w:t xml:space="preserve">n </w:t>
      </w:r>
      <w:r>
        <w:t>y la</w:t>
      </w:r>
      <w:r w:rsidRPr="001F7C6A">
        <w:t xml:space="preserve"> promo</w:t>
      </w:r>
      <w:r>
        <w:t>c</w:t>
      </w:r>
      <w:r w:rsidRPr="001F7C6A">
        <w:t>i</w:t>
      </w:r>
      <w:r>
        <w:t>ó</w:t>
      </w:r>
      <w:r w:rsidRPr="001F7C6A">
        <w:t>n de</w:t>
      </w:r>
      <w:r>
        <w:t xml:space="preserve"> lo</w:t>
      </w:r>
      <w:r w:rsidRPr="001F7C6A">
        <w:t>s d</w:t>
      </w:r>
      <w:r>
        <w:t>e</w:t>
      </w:r>
      <w:r w:rsidRPr="001F7C6A">
        <w:t>r</w:t>
      </w:r>
      <w:r>
        <w:t>ech</w:t>
      </w:r>
      <w:r w:rsidRPr="001F7C6A">
        <w:t>os del</w:t>
      </w:r>
      <w:r>
        <w:t xml:space="preserve"> niño</w:t>
      </w:r>
      <w:r w:rsidRPr="001F7C6A">
        <w:t xml:space="preserve">. </w:t>
      </w:r>
      <w:r>
        <w:t>En particular</w:t>
      </w:r>
      <w:r w:rsidRPr="001F7C6A">
        <w:t xml:space="preserve">, </w:t>
      </w:r>
      <w:r>
        <w:t>durante el</w:t>
      </w:r>
      <w:r w:rsidRPr="001F7C6A">
        <w:t xml:space="preserve"> </w:t>
      </w:r>
      <w:r w:rsidR="00133521">
        <w:t>período</w:t>
      </w:r>
      <w:r w:rsidRPr="001F7C6A">
        <w:t xml:space="preserve"> </w:t>
      </w:r>
      <w:r>
        <w:t>examinado</w:t>
      </w:r>
      <w:r w:rsidRPr="001F7C6A">
        <w:t xml:space="preserve">, </w:t>
      </w:r>
      <w:r>
        <w:t>e</w:t>
      </w:r>
      <w:r w:rsidRPr="001F7C6A">
        <w:t>l Sud</w:t>
      </w:r>
      <w:r>
        <w:t>á</w:t>
      </w:r>
      <w:r w:rsidRPr="001F7C6A">
        <w:t>n ratifi</w:t>
      </w:r>
      <w:r>
        <w:t>có varios</w:t>
      </w:r>
      <w:r w:rsidRPr="001F7C6A">
        <w:t xml:space="preserve"> instrument</w:t>
      </w:r>
      <w:r>
        <w:t>o</w:t>
      </w:r>
      <w:r w:rsidRPr="001F7C6A">
        <w:t>s interna</w:t>
      </w:r>
      <w:r>
        <w:t>c</w:t>
      </w:r>
      <w:r w:rsidRPr="001F7C6A">
        <w:t>iona</w:t>
      </w:r>
      <w:r>
        <w:t>les</w:t>
      </w:r>
      <w:r w:rsidRPr="001F7C6A">
        <w:t xml:space="preserve"> </w:t>
      </w:r>
      <w:r>
        <w:t>con repercusiones</w:t>
      </w:r>
      <w:r w:rsidRPr="001F7C6A">
        <w:t xml:space="preserve"> direct</w:t>
      </w:r>
      <w:r>
        <w:t>as</w:t>
      </w:r>
      <w:r w:rsidRPr="001F7C6A">
        <w:t xml:space="preserve"> </w:t>
      </w:r>
      <w:r>
        <w:t>en</w:t>
      </w:r>
      <w:r w:rsidRPr="001F7C6A">
        <w:t xml:space="preserve"> l</w:t>
      </w:r>
      <w:r>
        <w:t xml:space="preserve">a </w:t>
      </w:r>
      <w:r w:rsidRPr="001F7C6A">
        <w:t>aplica</w:t>
      </w:r>
      <w:r>
        <w:t>c</w:t>
      </w:r>
      <w:r w:rsidRPr="001F7C6A">
        <w:t>i</w:t>
      </w:r>
      <w:r>
        <w:t>ó</w:t>
      </w:r>
      <w:r w:rsidRPr="001F7C6A">
        <w:t>n concr</w:t>
      </w:r>
      <w:r>
        <w:t>e</w:t>
      </w:r>
      <w:r w:rsidRPr="001F7C6A">
        <w:t>t</w:t>
      </w:r>
      <w:r>
        <w:t>a de la Convenc</w:t>
      </w:r>
      <w:r w:rsidRPr="001F7C6A">
        <w:t>i</w:t>
      </w:r>
      <w:r>
        <w:t>ón</w:t>
      </w:r>
      <w:r w:rsidRPr="001F7C6A">
        <w:t xml:space="preserve"> </w:t>
      </w:r>
      <w:r>
        <w:t>sobre los Derechos del Niño</w:t>
      </w:r>
      <w:r w:rsidRPr="001F7C6A">
        <w:t xml:space="preserve">. </w:t>
      </w:r>
      <w:r>
        <w:t>Se han tomado también</w:t>
      </w:r>
      <w:r w:rsidRPr="001F7C6A">
        <w:t xml:space="preserve"> d</w:t>
      </w:r>
      <w:r>
        <w:t>iversas</w:t>
      </w:r>
      <w:r w:rsidRPr="001F7C6A">
        <w:t xml:space="preserve"> me</w:t>
      </w:r>
      <w:r>
        <w:t>didas</w:t>
      </w:r>
      <w:r w:rsidRPr="001F7C6A">
        <w:t xml:space="preserve"> l</w:t>
      </w:r>
      <w:r>
        <w:t>e</w:t>
      </w:r>
      <w:r w:rsidRPr="001F7C6A">
        <w:t>gislativ</w:t>
      </w:r>
      <w:r>
        <w:t>a</w:t>
      </w:r>
      <w:r w:rsidRPr="001F7C6A">
        <w:t xml:space="preserve">s </w:t>
      </w:r>
      <w:r>
        <w:t>y se han creado</w:t>
      </w:r>
      <w:r w:rsidRPr="001F7C6A">
        <w:t xml:space="preserve"> nu</w:t>
      </w:r>
      <w:r>
        <w:t>e</w:t>
      </w:r>
      <w:r w:rsidRPr="001F7C6A">
        <w:t>v</w:t>
      </w:r>
      <w:r>
        <w:t>a</w:t>
      </w:r>
      <w:r w:rsidRPr="001F7C6A">
        <w:t>s institu</w:t>
      </w:r>
      <w:r>
        <w:t>c</w:t>
      </w:r>
      <w:r w:rsidRPr="001F7C6A">
        <w:t>ion</w:t>
      </w:r>
      <w:r>
        <w:t>e</w:t>
      </w:r>
      <w:r w:rsidRPr="001F7C6A">
        <w:t>s.</w:t>
      </w:r>
    </w:p>
    <w:p w:rsidR="001336A8" w:rsidRDefault="001336A8" w:rsidP="00E81365">
      <w:pPr>
        <w:pStyle w:val="SingleTxtG"/>
      </w:pPr>
      <w:r>
        <w:t>10.</w:t>
      </w:r>
      <w:r>
        <w:tab/>
        <w:t>No obstante</w:t>
      </w:r>
      <w:r w:rsidRPr="001F7C6A">
        <w:t xml:space="preserve">, </w:t>
      </w:r>
      <w:r>
        <w:t>quedan</w:t>
      </w:r>
      <w:r w:rsidRPr="001F7C6A">
        <w:t xml:space="preserve"> la</w:t>
      </w:r>
      <w:r>
        <w:t>g</w:t>
      </w:r>
      <w:r w:rsidRPr="001F7C6A">
        <w:t>un</w:t>
      </w:r>
      <w:r>
        <w:t>a</w:t>
      </w:r>
      <w:r w:rsidRPr="001F7C6A">
        <w:t>s qu</w:t>
      </w:r>
      <w:r>
        <w:t>e</w:t>
      </w:r>
      <w:r w:rsidRPr="001F7C6A">
        <w:t xml:space="preserve"> </w:t>
      </w:r>
      <w:r>
        <w:t>dificultan el ejercicio sin trabas de los</w:t>
      </w:r>
      <w:r w:rsidRPr="001F7C6A">
        <w:t xml:space="preserve"> de</w:t>
      </w:r>
      <w:r>
        <w:t>rech</w:t>
      </w:r>
      <w:r w:rsidRPr="001F7C6A">
        <w:t xml:space="preserve">os </w:t>
      </w:r>
      <w:r>
        <w:t>consagrados en la</w:t>
      </w:r>
      <w:r w:rsidRPr="001F7C6A">
        <w:t xml:space="preserve"> Conven</w:t>
      </w:r>
      <w:r>
        <w:t>c</w:t>
      </w:r>
      <w:r w:rsidRPr="001F7C6A">
        <w:t>i</w:t>
      </w:r>
      <w:r>
        <w:t>ó</w:t>
      </w:r>
      <w:r w:rsidRPr="001F7C6A">
        <w:t xml:space="preserve">n </w:t>
      </w:r>
      <w:r>
        <w:t>sobre los Derechos</w:t>
      </w:r>
      <w:r w:rsidRPr="001F7C6A">
        <w:t xml:space="preserve"> del</w:t>
      </w:r>
      <w:r>
        <w:t xml:space="preserve"> Niño</w:t>
      </w:r>
      <w:r w:rsidRPr="001F7C6A">
        <w:t>. P</w:t>
      </w:r>
      <w:r>
        <w:t>o</w:t>
      </w:r>
      <w:r w:rsidRPr="001F7C6A">
        <w:t>r e</w:t>
      </w:r>
      <w:r>
        <w:t>j</w:t>
      </w:r>
      <w:r w:rsidRPr="001F7C6A">
        <w:t>empl</w:t>
      </w:r>
      <w:r>
        <w:t>o</w:t>
      </w:r>
      <w:r w:rsidRPr="001F7C6A">
        <w:t xml:space="preserve">, </w:t>
      </w:r>
      <w:r>
        <w:t>el</w:t>
      </w:r>
      <w:r w:rsidRPr="001F7C6A">
        <w:t xml:space="preserve"> Sud</w:t>
      </w:r>
      <w:r>
        <w:t>á</w:t>
      </w:r>
      <w:r w:rsidRPr="001F7C6A">
        <w:t>n n</w:t>
      </w:r>
      <w:r>
        <w:t>o ha</w:t>
      </w:r>
      <w:r w:rsidR="0064465A">
        <w:t xml:space="preserve"> </w:t>
      </w:r>
      <w:r>
        <w:t xml:space="preserve">ratificado aún la </w:t>
      </w:r>
      <w:r w:rsidRPr="001F7C6A">
        <w:t>Conven</w:t>
      </w:r>
      <w:r>
        <w:t>c</w:t>
      </w:r>
      <w:r w:rsidRPr="001F7C6A">
        <w:t>i</w:t>
      </w:r>
      <w:r>
        <w:t>ó</w:t>
      </w:r>
      <w:r w:rsidRPr="001F7C6A">
        <w:t>n s</w:t>
      </w:r>
      <w:r>
        <w:t>ob</w:t>
      </w:r>
      <w:r w:rsidRPr="001F7C6A">
        <w:t>r</w:t>
      </w:r>
      <w:r>
        <w:t>e</w:t>
      </w:r>
      <w:r w:rsidRPr="001F7C6A">
        <w:t xml:space="preserve"> l</w:t>
      </w:r>
      <w:r>
        <w:t>a e</w:t>
      </w:r>
      <w:r w:rsidRPr="001F7C6A">
        <w:t>limina</w:t>
      </w:r>
      <w:r>
        <w:t>c</w:t>
      </w:r>
      <w:r w:rsidRPr="001F7C6A">
        <w:t>i</w:t>
      </w:r>
      <w:r>
        <w:t>ó</w:t>
      </w:r>
      <w:r w:rsidRPr="001F7C6A">
        <w:t>n de to</w:t>
      </w:r>
      <w:r>
        <w:t>da</w:t>
      </w:r>
      <w:r w:rsidRPr="001F7C6A">
        <w:t>s l</w:t>
      </w:r>
      <w:r>
        <w:t>a</w:t>
      </w:r>
      <w:r w:rsidRPr="001F7C6A">
        <w:t>s form</w:t>
      </w:r>
      <w:r>
        <w:t>a</w:t>
      </w:r>
      <w:r w:rsidRPr="001F7C6A">
        <w:t>s de discrimina</w:t>
      </w:r>
      <w:r>
        <w:t>c</w:t>
      </w:r>
      <w:r w:rsidRPr="001F7C6A">
        <w:t>i</w:t>
      </w:r>
      <w:r>
        <w:t>ó</w:t>
      </w:r>
      <w:r w:rsidRPr="001F7C6A">
        <w:t xml:space="preserve">n </w:t>
      </w:r>
      <w:r>
        <w:t>contra la</w:t>
      </w:r>
      <w:r w:rsidRPr="001F7C6A">
        <w:t xml:space="preserve"> </w:t>
      </w:r>
      <w:r>
        <w:t>mujer,</w:t>
      </w:r>
      <w:r w:rsidRPr="001F7C6A">
        <w:t xml:space="preserve"> </w:t>
      </w:r>
      <w:r>
        <w:t xml:space="preserve">la </w:t>
      </w:r>
      <w:r w:rsidRPr="001F7C6A">
        <w:t>Conven</w:t>
      </w:r>
      <w:r>
        <w:t>c</w:t>
      </w:r>
      <w:r w:rsidRPr="001F7C6A">
        <w:t>i</w:t>
      </w:r>
      <w:r>
        <w:t>ó</w:t>
      </w:r>
      <w:r w:rsidRPr="001F7C6A">
        <w:t>n contr</w:t>
      </w:r>
      <w:r>
        <w:t>a la T</w:t>
      </w:r>
      <w:r w:rsidRPr="001F7C6A">
        <w:t>ortur</w:t>
      </w:r>
      <w:r>
        <w:t>a</w:t>
      </w:r>
      <w:r w:rsidRPr="001F7C6A">
        <w:t xml:space="preserve"> </w:t>
      </w:r>
      <w:r>
        <w:t>y Otros Tratos o</w:t>
      </w:r>
      <w:r w:rsidRPr="001F7C6A">
        <w:t xml:space="preserve"> </w:t>
      </w:r>
      <w:r>
        <w:t>P</w:t>
      </w:r>
      <w:r w:rsidRPr="001F7C6A">
        <w:t>en</w:t>
      </w:r>
      <w:r>
        <w:t>a</w:t>
      </w:r>
      <w:r w:rsidRPr="001F7C6A">
        <w:t xml:space="preserve">s </w:t>
      </w:r>
      <w:r>
        <w:t>C</w:t>
      </w:r>
      <w:r w:rsidRPr="001F7C6A">
        <w:t>ruel</w:t>
      </w:r>
      <w:r>
        <w:t>e</w:t>
      </w:r>
      <w:r w:rsidRPr="001F7C6A">
        <w:t xml:space="preserve">s, </w:t>
      </w:r>
      <w:r>
        <w:t>I</w:t>
      </w:r>
      <w:r w:rsidRPr="001F7C6A">
        <w:t>nhuman</w:t>
      </w:r>
      <w:r>
        <w:t>o</w:t>
      </w:r>
      <w:r w:rsidRPr="001F7C6A">
        <w:t xml:space="preserve">s o </w:t>
      </w:r>
      <w:r>
        <w:t>De</w:t>
      </w:r>
      <w:r w:rsidRPr="001F7C6A">
        <w:t>gradant</w:t>
      </w:r>
      <w:r>
        <w:t>e</w:t>
      </w:r>
      <w:r w:rsidRPr="001F7C6A">
        <w:t xml:space="preserve">s </w:t>
      </w:r>
      <w:r>
        <w:t xml:space="preserve">y su </w:t>
      </w:r>
      <w:r w:rsidRPr="001F7C6A">
        <w:t>Protocol</w:t>
      </w:r>
      <w:r>
        <w:t>o</w:t>
      </w:r>
      <w:r w:rsidRPr="001F7C6A">
        <w:t xml:space="preserve"> </w:t>
      </w:r>
      <w:r>
        <w:t>F</w:t>
      </w:r>
      <w:r w:rsidRPr="001F7C6A">
        <w:t>acultati</w:t>
      </w:r>
      <w:r>
        <w:t>vo, la</w:t>
      </w:r>
      <w:r w:rsidRPr="001F7C6A">
        <w:t xml:space="preserve"> Conven</w:t>
      </w:r>
      <w:r>
        <w:t>c</w:t>
      </w:r>
      <w:r w:rsidRPr="001F7C6A">
        <w:t>i</w:t>
      </w:r>
      <w:r>
        <w:t>ó</w:t>
      </w:r>
      <w:r w:rsidRPr="001F7C6A">
        <w:t xml:space="preserve">n </w:t>
      </w:r>
      <w:r>
        <w:t>I</w:t>
      </w:r>
      <w:r w:rsidRPr="001F7C6A">
        <w:t>nterna</w:t>
      </w:r>
      <w:r>
        <w:t>c</w:t>
      </w:r>
      <w:r w:rsidRPr="001F7C6A">
        <w:t>ional s</w:t>
      </w:r>
      <w:r>
        <w:t>ob</w:t>
      </w:r>
      <w:r w:rsidRPr="001F7C6A">
        <w:t>r</w:t>
      </w:r>
      <w:r>
        <w:t>e</w:t>
      </w:r>
      <w:r w:rsidRPr="001F7C6A">
        <w:t xml:space="preserve"> la protec</w:t>
      </w:r>
      <w:r>
        <w:t>c</w:t>
      </w:r>
      <w:r w:rsidRPr="001F7C6A">
        <w:t>i</w:t>
      </w:r>
      <w:r>
        <w:t>ó</w:t>
      </w:r>
      <w:r w:rsidRPr="001F7C6A">
        <w:t>n de</w:t>
      </w:r>
      <w:r>
        <w:t xml:space="preserve"> lo</w:t>
      </w:r>
      <w:r w:rsidRPr="001F7C6A">
        <w:t>s d</w:t>
      </w:r>
      <w:r>
        <w:t>e</w:t>
      </w:r>
      <w:r w:rsidRPr="001F7C6A">
        <w:t>r</w:t>
      </w:r>
      <w:r>
        <w:t>ech</w:t>
      </w:r>
      <w:r w:rsidRPr="001F7C6A">
        <w:t>os de to</w:t>
      </w:r>
      <w:r>
        <w:t>do</w:t>
      </w:r>
      <w:r w:rsidRPr="001F7C6A">
        <w:t>s l</w:t>
      </w:r>
      <w:r>
        <w:t>o</w:t>
      </w:r>
      <w:r w:rsidRPr="001F7C6A">
        <w:t>s tra</w:t>
      </w:r>
      <w:r>
        <w:t>b</w:t>
      </w:r>
      <w:r w:rsidRPr="001F7C6A">
        <w:t>a</w:t>
      </w:r>
      <w:r>
        <w:t>jador</w:t>
      </w:r>
      <w:r w:rsidRPr="001F7C6A">
        <w:t>es migrat</w:t>
      </w:r>
      <w:r>
        <w:t>orio</w:t>
      </w:r>
      <w:r w:rsidRPr="001F7C6A">
        <w:t xml:space="preserve">s </w:t>
      </w:r>
      <w:r>
        <w:t>y</w:t>
      </w:r>
      <w:r w:rsidRPr="001F7C6A">
        <w:t xml:space="preserve"> de</w:t>
      </w:r>
      <w:r>
        <w:t xml:space="preserve"> </w:t>
      </w:r>
      <w:r w:rsidRPr="001F7C6A">
        <w:t>s</w:t>
      </w:r>
      <w:r>
        <w:t>us familiares, la</w:t>
      </w:r>
      <w:r w:rsidRPr="001F7C6A">
        <w:t xml:space="preserve"> Conven</w:t>
      </w:r>
      <w:r>
        <w:t>c</w:t>
      </w:r>
      <w:r w:rsidRPr="001F7C6A">
        <w:t>i</w:t>
      </w:r>
      <w:r>
        <w:t>ó</w:t>
      </w:r>
      <w:r w:rsidRPr="001F7C6A">
        <w:t xml:space="preserve">n </w:t>
      </w:r>
      <w:r>
        <w:t>I</w:t>
      </w:r>
      <w:r w:rsidRPr="001F7C6A">
        <w:t>nterna</w:t>
      </w:r>
      <w:r>
        <w:t>c</w:t>
      </w:r>
      <w:r w:rsidRPr="001F7C6A">
        <w:t xml:space="preserve">ional </w:t>
      </w:r>
      <w:r>
        <w:t>para</w:t>
      </w:r>
      <w:r w:rsidRPr="001F7C6A">
        <w:t xml:space="preserve"> la protec</w:t>
      </w:r>
      <w:r>
        <w:t>c</w:t>
      </w:r>
      <w:r w:rsidRPr="001F7C6A">
        <w:t>i</w:t>
      </w:r>
      <w:r>
        <w:t>ó</w:t>
      </w:r>
      <w:r w:rsidRPr="001F7C6A">
        <w:t>n de to</w:t>
      </w:r>
      <w:r>
        <w:t>da</w:t>
      </w:r>
      <w:r w:rsidRPr="001F7C6A">
        <w:t>s l</w:t>
      </w:r>
      <w:r>
        <w:t>a</w:t>
      </w:r>
      <w:r w:rsidRPr="001F7C6A">
        <w:t>s person</w:t>
      </w:r>
      <w:r>
        <w:t>as</w:t>
      </w:r>
      <w:r w:rsidRPr="001F7C6A">
        <w:t xml:space="preserve"> contr</w:t>
      </w:r>
      <w:r>
        <w:t>a</w:t>
      </w:r>
      <w:r w:rsidRPr="001F7C6A">
        <w:t xml:space="preserve"> l</w:t>
      </w:r>
      <w:r>
        <w:t>a</w:t>
      </w:r>
      <w:r w:rsidRPr="001F7C6A">
        <w:t>s d</w:t>
      </w:r>
      <w:r>
        <w:t>e</w:t>
      </w:r>
      <w:r w:rsidRPr="001F7C6A">
        <w:t>s</w:t>
      </w:r>
      <w:r>
        <w:t>a</w:t>
      </w:r>
      <w:r w:rsidRPr="001F7C6A">
        <w:t>pari</w:t>
      </w:r>
      <w:r>
        <w:t>c</w:t>
      </w:r>
      <w:r w:rsidRPr="001F7C6A">
        <w:t>ion</w:t>
      </w:r>
      <w:r>
        <w:t>e</w:t>
      </w:r>
      <w:r w:rsidRPr="001F7C6A">
        <w:t>s for</w:t>
      </w:r>
      <w:r>
        <w:t xml:space="preserve">zadas y el Convenio de La Haya </w:t>
      </w:r>
      <w:r w:rsidR="0064465A">
        <w:t>N</w:t>
      </w:r>
      <w:r>
        <w:t>º 28 sobre</w:t>
      </w:r>
      <w:r w:rsidRPr="001F7C6A">
        <w:t xml:space="preserve"> l</w:t>
      </w:r>
      <w:r>
        <w:t>o</w:t>
      </w:r>
      <w:r w:rsidRPr="001F7C6A">
        <w:t>s aspect</w:t>
      </w:r>
      <w:r>
        <w:t>o</w:t>
      </w:r>
      <w:r w:rsidRPr="001F7C6A">
        <w:t>s civil</w:t>
      </w:r>
      <w:r>
        <w:t>e</w:t>
      </w:r>
      <w:r w:rsidRPr="001F7C6A">
        <w:t>s de l</w:t>
      </w:r>
      <w:r>
        <w:t>a sustracción</w:t>
      </w:r>
      <w:r w:rsidRPr="001F7C6A">
        <w:t xml:space="preserve"> interna</w:t>
      </w:r>
      <w:r>
        <w:t>c</w:t>
      </w:r>
      <w:r w:rsidRPr="001F7C6A">
        <w:t>ional d</w:t>
      </w:r>
      <w:r>
        <w:t>e menores</w:t>
      </w:r>
      <w:r w:rsidRPr="001F7C6A">
        <w:t xml:space="preserve">. </w:t>
      </w:r>
      <w:r>
        <w:t xml:space="preserve">El </w:t>
      </w:r>
      <w:r w:rsidR="00040A6D">
        <w:t>Sr.</w:t>
      </w:r>
      <w:r>
        <w:t xml:space="preserve"> Filali subraya</w:t>
      </w:r>
      <w:r w:rsidRPr="001F7C6A">
        <w:t xml:space="preserve"> </w:t>
      </w:r>
      <w:r>
        <w:t>i</w:t>
      </w:r>
      <w:r w:rsidRPr="001F7C6A">
        <w:t>g</w:t>
      </w:r>
      <w:r>
        <w:t>u</w:t>
      </w:r>
      <w:r w:rsidRPr="001F7C6A">
        <w:t>alment</w:t>
      </w:r>
      <w:r>
        <w:t>e</w:t>
      </w:r>
      <w:r w:rsidRPr="001F7C6A">
        <w:t xml:space="preserve"> que </w:t>
      </w:r>
      <w:r>
        <w:t>e</w:t>
      </w:r>
      <w:r w:rsidRPr="001F7C6A">
        <w:t>l</w:t>
      </w:r>
      <w:r>
        <w:t xml:space="preserve"> S</w:t>
      </w:r>
      <w:r w:rsidRPr="001F7C6A">
        <w:t>ud</w:t>
      </w:r>
      <w:r>
        <w:t>á</w:t>
      </w:r>
      <w:r w:rsidRPr="001F7C6A">
        <w:t>n n</w:t>
      </w:r>
      <w:r>
        <w:t>o ha atendido de manera</w:t>
      </w:r>
      <w:r w:rsidRPr="001F7C6A">
        <w:t xml:space="preserve"> satisfa</w:t>
      </w:r>
      <w:r>
        <w:t>ctoria</w:t>
      </w:r>
      <w:r w:rsidRPr="001F7C6A">
        <w:t xml:space="preserve"> </w:t>
      </w:r>
      <w:r>
        <w:t>las</w:t>
      </w:r>
      <w:r w:rsidRPr="001F7C6A">
        <w:t xml:space="preserve"> reco</w:t>
      </w:r>
      <w:r>
        <w:t>mendac</w:t>
      </w:r>
      <w:r w:rsidRPr="001F7C6A">
        <w:t>ion</w:t>
      </w:r>
      <w:r>
        <w:t>e</w:t>
      </w:r>
      <w:r w:rsidRPr="001F7C6A">
        <w:t>s f</w:t>
      </w:r>
      <w:r>
        <w:t>ormuladas por el</w:t>
      </w:r>
      <w:r w:rsidRPr="001F7C6A">
        <w:t xml:space="preserve"> Comité </w:t>
      </w:r>
      <w:r>
        <w:t xml:space="preserve">en los </w:t>
      </w:r>
      <w:r w:rsidRPr="001F7C6A">
        <w:t>p</w:t>
      </w:r>
      <w:r>
        <w:t>á</w:t>
      </w:r>
      <w:r w:rsidRPr="001F7C6A">
        <w:t>r</w:t>
      </w:r>
      <w:r>
        <w:t>r</w:t>
      </w:r>
      <w:r w:rsidRPr="001F7C6A">
        <w:t>a</w:t>
      </w:r>
      <w:r>
        <w:t>fos</w:t>
      </w:r>
      <w:r w:rsidRPr="001F7C6A">
        <w:t xml:space="preserve"> 12, 16, 22, 24, 26, 33, 35 </w:t>
      </w:r>
      <w:r>
        <w:t>y</w:t>
      </w:r>
      <w:r w:rsidRPr="001F7C6A">
        <w:t xml:space="preserve"> 47 de s</w:t>
      </w:r>
      <w:r>
        <w:t>u</w:t>
      </w:r>
      <w:r w:rsidRPr="001F7C6A">
        <w:t>s observa</w:t>
      </w:r>
      <w:r>
        <w:t>c</w:t>
      </w:r>
      <w:r w:rsidRPr="001F7C6A">
        <w:t>ion</w:t>
      </w:r>
      <w:r>
        <w:t>e</w:t>
      </w:r>
      <w:r w:rsidRPr="001F7C6A">
        <w:t>s finales (CRC/C/15/Add.1</w:t>
      </w:r>
      <w:r w:rsidR="00B645B8">
        <w:t>90</w:t>
      </w:r>
      <w:r>
        <w:t>).</w:t>
      </w:r>
    </w:p>
    <w:p w:rsidR="001336A8" w:rsidRDefault="001336A8" w:rsidP="00E81365">
      <w:pPr>
        <w:pStyle w:val="SingleTxtG"/>
      </w:pPr>
      <w:r>
        <w:t>11.</w:t>
      </w:r>
      <w:r>
        <w:tab/>
        <w:t xml:space="preserve">El orador toma </w:t>
      </w:r>
      <w:r w:rsidRPr="001F7C6A">
        <w:t>not</w:t>
      </w:r>
      <w:r>
        <w:t>a</w:t>
      </w:r>
      <w:r w:rsidRPr="001F7C6A">
        <w:t xml:space="preserve"> de</w:t>
      </w:r>
      <w:r>
        <w:t xml:space="preserve"> lo</w:t>
      </w:r>
      <w:r w:rsidRPr="001F7C6A">
        <w:t xml:space="preserve">s avances </w:t>
      </w:r>
      <w:r>
        <w:t xml:space="preserve">logrados con la </w:t>
      </w:r>
      <w:r w:rsidRPr="001F7C6A">
        <w:t>adop</w:t>
      </w:r>
      <w:r>
        <w:t>c</w:t>
      </w:r>
      <w:r w:rsidRPr="001F7C6A">
        <w:t>i</w:t>
      </w:r>
      <w:r>
        <w:t xml:space="preserve">ón en 2010 de la Ley del niño y la </w:t>
      </w:r>
      <w:r w:rsidRPr="001F7C6A">
        <w:t>int</w:t>
      </w:r>
      <w:r>
        <w:t>e</w:t>
      </w:r>
      <w:r w:rsidRPr="001F7C6A">
        <w:t>gra</w:t>
      </w:r>
      <w:r>
        <w:t>c</w:t>
      </w:r>
      <w:r w:rsidRPr="001F7C6A">
        <w:t>i</w:t>
      </w:r>
      <w:r>
        <w:t>ó</w:t>
      </w:r>
      <w:r w:rsidRPr="001F7C6A">
        <w:t>n de la Conven</w:t>
      </w:r>
      <w:r>
        <w:t>c</w:t>
      </w:r>
      <w:r w:rsidRPr="001F7C6A">
        <w:t>i</w:t>
      </w:r>
      <w:r>
        <w:t>ó</w:t>
      </w:r>
      <w:r w:rsidRPr="001F7C6A">
        <w:t xml:space="preserve">n </w:t>
      </w:r>
      <w:r>
        <w:t>sobre los De</w:t>
      </w:r>
      <w:r w:rsidRPr="001F7C6A">
        <w:t>r</w:t>
      </w:r>
      <w:r>
        <w:t>ech</w:t>
      </w:r>
      <w:r w:rsidRPr="001F7C6A">
        <w:t xml:space="preserve">os del </w:t>
      </w:r>
      <w:r>
        <w:t>Niño en</w:t>
      </w:r>
      <w:r w:rsidRPr="001F7C6A">
        <w:t xml:space="preserve"> </w:t>
      </w:r>
      <w:r>
        <w:t xml:space="preserve">la </w:t>
      </w:r>
      <w:r w:rsidRPr="001F7C6A">
        <w:t>Constitu</w:t>
      </w:r>
      <w:r>
        <w:t>c</w:t>
      </w:r>
      <w:r w:rsidRPr="001F7C6A">
        <w:t>i</w:t>
      </w:r>
      <w:r>
        <w:t>ó</w:t>
      </w:r>
      <w:r w:rsidRPr="001F7C6A">
        <w:t xml:space="preserve">n </w:t>
      </w:r>
      <w:r>
        <w:t xml:space="preserve">nacional </w:t>
      </w:r>
      <w:r w:rsidRPr="001F7C6A">
        <w:t>transito</w:t>
      </w:r>
      <w:r>
        <w:t>ria</w:t>
      </w:r>
      <w:r w:rsidRPr="001F7C6A">
        <w:t xml:space="preserve">, </w:t>
      </w:r>
      <w:r>
        <w:t>pero desearía disponer de más información sobre</w:t>
      </w:r>
      <w:r w:rsidRPr="001F7C6A">
        <w:t xml:space="preserve"> l</w:t>
      </w:r>
      <w:r>
        <w:t xml:space="preserve">a </w:t>
      </w:r>
      <w:r w:rsidRPr="001F7C6A">
        <w:t>aplica</w:t>
      </w:r>
      <w:r>
        <w:t>c</w:t>
      </w:r>
      <w:r w:rsidRPr="001F7C6A">
        <w:t>i</w:t>
      </w:r>
      <w:r>
        <w:t>ó</w:t>
      </w:r>
      <w:r w:rsidRPr="001F7C6A">
        <w:t xml:space="preserve">n de </w:t>
      </w:r>
      <w:r>
        <w:t>eso</w:t>
      </w:r>
      <w:r w:rsidRPr="001F7C6A">
        <w:t>s text</w:t>
      </w:r>
      <w:r>
        <w:t>o</w:t>
      </w:r>
      <w:r w:rsidRPr="001F7C6A">
        <w:t xml:space="preserve">s </w:t>
      </w:r>
      <w:r>
        <w:t>en la práctica</w:t>
      </w:r>
      <w:r w:rsidRPr="001F7C6A">
        <w:t xml:space="preserve">. En </w:t>
      </w:r>
      <w:r>
        <w:t>concreto, desea saber</w:t>
      </w:r>
      <w:r w:rsidRPr="001F7C6A">
        <w:t xml:space="preserve"> si la Conven</w:t>
      </w:r>
      <w:r>
        <w:t>c</w:t>
      </w:r>
      <w:r w:rsidRPr="001F7C6A">
        <w:t>i</w:t>
      </w:r>
      <w:r>
        <w:t>ó</w:t>
      </w:r>
      <w:r w:rsidRPr="001F7C6A">
        <w:t xml:space="preserve">n </w:t>
      </w:r>
      <w:r>
        <w:t>se</w:t>
      </w:r>
      <w:r w:rsidRPr="001F7C6A">
        <w:t xml:space="preserve"> apli</w:t>
      </w:r>
      <w:r>
        <w:t>ca desde 2005</w:t>
      </w:r>
      <w:r w:rsidRPr="001F7C6A">
        <w:t xml:space="preserve"> </w:t>
      </w:r>
      <w:r>
        <w:t>como parte integrante</w:t>
      </w:r>
      <w:r w:rsidRPr="001F7C6A">
        <w:t xml:space="preserve"> </w:t>
      </w:r>
      <w:r>
        <w:t>del derecho</w:t>
      </w:r>
      <w:r w:rsidRPr="001F7C6A">
        <w:t xml:space="preserve"> sudan</w:t>
      </w:r>
      <w:r>
        <w:t>és</w:t>
      </w:r>
      <w:r w:rsidRPr="001F7C6A">
        <w:t xml:space="preserve">. </w:t>
      </w:r>
      <w:r>
        <w:t>Invita también a la de</w:t>
      </w:r>
      <w:r w:rsidRPr="001F7C6A">
        <w:t>l</w:t>
      </w:r>
      <w:r>
        <w:t>e</w:t>
      </w:r>
      <w:r w:rsidRPr="001F7C6A">
        <w:t>ga</w:t>
      </w:r>
      <w:r>
        <w:t>c</w:t>
      </w:r>
      <w:r w:rsidRPr="001F7C6A">
        <w:t>i</w:t>
      </w:r>
      <w:r>
        <w:t>ó</w:t>
      </w:r>
      <w:r w:rsidRPr="001F7C6A">
        <w:t xml:space="preserve">n </w:t>
      </w:r>
      <w:r>
        <w:t>a facilitar más detalles sobre</w:t>
      </w:r>
      <w:r w:rsidRPr="001F7C6A">
        <w:t xml:space="preserve"> la coordina</w:t>
      </w:r>
      <w:r>
        <w:t>c</w:t>
      </w:r>
      <w:r w:rsidRPr="001F7C6A">
        <w:t>i</w:t>
      </w:r>
      <w:r>
        <w:t>ó</w:t>
      </w:r>
      <w:r w:rsidRPr="001F7C6A">
        <w:t>n de l</w:t>
      </w:r>
      <w:r>
        <w:t xml:space="preserve">a </w:t>
      </w:r>
      <w:r w:rsidRPr="001F7C6A">
        <w:t>aplica</w:t>
      </w:r>
      <w:r>
        <w:t>c</w:t>
      </w:r>
      <w:r w:rsidRPr="001F7C6A">
        <w:t>i</w:t>
      </w:r>
      <w:r>
        <w:t>ó</w:t>
      </w:r>
      <w:r w:rsidRPr="001F7C6A">
        <w:t xml:space="preserve">n de la </w:t>
      </w:r>
      <w:r>
        <w:t>Ley del niño</w:t>
      </w:r>
      <w:r w:rsidRPr="001F7C6A">
        <w:t xml:space="preserve"> de 2010 </w:t>
      </w:r>
      <w:r>
        <w:t xml:space="preserve">entre los </w:t>
      </w:r>
      <w:r w:rsidRPr="001F7C6A">
        <w:t>minist</w:t>
      </w:r>
      <w:r>
        <w:t xml:space="preserve">erios y </w:t>
      </w:r>
      <w:r w:rsidRPr="001F7C6A">
        <w:t>l</w:t>
      </w:r>
      <w:r>
        <w:t>a</w:t>
      </w:r>
      <w:r w:rsidRPr="001F7C6A">
        <w:t>s autori</w:t>
      </w:r>
      <w:r>
        <w:t>dades de la Federación, los estados y las provincias</w:t>
      </w:r>
      <w:r w:rsidRPr="001F7C6A">
        <w:t xml:space="preserve">. </w:t>
      </w:r>
      <w:r>
        <w:t>El Sr. Filali pregunta si esa ley</w:t>
      </w:r>
      <w:r w:rsidRPr="001F7C6A">
        <w:t xml:space="preserve"> s</w:t>
      </w:r>
      <w:r>
        <w:t xml:space="preserve">e </w:t>
      </w:r>
      <w:r w:rsidRPr="001F7C6A">
        <w:t>apli</w:t>
      </w:r>
      <w:r>
        <w:t>ca</w:t>
      </w:r>
      <w:r w:rsidRPr="001F7C6A">
        <w:t xml:space="preserve"> autom</w:t>
      </w:r>
      <w:r>
        <w:t>á</w:t>
      </w:r>
      <w:r w:rsidRPr="001F7C6A">
        <w:t>ti</w:t>
      </w:r>
      <w:r>
        <w:t>camente</w:t>
      </w:r>
      <w:r w:rsidRPr="001F7C6A">
        <w:t xml:space="preserve"> </w:t>
      </w:r>
      <w:r>
        <w:t>en todo el</w:t>
      </w:r>
      <w:r w:rsidRPr="001F7C6A">
        <w:t xml:space="preserve"> pa</w:t>
      </w:r>
      <w:r>
        <w:t>í</w:t>
      </w:r>
      <w:r w:rsidRPr="001F7C6A">
        <w:t>s o si e</w:t>
      </w:r>
      <w:r>
        <w:t>s preciso incorporarla a los</w:t>
      </w:r>
      <w:r w:rsidRPr="001F7C6A">
        <w:t xml:space="preserve"> </w:t>
      </w:r>
      <w:r>
        <w:t xml:space="preserve">estatutos o </w:t>
      </w:r>
      <w:r w:rsidRPr="001F7C6A">
        <w:t>text</w:t>
      </w:r>
      <w:r>
        <w:t>o</w:t>
      </w:r>
      <w:r w:rsidRPr="001F7C6A">
        <w:t>s l</w:t>
      </w:r>
      <w:r>
        <w:t>e</w:t>
      </w:r>
      <w:r w:rsidRPr="001F7C6A">
        <w:t>gislati</w:t>
      </w:r>
      <w:r>
        <w:t>vos</w:t>
      </w:r>
      <w:r w:rsidRPr="001F7C6A">
        <w:t xml:space="preserve"> </w:t>
      </w:r>
      <w:r>
        <w:t>de los diferentes niveles</w:t>
      </w:r>
      <w:r w:rsidRPr="001F7C6A">
        <w:t>.</w:t>
      </w:r>
    </w:p>
    <w:p w:rsidR="001336A8" w:rsidRPr="005F0A6B" w:rsidRDefault="001336A8" w:rsidP="00E81365">
      <w:pPr>
        <w:pStyle w:val="SingleTxtG"/>
      </w:pPr>
      <w:r w:rsidRPr="005F0A6B">
        <w:t>12.</w:t>
      </w:r>
      <w:r w:rsidRPr="005F0A6B">
        <w:tab/>
      </w:r>
      <w:r w:rsidRPr="00D13C91">
        <w:t>Desearía</w:t>
      </w:r>
      <w:r>
        <w:t xml:space="preserve"> recibir</w:t>
      </w:r>
      <w:r w:rsidRPr="005F0A6B">
        <w:t xml:space="preserve"> información sobre las actividades </w:t>
      </w:r>
      <w:r>
        <w:t xml:space="preserve">desarrolladas por la </w:t>
      </w:r>
      <w:r w:rsidRPr="005F0A6B">
        <w:t>Unidad de derechos del niño, creada en 2007 en el marco del Consejo consultivo de los derechos humanos, para hacer el seguimiento de la aplicación de la Convención y saber, en particular, si ha publicado informes sobre su actividad.</w:t>
      </w:r>
    </w:p>
    <w:p w:rsidR="001336A8" w:rsidRPr="002B0CBE" w:rsidRDefault="001336A8" w:rsidP="00E81365">
      <w:pPr>
        <w:pStyle w:val="SingleTxtG"/>
      </w:pPr>
      <w:r w:rsidRPr="002B0CBE">
        <w:t>13.</w:t>
      </w:r>
      <w:r w:rsidRPr="002B0CBE">
        <w:tab/>
        <w:t>Pone de relieve que, pese a la adopción en 2009 de una Ley sobre la implantación de una Comisión Nacional de Derechos Humanos, aún no se ha establecido ese órgano y no existe ningún mecanismo independiente encargado de velar por la aplicación de la Convención y de recibir las quejas formuladas por los niños</w:t>
      </w:r>
    </w:p>
    <w:p w:rsidR="001336A8" w:rsidRPr="002B0CBE" w:rsidRDefault="001336A8" w:rsidP="00E81365">
      <w:pPr>
        <w:pStyle w:val="SingleTxtG"/>
      </w:pPr>
      <w:r w:rsidRPr="005F0A6B">
        <w:t>14.</w:t>
      </w:r>
      <w:r w:rsidRPr="005F0A6B">
        <w:tab/>
        <w:t xml:space="preserve">El orador </w:t>
      </w:r>
      <w:r>
        <w:t>pregunta</w:t>
      </w:r>
      <w:r w:rsidRPr="005F0A6B">
        <w:t xml:space="preserve"> si el Estado considera una prioridad hacer efectivos los derechos del niño, si le asigna los créditos necesarios y si dispone de datos cuantificados al respecto. </w:t>
      </w:r>
      <w:r w:rsidRPr="002B0CBE">
        <w:t>Toma nota de los progresos realizados en la recopilación de datos, mencionados en el párrafo 39 del documento del Estado parte, pero manifiesta su preocupación por la falta de un sistema de información centralizado y la carencia de información sobre la aplicación de la Convención.</w:t>
      </w:r>
    </w:p>
    <w:p w:rsidR="001336A8" w:rsidRPr="005F0A6B" w:rsidRDefault="001336A8" w:rsidP="00E81365">
      <w:pPr>
        <w:pStyle w:val="SingleTxtG"/>
      </w:pPr>
      <w:r w:rsidRPr="002B0CBE">
        <w:t>15.</w:t>
      </w:r>
      <w:r w:rsidRPr="002B0CBE">
        <w:tab/>
      </w:r>
      <w:r w:rsidRPr="005F0A6B">
        <w:t>Preocupa tambi</w:t>
      </w:r>
      <w:r>
        <w:t>én al orador</w:t>
      </w:r>
      <w:r w:rsidRPr="005F0A6B">
        <w:t xml:space="preserve"> la discriminación de los hijos extramatrimoniales.</w:t>
      </w:r>
    </w:p>
    <w:p w:rsidR="001336A8" w:rsidRPr="002B0CBE" w:rsidRDefault="001336A8" w:rsidP="00E81365">
      <w:pPr>
        <w:pStyle w:val="SingleTxtG"/>
      </w:pPr>
      <w:r w:rsidRPr="002B0CBE">
        <w:t>16.</w:t>
      </w:r>
      <w:r w:rsidRPr="002B0CBE">
        <w:tab/>
        <w:t>Ruega a la delegación que indique si se han creado parlamentos de niños en todos los estados, si existen bibliotecas y centros culturales destinados a los niños y si los medios de comunicación se interesan por la protección del niño, participan en las campañas de sensibilización respecto de la Convención y tratan temas como la participación de los niños en los conflictos armados, la violencia sexual y las prácticas tradicionales nocivas.</w:t>
      </w:r>
    </w:p>
    <w:p w:rsidR="001336A8" w:rsidRPr="002B0CBE" w:rsidRDefault="001336A8" w:rsidP="00E81365">
      <w:pPr>
        <w:pStyle w:val="SingleTxtG"/>
      </w:pPr>
      <w:r w:rsidRPr="002B0CBE">
        <w:t>17.</w:t>
      </w:r>
      <w:r w:rsidRPr="002B0CBE">
        <w:tab/>
        <w:t>Sería interesante conocer las medidas adoptadas para erradicar los castigos corporales en la familia, la escuela y en las instalaciones de acogida o de privación de libertad.</w:t>
      </w:r>
    </w:p>
    <w:p w:rsidR="001336A8" w:rsidRPr="002B0CBE" w:rsidRDefault="001336A8" w:rsidP="00E81365">
      <w:pPr>
        <w:pStyle w:val="SingleTxtG"/>
      </w:pPr>
      <w:r w:rsidRPr="002B0CBE">
        <w:t>18.</w:t>
      </w:r>
      <w:r w:rsidRPr="002B0CBE">
        <w:tab/>
        <w:t>La</w:t>
      </w:r>
      <w:r w:rsidRPr="002B0CBE">
        <w:rPr>
          <w:b/>
        </w:rPr>
        <w:t xml:space="preserve"> Sra. El-Ashmawy</w:t>
      </w:r>
      <w:r w:rsidRPr="002B0CBE">
        <w:t xml:space="preserve"> se asombra de la diferencia que existe entre los recursos consagrados a los servicios sociales y los dedicados a las actividades militares, y solicita más información al respecto.</w:t>
      </w:r>
    </w:p>
    <w:p w:rsidR="001336A8" w:rsidRPr="002B0CBE" w:rsidRDefault="001336A8" w:rsidP="00E81365">
      <w:pPr>
        <w:pStyle w:val="SingleTxtG"/>
      </w:pPr>
      <w:r w:rsidRPr="002B0CBE">
        <w:t>19.</w:t>
      </w:r>
      <w:r w:rsidRPr="002B0CBE">
        <w:tab/>
        <w:t>Pregunta qué medidas se han tomado para reforzar la recogida de información con miras a obtener datos desglosados que permitan elaborar políticas y hacer un seguimiento de la situación de los niños y, en especial, de los seropositivos y de los niños de la calle. Desearía saber también cómo evalúa el Estado los avances logrados en la reducción de la tasa de</w:t>
      </w:r>
      <w:r w:rsidR="0064465A">
        <w:t xml:space="preserve"> </w:t>
      </w:r>
      <w:r w:rsidRPr="002B0CBE">
        <w:t>mortalidad infantil y la lucha contra la explotación y la trata de niños.</w:t>
      </w:r>
    </w:p>
    <w:p w:rsidR="001336A8" w:rsidRPr="002B0CBE" w:rsidRDefault="001336A8" w:rsidP="00E81365">
      <w:pPr>
        <w:pStyle w:val="SingleTxtG"/>
      </w:pPr>
      <w:r w:rsidRPr="002B0CBE">
        <w:t>20.</w:t>
      </w:r>
      <w:r w:rsidRPr="002B0CBE">
        <w:tab/>
        <w:t xml:space="preserve">Convendría disponer de información sobre los programas aplicados para informar a los niños y ofrecerles los medios de expresar su opinión. </w:t>
      </w:r>
    </w:p>
    <w:p w:rsidR="001336A8" w:rsidRPr="002B0CBE" w:rsidRDefault="001336A8" w:rsidP="00E81365">
      <w:pPr>
        <w:pStyle w:val="SingleTxtG"/>
      </w:pPr>
      <w:r w:rsidRPr="002B0CBE">
        <w:t>21.</w:t>
      </w:r>
      <w:r w:rsidRPr="002B0CBE">
        <w:tab/>
        <w:t xml:space="preserve">El </w:t>
      </w:r>
      <w:r w:rsidRPr="002B0CBE">
        <w:rPr>
          <w:b/>
        </w:rPr>
        <w:t>Sr. Pollar</w:t>
      </w:r>
      <w:r w:rsidRPr="002B0CBE">
        <w:t xml:space="preserve"> desearía conocer las medidas tomadas por el Estado para impedir la discriminación entre los niños del norte y los del sur, y entre los niños musulmanes y los niños cristianos. </w:t>
      </w:r>
      <w:r w:rsidRPr="005F0A6B">
        <w:t>Desearía aclaraciones sobre la discriminación ejercida contra los niños que parecen tener m</w:t>
      </w:r>
      <w:r>
        <w:t>ás</w:t>
      </w:r>
      <w:r w:rsidRPr="005F0A6B">
        <w:t xml:space="preserve"> edad que </w:t>
      </w:r>
      <w:r>
        <w:t xml:space="preserve">la que </w:t>
      </w:r>
      <w:r w:rsidRPr="005F0A6B">
        <w:t xml:space="preserve">tienen y son tratados como adultos y contra los hijos nacidos fuera del matrimonio y su madre. </w:t>
      </w:r>
      <w:r w:rsidRPr="002B0CBE">
        <w:t xml:space="preserve">Pregunta a ese respecto si la </w:t>
      </w:r>
      <w:r w:rsidRPr="00E81365">
        <w:rPr>
          <w:i/>
        </w:rPr>
        <w:t>kafala</w:t>
      </w:r>
      <w:r w:rsidRPr="002B0CBE">
        <w:t xml:space="preserve"> se aplica únicamente a los niños nacidos fuera del matrimonio. </w:t>
      </w:r>
    </w:p>
    <w:p w:rsidR="001336A8" w:rsidRPr="002B0CBE" w:rsidRDefault="001336A8" w:rsidP="00E81365">
      <w:pPr>
        <w:pStyle w:val="SingleTxtG"/>
      </w:pPr>
      <w:r w:rsidRPr="002B0CBE">
        <w:t>22.</w:t>
      </w:r>
      <w:r w:rsidRPr="002B0CBE">
        <w:tab/>
        <w:t xml:space="preserve">Desearía saber qué medidas se han tomado para luchar contra las normas sociales y las prácticas tradicionales que atribuyen una categoría social inferior a las mujeres y a las niñas en el seno de la familia y la comunidad. </w:t>
      </w:r>
    </w:p>
    <w:p w:rsidR="001336A8" w:rsidRPr="002B0CBE" w:rsidRDefault="001336A8" w:rsidP="00E81365">
      <w:pPr>
        <w:pStyle w:val="SingleTxtG"/>
      </w:pPr>
      <w:r w:rsidRPr="002B0CBE">
        <w:t>23.</w:t>
      </w:r>
      <w:r w:rsidRPr="002B0CBE">
        <w:tab/>
        <w:t>En referencia al párrafo 60 del informe, pregunta cómo asegura el Estado el derecho a la vida, a la supervivencia, al desarrollo y a la salud de los hijos extramatrimoniales, habida cuenta de la tasa de mortalidad tan elevada de esos niños.</w:t>
      </w:r>
    </w:p>
    <w:p w:rsidR="001336A8" w:rsidRPr="002B0CBE" w:rsidRDefault="001336A8" w:rsidP="00E81365">
      <w:pPr>
        <w:pStyle w:val="SingleTxtG"/>
      </w:pPr>
      <w:r w:rsidRPr="002B0CBE">
        <w:t>24.</w:t>
      </w:r>
      <w:r w:rsidRPr="002B0CBE">
        <w:tab/>
        <w:t>Tras mostrar su sorpresa por la falta de información sobre las tasas de suicidio, pregunta si los suicidios son un problema en el Sudán y cuales son las medidas adoptadas. Desearía que la delegación confirmase que la pena capital está prohibida para los niños menores de 18 años. Pregunta, por último, si los niños de religiones diferentes pueden asistir a las mismas escuelas y expresar sus creencias.</w:t>
      </w:r>
    </w:p>
    <w:p w:rsidR="001336A8" w:rsidRPr="005F0A6B" w:rsidRDefault="001336A8" w:rsidP="00E81365">
      <w:pPr>
        <w:pStyle w:val="SingleTxtG"/>
      </w:pPr>
      <w:r w:rsidRPr="005F0A6B">
        <w:t>25.</w:t>
      </w:r>
      <w:r w:rsidRPr="005F0A6B">
        <w:tab/>
        <w:t xml:space="preserve">La </w:t>
      </w:r>
      <w:r w:rsidRPr="005F0A6B">
        <w:rPr>
          <w:b/>
        </w:rPr>
        <w:t>Sra. Varmah</w:t>
      </w:r>
      <w:r w:rsidRPr="005F0A6B">
        <w:t xml:space="preserve"> pregunta si el Estado parte tiene intención de revisar la legislación, a fin de perfilar la definición de niño y fijar la mayoría de edad </w:t>
      </w:r>
      <w:r>
        <w:t>y</w:t>
      </w:r>
      <w:r w:rsidRPr="005F0A6B">
        <w:t xml:space="preserve"> la edad de responsabilidad penal, con arreglo a las disposiciones de la Convención. </w:t>
      </w:r>
    </w:p>
    <w:p w:rsidR="001336A8" w:rsidRPr="002B0CBE" w:rsidRDefault="001336A8" w:rsidP="00E81365">
      <w:pPr>
        <w:pStyle w:val="SingleTxtG"/>
      </w:pPr>
      <w:r w:rsidRPr="002B0CBE">
        <w:t>26.</w:t>
      </w:r>
      <w:r w:rsidRPr="002B0CBE">
        <w:tab/>
        <w:t>Desearía disponer de más información sobre la elaboración y, en su caso, la aplicación del plan nacional para promover la inscripción en el registro de los nacimientos. La delegación podría quizá indicar si el Gobierno ha suprimido o reducido las tasas establecidas para la obtención de los certificados de nacimiento. Sería útil finalmente recibir más información sobre los servicios de inscripción de los nacimientos en las regiones más remotas.</w:t>
      </w:r>
    </w:p>
    <w:p w:rsidR="001336A8" w:rsidRPr="002B0CBE" w:rsidRDefault="001336A8" w:rsidP="00E81365">
      <w:pPr>
        <w:pStyle w:val="SingleTxtG"/>
      </w:pPr>
      <w:r w:rsidRPr="002B0CBE">
        <w:t>27.</w:t>
      </w:r>
      <w:r w:rsidRPr="002B0CBE">
        <w:tab/>
      </w:r>
      <w:r w:rsidRPr="00E81365">
        <w:rPr>
          <w:b/>
        </w:rPr>
        <w:t>El</w:t>
      </w:r>
      <w:r w:rsidRPr="002B0CBE">
        <w:rPr>
          <w:b/>
        </w:rPr>
        <w:t xml:space="preserve"> Presidente</w:t>
      </w:r>
      <w:r w:rsidRPr="002B0CBE">
        <w:t xml:space="preserve"> señala con preocupación que la Convención no ha sido objeto de una difusión sistemática, que no se ha traducido a las diferentes lenguas locales y que los niños no tienen acceso a ella. Pregunta por las medidas adoptadas para dar a conocer el instrumento a los profesionales que trabajan con los niños y, en especial, a los profesores.</w:t>
      </w:r>
    </w:p>
    <w:p w:rsidR="001336A8" w:rsidRPr="002B0CBE" w:rsidRDefault="001336A8" w:rsidP="00E81365">
      <w:pPr>
        <w:pStyle w:val="SingleTxtG"/>
      </w:pPr>
      <w:r w:rsidRPr="002B0CBE">
        <w:t>28.</w:t>
      </w:r>
      <w:r w:rsidRPr="002B0CBE">
        <w:tab/>
      </w:r>
      <w:r w:rsidRPr="00A52F41">
        <w:t>Desear</w:t>
      </w:r>
      <w:r>
        <w:t>ía</w:t>
      </w:r>
      <w:r w:rsidRPr="00A52F41">
        <w:t xml:space="preserve"> saber si las ONG han colaborado en la elaboración de la L</w:t>
      </w:r>
      <w:r w:rsidR="00E81365">
        <w:t>ey del niño de </w:t>
      </w:r>
      <w:r w:rsidRPr="00A52F41">
        <w:t xml:space="preserve">2010 y pregunta si, en las resoluciones pronunciadas por los órganos judiciales y administrativos se tiene en cuenta el interés superior del niño. </w:t>
      </w:r>
      <w:r w:rsidRPr="002B0CBE">
        <w:t>Por otra parte, ¿puede el niño ejercer su derecho a ser escuchado en las instancias judiciales, en el medio escolar o en las cuestiones relativas a la familia, a las migraciones o a la salud? Para terminar, ruega a la delegación que indique si se ha creado un parlamento de los niños en la capital, y si se ha descentralizado esa institución en los estados.</w:t>
      </w:r>
    </w:p>
    <w:p w:rsidR="001336A8" w:rsidRPr="002B0CBE" w:rsidRDefault="001336A8" w:rsidP="00E81365">
      <w:pPr>
        <w:pStyle w:val="SingleTxtG"/>
      </w:pPr>
      <w:r w:rsidRPr="002B0CBE">
        <w:t>29.</w:t>
      </w:r>
      <w:r w:rsidRPr="002B0CBE">
        <w:tab/>
        <w:t xml:space="preserve">El </w:t>
      </w:r>
      <w:r w:rsidRPr="002B0CBE">
        <w:rPr>
          <w:b/>
        </w:rPr>
        <w:t>Sr. Filali</w:t>
      </w:r>
      <w:r w:rsidRPr="002B0CBE">
        <w:t xml:space="preserve"> (Relator para el Sudán) desearía saber si el Gobierno ha hecho un balance de los planes de acción nacionales y, en especial, del plan quinquenal 2007-2011, el plan para combatir la violencia contra los niños (2009-2012) y el plan para poner fin a la mutilación genital femenina (2008-2018), así como de la forma de aplicación de los planes a nivel de los estados y si se trata de una aplicación coordinada.</w:t>
      </w:r>
    </w:p>
    <w:p w:rsidR="001336A8" w:rsidRPr="002B0CBE" w:rsidRDefault="001336A8" w:rsidP="00E81365">
      <w:pPr>
        <w:pStyle w:val="SingleTxtG"/>
      </w:pPr>
      <w:r w:rsidRPr="002B0CBE">
        <w:t>30.</w:t>
      </w:r>
      <w:r w:rsidRPr="002B0CBE">
        <w:tab/>
      </w:r>
      <w:r w:rsidRPr="00E81365">
        <w:rPr>
          <w:b/>
        </w:rPr>
        <w:t>El</w:t>
      </w:r>
      <w:r w:rsidRPr="002B0CBE">
        <w:rPr>
          <w:b/>
        </w:rPr>
        <w:t xml:space="preserve"> Presidente</w:t>
      </w:r>
      <w:r w:rsidRPr="002B0CBE">
        <w:t xml:space="preserve"> agrega que tal vez convendría elaborar un plan nacional de acción global que brindaría un marco normativo a todos los planes sectoriales aplicados.</w:t>
      </w:r>
    </w:p>
    <w:p w:rsidR="001336A8" w:rsidRPr="00A52F41" w:rsidRDefault="001336A8" w:rsidP="00E81365">
      <w:pPr>
        <w:pStyle w:val="SingleTxtG"/>
      </w:pPr>
      <w:r w:rsidRPr="00E81365">
        <w:rPr>
          <w:i/>
        </w:rPr>
        <w:t>Se suspende la sesión a las 11.15 horas y se reanuda a las 11.40 horas</w:t>
      </w:r>
      <w:r w:rsidRPr="00A52F41">
        <w:t>.</w:t>
      </w:r>
    </w:p>
    <w:p w:rsidR="001336A8" w:rsidRPr="002B0CBE" w:rsidRDefault="001336A8" w:rsidP="00E81365">
      <w:pPr>
        <w:pStyle w:val="SingleTxtG"/>
      </w:pPr>
      <w:r w:rsidRPr="002B0CBE">
        <w:t>31.</w:t>
      </w:r>
      <w:r w:rsidRPr="002B0CBE">
        <w:tab/>
        <w:t xml:space="preserve">La </w:t>
      </w:r>
      <w:r w:rsidRPr="002B0CBE">
        <w:rPr>
          <w:b/>
        </w:rPr>
        <w:t>Sra.</w:t>
      </w:r>
      <w:r w:rsidRPr="002B0CBE">
        <w:t xml:space="preserve"> </w:t>
      </w:r>
      <w:r w:rsidRPr="002B0CBE">
        <w:rPr>
          <w:b/>
        </w:rPr>
        <w:t>Habani</w:t>
      </w:r>
      <w:r w:rsidRPr="002B0CBE">
        <w:t xml:space="preserve"> explica que el Sudán participó en junio de 2010 en la Conferencia de Nyamena, que reunió a seis países africanos y versó sobre la abolición del reclutamiento y la utilización de niños soldados. Preside también la Comisión técnica para el seguimiento de la aplicación de la declaración adoptada en esa ocasión.</w:t>
      </w:r>
    </w:p>
    <w:p w:rsidR="001336A8" w:rsidRPr="002B0CBE" w:rsidRDefault="001336A8" w:rsidP="00E81365">
      <w:pPr>
        <w:pStyle w:val="SingleTxtG"/>
      </w:pPr>
      <w:r w:rsidRPr="002B0CBE">
        <w:t>32.</w:t>
      </w:r>
      <w:r w:rsidRPr="002B0CBE">
        <w:tab/>
        <w:t xml:space="preserve">La </w:t>
      </w:r>
      <w:r w:rsidRPr="002B0CBE">
        <w:rPr>
          <w:b/>
        </w:rPr>
        <w:t>Sra.</w:t>
      </w:r>
      <w:r w:rsidRPr="002B0CBE">
        <w:rPr>
          <w:b/>
          <w:vertAlign w:val="superscript"/>
        </w:rPr>
        <w:t xml:space="preserve"> </w:t>
      </w:r>
      <w:r w:rsidRPr="002B0CBE">
        <w:rPr>
          <w:b/>
        </w:rPr>
        <w:t>El-Ashmawy</w:t>
      </w:r>
      <w:r w:rsidRPr="002B0CBE">
        <w:t xml:space="preserve"> desearía saber si el Estado parte necesita una asistencia técnica y si ha solicitado la ayuda de organizaciones internacionales.</w:t>
      </w:r>
    </w:p>
    <w:p w:rsidR="001336A8" w:rsidRPr="002B0CBE" w:rsidRDefault="001336A8" w:rsidP="00E81365">
      <w:pPr>
        <w:pStyle w:val="SingleTxtG"/>
      </w:pPr>
      <w:r w:rsidRPr="002B0CBE">
        <w:t>33.</w:t>
      </w:r>
      <w:r w:rsidRPr="002B0CBE">
        <w:tab/>
        <w:t xml:space="preserve">El </w:t>
      </w:r>
      <w:r w:rsidRPr="002B0CBE">
        <w:rPr>
          <w:b/>
        </w:rPr>
        <w:t>Sr. Filali</w:t>
      </w:r>
      <w:r w:rsidRPr="002B0CBE">
        <w:t xml:space="preserve"> (Relator para el Sudán) desearía saber si los fondos dedicados a la infancia se enmarcan en partidas presupuestarias específicas o si están repartidos entre varias partidas, como la educación o la salud.</w:t>
      </w:r>
    </w:p>
    <w:p w:rsidR="001336A8" w:rsidRPr="000B5163" w:rsidRDefault="001336A8" w:rsidP="00E81365">
      <w:pPr>
        <w:pStyle w:val="SingleTxtG"/>
      </w:pPr>
      <w:r>
        <w:t>34</w:t>
      </w:r>
      <w:r w:rsidRPr="00476E05">
        <w:t>.</w:t>
      </w:r>
      <w:r>
        <w:rPr>
          <w:b/>
        </w:rPr>
        <w:tab/>
      </w:r>
      <w:r w:rsidRPr="00E81365">
        <w:rPr>
          <w:b/>
        </w:rPr>
        <w:t>El</w:t>
      </w:r>
      <w:r>
        <w:rPr>
          <w:b/>
        </w:rPr>
        <w:t xml:space="preserve"> Pre</w:t>
      </w:r>
      <w:r w:rsidRPr="000B5163">
        <w:rPr>
          <w:b/>
        </w:rPr>
        <w:t>sident</w:t>
      </w:r>
      <w:r>
        <w:rPr>
          <w:b/>
        </w:rPr>
        <w:t>e</w:t>
      </w:r>
      <w:r w:rsidRPr="000B5163">
        <w:t xml:space="preserve"> </w:t>
      </w:r>
      <w:r>
        <w:t xml:space="preserve">pregunta </w:t>
      </w:r>
      <w:r w:rsidRPr="000B5163">
        <w:t xml:space="preserve">si es posible </w:t>
      </w:r>
      <w:r>
        <w:t>saber qué</w:t>
      </w:r>
      <w:r w:rsidRPr="000B5163">
        <w:t xml:space="preserve"> part</w:t>
      </w:r>
      <w:r>
        <w:t>e</w:t>
      </w:r>
      <w:r w:rsidRPr="000B5163">
        <w:t xml:space="preserve"> d</w:t>
      </w:r>
      <w:r>
        <w:t>el</w:t>
      </w:r>
      <w:r w:rsidRPr="000B5163">
        <w:t xml:space="preserve"> PIB </w:t>
      </w:r>
      <w:r>
        <w:t>le corresponde a la salud y a la educación de los niños</w:t>
      </w:r>
      <w:r w:rsidRPr="000B5163">
        <w:t>.</w:t>
      </w:r>
    </w:p>
    <w:p w:rsidR="001336A8" w:rsidRPr="000B5163" w:rsidRDefault="001336A8" w:rsidP="00E81365">
      <w:pPr>
        <w:pStyle w:val="SingleTxtG"/>
      </w:pPr>
      <w:r>
        <w:t>35</w:t>
      </w:r>
      <w:r w:rsidRPr="00D23C12">
        <w:t>.</w:t>
      </w:r>
      <w:r>
        <w:rPr>
          <w:b/>
        </w:rPr>
        <w:tab/>
      </w:r>
      <w:r>
        <w:t xml:space="preserve">La </w:t>
      </w:r>
      <w:r>
        <w:rPr>
          <w:b/>
        </w:rPr>
        <w:t xml:space="preserve">Sra. </w:t>
      </w:r>
      <w:r w:rsidRPr="000B5163">
        <w:rPr>
          <w:b/>
        </w:rPr>
        <w:t>Habani</w:t>
      </w:r>
      <w:r w:rsidRPr="000B5163">
        <w:t xml:space="preserve"> (Sud</w:t>
      </w:r>
      <w:r>
        <w:t>án</w:t>
      </w:r>
      <w:r w:rsidRPr="000B5163">
        <w:t>) di</w:t>
      </w:r>
      <w:r>
        <w:t>ce q</w:t>
      </w:r>
      <w:r w:rsidRPr="000B5163">
        <w:t xml:space="preserve">ue </w:t>
      </w:r>
      <w:r>
        <w:t xml:space="preserve">el Sudán se beneficia de una asistencia técnica para la asignación de los recursos. El presupuesto federal es global. Se divide entre los </w:t>
      </w:r>
      <w:r w:rsidRPr="000B5163">
        <w:t>dif</w:t>
      </w:r>
      <w:r>
        <w:t>e</w:t>
      </w:r>
      <w:r w:rsidRPr="000B5163">
        <w:t>rent</w:t>
      </w:r>
      <w:r>
        <w:t>e</w:t>
      </w:r>
      <w:r w:rsidRPr="000B5163">
        <w:t>s sect</w:t>
      </w:r>
      <w:r>
        <w:t>ores</w:t>
      </w:r>
      <w:r w:rsidRPr="000B5163">
        <w:t xml:space="preserve"> a nive</w:t>
      </w:r>
      <w:r>
        <w:t>l de los estados.</w:t>
      </w:r>
    </w:p>
    <w:p w:rsidR="001336A8" w:rsidRPr="000B5163" w:rsidRDefault="001336A8" w:rsidP="00E81365">
      <w:pPr>
        <w:pStyle w:val="SingleTxtG"/>
      </w:pPr>
      <w:r>
        <w:t>36.</w:t>
      </w:r>
      <w:r>
        <w:tab/>
        <w:t>El</w:t>
      </w:r>
      <w:r w:rsidRPr="000B5163">
        <w:t xml:space="preserve"> Sud</w:t>
      </w:r>
      <w:r>
        <w:t>á</w:t>
      </w:r>
      <w:r w:rsidRPr="000B5163">
        <w:t xml:space="preserve">n </w:t>
      </w:r>
      <w:r>
        <w:t>h</w:t>
      </w:r>
      <w:r w:rsidRPr="000B5163">
        <w:t xml:space="preserve">a </w:t>
      </w:r>
      <w:r>
        <w:t>tomado múltiples medidas para</w:t>
      </w:r>
      <w:r w:rsidRPr="000B5163">
        <w:t xml:space="preserve"> facilit</w:t>
      </w:r>
      <w:r>
        <w:t>a</w:t>
      </w:r>
      <w:r w:rsidRPr="000B5163">
        <w:t>r l</w:t>
      </w:r>
      <w:r>
        <w:t xml:space="preserve">a </w:t>
      </w:r>
      <w:r w:rsidRPr="000B5163">
        <w:t>aplica</w:t>
      </w:r>
      <w:r>
        <w:t>c</w:t>
      </w:r>
      <w:r w:rsidRPr="000B5163">
        <w:t>i</w:t>
      </w:r>
      <w:r>
        <w:t>ó</w:t>
      </w:r>
      <w:r w:rsidRPr="000B5163">
        <w:t>n de la Conven</w:t>
      </w:r>
      <w:r>
        <w:t>c</w:t>
      </w:r>
      <w:r w:rsidRPr="000B5163">
        <w:t>i</w:t>
      </w:r>
      <w:r>
        <w:t>ó</w:t>
      </w:r>
      <w:r w:rsidRPr="000B5163">
        <w:t>n</w:t>
      </w:r>
      <w:r>
        <w:t xml:space="preserve"> y</w:t>
      </w:r>
      <w:r w:rsidRPr="000B5163">
        <w:t>,</w:t>
      </w:r>
      <w:r>
        <w:t xml:space="preserve"> entre ellas, la Ley</w:t>
      </w:r>
      <w:r w:rsidRPr="000B5163">
        <w:t xml:space="preserve"> de</w:t>
      </w:r>
      <w:r>
        <w:t>l niño de</w:t>
      </w:r>
      <w:r w:rsidRPr="000B5163">
        <w:t xml:space="preserve"> 2010</w:t>
      </w:r>
      <w:r>
        <w:t>, que</w:t>
      </w:r>
      <w:r w:rsidRPr="000B5163">
        <w:t xml:space="preserve"> re</w:t>
      </w:r>
      <w:r>
        <w:t>a</w:t>
      </w:r>
      <w:r w:rsidRPr="000B5163">
        <w:t>grup</w:t>
      </w:r>
      <w:r>
        <w:t>a</w:t>
      </w:r>
      <w:r w:rsidRPr="000B5163">
        <w:t xml:space="preserve"> to</w:t>
      </w:r>
      <w:r>
        <w:t>do</w:t>
      </w:r>
      <w:r w:rsidRPr="000B5163">
        <w:t>s l</w:t>
      </w:r>
      <w:r>
        <w:t>o</w:t>
      </w:r>
      <w:r w:rsidRPr="000B5163">
        <w:t>s text</w:t>
      </w:r>
      <w:r>
        <w:t>o</w:t>
      </w:r>
      <w:r w:rsidRPr="000B5163">
        <w:t>s adopt</w:t>
      </w:r>
      <w:r>
        <w:t>ados</w:t>
      </w:r>
      <w:r w:rsidRPr="000B5163">
        <w:t xml:space="preserve"> en mat</w:t>
      </w:r>
      <w:r>
        <w:t>e</w:t>
      </w:r>
      <w:r w:rsidRPr="000B5163">
        <w:t>r</w:t>
      </w:r>
      <w:r>
        <w:t>ia</w:t>
      </w:r>
      <w:r w:rsidRPr="000B5163">
        <w:t xml:space="preserve"> de protec</w:t>
      </w:r>
      <w:r>
        <w:t>c</w:t>
      </w:r>
      <w:r w:rsidRPr="000B5163">
        <w:t>i</w:t>
      </w:r>
      <w:r>
        <w:t>ó</w:t>
      </w:r>
      <w:r w:rsidRPr="000B5163">
        <w:t>n de l</w:t>
      </w:r>
      <w:r>
        <w:t>a i</w:t>
      </w:r>
      <w:r w:rsidRPr="000B5163">
        <w:t>nfanc</w:t>
      </w:r>
      <w:r>
        <w:t>ia</w:t>
      </w:r>
      <w:r w:rsidRPr="000B5163">
        <w:t>. To</w:t>
      </w:r>
      <w:r>
        <w:t>do</w:t>
      </w:r>
      <w:r w:rsidRPr="000B5163">
        <w:t xml:space="preserve"> text</w:t>
      </w:r>
      <w:r>
        <w:t>o</w:t>
      </w:r>
      <w:r w:rsidRPr="000B5163">
        <w:t xml:space="preserve"> </w:t>
      </w:r>
      <w:r>
        <w:t>que vulnere la</w:t>
      </w:r>
      <w:r w:rsidRPr="000B5163">
        <w:t xml:space="preserve"> Conven</w:t>
      </w:r>
      <w:r>
        <w:t>c</w:t>
      </w:r>
      <w:r w:rsidRPr="000B5163">
        <w:t>i</w:t>
      </w:r>
      <w:r>
        <w:t>ó</w:t>
      </w:r>
      <w:r w:rsidRPr="000B5163">
        <w:t xml:space="preserve">n </w:t>
      </w:r>
      <w:r>
        <w:t>será</w:t>
      </w:r>
      <w:r w:rsidRPr="000B5163">
        <w:t xml:space="preserve"> nul</w:t>
      </w:r>
      <w:r>
        <w:t>o y sin valor</w:t>
      </w:r>
      <w:r w:rsidRPr="000B5163">
        <w:t>.</w:t>
      </w:r>
    </w:p>
    <w:p w:rsidR="001336A8" w:rsidRPr="000B5163" w:rsidRDefault="001336A8" w:rsidP="00E81365">
      <w:pPr>
        <w:pStyle w:val="SingleTxtG"/>
      </w:pPr>
      <w:r w:rsidRPr="00C0508F">
        <w:t>3</w:t>
      </w:r>
      <w:r>
        <w:t>7</w:t>
      </w:r>
      <w:r w:rsidRPr="00C0508F">
        <w:t>.</w:t>
      </w:r>
      <w:r>
        <w:rPr>
          <w:b/>
        </w:rPr>
        <w:tab/>
      </w:r>
      <w:r>
        <w:t xml:space="preserve">El </w:t>
      </w:r>
      <w:r>
        <w:rPr>
          <w:b/>
        </w:rPr>
        <w:t>Sr.</w:t>
      </w:r>
      <w:r w:rsidRPr="000B5163">
        <w:rPr>
          <w:b/>
        </w:rPr>
        <w:t xml:space="preserve"> Filali</w:t>
      </w:r>
      <w:r w:rsidRPr="000B5163">
        <w:t xml:space="preserve"> </w:t>
      </w:r>
      <w:r>
        <w:t>(Relator para el Sudán) pregunta si, desde que se integraron en la Constitución los derechos consagrados en</w:t>
      </w:r>
      <w:r w:rsidRPr="000B5163">
        <w:t xml:space="preserve"> la Conven</w:t>
      </w:r>
      <w:r>
        <w:t>c</w:t>
      </w:r>
      <w:r w:rsidRPr="000B5163">
        <w:t>i</w:t>
      </w:r>
      <w:r>
        <w:t>ón</w:t>
      </w:r>
      <w:r w:rsidRPr="000B5163">
        <w:t xml:space="preserve">, </w:t>
      </w:r>
      <w:r>
        <w:t>e</w:t>
      </w:r>
      <w:r w:rsidRPr="000B5163">
        <w:t>l Sud</w:t>
      </w:r>
      <w:r>
        <w:t>á</w:t>
      </w:r>
      <w:r w:rsidRPr="000B5163">
        <w:t xml:space="preserve">n </w:t>
      </w:r>
      <w:r>
        <w:t>h</w:t>
      </w:r>
      <w:r w:rsidRPr="000B5163">
        <w:t xml:space="preserve">a </w:t>
      </w:r>
      <w:r>
        <w:t xml:space="preserve">efectuado un </w:t>
      </w:r>
      <w:r w:rsidRPr="000B5163">
        <w:t>invent</w:t>
      </w:r>
      <w:r>
        <w:t>a</w:t>
      </w:r>
      <w:r w:rsidRPr="000B5163">
        <w:t>ri</w:t>
      </w:r>
      <w:r>
        <w:t>o de todos los</w:t>
      </w:r>
      <w:r w:rsidRPr="000B5163">
        <w:t xml:space="preserve"> </w:t>
      </w:r>
      <w:r>
        <w:t>proyectos de ley</w:t>
      </w:r>
      <w:r w:rsidRPr="000B5163">
        <w:t xml:space="preserve"> relati</w:t>
      </w:r>
      <w:r>
        <w:t>vos a la</w:t>
      </w:r>
      <w:r w:rsidRPr="000B5163">
        <w:t xml:space="preserve"> protec</w:t>
      </w:r>
      <w:r>
        <w:t>c</w:t>
      </w:r>
      <w:r w:rsidRPr="000B5163">
        <w:t>i</w:t>
      </w:r>
      <w:r>
        <w:t>ó</w:t>
      </w:r>
      <w:r w:rsidRPr="000B5163">
        <w:t>n de l</w:t>
      </w:r>
      <w:r>
        <w:t>a i</w:t>
      </w:r>
      <w:r w:rsidRPr="000B5163">
        <w:t>nfanc</w:t>
      </w:r>
      <w:r>
        <w:t>ia</w:t>
      </w:r>
      <w:r w:rsidRPr="000B5163">
        <w:t>, si</w:t>
      </w:r>
      <w:r>
        <w:t xml:space="preserve"> ha </w:t>
      </w:r>
      <w:r w:rsidRPr="000B5163">
        <w:t>su</w:t>
      </w:r>
      <w:r>
        <w:t>primido</w:t>
      </w:r>
      <w:r w:rsidRPr="000B5163">
        <w:t xml:space="preserve"> to</w:t>
      </w:r>
      <w:r>
        <w:t>das las leyes</w:t>
      </w:r>
      <w:r w:rsidRPr="000B5163">
        <w:t xml:space="preserve"> </w:t>
      </w:r>
      <w:r>
        <w:t>incompatibles y</w:t>
      </w:r>
      <w:r w:rsidRPr="000B5163">
        <w:t xml:space="preserve"> si, entre 2005 </w:t>
      </w:r>
      <w:r>
        <w:t>y</w:t>
      </w:r>
      <w:r w:rsidRPr="000B5163">
        <w:t xml:space="preserve"> 2010, </w:t>
      </w:r>
      <w:r>
        <w:t>se han adoptado disposiciones</w:t>
      </w:r>
      <w:r w:rsidRPr="000B5163">
        <w:t xml:space="preserve"> p</w:t>
      </w:r>
      <w:r>
        <w:t>ara</w:t>
      </w:r>
      <w:r w:rsidRPr="000B5163">
        <w:t xml:space="preserve"> facili</w:t>
      </w:r>
      <w:r>
        <w:t>ta</w:t>
      </w:r>
      <w:r w:rsidRPr="000B5163">
        <w:t xml:space="preserve">r la </w:t>
      </w:r>
      <w:r>
        <w:t>aplicación</w:t>
      </w:r>
      <w:r w:rsidRPr="000B5163">
        <w:t xml:space="preserve"> de la Conven</w:t>
      </w:r>
      <w:r>
        <w:t>c</w:t>
      </w:r>
      <w:r w:rsidRPr="000B5163">
        <w:t>i</w:t>
      </w:r>
      <w:r>
        <w:t>ó</w:t>
      </w:r>
      <w:r w:rsidRPr="000B5163">
        <w:t>n.</w:t>
      </w:r>
    </w:p>
    <w:p w:rsidR="001336A8" w:rsidRPr="000B5163" w:rsidRDefault="001336A8" w:rsidP="00E81365">
      <w:pPr>
        <w:pStyle w:val="SingleTxtG"/>
      </w:pPr>
      <w:r>
        <w:t>38</w:t>
      </w:r>
      <w:r w:rsidRPr="00B61A9A">
        <w:t>.</w:t>
      </w:r>
      <w:r w:rsidRPr="00B61A9A">
        <w:tab/>
      </w:r>
      <w:r>
        <w:t xml:space="preserve">La </w:t>
      </w:r>
      <w:r>
        <w:rPr>
          <w:b/>
        </w:rPr>
        <w:t xml:space="preserve">Sra. </w:t>
      </w:r>
      <w:r w:rsidRPr="000B5163">
        <w:rPr>
          <w:b/>
        </w:rPr>
        <w:t>Habani</w:t>
      </w:r>
      <w:r w:rsidRPr="000B5163">
        <w:t xml:space="preserve"> (Sud</w:t>
      </w:r>
      <w:r>
        <w:t>á</w:t>
      </w:r>
      <w:r w:rsidRPr="000B5163">
        <w:t>n) di</w:t>
      </w:r>
      <w:r>
        <w:t>ce</w:t>
      </w:r>
      <w:r w:rsidRPr="000B5163">
        <w:t xml:space="preserve"> que</w:t>
      </w:r>
      <w:r>
        <w:t xml:space="preserve"> desde</w:t>
      </w:r>
      <w:r w:rsidRPr="000B5163">
        <w:t xml:space="preserve"> 2005 </w:t>
      </w:r>
      <w:r>
        <w:t>hay nuevas leyes</w:t>
      </w:r>
      <w:r w:rsidRPr="000B5163">
        <w:t xml:space="preserve"> </w:t>
      </w:r>
      <w:r>
        <w:t>que han recordado la</w:t>
      </w:r>
      <w:r w:rsidRPr="000B5163">
        <w:t xml:space="preserve"> importanc</w:t>
      </w:r>
      <w:r>
        <w:t>ia</w:t>
      </w:r>
      <w:r w:rsidRPr="000B5163">
        <w:t xml:space="preserve"> de</w:t>
      </w:r>
      <w:r>
        <w:t xml:space="preserve"> lo</w:t>
      </w:r>
      <w:r w:rsidRPr="000B5163">
        <w:t>s d</w:t>
      </w:r>
      <w:r>
        <w:t>e</w:t>
      </w:r>
      <w:r w:rsidRPr="000B5163">
        <w:t>r</w:t>
      </w:r>
      <w:r>
        <w:t>ech</w:t>
      </w:r>
      <w:r w:rsidRPr="000B5163">
        <w:t>os del</w:t>
      </w:r>
      <w:r>
        <w:t xml:space="preserve"> niño y que otras se ha</w:t>
      </w:r>
      <w:r w:rsidRPr="000B5163">
        <w:t>n modifi</w:t>
      </w:r>
      <w:r>
        <w:t>cado</w:t>
      </w:r>
      <w:r w:rsidRPr="000B5163">
        <w:t>. Un</w:t>
      </w:r>
      <w:r>
        <w:t>a</w:t>
      </w:r>
      <w:r w:rsidRPr="000B5163">
        <w:t xml:space="preserve"> comisi</w:t>
      </w:r>
      <w:r>
        <w:t>ó</w:t>
      </w:r>
      <w:r w:rsidRPr="000B5163">
        <w:t>n na</w:t>
      </w:r>
      <w:r>
        <w:t>c</w:t>
      </w:r>
      <w:r w:rsidRPr="000B5163">
        <w:t xml:space="preserve">ional </w:t>
      </w:r>
      <w:r>
        <w:t>s</w:t>
      </w:r>
      <w:r w:rsidRPr="000B5163">
        <w:t xml:space="preserve">e </w:t>
      </w:r>
      <w:r>
        <w:t>en</w:t>
      </w:r>
      <w:r w:rsidRPr="000B5163">
        <w:t>carg</w:t>
      </w:r>
      <w:r>
        <w:t>a de rev</w:t>
      </w:r>
      <w:r w:rsidRPr="000B5163">
        <w:t>i</w:t>
      </w:r>
      <w:r>
        <w:t>sar</w:t>
      </w:r>
      <w:r w:rsidRPr="000B5163">
        <w:t xml:space="preserve"> to</w:t>
      </w:r>
      <w:r>
        <w:t>da</w:t>
      </w:r>
      <w:r w:rsidRPr="000B5163">
        <w:t xml:space="preserve"> la l</w:t>
      </w:r>
      <w:r>
        <w:t>e</w:t>
      </w:r>
      <w:r w:rsidRPr="000B5163">
        <w:t>gisla</w:t>
      </w:r>
      <w:r>
        <w:t>c</w:t>
      </w:r>
      <w:r w:rsidRPr="000B5163">
        <w:t>i</w:t>
      </w:r>
      <w:r>
        <w:t>ón</w:t>
      </w:r>
      <w:r w:rsidRPr="000B5163">
        <w:t xml:space="preserve"> </w:t>
      </w:r>
      <w:r>
        <w:t xml:space="preserve">con miras </w:t>
      </w:r>
      <w:r w:rsidRPr="000B5163">
        <w:t>a</w:t>
      </w:r>
      <w:r>
        <w:t xml:space="preserve"> verificar que</w:t>
      </w:r>
      <w:r w:rsidRPr="000B5163">
        <w:t xml:space="preserve"> l</w:t>
      </w:r>
      <w:r>
        <w:t>o</w:t>
      </w:r>
      <w:r w:rsidRPr="000B5163">
        <w:t>s text</w:t>
      </w:r>
      <w:r>
        <w:t>o</w:t>
      </w:r>
      <w:r w:rsidRPr="000B5163">
        <w:t>s de l</w:t>
      </w:r>
      <w:r>
        <w:t>ey actua</w:t>
      </w:r>
      <w:r w:rsidRPr="000B5163">
        <w:t>l</w:t>
      </w:r>
      <w:r>
        <w:t>e</w:t>
      </w:r>
      <w:r w:rsidRPr="000B5163">
        <w:t xml:space="preserve">s </w:t>
      </w:r>
      <w:r>
        <w:t>y</w:t>
      </w:r>
      <w:r w:rsidRPr="000B5163">
        <w:t xml:space="preserve"> futur</w:t>
      </w:r>
      <w:r>
        <w:t>o</w:t>
      </w:r>
      <w:r w:rsidRPr="000B5163">
        <w:t>s s</w:t>
      </w:r>
      <w:r>
        <w:t>e ajusten</w:t>
      </w:r>
      <w:r w:rsidRPr="000B5163">
        <w:t xml:space="preserve"> </w:t>
      </w:r>
      <w:r>
        <w:t>a</w:t>
      </w:r>
      <w:r w:rsidRPr="000B5163">
        <w:t xml:space="preserve"> la Conven</w:t>
      </w:r>
      <w:r>
        <w:t>c</w:t>
      </w:r>
      <w:r w:rsidRPr="000B5163">
        <w:t>i</w:t>
      </w:r>
      <w:r>
        <w:t>ó</w:t>
      </w:r>
      <w:r w:rsidRPr="000B5163">
        <w:t>n.</w:t>
      </w:r>
    </w:p>
    <w:p w:rsidR="001336A8" w:rsidRPr="000B5163" w:rsidRDefault="001336A8" w:rsidP="00E81365">
      <w:pPr>
        <w:pStyle w:val="SingleTxtG"/>
      </w:pPr>
      <w:r w:rsidRPr="00443D2A">
        <w:t>3</w:t>
      </w:r>
      <w:r>
        <w:t>9</w:t>
      </w:r>
      <w:r w:rsidRPr="00443D2A">
        <w:t>.</w:t>
      </w:r>
      <w:r w:rsidRPr="00443D2A">
        <w:tab/>
      </w:r>
      <w:r w:rsidRPr="00E81365">
        <w:rPr>
          <w:b/>
        </w:rPr>
        <w:t>El</w:t>
      </w:r>
      <w:r w:rsidRPr="000B5163">
        <w:rPr>
          <w:b/>
        </w:rPr>
        <w:t xml:space="preserve"> Pr</w:t>
      </w:r>
      <w:r>
        <w:rPr>
          <w:b/>
        </w:rPr>
        <w:t>e</w:t>
      </w:r>
      <w:r w:rsidRPr="000B5163">
        <w:rPr>
          <w:b/>
        </w:rPr>
        <w:t>sident</w:t>
      </w:r>
      <w:r>
        <w:rPr>
          <w:b/>
        </w:rPr>
        <w:t>e</w:t>
      </w:r>
      <w:r w:rsidRPr="000B5163">
        <w:t xml:space="preserve"> </w:t>
      </w:r>
      <w:r>
        <w:t>pregunta</w:t>
      </w:r>
      <w:r w:rsidRPr="000B5163">
        <w:t xml:space="preserve"> si ca</w:t>
      </w:r>
      <w:r>
        <w:t>da</w:t>
      </w:r>
      <w:r w:rsidRPr="000B5163">
        <w:t xml:space="preserve"> provinc</w:t>
      </w:r>
      <w:r>
        <w:t>ia</w:t>
      </w:r>
      <w:r w:rsidRPr="000B5163">
        <w:t xml:space="preserve"> d</w:t>
      </w:r>
      <w:r>
        <w:t>ebe adoptar de</w:t>
      </w:r>
      <w:r w:rsidRPr="000B5163">
        <w:t>cret</w:t>
      </w:r>
      <w:r>
        <w:t>o</w:t>
      </w:r>
      <w:r w:rsidRPr="000B5163">
        <w:t>s d</w:t>
      </w:r>
      <w:r>
        <w:t xml:space="preserve">e </w:t>
      </w:r>
      <w:r w:rsidRPr="000B5163">
        <w:t>aplica</w:t>
      </w:r>
      <w:r>
        <w:t>c</w:t>
      </w:r>
      <w:r w:rsidRPr="000B5163">
        <w:t>i</w:t>
      </w:r>
      <w:r>
        <w:t>ó</w:t>
      </w:r>
      <w:r w:rsidRPr="000B5163">
        <w:t>n p</w:t>
      </w:r>
      <w:r>
        <w:t>ara hacer efectiva la</w:t>
      </w:r>
      <w:r w:rsidRPr="000B5163">
        <w:t xml:space="preserve"> </w:t>
      </w:r>
      <w:r>
        <w:t>Ley del niño</w:t>
      </w:r>
      <w:r w:rsidRPr="000B5163">
        <w:t xml:space="preserve"> de 2010. </w:t>
      </w:r>
      <w:r>
        <w:t>Desearía saber, además, qué ju</w:t>
      </w:r>
      <w:r w:rsidRPr="000B5163">
        <w:t>ri</w:t>
      </w:r>
      <w:r>
        <w:t>s</w:t>
      </w:r>
      <w:r w:rsidRPr="000B5163">
        <w:t>dic</w:t>
      </w:r>
      <w:r>
        <w:t>c</w:t>
      </w:r>
      <w:r w:rsidRPr="000B5163">
        <w:t>i</w:t>
      </w:r>
      <w:r>
        <w:t>ó</w:t>
      </w:r>
      <w:r w:rsidRPr="000B5163">
        <w:t>n pu</w:t>
      </w:r>
      <w:r>
        <w:t>ede</w:t>
      </w:r>
      <w:r w:rsidRPr="000B5163">
        <w:t xml:space="preserve"> anul</w:t>
      </w:r>
      <w:r>
        <w:t>a</w:t>
      </w:r>
      <w:r w:rsidRPr="000B5163">
        <w:t>r un</w:t>
      </w:r>
      <w:r>
        <w:t>a</w:t>
      </w:r>
      <w:r w:rsidRPr="000B5163">
        <w:t xml:space="preserve"> l</w:t>
      </w:r>
      <w:r>
        <w:t>ey</w:t>
      </w:r>
      <w:r w:rsidRPr="000B5163">
        <w:t xml:space="preserve"> provincial qu</w:t>
      </w:r>
      <w:r>
        <w:t>e</w:t>
      </w:r>
      <w:r w:rsidRPr="000B5163">
        <w:t xml:space="preserve"> </w:t>
      </w:r>
      <w:r>
        <w:t xml:space="preserve">sea contraria a esa </w:t>
      </w:r>
      <w:r w:rsidR="00133521">
        <w:t>ley</w:t>
      </w:r>
      <w:r>
        <w:t xml:space="preserve"> o solicitar su modificación</w:t>
      </w:r>
      <w:r w:rsidRPr="000B5163">
        <w:t>.</w:t>
      </w:r>
    </w:p>
    <w:p w:rsidR="001336A8" w:rsidRPr="000B5163" w:rsidRDefault="001336A8" w:rsidP="00E81365">
      <w:pPr>
        <w:pStyle w:val="SingleTxtG"/>
      </w:pPr>
      <w:r>
        <w:t>40</w:t>
      </w:r>
      <w:r w:rsidRPr="00333615">
        <w:t>.</w:t>
      </w:r>
      <w:r>
        <w:rPr>
          <w:b/>
        </w:rPr>
        <w:tab/>
      </w:r>
      <w:r>
        <w:t xml:space="preserve">La </w:t>
      </w:r>
      <w:r>
        <w:rPr>
          <w:b/>
        </w:rPr>
        <w:t xml:space="preserve">Sra. </w:t>
      </w:r>
      <w:r w:rsidRPr="000B5163">
        <w:rPr>
          <w:b/>
        </w:rPr>
        <w:t>Habani</w:t>
      </w:r>
      <w:r>
        <w:t xml:space="preserve"> (S</w:t>
      </w:r>
      <w:r w:rsidRPr="000B5163">
        <w:t>ud</w:t>
      </w:r>
      <w:r>
        <w:t>á</w:t>
      </w:r>
      <w:r w:rsidRPr="000B5163">
        <w:t xml:space="preserve">n) </w:t>
      </w:r>
      <w:r>
        <w:t>declara</w:t>
      </w:r>
      <w:r w:rsidRPr="000B5163">
        <w:t xml:space="preserve"> que la </w:t>
      </w:r>
      <w:r>
        <w:t>Ley</w:t>
      </w:r>
      <w:r w:rsidRPr="000B5163">
        <w:t xml:space="preserve"> de</w:t>
      </w:r>
      <w:r>
        <w:t>l niño de</w:t>
      </w:r>
      <w:r w:rsidRPr="000B5163">
        <w:t xml:space="preserve"> 20</w:t>
      </w:r>
      <w:r>
        <w:t>10</w:t>
      </w:r>
      <w:r w:rsidRPr="000B5163">
        <w:t xml:space="preserve"> t</w:t>
      </w:r>
      <w:r>
        <w:t>iene primacía sobre cualquier otra ley</w:t>
      </w:r>
      <w:r w:rsidRPr="000B5163">
        <w:t>. En cas</w:t>
      </w:r>
      <w:r>
        <w:t>o</w:t>
      </w:r>
      <w:r w:rsidRPr="000B5163">
        <w:t xml:space="preserve"> de confli</w:t>
      </w:r>
      <w:r>
        <w:t>c</w:t>
      </w:r>
      <w:r w:rsidRPr="000B5163">
        <w:t>t</w:t>
      </w:r>
      <w:r>
        <w:t>o</w:t>
      </w:r>
      <w:r w:rsidRPr="000B5163">
        <w:t xml:space="preserve">, </w:t>
      </w:r>
      <w:r>
        <w:t>se somete la ley de que se trate a la comisión jurídica.</w:t>
      </w:r>
    </w:p>
    <w:p w:rsidR="001336A8" w:rsidRPr="000B5163" w:rsidRDefault="001336A8" w:rsidP="00E81365">
      <w:pPr>
        <w:pStyle w:val="SingleTxtG"/>
      </w:pPr>
      <w:r>
        <w:t>41</w:t>
      </w:r>
      <w:r w:rsidRPr="003F7479">
        <w:t>.</w:t>
      </w:r>
      <w:r>
        <w:rPr>
          <w:b/>
        </w:rPr>
        <w:tab/>
      </w:r>
      <w:r>
        <w:t xml:space="preserve">El </w:t>
      </w:r>
      <w:r>
        <w:rPr>
          <w:b/>
        </w:rPr>
        <w:t>Sr</w:t>
      </w:r>
      <w:r w:rsidRPr="000B5163">
        <w:rPr>
          <w:b/>
        </w:rPr>
        <w:t>. Filali</w:t>
      </w:r>
      <w:r w:rsidRPr="000B5163">
        <w:t xml:space="preserve"> </w:t>
      </w:r>
      <w:r>
        <w:t>pregunta</w:t>
      </w:r>
      <w:r w:rsidRPr="000B5163">
        <w:t xml:space="preserve"> si </w:t>
      </w:r>
      <w:r>
        <w:t xml:space="preserve">la Sra. </w:t>
      </w:r>
      <w:r w:rsidRPr="000B5163">
        <w:t>Habani pu</w:t>
      </w:r>
      <w:r>
        <w:t>ede</w:t>
      </w:r>
      <w:r w:rsidRPr="000B5163">
        <w:t xml:space="preserve"> cit</w:t>
      </w:r>
      <w:r>
        <w:t>a</w:t>
      </w:r>
      <w:r w:rsidRPr="000B5163">
        <w:t>r pr</w:t>
      </w:r>
      <w:r>
        <w:t>e</w:t>
      </w:r>
      <w:r w:rsidRPr="000B5163">
        <w:t>c</w:t>
      </w:r>
      <w:r>
        <w:t>e</w:t>
      </w:r>
      <w:r w:rsidRPr="000B5163">
        <w:t>dent</w:t>
      </w:r>
      <w:r>
        <w:t>e</w:t>
      </w:r>
      <w:r w:rsidRPr="000B5163">
        <w:t>s.</w:t>
      </w:r>
    </w:p>
    <w:p w:rsidR="001336A8" w:rsidRPr="000B5163" w:rsidRDefault="001336A8" w:rsidP="00E81365">
      <w:pPr>
        <w:pStyle w:val="SingleTxtG"/>
      </w:pPr>
      <w:r w:rsidRPr="00AA4918">
        <w:t>4</w:t>
      </w:r>
      <w:r>
        <w:t>2</w:t>
      </w:r>
      <w:r w:rsidRPr="00AA4918">
        <w:t>.</w:t>
      </w:r>
      <w:r>
        <w:rPr>
          <w:b/>
        </w:rPr>
        <w:tab/>
      </w:r>
      <w:r>
        <w:t xml:space="preserve">La </w:t>
      </w:r>
      <w:r>
        <w:rPr>
          <w:b/>
        </w:rPr>
        <w:t xml:space="preserve">Sra. </w:t>
      </w:r>
      <w:r w:rsidRPr="000B5163">
        <w:rPr>
          <w:b/>
        </w:rPr>
        <w:t xml:space="preserve">Habani </w:t>
      </w:r>
      <w:r w:rsidRPr="000B5163">
        <w:t>(Sud</w:t>
      </w:r>
      <w:r>
        <w:t>á</w:t>
      </w:r>
      <w:r w:rsidRPr="000B5163">
        <w:t>n) di</w:t>
      </w:r>
      <w:r>
        <w:t>ce tener a disposición del Comité</w:t>
      </w:r>
      <w:r w:rsidRPr="000B5163">
        <w:t xml:space="preserve"> e</w:t>
      </w:r>
      <w:r>
        <w:t>j</w:t>
      </w:r>
      <w:r w:rsidRPr="000B5163">
        <w:t>empl</w:t>
      </w:r>
      <w:r>
        <w:t>o</w:t>
      </w:r>
      <w:r w:rsidRPr="000B5163">
        <w:t>s de d</w:t>
      </w:r>
      <w:r>
        <w:t>e</w:t>
      </w:r>
      <w:r w:rsidRPr="000B5163">
        <w:t>cision</w:t>
      </w:r>
      <w:r>
        <w:t>e</w:t>
      </w:r>
      <w:r w:rsidRPr="000B5163">
        <w:t>s r</w:t>
      </w:r>
      <w:r>
        <w:t>e</w:t>
      </w:r>
      <w:r w:rsidRPr="000B5163">
        <w:t>c</w:t>
      </w:r>
      <w:r>
        <w:t>i</w:t>
      </w:r>
      <w:r w:rsidRPr="000B5163">
        <w:t xml:space="preserve">entes </w:t>
      </w:r>
      <w:r>
        <w:t>en materia de los</w:t>
      </w:r>
      <w:r w:rsidRPr="000B5163">
        <w:t xml:space="preserve"> d</w:t>
      </w:r>
      <w:r>
        <w:t>e</w:t>
      </w:r>
      <w:r w:rsidRPr="000B5163">
        <w:t>r</w:t>
      </w:r>
      <w:r>
        <w:t>ech</w:t>
      </w:r>
      <w:r w:rsidRPr="000B5163">
        <w:t>os del</w:t>
      </w:r>
      <w:r>
        <w:t xml:space="preserve"> niño</w:t>
      </w:r>
      <w:r w:rsidRPr="000B5163">
        <w:t xml:space="preserve">, </w:t>
      </w:r>
      <w:r>
        <w:t>en las que los casos</w:t>
      </w:r>
      <w:r w:rsidRPr="000B5163">
        <w:t xml:space="preserve"> instrui</w:t>
      </w:r>
      <w:r>
        <w:t>do</w:t>
      </w:r>
      <w:r w:rsidRPr="000B5163">
        <w:t xml:space="preserve">s </w:t>
      </w:r>
      <w:r>
        <w:t xml:space="preserve">en </w:t>
      </w:r>
      <w:r w:rsidRPr="000B5163">
        <w:t>p</w:t>
      </w:r>
      <w:r>
        <w:t>rime</w:t>
      </w:r>
      <w:r w:rsidRPr="000B5163">
        <w:t>r</w:t>
      </w:r>
      <w:r>
        <w:t>a</w:t>
      </w:r>
      <w:r w:rsidRPr="000B5163">
        <w:t xml:space="preserve"> </w:t>
      </w:r>
      <w:r>
        <w:t>instancia por un tribunal</w:t>
      </w:r>
      <w:r w:rsidRPr="000B5163">
        <w:t xml:space="preserve"> p</w:t>
      </w:r>
      <w:r>
        <w:t>e</w:t>
      </w:r>
      <w:r w:rsidRPr="000B5163">
        <w:t xml:space="preserve">nal </w:t>
      </w:r>
      <w:r>
        <w:t>fueron</w:t>
      </w:r>
      <w:r w:rsidRPr="000B5163">
        <w:t xml:space="preserve"> tras</w:t>
      </w:r>
      <w:r>
        <w:t>ladados</w:t>
      </w:r>
      <w:r w:rsidRPr="000B5163">
        <w:t xml:space="preserve"> a</w:t>
      </w:r>
      <w:r>
        <w:t>l t</w:t>
      </w:r>
      <w:r w:rsidRPr="000B5163">
        <w:t xml:space="preserve">ribunal </w:t>
      </w:r>
      <w:r>
        <w:t>de menores</w:t>
      </w:r>
      <w:r w:rsidRPr="000B5163">
        <w:t xml:space="preserve"> de Bahri. </w:t>
      </w:r>
      <w:r>
        <w:t>Si existen</w:t>
      </w:r>
      <w:r w:rsidRPr="000B5163">
        <w:t xml:space="preserve"> du</w:t>
      </w:r>
      <w:r>
        <w:t>das sobre la edad del acusado</w:t>
      </w:r>
      <w:r w:rsidRPr="000B5163">
        <w:t xml:space="preserve">, </w:t>
      </w:r>
      <w:r>
        <w:t>se practican</w:t>
      </w:r>
      <w:r w:rsidRPr="000B5163">
        <w:t xml:space="preserve"> ex</w:t>
      </w:r>
      <w:r>
        <w:t>á</w:t>
      </w:r>
      <w:r w:rsidRPr="000B5163">
        <w:t>men</w:t>
      </w:r>
      <w:r>
        <w:t>e</w:t>
      </w:r>
      <w:r w:rsidRPr="000B5163">
        <w:t>s médic</w:t>
      </w:r>
      <w:r>
        <w:t>os</w:t>
      </w:r>
      <w:r w:rsidRPr="000B5163">
        <w:t xml:space="preserve">. </w:t>
      </w:r>
    </w:p>
    <w:p w:rsidR="001336A8" w:rsidRPr="000B5163" w:rsidRDefault="001336A8" w:rsidP="00E81365">
      <w:pPr>
        <w:pStyle w:val="SingleTxtG"/>
      </w:pPr>
      <w:r>
        <w:t>43.</w:t>
      </w:r>
      <w:r>
        <w:tab/>
        <w:t>El</w:t>
      </w:r>
      <w:r w:rsidRPr="000B5163">
        <w:t xml:space="preserve"> Conse</w:t>
      </w:r>
      <w:r>
        <w:t>jo</w:t>
      </w:r>
      <w:r w:rsidRPr="000B5163">
        <w:t xml:space="preserve"> na</w:t>
      </w:r>
      <w:r>
        <w:t>c</w:t>
      </w:r>
      <w:r w:rsidRPr="000B5163">
        <w:t xml:space="preserve">ional </w:t>
      </w:r>
      <w:r>
        <w:t>de</w:t>
      </w:r>
      <w:r w:rsidRPr="000B5163">
        <w:t xml:space="preserve"> protec</w:t>
      </w:r>
      <w:r>
        <w:t>c</w:t>
      </w:r>
      <w:r w:rsidRPr="000B5163">
        <w:t>i</w:t>
      </w:r>
      <w:r>
        <w:t>ó</w:t>
      </w:r>
      <w:r w:rsidRPr="000B5163">
        <w:t>n de l</w:t>
      </w:r>
      <w:r>
        <w:t>a i</w:t>
      </w:r>
      <w:r w:rsidRPr="000B5163">
        <w:t>nfanc</w:t>
      </w:r>
      <w:r>
        <w:t>ia</w:t>
      </w:r>
      <w:r w:rsidRPr="000B5163">
        <w:t xml:space="preserve"> es </w:t>
      </w:r>
      <w:r>
        <w:t>e</w:t>
      </w:r>
      <w:r w:rsidRPr="000B5163">
        <w:t>l</w:t>
      </w:r>
      <w:r>
        <w:t xml:space="preserve"> ó</w:t>
      </w:r>
      <w:r w:rsidRPr="000B5163">
        <w:t>rgan</w:t>
      </w:r>
      <w:r>
        <w:t>o</w:t>
      </w:r>
      <w:r w:rsidRPr="000B5163">
        <w:t xml:space="preserve"> e</w:t>
      </w:r>
      <w:r>
        <w:t>je</w:t>
      </w:r>
      <w:r w:rsidRPr="000B5163">
        <w:t>cuti</w:t>
      </w:r>
      <w:r>
        <w:t>vo</w:t>
      </w:r>
      <w:r w:rsidRPr="000B5163">
        <w:t xml:space="preserve"> </w:t>
      </w:r>
      <w:r>
        <w:t>encargado del seguimiento y control del</w:t>
      </w:r>
      <w:r w:rsidRPr="000B5163">
        <w:t xml:space="preserve"> respet</w:t>
      </w:r>
      <w:r>
        <w:t>o</w:t>
      </w:r>
      <w:r w:rsidRPr="000B5163">
        <w:t xml:space="preserve"> de</w:t>
      </w:r>
      <w:r>
        <w:t xml:space="preserve"> lo</w:t>
      </w:r>
      <w:r w:rsidRPr="000B5163">
        <w:t>s d</w:t>
      </w:r>
      <w:r>
        <w:t>e</w:t>
      </w:r>
      <w:r w:rsidRPr="000B5163">
        <w:t>r</w:t>
      </w:r>
      <w:r>
        <w:t>ech</w:t>
      </w:r>
      <w:r w:rsidRPr="000B5163">
        <w:t>os del</w:t>
      </w:r>
      <w:r>
        <w:t xml:space="preserve"> niño</w:t>
      </w:r>
      <w:r w:rsidRPr="000B5163">
        <w:t xml:space="preserve">. </w:t>
      </w:r>
      <w:r>
        <w:t>Bajo la dirección del</w:t>
      </w:r>
      <w:r w:rsidRPr="000B5163">
        <w:t xml:space="preserve"> Pr</w:t>
      </w:r>
      <w:r>
        <w:t>e</w:t>
      </w:r>
      <w:r w:rsidRPr="000B5163">
        <w:t>sident</w:t>
      </w:r>
      <w:r>
        <w:t>e</w:t>
      </w:r>
      <w:r w:rsidRPr="000B5163">
        <w:t xml:space="preserve"> de la R</w:t>
      </w:r>
      <w:r>
        <w:t>e</w:t>
      </w:r>
      <w:r w:rsidRPr="000B5163">
        <w:t>p</w:t>
      </w:r>
      <w:r>
        <w:t>ú</w:t>
      </w:r>
      <w:r w:rsidRPr="000B5163">
        <w:t>bli</w:t>
      </w:r>
      <w:r>
        <w:t>ca</w:t>
      </w:r>
      <w:r w:rsidRPr="000B5163">
        <w:t xml:space="preserve">, </w:t>
      </w:r>
      <w:r>
        <w:t>está integrado por</w:t>
      </w:r>
      <w:r w:rsidRPr="000B5163">
        <w:t xml:space="preserve"> repr</w:t>
      </w:r>
      <w:r>
        <w:t>e</w:t>
      </w:r>
      <w:r w:rsidRPr="000B5163">
        <w:t>sentant</w:t>
      </w:r>
      <w:r>
        <w:t>es de todos los estados</w:t>
      </w:r>
      <w:r w:rsidRPr="000B5163">
        <w:t>.</w:t>
      </w:r>
    </w:p>
    <w:p w:rsidR="001336A8" w:rsidRPr="000B5163" w:rsidRDefault="001336A8" w:rsidP="00E81365">
      <w:pPr>
        <w:pStyle w:val="SingleTxtG"/>
      </w:pPr>
      <w:r>
        <w:t>44</w:t>
      </w:r>
      <w:r w:rsidRPr="002B1B87">
        <w:t>.</w:t>
      </w:r>
      <w:r>
        <w:rPr>
          <w:b/>
        </w:rPr>
        <w:tab/>
      </w:r>
      <w:r w:rsidRPr="00E81365">
        <w:rPr>
          <w:b/>
        </w:rPr>
        <w:t>El</w:t>
      </w:r>
      <w:r>
        <w:rPr>
          <w:b/>
        </w:rPr>
        <w:t xml:space="preserve"> Pre</w:t>
      </w:r>
      <w:r w:rsidRPr="000B5163">
        <w:rPr>
          <w:b/>
        </w:rPr>
        <w:t>sident</w:t>
      </w:r>
      <w:r>
        <w:rPr>
          <w:b/>
        </w:rPr>
        <w:t>e</w:t>
      </w:r>
      <w:r w:rsidRPr="000B5163">
        <w:t xml:space="preserve"> </w:t>
      </w:r>
      <w:r>
        <w:t>in</w:t>
      </w:r>
      <w:r w:rsidRPr="000B5163">
        <w:t>di</w:t>
      </w:r>
      <w:r>
        <w:t>ca</w:t>
      </w:r>
      <w:r w:rsidRPr="000B5163">
        <w:t xml:space="preserve"> que </w:t>
      </w:r>
      <w:r>
        <w:t>e</w:t>
      </w:r>
      <w:r w:rsidRPr="000B5163">
        <w:t>l Conse</w:t>
      </w:r>
      <w:r>
        <w:t>jo</w:t>
      </w:r>
      <w:r w:rsidRPr="000B5163">
        <w:t xml:space="preserve"> na</w:t>
      </w:r>
      <w:r>
        <w:t>c</w:t>
      </w:r>
      <w:r w:rsidRPr="000B5163">
        <w:t xml:space="preserve">ional </w:t>
      </w:r>
      <w:r>
        <w:t>de</w:t>
      </w:r>
      <w:r w:rsidRPr="000B5163">
        <w:t xml:space="preserve"> protec</w:t>
      </w:r>
      <w:r>
        <w:t>c</w:t>
      </w:r>
      <w:r w:rsidRPr="000B5163">
        <w:t>i</w:t>
      </w:r>
      <w:r>
        <w:t>ó</w:t>
      </w:r>
      <w:r w:rsidRPr="000B5163">
        <w:t>n de l</w:t>
      </w:r>
      <w:r>
        <w:t>a i</w:t>
      </w:r>
      <w:r w:rsidRPr="000B5163">
        <w:t>nfanc</w:t>
      </w:r>
      <w:r>
        <w:t>ia</w:t>
      </w:r>
      <w:r w:rsidRPr="000B5163">
        <w:t xml:space="preserve"> d</w:t>
      </w:r>
      <w:r>
        <w:t xml:space="preserve">a la </w:t>
      </w:r>
      <w:r w:rsidRPr="000B5163">
        <w:t>impresi</w:t>
      </w:r>
      <w:r>
        <w:t>ó</w:t>
      </w:r>
      <w:r w:rsidRPr="000B5163">
        <w:t>n d</w:t>
      </w:r>
      <w:r>
        <w:t>e ser más un</w:t>
      </w:r>
      <w:r w:rsidRPr="000B5163">
        <w:t xml:space="preserve"> </w:t>
      </w:r>
      <w:r>
        <w:t>ó</w:t>
      </w:r>
      <w:r w:rsidRPr="000B5163">
        <w:t>rgan</w:t>
      </w:r>
      <w:r>
        <w:t>o</w:t>
      </w:r>
      <w:r w:rsidRPr="000B5163">
        <w:t xml:space="preserve"> de r</w:t>
      </w:r>
      <w:r>
        <w:t>e</w:t>
      </w:r>
      <w:r w:rsidRPr="000B5163">
        <w:t>flexi</w:t>
      </w:r>
      <w:r>
        <w:t>ó</w:t>
      </w:r>
      <w:r w:rsidRPr="000B5163">
        <w:t xml:space="preserve">n </w:t>
      </w:r>
      <w:r>
        <w:t>que de ejecuc</w:t>
      </w:r>
      <w:r w:rsidRPr="000B5163">
        <w:t>i</w:t>
      </w:r>
      <w:r>
        <w:t>ó</w:t>
      </w:r>
      <w:r w:rsidRPr="000B5163">
        <w:t xml:space="preserve">n. </w:t>
      </w:r>
      <w:r>
        <w:t>Desearía saber</w:t>
      </w:r>
      <w:r w:rsidRPr="000B5163">
        <w:t xml:space="preserve"> </w:t>
      </w:r>
      <w:r>
        <w:t>cuales son las entidades que se ocupan, a</w:t>
      </w:r>
      <w:r w:rsidRPr="000B5163">
        <w:t xml:space="preserve"> nive</w:t>
      </w:r>
      <w:r>
        <w:t>l</w:t>
      </w:r>
      <w:r w:rsidRPr="000B5163">
        <w:t xml:space="preserve"> local, de </w:t>
      </w:r>
      <w:r>
        <w:t>aplicar en concreto las medidas de</w:t>
      </w:r>
      <w:r w:rsidRPr="000B5163">
        <w:t xml:space="preserve"> protec</w:t>
      </w:r>
      <w:r>
        <w:t>c</w:t>
      </w:r>
      <w:r w:rsidRPr="000B5163">
        <w:t>i</w:t>
      </w:r>
      <w:r>
        <w:t>ó</w:t>
      </w:r>
      <w:r w:rsidRPr="000B5163">
        <w:t>n de l</w:t>
      </w:r>
      <w:r>
        <w:t>a i</w:t>
      </w:r>
      <w:r w:rsidRPr="000B5163">
        <w:t>nfanc</w:t>
      </w:r>
      <w:r>
        <w:t>ia</w:t>
      </w:r>
      <w:r w:rsidRPr="000B5163">
        <w:t>.</w:t>
      </w:r>
    </w:p>
    <w:p w:rsidR="001336A8" w:rsidRPr="002B0CBE" w:rsidRDefault="001336A8" w:rsidP="00E81365">
      <w:pPr>
        <w:pStyle w:val="SingleTxtG"/>
      </w:pPr>
      <w:r>
        <w:t>45</w:t>
      </w:r>
      <w:r w:rsidRPr="003F447F">
        <w:t>.</w:t>
      </w:r>
      <w:r>
        <w:rPr>
          <w:b/>
        </w:rPr>
        <w:tab/>
      </w:r>
      <w:r>
        <w:t xml:space="preserve">La </w:t>
      </w:r>
      <w:r>
        <w:rPr>
          <w:b/>
        </w:rPr>
        <w:t xml:space="preserve">Sra. </w:t>
      </w:r>
      <w:r w:rsidRPr="000B5163">
        <w:rPr>
          <w:b/>
        </w:rPr>
        <w:t>Habani</w:t>
      </w:r>
      <w:r w:rsidRPr="000B5163">
        <w:t xml:space="preserve"> (Sud</w:t>
      </w:r>
      <w:r>
        <w:t>á</w:t>
      </w:r>
      <w:r w:rsidRPr="000B5163">
        <w:t xml:space="preserve">n) </w:t>
      </w:r>
      <w:r>
        <w:t>señala</w:t>
      </w:r>
      <w:r w:rsidRPr="000B5163">
        <w:t xml:space="preserve"> que </w:t>
      </w:r>
      <w:r>
        <w:t>ese</w:t>
      </w:r>
      <w:r w:rsidRPr="000B5163">
        <w:t xml:space="preserve"> Conse</w:t>
      </w:r>
      <w:r>
        <w:t>jo</w:t>
      </w:r>
      <w:r w:rsidRPr="000B5163">
        <w:t xml:space="preserve">, </w:t>
      </w:r>
      <w:r>
        <w:t>en</w:t>
      </w:r>
      <w:r w:rsidRPr="000B5163">
        <w:t>carg</w:t>
      </w:r>
      <w:r>
        <w:t xml:space="preserve">ado de </w:t>
      </w:r>
      <w:r w:rsidRPr="000B5163">
        <w:t>pr</w:t>
      </w:r>
      <w:r>
        <w:t>oponer</w:t>
      </w:r>
      <w:r w:rsidRPr="000B5163">
        <w:t xml:space="preserve"> ide</w:t>
      </w:r>
      <w:r>
        <w:t>a</w:t>
      </w:r>
      <w:r w:rsidRPr="000B5163">
        <w:t>s a</w:t>
      </w:r>
      <w:r>
        <w:t xml:space="preserve"> los</w:t>
      </w:r>
      <w:r w:rsidRPr="000B5163">
        <w:t xml:space="preserve"> minist</w:t>
      </w:r>
      <w:r>
        <w:t>e</w:t>
      </w:r>
      <w:r w:rsidRPr="000B5163">
        <w:t>r</w:t>
      </w:r>
      <w:r>
        <w:t>io</w:t>
      </w:r>
      <w:r w:rsidRPr="000B5163">
        <w:t xml:space="preserve">s </w:t>
      </w:r>
      <w:r>
        <w:t>y a las</w:t>
      </w:r>
      <w:r w:rsidRPr="000B5163">
        <w:t xml:space="preserve"> enti</w:t>
      </w:r>
      <w:r>
        <w:t>dades</w:t>
      </w:r>
      <w:r w:rsidRPr="000B5163">
        <w:t xml:space="preserve">, </w:t>
      </w:r>
      <w:r>
        <w:t>gestiona</w:t>
      </w:r>
      <w:r w:rsidRPr="000B5163">
        <w:t xml:space="preserve"> la </w:t>
      </w:r>
      <w:r>
        <w:t>instauración y</w:t>
      </w:r>
      <w:r w:rsidRPr="000B5163">
        <w:t xml:space="preserve"> la coordina</w:t>
      </w:r>
      <w:r>
        <w:t>c</w:t>
      </w:r>
      <w:r w:rsidRPr="000B5163">
        <w:t>i</w:t>
      </w:r>
      <w:r>
        <w:t>ó</w:t>
      </w:r>
      <w:r w:rsidRPr="000B5163">
        <w:t>n de</w:t>
      </w:r>
      <w:r>
        <w:t xml:space="preserve"> la</w:t>
      </w:r>
      <w:r w:rsidRPr="000B5163">
        <w:t xml:space="preserve">s </w:t>
      </w:r>
      <w:r>
        <w:t>e</w:t>
      </w:r>
      <w:r w:rsidRPr="000B5163">
        <w:t>strat</w:t>
      </w:r>
      <w:r>
        <w:t>egia</w:t>
      </w:r>
      <w:r w:rsidRPr="000B5163">
        <w:t>s</w:t>
      </w:r>
      <w:r>
        <w:t xml:space="preserve"> y hace un seguimiento de su </w:t>
      </w:r>
      <w:r w:rsidRPr="000B5163">
        <w:t>e</w:t>
      </w:r>
      <w:r>
        <w:t>je</w:t>
      </w:r>
      <w:r w:rsidRPr="000B5163">
        <w:t>cu</w:t>
      </w:r>
      <w:r>
        <w:t>c</w:t>
      </w:r>
      <w:r w:rsidRPr="000B5163">
        <w:t>i</w:t>
      </w:r>
      <w:r>
        <w:t>ó</w:t>
      </w:r>
      <w:r w:rsidRPr="000B5163">
        <w:t xml:space="preserve">n. </w:t>
      </w:r>
      <w:r>
        <w:t xml:space="preserve">Las estrategias </w:t>
      </w:r>
      <w:r w:rsidRPr="000B5163">
        <w:t>s</w:t>
      </w:r>
      <w:r>
        <w:t>e</w:t>
      </w:r>
      <w:r w:rsidRPr="000B5163">
        <w:t xml:space="preserve"> d</w:t>
      </w:r>
      <w:r>
        <w:t>e</w:t>
      </w:r>
      <w:r w:rsidRPr="000B5163">
        <w:t>fine</w:t>
      </w:r>
      <w:r>
        <w:t>n</w:t>
      </w:r>
      <w:r w:rsidRPr="000B5163">
        <w:t xml:space="preserve"> a nive</w:t>
      </w:r>
      <w:r>
        <w:t>l</w:t>
      </w:r>
      <w:r w:rsidRPr="000B5163">
        <w:t xml:space="preserve"> f</w:t>
      </w:r>
      <w:r>
        <w:t>e</w:t>
      </w:r>
      <w:r w:rsidRPr="000B5163">
        <w:t>d</w:t>
      </w:r>
      <w:r>
        <w:t>e</w:t>
      </w:r>
      <w:r w:rsidRPr="000B5163">
        <w:t>ral ant</w:t>
      </w:r>
      <w:r>
        <w:t>es de llevarse a la práctica a</w:t>
      </w:r>
      <w:r w:rsidRPr="000B5163">
        <w:t xml:space="preserve"> nive</w:t>
      </w:r>
      <w:r>
        <w:t>l</w:t>
      </w:r>
      <w:r w:rsidRPr="000B5163">
        <w:t xml:space="preserve"> de</w:t>
      </w:r>
      <w:r>
        <w:t xml:space="preserve"> la</w:t>
      </w:r>
      <w:r w:rsidRPr="000B5163">
        <w:t>s provinc</w:t>
      </w:r>
      <w:r>
        <w:t>ia</w:t>
      </w:r>
      <w:r w:rsidRPr="000B5163">
        <w:t>s</w:t>
      </w:r>
      <w:r>
        <w:t>,</w:t>
      </w:r>
      <w:r w:rsidRPr="000B5163">
        <w:t xml:space="preserve"> p</w:t>
      </w:r>
      <w:r>
        <w:t>o</w:t>
      </w:r>
      <w:r w:rsidRPr="000B5163">
        <w:t xml:space="preserve">r </w:t>
      </w:r>
      <w:r>
        <w:t>medio de los</w:t>
      </w:r>
      <w:r w:rsidRPr="000B5163">
        <w:t xml:space="preserve"> conse</w:t>
      </w:r>
      <w:r>
        <w:t>jos provinciales</w:t>
      </w:r>
      <w:r w:rsidRPr="000B5163">
        <w:t>.</w:t>
      </w:r>
    </w:p>
    <w:p w:rsidR="001336A8" w:rsidRPr="002B0CBE" w:rsidRDefault="001336A8" w:rsidP="00E81365">
      <w:pPr>
        <w:pStyle w:val="SingleTxtG"/>
      </w:pPr>
      <w:r>
        <w:t>46</w:t>
      </w:r>
      <w:r w:rsidRPr="00815B4F">
        <w:t>.</w:t>
      </w:r>
      <w:r>
        <w:rPr>
          <w:b/>
        </w:rPr>
        <w:tab/>
      </w:r>
      <w:r>
        <w:t xml:space="preserve">El </w:t>
      </w:r>
      <w:r>
        <w:rPr>
          <w:b/>
        </w:rPr>
        <w:t>Sr</w:t>
      </w:r>
      <w:r w:rsidRPr="000B5163">
        <w:rPr>
          <w:b/>
        </w:rPr>
        <w:t>. Filali</w:t>
      </w:r>
      <w:r w:rsidRPr="000B5163">
        <w:t xml:space="preserve"> </w:t>
      </w:r>
      <w:r>
        <w:t>desearía</w:t>
      </w:r>
      <w:r w:rsidRPr="000B5163">
        <w:t xml:space="preserve"> con</w:t>
      </w:r>
      <w:r>
        <w:t>ocer</w:t>
      </w:r>
      <w:r w:rsidRPr="000B5163">
        <w:t xml:space="preserve"> l</w:t>
      </w:r>
      <w:r>
        <w:t>a</w:t>
      </w:r>
      <w:r w:rsidRPr="000B5163">
        <w:t>s dificult</w:t>
      </w:r>
      <w:r>
        <w:t>ade</w:t>
      </w:r>
      <w:r w:rsidRPr="000B5163">
        <w:t xml:space="preserve">s </w:t>
      </w:r>
      <w:r>
        <w:t>detectadas</w:t>
      </w:r>
      <w:r w:rsidRPr="000B5163">
        <w:t xml:space="preserve"> en mat</w:t>
      </w:r>
      <w:r>
        <w:t>e</w:t>
      </w:r>
      <w:r w:rsidRPr="000B5163">
        <w:t>r</w:t>
      </w:r>
      <w:r>
        <w:t>ia</w:t>
      </w:r>
      <w:r w:rsidRPr="000B5163">
        <w:t xml:space="preserve"> de coordina</w:t>
      </w:r>
      <w:r>
        <w:t>c</w:t>
      </w:r>
      <w:r w:rsidRPr="000B5163">
        <w:t>i</w:t>
      </w:r>
      <w:r>
        <w:t>ó</w:t>
      </w:r>
      <w:r w:rsidRPr="000B5163">
        <w:t>n</w:t>
      </w:r>
      <w:r w:rsidRPr="002B0CBE">
        <w:t>.</w:t>
      </w:r>
    </w:p>
    <w:p w:rsidR="001336A8" w:rsidRPr="002B0CBE" w:rsidRDefault="001336A8" w:rsidP="00E81365">
      <w:pPr>
        <w:pStyle w:val="SingleTxtG"/>
      </w:pPr>
      <w:r w:rsidRPr="002B0CBE">
        <w:t>47.</w:t>
      </w:r>
      <w:r w:rsidRPr="002B0CBE">
        <w:rPr>
          <w:b/>
        </w:rPr>
        <w:tab/>
      </w:r>
      <w:r w:rsidRPr="002B0CBE">
        <w:t xml:space="preserve">La </w:t>
      </w:r>
      <w:r w:rsidRPr="002B0CBE">
        <w:rPr>
          <w:b/>
        </w:rPr>
        <w:t>Sra. Habani</w:t>
      </w:r>
      <w:r w:rsidRPr="002B0CBE">
        <w:t xml:space="preserve"> (Sudán) dice que las dificultades están vinculadas, sobre todo, a la escasez de infraestructuras institucionales, en particular a nivel de los estados. Se ha adoptado una estrategia destinada a reforzar la capacidad de los estados para tomar en consideración las cuestiones relativas a los niños, mediante un apoyo financiero y logístico y las medidas previstas para formar al personal.</w:t>
      </w:r>
    </w:p>
    <w:p w:rsidR="001336A8" w:rsidRPr="000B5163" w:rsidRDefault="001336A8" w:rsidP="00E81365">
      <w:pPr>
        <w:pStyle w:val="SingleTxtG"/>
      </w:pPr>
      <w:r w:rsidRPr="002B0CBE">
        <w:t>48.</w:t>
      </w:r>
      <w:r w:rsidRPr="002B0CBE">
        <w:tab/>
        <w:t>En los 15 estados del Norte existen parlamentos de los niños. En virtud de la Ley del niño de 2010, los estados tienen la obligación de crear bibliotecas y centros culturales para ellos. Se han entablado debates con el</w:t>
      </w:r>
      <w:r w:rsidRPr="000B5163">
        <w:t xml:space="preserve"> Minist</w:t>
      </w:r>
      <w:r>
        <w:t>e</w:t>
      </w:r>
      <w:r w:rsidRPr="000B5163">
        <w:t>r</w:t>
      </w:r>
      <w:r>
        <w:t>io</w:t>
      </w:r>
      <w:r w:rsidRPr="000B5163">
        <w:t xml:space="preserve"> de </w:t>
      </w:r>
      <w:r>
        <w:t>C</w:t>
      </w:r>
      <w:r w:rsidRPr="000B5163">
        <w:t>ultur</w:t>
      </w:r>
      <w:r>
        <w:t>a</w:t>
      </w:r>
      <w:r w:rsidRPr="000B5163">
        <w:t xml:space="preserve"> </w:t>
      </w:r>
      <w:r>
        <w:t>a fin de</w:t>
      </w:r>
      <w:r w:rsidRPr="000B5163">
        <w:t xml:space="preserve"> </w:t>
      </w:r>
      <w:r>
        <w:t>e</w:t>
      </w:r>
      <w:r w:rsidRPr="000B5163">
        <w:t>labor</w:t>
      </w:r>
      <w:r>
        <w:t>a</w:t>
      </w:r>
      <w:r w:rsidRPr="000B5163">
        <w:t>r direct</w:t>
      </w:r>
      <w:r>
        <w:t>r</w:t>
      </w:r>
      <w:r w:rsidRPr="000B5163">
        <w:t>i</w:t>
      </w:r>
      <w:r>
        <w:t>c</w:t>
      </w:r>
      <w:r w:rsidRPr="000B5163">
        <w:t xml:space="preserve">es </w:t>
      </w:r>
      <w:r>
        <w:t>al respecto</w:t>
      </w:r>
      <w:r w:rsidRPr="000B5163">
        <w:t>.</w:t>
      </w:r>
    </w:p>
    <w:p w:rsidR="001336A8" w:rsidRPr="000B5163" w:rsidRDefault="001336A8" w:rsidP="00E81365">
      <w:pPr>
        <w:pStyle w:val="SingleTxtG"/>
      </w:pPr>
      <w:r>
        <w:t>49</w:t>
      </w:r>
      <w:r w:rsidRPr="00754E6A">
        <w:t>.</w:t>
      </w:r>
      <w:r>
        <w:rPr>
          <w:b/>
        </w:rPr>
        <w:tab/>
      </w:r>
      <w:r w:rsidRPr="00E81365">
        <w:rPr>
          <w:b/>
        </w:rPr>
        <w:t>El</w:t>
      </w:r>
      <w:r w:rsidRPr="000B5163">
        <w:rPr>
          <w:b/>
        </w:rPr>
        <w:t xml:space="preserve"> Pr</w:t>
      </w:r>
      <w:r>
        <w:rPr>
          <w:b/>
        </w:rPr>
        <w:t>e</w:t>
      </w:r>
      <w:r w:rsidRPr="000B5163">
        <w:rPr>
          <w:b/>
        </w:rPr>
        <w:t>sident</w:t>
      </w:r>
      <w:r>
        <w:rPr>
          <w:b/>
        </w:rPr>
        <w:t>e</w:t>
      </w:r>
      <w:r w:rsidRPr="000B5163">
        <w:t xml:space="preserve"> </w:t>
      </w:r>
      <w:r>
        <w:t>pregunta si</w:t>
      </w:r>
      <w:r w:rsidRPr="000B5163">
        <w:t xml:space="preserve"> existen</w:t>
      </w:r>
      <w:r>
        <w:t xml:space="preserve"> </w:t>
      </w:r>
      <w:r w:rsidRPr="000B5163">
        <w:t>t</w:t>
      </w:r>
      <w:r>
        <w:t>ambién parlamentos de los niños a nivel</w:t>
      </w:r>
      <w:r w:rsidRPr="000B5163">
        <w:t xml:space="preserve"> local</w:t>
      </w:r>
      <w:r>
        <w:t>,</w:t>
      </w:r>
      <w:r w:rsidRPr="000B5163">
        <w:t xml:space="preserve"> si </w:t>
      </w:r>
      <w:r>
        <w:t>estos disponen de la</w:t>
      </w:r>
      <w:r w:rsidRPr="000B5163">
        <w:t xml:space="preserve"> posibili</w:t>
      </w:r>
      <w:r>
        <w:t xml:space="preserve">dad de </w:t>
      </w:r>
      <w:r w:rsidRPr="000B5163">
        <w:t>expr</w:t>
      </w:r>
      <w:r>
        <w:t>esarse en el seno de la institución escolar, en particular en los consejos escolares, y si pueden ser escuchados por las administraciones y los órganos judiciales.</w:t>
      </w:r>
    </w:p>
    <w:p w:rsidR="001336A8" w:rsidRDefault="001336A8" w:rsidP="00E81365">
      <w:pPr>
        <w:pStyle w:val="SingleTxtG"/>
      </w:pPr>
      <w:r>
        <w:t>50</w:t>
      </w:r>
      <w:r w:rsidRPr="00715F81">
        <w:t>.</w:t>
      </w:r>
      <w:r w:rsidRPr="00715F81">
        <w:tab/>
      </w:r>
      <w:r>
        <w:t xml:space="preserve">La </w:t>
      </w:r>
      <w:r>
        <w:rPr>
          <w:b/>
        </w:rPr>
        <w:t xml:space="preserve">Sra. </w:t>
      </w:r>
      <w:r w:rsidRPr="000B5163">
        <w:rPr>
          <w:b/>
        </w:rPr>
        <w:t>Habani</w:t>
      </w:r>
      <w:r w:rsidRPr="000B5163">
        <w:t xml:space="preserve"> (Sud</w:t>
      </w:r>
      <w:r>
        <w:t>á</w:t>
      </w:r>
      <w:r w:rsidRPr="000B5163">
        <w:t>n) di</w:t>
      </w:r>
      <w:r>
        <w:t>ce</w:t>
      </w:r>
      <w:r w:rsidRPr="000B5163">
        <w:t xml:space="preserve"> qu</w:t>
      </w:r>
      <w:r>
        <w:t>e no hay</w:t>
      </w:r>
      <w:r w:rsidRPr="000B5163">
        <w:t xml:space="preserve"> parl</w:t>
      </w:r>
      <w:r>
        <w:t>a</w:t>
      </w:r>
      <w:r w:rsidRPr="000B5163">
        <w:t>ment</w:t>
      </w:r>
      <w:r>
        <w:t>o</w:t>
      </w:r>
      <w:r w:rsidRPr="000B5163">
        <w:t>s a nive</w:t>
      </w:r>
      <w:r>
        <w:t>l</w:t>
      </w:r>
      <w:r w:rsidRPr="000B5163">
        <w:t xml:space="preserve"> local.</w:t>
      </w:r>
      <w:r>
        <w:t xml:space="preserve"> Los parlamentos de varios estados han colaborado en la preparación del informe periódico. La falta de medios ha impedido la participación de todos los parlamentos. Se ha previsto organizar cursos prácticos de formación para los miembros de los diferentes parlamentos.</w:t>
      </w:r>
    </w:p>
    <w:p w:rsidR="001336A8" w:rsidRPr="000B5163" w:rsidRDefault="001336A8" w:rsidP="00E81365">
      <w:pPr>
        <w:pStyle w:val="SingleTxtG"/>
      </w:pPr>
      <w:r>
        <w:t>51</w:t>
      </w:r>
      <w:r w:rsidRPr="00A3223E">
        <w:t>.</w:t>
      </w:r>
      <w:r w:rsidRPr="00A3223E">
        <w:tab/>
      </w:r>
      <w:r>
        <w:t xml:space="preserve">El </w:t>
      </w:r>
      <w:r>
        <w:rPr>
          <w:b/>
        </w:rPr>
        <w:t>Sr</w:t>
      </w:r>
      <w:r w:rsidRPr="000B5163">
        <w:rPr>
          <w:b/>
        </w:rPr>
        <w:t>. Filali</w:t>
      </w:r>
      <w:r w:rsidRPr="000B5163">
        <w:t xml:space="preserve"> </w:t>
      </w:r>
      <w:r>
        <w:t>pregunta si en esos parlamentos hay</w:t>
      </w:r>
      <w:r w:rsidRPr="000B5163">
        <w:t xml:space="preserve"> pari</w:t>
      </w:r>
      <w:r>
        <w:t>dad</w:t>
      </w:r>
      <w:r w:rsidRPr="000B5163">
        <w:t xml:space="preserve"> entre </w:t>
      </w:r>
      <w:r>
        <w:t>niñas</w:t>
      </w:r>
      <w:r w:rsidRPr="000B5163">
        <w:t xml:space="preserve"> </w:t>
      </w:r>
      <w:r>
        <w:t>y</w:t>
      </w:r>
      <w:r w:rsidRPr="000B5163">
        <w:t xml:space="preserve"> </w:t>
      </w:r>
      <w:r>
        <w:t>niños y si se han tomado medidas para luchar contra los castigos corporales</w:t>
      </w:r>
      <w:r w:rsidRPr="000B5163">
        <w:t>.</w:t>
      </w:r>
    </w:p>
    <w:p w:rsidR="001336A8" w:rsidRPr="000B5163" w:rsidRDefault="001336A8" w:rsidP="00E81365">
      <w:pPr>
        <w:pStyle w:val="SingleTxtG"/>
      </w:pPr>
      <w:r>
        <w:t>52</w:t>
      </w:r>
      <w:r w:rsidRPr="00B11D0F">
        <w:t>.</w:t>
      </w:r>
      <w:r>
        <w:rPr>
          <w:b/>
        </w:rPr>
        <w:tab/>
      </w:r>
      <w:r>
        <w:t xml:space="preserve">La </w:t>
      </w:r>
      <w:r>
        <w:rPr>
          <w:b/>
        </w:rPr>
        <w:t xml:space="preserve">Sra. </w:t>
      </w:r>
      <w:r w:rsidRPr="000B5163">
        <w:rPr>
          <w:b/>
        </w:rPr>
        <w:t>Habani</w:t>
      </w:r>
      <w:r w:rsidRPr="000B5163">
        <w:t xml:space="preserve"> (Sud</w:t>
      </w:r>
      <w:r>
        <w:t>á</w:t>
      </w:r>
      <w:r w:rsidRPr="000B5163">
        <w:t xml:space="preserve">n) </w:t>
      </w:r>
      <w:r>
        <w:t>señala</w:t>
      </w:r>
      <w:r w:rsidRPr="000B5163">
        <w:t xml:space="preserve"> que</w:t>
      </w:r>
      <w:r>
        <w:t>,</w:t>
      </w:r>
      <w:r w:rsidRPr="000B5163">
        <w:t xml:space="preserve"> </w:t>
      </w:r>
      <w:r>
        <w:t>en</w:t>
      </w:r>
      <w:r w:rsidRPr="000B5163">
        <w:t xml:space="preserve"> c</w:t>
      </w:r>
      <w:r>
        <w:t>i</w:t>
      </w:r>
      <w:r w:rsidRPr="000B5163">
        <w:t>ert</w:t>
      </w:r>
      <w:r>
        <w:t>os</w:t>
      </w:r>
      <w:r w:rsidRPr="000B5163">
        <w:t xml:space="preserve"> </w:t>
      </w:r>
      <w:r>
        <w:t>es</w:t>
      </w:r>
      <w:r w:rsidRPr="000B5163">
        <w:t>ta</w:t>
      </w:r>
      <w:r>
        <w:t>do</w:t>
      </w:r>
      <w:r w:rsidRPr="000B5163">
        <w:t xml:space="preserve">s, </w:t>
      </w:r>
      <w:r>
        <w:t>no se ha establecido aún la paridad</w:t>
      </w:r>
      <w:r w:rsidRPr="000B5163">
        <w:t>.</w:t>
      </w:r>
      <w:r>
        <w:t xml:space="preserve"> L</w:t>
      </w:r>
      <w:r w:rsidRPr="000B5163">
        <w:t>a violenc</w:t>
      </w:r>
      <w:r>
        <w:t>ia</w:t>
      </w:r>
      <w:r w:rsidRPr="000B5163">
        <w:t xml:space="preserve"> familia</w:t>
      </w:r>
      <w:r>
        <w:t>r y los</w:t>
      </w:r>
      <w:r w:rsidRPr="000B5163">
        <w:t xml:space="preserve"> c</w:t>
      </w:r>
      <w:r>
        <w:t>as</w:t>
      </w:r>
      <w:r w:rsidRPr="000B5163">
        <w:t>ti</w:t>
      </w:r>
      <w:r>
        <w:t>gos</w:t>
      </w:r>
      <w:r w:rsidRPr="000B5163">
        <w:t xml:space="preserve"> corpor</w:t>
      </w:r>
      <w:r>
        <w:t>a</w:t>
      </w:r>
      <w:r w:rsidRPr="000B5163">
        <w:t>l</w:t>
      </w:r>
      <w:r>
        <w:t>e</w:t>
      </w:r>
      <w:r w:rsidRPr="000B5163">
        <w:t>s</w:t>
      </w:r>
      <w:r>
        <w:t xml:space="preserve"> están prohibidos por la ley, pero eso no basta para poner coto a unas prácticas que hunden sus raíces en la tradición. Para impulsar un cambio en las mentalidades, se han lanzado campañas de sensibilización en los medios de difusión.</w:t>
      </w:r>
    </w:p>
    <w:p w:rsidR="001336A8" w:rsidRPr="00AB67FA" w:rsidRDefault="001336A8" w:rsidP="00E81365">
      <w:pPr>
        <w:pStyle w:val="SingleTxtG"/>
      </w:pPr>
      <w:r>
        <w:t>53.</w:t>
      </w:r>
      <w:r>
        <w:tab/>
        <w:t>Por la radio se emiten</w:t>
      </w:r>
      <w:r w:rsidRPr="00AB67FA">
        <w:t xml:space="preserve"> program</w:t>
      </w:r>
      <w:r>
        <w:t>a</w:t>
      </w:r>
      <w:r w:rsidRPr="00AB67FA">
        <w:t>s de sensibili</w:t>
      </w:r>
      <w:r>
        <w:t>zación respecto de los</w:t>
      </w:r>
      <w:r w:rsidRPr="00AB67FA">
        <w:t xml:space="preserve"> efe</w:t>
      </w:r>
      <w:r>
        <w:t>c</w:t>
      </w:r>
      <w:r w:rsidRPr="00AB67FA">
        <w:t>t</w:t>
      </w:r>
      <w:r>
        <w:t>o</w:t>
      </w:r>
      <w:r w:rsidRPr="00AB67FA">
        <w:t>s n</w:t>
      </w:r>
      <w:r>
        <w:t>e</w:t>
      </w:r>
      <w:r w:rsidRPr="00AB67FA">
        <w:t>fast</w:t>
      </w:r>
      <w:r>
        <w:t>o</w:t>
      </w:r>
      <w:r w:rsidRPr="00AB67FA">
        <w:t>s de l</w:t>
      </w:r>
      <w:r>
        <w:t xml:space="preserve">a </w:t>
      </w:r>
      <w:r w:rsidRPr="00AB67FA">
        <w:t>excisi</w:t>
      </w:r>
      <w:r>
        <w:t>ó</w:t>
      </w:r>
      <w:r w:rsidRPr="00AB67FA">
        <w:t xml:space="preserve">n </w:t>
      </w:r>
      <w:r>
        <w:t>y se están aplicando</w:t>
      </w:r>
      <w:r w:rsidRPr="00AB67FA">
        <w:t xml:space="preserve"> program</w:t>
      </w:r>
      <w:r>
        <w:t>as</w:t>
      </w:r>
      <w:r w:rsidRPr="00AB67FA">
        <w:t xml:space="preserve"> financ</w:t>
      </w:r>
      <w:r>
        <w:t>iado</w:t>
      </w:r>
      <w:r w:rsidRPr="00AB67FA">
        <w:t>s p</w:t>
      </w:r>
      <w:r>
        <w:t>o</w:t>
      </w:r>
      <w:r w:rsidRPr="00AB67FA">
        <w:t xml:space="preserve">r </w:t>
      </w:r>
      <w:r>
        <w:t>e</w:t>
      </w:r>
      <w:r w:rsidRPr="00AB67FA">
        <w:t>l</w:t>
      </w:r>
      <w:r>
        <w:t xml:space="preserve"> </w:t>
      </w:r>
      <w:r w:rsidRPr="00AB67FA">
        <w:t>UNICEF</w:t>
      </w:r>
      <w:r>
        <w:t>, destinados a combatir</w:t>
      </w:r>
      <w:r w:rsidRPr="00AB67FA">
        <w:t xml:space="preserve"> la violenc</w:t>
      </w:r>
      <w:r>
        <w:t>ia</w:t>
      </w:r>
      <w:r w:rsidRPr="00AB67FA">
        <w:t xml:space="preserve"> familia</w:t>
      </w:r>
      <w:r>
        <w:t>r y</w:t>
      </w:r>
      <w:r w:rsidRPr="00AB67FA">
        <w:t xml:space="preserve"> la violenc</w:t>
      </w:r>
      <w:r>
        <w:t>ia</w:t>
      </w:r>
      <w:r w:rsidRPr="00AB67FA">
        <w:t xml:space="preserve"> sexu</w:t>
      </w:r>
      <w:r>
        <w:t>a</w:t>
      </w:r>
      <w:r w:rsidRPr="00AB67FA">
        <w:t xml:space="preserve">l. </w:t>
      </w:r>
      <w:r>
        <w:t>Además</w:t>
      </w:r>
      <w:r w:rsidRPr="00AB67FA">
        <w:t>, l</w:t>
      </w:r>
      <w:r>
        <w:t>o</w:t>
      </w:r>
      <w:r w:rsidRPr="00AB67FA">
        <w:t>s servic</w:t>
      </w:r>
      <w:r>
        <w:t>io</w:t>
      </w:r>
      <w:r w:rsidRPr="00AB67FA">
        <w:t>s de protec</w:t>
      </w:r>
      <w:r>
        <w:t>c</w:t>
      </w:r>
      <w:r w:rsidRPr="00AB67FA">
        <w:t>i</w:t>
      </w:r>
      <w:r>
        <w:t>ó</w:t>
      </w:r>
      <w:r w:rsidRPr="00AB67FA">
        <w:t>n de l</w:t>
      </w:r>
      <w:r>
        <w:t>a i</w:t>
      </w:r>
      <w:r w:rsidRPr="00AB67FA">
        <w:t>nfanc</w:t>
      </w:r>
      <w:r>
        <w:t>ia</w:t>
      </w:r>
      <w:r w:rsidRPr="00AB67FA">
        <w:t xml:space="preserve"> </w:t>
      </w:r>
      <w:r>
        <w:t>se esfuerzan por</w:t>
      </w:r>
      <w:r w:rsidRPr="00AB67FA">
        <w:t xml:space="preserve"> sensibili</w:t>
      </w:r>
      <w:r>
        <w:t>za</w:t>
      </w:r>
      <w:r w:rsidRPr="00AB67FA">
        <w:t xml:space="preserve">r </w:t>
      </w:r>
      <w:r>
        <w:t xml:space="preserve">a </w:t>
      </w:r>
      <w:r w:rsidRPr="00AB67FA">
        <w:t>l</w:t>
      </w:r>
      <w:r>
        <w:t>o</w:t>
      </w:r>
      <w:r w:rsidRPr="00AB67FA">
        <w:t xml:space="preserve">s </w:t>
      </w:r>
      <w:r>
        <w:t>maestros</w:t>
      </w:r>
      <w:r w:rsidRPr="00AB67FA">
        <w:t xml:space="preserve"> </w:t>
      </w:r>
      <w:r>
        <w:t>respecto de los</w:t>
      </w:r>
      <w:r w:rsidRPr="00AB67FA">
        <w:t xml:space="preserve"> c</w:t>
      </w:r>
      <w:r>
        <w:t>as</w:t>
      </w:r>
      <w:r w:rsidRPr="00AB67FA">
        <w:t>ti</w:t>
      </w:r>
      <w:r>
        <w:t>gos</w:t>
      </w:r>
      <w:r w:rsidRPr="00AB67FA">
        <w:t xml:space="preserve"> corpor</w:t>
      </w:r>
      <w:r>
        <w:t>a</w:t>
      </w:r>
      <w:r w:rsidRPr="00AB67FA">
        <w:t>l</w:t>
      </w:r>
      <w:r>
        <w:t>e</w:t>
      </w:r>
      <w:r w:rsidRPr="00AB67FA">
        <w:t xml:space="preserve">s </w:t>
      </w:r>
      <w:r>
        <w:t>y por alentarlos a utilizar o</w:t>
      </w:r>
      <w:r w:rsidRPr="00AB67FA">
        <w:t>tr</w:t>
      </w:r>
      <w:r>
        <w:t>a</w:t>
      </w:r>
      <w:r w:rsidRPr="00AB67FA">
        <w:t>s form</w:t>
      </w:r>
      <w:r>
        <w:t>a</w:t>
      </w:r>
      <w:r w:rsidRPr="00AB67FA">
        <w:t>s, no violent</w:t>
      </w:r>
      <w:r>
        <w:t>a</w:t>
      </w:r>
      <w:r w:rsidRPr="00AB67FA">
        <w:t>s, de sanci</w:t>
      </w:r>
      <w:r>
        <w:t>ó</w:t>
      </w:r>
      <w:r w:rsidRPr="00AB67FA">
        <w:t xml:space="preserve">n. </w:t>
      </w:r>
    </w:p>
    <w:p w:rsidR="001336A8" w:rsidRPr="00AB67FA" w:rsidRDefault="001336A8" w:rsidP="00E81365">
      <w:pPr>
        <w:pStyle w:val="SingleTxtG"/>
      </w:pPr>
      <w:r>
        <w:t>54.</w:t>
      </w:r>
      <w:r>
        <w:tab/>
        <w:t>El</w:t>
      </w:r>
      <w:r w:rsidRPr="00AB67FA">
        <w:t xml:space="preserve"> Go</w:t>
      </w:r>
      <w:r>
        <w:t>bi</w:t>
      </w:r>
      <w:r w:rsidRPr="00AB67FA">
        <w:t>ern</w:t>
      </w:r>
      <w:r>
        <w:t>o ha procurado asignar recursos en el nuevo presupuesto a la</w:t>
      </w:r>
      <w:r w:rsidRPr="00AB67FA">
        <w:t xml:space="preserve"> protec</w:t>
      </w:r>
      <w:r>
        <w:t>c</w:t>
      </w:r>
      <w:r w:rsidRPr="00AB67FA">
        <w:t>i</w:t>
      </w:r>
      <w:r>
        <w:t>ó</w:t>
      </w:r>
      <w:r w:rsidRPr="00AB67FA">
        <w:t>n</w:t>
      </w:r>
      <w:r w:rsidR="0064465A">
        <w:t xml:space="preserve"> </w:t>
      </w:r>
      <w:r w:rsidRPr="00AB67FA">
        <w:t>de l</w:t>
      </w:r>
      <w:r>
        <w:t>a i</w:t>
      </w:r>
      <w:r w:rsidRPr="00AB67FA">
        <w:t>nfanc</w:t>
      </w:r>
      <w:r>
        <w:t xml:space="preserve">ia, </w:t>
      </w:r>
      <w:r w:rsidRPr="00AB67FA">
        <w:t>tant</w:t>
      </w:r>
      <w:r>
        <w:t>o</w:t>
      </w:r>
      <w:r w:rsidRPr="00AB67FA">
        <w:t xml:space="preserve"> a nive</w:t>
      </w:r>
      <w:r>
        <w:t>l</w:t>
      </w:r>
      <w:r w:rsidRPr="00AB67FA">
        <w:t xml:space="preserve"> f</w:t>
      </w:r>
      <w:r>
        <w:t>e</w:t>
      </w:r>
      <w:r w:rsidRPr="00AB67FA">
        <w:t>d</w:t>
      </w:r>
      <w:r>
        <w:t>e</w:t>
      </w:r>
      <w:r w:rsidRPr="00AB67FA">
        <w:t xml:space="preserve">ral </w:t>
      </w:r>
      <w:r>
        <w:t>como a nivel de los</w:t>
      </w:r>
      <w:r w:rsidRPr="00AB67FA">
        <w:t xml:space="preserve"> </w:t>
      </w:r>
      <w:r>
        <w:t>es</w:t>
      </w:r>
      <w:r w:rsidRPr="00AB67FA">
        <w:t>ta</w:t>
      </w:r>
      <w:r>
        <w:t>do</w:t>
      </w:r>
      <w:r w:rsidRPr="00AB67FA">
        <w:t>s. L</w:t>
      </w:r>
      <w:r>
        <w:t>o</w:t>
      </w:r>
      <w:r w:rsidRPr="00AB67FA">
        <w:t>s crédit</w:t>
      </w:r>
      <w:r>
        <w:t>o</w:t>
      </w:r>
      <w:r w:rsidRPr="00AB67FA">
        <w:t xml:space="preserve">s </w:t>
      </w:r>
      <w:r>
        <w:t>presupuestarios</w:t>
      </w:r>
      <w:r w:rsidRPr="00AB67FA">
        <w:t xml:space="preserve"> dif</w:t>
      </w:r>
      <w:r>
        <w:t>ie</w:t>
      </w:r>
      <w:r w:rsidRPr="00AB67FA">
        <w:t>ren d</w:t>
      </w:r>
      <w:r>
        <w:t xml:space="preserve">e </w:t>
      </w:r>
      <w:r w:rsidRPr="00AB67FA">
        <w:t xml:space="preserve">un </w:t>
      </w:r>
      <w:r>
        <w:t>es</w:t>
      </w:r>
      <w:r w:rsidRPr="00AB67FA">
        <w:t>ta</w:t>
      </w:r>
      <w:r>
        <w:t>do</w:t>
      </w:r>
      <w:r w:rsidRPr="00AB67FA">
        <w:t xml:space="preserve"> </w:t>
      </w:r>
      <w:r>
        <w:t>a o</w:t>
      </w:r>
      <w:r w:rsidRPr="00AB67FA">
        <w:t>tr</w:t>
      </w:r>
      <w:r>
        <w:t>o</w:t>
      </w:r>
      <w:r w:rsidRPr="00AB67FA">
        <w:t xml:space="preserve">, </w:t>
      </w:r>
      <w:r>
        <w:t>en función de las necesidades,</w:t>
      </w:r>
      <w:r w:rsidRPr="00AB67FA">
        <w:t xml:space="preserve"> </w:t>
      </w:r>
      <w:r>
        <w:t>pues los distintos</w:t>
      </w:r>
      <w:r w:rsidRPr="00AB67FA">
        <w:t xml:space="preserve"> </w:t>
      </w:r>
      <w:r>
        <w:t>es</w:t>
      </w:r>
      <w:r w:rsidRPr="00AB67FA">
        <w:t>ta</w:t>
      </w:r>
      <w:r>
        <w:t>do</w:t>
      </w:r>
      <w:r w:rsidRPr="00AB67FA">
        <w:t>s n</w:t>
      </w:r>
      <w:r>
        <w:t>o</w:t>
      </w:r>
      <w:r w:rsidRPr="00AB67FA">
        <w:t xml:space="preserve"> </w:t>
      </w:r>
      <w:r>
        <w:t>tropiezan todos con los mismo</w:t>
      </w:r>
      <w:r w:rsidRPr="00AB67FA">
        <w:t>s probl</w:t>
      </w:r>
      <w:r>
        <w:t>e</w:t>
      </w:r>
      <w:r w:rsidRPr="00AB67FA">
        <w:t>m</w:t>
      </w:r>
      <w:r>
        <w:t>a</w:t>
      </w:r>
      <w:r w:rsidRPr="00AB67FA">
        <w:t xml:space="preserve">s. </w:t>
      </w:r>
      <w:r>
        <w:t>El es</w:t>
      </w:r>
      <w:r w:rsidRPr="00AB67FA">
        <w:t>tad</w:t>
      </w:r>
      <w:r>
        <w:t xml:space="preserve">o de </w:t>
      </w:r>
      <w:r w:rsidRPr="00AB67FA">
        <w:t>Al-Djazirah, p</w:t>
      </w:r>
      <w:r>
        <w:t>o</w:t>
      </w:r>
      <w:r w:rsidRPr="00AB67FA">
        <w:t>r e</w:t>
      </w:r>
      <w:r>
        <w:t>j</w:t>
      </w:r>
      <w:r w:rsidRPr="00AB67FA">
        <w:t>empl</w:t>
      </w:r>
      <w:r>
        <w:t>o</w:t>
      </w:r>
      <w:r w:rsidRPr="00AB67FA">
        <w:t xml:space="preserve">, </w:t>
      </w:r>
      <w:r>
        <w:t xml:space="preserve">dedica </w:t>
      </w:r>
      <w:r w:rsidRPr="00AB67FA">
        <w:t>cons</w:t>
      </w:r>
      <w:r>
        <w:t>ider</w:t>
      </w:r>
      <w:r w:rsidRPr="00AB67FA">
        <w:t>a</w:t>
      </w:r>
      <w:r>
        <w:t>bl</w:t>
      </w:r>
      <w:r w:rsidRPr="00AB67FA">
        <w:t>e</w:t>
      </w:r>
      <w:r>
        <w:t>s</w:t>
      </w:r>
      <w:r w:rsidRPr="00AB67FA">
        <w:t xml:space="preserve"> re</w:t>
      </w:r>
      <w:r>
        <w:t>c</w:t>
      </w:r>
      <w:r w:rsidRPr="00AB67FA">
        <w:t>ur</w:t>
      </w:r>
      <w:r>
        <w:t>so</w:t>
      </w:r>
      <w:r w:rsidRPr="00AB67FA">
        <w:t>s</w:t>
      </w:r>
      <w:r>
        <w:t xml:space="preserve"> a ofrecer viviendas a las</w:t>
      </w:r>
      <w:r w:rsidRPr="00AB67FA">
        <w:t xml:space="preserve"> n</w:t>
      </w:r>
      <w:r>
        <w:t>u</w:t>
      </w:r>
      <w:r w:rsidRPr="00AB67FA">
        <w:t>me</w:t>
      </w:r>
      <w:r>
        <w:t>rosas p</w:t>
      </w:r>
      <w:r w:rsidRPr="00AB67FA">
        <w:t>erson</w:t>
      </w:r>
      <w:r>
        <w:t>a</w:t>
      </w:r>
      <w:r w:rsidRPr="00AB67FA">
        <w:t>s d</w:t>
      </w:r>
      <w:r>
        <w:t>esplazadas</w:t>
      </w:r>
      <w:r w:rsidRPr="00AB67FA">
        <w:t xml:space="preserve"> qu</w:t>
      </w:r>
      <w:r>
        <w:t>e</w:t>
      </w:r>
      <w:r w:rsidRPr="00AB67FA">
        <w:t xml:space="preserve"> ac</w:t>
      </w:r>
      <w:r>
        <w:t>oge</w:t>
      </w:r>
      <w:r w:rsidRPr="00AB67FA">
        <w:t xml:space="preserve">. </w:t>
      </w:r>
      <w:r>
        <w:t>En el</w:t>
      </w:r>
      <w:r w:rsidRPr="00AB67FA">
        <w:t xml:space="preserve"> nor</w:t>
      </w:r>
      <w:r>
        <w:t>te, en el</w:t>
      </w:r>
      <w:r w:rsidRPr="00AB67FA">
        <w:t xml:space="preserve"> </w:t>
      </w:r>
      <w:r>
        <w:t>es</w:t>
      </w:r>
      <w:r w:rsidRPr="00AB67FA">
        <w:t>ta</w:t>
      </w:r>
      <w:r>
        <w:t>do</w:t>
      </w:r>
      <w:r w:rsidRPr="00AB67FA">
        <w:t xml:space="preserve"> d</w:t>
      </w:r>
      <w:r>
        <w:t>el</w:t>
      </w:r>
      <w:r w:rsidRPr="00AB67FA">
        <w:t xml:space="preserve"> Nil</w:t>
      </w:r>
      <w:r>
        <w:t>o</w:t>
      </w:r>
      <w:r w:rsidRPr="00AB67FA">
        <w:t xml:space="preserve">, </w:t>
      </w:r>
      <w:r>
        <w:t>los recursos se invierten en luchar contra ciertas</w:t>
      </w:r>
      <w:r w:rsidRPr="00AB67FA">
        <w:t xml:space="preserve"> co</w:t>
      </w:r>
      <w:r>
        <w:t>s</w:t>
      </w:r>
      <w:r w:rsidRPr="00AB67FA">
        <w:t>tum</w:t>
      </w:r>
      <w:r>
        <w:t>br</w:t>
      </w:r>
      <w:r w:rsidRPr="00AB67FA">
        <w:t xml:space="preserve">es </w:t>
      </w:r>
      <w:r>
        <w:t>y</w:t>
      </w:r>
      <w:r w:rsidRPr="00AB67FA">
        <w:t xml:space="preserve"> tradi</w:t>
      </w:r>
      <w:r>
        <w:t>c</w:t>
      </w:r>
      <w:r w:rsidRPr="00AB67FA">
        <w:t>ion</w:t>
      </w:r>
      <w:r>
        <w:t>e</w:t>
      </w:r>
      <w:r w:rsidRPr="00AB67FA">
        <w:t>s n</w:t>
      </w:r>
      <w:r>
        <w:t>e</w:t>
      </w:r>
      <w:r w:rsidRPr="00AB67FA">
        <w:t>fast</w:t>
      </w:r>
      <w:r>
        <w:t>a</w:t>
      </w:r>
      <w:r w:rsidRPr="00AB67FA">
        <w:t>s, com</w:t>
      </w:r>
      <w:r>
        <w:t>o</w:t>
      </w:r>
      <w:r w:rsidRPr="00AB67FA">
        <w:t xml:space="preserve"> l</w:t>
      </w:r>
      <w:r>
        <w:t xml:space="preserve">a </w:t>
      </w:r>
      <w:r w:rsidRPr="00AB67FA">
        <w:t>excisi</w:t>
      </w:r>
      <w:r>
        <w:t>ón</w:t>
      </w:r>
      <w:r w:rsidRPr="00AB67FA">
        <w:t xml:space="preserve">. </w:t>
      </w:r>
    </w:p>
    <w:p w:rsidR="001336A8" w:rsidRPr="00AB67FA" w:rsidRDefault="001336A8" w:rsidP="00E81365">
      <w:pPr>
        <w:pStyle w:val="SingleTxtG"/>
      </w:pPr>
      <w:r>
        <w:t>55.</w:t>
      </w:r>
      <w:r>
        <w:tab/>
        <w:t>No existe</w:t>
      </w:r>
      <w:r w:rsidRPr="00AB67FA">
        <w:t xml:space="preserve"> discrimina</w:t>
      </w:r>
      <w:r>
        <w:t>c</w:t>
      </w:r>
      <w:r w:rsidRPr="00AB67FA">
        <w:t>i</w:t>
      </w:r>
      <w:r>
        <w:t>ó</w:t>
      </w:r>
      <w:r w:rsidRPr="00AB67FA">
        <w:t>n entre musulman</w:t>
      </w:r>
      <w:r>
        <w:t>e</w:t>
      </w:r>
      <w:r w:rsidRPr="00AB67FA">
        <w:t xml:space="preserve">s </w:t>
      </w:r>
      <w:r>
        <w:t>y</w:t>
      </w:r>
      <w:r w:rsidRPr="00AB67FA">
        <w:t xml:space="preserve"> cr</w:t>
      </w:r>
      <w:r>
        <w:t>is</w:t>
      </w:r>
      <w:r w:rsidRPr="00AB67FA">
        <w:t>ti</w:t>
      </w:r>
      <w:r>
        <w:t>a</w:t>
      </w:r>
      <w:r w:rsidRPr="00AB67FA">
        <w:t>n</w:t>
      </w:r>
      <w:r>
        <w:t>o</w:t>
      </w:r>
      <w:r w:rsidRPr="00AB67FA">
        <w:t>s. L</w:t>
      </w:r>
      <w:r>
        <w:t>o</w:t>
      </w:r>
      <w:r w:rsidRPr="00AB67FA">
        <w:t>s program</w:t>
      </w:r>
      <w:r>
        <w:t>a</w:t>
      </w:r>
      <w:r w:rsidRPr="00AB67FA">
        <w:t xml:space="preserve">s </w:t>
      </w:r>
      <w:r>
        <w:t>e</w:t>
      </w:r>
      <w:r w:rsidRPr="00AB67FA">
        <w:t>scolares pr</w:t>
      </w:r>
      <w:r>
        <w:t>evé</w:t>
      </w:r>
      <w:r w:rsidRPr="00AB67FA">
        <w:t>n un</w:t>
      </w:r>
      <w:r>
        <w:t>a</w:t>
      </w:r>
      <w:r w:rsidRPr="00AB67FA">
        <w:t xml:space="preserve"> ense</w:t>
      </w:r>
      <w:r>
        <w:t>ñanza religiosa</w:t>
      </w:r>
      <w:r w:rsidRPr="00AB67FA">
        <w:t xml:space="preserve"> obligator</w:t>
      </w:r>
      <w:r>
        <w:t>ia</w:t>
      </w:r>
      <w:r w:rsidRPr="00AB67FA">
        <w:t xml:space="preserve">; </w:t>
      </w:r>
      <w:r>
        <w:t xml:space="preserve">el </w:t>
      </w:r>
      <w:r w:rsidRPr="00AB67FA">
        <w:t xml:space="preserve">islam </w:t>
      </w:r>
      <w:r>
        <w:t>s</w:t>
      </w:r>
      <w:r w:rsidRPr="00AB67FA">
        <w:t>e ense</w:t>
      </w:r>
      <w:r>
        <w:t>ña en el</w:t>
      </w:r>
      <w:r w:rsidRPr="00AB67FA">
        <w:t xml:space="preserve"> nor</w:t>
      </w:r>
      <w:r>
        <w:t>te</w:t>
      </w:r>
      <w:r w:rsidRPr="00AB67FA">
        <w:t xml:space="preserve"> d</w:t>
      </w:r>
      <w:r>
        <w:t>el</w:t>
      </w:r>
      <w:r w:rsidRPr="00AB67FA">
        <w:t xml:space="preserve"> pa</w:t>
      </w:r>
      <w:r>
        <w:t>í</w:t>
      </w:r>
      <w:r w:rsidRPr="00AB67FA">
        <w:t xml:space="preserve">s </w:t>
      </w:r>
      <w:r>
        <w:t>y la</w:t>
      </w:r>
      <w:r w:rsidRPr="00AB67FA">
        <w:t xml:space="preserve"> religi</w:t>
      </w:r>
      <w:r>
        <w:t>ó</w:t>
      </w:r>
      <w:r w:rsidRPr="00AB67FA">
        <w:t>n cr</w:t>
      </w:r>
      <w:r>
        <w:t>is</w:t>
      </w:r>
      <w:r w:rsidRPr="00AB67FA">
        <w:t>ti</w:t>
      </w:r>
      <w:r>
        <w:t>a</w:t>
      </w:r>
      <w:r w:rsidRPr="00AB67FA">
        <w:t>n</w:t>
      </w:r>
      <w:r>
        <w:t>a</w:t>
      </w:r>
      <w:r w:rsidRPr="00AB67FA">
        <w:t xml:space="preserve"> </w:t>
      </w:r>
      <w:r>
        <w:t>en el</w:t>
      </w:r>
      <w:r w:rsidRPr="00AB67FA">
        <w:t xml:space="preserve"> su</w:t>
      </w:r>
      <w:r>
        <w:t>r</w:t>
      </w:r>
      <w:r w:rsidRPr="00AB67FA">
        <w:t xml:space="preserve">. </w:t>
      </w:r>
    </w:p>
    <w:p w:rsidR="001336A8" w:rsidRPr="00AB67FA" w:rsidRDefault="001336A8" w:rsidP="00E81365">
      <w:pPr>
        <w:pStyle w:val="SingleTxtG"/>
      </w:pPr>
      <w:r>
        <w:t>56.</w:t>
      </w:r>
      <w:r>
        <w:tab/>
      </w:r>
      <w:r w:rsidRPr="00E81365">
        <w:rPr>
          <w:b/>
        </w:rPr>
        <w:t>El</w:t>
      </w:r>
      <w:r w:rsidRPr="00AB67FA">
        <w:rPr>
          <w:b/>
        </w:rPr>
        <w:t xml:space="preserve"> Pr</w:t>
      </w:r>
      <w:r>
        <w:rPr>
          <w:b/>
        </w:rPr>
        <w:t>e</w:t>
      </w:r>
      <w:r w:rsidRPr="00AB67FA">
        <w:rPr>
          <w:b/>
        </w:rPr>
        <w:t>sident</w:t>
      </w:r>
      <w:r>
        <w:rPr>
          <w:b/>
        </w:rPr>
        <w:t>e</w:t>
      </w:r>
      <w:r w:rsidRPr="00AB67FA">
        <w:rPr>
          <w:b/>
        </w:rPr>
        <w:t xml:space="preserve"> </w:t>
      </w:r>
      <w:r>
        <w:t>pregunta</w:t>
      </w:r>
      <w:r w:rsidRPr="00AB67FA">
        <w:t xml:space="preserve"> si l</w:t>
      </w:r>
      <w:r>
        <w:t>a</w:t>
      </w:r>
      <w:r w:rsidRPr="00AB67FA">
        <w:t>s minor</w:t>
      </w:r>
      <w:r>
        <w:t>ías c</w:t>
      </w:r>
      <w:r w:rsidRPr="00AB67FA">
        <w:t>r</w:t>
      </w:r>
      <w:r>
        <w:t>is</w:t>
      </w:r>
      <w:r w:rsidRPr="00AB67FA">
        <w:t>ti</w:t>
      </w:r>
      <w:r>
        <w:t>a</w:t>
      </w:r>
      <w:r w:rsidRPr="00AB67FA">
        <w:t>n</w:t>
      </w:r>
      <w:r>
        <w:t>a</w:t>
      </w:r>
      <w:r w:rsidRPr="00AB67FA">
        <w:t xml:space="preserve">s </w:t>
      </w:r>
      <w:r>
        <w:t>en el</w:t>
      </w:r>
      <w:r w:rsidRPr="00AB67FA">
        <w:t xml:space="preserve"> nor</w:t>
      </w:r>
      <w:r>
        <w:t>te</w:t>
      </w:r>
      <w:r w:rsidRPr="00AB67FA">
        <w:t xml:space="preserve"> </w:t>
      </w:r>
      <w:r>
        <w:t>y</w:t>
      </w:r>
      <w:r w:rsidRPr="00AB67FA">
        <w:t xml:space="preserve"> l</w:t>
      </w:r>
      <w:r>
        <w:t>a</w:t>
      </w:r>
      <w:r w:rsidRPr="00AB67FA">
        <w:t>s minor</w:t>
      </w:r>
      <w:r>
        <w:t>ía</w:t>
      </w:r>
      <w:r w:rsidRPr="00AB67FA">
        <w:t>s musulman</w:t>
      </w:r>
      <w:r>
        <w:t>a</w:t>
      </w:r>
      <w:r w:rsidRPr="00AB67FA">
        <w:t xml:space="preserve">s </w:t>
      </w:r>
      <w:r>
        <w:t>en el</w:t>
      </w:r>
      <w:r w:rsidRPr="00AB67FA">
        <w:t xml:space="preserve"> su</w:t>
      </w:r>
      <w:r>
        <w:t>r</w:t>
      </w:r>
      <w:r w:rsidRPr="00AB67FA">
        <w:t xml:space="preserve"> </w:t>
      </w:r>
      <w:r>
        <w:t>tienen derecho a recibir</w:t>
      </w:r>
      <w:r w:rsidRPr="00AB67FA">
        <w:t xml:space="preserve"> un</w:t>
      </w:r>
      <w:r>
        <w:t>a</w:t>
      </w:r>
      <w:r w:rsidRPr="00AB67FA">
        <w:t xml:space="preserve"> ense</w:t>
      </w:r>
      <w:r>
        <w:t>ñanza</w:t>
      </w:r>
      <w:r w:rsidRPr="00AB67FA">
        <w:t xml:space="preserve"> de </w:t>
      </w:r>
      <w:r>
        <w:t>su</w:t>
      </w:r>
      <w:r w:rsidRPr="00AB67FA">
        <w:t xml:space="preserve"> religi</w:t>
      </w:r>
      <w:r>
        <w:t>ó</w:t>
      </w:r>
      <w:r w:rsidRPr="00AB67FA">
        <w:t>n.</w:t>
      </w:r>
    </w:p>
    <w:p w:rsidR="001336A8" w:rsidRPr="00AB67FA" w:rsidRDefault="001336A8" w:rsidP="00E81365">
      <w:pPr>
        <w:pStyle w:val="SingleTxtG"/>
      </w:pPr>
      <w:r>
        <w:t>57.</w:t>
      </w:r>
      <w:r>
        <w:tab/>
        <w:t xml:space="preserve">La </w:t>
      </w:r>
      <w:r>
        <w:rPr>
          <w:b/>
        </w:rPr>
        <w:t>Sra.</w:t>
      </w:r>
      <w:r w:rsidRPr="00AB67FA">
        <w:t xml:space="preserve"> </w:t>
      </w:r>
      <w:r w:rsidRPr="00AB67FA">
        <w:rPr>
          <w:b/>
        </w:rPr>
        <w:t xml:space="preserve">Habani </w:t>
      </w:r>
      <w:r>
        <w:t>(S</w:t>
      </w:r>
      <w:r w:rsidRPr="00AB67FA">
        <w:t>ud</w:t>
      </w:r>
      <w:r>
        <w:t>á</w:t>
      </w:r>
      <w:r w:rsidRPr="00AB67FA">
        <w:t xml:space="preserve">n) </w:t>
      </w:r>
      <w:r>
        <w:t>in</w:t>
      </w:r>
      <w:r w:rsidRPr="00AB67FA">
        <w:t>di</w:t>
      </w:r>
      <w:r>
        <w:t>ca</w:t>
      </w:r>
      <w:r w:rsidRPr="00AB67FA">
        <w:t xml:space="preserve"> que </w:t>
      </w:r>
      <w:r>
        <w:t>lo</w:t>
      </w:r>
      <w:r w:rsidRPr="00AB67FA">
        <w:t xml:space="preserve">s </w:t>
      </w:r>
      <w:r>
        <w:t>niños</w:t>
      </w:r>
      <w:r w:rsidRPr="00AB67FA">
        <w:t xml:space="preserve"> cr</w:t>
      </w:r>
      <w:r>
        <w:t>is</w:t>
      </w:r>
      <w:r w:rsidRPr="00AB67FA">
        <w:t>ti</w:t>
      </w:r>
      <w:r>
        <w:t>a</w:t>
      </w:r>
      <w:r w:rsidRPr="00AB67FA">
        <w:t>n</w:t>
      </w:r>
      <w:r>
        <w:t>o</w:t>
      </w:r>
      <w:r w:rsidRPr="00AB67FA">
        <w:t>s</w:t>
      </w:r>
      <w:r>
        <w:t xml:space="preserve"> y</w:t>
      </w:r>
      <w:r w:rsidRPr="00AB67FA">
        <w:t xml:space="preserve">, </w:t>
      </w:r>
      <w:r>
        <w:t xml:space="preserve">en particular, </w:t>
      </w:r>
      <w:r w:rsidRPr="00AB67FA">
        <w:t>l</w:t>
      </w:r>
      <w:r>
        <w:t>o</w:t>
      </w:r>
      <w:r w:rsidRPr="00AB67FA">
        <w:t>s copt</w:t>
      </w:r>
      <w:r>
        <w:t>o</w:t>
      </w:r>
      <w:r w:rsidRPr="00AB67FA">
        <w:t>s</w:t>
      </w:r>
      <w:r>
        <w:t xml:space="preserve"> y los</w:t>
      </w:r>
      <w:r w:rsidRPr="00AB67FA">
        <w:t xml:space="preserve"> musulman</w:t>
      </w:r>
      <w:r>
        <w:t>e</w:t>
      </w:r>
      <w:r w:rsidRPr="00AB67FA">
        <w:t xml:space="preserve">s </w:t>
      </w:r>
      <w:r>
        <w:t xml:space="preserve">están </w:t>
      </w:r>
      <w:r w:rsidRPr="00AB67FA">
        <w:t>obliga</w:t>
      </w:r>
      <w:r>
        <w:t>dos</w:t>
      </w:r>
      <w:r w:rsidRPr="00AB67FA">
        <w:t xml:space="preserve">, </w:t>
      </w:r>
      <w:r>
        <w:t>t</w:t>
      </w:r>
      <w:r w:rsidRPr="00AB67FA">
        <w:t>an</w:t>
      </w:r>
      <w:r>
        <w:t xml:space="preserve">to en </w:t>
      </w:r>
      <w:r w:rsidRPr="00AB67FA">
        <w:t>l</w:t>
      </w:r>
      <w:r>
        <w:t>o</w:t>
      </w:r>
      <w:r w:rsidRPr="00AB67FA">
        <w:t xml:space="preserve">s </w:t>
      </w:r>
      <w:r>
        <w:t>est</w:t>
      </w:r>
      <w:r w:rsidRPr="00AB67FA">
        <w:t>a</w:t>
      </w:r>
      <w:r>
        <w:t>do</w:t>
      </w:r>
      <w:r w:rsidRPr="00AB67FA">
        <w:t>s d</w:t>
      </w:r>
      <w:r>
        <w:t>el</w:t>
      </w:r>
      <w:r w:rsidRPr="00AB67FA">
        <w:t xml:space="preserve"> su</w:t>
      </w:r>
      <w:r>
        <w:t>r</w:t>
      </w:r>
      <w:r w:rsidRPr="00AB67FA">
        <w:t xml:space="preserve"> com</w:t>
      </w:r>
      <w:r>
        <w:t>o en</w:t>
      </w:r>
      <w:r w:rsidRPr="00AB67FA">
        <w:t xml:space="preserve"> l</w:t>
      </w:r>
      <w:r>
        <w:t>o</w:t>
      </w:r>
      <w:r w:rsidRPr="00AB67FA">
        <w:t xml:space="preserve">s </w:t>
      </w:r>
      <w:r>
        <w:t>del</w:t>
      </w:r>
      <w:r w:rsidRPr="00AB67FA">
        <w:t xml:space="preserve"> nor</w:t>
      </w:r>
      <w:r>
        <w:t>te</w:t>
      </w:r>
      <w:r w:rsidRPr="00AB67FA">
        <w:t xml:space="preserve">, </w:t>
      </w:r>
      <w:r>
        <w:t>a</w:t>
      </w:r>
      <w:r w:rsidRPr="00AB67FA">
        <w:t xml:space="preserve"> s</w:t>
      </w:r>
      <w:r>
        <w:t>eguir</w:t>
      </w:r>
      <w:r w:rsidRPr="00AB67FA">
        <w:t xml:space="preserve"> un</w:t>
      </w:r>
      <w:r>
        <w:t>a</w:t>
      </w:r>
      <w:r w:rsidRPr="00AB67FA">
        <w:t xml:space="preserve"> ense</w:t>
      </w:r>
      <w:r>
        <w:t>ñanza</w:t>
      </w:r>
      <w:r w:rsidRPr="00AB67FA">
        <w:t xml:space="preserve"> de </w:t>
      </w:r>
      <w:r>
        <w:t>su</w:t>
      </w:r>
      <w:r w:rsidRPr="00AB67FA">
        <w:t xml:space="preserve"> religi</w:t>
      </w:r>
      <w:r>
        <w:t>ó</w:t>
      </w:r>
      <w:r w:rsidRPr="00AB67FA">
        <w:t xml:space="preserve">n. </w:t>
      </w:r>
    </w:p>
    <w:p w:rsidR="001336A8" w:rsidRPr="00AB67FA" w:rsidRDefault="001336A8" w:rsidP="00E81365">
      <w:pPr>
        <w:pStyle w:val="SingleTxtG"/>
      </w:pPr>
      <w:r>
        <w:t>58.</w:t>
      </w:r>
      <w:r>
        <w:tab/>
        <w:t xml:space="preserve">El </w:t>
      </w:r>
      <w:r>
        <w:rPr>
          <w:b/>
        </w:rPr>
        <w:t>Sr</w:t>
      </w:r>
      <w:r w:rsidRPr="00AB67FA">
        <w:rPr>
          <w:b/>
        </w:rPr>
        <w:t>. Filali</w:t>
      </w:r>
      <w:r w:rsidRPr="00AB67FA">
        <w:t xml:space="preserve"> (R</w:t>
      </w:r>
      <w:r>
        <w:t>elator para el</w:t>
      </w:r>
      <w:r w:rsidRPr="00AB67FA">
        <w:t xml:space="preserve"> Sud</w:t>
      </w:r>
      <w:r>
        <w:t>á</w:t>
      </w:r>
      <w:r w:rsidRPr="00AB67FA">
        <w:t xml:space="preserve">n) </w:t>
      </w:r>
      <w:r>
        <w:t>pregunta</w:t>
      </w:r>
      <w:r w:rsidRPr="00AB67FA">
        <w:t xml:space="preserve"> si l</w:t>
      </w:r>
      <w:r>
        <w:t>o</w:t>
      </w:r>
      <w:r w:rsidRPr="00AB67FA">
        <w:t xml:space="preserve">s </w:t>
      </w:r>
      <w:r>
        <w:t>niños acogidos con arreglo al</w:t>
      </w:r>
      <w:r w:rsidRPr="00AB67FA">
        <w:t xml:space="preserve"> s</w:t>
      </w:r>
      <w:r>
        <w:t>i</w:t>
      </w:r>
      <w:r w:rsidRPr="00AB67FA">
        <w:t>st</w:t>
      </w:r>
      <w:r>
        <w:t>ema</w:t>
      </w:r>
      <w:r w:rsidRPr="00AB67FA">
        <w:t xml:space="preserve"> de </w:t>
      </w:r>
      <w:r w:rsidRPr="0064465A">
        <w:rPr>
          <w:i/>
        </w:rPr>
        <w:t>kafala</w:t>
      </w:r>
      <w:r w:rsidRPr="00AB67FA">
        <w:t xml:space="preserve"> pu</w:t>
      </w:r>
      <w:r>
        <w:t>ed</w:t>
      </w:r>
      <w:r w:rsidRPr="00AB67FA">
        <w:t xml:space="preserve">en </w:t>
      </w:r>
      <w:r>
        <w:t xml:space="preserve">adoptar el apellido </w:t>
      </w:r>
      <w:r w:rsidRPr="00AB67FA">
        <w:t>de la famil</w:t>
      </w:r>
      <w:r>
        <w:t>ia</w:t>
      </w:r>
      <w:r w:rsidRPr="00AB67FA">
        <w:t xml:space="preserve"> </w:t>
      </w:r>
      <w:r>
        <w:t>a</w:t>
      </w:r>
      <w:r w:rsidRPr="00AB67FA">
        <w:t xml:space="preserve"> </w:t>
      </w:r>
      <w:r>
        <w:t>la que han sido encomendados</w:t>
      </w:r>
      <w:r w:rsidRPr="00AB67FA">
        <w:t>, s</w:t>
      </w:r>
      <w:r>
        <w:t>i</w:t>
      </w:r>
      <w:r w:rsidRPr="00AB67FA">
        <w:t xml:space="preserve"> </w:t>
      </w:r>
      <w:r>
        <w:t>se ins</w:t>
      </w:r>
      <w:r w:rsidRPr="00AB67FA">
        <w:t>cri</w:t>
      </w:r>
      <w:r>
        <w:t>ben en el</w:t>
      </w:r>
      <w:r w:rsidRPr="00AB67FA">
        <w:t xml:space="preserve"> li</w:t>
      </w:r>
      <w:r>
        <w:t>b</w:t>
      </w:r>
      <w:r w:rsidRPr="00AB67FA">
        <w:t>r</w:t>
      </w:r>
      <w:r>
        <w:t>o</w:t>
      </w:r>
      <w:r w:rsidRPr="00AB67FA">
        <w:t xml:space="preserve"> de famil</w:t>
      </w:r>
      <w:r>
        <w:t>ia</w:t>
      </w:r>
      <w:r w:rsidRPr="00AB67FA">
        <w:t xml:space="preserve"> </w:t>
      </w:r>
      <w:r>
        <w:t>y</w:t>
      </w:r>
      <w:r w:rsidRPr="00AB67FA">
        <w:t xml:space="preserve"> s</w:t>
      </w:r>
      <w:r>
        <w:t>i</w:t>
      </w:r>
      <w:r w:rsidRPr="00AB67FA">
        <w:t xml:space="preserve"> pu</w:t>
      </w:r>
      <w:r>
        <w:t>ed</w:t>
      </w:r>
      <w:r w:rsidRPr="00AB67FA">
        <w:t>en h</w:t>
      </w:r>
      <w:r>
        <w:t>e</w:t>
      </w:r>
      <w:r w:rsidRPr="00AB67FA">
        <w:t>r</w:t>
      </w:r>
      <w:r>
        <w:t>edar</w:t>
      </w:r>
      <w:r w:rsidRPr="00AB67FA">
        <w:t xml:space="preserve"> </w:t>
      </w:r>
      <w:r>
        <w:t>los</w:t>
      </w:r>
      <w:r w:rsidRPr="00AB67FA">
        <w:t xml:space="preserve"> bien</w:t>
      </w:r>
      <w:r>
        <w:t>e</w:t>
      </w:r>
      <w:r w:rsidRPr="00AB67FA">
        <w:t xml:space="preserve">s de </w:t>
      </w:r>
      <w:r>
        <w:t>la familia</w:t>
      </w:r>
      <w:r w:rsidRPr="00AB67FA">
        <w:t xml:space="preserve">. </w:t>
      </w:r>
      <w:r>
        <w:t>Desearía saber también si los</w:t>
      </w:r>
      <w:r w:rsidRPr="00AB67FA">
        <w:t xml:space="preserve"> servic</w:t>
      </w:r>
      <w:r>
        <w:t>io</w:t>
      </w:r>
      <w:r w:rsidRPr="00AB67FA">
        <w:t>s socia</w:t>
      </w:r>
      <w:r>
        <w:t>les hacen un seguimiento del niño</w:t>
      </w:r>
      <w:r w:rsidRPr="00AB67FA">
        <w:t xml:space="preserve">, </w:t>
      </w:r>
      <w:r>
        <w:t>en qué</w:t>
      </w:r>
      <w:r w:rsidRPr="00AB67FA">
        <w:t xml:space="preserve"> condi</w:t>
      </w:r>
      <w:r>
        <w:t>c</w:t>
      </w:r>
      <w:r w:rsidRPr="00AB67FA">
        <w:t>ion</w:t>
      </w:r>
      <w:r>
        <w:t>e</w:t>
      </w:r>
      <w:r w:rsidRPr="00AB67FA">
        <w:t xml:space="preserve">s </w:t>
      </w:r>
      <w:r>
        <w:t>cabe retirar a un niño de la</w:t>
      </w:r>
      <w:r w:rsidRPr="00AB67FA">
        <w:t xml:space="preserve"> famil</w:t>
      </w:r>
      <w:r>
        <w:t>ia</w:t>
      </w:r>
      <w:r w:rsidRPr="00AB67FA">
        <w:t xml:space="preserve"> </w:t>
      </w:r>
      <w:r>
        <w:t>y</w:t>
      </w:r>
      <w:r w:rsidRPr="00AB67FA">
        <w:t xml:space="preserve"> si un</w:t>
      </w:r>
      <w:r>
        <w:t>a</w:t>
      </w:r>
      <w:r w:rsidRPr="00AB67FA">
        <w:t xml:space="preserve"> famil</w:t>
      </w:r>
      <w:r>
        <w:t>ia</w:t>
      </w:r>
      <w:r w:rsidRPr="00AB67FA">
        <w:t xml:space="preserve"> sudan</w:t>
      </w:r>
      <w:r>
        <w:t>esa</w:t>
      </w:r>
      <w:r w:rsidRPr="00AB67FA">
        <w:t xml:space="preserve"> </w:t>
      </w:r>
      <w:r>
        <w:t xml:space="preserve">que </w:t>
      </w:r>
      <w:r w:rsidRPr="00AB67FA">
        <w:t xml:space="preserve">viva </w:t>
      </w:r>
      <w:r>
        <w:t>en el ex</w:t>
      </w:r>
      <w:r w:rsidRPr="00AB67FA">
        <w:t>tran</w:t>
      </w:r>
      <w:r>
        <w:t>j</w:t>
      </w:r>
      <w:r w:rsidRPr="00AB67FA">
        <w:t>er</w:t>
      </w:r>
      <w:r>
        <w:t>o</w:t>
      </w:r>
      <w:r w:rsidRPr="00AB67FA">
        <w:t xml:space="preserve"> </w:t>
      </w:r>
      <w:r>
        <w:t>tiene</w:t>
      </w:r>
      <w:r w:rsidRPr="00AB67FA">
        <w:t xml:space="preserve"> la posibili</w:t>
      </w:r>
      <w:r>
        <w:t>dad</w:t>
      </w:r>
      <w:r w:rsidRPr="00AB67FA">
        <w:t xml:space="preserve"> de </w:t>
      </w:r>
      <w:r>
        <w:t>hacerse</w:t>
      </w:r>
      <w:r w:rsidRPr="00AB67FA">
        <w:t xml:space="preserve"> carg</w:t>
      </w:r>
      <w:r>
        <w:t>o</w:t>
      </w:r>
      <w:r w:rsidRPr="00AB67FA">
        <w:t xml:space="preserve"> </w:t>
      </w:r>
      <w:r>
        <w:t xml:space="preserve">de un niño en el marco de la </w:t>
      </w:r>
      <w:r w:rsidRPr="00E81365">
        <w:rPr>
          <w:i/>
        </w:rPr>
        <w:t>kafala</w:t>
      </w:r>
      <w:r w:rsidRPr="00AB67FA">
        <w:t>.</w:t>
      </w:r>
    </w:p>
    <w:p w:rsidR="001336A8" w:rsidRPr="00AB67FA" w:rsidRDefault="001336A8" w:rsidP="00E81365">
      <w:pPr>
        <w:pStyle w:val="SingleTxtG"/>
      </w:pPr>
      <w:r>
        <w:t>59.</w:t>
      </w:r>
      <w:r>
        <w:tab/>
        <w:t xml:space="preserve">El Sr. </w:t>
      </w:r>
      <w:r w:rsidRPr="00AB67FA">
        <w:t xml:space="preserve">Filali </w:t>
      </w:r>
      <w:r>
        <w:t>muestra su</w:t>
      </w:r>
      <w:r w:rsidRPr="00AB67FA">
        <w:t xml:space="preserve"> </w:t>
      </w:r>
      <w:r>
        <w:t>preocupación por el hecho de</w:t>
      </w:r>
      <w:r w:rsidRPr="00AB67FA">
        <w:t xml:space="preserve"> que, se</w:t>
      </w:r>
      <w:r>
        <w:t>gún</w:t>
      </w:r>
      <w:r w:rsidRPr="00AB67FA">
        <w:t xml:space="preserve"> l</w:t>
      </w:r>
      <w:r>
        <w:t>a</w:t>
      </w:r>
      <w:r w:rsidRPr="00AB67FA">
        <w:t>s informa</w:t>
      </w:r>
      <w:r>
        <w:t>c</w:t>
      </w:r>
      <w:r w:rsidRPr="00AB67FA">
        <w:t>ion</w:t>
      </w:r>
      <w:r>
        <w:t>e</w:t>
      </w:r>
      <w:r w:rsidRPr="00AB67FA">
        <w:t>s</w:t>
      </w:r>
      <w:r>
        <w:t xml:space="preserve"> que obran en su poder</w:t>
      </w:r>
      <w:r w:rsidRPr="00AB67FA">
        <w:t>,</w:t>
      </w:r>
      <w:r>
        <w:t xml:space="preserve"> el </w:t>
      </w:r>
      <w:r w:rsidRPr="00AB67FA">
        <w:t>40% de la po</w:t>
      </w:r>
      <w:r>
        <w:t>b</w:t>
      </w:r>
      <w:r w:rsidRPr="00AB67FA">
        <w:t>la</w:t>
      </w:r>
      <w:r>
        <w:t>c</w:t>
      </w:r>
      <w:r w:rsidRPr="00AB67FA">
        <w:t>i</w:t>
      </w:r>
      <w:r>
        <w:t>ó</w:t>
      </w:r>
      <w:r w:rsidRPr="00AB67FA">
        <w:t>n n</w:t>
      </w:r>
      <w:r>
        <w:t>o tiene</w:t>
      </w:r>
      <w:r w:rsidRPr="00AB67FA">
        <w:t xml:space="preserve"> acc</w:t>
      </w:r>
      <w:r>
        <w:t>e</w:t>
      </w:r>
      <w:r w:rsidRPr="00AB67FA">
        <w:t>s</w:t>
      </w:r>
      <w:r>
        <w:t>o</w:t>
      </w:r>
      <w:r w:rsidRPr="00AB67FA">
        <w:t xml:space="preserve"> </w:t>
      </w:r>
      <w:r>
        <w:t>al</w:t>
      </w:r>
      <w:r w:rsidRPr="00AB67FA">
        <w:t xml:space="preserve"> a</w:t>
      </w:r>
      <w:r>
        <w:t>g</w:t>
      </w:r>
      <w:r w:rsidRPr="00AB67FA">
        <w:t>u</w:t>
      </w:r>
      <w:r>
        <w:t>a</w:t>
      </w:r>
      <w:r w:rsidRPr="00AB67FA">
        <w:t xml:space="preserve"> potable. </w:t>
      </w:r>
      <w:r>
        <w:t>Pregunta qué se está haciendo</w:t>
      </w:r>
      <w:r w:rsidRPr="00AB67FA">
        <w:t xml:space="preserve"> </w:t>
      </w:r>
      <w:r>
        <w:t>para</w:t>
      </w:r>
      <w:r w:rsidRPr="00AB67FA">
        <w:t xml:space="preserve"> lu</w:t>
      </w:r>
      <w:r>
        <w:t>char</w:t>
      </w:r>
      <w:r w:rsidRPr="00AB67FA">
        <w:t xml:space="preserve"> contr</w:t>
      </w:r>
      <w:r>
        <w:t>a</w:t>
      </w:r>
      <w:r w:rsidRPr="00AB67FA">
        <w:t xml:space="preserve"> la p</w:t>
      </w:r>
      <w:r>
        <w:t>obreza</w:t>
      </w:r>
      <w:r w:rsidRPr="00AB67FA">
        <w:t>, r</w:t>
      </w:r>
      <w:r>
        <w:t>e</w:t>
      </w:r>
      <w:r w:rsidRPr="00AB67FA">
        <w:t>du</w:t>
      </w:r>
      <w:r>
        <w:t>c</w:t>
      </w:r>
      <w:r w:rsidRPr="00AB67FA">
        <w:t>ir l</w:t>
      </w:r>
      <w:r>
        <w:t>a</w:t>
      </w:r>
      <w:r w:rsidRPr="00AB67FA">
        <w:t xml:space="preserve">s </w:t>
      </w:r>
      <w:r>
        <w:t>desi</w:t>
      </w:r>
      <w:r w:rsidRPr="00AB67FA">
        <w:t>g</w:t>
      </w:r>
      <w:r>
        <w:t>u</w:t>
      </w:r>
      <w:r w:rsidRPr="00AB67FA">
        <w:t>al</w:t>
      </w:r>
      <w:r>
        <w:t>dade</w:t>
      </w:r>
      <w:r w:rsidRPr="00AB67FA">
        <w:t>s entre l</w:t>
      </w:r>
      <w:r>
        <w:t>o</w:t>
      </w:r>
      <w:r w:rsidRPr="00AB67FA">
        <w:t>s dif</w:t>
      </w:r>
      <w:r>
        <w:t>e</w:t>
      </w:r>
      <w:r w:rsidRPr="00AB67FA">
        <w:t>rent</w:t>
      </w:r>
      <w:r>
        <w:t>e</w:t>
      </w:r>
      <w:r w:rsidRPr="00AB67FA">
        <w:t xml:space="preserve">s </w:t>
      </w:r>
      <w:r>
        <w:t>es</w:t>
      </w:r>
      <w:r w:rsidRPr="00AB67FA">
        <w:t>ta</w:t>
      </w:r>
      <w:r>
        <w:t>do</w:t>
      </w:r>
      <w:r w:rsidRPr="00AB67FA">
        <w:t xml:space="preserve">s </w:t>
      </w:r>
      <w:r>
        <w:t>y permi</w:t>
      </w:r>
      <w:r w:rsidRPr="00AB67FA">
        <w:t>t</w:t>
      </w:r>
      <w:r>
        <w:t>i</w:t>
      </w:r>
      <w:r w:rsidRPr="00AB67FA">
        <w:t>r a</w:t>
      </w:r>
      <w:r>
        <w:t xml:space="preserve"> los</w:t>
      </w:r>
      <w:r w:rsidRPr="00AB67FA">
        <w:t xml:space="preserve"> </w:t>
      </w:r>
      <w:r>
        <w:t>niños de la</w:t>
      </w:r>
      <w:r w:rsidRPr="00AB67FA">
        <w:t>s famil</w:t>
      </w:r>
      <w:r>
        <w:t>ia</w:t>
      </w:r>
      <w:r w:rsidRPr="00AB67FA">
        <w:t>s p</w:t>
      </w:r>
      <w:r>
        <w:t>ob</w:t>
      </w:r>
      <w:r w:rsidRPr="00AB67FA">
        <w:t>res acc</w:t>
      </w:r>
      <w:r>
        <w:t>eder</w:t>
      </w:r>
      <w:r w:rsidRPr="00AB67FA">
        <w:t xml:space="preserve"> </w:t>
      </w:r>
      <w:r>
        <w:t>a</w:t>
      </w:r>
      <w:r w:rsidRPr="00AB67FA">
        <w:t xml:space="preserve"> l</w:t>
      </w:r>
      <w:r>
        <w:t>a e</w:t>
      </w:r>
      <w:r w:rsidRPr="00AB67FA">
        <w:t>duca</w:t>
      </w:r>
      <w:r>
        <w:t>c</w:t>
      </w:r>
      <w:r w:rsidRPr="00AB67FA">
        <w:t>i</w:t>
      </w:r>
      <w:r>
        <w:t>ó</w:t>
      </w:r>
      <w:r w:rsidRPr="00AB67FA">
        <w:t xml:space="preserve">n </w:t>
      </w:r>
      <w:r>
        <w:t>y</w:t>
      </w:r>
      <w:r w:rsidRPr="00AB67FA">
        <w:t xml:space="preserve"> </w:t>
      </w:r>
      <w:r>
        <w:t>no</w:t>
      </w:r>
      <w:r w:rsidRPr="00AB67FA">
        <w:t xml:space="preserve"> tra</w:t>
      </w:r>
      <w:r>
        <w:t>baja</w:t>
      </w:r>
      <w:r w:rsidRPr="00AB67FA">
        <w:t xml:space="preserve">r. </w:t>
      </w:r>
    </w:p>
    <w:p w:rsidR="001336A8" w:rsidRPr="00AB67FA" w:rsidRDefault="001336A8" w:rsidP="00E81365">
      <w:pPr>
        <w:pStyle w:val="SingleTxtG"/>
      </w:pPr>
      <w:r>
        <w:t>60.</w:t>
      </w:r>
      <w:r>
        <w:tab/>
        <w:t>Con arreglo a</w:t>
      </w:r>
      <w:r w:rsidRPr="00AB67FA">
        <w:t xml:space="preserve"> c</w:t>
      </w:r>
      <w:r>
        <w:t>i</w:t>
      </w:r>
      <w:r w:rsidRPr="00AB67FA">
        <w:t xml:space="preserve">ertas </w:t>
      </w:r>
      <w:r>
        <w:t>fuentes</w:t>
      </w:r>
      <w:r w:rsidRPr="00AB67FA">
        <w:t xml:space="preserve">, un </w:t>
      </w:r>
      <w:r>
        <w:t>determinado</w:t>
      </w:r>
      <w:r w:rsidRPr="00AB67FA">
        <w:t xml:space="preserve"> n</w:t>
      </w:r>
      <w:r>
        <w:t>ú</w:t>
      </w:r>
      <w:r w:rsidRPr="00AB67FA">
        <w:t>m</w:t>
      </w:r>
      <w:r>
        <w:t>e</w:t>
      </w:r>
      <w:r w:rsidRPr="00AB67FA">
        <w:t>r</w:t>
      </w:r>
      <w:r>
        <w:t>o</w:t>
      </w:r>
      <w:r w:rsidRPr="00AB67FA">
        <w:t xml:space="preserve"> de </w:t>
      </w:r>
      <w:r>
        <w:t>mujeres están criando a sus hijos en la cárcel</w:t>
      </w:r>
      <w:r w:rsidRPr="00AB67FA">
        <w:t xml:space="preserve">. </w:t>
      </w:r>
      <w:r>
        <w:t xml:space="preserve">Parece ser que hay niños que permanecen en la prisión tras la </w:t>
      </w:r>
      <w:r w:rsidRPr="00AB67FA">
        <w:t>e</w:t>
      </w:r>
      <w:r>
        <w:t>je</w:t>
      </w:r>
      <w:r w:rsidRPr="00AB67FA">
        <w:t>cu</w:t>
      </w:r>
      <w:r>
        <w:t>c</w:t>
      </w:r>
      <w:r w:rsidRPr="00AB67FA">
        <w:t>i</w:t>
      </w:r>
      <w:r>
        <w:t>ó</w:t>
      </w:r>
      <w:r w:rsidRPr="00AB67FA">
        <w:t xml:space="preserve">n de </w:t>
      </w:r>
      <w:r>
        <w:t>su</w:t>
      </w:r>
      <w:r w:rsidRPr="00AB67FA">
        <w:t xml:space="preserve"> m</w:t>
      </w:r>
      <w:r>
        <w:t>ad</w:t>
      </w:r>
      <w:r w:rsidRPr="00AB67FA">
        <w:t xml:space="preserve">re. </w:t>
      </w:r>
      <w:r>
        <w:t>El Sr.</w:t>
      </w:r>
      <w:r w:rsidR="00E81365">
        <w:t xml:space="preserve"> </w:t>
      </w:r>
      <w:r w:rsidRPr="00AB67FA">
        <w:t xml:space="preserve">Filali </w:t>
      </w:r>
      <w:r>
        <w:t xml:space="preserve">desearía disponer de más </w:t>
      </w:r>
      <w:r w:rsidRPr="00AB67FA">
        <w:t>informa</w:t>
      </w:r>
      <w:r>
        <w:t>c</w:t>
      </w:r>
      <w:r w:rsidRPr="00AB67FA">
        <w:t>i</w:t>
      </w:r>
      <w:r>
        <w:t>ó</w:t>
      </w:r>
      <w:r w:rsidRPr="00AB67FA">
        <w:t>n s</w:t>
      </w:r>
      <w:r>
        <w:t>ob</w:t>
      </w:r>
      <w:r w:rsidRPr="00AB67FA">
        <w:t>r</w:t>
      </w:r>
      <w:r>
        <w:t>e</w:t>
      </w:r>
      <w:r w:rsidRPr="00AB67FA">
        <w:t xml:space="preserve"> </w:t>
      </w:r>
      <w:r>
        <w:t>esa</w:t>
      </w:r>
      <w:r w:rsidRPr="00AB67FA">
        <w:t xml:space="preserve"> </w:t>
      </w:r>
      <w:r>
        <w:t>c</w:t>
      </w:r>
      <w:r w:rsidRPr="00AB67FA">
        <w:t>uesti</w:t>
      </w:r>
      <w:r>
        <w:t>ó</w:t>
      </w:r>
      <w:r w:rsidRPr="00AB67FA">
        <w:t xml:space="preserve">n. </w:t>
      </w:r>
    </w:p>
    <w:p w:rsidR="001336A8" w:rsidRPr="00AB67FA" w:rsidRDefault="001336A8" w:rsidP="00E81365">
      <w:pPr>
        <w:pStyle w:val="SingleTxtG"/>
      </w:pPr>
      <w:r>
        <w:t>61.</w:t>
      </w:r>
      <w:r>
        <w:tab/>
        <w:t xml:space="preserve">La Ley de </w:t>
      </w:r>
      <w:r w:rsidRPr="00AB67FA">
        <w:t>asil</w:t>
      </w:r>
      <w:r>
        <w:t>o</w:t>
      </w:r>
      <w:r w:rsidRPr="00AB67FA">
        <w:t xml:space="preserve"> n</w:t>
      </w:r>
      <w:r>
        <w:t>o</w:t>
      </w:r>
      <w:r w:rsidRPr="00AB67FA">
        <w:t xml:space="preserve"> pr</w:t>
      </w:r>
      <w:r>
        <w:t>ev</w:t>
      </w:r>
      <w:r w:rsidRPr="00AB67FA">
        <w:t>é proc</w:t>
      </w:r>
      <w:r>
        <w:t>e</w:t>
      </w:r>
      <w:r w:rsidRPr="00AB67FA">
        <w:t>d</w:t>
      </w:r>
      <w:r>
        <w:t>imientos para</w:t>
      </w:r>
      <w:r w:rsidRPr="00AB67FA">
        <w:t xml:space="preserve"> d</w:t>
      </w:r>
      <w:r>
        <w:t>e</w:t>
      </w:r>
      <w:r w:rsidRPr="00AB67FA">
        <w:t>termina</w:t>
      </w:r>
      <w:r>
        <w:t>r el</w:t>
      </w:r>
      <w:r w:rsidRPr="00AB67FA">
        <w:t xml:space="preserve"> </w:t>
      </w:r>
      <w:r>
        <w:t>e</w:t>
      </w:r>
      <w:r w:rsidRPr="00AB67FA">
        <w:t>statut</w:t>
      </w:r>
      <w:r>
        <w:t>o</w:t>
      </w:r>
      <w:r w:rsidRPr="00AB67FA">
        <w:t xml:space="preserve"> de r</w:t>
      </w:r>
      <w:r>
        <w:t>e</w:t>
      </w:r>
      <w:r w:rsidRPr="00AB67FA">
        <w:t>fugi</w:t>
      </w:r>
      <w:r>
        <w:t>ado</w:t>
      </w:r>
      <w:r w:rsidRPr="00AB67FA">
        <w:t xml:space="preserve"> </w:t>
      </w:r>
      <w:r>
        <w:t>y no toma</w:t>
      </w:r>
      <w:r w:rsidRPr="00AB67FA">
        <w:t xml:space="preserve"> en consid</w:t>
      </w:r>
      <w:r>
        <w:t>e</w:t>
      </w:r>
      <w:r w:rsidRPr="00AB67FA">
        <w:t>ra</w:t>
      </w:r>
      <w:r>
        <w:t>c</w:t>
      </w:r>
      <w:r w:rsidRPr="00AB67FA">
        <w:t>i</w:t>
      </w:r>
      <w:r>
        <w:t>ó</w:t>
      </w:r>
      <w:r w:rsidRPr="00AB67FA">
        <w:t>n la situa</w:t>
      </w:r>
      <w:r>
        <w:t>c</w:t>
      </w:r>
      <w:r w:rsidRPr="00AB67FA">
        <w:t>i</w:t>
      </w:r>
      <w:r>
        <w:t>ó</w:t>
      </w:r>
      <w:r w:rsidRPr="00AB67FA">
        <w:t>n de</w:t>
      </w:r>
      <w:r>
        <w:t xml:space="preserve"> la</w:t>
      </w:r>
      <w:r w:rsidRPr="00AB67FA">
        <w:t>s person</w:t>
      </w:r>
      <w:r>
        <w:t>a</w:t>
      </w:r>
      <w:r w:rsidRPr="00AB67FA">
        <w:t>s vuln</w:t>
      </w:r>
      <w:r>
        <w:t>e</w:t>
      </w:r>
      <w:r w:rsidRPr="00AB67FA">
        <w:t>rables</w:t>
      </w:r>
      <w:r>
        <w:t>,</w:t>
      </w:r>
      <w:r w:rsidRPr="00AB67FA">
        <w:t xml:space="preserve"> </w:t>
      </w:r>
      <w:r>
        <w:t>como</w:t>
      </w:r>
      <w:r w:rsidRPr="00AB67FA">
        <w:t xml:space="preserve"> l</w:t>
      </w:r>
      <w:r>
        <w:t>o</w:t>
      </w:r>
      <w:r w:rsidRPr="00AB67FA">
        <w:t xml:space="preserve">s </w:t>
      </w:r>
      <w:r>
        <w:t xml:space="preserve">niños solicitantes de </w:t>
      </w:r>
      <w:r w:rsidRPr="00AB67FA">
        <w:t>asil</w:t>
      </w:r>
      <w:r>
        <w:t>o</w:t>
      </w:r>
      <w:r w:rsidRPr="00AB67FA">
        <w:t xml:space="preserve">. </w:t>
      </w:r>
      <w:r>
        <w:t>Esos niños</w:t>
      </w:r>
      <w:r w:rsidRPr="00AB67FA">
        <w:t xml:space="preserve"> r</w:t>
      </w:r>
      <w:r>
        <w:t>e</w:t>
      </w:r>
      <w:r w:rsidRPr="00AB67FA">
        <w:t>siden obligato</w:t>
      </w:r>
      <w:r>
        <w:t>ria</w:t>
      </w:r>
      <w:r w:rsidRPr="00AB67FA">
        <w:t>ment</w:t>
      </w:r>
      <w:r>
        <w:t>e</w:t>
      </w:r>
      <w:r w:rsidRPr="00AB67FA">
        <w:t xml:space="preserve"> </w:t>
      </w:r>
      <w:r>
        <w:t xml:space="preserve">en </w:t>
      </w:r>
      <w:r w:rsidRPr="00AB67FA">
        <w:t>camp</w:t>
      </w:r>
      <w:r>
        <w:t>amento</w:t>
      </w:r>
      <w:r w:rsidRPr="00AB67FA">
        <w:t xml:space="preserve">s </w:t>
      </w:r>
      <w:r>
        <w:t>hasta que finalice la tramitación de su expediente;</w:t>
      </w:r>
      <w:r w:rsidRPr="00AB67FA">
        <w:t xml:space="preserve"> </w:t>
      </w:r>
      <w:r>
        <w:t>habría que saber</w:t>
      </w:r>
      <w:r w:rsidRPr="00AB67FA">
        <w:t xml:space="preserve"> si pu</w:t>
      </w:r>
      <w:r>
        <w:t>ed</w:t>
      </w:r>
      <w:r w:rsidRPr="00AB67FA">
        <w:t>en acc</w:t>
      </w:r>
      <w:r>
        <w:t>e</w:t>
      </w:r>
      <w:r w:rsidRPr="00AB67FA">
        <w:t xml:space="preserve">der </w:t>
      </w:r>
      <w:r>
        <w:t>a</w:t>
      </w:r>
      <w:r w:rsidRPr="00AB67FA">
        <w:t xml:space="preserve"> l</w:t>
      </w:r>
      <w:r>
        <w:t>a e</w:t>
      </w:r>
      <w:r w:rsidRPr="00AB67FA">
        <w:t>duca</w:t>
      </w:r>
      <w:r>
        <w:t>c</w:t>
      </w:r>
      <w:r w:rsidRPr="00AB67FA">
        <w:t>i</w:t>
      </w:r>
      <w:r>
        <w:t>ó</w:t>
      </w:r>
      <w:r w:rsidRPr="00AB67FA">
        <w:t>n</w:t>
      </w:r>
      <w:r>
        <w:t xml:space="preserve"> y a los</w:t>
      </w:r>
      <w:r w:rsidRPr="00AB67FA">
        <w:t xml:space="preserve"> servic</w:t>
      </w:r>
      <w:r>
        <w:t>ios</w:t>
      </w:r>
      <w:r w:rsidRPr="00AB67FA">
        <w:t xml:space="preserve"> de sa</w:t>
      </w:r>
      <w:r>
        <w:t>lud y</w:t>
      </w:r>
      <w:r w:rsidRPr="00AB67FA">
        <w:t xml:space="preserve"> si </w:t>
      </w:r>
      <w:r>
        <w:t>tienen la</w:t>
      </w:r>
      <w:r w:rsidRPr="00AB67FA">
        <w:t xml:space="preserve"> posibili</w:t>
      </w:r>
      <w:r>
        <w:t>dad de salir del</w:t>
      </w:r>
      <w:r w:rsidRPr="00AB67FA">
        <w:t xml:space="preserve"> camp</w:t>
      </w:r>
      <w:r>
        <w:t>amento</w:t>
      </w:r>
      <w:r w:rsidRPr="00AB67FA">
        <w:t>.</w:t>
      </w:r>
    </w:p>
    <w:p w:rsidR="001336A8" w:rsidRDefault="001336A8" w:rsidP="00E81365">
      <w:pPr>
        <w:pStyle w:val="SingleTxtG"/>
      </w:pPr>
      <w:r>
        <w:t>62.</w:t>
      </w:r>
      <w:r>
        <w:tab/>
        <w:t xml:space="preserve">La </w:t>
      </w:r>
      <w:r>
        <w:rPr>
          <w:b/>
        </w:rPr>
        <w:t>Sra.</w:t>
      </w:r>
      <w:r w:rsidRPr="00AB67FA">
        <w:rPr>
          <w:b/>
        </w:rPr>
        <w:t xml:space="preserve"> El-Ashmawy </w:t>
      </w:r>
      <w:r w:rsidRPr="00AB67FA">
        <w:t xml:space="preserve">se </w:t>
      </w:r>
      <w:r>
        <w:t>congratula de</w:t>
      </w:r>
      <w:r w:rsidRPr="00AB67FA">
        <w:t xml:space="preserve"> que </w:t>
      </w:r>
      <w:r>
        <w:t>e</w:t>
      </w:r>
      <w:r w:rsidRPr="00AB67FA">
        <w:t>l</w:t>
      </w:r>
      <w:r>
        <w:t xml:space="preserve"> S</w:t>
      </w:r>
      <w:r w:rsidRPr="00AB67FA">
        <w:t>ud</w:t>
      </w:r>
      <w:r>
        <w:t>á</w:t>
      </w:r>
      <w:r w:rsidRPr="00AB67FA">
        <w:t xml:space="preserve">n </w:t>
      </w:r>
      <w:r>
        <w:t>esté aplicando un</w:t>
      </w:r>
      <w:r w:rsidRPr="00AB67FA">
        <w:t xml:space="preserve"> program</w:t>
      </w:r>
      <w:r>
        <w:t>a</w:t>
      </w:r>
      <w:r w:rsidRPr="00AB67FA">
        <w:t xml:space="preserve"> </w:t>
      </w:r>
      <w:r>
        <w:t>e</w:t>
      </w:r>
      <w:r w:rsidRPr="00AB67FA">
        <w:t>sp</w:t>
      </w:r>
      <w:r>
        <w:t>e</w:t>
      </w:r>
      <w:r w:rsidRPr="00AB67FA">
        <w:t>c</w:t>
      </w:r>
      <w:r>
        <w:t>í</w:t>
      </w:r>
      <w:r w:rsidRPr="00AB67FA">
        <w:t>fi</w:t>
      </w:r>
      <w:r>
        <w:t>co para los niños</w:t>
      </w:r>
      <w:r w:rsidRPr="00AB67FA">
        <w:t xml:space="preserve"> diabéti</w:t>
      </w:r>
      <w:r>
        <w:t>cos</w:t>
      </w:r>
      <w:r w:rsidRPr="00AB67FA">
        <w:t xml:space="preserve"> </w:t>
      </w:r>
      <w:r>
        <w:t>y pregunta si</w:t>
      </w:r>
      <w:r w:rsidRPr="00AB67FA">
        <w:t xml:space="preserve"> </w:t>
      </w:r>
      <w:r>
        <w:t>el Es</w:t>
      </w:r>
      <w:r w:rsidRPr="00AB67FA">
        <w:t>ta</w:t>
      </w:r>
      <w:r>
        <w:t>do</w:t>
      </w:r>
      <w:r w:rsidRPr="00AB67FA">
        <w:t xml:space="preserve"> parte dispo</w:t>
      </w:r>
      <w:r>
        <w:t>n</w:t>
      </w:r>
      <w:r w:rsidRPr="00AB67FA">
        <w:t>e d</w:t>
      </w:r>
      <w:r>
        <w:t xml:space="preserve">e </w:t>
      </w:r>
      <w:r w:rsidRPr="00AB67FA">
        <w:t>h</w:t>
      </w:r>
      <w:r>
        <w:t>os</w:t>
      </w:r>
      <w:r w:rsidRPr="00AB67FA">
        <w:t>pita</w:t>
      </w:r>
      <w:r>
        <w:t>les y de</w:t>
      </w:r>
      <w:r w:rsidR="0064465A">
        <w:t xml:space="preserve"> </w:t>
      </w:r>
      <w:r w:rsidRPr="00AB67FA">
        <w:t>médi</w:t>
      </w:r>
      <w:r>
        <w:t>co</w:t>
      </w:r>
      <w:r w:rsidRPr="00AB67FA">
        <w:t xml:space="preserve">s </w:t>
      </w:r>
      <w:r>
        <w:t>espe</w:t>
      </w:r>
      <w:r w:rsidRPr="00AB67FA">
        <w:t>ciali</w:t>
      </w:r>
      <w:r>
        <w:t>zados</w:t>
      </w:r>
      <w:r w:rsidRPr="00AB67FA">
        <w:t xml:space="preserve"> </w:t>
      </w:r>
      <w:r>
        <w:t>en esa esfera</w:t>
      </w:r>
      <w:r w:rsidRPr="00AB67FA">
        <w:t xml:space="preserve">. </w:t>
      </w:r>
      <w:r>
        <w:t>Desearía saber también</w:t>
      </w:r>
      <w:r w:rsidRPr="00AB67FA">
        <w:t xml:space="preserve"> qu</w:t>
      </w:r>
      <w:r>
        <w:t xml:space="preserve">é </w:t>
      </w:r>
      <w:r w:rsidRPr="00AB67FA">
        <w:t>me</w:t>
      </w:r>
      <w:r>
        <w:t>didas</w:t>
      </w:r>
      <w:r w:rsidRPr="00AB67FA">
        <w:t xml:space="preserve"> concr</w:t>
      </w:r>
      <w:r>
        <w:t>e</w:t>
      </w:r>
      <w:r w:rsidRPr="00AB67FA">
        <w:t>t</w:t>
      </w:r>
      <w:r>
        <w:t>a</w:t>
      </w:r>
      <w:r w:rsidRPr="00AB67FA">
        <w:t xml:space="preserve">s </w:t>
      </w:r>
      <w:r>
        <w:t>se han tomado para</w:t>
      </w:r>
      <w:r w:rsidRPr="00AB67FA">
        <w:t xml:space="preserve"> </w:t>
      </w:r>
      <w:r>
        <w:t xml:space="preserve">mejorar </w:t>
      </w:r>
      <w:r w:rsidRPr="00AB67FA">
        <w:t>l</w:t>
      </w:r>
      <w:r>
        <w:t>a</w:t>
      </w:r>
      <w:r w:rsidRPr="00AB67FA">
        <w:t xml:space="preserve">s </w:t>
      </w:r>
      <w:r>
        <w:t>e</w:t>
      </w:r>
      <w:r w:rsidRPr="00AB67FA">
        <w:t>structur</w:t>
      </w:r>
      <w:r>
        <w:t>a</w:t>
      </w:r>
      <w:r w:rsidRPr="00AB67FA">
        <w:t xml:space="preserve">s </w:t>
      </w:r>
      <w:r>
        <w:t xml:space="preserve">a nivel </w:t>
      </w:r>
      <w:r w:rsidRPr="00AB67FA">
        <w:t xml:space="preserve">de </w:t>
      </w:r>
      <w:r>
        <w:t>la atención</w:t>
      </w:r>
      <w:r w:rsidRPr="00AB67FA">
        <w:t xml:space="preserve"> primar</w:t>
      </w:r>
      <w:r>
        <w:t xml:space="preserve">ia de </w:t>
      </w:r>
      <w:r w:rsidRPr="00AB67FA">
        <w:t>s</w:t>
      </w:r>
      <w:r>
        <w:t>alud</w:t>
      </w:r>
      <w:r w:rsidRPr="00AB67FA">
        <w:t>, en particul</w:t>
      </w:r>
      <w:r>
        <w:t>a</w:t>
      </w:r>
      <w:r w:rsidRPr="00AB67FA">
        <w:t xml:space="preserve">r </w:t>
      </w:r>
      <w:r>
        <w:t>en</w:t>
      </w:r>
      <w:r w:rsidRPr="00AB67FA">
        <w:t xml:space="preserve"> </w:t>
      </w:r>
      <w:r>
        <w:t>e</w:t>
      </w:r>
      <w:r w:rsidRPr="00AB67FA">
        <w:t>l</w:t>
      </w:r>
      <w:r>
        <w:t xml:space="preserve"> </w:t>
      </w:r>
      <w:r w:rsidRPr="00AB67FA">
        <w:t>su</w:t>
      </w:r>
      <w:r>
        <w:t>r del</w:t>
      </w:r>
      <w:r w:rsidRPr="00AB67FA">
        <w:t xml:space="preserve"> pa</w:t>
      </w:r>
      <w:r>
        <w:t>í</w:t>
      </w:r>
      <w:r w:rsidRPr="00AB67FA">
        <w:t xml:space="preserve">s </w:t>
      </w:r>
      <w:r>
        <w:t xml:space="preserve">y en </w:t>
      </w:r>
      <w:r w:rsidRPr="00AB67FA">
        <w:t>l</w:t>
      </w:r>
      <w:r>
        <w:t>a</w:t>
      </w:r>
      <w:r w:rsidRPr="00AB67FA">
        <w:t>s zon</w:t>
      </w:r>
      <w:r>
        <w:t>a</w:t>
      </w:r>
      <w:r w:rsidRPr="00AB67FA">
        <w:t xml:space="preserve">s rurales. </w:t>
      </w:r>
      <w:r>
        <w:t>Pregunta</w:t>
      </w:r>
      <w:r w:rsidRPr="00AB67FA">
        <w:t xml:space="preserve"> si </w:t>
      </w:r>
      <w:r>
        <w:t>e</w:t>
      </w:r>
      <w:r w:rsidRPr="00AB67FA">
        <w:t>l</w:t>
      </w:r>
      <w:r>
        <w:t xml:space="preserve"> Es</w:t>
      </w:r>
      <w:r w:rsidRPr="00AB67FA">
        <w:t>ta</w:t>
      </w:r>
      <w:r>
        <w:t>do</w:t>
      </w:r>
      <w:r w:rsidRPr="00AB67FA">
        <w:t xml:space="preserve"> parte dispo</w:t>
      </w:r>
      <w:r>
        <w:t>n</w:t>
      </w:r>
      <w:r w:rsidRPr="00AB67FA">
        <w:t>e d</w:t>
      </w:r>
      <w:r>
        <w:t xml:space="preserve">e </w:t>
      </w:r>
      <w:r w:rsidRPr="00AB67FA">
        <w:t>un plan complet</w:t>
      </w:r>
      <w:r>
        <w:t>o</w:t>
      </w:r>
      <w:r w:rsidRPr="00AB67FA">
        <w:t xml:space="preserve"> </w:t>
      </w:r>
      <w:r>
        <w:t>y sostenible</w:t>
      </w:r>
      <w:r w:rsidRPr="00AB67FA">
        <w:t>, a</w:t>
      </w:r>
      <w:r>
        <w:t>compañado</w:t>
      </w:r>
      <w:r w:rsidRPr="00AB67FA">
        <w:t xml:space="preserve"> d</w:t>
      </w:r>
      <w:r>
        <w:t xml:space="preserve">e </w:t>
      </w:r>
      <w:r w:rsidRPr="00AB67FA">
        <w:t>un calend</w:t>
      </w:r>
      <w:r>
        <w:t>a</w:t>
      </w:r>
      <w:r w:rsidRPr="00AB67FA">
        <w:t>ri</w:t>
      </w:r>
      <w:r>
        <w:t>o</w:t>
      </w:r>
      <w:r w:rsidRPr="00AB67FA">
        <w:t xml:space="preserve"> </w:t>
      </w:r>
      <w:r>
        <w:t>y</w:t>
      </w:r>
      <w:r w:rsidRPr="00AB67FA">
        <w:t xml:space="preserve"> d</w:t>
      </w:r>
      <w:r>
        <w:t>e un me</w:t>
      </w:r>
      <w:r w:rsidRPr="00AB67FA">
        <w:t>canism</w:t>
      </w:r>
      <w:r>
        <w:t>o</w:t>
      </w:r>
      <w:r w:rsidRPr="00AB67FA">
        <w:t xml:space="preserve"> de s</w:t>
      </w:r>
      <w:r>
        <w:t>egu</w:t>
      </w:r>
      <w:r w:rsidRPr="00AB67FA">
        <w:t>i</w:t>
      </w:r>
      <w:r>
        <w:t>miento y e</w:t>
      </w:r>
      <w:r w:rsidRPr="00AB67FA">
        <w:t>valua</w:t>
      </w:r>
      <w:r>
        <w:t>c</w:t>
      </w:r>
      <w:r w:rsidRPr="00AB67FA">
        <w:t>i</w:t>
      </w:r>
      <w:r>
        <w:t>ó</w:t>
      </w:r>
      <w:r w:rsidRPr="00AB67FA">
        <w:t>n,</w:t>
      </w:r>
      <w:r>
        <w:t xml:space="preserve"> destinado a garantizar el </w:t>
      </w:r>
      <w:r w:rsidRPr="00AB67FA">
        <w:t>for</w:t>
      </w:r>
      <w:r>
        <w:t>tale</w:t>
      </w:r>
      <w:r w:rsidRPr="00AB67FA">
        <w:t>c</w:t>
      </w:r>
      <w:r>
        <w:t>i</w:t>
      </w:r>
      <w:r w:rsidRPr="00AB67FA">
        <w:t>m</w:t>
      </w:r>
      <w:r>
        <w:t>i</w:t>
      </w:r>
      <w:r w:rsidRPr="00AB67FA">
        <w:t>ent</w:t>
      </w:r>
      <w:r>
        <w:t>o</w:t>
      </w:r>
      <w:r w:rsidRPr="00AB67FA">
        <w:t xml:space="preserve"> de</w:t>
      </w:r>
      <w:r>
        <w:t xml:space="preserve"> la</w:t>
      </w:r>
      <w:r w:rsidRPr="00AB67FA">
        <w:t>s capaci</w:t>
      </w:r>
      <w:r>
        <w:t>dades</w:t>
      </w:r>
      <w:r w:rsidRPr="00AB67FA">
        <w:t xml:space="preserve"> d</w:t>
      </w:r>
      <w:r>
        <w:t>el</w:t>
      </w:r>
      <w:r w:rsidRPr="00AB67FA">
        <w:t xml:space="preserve"> person</w:t>
      </w:r>
      <w:r>
        <w:t>a</w:t>
      </w:r>
      <w:r w:rsidRPr="00AB67FA">
        <w:t>l médic</w:t>
      </w:r>
      <w:r>
        <w:t>o</w:t>
      </w:r>
      <w:r w:rsidRPr="00AB67FA">
        <w:t>, qu</w:t>
      </w:r>
      <w:r>
        <w:t>é</w:t>
      </w:r>
      <w:r w:rsidRPr="00AB67FA">
        <w:t xml:space="preserve"> </w:t>
      </w:r>
      <w:r>
        <w:t>hace el Es</w:t>
      </w:r>
      <w:r w:rsidRPr="00AB67FA">
        <w:t>ta</w:t>
      </w:r>
      <w:r>
        <w:t>do</w:t>
      </w:r>
      <w:r w:rsidRPr="00AB67FA">
        <w:t xml:space="preserve"> parte p</w:t>
      </w:r>
      <w:r>
        <w:t>a</w:t>
      </w:r>
      <w:r w:rsidRPr="00AB67FA">
        <w:t>r</w:t>
      </w:r>
      <w:r>
        <w:t>a</w:t>
      </w:r>
      <w:r w:rsidRPr="00AB67FA">
        <w:t xml:space="preserve"> garanti</w:t>
      </w:r>
      <w:r>
        <w:t>zar</w:t>
      </w:r>
      <w:r w:rsidRPr="00AB67FA">
        <w:t xml:space="preserve"> a</w:t>
      </w:r>
      <w:r>
        <w:t xml:space="preserve"> los niños que viven en</w:t>
      </w:r>
      <w:r w:rsidRPr="00AB67FA">
        <w:t xml:space="preserve"> Darfur </w:t>
      </w:r>
      <w:r>
        <w:t>y en el</w:t>
      </w:r>
      <w:r w:rsidRPr="00AB67FA">
        <w:t xml:space="preserve"> Sud</w:t>
      </w:r>
      <w:r>
        <w:t>á</w:t>
      </w:r>
      <w:r w:rsidRPr="00AB67FA">
        <w:t xml:space="preserve">n </w:t>
      </w:r>
      <w:r>
        <w:t>meridional e</w:t>
      </w:r>
      <w:r w:rsidRPr="00AB67FA">
        <w:t>l d</w:t>
      </w:r>
      <w:r>
        <w:t>e</w:t>
      </w:r>
      <w:r w:rsidRPr="00AB67FA">
        <w:t>r</w:t>
      </w:r>
      <w:r>
        <w:t>ech</w:t>
      </w:r>
      <w:r w:rsidRPr="00AB67FA">
        <w:t>o</w:t>
      </w:r>
      <w:r>
        <w:t xml:space="preserve"> a</w:t>
      </w:r>
      <w:r w:rsidRPr="00AB67FA">
        <w:t xml:space="preserve"> b</w:t>
      </w:r>
      <w:r>
        <w:t>e</w:t>
      </w:r>
      <w:r w:rsidRPr="00AB67FA">
        <w:t>n</w:t>
      </w:r>
      <w:r>
        <w:t>e</w:t>
      </w:r>
      <w:r w:rsidRPr="00AB67FA">
        <w:t>fici</w:t>
      </w:r>
      <w:r>
        <w:t>a</w:t>
      </w:r>
      <w:r w:rsidRPr="00AB67FA">
        <w:t>r</w:t>
      </w:r>
      <w:r>
        <w:t>se</w:t>
      </w:r>
      <w:r w:rsidRPr="00AB67FA">
        <w:t xml:space="preserve"> de servic</w:t>
      </w:r>
      <w:r>
        <w:t>io</w:t>
      </w:r>
      <w:r w:rsidRPr="00AB67FA">
        <w:t>s de sa</w:t>
      </w:r>
      <w:r>
        <w:t>lud</w:t>
      </w:r>
      <w:r w:rsidRPr="00AB67FA">
        <w:t xml:space="preserve">, </w:t>
      </w:r>
      <w:r>
        <w:t>habida cuenta</w:t>
      </w:r>
      <w:r w:rsidRPr="00AB67FA">
        <w:t xml:space="preserve"> de la destruc</w:t>
      </w:r>
      <w:r>
        <w:t>c</w:t>
      </w:r>
      <w:r w:rsidRPr="00AB67FA">
        <w:t>i</w:t>
      </w:r>
      <w:r>
        <w:t>ó</w:t>
      </w:r>
      <w:r w:rsidRPr="00AB67FA">
        <w:t>n d</w:t>
      </w:r>
      <w:r>
        <w:t xml:space="preserve">e </w:t>
      </w:r>
      <w:r w:rsidRPr="00AB67FA">
        <w:t>h</w:t>
      </w:r>
      <w:r>
        <w:t>os</w:t>
      </w:r>
      <w:r w:rsidRPr="00AB67FA">
        <w:t>pita</w:t>
      </w:r>
      <w:r>
        <w:t>les e instalaciones de atención de salud</w:t>
      </w:r>
      <w:r w:rsidRPr="00AB67FA">
        <w:t xml:space="preserve"> p</w:t>
      </w:r>
      <w:r>
        <w:t>o</w:t>
      </w:r>
      <w:r w:rsidRPr="00AB67FA">
        <w:t>r l</w:t>
      </w:r>
      <w:r>
        <w:t>o</w:t>
      </w:r>
      <w:r w:rsidRPr="00AB67FA">
        <w:t>s rebel</w:t>
      </w:r>
      <w:r>
        <w:t>d</w:t>
      </w:r>
      <w:r w:rsidRPr="00AB67FA">
        <w:t xml:space="preserve">es </w:t>
      </w:r>
      <w:r>
        <w:t xml:space="preserve">y </w:t>
      </w:r>
      <w:r w:rsidRPr="00AB67FA">
        <w:t>s</w:t>
      </w:r>
      <w:r>
        <w:t>i</w:t>
      </w:r>
      <w:r w:rsidRPr="00AB67FA">
        <w:t xml:space="preserve"> existe un plan </w:t>
      </w:r>
      <w:r>
        <w:t>destinado a</w:t>
      </w:r>
      <w:r w:rsidRPr="00AB67FA">
        <w:t xml:space="preserve"> reconstruir l</w:t>
      </w:r>
      <w:r>
        <w:t>a</w:t>
      </w:r>
      <w:r w:rsidRPr="00AB67FA">
        <w:t>s infra</w:t>
      </w:r>
      <w:r>
        <w:t>e</w:t>
      </w:r>
      <w:r w:rsidRPr="00AB67FA">
        <w:t>structur</w:t>
      </w:r>
      <w:r>
        <w:t>a</w:t>
      </w:r>
      <w:r w:rsidRPr="00AB67FA">
        <w:t xml:space="preserve">s </w:t>
      </w:r>
      <w:r>
        <w:t>dañadas</w:t>
      </w:r>
      <w:r w:rsidRPr="00AB67FA">
        <w:t>, env</w:t>
      </w:r>
      <w:r>
        <w:t>iar e</w:t>
      </w:r>
      <w:r w:rsidRPr="00AB67FA">
        <w:t>quip</w:t>
      </w:r>
      <w:r>
        <w:t>o</w:t>
      </w:r>
      <w:r w:rsidRPr="00AB67FA">
        <w:t>s médic</w:t>
      </w:r>
      <w:r>
        <w:t xml:space="preserve">os móviles a esas zonas o </w:t>
      </w:r>
      <w:r w:rsidRPr="00AB67FA">
        <w:t>coord</w:t>
      </w:r>
      <w:r>
        <w:t>inar</w:t>
      </w:r>
      <w:r w:rsidRPr="00AB67FA">
        <w:t xml:space="preserve"> l</w:t>
      </w:r>
      <w:r>
        <w:t>a acc</w:t>
      </w:r>
      <w:r w:rsidRPr="00AB67FA">
        <w:t>i</w:t>
      </w:r>
      <w:r>
        <w:t>ó</w:t>
      </w:r>
      <w:r w:rsidRPr="00AB67FA">
        <w:t>n de</w:t>
      </w:r>
      <w:r>
        <w:t xml:space="preserve"> lo</w:t>
      </w:r>
      <w:r w:rsidRPr="00AB67FA">
        <w:t>s organism</w:t>
      </w:r>
      <w:r>
        <w:t>o</w:t>
      </w:r>
      <w:r w:rsidRPr="00AB67FA">
        <w:t>s humanitar</w:t>
      </w:r>
      <w:r>
        <w:t>io</w:t>
      </w:r>
      <w:r w:rsidRPr="00AB67FA">
        <w:t xml:space="preserve">s. </w:t>
      </w:r>
      <w:r>
        <w:t>Habría que saber también</w:t>
      </w:r>
      <w:r w:rsidRPr="00AB67FA">
        <w:t xml:space="preserve"> </w:t>
      </w:r>
      <w:r>
        <w:t>si hay un mecanismo para</w:t>
      </w:r>
      <w:r w:rsidRPr="00AB67FA">
        <w:t xml:space="preserve"> coord</w:t>
      </w:r>
      <w:r>
        <w:t>i</w:t>
      </w:r>
      <w:r w:rsidRPr="00AB67FA">
        <w:t>n</w:t>
      </w:r>
      <w:r>
        <w:t>a</w:t>
      </w:r>
      <w:r w:rsidRPr="00AB67FA">
        <w:t>r l</w:t>
      </w:r>
      <w:r>
        <w:t>a función</w:t>
      </w:r>
      <w:r w:rsidRPr="00AB67FA">
        <w:t xml:space="preserve"> de</w:t>
      </w:r>
      <w:r>
        <w:t xml:space="preserve"> la</w:t>
      </w:r>
      <w:r w:rsidRPr="00AB67FA">
        <w:t>s di</w:t>
      </w:r>
      <w:r>
        <w:t>fe</w:t>
      </w:r>
      <w:r w:rsidRPr="00AB67FA">
        <w:t xml:space="preserve">rentes partes </w:t>
      </w:r>
      <w:r>
        <w:t>interesadas en la esfera</w:t>
      </w:r>
      <w:r w:rsidRPr="00AB67FA">
        <w:t xml:space="preserve"> de la sa</w:t>
      </w:r>
      <w:r>
        <w:t>lud</w:t>
      </w:r>
      <w:r w:rsidRPr="00AB67FA">
        <w:t xml:space="preserve">, </w:t>
      </w:r>
      <w:r>
        <w:t>es decir,</w:t>
      </w:r>
      <w:r w:rsidRPr="00AB67FA">
        <w:t xml:space="preserve"> l</w:t>
      </w:r>
      <w:r>
        <w:t>a</w:t>
      </w:r>
      <w:r w:rsidRPr="00AB67FA">
        <w:t>s universi</w:t>
      </w:r>
      <w:r>
        <w:t>dades</w:t>
      </w:r>
      <w:r w:rsidRPr="00AB67FA">
        <w:t xml:space="preserve">, </w:t>
      </w:r>
      <w:r>
        <w:t>e</w:t>
      </w:r>
      <w:r w:rsidRPr="00AB67FA">
        <w:t>l sect</w:t>
      </w:r>
      <w:r>
        <w:t>o</w:t>
      </w:r>
      <w:r w:rsidRPr="00AB67FA">
        <w:t>r priv</w:t>
      </w:r>
      <w:r>
        <w:t>ado</w:t>
      </w:r>
      <w:r w:rsidRPr="00AB67FA">
        <w:t xml:space="preserve"> </w:t>
      </w:r>
      <w:r>
        <w:t>y</w:t>
      </w:r>
      <w:r w:rsidRPr="00AB67FA">
        <w:t xml:space="preserve"> la soci</w:t>
      </w:r>
      <w:r>
        <w:t>edad</w:t>
      </w:r>
      <w:r w:rsidRPr="00AB67FA">
        <w:t xml:space="preserve"> civil. </w:t>
      </w:r>
    </w:p>
    <w:p w:rsidR="001336A8" w:rsidRPr="00AB67FA" w:rsidRDefault="001336A8" w:rsidP="00E81365">
      <w:pPr>
        <w:pStyle w:val="SingleTxtG"/>
      </w:pPr>
      <w:r>
        <w:t>63.</w:t>
      </w:r>
      <w:r>
        <w:tab/>
        <w:t>La Sra. El-Ashmawy</w:t>
      </w:r>
      <w:r w:rsidRPr="00AB67FA">
        <w:t xml:space="preserve"> </w:t>
      </w:r>
      <w:r>
        <w:t>desearía disponer de</w:t>
      </w:r>
      <w:r w:rsidRPr="00AB67FA">
        <w:t xml:space="preserve"> informa</w:t>
      </w:r>
      <w:r>
        <w:t>c</w:t>
      </w:r>
      <w:r w:rsidRPr="00AB67FA">
        <w:t>i</w:t>
      </w:r>
      <w:r>
        <w:t>ón</w:t>
      </w:r>
      <w:r w:rsidRPr="00AB67FA">
        <w:t xml:space="preserve"> s</w:t>
      </w:r>
      <w:r>
        <w:t>obre</w:t>
      </w:r>
      <w:r w:rsidRPr="00AB67FA">
        <w:t xml:space="preserve"> </w:t>
      </w:r>
      <w:r>
        <w:t>e</w:t>
      </w:r>
      <w:r w:rsidRPr="00AB67FA">
        <w:t>l s</w:t>
      </w:r>
      <w:r>
        <w:t>i</w:t>
      </w:r>
      <w:r w:rsidRPr="00AB67FA">
        <w:t>st</w:t>
      </w:r>
      <w:r>
        <w:t>e</w:t>
      </w:r>
      <w:r w:rsidRPr="00AB67FA">
        <w:t>m</w:t>
      </w:r>
      <w:r>
        <w:t>a</w:t>
      </w:r>
      <w:r w:rsidRPr="00AB67FA">
        <w:t xml:space="preserve"> de s</w:t>
      </w:r>
      <w:r>
        <w:t>egu</w:t>
      </w:r>
      <w:r w:rsidRPr="00AB67FA">
        <w:t>ri</w:t>
      </w:r>
      <w:r>
        <w:t>dad</w:t>
      </w:r>
      <w:r w:rsidRPr="00AB67FA">
        <w:t xml:space="preserve"> social d</w:t>
      </w:r>
      <w:r>
        <w:t>el</w:t>
      </w:r>
      <w:r w:rsidRPr="00AB67FA">
        <w:t xml:space="preserve"> Sud</w:t>
      </w:r>
      <w:r>
        <w:t>á</w:t>
      </w:r>
      <w:r w:rsidRPr="00AB67FA">
        <w:t xml:space="preserve">n. </w:t>
      </w:r>
      <w:r>
        <w:t>Pregunta</w:t>
      </w:r>
      <w:r w:rsidRPr="00AB67FA">
        <w:t xml:space="preserve"> s</w:t>
      </w:r>
      <w:r>
        <w:t>i</w:t>
      </w:r>
      <w:r w:rsidRPr="00AB67FA">
        <w:t xml:space="preserve"> existe</w:t>
      </w:r>
      <w:r>
        <w:t>n</w:t>
      </w:r>
      <w:r w:rsidRPr="00AB67FA">
        <w:t xml:space="preserve"> consultas pr</w:t>
      </w:r>
      <w:r>
        <w:t>e</w:t>
      </w:r>
      <w:r w:rsidRPr="00AB67FA">
        <w:t>nup</w:t>
      </w:r>
      <w:r>
        <w:t>ciales, c</w:t>
      </w:r>
      <w:r w:rsidRPr="00AB67FA">
        <w:t>u</w:t>
      </w:r>
      <w:r>
        <w:t>al</w:t>
      </w:r>
      <w:r w:rsidRPr="00AB67FA">
        <w:t>es son l</w:t>
      </w:r>
      <w:r>
        <w:t>o</w:t>
      </w:r>
      <w:r w:rsidRPr="00AB67FA">
        <w:t xml:space="preserve">s </w:t>
      </w:r>
      <w:r>
        <w:t>es</w:t>
      </w:r>
      <w:r w:rsidRPr="00AB67FA">
        <w:t>tud</w:t>
      </w:r>
      <w:r>
        <w:t>io</w:t>
      </w:r>
      <w:r w:rsidRPr="00AB67FA">
        <w:t xml:space="preserve">s </w:t>
      </w:r>
      <w:r>
        <w:t>llevados a cabo</w:t>
      </w:r>
      <w:r w:rsidRPr="00AB67FA">
        <w:t xml:space="preserve"> s</w:t>
      </w:r>
      <w:r>
        <w:t>ob</w:t>
      </w:r>
      <w:r w:rsidRPr="00AB67FA">
        <w:t>r</w:t>
      </w:r>
      <w:r>
        <w:t>e</w:t>
      </w:r>
      <w:r w:rsidRPr="00AB67FA">
        <w:t xml:space="preserve"> l</w:t>
      </w:r>
      <w:r>
        <w:t>o</w:t>
      </w:r>
      <w:r w:rsidRPr="00AB67FA">
        <w:t>s probl</w:t>
      </w:r>
      <w:r>
        <w:t>e</w:t>
      </w:r>
      <w:r w:rsidRPr="00AB67FA">
        <w:t>m</w:t>
      </w:r>
      <w:r>
        <w:t>a</w:t>
      </w:r>
      <w:r w:rsidRPr="00AB67FA">
        <w:t>s de sa</w:t>
      </w:r>
      <w:r>
        <w:t>lud</w:t>
      </w:r>
      <w:r w:rsidRPr="00AB67FA">
        <w:t xml:space="preserve"> de</w:t>
      </w:r>
      <w:r>
        <w:t xml:space="preserve"> lo</w:t>
      </w:r>
      <w:r w:rsidRPr="00AB67FA">
        <w:t>s adolescent</w:t>
      </w:r>
      <w:r>
        <w:t>e</w:t>
      </w:r>
      <w:r w:rsidRPr="00AB67FA">
        <w:t xml:space="preserve">s, </w:t>
      </w:r>
      <w:r>
        <w:t>en particular por lo</w:t>
      </w:r>
      <w:r w:rsidRPr="00AB67FA">
        <w:t xml:space="preserve"> qu</w:t>
      </w:r>
      <w:r>
        <w:t>e</w:t>
      </w:r>
      <w:r w:rsidRPr="00AB67FA">
        <w:t xml:space="preserve"> </w:t>
      </w:r>
      <w:r>
        <w:t>hace a las</w:t>
      </w:r>
      <w:r w:rsidRPr="00AB67FA">
        <w:t xml:space="preserve"> infec</w:t>
      </w:r>
      <w:r>
        <w:t>c</w:t>
      </w:r>
      <w:r w:rsidRPr="00AB67FA">
        <w:t>ion</w:t>
      </w:r>
      <w:r>
        <w:t>e</w:t>
      </w:r>
      <w:r w:rsidRPr="00AB67FA">
        <w:t xml:space="preserve">s </w:t>
      </w:r>
      <w:r>
        <w:t>de</w:t>
      </w:r>
      <w:r w:rsidRPr="00AB67FA">
        <w:t xml:space="preserve"> transmisi</w:t>
      </w:r>
      <w:r>
        <w:t xml:space="preserve">ón </w:t>
      </w:r>
      <w:r w:rsidRPr="00AB67FA">
        <w:t>s</w:t>
      </w:r>
      <w:r>
        <w:t>exual</w:t>
      </w:r>
      <w:r w:rsidRPr="00AB67FA">
        <w:t xml:space="preserve">, si </w:t>
      </w:r>
      <w:r>
        <w:t xml:space="preserve">está prevista </w:t>
      </w:r>
      <w:r w:rsidRPr="00AB67FA">
        <w:t>l</w:t>
      </w:r>
      <w:r>
        <w:t>a e</w:t>
      </w:r>
      <w:r w:rsidRPr="00AB67FA">
        <w:t>duca</w:t>
      </w:r>
      <w:r>
        <w:t>c</w:t>
      </w:r>
      <w:r w:rsidRPr="00AB67FA">
        <w:t>i</w:t>
      </w:r>
      <w:r>
        <w:t>ó</w:t>
      </w:r>
      <w:r w:rsidRPr="00AB67FA">
        <w:t>n sexu</w:t>
      </w:r>
      <w:r>
        <w:t>a</w:t>
      </w:r>
      <w:r w:rsidRPr="00AB67FA">
        <w:t>l e</w:t>
      </w:r>
      <w:r>
        <w:t>n</w:t>
      </w:r>
      <w:r w:rsidRPr="00AB67FA">
        <w:t xml:space="preserve"> l</w:t>
      </w:r>
      <w:r>
        <w:t>o</w:t>
      </w:r>
      <w:r w:rsidRPr="00AB67FA">
        <w:t>s program</w:t>
      </w:r>
      <w:r>
        <w:t>a</w:t>
      </w:r>
      <w:r w:rsidRPr="00AB67FA">
        <w:t xml:space="preserve">s </w:t>
      </w:r>
      <w:r>
        <w:t>e</w:t>
      </w:r>
      <w:r w:rsidRPr="00AB67FA">
        <w:t>scolares, s</w:t>
      </w:r>
      <w:r>
        <w:t>i hay</w:t>
      </w:r>
      <w:r w:rsidRPr="00AB67FA">
        <w:t xml:space="preserve"> servic</w:t>
      </w:r>
      <w:r>
        <w:t>io</w:t>
      </w:r>
      <w:r w:rsidRPr="00AB67FA">
        <w:t>s de sa</w:t>
      </w:r>
      <w:r>
        <w:t xml:space="preserve">lud para </w:t>
      </w:r>
      <w:r w:rsidRPr="00AB67FA">
        <w:t>adolescent</w:t>
      </w:r>
      <w:r>
        <w:t>e</w:t>
      </w:r>
      <w:r w:rsidRPr="00AB67FA">
        <w:t>s qu</w:t>
      </w:r>
      <w:r>
        <w:t>e</w:t>
      </w:r>
      <w:r w:rsidRPr="00AB67FA">
        <w:t xml:space="preserve"> pu</w:t>
      </w:r>
      <w:r>
        <w:t>eda</w:t>
      </w:r>
      <w:r w:rsidRPr="00AB67FA">
        <w:t xml:space="preserve">n </w:t>
      </w:r>
      <w:r>
        <w:t>proporcionar</w:t>
      </w:r>
      <w:r w:rsidR="0064465A">
        <w:t xml:space="preserve"> </w:t>
      </w:r>
      <w:r w:rsidRPr="00AB67FA">
        <w:t>conse</w:t>
      </w:r>
      <w:r>
        <w:t>jos</w:t>
      </w:r>
      <w:r w:rsidRPr="00AB67FA">
        <w:t xml:space="preserve"> médic</w:t>
      </w:r>
      <w:r>
        <w:t>os</w:t>
      </w:r>
      <w:r w:rsidRPr="00AB67FA">
        <w:t xml:space="preserve"> en mat</w:t>
      </w:r>
      <w:r>
        <w:t>e</w:t>
      </w:r>
      <w:r w:rsidRPr="00AB67FA">
        <w:t>r</w:t>
      </w:r>
      <w:r>
        <w:t>ia de</w:t>
      </w:r>
      <w:r w:rsidRPr="00AB67FA">
        <w:t xml:space="preserve"> sa</w:t>
      </w:r>
      <w:r>
        <w:t>lud mental y de salud reproductiva</w:t>
      </w:r>
      <w:r w:rsidRPr="00AB67FA">
        <w:t xml:space="preserve"> </w:t>
      </w:r>
      <w:r>
        <w:t>y</w:t>
      </w:r>
      <w:r w:rsidRPr="00AB67FA">
        <w:t xml:space="preserve"> si</w:t>
      </w:r>
      <w:r>
        <w:t xml:space="preserve"> se organizan</w:t>
      </w:r>
      <w:r w:rsidRPr="00AB67FA">
        <w:t xml:space="preserve"> campa</w:t>
      </w:r>
      <w:r>
        <w:t>ñas</w:t>
      </w:r>
      <w:r w:rsidRPr="00AB67FA">
        <w:t xml:space="preserve"> de comunica</w:t>
      </w:r>
      <w:r>
        <w:t>c</w:t>
      </w:r>
      <w:r w:rsidRPr="00AB67FA">
        <w:t>i</w:t>
      </w:r>
      <w:r>
        <w:t>ó</w:t>
      </w:r>
      <w:r w:rsidRPr="00AB67FA">
        <w:t xml:space="preserve">n </w:t>
      </w:r>
      <w:r>
        <w:t>sobre esta última y</w:t>
      </w:r>
      <w:r w:rsidRPr="00AB67FA">
        <w:t xml:space="preserve"> qu</w:t>
      </w:r>
      <w:r>
        <w:t>é</w:t>
      </w:r>
      <w:r w:rsidRPr="00AB67FA">
        <w:t xml:space="preserve"> </w:t>
      </w:r>
      <w:r>
        <w:t>papel desempeñan</w:t>
      </w:r>
      <w:r w:rsidRPr="00AB67FA">
        <w:t xml:space="preserve"> </w:t>
      </w:r>
      <w:r>
        <w:t>e</w:t>
      </w:r>
      <w:r w:rsidRPr="00AB67FA">
        <w:t>l</w:t>
      </w:r>
      <w:r>
        <w:t xml:space="preserve"> </w:t>
      </w:r>
      <w:r w:rsidRPr="00AB67FA">
        <w:t xml:space="preserve">UNICEF, </w:t>
      </w:r>
      <w:r>
        <w:t>el</w:t>
      </w:r>
      <w:r w:rsidRPr="00AB67FA">
        <w:t xml:space="preserve"> Fond</w:t>
      </w:r>
      <w:r>
        <w:t>o</w:t>
      </w:r>
      <w:r w:rsidRPr="00AB67FA">
        <w:t xml:space="preserve"> de </w:t>
      </w:r>
      <w:r>
        <w:t xml:space="preserve">Población de las </w:t>
      </w:r>
      <w:r w:rsidRPr="00AB67FA">
        <w:t>Na</w:t>
      </w:r>
      <w:r>
        <w:t>c</w:t>
      </w:r>
      <w:r w:rsidRPr="00AB67FA">
        <w:t>ion</w:t>
      </w:r>
      <w:r>
        <w:t>e</w:t>
      </w:r>
      <w:r w:rsidRPr="00AB67FA">
        <w:t>s Uni</w:t>
      </w:r>
      <w:r>
        <w:t>da</w:t>
      </w:r>
      <w:r w:rsidRPr="00AB67FA">
        <w:t xml:space="preserve">s </w:t>
      </w:r>
      <w:r>
        <w:t>(UNP</w:t>
      </w:r>
      <w:r w:rsidRPr="00AB67FA">
        <w:t xml:space="preserve">F) </w:t>
      </w:r>
      <w:r>
        <w:t>y</w:t>
      </w:r>
      <w:r w:rsidRPr="00AB67FA">
        <w:t xml:space="preserve"> l</w:t>
      </w:r>
      <w:r>
        <w:t>o</w:t>
      </w:r>
      <w:r w:rsidRPr="00AB67FA">
        <w:t>s m</w:t>
      </w:r>
      <w:r>
        <w:t>e</w:t>
      </w:r>
      <w:r w:rsidRPr="00AB67FA">
        <w:t>di</w:t>
      </w:r>
      <w:r>
        <w:t>o</w:t>
      </w:r>
      <w:r w:rsidRPr="00AB67FA">
        <w:t xml:space="preserve">s </w:t>
      </w:r>
      <w:r>
        <w:t>de difusión en esa esfera</w:t>
      </w:r>
      <w:r w:rsidRPr="00AB67FA">
        <w:t>.</w:t>
      </w:r>
    </w:p>
    <w:p w:rsidR="001336A8" w:rsidRPr="00AB67FA" w:rsidRDefault="001336A8" w:rsidP="00E81365">
      <w:pPr>
        <w:pStyle w:val="SingleTxtG"/>
      </w:pPr>
      <w:r>
        <w:t>64.</w:t>
      </w:r>
      <w:r>
        <w:tab/>
        <w:t>La oradora solicita igualmente</w:t>
      </w:r>
      <w:r w:rsidRPr="00AB67FA">
        <w:t xml:space="preserve"> informa</w:t>
      </w:r>
      <w:r>
        <w:t>c</w:t>
      </w:r>
      <w:r w:rsidRPr="00AB67FA">
        <w:t>i</w:t>
      </w:r>
      <w:r>
        <w:t>ó</w:t>
      </w:r>
      <w:r w:rsidRPr="00AB67FA">
        <w:t xml:space="preserve">n </w:t>
      </w:r>
      <w:r>
        <w:t>acerca de los</w:t>
      </w:r>
      <w:r w:rsidRPr="00AB67FA">
        <w:t xml:space="preserve"> ma</w:t>
      </w:r>
      <w:r>
        <w:t>t</w:t>
      </w:r>
      <w:r w:rsidRPr="00AB67FA">
        <w:t>ri</w:t>
      </w:r>
      <w:r>
        <w:t>monios</w:t>
      </w:r>
      <w:r w:rsidRPr="00AB67FA">
        <w:t xml:space="preserve"> pr</w:t>
      </w:r>
      <w:r>
        <w:t>e</w:t>
      </w:r>
      <w:r w:rsidRPr="00AB67FA">
        <w:t xml:space="preserve">coces </w:t>
      </w:r>
      <w:r>
        <w:t>en el</w:t>
      </w:r>
      <w:r w:rsidRPr="00AB67FA">
        <w:t xml:space="preserve"> Sud</w:t>
      </w:r>
      <w:r>
        <w:t>á</w:t>
      </w:r>
      <w:r w:rsidRPr="00AB67FA">
        <w:t xml:space="preserve">n </w:t>
      </w:r>
      <w:r>
        <w:t>y la edad</w:t>
      </w:r>
      <w:r w:rsidRPr="00AB67FA">
        <w:t xml:space="preserve"> m</w:t>
      </w:r>
      <w:r>
        <w:t>í</w:t>
      </w:r>
      <w:r w:rsidRPr="00AB67FA">
        <w:t>nim</w:t>
      </w:r>
      <w:r>
        <w:t>a</w:t>
      </w:r>
      <w:r w:rsidRPr="00AB67FA">
        <w:t xml:space="preserve"> </w:t>
      </w:r>
      <w:r>
        <w:t>de los niños y las niñas para contraer</w:t>
      </w:r>
      <w:r w:rsidRPr="00AB67FA">
        <w:t xml:space="preserve"> ma</w:t>
      </w:r>
      <w:r>
        <w:t>t</w:t>
      </w:r>
      <w:r w:rsidRPr="00AB67FA">
        <w:t>ri</w:t>
      </w:r>
      <w:r>
        <w:t>monio</w:t>
      </w:r>
      <w:r w:rsidRPr="00AB67FA">
        <w:t xml:space="preserve">. </w:t>
      </w:r>
    </w:p>
    <w:p w:rsidR="001336A8" w:rsidRDefault="001336A8" w:rsidP="00E81365">
      <w:pPr>
        <w:pStyle w:val="SingleTxtG"/>
      </w:pPr>
      <w:r>
        <w:t>65.</w:t>
      </w:r>
      <w:r>
        <w:tab/>
        <w:t>Desearía saber</w:t>
      </w:r>
      <w:r w:rsidRPr="00AB67FA">
        <w:t xml:space="preserve"> si </w:t>
      </w:r>
      <w:r>
        <w:t>e</w:t>
      </w:r>
      <w:r w:rsidRPr="00AB67FA">
        <w:t>l</w:t>
      </w:r>
      <w:r>
        <w:t xml:space="preserve"> Es</w:t>
      </w:r>
      <w:r w:rsidRPr="00AB67FA">
        <w:t>ta</w:t>
      </w:r>
      <w:r>
        <w:t>do</w:t>
      </w:r>
      <w:r w:rsidRPr="00AB67FA">
        <w:t xml:space="preserve"> parte </w:t>
      </w:r>
      <w:r>
        <w:t xml:space="preserve">cuenta con </w:t>
      </w:r>
      <w:r w:rsidRPr="00AB67FA">
        <w:t>un plan d</w:t>
      </w:r>
      <w:r>
        <w:t xml:space="preserve">e </w:t>
      </w:r>
      <w:r w:rsidRPr="00AB67FA">
        <w:t>ac</w:t>
      </w:r>
      <w:r>
        <w:t>c</w:t>
      </w:r>
      <w:r w:rsidRPr="00AB67FA">
        <w:t>i</w:t>
      </w:r>
      <w:r>
        <w:t>ó</w:t>
      </w:r>
      <w:r w:rsidRPr="00AB67FA">
        <w:t>n na</w:t>
      </w:r>
      <w:r>
        <w:t>c</w:t>
      </w:r>
      <w:r w:rsidRPr="00AB67FA">
        <w:t xml:space="preserve">ional </w:t>
      </w:r>
      <w:r>
        <w:t>para</w:t>
      </w:r>
      <w:r w:rsidRPr="00AB67FA">
        <w:t xml:space="preserve"> pr</w:t>
      </w:r>
      <w:r>
        <w:t>e</w:t>
      </w:r>
      <w:r w:rsidRPr="00AB67FA">
        <w:t xml:space="preserve">venir </w:t>
      </w:r>
      <w:r>
        <w:t>e</w:t>
      </w:r>
      <w:r w:rsidRPr="00AB67FA">
        <w:t xml:space="preserve">l </w:t>
      </w:r>
      <w:r>
        <w:t>fe</w:t>
      </w:r>
      <w:r w:rsidRPr="00AB67FA">
        <w:t>n</w:t>
      </w:r>
      <w:r>
        <w:t>óme</w:t>
      </w:r>
      <w:r w:rsidRPr="00AB67FA">
        <w:t>n</w:t>
      </w:r>
      <w:r>
        <w:t>o</w:t>
      </w:r>
      <w:r w:rsidRPr="00AB67FA">
        <w:t xml:space="preserve"> de</w:t>
      </w:r>
      <w:r>
        <w:t xml:space="preserve"> lo</w:t>
      </w:r>
      <w:r w:rsidRPr="00AB67FA">
        <w:t xml:space="preserve">s </w:t>
      </w:r>
      <w:r>
        <w:t>niños de la calle y</w:t>
      </w:r>
      <w:r w:rsidRPr="00AB67FA">
        <w:t xml:space="preserve"> un program</w:t>
      </w:r>
      <w:r>
        <w:t>a</w:t>
      </w:r>
      <w:r w:rsidRPr="00AB67FA">
        <w:t xml:space="preserve"> de protec</w:t>
      </w:r>
      <w:r>
        <w:t>c</w:t>
      </w:r>
      <w:r w:rsidRPr="00AB67FA">
        <w:t>i</w:t>
      </w:r>
      <w:r>
        <w:t>ó</w:t>
      </w:r>
      <w:r w:rsidRPr="00AB67FA">
        <w:t xml:space="preserve">n </w:t>
      </w:r>
      <w:r>
        <w:t>y</w:t>
      </w:r>
      <w:r w:rsidRPr="00AB67FA">
        <w:t xml:space="preserve"> de r</w:t>
      </w:r>
      <w:r>
        <w:t>e</w:t>
      </w:r>
      <w:r w:rsidRPr="00AB67FA">
        <w:t>adapta</w:t>
      </w:r>
      <w:r>
        <w:t>c</w:t>
      </w:r>
      <w:r w:rsidRPr="00AB67FA">
        <w:t>i</w:t>
      </w:r>
      <w:r>
        <w:t>ó</w:t>
      </w:r>
      <w:r w:rsidRPr="00AB67FA">
        <w:t>n de es</w:t>
      </w:r>
      <w:r>
        <w:t>os</w:t>
      </w:r>
      <w:r w:rsidRPr="00AB67FA">
        <w:t xml:space="preserve"> </w:t>
      </w:r>
      <w:r>
        <w:t>niños</w:t>
      </w:r>
      <w:r w:rsidRPr="00AB67FA">
        <w:t>, qu</w:t>
      </w:r>
      <w:r>
        <w:t>é</w:t>
      </w:r>
      <w:r w:rsidRPr="00AB67FA">
        <w:t xml:space="preserve"> </w:t>
      </w:r>
      <w:r>
        <w:t>función representa</w:t>
      </w:r>
      <w:r w:rsidRPr="00AB67FA">
        <w:t xml:space="preserve"> la soci</w:t>
      </w:r>
      <w:r>
        <w:t>edad</w:t>
      </w:r>
      <w:r w:rsidRPr="00AB67FA">
        <w:t xml:space="preserve"> civil en </w:t>
      </w:r>
      <w:r>
        <w:t>ese sentido</w:t>
      </w:r>
      <w:r w:rsidRPr="00AB67FA">
        <w:t xml:space="preserve"> </w:t>
      </w:r>
      <w:r>
        <w:t>y</w:t>
      </w:r>
      <w:r w:rsidRPr="00AB67FA">
        <w:t xml:space="preserve"> si existe</w:t>
      </w:r>
      <w:r>
        <w:t>n</w:t>
      </w:r>
      <w:r w:rsidRPr="00AB67FA">
        <w:t xml:space="preserve"> refug</w:t>
      </w:r>
      <w:r>
        <w:t>io</w:t>
      </w:r>
      <w:r w:rsidRPr="00AB67FA">
        <w:t>s p</w:t>
      </w:r>
      <w:r>
        <w:t>a</w:t>
      </w:r>
      <w:r w:rsidRPr="00AB67FA">
        <w:t>r</w:t>
      </w:r>
      <w:r>
        <w:t>a</w:t>
      </w:r>
      <w:r w:rsidRPr="00AB67FA">
        <w:t xml:space="preserve"> l</w:t>
      </w:r>
      <w:r>
        <w:t>o</w:t>
      </w:r>
      <w:r w:rsidRPr="00AB67FA">
        <w:t xml:space="preserve">s </w:t>
      </w:r>
      <w:r>
        <w:t>niños de la calle</w:t>
      </w:r>
      <w:r w:rsidRPr="00AB67FA">
        <w:t xml:space="preserve">. </w:t>
      </w:r>
      <w:r>
        <w:t>Pregunta también</w:t>
      </w:r>
      <w:r w:rsidRPr="00AB67FA">
        <w:t xml:space="preserve"> si </w:t>
      </w:r>
      <w:r>
        <w:t>se han previsto</w:t>
      </w:r>
      <w:r w:rsidRPr="00AB67FA">
        <w:t xml:space="preserve"> program</w:t>
      </w:r>
      <w:r>
        <w:t>a</w:t>
      </w:r>
      <w:r w:rsidRPr="00AB67FA">
        <w:t>s de forma</w:t>
      </w:r>
      <w:r>
        <w:t>c</w:t>
      </w:r>
      <w:r w:rsidRPr="00AB67FA">
        <w:t>i</w:t>
      </w:r>
      <w:r>
        <w:t>ó</w:t>
      </w:r>
      <w:r w:rsidRPr="00AB67FA">
        <w:t>n s</w:t>
      </w:r>
      <w:r>
        <w:t>i</w:t>
      </w:r>
      <w:r w:rsidRPr="00AB67FA">
        <w:t>st</w:t>
      </w:r>
      <w:r>
        <w:t>e</w:t>
      </w:r>
      <w:r w:rsidRPr="00AB67FA">
        <w:t>m</w:t>
      </w:r>
      <w:r>
        <w:t>á</w:t>
      </w:r>
      <w:r w:rsidRPr="00AB67FA">
        <w:t>ti</w:t>
      </w:r>
      <w:r>
        <w:t>cos</w:t>
      </w:r>
      <w:r w:rsidRPr="00AB67FA">
        <w:t xml:space="preserve"> p</w:t>
      </w:r>
      <w:r>
        <w:t>ara</w:t>
      </w:r>
      <w:r w:rsidRPr="00AB67FA">
        <w:t xml:space="preserve"> l</w:t>
      </w:r>
      <w:r>
        <w:t>as personas que trabajan en</w:t>
      </w:r>
      <w:r w:rsidRPr="00AB67FA">
        <w:t xml:space="preserve"> contact</w:t>
      </w:r>
      <w:r>
        <w:t>o</w:t>
      </w:r>
      <w:r w:rsidRPr="00AB67FA">
        <w:t xml:space="preserve"> </w:t>
      </w:r>
      <w:r>
        <w:t>con los niños de la calle y, en especial,</w:t>
      </w:r>
      <w:r w:rsidRPr="00AB67FA">
        <w:t xml:space="preserve"> l</w:t>
      </w:r>
      <w:r>
        <w:t>o</w:t>
      </w:r>
      <w:r w:rsidRPr="00AB67FA">
        <w:t>s agent</w:t>
      </w:r>
      <w:r>
        <w:t>e</w:t>
      </w:r>
      <w:r w:rsidRPr="00AB67FA">
        <w:t>s de</w:t>
      </w:r>
      <w:r>
        <w:t>l</w:t>
      </w:r>
      <w:r w:rsidRPr="00AB67FA">
        <w:t xml:space="preserve"> orde</w:t>
      </w:r>
      <w:r>
        <w:t>n</w:t>
      </w:r>
      <w:r w:rsidRPr="00AB67FA">
        <w:t xml:space="preserve"> </w:t>
      </w:r>
      <w:r>
        <w:t>y</w:t>
      </w:r>
      <w:r w:rsidRPr="00AB67FA">
        <w:t xml:space="preserve"> l</w:t>
      </w:r>
      <w:r>
        <w:t>o</w:t>
      </w:r>
      <w:r w:rsidRPr="00AB67FA">
        <w:t>s tra</w:t>
      </w:r>
      <w:r>
        <w:t>b</w:t>
      </w:r>
      <w:r w:rsidRPr="00AB67FA">
        <w:t>a</w:t>
      </w:r>
      <w:r>
        <w:t>jadores</w:t>
      </w:r>
      <w:r w:rsidRPr="00AB67FA">
        <w:t xml:space="preserve"> socia</w:t>
      </w:r>
      <w:r>
        <w:t>les</w:t>
      </w:r>
      <w:r w:rsidRPr="00AB67FA">
        <w:t xml:space="preserve">, </w:t>
      </w:r>
      <w:r>
        <w:t>a fin</w:t>
      </w:r>
      <w:r w:rsidRPr="00AB67FA">
        <w:t xml:space="preserve"> de pro</w:t>
      </w:r>
      <w:r>
        <w:t>teger los derechos de la infancia</w:t>
      </w:r>
      <w:r w:rsidRPr="00AB67FA">
        <w:t>.</w:t>
      </w:r>
    </w:p>
    <w:p w:rsidR="001336A8" w:rsidRPr="002D6508" w:rsidRDefault="001D6BDF" w:rsidP="00E81365">
      <w:pPr>
        <w:pStyle w:val="SingleTxtG"/>
      </w:pPr>
      <w:r>
        <w:t>66.</w:t>
      </w:r>
      <w:r>
        <w:tab/>
        <w:t>Desearía, por ú</w:t>
      </w:r>
      <w:r w:rsidR="001336A8" w:rsidRPr="002D6508">
        <w:t>ltimo m</w:t>
      </w:r>
      <w:r w:rsidR="001336A8">
        <w:t>ás</w:t>
      </w:r>
      <w:r w:rsidR="001336A8" w:rsidRPr="002D6508">
        <w:t xml:space="preserve"> informa</w:t>
      </w:r>
      <w:r w:rsidR="001336A8">
        <w:t>c</w:t>
      </w:r>
      <w:r w:rsidR="001336A8" w:rsidRPr="002D6508">
        <w:t>i</w:t>
      </w:r>
      <w:r w:rsidR="001336A8">
        <w:t>ó</w:t>
      </w:r>
      <w:r w:rsidR="001336A8" w:rsidRPr="002D6508">
        <w:t xml:space="preserve">n </w:t>
      </w:r>
      <w:r w:rsidR="001336A8">
        <w:t>acerca de</w:t>
      </w:r>
      <w:r w:rsidR="001336A8" w:rsidRPr="002D6508">
        <w:t xml:space="preserve"> la situa</w:t>
      </w:r>
      <w:r w:rsidR="001336A8">
        <w:t>c</w:t>
      </w:r>
      <w:r w:rsidR="001336A8" w:rsidRPr="002D6508">
        <w:t>i</w:t>
      </w:r>
      <w:r w:rsidR="001336A8">
        <w:t>ó</w:t>
      </w:r>
      <w:r w:rsidR="001336A8" w:rsidRPr="002D6508">
        <w:t>n de</w:t>
      </w:r>
      <w:r w:rsidR="001336A8">
        <w:t xml:space="preserve"> lo</w:t>
      </w:r>
      <w:r w:rsidR="001336A8" w:rsidRPr="002D6508">
        <w:t xml:space="preserve">s </w:t>
      </w:r>
      <w:r w:rsidR="001336A8">
        <w:t>niños que</w:t>
      </w:r>
      <w:r w:rsidR="001336A8" w:rsidRPr="002D6508">
        <w:t xml:space="preserve"> p</w:t>
      </w:r>
      <w:r w:rsidR="001336A8">
        <w:t>e</w:t>
      </w:r>
      <w:r w:rsidR="001336A8" w:rsidRPr="002D6508">
        <w:t>rten</w:t>
      </w:r>
      <w:r w:rsidR="001336A8">
        <w:t>ece</w:t>
      </w:r>
      <w:r w:rsidR="001336A8" w:rsidRPr="002D6508">
        <w:t xml:space="preserve">n </w:t>
      </w:r>
      <w:r w:rsidR="001336A8">
        <w:t>a</w:t>
      </w:r>
      <w:r w:rsidR="001336A8" w:rsidRPr="002D6508">
        <w:t xml:space="preserve"> minor</w:t>
      </w:r>
      <w:r w:rsidR="001336A8">
        <w:t>ía</w:t>
      </w:r>
      <w:r w:rsidR="001336A8" w:rsidRPr="002D6508">
        <w:t xml:space="preserve">s, </w:t>
      </w:r>
      <w:r w:rsidR="001336A8">
        <w:t>sobre todo en</w:t>
      </w:r>
      <w:r w:rsidR="001336A8" w:rsidRPr="002D6508">
        <w:t xml:space="preserve"> Darfur.</w:t>
      </w:r>
    </w:p>
    <w:p w:rsidR="001336A8" w:rsidRPr="00AB67FA" w:rsidRDefault="001336A8" w:rsidP="00E81365">
      <w:pPr>
        <w:pStyle w:val="SingleTxtG"/>
      </w:pPr>
      <w:r>
        <w:t>67.</w:t>
      </w:r>
      <w:r>
        <w:tab/>
        <w:t xml:space="preserve">El </w:t>
      </w:r>
      <w:r>
        <w:rPr>
          <w:b/>
        </w:rPr>
        <w:t>Sr</w:t>
      </w:r>
      <w:r w:rsidRPr="00AB67FA">
        <w:rPr>
          <w:b/>
        </w:rPr>
        <w:t>. Pollar</w:t>
      </w:r>
      <w:r w:rsidRPr="00AB67FA">
        <w:t xml:space="preserve"> </w:t>
      </w:r>
      <w:r w:rsidR="001D6BDF">
        <w:t>pregunta cuá</w:t>
      </w:r>
      <w:r>
        <w:t>les son las medidas adoptadas</w:t>
      </w:r>
      <w:r w:rsidRPr="00AB67FA">
        <w:t xml:space="preserve">, </w:t>
      </w:r>
      <w:r>
        <w:t>específic</w:t>
      </w:r>
      <w:r w:rsidRPr="00AB67FA">
        <w:t>ament</w:t>
      </w:r>
      <w:r>
        <w:t>e</w:t>
      </w:r>
      <w:r w:rsidRPr="00AB67FA">
        <w:t xml:space="preserve"> p</w:t>
      </w:r>
      <w:r>
        <w:t>o</w:t>
      </w:r>
      <w:r w:rsidRPr="00AB67FA">
        <w:t xml:space="preserve">r </w:t>
      </w:r>
      <w:r>
        <w:t>e</w:t>
      </w:r>
      <w:r w:rsidRPr="00AB67FA">
        <w:t>l Go</w:t>
      </w:r>
      <w:r>
        <w:t>bi</w:t>
      </w:r>
      <w:r w:rsidRPr="00AB67FA">
        <w:t>ern</w:t>
      </w:r>
      <w:r>
        <w:t xml:space="preserve">o del </w:t>
      </w:r>
      <w:r w:rsidRPr="00AB67FA">
        <w:t>Sud</w:t>
      </w:r>
      <w:r>
        <w:t>á</w:t>
      </w:r>
      <w:r w:rsidRPr="00AB67FA">
        <w:t>n</w:t>
      </w:r>
      <w:r>
        <w:t xml:space="preserve"> Meridional</w:t>
      </w:r>
      <w:r w:rsidRPr="00AB67FA">
        <w:t>, p</w:t>
      </w:r>
      <w:r>
        <w:t>ara ayudar a los</w:t>
      </w:r>
      <w:r w:rsidRPr="00AB67FA">
        <w:t xml:space="preserve"> n</w:t>
      </w:r>
      <w:r>
        <w:t>iños</w:t>
      </w:r>
      <w:r w:rsidRPr="00AB67FA">
        <w:t xml:space="preserve"> v</w:t>
      </w:r>
      <w:r>
        <w:t>í</w:t>
      </w:r>
      <w:r w:rsidRPr="00AB67FA">
        <w:t>ctim</w:t>
      </w:r>
      <w:r>
        <w:t>a</w:t>
      </w:r>
      <w:r w:rsidRPr="00AB67FA">
        <w:t>s de</w:t>
      </w:r>
      <w:r>
        <w:t xml:space="preserve"> secuestros en el </w:t>
      </w:r>
      <w:r w:rsidRPr="00AB67FA">
        <w:t>context</w:t>
      </w:r>
      <w:r>
        <w:t>o</w:t>
      </w:r>
      <w:r w:rsidRPr="00AB67FA">
        <w:t xml:space="preserve"> de</w:t>
      </w:r>
      <w:r>
        <w:t xml:space="preserve"> lo</w:t>
      </w:r>
      <w:r w:rsidRPr="00AB67FA">
        <w:t>s confli</w:t>
      </w:r>
      <w:r>
        <w:t>c</w:t>
      </w:r>
      <w:r w:rsidRPr="00AB67FA">
        <w:t>t</w:t>
      </w:r>
      <w:r>
        <w:t>o</w:t>
      </w:r>
      <w:r w:rsidRPr="00AB67FA">
        <w:t>s intertriba</w:t>
      </w:r>
      <w:r>
        <w:t>les</w:t>
      </w:r>
      <w:r w:rsidRPr="00AB67FA">
        <w:t>, en particul</w:t>
      </w:r>
      <w:r>
        <w:t>a</w:t>
      </w:r>
      <w:r w:rsidRPr="00AB67FA">
        <w:t xml:space="preserve">r </w:t>
      </w:r>
      <w:r>
        <w:t>en</w:t>
      </w:r>
      <w:r w:rsidRPr="00AB67FA">
        <w:t xml:space="preserve"> l</w:t>
      </w:r>
      <w:r>
        <w:t>o</w:t>
      </w:r>
      <w:r w:rsidRPr="00AB67FA">
        <w:t xml:space="preserve">s </w:t>
      </w:r>
      <w:r>
        <w:t>est</w:t>
      </w:r>
      <w:r w:rsidRPr="00AB67FA">
        <w:t>a</w:t>
      </w:r>
      <w:r>
        <w:t xml:space="preserve">dos de Jongley, </w:t>
      </w:r>
      <w:r w:rsidRPr="00AB67FA">
        <w:t xml:space="preserve">Juba </w:t>
      </w:r>
      <w:r>
        <w:t>y</w:t>
      </w:r>
      <w:r w:rsidRPr="00AB67FA">
        <w:t xml:space="preserve"> Equatoria oriental, si </w:t>
      </w:r>
      <w:r>
        <w:t>se pagan</w:t>
      </w:r>
      <w:r w:rsidRPr="00AB67FA">
        <w:t xml:space="preserve"> r</w:t>
      </w:r>
      <w:r>
        <w:t>escate</w:t>
      </w:r>
      <w:r w:rsidRPr="00AB67FA">
        <w:t xml:space="preserve">s </w:t>
      </w:r>
      <w:r>
        <w:t>a los</w:t>
      </w:r>
      <w:r w:rsidRPr="00AB67FA">
        <w:t xml:space="preserve"> </w:t>
      </w:r>
      <w:r>
        <w:t>secuestradores y qué se está haciendo para atajar esa prác</w:t>
      </w:r>
      <w:r w:rsidRPr="00AB67FA">
        <w:t>ti</w:t>
      </w:r>
      <w:r>
        <w:t>ca</w:t>
      </w:r>
      <w:r w:rsidRPr="00AB67FA">
        <w:t>.</w:t>
      </w:r>
    </w:p>
    <w:p w:rsidR="001336A8" w:rsidRPr="00AB67FA" w:rsidRDefault="001336A8" w:rsidP="00E81365">
      <w:pPr>
        <w:pStyle w:val="SingleTxtG"/>
      </w:pPr>
      <w:r>
        <w:t>68.</w:t>
      </w:r>
      <w:r>
        <w:tab/>
        <w:t>Desearía saber también</w:t>
      </w:r>
      <w:r w:rsidRPr="00AB67FA">
        <w:t xml:space="preserve"> si </w:t>
      </w:r>
      <w:r>
        <w:t>se han tomado</w:t>
      </w:r>
      <w:r w:rsidRPr="00AB67FA">
        <w:t xml:space="preserve"> me</w:t>
      </w:r>
      <w:r>
        <w:t>didas destinadas a la</w:t>
      </w:r>
      <w:r w:rsidRPr="00AB67FA">
        <w:t xml:space="preserve"> r</w:t>
      </w:r>
      <w:r>
        <w:t>e</w:t>
      </w:r>
      <w:r w:rsidRPr="00AB67FA">
        <w:t>adapta</w:t>
      </w:r>
      <w:r>
        <w:t>c</w:t>
      </w:r>
      <w:r w:rsidRPr="00AB67FA">
        <w:t>i</w:t>
      </w:r>
      <w:r>
        <w:t>ó</w:t>
      </w:r>
      <w:r w:rsidRPr="00AB67FA">
        <w:t xml:space="preserve">n </w:t>
      </w:r>
      <w:r>
        <w:t>y</w:t>
      </w:r>
      <w:r w:rsidRPr="00AB67FA">
        <w:t xml:space="preserve"> r</w:t>
      </w:r>
      <w:r>
        <w:t>e</w:t>
      </w:r>
      <w:r w:rsidRPr="00AB67FA">
        <w:t>inser</w:t>
      </w:r>
      <w:r>
        <w:t>c</w:t>
      </w:r>
      <w:r w:rsidRPr="00AB67FA">
        <w:t>i</w:t>
      </w:r>
      <w:r>
        <w:t>ó</w:t>
      </w:r>
      <w:r w:rsidRPr="00AB67FA">
        <w:t>n de</w:t>
      </w:r>
      <w:r>
        <w:t xml:space="preserve"> lo</w:t>
      </w:r>
      <w:r w:rsidRPr="00AB67FA">
        <w:t xml:space="preserve">s </w:t>
      </w:r>
      <w:r>
        <w:t>niños que han</w:t>
      </w:r>
      <w:r w:rsidRPr="00AB67FA">
        <w:t xml:space="preserve"> particip</w:t>
      </w:r>
      <w:r>
        <w:t>ado</w:t>
      </w:r>
      <w:r w:rsidRPr="00AB67FA">
        <w:t xml:space="preserve"> </w:t>
      </w:r>
      <w:r>
        <w:t>en el</w:t>
      </w:r>
      <w:r w:rsidRPr="00AB67FA">
        <w:t xml:space="preserve"> confli</w:t>
      </w:r>
      <w:r>
        <w:t>c</w:t>
      </w:r>
      <w:r w:rsidRPr="00AB67FA">
        <w:t>t</w:t>
      </w:r>
      <w:r>
        <w:t>o armado</w:t>
      </w:r>
      <w:r w:rsidRPr="00AB67FA">
        <w:t xml:space="preserve">, si </w:t>
      </w:r>
      <w:r>
        <w:t xml:space="preserve">se coloca a </w:t>
      </w:r>
      <w:r w:rsidRPr="00AB67FA">
        <w:t>es</w:t>
      </w:r>
      <w:r>
        <w:t>os</w:t>
      </w:r>
      <w:r w:rsidRPr="00AB67FA">
        <w:t xml:space="preserve"> </w:t>
      </w:r>
      <w:r>
        <w:t>niños</w:t>
      </w:r>
      <w:r w:rsidRPr="00AB67FA">
        <w:t xml:space="preserve"> </w:t>
      </w:r>
      <w:r>
        <w:t>en</w:t>
      </w:r>
      <w:r w:rsidRPr="00AB67FA">
        <w:t xml:space="preserve"> institu</w:t>
      </w:r>
      <w:r>
        <w:t>c</w:t>
      </w:r>
      <w:r w:rsidRPr="00AB67FA">
        <w:t>ion</w:t>
      </w:r>
      <w:r>
        <w:t>e</w:t>
      </w:r>
      <w:r w:rsidRPr="00AB67FA">
        <w:t xml:space="preserve">s </w:t>
      </w:r>
      <w:r>
        <w:t>educativas</w:t>
      </w:r>
      <w:r w:rsidRPr="00AB67FA">
        <w:t xml:space="preserve"> </w:t>
      </w:r>
      <w:r>
        <w:t>y</w:t>
      </w:r>
      <w:r w:rsidRPr="00AB67FA">
        <w:t xml:space="preserve"> s</w:t>
      </w:r>
      <w:r>
        <w:t>i</w:t>
      </w:r>
      <w:r w:rsidRPr="00AB67FA">
        <w:t xml:space="preserve"> existe un s</w:t>
      </w:r>
      <w:r>
        <w:t>i</w:t>
      </w:r>
      <w:r w:rsidRPr="00AB67FA">
        <w:t>st</w:t>
      </w:r>
      <w:r>
        <w:t>e</w:t>
      </w:r>
      <w:r w:rsidRPr="00AB67FA">
        <w:t>m</w:t>
      </w:r>
      <w:r>
        <w:t>a d</w:t>
      </w:r>
      <w:r w:rsidRPr="00AB67FA">
        <w:t>e s</w:t>
      </w:r>
      <w:r>
        <w:t>eg</w:t>
      </w:r>
      <w:r w:rsidRPr="00AB67FA">
        <w:t>ui</w:t>
      </w:r>
      <w:r>
        <w:t>m</w:t>
      </w:r>
      <w:r w:rsidRPr="00AB67FA">
        <w:t>i</w:t>
      </w:r>
      <w:r>
        <w:t>ento</w:t>
      </w:r>
      <w:r w:rsidRPr="00AB67FA">
        <w:t xml:space="preserve"> coord</w:t>
      </w:r>
      <w:r>
        <w:t>i</w:t>
      </w:r>
      <w:r w:rsidRPr="00AB67FA">
        <w:t>n</w:t>
      </w:r>
      <w:r>
        <w:t>ado que permita garantizar que prosigan su</w:t>
      </w:r>
      <w:r w:rsidRPr="00AB67FA">
        <w:t xml:space="preserve"> </w:t>
      </w:r>
      <w:r>
        <w:t>e</w:t>
      </w:r>
      <w:r w:rsidRPr="00AB67FA">
        <w:t>scolari</w:t>
      </w:r>
      <w:r>
        <w:t>dad</w:t>
      </w:r>
      <w:r w:rsidRPr="00AB67FA">
        <w:t xml:space="preserve">. </w:t>
      </w:r>
      <w:r>
        <w:t>Desearía también</w:t>
      </w:r>
      <w:r w:rsidRPr="00AB67FA">
        <w:t xml:space="preserve"> sa</w:t>
      </w:r>
      <w:r>
        <w:t>ber</w:t>
      </w:r>
      <w:r w:rsidRPr="00AB67FA">
        <w:t xml:space="preserve"> si </w:t>
      </w:r>
      <w:r>
        <w:t>e</w:t>
      </w:r>
      <w:r w:rsidRPr="00AB67FA">
        <w:t>l Go</w:t>
      </w:r>
      <w:r>
        <w:t>bi</w:t>
      </w:r>
      <w:r w:rsidRPr="00AB67FA">
        <w:t>ern</w:t>
      </w:r>
      <w:r>
        <w:t>o</w:t>
      </w:r>
      <w:r w:rsidRPr="00AB67FA">
        <w:t xml:space="preserve"> </w:t>
      </w:r>
      <w:r>
        <w:t>h</w:t>
      </w:r>
      <w:r w:rsidRPr="00AB67FA">
        <w:t xml:space="preserve">a </w:t>
      </w:r>
      <w:r>
        <w:t>instaurado</w:t>
      </w:r>
      <w:r w:rsidRPr="00AB67FA">
        <w:t xml:space="preserve"> un plan </w:t>
      </w:r>
      <w:r>
        <w:t>con miras a</w:t>
      </w:r>
      <w:r w:rsidRPr="00AB67FA">
        <w:t xml:space="preserve"> </w:t>
      </w:r>
      <w:r>
        <w:t>e</w:t>
      </w:r>
      <w:r w:rsidRPr="00AB67FA">
        <w:t>limin</w:t>
      </w:r>
      <w:r>
        <w:t>a</w:t>
      </w:r>
      <w:r w:rsidRPr="00AB67FA">
        <w:t>r l</w:t>
      </w:r>
      <w:r>
        <w:t>a</w:t>
      </w:r>
      <w:r w:rsidRPr="00AB67FA">
        <w:t>s min</w:t>
      </w:r>
      <w:r>
        <w:t>a</w:t>
      </w:r>
      <w:r w:rsidRPr="00AB67FA">
        <w:t xml:space="preserve">s </w:t>
      </w:r>
      <w:r>
        <w:t>y los</w:t>
      </w:r>
      <w:r w:rsidRPr="00AB67FA">
        <w:t xml:space="preserve"> </w:t>
      </w:r>
      <w:r>
        <w:t>artefactos</w:t>
      </w:r>
      <w:r w:rsidRPr="00AB67FA">
        <w:t xml:space="preserve"> explosi</w:t>
      </w:r>
      <w:r>
        <w:t>vo</w:t>
      </w:r>
      <w:r w:rsidRPr="00AB67FA">
        <w:t>s, qu</w:t>
      </w:r>
      <w:r>
        <w:t>e provocan</w:t>
      </w:r>
      <w:r w:rsidRPr="00AB67FA">
        <w:t xml:space="preserve"> v</w:t>
      </w:r>
      <w:r>
        <w:t>í</w:t>
      </w:r>
      <w:r w:rsidRPr="00AB67FA">
        <w:t>ctim</w:t>
      </w:r>
      <w:r>
        <w:t>a</w:t>
      </w:r>
      <w:r w:rsidRPr="00AB67FA">
        <w:t xml:space="preserve">s </w:t>
      </w:r>
      <w:r>
        <w:t>entre</w:t>
      </w:r>
      <w:r w:rsidRPr="00AB67FA">
        <w:t xml:space="preserve"> l</w:t>
      </w:r>
      <w:r>
        <w:t>o</w:t>
      </w:r>
      <w:r w:rsidRPr="00AB67FA">
        <w:t xml:space="preserve">s </w:t>
      </w:r>
      <w:r>
        <w:t>niños</w:t>
      </w:r>
      <w:r w:rsidRPr="00AB67FA">
        <w:t>, si es v</w:t>
      </w:r>
      <w:r>
        <w:t>e</w:t>
      </w:r>
      <w:r w:rsidRPr="00AB67FA">
        <w:t>r</w:t>
      </w:r>
      <w:r>
        <w:t>d</w:t>
      </w:r>
      <w:r w:rsidRPr="00AB67FA">
        <w:t>a</w:t>
      </w:r>
      <w:r>
        <w:t>d</w:t>
      </w:r>
      <w:r w:rsidRPr="00AB67FA">
        <w:t xml:space="preserve"> que </w:t>
      </w:r>
      <w:r>
        <w:t xml:space="preserve">muchos niños se han sumado a </w:t>
      </w:r>
      <w:r w:rsidRPr="00AB67FA">
        <w:t>la</w:t>
      </w:r>
      <w:r>
        <w:t>s</w:t>
      </w:r>
      <w:r w:rsidRPr="00AB67FA">
        <w:t xml:space="preserve"> </w:t>
      </w:r>
      <w:r>
        <w:t xml:space="preserve">filas de la </w:t>
      </w:r>
      <w:r w:rsidRPr="00AB67FA">
        <w:t>r</w:t>
      </w:r>
      <w:r>
        <w:t>e</w:t>
      </w:r>
      <w:r w:rsidRPr="00AB67FA">
        <w:t>beli</w:t>
      </w:r>
      <w:r>
        <w:t>ó</w:t>
      </w:r>
      <w:r w:rsidRPr="00AB67FA">
        <w:t xml:space="preserve">n </w:t>
      </w:r>
      <w:r>
        <w:t>y qué se está haciendo</w:t>
      </w:r>
      <w:r w:rsidRPr="00AB67FA">
        <w:t xml:space="preserve"> p</w:t>
      </w:r>
      <w:r>
        <w:t>ara</w:t>
      </w:r>
      <w:r w:rsidRPr="00AB67FA">
        <w:t xml:space="preserve"> prot</w:t>
      </w:r>
      <w:r>
        <w:t>e</w:t>
      </w:r>
      <w:r w:rsidRPr="00AB67FA">
        <w:t xml:space="preserve">ger </w:t>
      </w:r>
      <w:r>
        <w:t xml:space="preserve">a </w:t>
      </w:r>
      <w:r w:rsidRPr="00AB67FA">
        <w:t>l</w:t>
      </w:r>
      <w:r>
        <w:t>a</w:t>
      </w:r>
      <w:r w:rsidRPr="00AB67FA">
        <w:t xml:space="preserve">s </w:t>
      </w:r>
      <w:r>
        <w:t>es</w:t>
      </w:r>
      <w:r w:rsidRPr="00AB67FA">
        <w:t>c</w:t>
      </w:r>
      <w:r>
        <w:t>ue</w:t>
      </w:r>
      <w:r w:rsidRPr="00AB67FA">
        <w:t>l</w:t>
      </w:r>
      <w:r>
        <w:t>a</w:t>
      </w:r>
      <w:r w:rsidRPr="00AB67FA">
        <w:t>s, qu</w:t>
      </w:r>
      <w:r>
        <w:t>e</w:t>
      </w:r>
      <w:r w:rsidRPr="00AB67FA">
        <w:t xml:space="preserve"> p</w:t>
      </w:r>
      <w:r>
        <w:t>adecen también los</w:t>
      </w:r>
      <w:r w:rsidRPr="00AB67FA">
        <w:t xml:space="preserve"> ataques de</w:t>
      </w:r>
      <w:r>
        <w:t xml:space="preserve"> lo</w:t>
      </w:r>
      <w:r w:rsidRPr="00AB67FA">
        <w:t>s rebel</w:t>
      </w:r>
      <w:r>
        <w:t>d</w:t>
      </w:r>
      <w:r w:rsidRPr="00AB67FA">
        <w:t xml:space="preserve">es. </w:t>
      </w:r>
    </w:p>
    <w:p w:rsidR="001336A8" w:rsidRDefault="001336A8" w:rsidP="00E81365">
      <w:pPr>
        <w:pStyle w:val="SingleTxtG"/>
      </w:pPr>
      <w:r>
        <w:t>69.</w:t>
      </w:r>
      <w:r>
        <w:tab/>
        <w:t xml:space="preserve">El Sr. </w:t>
      </w:r>
      <w:r w:rsidRPr="00AB67FA">
        <w:t xml:space="preserve">Pollar </w:t>
      </w:r>
      <w:r>
        <w:t>pregunta qué</w:t>
      </w:r>
      <w:r w:rsidRPr="00AB67FA">
        <w:t xml:space="preserve"> me</w:t>
      </w:r>
      <w:r>
        <w:t xml:space="preserve">didas </w:t>
      </w:r>
      <w:r w:rsidRPr="00AB67FA">
        <w:t>s</w:t>
      </w:r>
      <w:r>
        <w:t>e han adoptado para</w:t>
      </w:r>
      <w:r w:rsidRPr="00AB67FA">
        <w:t xml:space="preserve"> lu</w:t>
      </w:r>
      <w:r>
        <w:t>cha</w:t>
      </w:r>
      <w:r w:rsidRPr="00AB67FA">
        <w:t>r contr</w:t>
      </w:r>
      <w:r>
        <w:t>a</w:t>
      </w:r>
      <w:r w:rsidRPr="00AB67FA">
        <w:t xml:space="preserve"> l</w:t>
      </w:r>
      <w:r>
        <w:t xml:space="preserve">a </w:t>
      </w:r>
      <w:r w:rsidRPr="00AB67FA">
        <w:t>explo</w:t>
      </w:r>
      <w:r>
        <w:t>tac</w:t>
      </w:r>
      <w:r w:rsidRPr="00AB67FA">
        <w:t>i</w:t>
      </w:r>
      <w:r>
        <w:t>ó</w:t>
      </w:r>
      <w:r w:rsidRPr="00AB67FA">
        <w:t xml:space="preserve">n </w:t>
      </w:r>
      <w:r>
        <w:t>e</w:t>
      </w:r>
      <w:r w:rsidRPr="00AB67FA">
        <w:t>con</w:t>
      </w:r>
      <w:r>
        <w:t>ó</w:t>
      </w:r>
      <w:r w:rsidRPr="00AB67FA">
        <w:t>mi</w:t>
      </w:r>
      <w:r>
        <w:t>ca de los niños</w:t>
      </w:r>
      <w:r w:rsidRPr="00AB67FA">
        <w:t>, en particul</w:t>
      </w:r>
      <w:r>
        <w:t>a</w:t>
      </w:r>
      <w:r w:rsidRPr="00AB67FA">
        <w:t xml:space="preserve">r </w:t>
      </w:r>
      <w:r>
        <w:t>en</w:t>
      </w:r>
      <w:r w:rsidRPr="00AB67FA">
        <w:t xml:space="preserve"> </w:t>
      </w:r>
      <w:r>
        <w:t>e</w:t>
      </w:r>
      <w:r w:rsidRPr="00AB67FA">
        <w:t>l sect</w:t>
      </w:r>
      <w:r>
        <w:t>o</w:t>
      </w:r>
      <w:r w:rsidRPr="00AB67FA">
        <w:t>r inform</w:t>
      </w:r>
      <w:r>
        <w:t>a</w:t>
      </w:r>
      <w:r w:rsidRPr="00AB67FA">
        <w:t xml:space="preserve">l. </w:t>
      </w:r>
      <w:r>
        <w:t>Desearía saber también qué hace el</w:t>
      </w:r>
      <w:r w:rsidRPr="00AB67FA">
        <w:t xml:space="preserve"> Go</w:t>
      </w:r>
      <w:r>
        <w:t>bi</w:t>
      </w:r>
      <w:r w:rsidRPr="00AB67FA">
        <w:t>ern</w:t>
      </w:r>
      <w:r>
        <w:t>o</w:t>
      </w:r>
      <w:r w:rsidRPr="00AB67FA">
        <w:t xml:space="preserve"> p</w:t>
      </w:r>
      <w:r>
        <w:t>o</w:t>
      </w:r>
      <w:r w:rsidRPr="00AB67FA">
        <w:t>r l</w:t>
      </w:r>
      <w:r>
        <w:t>o</w:t>
      </w:r>
      <w:r w:rsidRPr="00AB67FA">
        <w:t xml:space="preserve">s </w:t>
      </w:r>
      <w:r>
        <w:t>niños</w:t>
      </w:r>
      <w:r w:rsidRPr="00AB67FA">
        <w:t xml:space="preserve"> </w:t>
      </w:r>
      <w:r>
        <w:t>secuestrados en el sur</w:t>
      </w:r>
      <w:r w:rsidRPr="00AB67FA">
        <w:t xml:space="preserve"> d</w:t>
      </w:r>
      <w:r>
        <w:t>el</w:t>
      </w:r>
      <w:r w:rsidRPr="00AB67FA">
        <w:t xml:space="preserve"> pa</w:t>
      </w:r>
      <w:r>
        <w:t>í</w:t>
      </w:r>
      <w:r w:rsidRPr="00AB67FA">
        <w:t xml:space="preserve">s </w:t>
      </w:r>
      <w:r>
        <w:t>y</w:t>
      </w:r>
      <w:r w:rsidRPr="00AB67FA">
        <w:t xml:space="preserve"> qu</w:t>
      </w:r>
      <w:r>
        <w:t>e</w:t>
      </w:r>
      <w:r w:rsidRPr="00AB67FA">
        <w:t xml:space="preserve"> tra</w:t>
      </w:r>
      <w:r>
        <w:t>b</w:t>
      </w:r>
      <w:r w:rsidRPr="00AB67FA">
        <w:t>a</w:t>
      </w:r>
      <w:r>
        <w:t>jan</w:t>
      </w:r>
      <w:r w:rsidRPr="00AB67FA">
        <w:t xml:space="preserve"> gratuit</w:t>
      </w:r>
      <w:r>
        <w:t>a</w:t>
      </w:r>
      <w:r w:rsidRPr="00AB67FA">
        <w:t>ment</w:t>
      </w:r>
      <w:r>
        <w:t>e</w:t>
      </w:r>
      <w:r w:rsidRPr="00AB67FA">
        <w:t xml:space="preserve"> o por salar</w:t>
      </w:r>
      <w:r>
        <w:t>io</w:t>
      </w:r>
      <w:r w:rsidRPr="00AB67FA">
        <w:t>s m</w:t>
      </w:r>
      <w:r>
        <w:t>í</w:t>
      </w:r>
      <w:r w:rsidRPr="00AB67FA">
        <w:t>nim</w:t>
      </w:r>
      <w:r>
        <w:t>os, y para poner coto al</w:t>
      </w:r>
      <w:r w:rsidRPr="00AB67FA">
        <w:t xml:space="preserve"> </w:t>
      </w:r>
      <w:r>
        <w:t>fenó</w:t>
      </w:r>
      <w:r w:rsidRPr="00AB67FA">
        <w:t>m</w:t>
      </w:r>
      <w:r>
        <w:t>e</w:t>
      </w:r>
      <w:r w:rsidRPr="00AB67FA">
        <w:t>n</w:t>
      </w:r>
      <w:r>
        <w:t>o</w:t>
      </w:r>
      <w:r w:rsidRPr="00AB67FA">
        <w:t xml:space="preserve"> de</w:t>
      </w:r>
      <w:r>
        <w:t xml:space="preserve"> lo</w:t>
      </w:r>
      <w:r w:rsidRPr="00AB67FA">
        <w:t xml:space="preserve">s </w:t>
      </w:r>
      <w:r>
        <w:t>niños que</w:t>
      </w:r>
      <w:r w:rsidRPr="00AB67FA">
        <w:t xml:space="preserve"> mendi</w:t>
      </w:r>
      <w:r>
        <w:t>ga</w:t>
      </w:r>
      <w:r w:rsidRPr="00AB67FA">
        <w:t xml:space="preserve">n </w:t>
      </w:r>
      <w:r>
        <w:t>en</w:t>
      </w:r>
      <w:r w:rsidRPr="00AB67FA">
        <w:t xml:space="preserve"> l</w:t>
      </w:r>
      <w:r>
        <w:t>a</w:t>
      </w:r>
      <w:r w:rsidRPr="00AB67FA">
        <w:t xml:space="preserve">s </w:t>
      </w:r>
      <w:r>
        <w:t>calles, instigados por los</w:t>
      </w:r>
      <w:r w:rsidRPr="00AB67FA">
        <w:t xml:space="preserve"> responsables d</w:t>
      </w:r>
      <w:r>
        <w:t>e es</w:t>
      </w:r>
      <w:r w:rsidRPr="00AB67FA">
        <w:t>c</w:t>
      </w:r>
      <w:r>
        <w:t>ue</w:t>
      </w:r>
      <w:r w:rsidRPr="00AB67FA">
        <w:t>l</w:t>
      </w:r>
      <w:r>
        <w:t>a</w:t>
      </w:r>
      <w:r w:rsidRPr="00AB67FA">
        <w:t>s religi</w:t>
      </w:r>
      <w:r>
        <w:t>o</w:t>
      </w:r>
      <w:r w:rsidRPr="00AB67FA">
        <w:t>s</w:t>
      </w:r>
      <w:r>
        <w:t>a</w:t>
      </w:r>
      <w:r w:rsidRPr="00AB67FA">
        <w:t xml:space="preserve">s. </w:t>
      </w:r>
      <w:r>
        <w:t>Desearía también</w:t>
      </w:r>
      <w:r w:rsidRPr="00AB67FA">
        <w:t xml:space="preserve"> </w:t>
      </w:r>
      <w:r>
        <w:t xml:space="preserve">disponer de </w:t>
      </w:r>
      <w:r w:rsidRPr="00AB67FA">
        <w:t>informa</w:t>
      </w:r>
      <w:r>
        <w:t>c</w:t>
      </w:r>
      <w:r w:rsidRPr="00AB67FA">
        <w:t>i</w:t>
      </w:r>
      <w:r>
        <w:t>ó</w:t>
      </w:r>
      <w:r w:rsidRPr="00AB67FA">
        <w:t xml:space="preserve">n </w:t>
      </w:r>
      <w:r>
        <w:t xml:space="preserve">más detallada </w:t>
      </w:r>
      <w:r w:rsidRPr="00AB67FA">
        <w:t>s</w:t>
      </w:r>
      <w:r>
        <w:t>ob</w:t>
      </w:r>
      <w:r w:rsidRPr="00AB67FA">
        <w:t>r</w:t>
      </w:r>
      <w:r>
        <w:t>e</w:t>
      </w:r>
      <w:r w:rsidRPr="00AB67FA">
        <w:t xml:space="preserve"> l</w:t>
      </w:r>
      <w:r>
        <w:t xml:space="preserve">a </w:t>
      </w:r>
      <w:r w:rsidRPr="00AB67FA">
        <w:t>explota</w:t>
      </w:r>
      <w:r>
        <w:t>c</w:t>
      </w:r>
      <w:r w:rsidRPr="00AB67FA">
        <w:t>i</w:t>
      </w:r>
      <w:r>
        <w:t>ó</w:t>
      </w:r>
      <w:r w:rsidRPr="00AB67FA">
        <w:t xml:space="preserve">n </w:t>
      </w:r>
      <w:r>
        <w:t>e</w:t>
      </w:r>
      <w:r w:rsidRPr="00AB67FA">
        <w:t>con</w:t>
      </w:r>
      <w:r>
        <w:t>ó</w:t>
      </w:r>
      <w:r w:rsidRPr="00AB67FA">
        <w:t>mi</w:t>
      </w:r>
      <w:r>
        <w:t xml:space="preserve">ca de los niños </w:t>
      </w:r>
      <w:r w:rsidRPr="00AB67FA">
        <w:t>que</w:t>
      </w:r>
      <w:r>
        <w:t>, en</w:t>
      </w:r>
      <w:r w:rsidRPr="00AB67FA">
        <w:t xml:space="preserve"> Juba p</w:t>
      </w:r>
      <w:r>
        <w:t>or ej</w:t>
      </w:r>
      <w:r w:rsidRPr="00AB67FA">
        <w:t>empl</w:t>
      </w:r>
      <w:r>
        <w:t>o</w:t>
      </w:r>
      <w:r w:rsidRPr="00AB67FA">
        <w:t>, tra</w:t>
      </w:r>
      <w:r>
        <w:t>baja</w:t>
      </w:r>
      <w:r w:rsidRPr="00AB67FA">
        <w:t xml:space="preserve">n </w:t>
      </w:r>
      <w:r>
        <w:t>en</w:t>
      </w:r>
      <w:r w:rsidRPr="00AB67FA">
        <w:t xml:space="preserve"> l</w:t>
      </w:r>
      <w:r>
        <w:t>o</w:t>
      </w:r>
      <w:r w:rsidRPr="00AB67FA">
        <w:t>s m</w:t>
      </w:r>
      <w:r>
        <w:t>e</w:t>
      </w:r>
      <w:r w:rsidRPr="00AB67FA">
        <w:t>r</w:t>
      </w:r>
      <w:r>
        <w:t>cado</w:t>
      </w:r>
      <w:r w:rsidRPr="00AB67FA">
        <w:t>s o e</w:t>
      </w:r>
      <w:r>
        <w:t>fectúan trabajos peligrosos.</w:t>
      </w:r>
    </w:p>
    <w:p w:rsidR="001336A8" w:rsidRPr="00AB67FA" w:rsidRDefault="001336A8" w:rsidP="00E81365">
      <w:pPr>
        <w:pStyle w:val="SingleTxtG"/>
      </w:pPr>
      <w:r>
        <w:t>70.</w:t>
      </w:r>
      <w:r>
        <w:tab/>
        <w:t>Pregunta</w:t>
      </w:r>
      <w:r w:rsidRPr="00AB67FA">
        <w:t xml:space="preserve"> si </w:t>
      </w:r>
      <w:r>
        <w:t>e</w:t>
      </w:r>
      <w:r w:rsidRPr="00AB67FA">
        <w:t>l Go</w:t>
      </w:r>
      <w:r>
        <w:t>bi</w:t>
      </w:r>
      <w:r w:rsidRPr="00AB67FA">
        <w:t>ern</w:t>
      </w:r>
      <w:r>
        <w:t>o del S</w:t>
      </w:r>
      <w:r w:rsidRPr="00AB67FA">
        <w:t>ud</w:t>
      </w:r>
      <w:r>
        <w:t>á</w:t>
      </w:r>
      <w:r w:rsidRPr="00AB67FA">
        <w:t>n recon</w:t>
      </w:r>
      <w:r>
        <w:t xml:space="preserve">oce la </w:t>
      </w:r>
      <w:r w:rsidRPr="00AB67FA">
        <w:t>existenc</w:t>
      </w:r>
      <w:r>
        <w:t>ia</w:t>
      </w:r>
      <w:r w:rsidRPr="00AB67FA">
        <w:t xml:space="preserve"> de la pr</w:t>
      </w:r>
      <w:r>
        <w:t>ác</w:t>
      </w:r>
      <w:r w:rsidRPr="00AB67FA">
        <w:t>ti</w:t>
      </w:r>
      <w:r>
        <w:t>ca de la</w:t>
      </w:r>
      <w:r w:rsidRPr="00AB67FA">
        <w:t xml:space="preserve"> trat</w:t>
      </w:r>
      <w:r>
        <w:t>a</w:t>
      </w:r>
      <w:r w:rsidRPr="00AB67FA">
        <w:t xml:space="preserve"> </w:t>
      </w:r>
      <w:r>
        <w:t>en su</w:t>
      </w:r>
      <w:r w:rsidRPr="00AB67FA">
        <w:t xml:space="preserve"> territor</w:t>
      </w:r>
      <w:r>
        <w:t>io</w:t>
      </w:r>
      <w:r w:rsidRPr="00AB67FA">
        <w:t xml:space="preserve">, </w:t>
      </w:r>
      <w:r>
        <w:t>que afecta concretamente a los niños</w:t>
      </w:r>
      <w:r w:rsidRPr="00AB67FA">
        <w:t xml:space="preserve"> no acompa</w:t>
      </w:r>
      <w:r>
        <w:t>ñados que residen en</w:t>
      </w:r>
      <w:r w:rsidRPr="00AB67FA">
        <w:t xml:space="preserve"> camp</w:t>
      </w:r>
      <w:r>
        <w:t>amento</w:t>
      </w:r>
      <w:r w:rsidRPr="00AB67FA">
        <w:t>s de r</w:t>
      </w:r>
      <w:r>
        <w:t>e</w:t>
      </w:r>
      <w:r w:rsidRPr="00AB67FA">
        <w:t>fugi</w:t>
      </w:r>
      <w:r>
        <w:t>ado</w:t>
      </w:r>
      <w:r w:rsidRPr="00AB67FA">
        <w:t xml:space="preserve">s, </w:t>
      </w:r>
      <w:r>
        <w:t xml:space="preserve">y </w:t>
      </w:r>
      <w:r w:rsidRPr="00AB67FA">
        <w:t>qu</w:t>
      </w:r>
      <w:r>
        <w:t>e</w:t>
      </w:r>
      <w:r w:rsidRPr="00AB67FA">
        <w:t xml:space="preserve"> son </w:t>
      </w:r>
      <w:r>
        <w:t>trasladados a</w:t>
      </w:r>
      <w:r w:rsidRPr="00AB67FA">
        <w:t xml:space="preserve"> divers</w:t>
      </w:r>
      <w:r>
        <w:t>a</w:t>
      </w:r>
      <w:r w:rsidRPr="00AB67FA">
        <w:t>s r</w:t>
      </w:r>
      <w:r>
        <w:t>e</w:t>
      </w:r>
      <w:r w:rsidRPr="00AB67FA">
        <w:t>gion</w:t>
      </w:r>
      <w:r>
        <w:t>e</w:t>
      </w:r>
      <w:r w:rsidRPr="00AB67FA">
        <w:t>s d</w:t>
      </w:r>
      <w:r>
        <w:t>el</w:t>
      </w:r>
      <w:r w:rsidRPr="00AB67FA">
        <w:t xml:space="preserve"> Sud</w:t>
      </w:r>
      <w:r>
        <w:t>á</w:t>
      </w:r>
      <w:r w:rsidRPr="00AB67FA">
        <w:t>n o</w:t>
      </w:r>
      <w:r>
        <w:t xml:space="preserve"> al</w:t>
      </w:r>
      <w:r w:rsidRPr="00AB67FA">
        <w:t xml:space="preserve"> </w:t>
      </w:r>
      <w:r>
        <w:t>ex</w:t>
      </w:r>
      <w:r w:rsidRPr="00AB67FA">
        <w:t>tran</w:t>
      </w:r>
      <w:r>
        <w:t>j</w:t>
      </w:r>
      <w:r w:rsidRPr="00AB67FA">
        <w:t>er</w:t>
      </w:r>
      <w:r>
        <w:t>o</w:t>
      </w:r>
      <w:r w:rsidRPr="00AB67FA">
        <w:t xml:space="preserve">. </w:t>
      </w:r>
      <w:r>
        <w:t>Desearía saber</w:t>
      </w:r>
      <w:r w:rsidRPr="00AB67FA">
        <w:t xml:space="preserve"> si </w:t>
      </w:r>
      <w:r>
        <w:t>se han tomado</w:t>
      </w:r>
      <w:r w:rsidRPr="00AB67FA">
        <w:t xml:space="preserve"> me</w:t>
      </w:r>
      <w:r>
        <w:t>didas a fin de</w:t>
      </w:r>
      <w:r w:rsidRPr="00AB67FA">
        <w:t xml:space="preserve"> prot</w:t>
      </w:r>
      <w:r>
        <w:t>e</w:t>
      </w:r>
      <w:r w:rsidRPr="00AB67FA">
        <w:t xml:space="preserve">ger </w:t>
      </w:r>
      <w:r>
        <w:t>a esos niño</w:t>
      </w:r>
      <w:r w:rsidRPr="00AB67FA">
        <w:t xml:space="preserve">s. </w:t>
      </w:r>
    </w:p>
    <w:p w:rsidR="001336A8" w:rsidRPr="0018182D" w:rsidRDefault="001336A8" w:rsidP="00E81365">
      <w:pPr>
        <w:pStyle w:val="SingleTxtG"/>
      </w:pPr>
      <w:r>
        <w:t>71.</w:t>
      </w:r>
      <w:r>
        <w:tab/>
        <w:t xml:space="preserve">El </w:t>
      </w:r>
      <w:r>
        <w:rPr>
          <w:b/>
        </w:rPr>
        <w:t>Sr</w:t>
      </w:r>
      <w:r w:rsidRPr="00AB67FA">
        <w:rPr>
          <w:b/>
        </w:rPr>
        <w:t xml:space="preserve">. Krappmann </w:t>
      </w:r>
      <w:r w:rsidRPr="00AB67FA">
        <w:t>di</w:t>
      </w:r>
      <w:r>
        <w:t>ce</w:t>
      </w:r>
      <w:r w:rsidRPr="00AB67FA">
        <w:t xml:space="preserve"> que </w:t>
      </w:r>
      <w:r>
        <w:t>el</w:t>
      </w:r>
      <w:r w:rsidRPr="00AB67FA">
        <w:t xml:space="preserve"> Comité se </w:t>
      </w:r>
      <w:r>
        <w:t>congratula de</w:t>
      </w:r>
      <w:r w:rsidRPr="00AB67FA">
        <w:t xml:space="preserve"> que la Constitu</w:t>
      </w:r>
      <w:r>
        <w:t>c</w:t>
      </w:r>
      <w:r w:rsidRPr="00AB67FA">
        <w:t>i</w:t>
      </w:r>
      <w:r>
        <w:t>ó</w:t>
      </w:r>
      <w:r w:rsidRPr="00AB67FA">
        <w:t>n provis</w:t>
      </w:r>
      <w:r>
        <w:t>i</w:t>
      </w:r>
      <w:r w:rsidRPr="00AB67FA">
        <w:t>o</w:t>
      </w:r>
      <w:r>
        <w:t>nal</w:t>
      </w:r>
      <w:r w:rsidRPr="00AB67FA">
        <w:t xml:space="preserve"> consa</w:t>
      </w:r>
      <w:r>
        <w:t>g</w:t>
      </w:r>
      <w:r w:rsidRPr="00AB67FA">
        <w:t>re la gratui</w:t>
      </w:r>
      <w:r>
        <w:t>dad</w:t>
      </w:r>
      <w:r w:rsidRPr="00AB67FA">
        <w:t xml:space="preserve"> </w:t>
      </w:r>
      <w:r>
        <w:t xml:space="preserve">y </w:t>
      </w:r>
      <w:r w:rsidRPr="00AB67FA">
        <w:t>el car</w:t>
      </w:r>
      <w:r>
        <w:t>á</w:t>
      </w:r>
      <w:r w:rsidRPr="00AB67FA">
        <w:t>ct</w:t>
      </w:r>
      <w:r>
        <w:t>e</w:t>
      </w:r>
      <w:r w:rsidRPr="00AB67FA">
        <w:t>r obligator</w:t>
      </w:r>
      <w:r>
        <w:t>io</w:t>
      </w:r>
      <w:r w:rsidRPr="00AB67FA">
        <w:t xml:space="preserve"> de l</w:t>
      </w:r>
      <w:r>
        <w:t xml:space="preserve">a </w:t>
      </w:r>
      <w:r w:rsidRPr="00AB67FA">
        <w:t>ense</w:t>
      </w:r>
      <w:r>
        <w:t>ñanza</w:t>
      </w:r>
      <w:r w:rsidRPr="00AB67FA">
        <w:t xml:space="preserve"> b</w:t>
      </w:r>
      <w:r>
        <w:t>á</w:t>
      </w:r>
      <w:r w:rsidRPr="00AB67FA">
        <w:t>s</w:t>
      </w:r>
      <w:r>
        <w:t>ica</w:t>
      </w:r>
      <w:r w:rsidRPr="00AB67FA">
        <w:t xml:space="preserve">. </w:t>
      </w:r>
      <w:r>
        <w:t>Desearía</w:t>
      </w:r>
      <w:r w:rsidRPr="00AB67FA">
        <w:t xml:space="preserve"> sa</w:t>
      </w:r>
      <w:r>
        <w:t>ber</w:t>
      </w:r>
      <w:r w:rsidRPr="00AB67FA">
        <w:t xml:space="preserve"> si to</w:t>
      </w:r>
      <w:r>
        <w:t>dos</w:t>
      </w:r>
      <w:r w:rsidRPr="00AB67FA">
        <w:t xml:space="preserve"> l</w:t>
      </w:r>
      <w:r>
        <w:t>o</w:t>
      </w:r>
      <w:r w:rsidRPr="00AB67FA">
        <w:t xml:space="preserve">s </w:t>
      </w:r>
      <w:r>
        <w:t>niños</w:t>
      </w:r>
      <w:r w:rsidRPr="00AB67FA">
        <w:t xml:space="preserve"> pr</w:t>
      </w:r>
      <w:r>
        <w:t>e</w:t>
      </w:r>
      <w:r w:rsidRPr="00AB67FA">
        <w:t>sent</w:t>
      </w:r>
      <w:r>
        <w:t>e</w:t>
      </w:r>
      <w:r w:rsidRPr="00AB67FA">
        <w:t xml:space="preserve">s </w:t>
      </w:r>
      <w:r>
        <w:t>en el</w:t>
      </w:r>
      <w:r w:rsidRPr="00AB67FA">
        <w:t xml:space="preserve"> territor</w:t>
      </w:r>
      <w:r>
        <w:t>io</w:t>
      </w:r>
      <w:r w:rsidRPr="00AB67FA">
        <w:t xml:space="preserve"> sudan</w:t>
      </w:r>
      <w:r>
        <w:t>é</w:t>
      </w:r>
      <w:r w:rsidRPr="00AB67FA">
        <w:t xml:space="preserve">s, </w:t>
      </w:r>
      <w:r>
        <w:t>incluidos los</w:t>
      </w:r>
      <w:r w:rsidRPr="00AB67FA">
        <w:t xml:space="preserve"> r</w:t>
      </w:r>
      <w:r>
        <w:t>e</w:t>
      </w:r>
      <w:r w:rsidRPr="00AB67FA">
        <w:t>fugi</w:t>
      </w:r>
      <w:r>
        <w:t>ado</w:t>
      </w:r>
      <w:r w:rsidRPr="00AB67FA">
        <w:t xml:space="preserve">s </w:t>
      </w:r>
      <w:r>
        <w:t>y</w:t>
      </w:r>
      <w:r w:rsidRPr="00AB67FA">
        <w:t xml:space="preserve"> l</w:t>
      </w:r>
      <w:r>
        <w:t>o</w:t>
      </w:r>
      <w:r w:rsidRPr="00AB67FA">
        <w:t>s ap</w:t>
      </w:r>
      <w:r>
        <w:t>á</w:t>
      </w:r>
      <w:r w:rsidRPr="00AB67FA">
        <w:t>trid</w:t>
      </w:r>
      <w:r>
        <w:t>a</w:t>
      </w:r>
      <w:r w:rsidRPr="00AB67FA">
        <w:t xml:space="preserve">s, </w:t>
      </w:r>
      <w:r>
        <w:t xml:space="preserve">tienen </w:t>
      </w:r>
      <w:r w:rsidRPr="00AB67FA">
        <w:t>acc</w:t>
      </w:r>
      <w:r>
        <w:t>e</w:t>
      </w:r>
      <w:r w:rsidRPr="00AB67FA">
        <w:t>s</w:t>
      </w:r>
      <w:r>
        <w:t>o</w:t>
      </w:r>
      <w:r w:rsidRPr="00AB67FA">
        <w:t xml:space="preserve"> </w:t>
      </w:r>
      <w:r>
        <w:t>a</w:t>
      </w:r>
      <w:r w:rsidRPr="00AB67FA">
        <w:t xml:space="preserve"> l</w:t>
      </w:r>
      <w:r>
        <w:t>a e</w:t>
      </w:r>
      <w:r w:rsidRPr="00AB67FA">
        <w:t>duca</w:t>
      </w:r>
      <w:r>
        <w:t>c</w:t>
      </w:r>
      <w:r w:rsidRPr="00AB67FA">
        <w:t>i</w:t>
      </w:r>
      <w:r>
        <w:t>ó</w:t>
      </w:r>
      <w:r w:rsidRPr="00AB67FA">
        <w:t>n.</w:t>
      </w:r>
      <w:r>
        <w:t xml:space="preserve"> Manifiesta</w:t>
      </w:r>
      <w:r w:rsidRPr="00AB67FA">
        <w:t xml:space="preserve"> s</w:t>
      </w:r>
      <w:r>
        <w:t>u</w:t>
      </w:r>
      <w:r w:rsidRPr="00AB67FA">
        <w:t xml:space="preserve"> s</w:t>
      </w:r>
      <w:r>
        <w:t>o</w:t>
      </w:r>
      <w:r w:rsidRPr="00AB67FA">
        <w:t>rpr</w:t>
      </w:r>
      <w:r>
        <w:t>e</w:t>
      </w:r>
      <w:r w:rsidRPr="00AB67FA">
        <w:t>s</w:t>
      </w:r>
      <w:r>
        <w:t>a</w:t>
      </w:r>
      <w:r w:rsidRPr="00AB67FA">
        <w:t xml:space="preserve"> p</w:t>
      </w:r>
      <w:r>
        <w:t>o</w:t>
      </w:r>
      <w:r w:rsidRPr="00AB67FA">
        <w:t>r l</w:t>
      </w:r>
      <w:r>
        <w:t>a</w:t>
      </w:r>
      <w:r w:rsidRPr="00AB67FA">
        <w:t>s cif</w:t>
      </w:r>
      <w:r>
        <w:t xml:space="preserve">ras del cuadro </w:t>
      </w:r>
      <w:r w:rsidR="00E81365">
        <w:t>Nº </w:t>
      </w:r>
      <w:r w:rsidRPr="00AB67FA">
        <w:t xml:space="preserve">2, </w:t>
      </w:r>
      <w:r>
        <w:t xml:space="preserve">que </w:t>
      </w:r>
      <w:r w:rsidRPr="00AB67FA">
        <w:t>figura</w:t>
      </w:r>
      <w:r>
        <w:t xml:space="preserve"> e</w:t>
      </w:r>
      <w:r w:rsidRPr="00AB67FA">
        <w:t>n</w:t>
      </w:r>
      <w:r>
        <w:t xml:space="preserve"> el</w:t>
      </w:r>
      <w:r w:rsidRPr="00AB67FA">
        <w:t xml:space="preserve"> p</w:t>
      </w:r>
      <w:r>
        <w:t>ár</w:t>
      </w:r>
      <w:r w:rsidRPr="00AB67FA">
        <w:t>ra</w:t>
      </w:r>
      <w:r>
        <w:t>fo</w:t>
      </w:r>
      <w:r w:rsidRPr="00AB67FA">
        <w:t xml:space="preserve"> 28 d</w:t>
      </w:r>
      <w:r>
        <w:t>el</w:t>
      </w:r>
      <w:r w:rsidRPr="00AB67FA">
        <w:t xml:space="preserve"> </w:t>
      </w:r>
      <w:r>
        <w:t>informe del Es</w:t>
      </w:r>
      <w:r w:rsidRPr="00AB67FA">
        <w:t>ta</w:t>
      </w:r>
      <w:r>
        <w:t>do</w:t>
      </w:r>
      <w:r w:rsidRPr="00AB67FA">
        <w:t xml:space="preserve"> parte</w:t>
      </w:r>
      <w:r>
        <w:t>,</w:t>
      </w:r>
      <w:r w:rsidRPr="00AB67FA">
        <w:t xml:space="preserve"> </w:t>
      </w:r>
      <w:r>
        <w:t xml:space="preserve">y pide </w:t>
      </w:r>
      <w:r w:rsidRPr="00AB67FA">
        <w:t>informa</w:t>
      </w:r>
      <w:r>
        <w:t>c</w:t>
      </w:r>
      <w:r w:rsidRPr="00AB67FA">
        <w:t>i</w:t>
      </w:r>
      <w:r>
        <w:t>ó</w:t>
      </w:r>
      <w:r w:rsidRPr="00AB67FA">
        <w:t xml:space="preserve">n </w:t>
      </w:r>
      <w:r>
        <w:t xml:space="preserve">suplementaria </w:t>
      </w:r>
      <w:r w:rsidRPr="00AB67FA">
        <w:t>s</w:t>
      </w:r>
      <w:r>
        <w:t>obre</w:t>
      </w:r>
      <w:r w:rsidRPr="00AB67FA">
        <w:t xml:space="preserve"> </w:t>
      </w:r>
      <w:r>
        <w:t xml:space="preserve">la cuantía de </w:t>
      </w:r>
      <w:r w:rsidRPr="00AB67FA">
        <w:t>l</w:t>
      </w:r>
      <w:r>
        <w:t>a</w:t>
      </w:r>
      <w:r w:rsidRPr="00AB67FA">
        <w:t xml:space="preserve"> a</w:t>
      </w:r>
      <w:r>
        <w:t>yu</w:t>
      </w:r>
      <w:r w:rsidRPr="00AB67FA">
        <w:t>d</w:t>
      </w:r>
      <w:r>
        <w:t>a</w:t>
      </w:r>
      <w:r w:rsidRPr="00AB67FA">
        <w:t xml:space="preserve"> p</w:t>
      </w:r>
      <w:r>
        <w:t>ú</w:t>
      </w:r>
      <w:r w:rsidRPr="00AB67FA">
        <w:t>bli</w:t>
      </w:r>
      <w:r>
        <w:t>ca</w:t>
      </w:r>
      <w:r w:rsidRPr="00AB67FA">
        <w:t xml:space="preserve"> </w:t>
      </w:r>
      <w:r>
        <w:t>destinada a la ed</w:t>
      </w:r>
      <w:r w:rsidRPr="00AB67FA">
        <w:t>uca</w:t>
      </w:r>
      <w:r>
        <w:t>c</w:t>
      </w:r>
      <w:r w:rsidRPr="00AB67FA">
        <w:t>i</w:t>
      </w:r>
      <w:r>
        <w:t>ó</w:t>
      </w:r>
      <w:r w:rsidRPr="00AB67FA">
        <w:t>n. Se</w:t>
      </w:r>
      <w:r>
        <w:t>gún</w:t>
      </w:r>
      <w:r w:rsidRPr="00AB67FA">
        <w:t xml:space="preserve"> un art</w:t>
      </w:r>
      <w:r>
        <w:t>í</w:t>
      </w:r>
      <w:r w:rsidRPr="00AB67FA">
        <w:t>c</w:t>
      </w:r>
      <w:r>
        <w:t>u</w:t>
      </w:r>
      <w:r w:rsidRPr="00AB67FA">
        <w:t>l</w:t>
      </w:r>
      <w:r>
        <w:t>o</w:t>
      </w:r>
      <w:r w:rsidRPr="00AB67FA">
        <w:t xml:space="preserve"> pu</w:t>
      </w:r>
      <w:r>
        <w:t>blicado</w:t>
      </w:r>
      <w:r w:rsidRPr="00AB67FA">
        <w:t xml:space="preserve"> </w:t>
      </w:r>
      <w:r>
        <w:t>el</w:t>
      </w:r>
      <w:r w:rsidRPr="00AB67FA">
        <w:t xml:space="preserve"> 21 </w:t>
      </w:r>
      <w:r>
        <w:t xml:space="preserve">de </w:t>
      </w:r>
      <w:r w:rsidRPr="00AB67FA">
        <w:t>jun</w:t>
      </w:r>
      <w:r>
        <w:t>io</w:t>
      </w:r>
      <w:r w:rsidRPr="00AB67FA">
        <w:t xml:space="preserve"> </w:t>
      </w:r>
      <w:r>
        <w:t xml:space="preserve">de </w:t>
      </w:r>
      <w:r w:rsidRPr="00AB67FA">
        <w:t xml:space="preserve">2010 </w:t>
      </w:r>
      <w:r>
        <w:t>en el periódico</w:t>
      </w:r>
      <w:r w:rsidRPr="00AB67FA">
        <w:t xml:space="preserve"> </w:t>
      </w:r>
      <w:r w:rsidRPr="0064465A">
        <w:rPr>
          <w:i/>
        </w:rPr>
        <w:t>The Sudan Tribune</w:t>
      </w:r>
      <w:r w:rsidRPr="00AB67FA">
        <w:t>, e</w:t>
      </w:r>
      <w:r>
        <w:t>l</w:t>
      </w:r>
      <w:r w:rsidRPr="00AB67FA">
        <w:t xml:space="preserve"> Sud</w:t>
      </w:r>
      <w:r>
        <w:t>á</w:t>
      </w:r>
      <w:r w:rsidRPr="00AB67FA">
        <w:t xml:space="preserve">n </w:t>
      </w:r>
      <w:r>
        <w:t>dedica, al parecer,</w:t>
      </w:r>
      <w:r w:rsidRPr="00AB67FA">
        <w:t xml:space="preserve"> m</w:t>
      </w:r>
      <w:r>
        <w:t>e</w:t>
      </w:r>
      <w:r w:rsidRPr="00AB67FA">
        <w:t>n</w:t>
      </w:r>
      <w:r>
        <w:t>o</w:t>
      </w:r>
      <w:r w:rsidRPr="00AB67FA">
        <w:t>s de</w:t>
      </w:r>
      <w:r>
        <w:t>l</w:t>
      </w:r>
      <w:r w:rsidRPr="00AB67FA">
        <w:t xml:space="preserve"> 1% de s</w:t>
      </w:r>
      <w:r>
        <w:t>u</w:t>
      </w:r>
      <w:r w:rsidRPr="00AB67FA">
        <w:t xml:space="preserve"> PIB </w:t>
      </w:r>
      <w:r>
        <w:t>a</w:t>
      </w:r>
      <w:r w:rsidRPr="00AB67FA">
        <w:t xml:space="preserve"> l</w:t>
      </w:r>
      <w:r>
        <w:t>a e</w:t>
      </w:r>
      <w:r w:rsidRPr="00AB67FA">
        <w:t>duca</w:t>
      </w:r>
      <w:r>
        <w:t>c</w:t>
      </w:r>
      <w:r w:rsidRPr="00AB67FA">
        <w:t>i</w:t>
      </w:r>
      <w:r>
        <w:t>ó</w:t>
      </w:r>
      <w:r w:rsidRPr="00AB67FA">
        <w:t xml:space="preserve">n. </w:t>
      </w:r>
      <w:r>
        <w:t>Muchas escuelas se encuentran</w:t>
      </w:r>
      <w:r w:rsidRPr="00AB67FA">
        <w:t xml:space="preserve"> en ma</w:t>
      </w:r>
      <w:r>
        <w:t>l</w:t>
      </w:r>
      <w:r w:rsidRPr="00AB67FA">
        <w:t xml:space="preserve"> </w:t>
      </w:r>
      <w:r>
        <w:t>es</w:t>
      </w:r>
      <w:r w:rsidRPr="00AB67FA">
        <w:t>ta</w:t>
      </w:r>
      <w:r>
        <w:t>do o</w:t>
      </w:r>
      <w:r w:rsidRPr="00AB67FA">
        <w:t xml:space="preserve"> inutili</w:t>
      </w:r>
      <w:r>
        <w:t>z</w:t>
      </w:r>
      <w:r w:rsidRPr="00AB67FA">
        <w:t>ables; l</w:t>
      </w:r>
      <w:r>
        <w:t>a</w:t>
      </w:r>
      <w:r w:rsidRPr="00AB67FA">
        <w:t xml:space="preserve"> ta</w:t>
      </w:r>
      <w:r>
        <w:t>sa</w:t>
      </w:r>
      <w:r w:rsidRPr="00AB67FA">
        <w:t xml:space="preserve"> d</w:t>
      </w:r>
      <w:r>
        <w:t xml:space="preserve">e </w:t>
      </w:r>
      <w:r w:rsidRPr="00AB67FA">
        <w:t>abandon</w:t>
      </w:r>
      <w:r>
        <w:t>o</w:t>
      </w:r>
      <w:r w:rsidRPr="00AB67FA">
        <w:t xml:space="preserve"> </w:t>
      </w:r>
      <w:r>
        <w:t>e</w:t>
      </w:r>
      <w:r w:rsidRPr="00AB67FA">
        <w:t xml:space="preserve">scolar es </w:t>
      </w:r>
      <w:r>
        <w:t>muy</w:t>
      </w:r>
      <w:r w:rsidRPr="00AB67FA">
        <w:t xml:space="preserve"> </w:t>
      </w:r>
      <w:r>
        <w:t>elevada y casi</w:t>
      </w:r>
      <w:r w:rsidRPr="00AB67FA">
        <w:t xml:space="preserve"> 2 millon</w:t>
      </w:r>
      <w:r>
        <w:t>e</w:t>
      </w:r>
      <w:r w:rsidRPr="00AB67FA">
        <w:t>s d</w:t>
      </w:r>
      <w:r>
        <w:t>e niños no están</w:t>
      </w:r>
      <w:r w:rsidRPr="00AB67FA">
        <w:t xml:space="preserve"> </w:t>
      </w:r>
      <w:r>
        <w:t>e</w:t>
      </w:r>
      <w:r w:rsidRPr="00AB67FA">
        <w:t>scolari</w:t>
      </w:r>
      <w:r>
        <w:t>zados</w:t>
      </w:r>
      <w:r w:rsidRPr="00AB67FA">
        <w:t>; l</w:t>
      </w:r>
      <w:r>
        <w:t>a</w:t>
      </w:r>
      <w:r w:rsidRPr="00AB67FA">
        <w:t xml:space="preserve">s </w:t>
      </w:r>
      <w:r>
        <w:t>desi</w:t>
      </w:r>
      <w:r w:rsidRPr="00AB67FA">
        <w:t>g</w:t>
      </w:r>
      <w:r>
        <w:t>u</w:t>
      </w:r>
      <w:r w:rsidRPr="00AB67FA">
        <w:t>al</w:t>
      </w:r>
      <w:r>
        <w:t>dade</w:t>
      </w:r>
      <w:r w:rsidRPr="00AB67FA">
        <w:t xml:space="preserve">s sociales </w:t>
      </w:r>
      <w:r>
        <w:t>y re</w:t>
      </w:r>
      <w:r w:rsidRPr="00AB67FA">
        <w:t xml:space="preserve">gionales en </w:t>
      </w:r>
      <w:r>
        <w:t>ese sentido</w:t>
      </w:r>
      <w:r w:rsidRPr="00AB67FA">
        <w:t xml:space="preserve"> son </w:t>
      </w:r>
      <w:r>
        <w:t>muy marcadas</w:t>
      </w:r>
      <w:r w:rsidRPr="00AB67FA">
        <w:t xml:space="preserve">. </w:t>
      </w:r>
      <w:r w:rsidRPr="0018182D">
        <w:t>El Sr. Krappmann agradecer</w:t>
      </w:r>
      <w:r>
        <w:t>ía</w:t>
      </w:r>
      <w:r w:rsidRPr="0018182D">
        <w:t xml:space="preserve"> l</w:t>
      </w:r>
      <w:r>
        <w:t>o</w:t>
      </w:r>
      <w:r w:rsidRPr="0018182D">
        <w:t>s comenta</w:t>
      </w:r>
      <w:r>
        <w:t>rios</w:t>
      </w:r>
      <w:r w:rsidRPr="0018182D">
        <w:t xml:space="preserve"> de la d</w:t>
      </w:r>
      <w:r>
        <w:t>e</w:t>
      </w:r>
      <w:r w:rsidRPr="0018182D">
        <w:t>l</w:t>
      </w:r>
      <w:r>
        <w:t>e</w:t>
      </w:r>
      <w:r w:rsidRPr="0018182D">
        <w:t>ga</w:t>
      </w:r>
      <w:r>
        <w:t>c</w:t>
      </w:r>
      <w:r w:rsidRPr="0018182D">
        <w:t>i</w:t>
      </w:r>
      <w:r>
        <w:t>ó</w:t>
      </w:r>
      <w:r w:rsidRPr="0018182D">
        <w:t xml:space="preserve">n </w:t>
      </w:r>
      <w:r>
        <w:t>al respecto y desearía sabe</w:t>
      </w:r>
      <w:r w:rsidRPr="0018182D">
        <w:t>r c</w:t>
      </w:r>
      <w:r>
        <w:t>ó</w:t>
      </w:r>
      <w:r w:rsidRPr="0018182D">
        <w:t>m</w:t>
      </w:r>
      <w:r>
        <w:t>o</w:t>
      </w:r>
      <w:r w:rsidRPr="0018182D">
        <w:t xml:space="preserve"> </w:t>
      </w:r>
      <w:r>
        <w:t>pretende el Es</w:t>
      </w:r>
      <w:r w:rsidRPr="0018182D">
        <w:t>ta</w:t>
      </w:r>
      <w:r>
        <w:t>do</w:t>
      </w:r>
      <w:r w:rsidRPr="0018182D">
        <w:t xml:space="preserve"> part</w:t>
      </w:r>
      <w:r>
        <w:t>e</w:t>
      </w:r>
      <w:r w:rsidRPr="0018182D">
        <w:t xml:space="preserve"> </w:t>
      </w:r>
      <w:r>
        <w:t>hacer frente a esa</w:t>
      </w:r>
      <w:r w:rsidRPr="0018182D">
        <w:t xml:space="preserve"> situa</w:t>
      </w:r>
      <w:r>
        <w:t>c</w:t>
      </w:r>
      <w:r w:rsidRPr="0018182D">
        <w:t>i</w:t>
      </w:r>
      <w:r>
        <w:t>ó</w:t>
      </w:r>
      <w:r w:rsidRPr="0018182D">
        <w:t>n.</w:t>
      </w:r>
    </w:p>
    <w:p w:rsidR="001336A8" w:rsidRPr="00AB67FA" w:rsidRDefault="001336A8" w:rsidP="00E81365">
      <w:pPr>
        <w:pStyle w:val="SingleTxtG"/>
      </w:pPr>
      <w:r w:rsidRPr="001C29D6">
        <w:t>7</w:t>
      </w:r>
      <w:r>
        <w:t>2</w:t>
      </w:r>
      <w:r w:rsidRPr="001C29D6">
        <w:t>.</w:t>
      </w:r>
      <w:r w:rsidRPr="001C29D6">
        <w:tab/>
      </w:r>
      <w:r>
        <w:t xml:space="preserve">La </w:t>
      </w:r>
      <w:r>
        <w:rPr>
          <w:b/>
        </w:rPr>
        <w:t>Sra.</w:t>
      </w:r>
      <w:r w:rsidRPr="00AB67FA">
        <w:rPr>
          <w:b/>
        </w:rPr>
        <w:t xml:space="preserve"> Varmah</w:t>
      </w:r>
      <w:r w:rsidRPr="001C29D6">
        <w:t>,</w:t>
      </w:r>
      <w:r w:rsidRPr="00AB67FA">
        <w:t xml:space="preserve"> </w:t>
      </w:r>
      <w:r>
        <w:t>tras recordar</w:t>
      </w:r>
      <w:r w:rsidRPr="00AB67FA">
        <w:t xml:space="preserve"> que </w:t>
      </w:r>
      <w:r>
        <w:t>e</w:t>
      </w:r>
      <w:r w:rsidRPr="00AB67FA">
        <w:t>l Sud</w:t>
      </w:r>
      <w:r>
        <w:t>á</w:t>
      </w:r>
      <w:r w:rsidRPr="00AB67FA">
        <w:t xml:space="preserve">n </w:t>
      </w:r>
      <w:r>
        <w:t>firmó</w:t>
      </w:r>
      <w:r w:rsidRPr="00AB67FA">
        <w:t xml:space="preserve"> la Conven</w:t>
      </w:r>
      <w:r>
        <w:t>c</w:t>
      </w:r>
      <w:r w:rsidRPr="00AB67FA">
        <w:t>i</w:t>
      </w:r>
      <w:r>
        <w:t>ó</w:t>
      </w:r>
      <w:r w:rsidRPr="00AB67FA">
        <w:t xml:space="preserve">n </w:t>
      </w:r>
      <w:r>
        <w:t>I</w:t>
      </w:r>
      <w:r w:rsidRPr="00AB67FA">
        <w:t>nterna</w:t>
      </w:r>
      <w:r>
        <w:t>c</w:t>
      </w:r>
      <w:r w:rsidRPr="00AB67FA">
        <w:t xml:space="preserve">ional </w:t>
      </w:r>
      <w:r>
        <w:t>sobre los derechos de las</w:t>
      </w:r>
      <w:r w:rsidRPr="00AB67FA">
        <w:t xml:space="preserve"> person</w:t>
      </w:r>
      <w:r>
        <w:t>a</w:t>
      </w:r>
      <w:r w:rsidRPr="00AB67FA">
        <w:t xml:space="preserve">s </w:t>
      </w:r>
      <w:r>
        <w:t>con discapacidad</w:t>
      </w:r>
      <w:r w:rsidRPr="00AB67FA">
        <w:t xml:space="preserve"> </w:t>
      </w:r>
      <w:r>
        <w:t>y</w:t>
      </w:r>
      <w:r w:rsidRPr="00AB67FA">
        <w:t xml:space="preserve"> que la </w:t>
      </w:r>
      <w:r>
        <w:t>Ley de</w:t>
      </w:r>
      <w:r w:rsidRPr="00AB67FA">
        <w:t xml:space="preserve"> protec</w:t>
      </w:r>
      <w:r>
        <w:t>c</w:t>
      </w:r>
      <w:r w:rsidRPr="00AB67FA">
        <w:t>i</w:t>
      </w:r>
      <w:r>
        <w:t>ó</w:t>
      </w:r>
      <w:r w:rsidRPr="00AB67FA">
        <w:t>n de</w:t>
      </w:r>
      <w:r>
        <w:t xml:space="preserve"> lo</w:t>
      </w:r>
      <w:r w:rsidRPr="00AB67FA">
        <w:t>s d</w:t>
      </w:r>
      <w:r>
        <w:t>e</w:t>
      </w:r>
      <w:r w:rsidRPr="00AB67FA">
        <w:t>r</w:t>
      </w:r>
      <w:r>
        <w:t>ech</w:t>
      </w:r>
      <w:r w:rsidRPr="00AB67FA">
        <w:t>os</w:t>
      </w:r>
      <w:r>
        <w:t xml:space="preserve"> del niño de 2009</w:t>
      </w:r>
      <w:r w:rsidRPr="00AB67FA">
        <w:t xml:space="preserve"> contien</w:t>
      </w:r>
      <w:r>
        <w:t>e</w:t>
      </w:r>
      <w:r w:rsidRPr="00AB67FA">
        <w:t xml:space="preserve"> disposi</w:t>
      </w:r>
      <w:r>
        <w:t>c</w:t>
      </w:r>
      <w:r w:rsidRPr="00AB67FA">
        <w:t>ion</w:t>
      </w:r>
      <w:r>
        <w:t>es</w:t>
      </w:r>
      <w:r w:rsidRPr="00AB67FA">
        <w:t xml:space="preserve"> </w:t>
      </w:r>
      <w:r>
        <w:t>destinadas a</w:t>
      </w:r>
      <w:r w:rsidRPr="00AB67FA">
        <w:t xml:space="preserve"> prot</w:t>
      </w:r>
      <w:r>
        <w:t>e</w:t>
      </w:r>
      <w:r w:rsidRPr="00AB67FA">
        <w:t xml:space="preserve">ger </w:t>
      </w:r>
      <w:r>
        <w:t xml:space="preserve">a </w:t>
      </w:r>
      <w:r w:rsidRPr="00AB67FA">
        <w:t>l</w:t>
      </w:r>
      <w:r>
        <w:t>o</w:t>
      </w:r>
      <w:r w:rsidRPr="00AB67FA">
        <w:t xml:space="preserve">s </w:t>
      </w:r>
      <w:r>
        <w:t>niños con</w:t>
      </w:r>
      <w:r w:rsidRPr="00AB67FA">
        <w:t xml:space="preserve"> </w:t>
      </w:r>
      <w:r>
        <w:t>discapacidad, s</w:t>
      </w:r>
      <w:r w:rsidRPr="00AB67FA">
        <w:t>u</w:t>
      </w:r>
      <w:r>
        <w:t>braya</w:t>
      </w:r>
      <w:r w:rsidRPr="00AB67FA">
        <w:t xml:space="preserve"> que es</w:t>
      </w:r>
      <w:r>
        <w:t>tos</w:t>
      </w:r>
      <w:r w:rsidRPr="00AB67FA">
        <w:t xml:space="preserve"> </w:t>
      </w:r>
      <w:r>
        <w:t>últimos siguen siendo</w:t>
      </w:r>
      <w:r w:rsidRPr="00AB67FA">
        <w:t xml:space="preserve"> v</w:t>
      </w:r>
      <w:r>
        <w:t>í</w:t>
      </w:r>
      <w:r w:rsidRPr="00AB67FA">
        <w:t>ctim</w:t>
      </w:r>
      <w:r>
        <w:t>a</w:t>
      </w:r>
      <w:r w:rsidRPr="00AB67FA">
        <w:t>s d</w:t>
      </w:r>
      <w:r>
        <w:t xml:space="preserve">e </w:t>
      </w:r>
      <w:r w:rsidRPr="00AB67FA">
        <w:t>exclusi</w:t>
      </w:r>
      <w:r>
        <w:t>ó</w:t>
      </w:r>
      <w:r w:rsidRPr="00AB67FA">
        <w:t xml:space="preserve">n </w:t>
      </w:r>
      <w:r>
        <w:t>y están</w:t>
      </w:r>
      <w:r w:rsidRPr="00AB67FA">
        <w:t xml:space="preserve"> </w:t>
      </w:r>
      <w:r>
        <w:t>e</w:t>
      </w:r>
      <w:r w:rsidRPr="00AB67FA">
        <w:t>stigmati</w:t>
      </w:r>
      <w:r>
        <w:t>zados</w:t>
      </w:r>
      <w:r w:rsidRPr="00AB67FA">
        <w:t xml:space="preserve">. </w:t>
      </w:r>
      <w:r>
        <w:t>Solicita a</w:t>
      </w:r>
      <w:r w:rsidRPr="00AB67FA">
        <w:t xml:space="preserve"> la d</w:t>
      </w:r>
      <w:r>
        <w:t>e</w:t>
      </w:r>
      <w:r w:rsidRPr="00AB67FA">
        <w:t>l</w:t>
      </w:r>
      <w:r>
        <w:t>e</w:t>
      </w:r>
      <w:r w:rsidRPr="00AB67FA">
        <w:t>ga</w:t>
      </w:r>
      <w:r>
        <w:t>c</w:t>
      </w:r>
      <w:r w:rsidRPr="00AB67FA">
        <w:t>i</w:t>
      </w:r>
      <w:r>
        <w:t>ó</w:t>
      </w:r>
      <w:r w:rsidRPr="00AB67FA">
        <w:t xml:space="preserve">n </w:t>
      </w:r>
      <w:r>
        <w:t>que facilite datos</w:t>
      </w:r>
      <w:r w:rsidRPr="00AB67FA">
        <w:t xml:space="preserve"> </w:t>
      </w:r>
      <w:r>
        <w:t>e</w:t>
      </w:r>
      <w:r w:rsidRPr="00AB67FA">
        <w:t>sta</w:t>
      </w:r>
      <w:r>
        <w:t>dí</w:t>
      </w:r>
      <w:r w:rsidRPr="00AB67FA">
        <w:t>sti</w:t>
      </w:r>
      <w:r>
        <w:t>cos sobre el</w:t>
      </w:r>
      <w:r w:rsidRPr="00AB67FA">
        <w:t xml:space="preserve"> n</w:t>
      </w:r>
      <w:r>
        <w:t>ú</w:t>
      </w:r>
      <w:r w:rsidRPr="00AB67FA">
        <w:t>me</w:t>
      </w:r>
      <w:r>
        <w:t xml:space="preserve">ro de niños con discapacidad e </w:t>
      </w:r>
      <w:r w:rsidRPr="00AB67FA">
        <w:t>indique l</w:t>
      </w:r>
      <w:r>
        <w:t>a</w:t>
      </w:r>
      <w:r w:rsidRPr="00AB67FA">
        <w:t>s me</w:t>
      </w:r>
      <w:r>
        <w:t>didas</w:t>
      </w:r>
      <w:r w:rsidRPr="00AB67FA">
        <w:t xml:space="preserve"> </w:t>
      </w:r>
      <w:r>
        <w:t>tomadas</w:t>
      </w:r>
      <w:r w:rsidRPr="00AB67FA">
        <w:t xml:space="preserve"> p</w:t>
      </w:r>
      <w:r>
        <w:t>ara acabar con la</w:t>
      </w:r>
      <w:r w:rsidRPr="00AB67FA">
        <w:t xml:space="preserve"> discrimina</w:t>
      </w:r>
      <w:r>
        <w:t>c</w:t>
      </w:r>
      <w:r w:rsidRPr="00AB67FA">
        <w:t>i</w:t>
      </w:r>
      <w:r>
        <w:t>ó</w:t>
      </w:r>
      <w:r w:rsidRPr="00AB67FA">
        <w:t>n</w:t>
      </w:r>
      <w:r>
        <w:t xml:space="preserve"> de que son</w:t>
      </w:r>
      <w:r w:rsidRPr="00AB67FA">
        <w:t xml:space="preserve"> </w:t>
      </w:r>
      <w:r>
        <w:t>objeto</w:t>
      </w:r>
      <w:r w:rsidRPr="00AB67FA">
        <w:t xml:space="preserve">. </w:t>
      </w:r>
      <w:r>
        <w:t>Desearía saber también lo</w:t>
      </w:r>
      <w:r w:rsidRPr="00AB67FA">
        <w:t xml:space="preserve"> qu</w:t>
      </w:r>
      <w:r>
        <w:t>e</w:t>
      </w:r>
      <w:r w:rsidRPr="00AB67FA">
        <w:t xml:space="preserve"> </w:t>
      </w:r>
      <w:r>
        <w:t>s</w:t>
      </w:r>
      <w:r w:rsidRPr="00AB67FA">
        <w:t xml:space="preserve">e </w:t>
      </w:r>
      <w:r>
        <w:t>está haciendo para</w:t>
      </w:r>
      <w:r w:rsidRPr="00AB67FA">
        <w:t xml:space="preserve"> ofr</w:t>
      </w:r>
      <w:r>
        <w:t>ece</w:t>
      </w:r>
      <w:r w:rsidRPr="00AB67FA">
        <w:t xml:space="preserve">r </w:t>
      </w:r>
      <w:r>
        <w:t>a</w:t>
      </w:r>
      <w:r w:rsidRPr="00AB67FA">
        <w:t xml:space="preserve"> es</w:t>
      </w:r>
      <w:r>
        <w:t>os</w:t>
      </w:r>
      <w:r w:rsidRPr="00AB67FA">
        <w:t xml:space="preserve"> </w:t>
      </w:r>
      <w:r>
        <w:t>niños</w:t>
      </w:r>
      <w:r w:rsidRPr="00AB67FA">
        <w:t xml:space="preserve"> un</w:t>
      </w:r>
      <w:r>
        <w:t>a e</w:t>
      </w:r>
      <w:r w:rsidRPr="00AB67FA">
        <w:t>duca</w:t>
      </w:r>
      <w:r>
        <w:t>c</w:t>
      </w:r>
      <w:r w:rsidRPr="00AB67FA">
        <w:t>i</w:t>
      </w:r>
      <w:r>
        <w:t>ó</w:t>
      </w:r>
      <w:r w:rsidRPr="00AB67FA">
        <w:t xml:space="preserve">n </w:t>
      </w:r>
      <w:r>
        <w:t>y una atención de</w:t>
      </w:r>
      <w:r w:rsidRPr="00AB67FA">
        <w:t xml:space="preserve"> sa</w:t>
      </w:r>
      <w:r>
        <w:t>lud</w:t>
      </w:r>
      <w:r w:rsidRPr="00AB67FA">
        <w:t xml:space="preserve"> de </w:t>
      </w:r>
      <w:r>
        <w:t>c</w:t>
      </w:r>
      <w:r w:rsidRPr="00AB67FA">
        <w:t>ali</w:t>
      </w:r>
      <w:r>
        <w:t>dad</w:t>
      </w:r>
      <w:r w:rsidRPr="00AB67FA">
        <w:t>, si</w:t>
      </w:r>
      <w:r>
        <w:t xml:space="preserve"> </w:t>
      </w:r>
      <w:r w:rsidRPr="00AB67FA">
        <w:t>existe</w:t>
      </w:r>
      <w:r>
        <w:t>n</w:t>
      </w:r>
      <w:r w:rsidRPr="00AB67FA">
        <w:t xml:space="preserve"> disposi</w:t>
      </w:r>
      <w:r>
        <w:t>c</w:t>
      </w:r>
      <w:r w:rsidRPr="00AB67FA">
        <w:t>ion</w:t>
      </w:r>
      <w:r>
        <w:t>e</w:t>
      </w:r>
      <w:r w:rsidRPr="00AB67FA">
        <w:t>s l</w:t>
      </w:r>
      <w:r>
        <w:t>e</w:t>
      </w:r>
      <w:r w:rsidRPr="00AB67FA">
        <w:t>gislativ</w:t>
      </w:r>
      <w:r>
        <w:t>a</w:t>
      </w:r>
      <w:r w:rsidRPr="00AB67FA">
        <w:t xml:space="preserve">s </w:t>
      </w:r>
      <w:r>
        <w:t>y</w:t>
      </w:r>
      <w:r w:rsidRPr="00AB67FA">
        <w:t xml:space="preserve"> administrativ</w:t>
      </w:r>
      <w:r>
        <w:t>a</w:t>
      </w:r>
      <w:r w:rsidRPr="00AB67FA">
        <w:t xml:space="preserve">s </w:t>
      </w:r>
      <w:r>
        <w:t>al respecto</w:t>
      </w:r>
      <w:r w:rsidRPr="00AB67FA">
        <w:t xml:space="preserve"> </w:t>
      </w:r>
      <w:r>
        <w:t>y</w:t>
      </w:r>
      <w:r w:rsidRPr="00AB67FA">
        <w:t xml:space="preserve">, </w:t>
      </w:r>
      <w:r>
        <w:t xml:space="preserve">en caso </w:t>
      </w:r>
      <w:r w:rsidRPr="00AB67FA">
        <w:t>afirmativ</w:t>
      </w:r>
      <w:r>
        <w:t>o</w:t>
      </w:r>
      <w:r w:rsidRPr="00AB67FA">
        <w:t xml:space="preserve">, si </w:t>
      </w:r>
      <w:r>
        <w:t>se aplican</w:t>
      </w:r>
      <w:r w:rsidRPr="00AB67FA">
        <w:t xml:space="preserve"> correct</w:t>
      </w:r>
      <w:r>
        <w:t>a</w:t>
      </w:r>
      <w:r w:rsidRPr="00AB67FA">
        <w:t>ment</w:t>
      </w:r>
      <w:r>
        <w:t>e</w:t>
      </w:r>
      <w:r w:rsidRPr="00AB67FA">
        <w:t xml:space="preserve"> </w:t>
      </w:r>
      <w:r>
        <w:t>y</w:t>
      </w:r>
      <w:r w:rsidRPr="00AB67FA">
        <w:t xml:space="preserve"> si l</w:t>
      </w:r>
      <w:r>
        <w:t>a</w:t>
      </w:r>
      <w:r w:rsidRPr="00AB67FA">
        <w:t>s famil</w:t>
      </w:r>
      <w:r>
        <w:t>ia</w:t>
      </w:r>
      <w:r w:rsidRPr="00AB67FA">
        <w:t xml:space="preserve">s </w:t>
      </w:r>
      <w:r>
        <w:t>que tienen un hijo con discapacidad</w:t>
      </w:r>
      <w:r w:rsidRPr="00AB67FA">
        <w:t xml:space="preserve"> re</w:t>
      </w:r>
      <w:r>
        <w:t>c</w:t>
      </w:r>
      <w:r w:rsidRPr="00AB67FA">
        <w:t>i</w:t>
      </w:r>
      <w:r>
        <w:t>b</w:t>
      </w:r>
      <w:r w:rsidRPr="00AB67FA">
        <w:t>en asist</w:t>
      </w:r>
      <w:r>
        <w:t>e</w:t>
      </w:r>
      <w:r w:rsidRPr="00AB67FA">
        <w:t>nc</w:t>
      </w:r>
      <w:r>
        <w:t>ia y</w:t>
      </w:r>
      <w:r w:rsidRPr="00AB67FA">
        <w:t xml:space="preserve"> </w:t>
      </w:r>
      <w:r>
        <w:t>orientación</w:t>
      </w:r>
      <w:r w:rsidRPr="00AB67FA">
        <w:t>.</w:t>
      </w:r>
    </w:p>
    <w:p w:rsidR="001336A8" w:rsidRPr="00AB67FA" w:rsidRDefault="001336A8" w:rsidP="00E81365">
      <w:pPr>
        <w:pStyle w:val="SingleTxtG"/>
      </w:pPr>
      <w:r>
        <w:t>73.</w:t>
      </w:r>
      <w:r>
        <w:tab/>
        <w:t xml:space="preserve">Habida cuenta de </w:t>
      </w:r>
      <w:r w:rsidRPr="00AB67FA">
        <w:t xml:space="preserve">que </w:t>
      </w:r>
      <w:r>
        <w:t>el</w:t>
      </w:r>
      <w:r w:rsidRPr="00AB67FA">
        <w:t xml:space="preserve"> Sud</w:t>
      </w:r>
      <w:r>
        <w:t>á</w:t>
      </w:r>
      <w:r w:rsidRPr="00AB67FA">
        <w:t>n est</w:t>
      </w:r>
      <w:r>
        <w:t>á</w:t>
      </w:r>
      <w:r w:rsidRPr="00AB67FA">
        <w:t xml:space="preserve"> </w:t>
      </w:r>
      <w:r>
        <w:t>rodeado</w:t>
      </w:r>
      <w:r w:rsidRPr="00AB67FA">
        <w:t xml:space="preserve"> de pa</w:t>
      </w:r>
      <w:r>
        <w:t>íses</w:t>
      </w:r>
      <w:r w:rsidRPr="00AB67FA">
        <w:t xml:space="preserve"> </w:t>
      </w:r>
      <w:r>
        <w:t>con una tasa elevada de</w:t>
      </w:r>
      <w:r w:rsidRPr="00AB67FA">
        <w:t xml:space="preserve"> infec</w:t>
      </w:r>
      <w:r>
        <w:t>c</w:t>
      </w:r>
      <w:r w:rsidRPr="00AB67FA">
        <w:t>i</w:t>
      </w:r>
      <w:r>
        <w:t>ó</w:t>
      </w:r>
      <w:r w:rsidRPr="00AB67FA">
        <w:t>n p</w:t>
      </w:r>
      <w:r>
        <w:t>o</w:t>
      </w:r>
      <w:r w:rsidRPr="00AB67FA">
        <w:t xml:space="preserve">r </w:t>
      </w:r>
      <w:r>
        <w:t>e</w:t>
      </w:r>
      <w:r w:rsidRPr="00AB67FA">
        <w:t>l VIH/</w:t>
      </w:r>
      <w:r>
        <w:t>SIDA y del</w:t>
      </w:r>
      <w:r w:rsidRPr="00AB67FA">
        <w:t xml:space="preserve"> </w:t>
      </w:r>
      <w:r>
        <w:t xml:space="preserve">aumento de los </w:t>
      </w:r>
      <w:r w:rsidRPr="00AB67FA">
        <w:t>mov</w:t>
      </w:r>
      <w:r>
        <w:t>i</w:t>
      </w:r>
      <w:r w:rsidRPr="00AB67FA">
        <w:t>m</w:t>
      </w:r>
      <w:r>
        <w:t>i</w:t>
      </w:r>
      <w:r w:rsidRPr="00AB67FA">
        <w:t>ent</w:t>
      </w:r>
      <w:r>
        <w:t>o</w:t>
      </w:r>
      <w:r w:rsidRPr="00AB67FA">
        <w:t>s transfront</w:t>
      </w:r>
      <w:r>
        <w:t>erizos</w:t>
      </w:r>
      <w:r w:rsidRPr="00AB67FA">
        <w:t xml:space="preserve">, </w:t>
      </w:r>
      <w:r>
        <w:t>la oradora desearía</w:t>
      </w:r>
      <w:r w:rsidRPr="00AB67FA">
        <w:t xml:space="preserve"> sa</w:t>
      </w:r>
      <w:r>
        <w:t>ber</w:t>
      </w:r>
      <w:r w:rsidRPr="00AB67FA">
        <w:t xml:space="preserve"> qu</w:t>
      </w:r>
      <w:r>
        <w:t>é</w:t>
      </w:r>
      <w:r w:rsidRPr="00AB67FA">
        <w:t xml:space="preserve"> me</w:t>
      </w:r>
      <w:r>
        <w:t>didas está tomando</w:t>
      </w:r>
      <w:r w:rsidRPr="00AB67FA">
        <w:t xml:space="preserve"> </w:t>
      </w:r>
      <w:r>
        <w:t>e</w:t>
      </w:r>
      <w:r w:rsidRPr="00AB67FA">
        <w:t>l</w:t>
      </w:r>
      <w:r>
        <w:t xml:space="preserve"> Es</w:t>
      </w:r>
      <w:r w:rsidRPr="00AB67FA">
        <w:t>ta</w:t>
      </w:r>
      <w:r>
        <w:t>do</w:t>
      </w:r>
      <w:r w:rsidRPr="00AB67FA">
        <w:t xml:space="preserve"> part</w:t>
      </w:r>
      <w:r>
        <w:t>e</w:t>
      </w:r>
      <w:r w:rsidRPr="00AB67FA">
        <w:t xml:space="preserve"> en mat</w:t>
      </w:r>
      <w:r>
        <w:t>eria</w:t>
      </w:r>
      <w:r w:rsidRPr="00AB67FA">
        <w:t xml:space="preserve"> de pr</w:t>
      </w:r>
      <w:r>
        <w:t>e</w:t>
      </w:r>
      <w:r w:rsidRPr="00AB67FA">
        <w:t>ven</w:t>
      </w:r>
      <w:r>
        <w:t>c</w:t>
      </w:r>
      <w:r w:rsidRPr="00AB67FA">
        <w:t>i</w:t>
      </w:r>
      <w:r>
        <w:t>ó</w:t>
      </w:r>
      <w:r w:rsidRPr="00AB67FA">
        <w:t xml:space="preserve">n </w:t>
      </w:r>
      <w:r>
        <w:t>y de</w:t>
      </w:r>
      <w:r w:rsidRPr="00AB67FA">
        <w:t xml:space="preserve"> tra</w:t>
      </w:r>
      <w:r>
        <w:t>ta</w:t>
      </w:r>
      <w:r w:rsidRPr="00AB67FA">
        <w:t>m</w:t>
      </w:r>
      <w:r>
        <w:t>i</w:t>
      </w:r>
      <w:r w:rsidRPr="00AB67FA">
        <w:t>ent</w:t>
      </w:r>
      <w:r>
        <w:t>o</w:t>
      </w:r>
      <w:r w:rsidRPr="00AB67FA">
        <w:t xml:space="preserve"> d</w:t>
      </w:r>
      <w:r>
        <w:t>el</w:t>
      </w:r>
      <w:r w:rsidRPr="00AB67FA">
        <w:t xml:space="preserve"> VIH/</w:t>
      </w:r>
      <w:r>
        <w:t>SIDA</w:t>
      </w:r>
      <w:r w:rsidRPr="00AB67FA">
        <w:t>, si l</w:t>
      </w:r>
      <w:r>
        <w:t>a</w:t>
      </w:r>
      <w:r w:rsidRPr="00AB67FA">
        <w:t>s autori</w:t>
      </w:r>
      <w:r>
        <w:t>dades</w:t>
      </w:r>
      <w:r w:rsidRPr="00AB67FA">
        <w:t xml:space="preserve"> organi</w:t>
      </w:r>
      <w:r>
        <w:t>za</w:t>
      </w:r>
      <w:r w:rsidRPr="00AB67FA">
        <w:t>n campa</w:t>
      </w:r>
      <w:r>
        <w:t>ñas</w:t>
      </w:r>
      <w:r w:rsidRPr="00AB67FA">
        <w:t xml:space="preserve"> d</w:t>
      </w:r>
      <w:r>
        <w:t xml:space="preserve">e </w:t>
      </w:r>
      <w:r w:rsidRPr="00AB67FA">
        <w:t>informa</w:t>
      </w:r>
      <w:r>
        <w:t>c</w:t>
      </w:r>
      <w:r w:rsidRPr="00AB67FA">
        <w:t>i</w:t>
      </w:r>
      <w:r>
        <w:t>ó</w:t>
      </w:r>
      <w:r w:rsidRPr="00AB67FA">
        <w:t>n s</w:t>
      </w:r>
      <w:r>
        <w:t>obre e</w:t>
      </w:r>
      <w:r w:rsidRPr="00AB67FA">
        <w:t>l VIH/</w:t>
      </w:r>
      <w:r>
        <w:t>SIDA</w:t>
      </w:r>
      <w:r w:rsidRPr="00AB67FA">
        <w:t xml:space="preserve"> </w:t>
      </w:r>
      <w:r>
        <w:t>para los niños y</w:t>
      </w:r>
      <w:r w:rsidRPr="00AB67FA">
        <w:t xml:space="preserve"> adolescent</w:t>
      </w:r>
      <w:r>
        <w:t>e</w:t>
      </w:r>
      <w:r w:rsidRPr="00AB67FA">
        <w:t xml:space="preserve">s </w:t>
      </w:r>
      <w:r>
        <w:t>en</w:t>
      </w:r>
      <w:r w:rsidRPr="00AB67FA">
        <w:t xml:space="preserve"> l</w:t>
      </w:r>
      <w:r>
        <w:t>as es</w:t>
      </w:r>
      <w:r w:rsidRPr="00AB67FA">
        <w:t>c</w:t>
      </w:r>
      <w:r>
        <w:t>ue</w:t>
      </w:r>
      <w:r w:rsidRPr="00AB67FA">
        <w:t>l</w:t>
      </w:r>
      <w:r>
        <w:t>as</w:t>
      </w:r>
      <w:r w:rsidRPr="00AB67FA">
        <w:t xml:space="preserve"> </w:t>
      </w:r>
      <w:r>
        <w:t>y fuera de ellas</w:t>
      </w:r>
      <w:r w:rsidRPr="00AB67FA">
        <w:t xml:space="preserve"> </w:t>
      </w:r>
      <w:r>
        <w:t>y qué hacen</w:t>
      </w:r>
      <w:r w:rsidRPr="00AB67FA">
        <w:t xml:space="preserve"> p</w:t>
      </w:r>
      <w:r>
        <w:t>a</w:t>
      </w:r>
      <w:r w:rsidRPr="00AB67FA">
        <w:t>r</w:t>
      </w:r>
      <w:r>
        <w:t>a</w:t>
      </w:r>
      <w:r w:rsidRPr="00AB67FA">
        <w:t xml:space="preserve"> </w:t>
      </w:r>
      <w:r>
        <w:t xml:space="preserve">informar a </w:t>
      </w:r>
      <w:r w:rsidRPr="00AB67FA">
        <w:t>l</w:t>
      </w:r>
      <w:r>
        <w:t>o</w:t>
      </w:r>
      <w:r w:rsidRPr="00AB67FA">
        <w:t xml:space="preserve">s </w:t>
      </w:r>
      <w:r>
        <w:t>niños de la calle y a los</w:t>
      </w:r>
      <w:r w:rsidRPr="00AB67FA">
        <w:t xml:space="preserve"> </w:t>
      </w:r>
      <w:r>
        <w:t>niños con discapacidad</w:t>
      </w:r>
      <w:r w:rsidRPr="00AB67FA">
        <w:t xml:space="preserve">. </w:t>
      </w:r>
      <w:r>
        <w:t>Pregunta</w:t>
      </w:r>
      <w:r w:rsidRPr="00AB67FA">
        <w:t xml:space="preserve"> s</w:t>
      </w:r>
      <w:r>
        <w:t>i</w:t>
      </w:r>
      <w:r w:rsidRPr="00AB67FA">
        <w:t xml:space="preserve"> existe</w:t>
      </w:r>
      <w:r>
        <w:t>n</w:t>
      </w:r>
      <w:r w:rsidRPr="00AB67FA">
        <w:t xml:space="preserve"> d</w:t>
      </w:r>
      <w:r>
        <w:t>ato</w:t>
      </w:r>
      <w:r w:rsidRPr="00AB67FA">
        <w:t xml:space="preserve">s </w:t>
      </w:r>
      <w:r>
        <w:t>de</w:t>
      </w:r>
      <w:r w:rsidRPr="00AB67FA">
        <w:t>tall</w:t>
      </w:r>
      <w:r>
        <w:t>ados</w:t>
      </w:r>
      <w:r w:rsidRPr="00AB67FA">
        <w:t xml:space="preserve"> s</w:t>
      </w:r>
      <w:r>
        <w:t>ob</w:t>
      </w:r>
      <w:r w:rsidRPr="00AB67FA">
        <w:t>r</w:t>
      </w:r>
      <w:r>
        <w:t>e</w:t>
      </w:r>
      <w:r w:rsidRPr="00AB67FA">
        <w:t xml:space="preserve"> </w:t>
      </w:r>
      <w:r>
        <w:t>el</w:t>
      </w:r>
      <w:r w:rsidRPr="00AB67FA">
        <w:t xml:space="preserve"> n</w:t>
      </w:r>
      <w:r>
        <w:t>ú</w:t>
      </w:r>
      <w:r w:rsidRPr="00AB67FA">
        <w:t>m</w:t>
      </w:r>
      <w:r>
        <w:t>e</w:t>
      </w:r>
      <w:r w:rsidRPr="00AB67FA">
        <w:t>r</w:t>
      </w:r>
      <w:r>
        <w:t>o</w:t>
      </w:r>
      <w:r w:rsidRPr="00AB67FA">
        <w:t xml:space="preserve"> d</w:t>
      </w:r>
      <w:r>
        <w:t>e niños afectados</w:t>
      </w:r>
      <w:r w:rsidRPr="00AB67FA">
        <w:t xml:space="preserve"> p</w:t>
      </w:r>
      <w:r>
        <w:t>o</w:t>
      </w:r>
      <w:r w:rsidRPr="00AB67FA">
        <w:t xml:space="preserve">r </w:t>
      </w:r>
      <w:r>
        <w:t>e</w:t>
      </w:r>
      <w:r w:rsidRPr="00AB67FA">
        <w:t>l VIH/</w:t>
      </w:r>
      <w:r>
        <w:t>SIDA</w:t>
      </w:r>
      <w:r w:rsidRPr="00AB67FA">
        <w:t>.</w:t>
      </w:r>
    </w:p>
    <w:p w:rsidR="001336A8" w:rsidRPr="00AB67FA" w:rsidRDefault="001336A8" w:rsidP="00E81365">
      <w:pPr>
        <w:pStyle w:val="SingleTxtG"/>
      </w:pPr>
      <w:r>
        <w:t>74.</w:t>
      </w:r>
      <w:r>
        <w:tab/>
        <w:t xml:space="preserve">El </w:t>
      </w:r>
      <w:r>
        <w:rPr>
          <w:b/>
        </w:rPr>
        <w:t>Sr.</w:t>
      </w:r>
      <w:r w:rsidRPr="00AB67FA">
        <w:rPr>
          <w:b/>
        </w:rPr>
        <w:t xml:space="preserve"> Koompraphant </w:t>
      </w:r>
      <w:r w:rsidRPr="00AB67FA">
        <w:t>pre</w:t>
      </w:r>
      <w:r>
        <w:t>gu</w:t>
      </w:r>
      <w:r w:rsidRPr="00AB67FA">
        <w:t>n</w:t>
      </w:r>
      <w:r>
        <w:t>ta qué medidas está adoptando</w:t>
      </w:r>
      <w:r w:rsidRPr="00AB67FA">
        <w:t xml:space="preserve"> </w:t>
      </w:r>
      <w:r>
        <w:t>e</w:t>
      </w:r>
      <w:r w:rsidRPr="00AB67FA">
        <w:t>l</w:t>
      </w:r>
      <w:r>
        <w:t xml:space="preserve"> Es</w:t>
      </w:r>
      <w:r w:rsidRPr="00AB67FA">
        <w:t>ta</w:t>
      </w:r>
      <w:r>
        <w:t>do</w:t>
      </w:r>
      <w:r w:rsidRPr="00AB67FA">
        <w:t xml:space="preserve"> parte p</w:t>
      </w:r>
      <w:r>
        <w:t>ara</w:t>
      </w:r>
      <w:r w:rsidRPr="00AB67FA">
        <w:t xml:space="preserve"> a</w:t>
      </w:r>
      <w:r>
        <w:t>yudar a los</w:t>
      </w:r>
      <w:r w:rsidRPr="00AB67FA">
        <w:t xml:space="preserve"> pa</w:t>
      </w:r>
      <w:r>
        <w:t>d</w:t>
      </w:r>
      <w:r w:rsidRPr="00AB67FA">
        <w:t xml:space="preserve">res </w:t>
      </w:r>
      <w:r>
        <w:t>a</w:t>
      </w:r>
      <w:r w:rsidRPr="00AB67FA">
        <w:t xml:space="preserve"> asum</w:t>
      </w:r>
      <w:r>
        <w:t>i</w:t>
      </w:r>
      <w:r w:rsidRPr="00AB67FA">
        <w:t xml:space="preserve">r </w:t>
      </w:r>
      <w:r>
        <w:t>sus</w:t>
      </w:r>
      <w:r w:rsidRPr="00AB67FA">
        <w:t xml:space="preserve"> responsabili</w:t>
      </w:r>
      <w:r>
        <w:t>dades y a garantizar</w:t>
      </w:r>
      <w:r w:rsidRPr="00AB67FA">
        <w:t xml:space="preserve"> la protec</w:t>
      </w:r>
      <w:r>
        <w:t>c</w:t>
      </w:r>
      <w:r w:rsidRPr="00AB67FA">
        <w:t>i</w:t>
      </w:r>
      <w:r>
        <w:t>ó</w:t>
      </w:r>
      <w:r w:rsidRPr="00AB67FA">
        <w:t xml:space="preserve">n </w:t>
      </w:r>
      <w:r>
        <w:t>y el</w:t>
      </w:r>
      <w:r w:rsidRPr="00AB67FA">
        <w:t xml:space="preserve"> bien</w:t>
      </w:r>
      <w:r>
        <w:t>estar</w:t>
      </w:r>
      <w:r w:rsidRPr="00AB67FA">
        <w:t xml:space="preserve"> de </w:t>
      </w:r>
      <w:r>
        <w:t>s</w:t>
      </w:r>
      <w:r w:rsidRPr="00AB67FA">
        <w:t xml:space="preserve">us </w:t>
      </w:r>
      <w:r>
        <w:t>hijos</w:t>
      </w:r>
      <w:r w:rsidRPr="00AB67FA">
        <w:t xml:space="preserve">, si </w:t>
      </w:r>
      <w:r>
        <w:t>hay</w:t>
      </w:r>
      <w:r w:rsidRPr="00AB67FA">
        <w:t xml:space="preserve"> m</w:t>
      </w:r>
      <w:r>
        <w:t>e</w:t>
      </w:r>
      <w:r w:rsidRPr="00AB67FA">
        <w:t>canism</w:t>
      </w:r>
      <w:r>
        <w:t>o</w:t>
      </w:r>
      <w:r w:rsidRPr="00AB67FA">
        <w:t xml:space="preserve">s </w:t>
      </w:r>
      <w:r>
        <w:t>espe</w:t>
      </w:r>
      <w:r w:rsidRPr="00AB67FA">
        <w:t>c</w:t>
      </w:r>
      <w:r>
        <w:t>í</w:t>
      </w:r>
      <w:r w:rsidRPr="00AB67FA">
        <w:t>fi</w:t>
      </w:r>
      <w:r>
        <w:t>cos para hacer un</w:t>
      </w:r>
      <w:r w:rsidRPr="00AB67FA">
        <w:t xml:space="preserve"> s</w:t>
      </w:r>
      <w:r>
        <w:t xml:space="preserve">eguimiento de </w:t>
      </w:r>
      <w:r w:rsidRPr="00AB67FA">
        <w:t>l</w:t>
      </w:r>
      <w:r>
        <w:t>o</w:t>
      </w:r>
      <w:r w:rsidRPr="00AB67FA">
        <w:t xml:space="preserve">s </w:t>
      </w:r>
      <w:r>
        <w:t>niños en</w:t>
      </w:r>
      <w:r w:rsidRPr="00AB67FA">
        <w:t xml:space="preserve"> situa</w:t>
      </w:r>
      <w:r>
        <w:t>c</w:t>
      </w:r>
      <w:r w:rsidRPr="00AB67FA">
        <w:t>i</w:t>
      </w:r>
      <w:r>
        <w:t>ó</w:t>
      </w:r>
      <w:r w:rsidRPr="00AB67FA">
        <w:t>n de ri</w:t>
      </w:r>
      <w:r>
        <w:t>e</w:t>
      </w:r>
      <w:r w:rsidRPr="00AB67FA">
        <w:t>s</w:t>
      </w:r>
      <w:r>
        <w:t>go y de s</w:t>
      </w:r>
      <w:r w:rsidRPr="00AB67FA">
        <w:t>u</w:t>
      </w:r>
      <w:r>
        <w:t>s</w:t>
      </w:r>
      <w:r w:rsidRPr="00AB67FA">
        <w:t xml:space="preserve"> famil</w:t>
      </w:r>
      <w:r>
        <w:t>ias</w:t>
      </w:r>
      <w:r w:rsidRPr="00AB67FA">
        <w:t>, si existe un</w:t>
      </w:r>
      <w:r>
        <w:t>a</w:t>
      </w:r>
      <w:r w:rsidRPr="00AB67FA">
        <w:t xml:space="preserve"> l</w:t>
      </w:r>
      <w:r>
        <w:t>e</w:t>
      </w:r>
      <w:r w:rsidRPr="00AB67FA">
        <w:t>gisla</w:t>
      </w:r>
      <w:r>
        <w:t>c</w:t>
      </w:r>
      <w:r w:rsidRPr="00AB67FA">
        <w:t>i</w:t>
      </w:r>
      <w:r>
        <w:t>ó</w:t>
      </w:r>
      <w:r w:rsidRPr="00AB67FA">
        <w:t xml:space="preserve">n </w:t>
      </w:r>
      <w:r>
        <w:t>que establezca</w:t>
      </w:r>
      <w:r w:rsidRPr="00AB67FA">
        <w:t xml:space="preserve"> sancion</w:t>
      </w:r>
      <w:r>
        <w:t>e</w:t>
      </w:r>
      <w:r w:rsidRPr="00AB67FA">
        <w:t xml:space="preserve">s </w:t>
      </w:r>
      <w:r>
        <w:t xml:space="preserve">para </w:t>
      </w:r>
      <w:r w:rsidRPr="00AB67FA">
        <w:t>l</w:t>
      </w:r>
      <w:r>
        <w:t>o</w:t>
      </w:r>
      <w:r w:rsidRPr="00AB67FA">
        <w:t>s pa</w:t>
      </w:r>
      <w:r>
        <w:t>d</w:t>
      </w:r>
      <w:r w:rsidRPr="00AB67FA">
        <w:t>res qu</w:t>
      </w:r>
      <w:r>
        <w:t>e</w:t>
      </w:r>
      <w:r w:rsidRPr="00AB67FA">
        <w:t xml:space="preserve"> maltrat</w:t>
      </w:r>
      <w:r>
        <w:t>a</w:t>
      </w:r>
      <w:r w:rsidRPr="00AB67FA">
        <w:t>n o d</w:t>
      </w:r>
      <w:r>
        <w:t>escuidan a sus hijo</w:t>
      </w:r>
      <w:r w:rsidRPr="00AB67FA">
        <w:t xml:space="preserve">s </w:t>
      </w:r>
      <w:r>
        <w:t>y</w:t>
      </w:r>
      <w:r w:rsidRPr="00AB67FA">
        <w:t xml:space="preserve"> si </w:t>
      </w:r>
      <w:r>
        <w:t xml:space="preserve">se ha previsto </w:t>
      </w:r>
      <w:r w:rsidRPr="00AB67FA">
        <w:t>un</w:t>
      </w:r>
      <w:r>
        <w:t>a</w:t>
      </w:r>
      <w:r w:rsidRPr="00AB67FA">
        <w:t xml:space="preserve"> protec</w:t>
      </w:r>
      <w:r>
        <w:t>c</w:t>
      </w:r>
      <w:r w:rsidRPr="00AB67FA">
        <w:t>i</w:t>
      </w:r>
      <w:r>
        <w:t>ó</w:t>
      </w:r>
      <w:r w:rsidRPr="00AB67FA">
        <w:t xml:space="preserve">n </w:t>
      </w:r>
      <w:r>
        <w:t>para los niños</w:t>
      </w:r>
      <w:r w:rsidRPr="00AB67FA">
        <w:t xml:space="preserve"> v</w:t>
      </w:r>
      <w:r>
        <w:t>í</w:t>
      </w:r>
      <w:r w:rsidRPr="00AB67FA">
        <w:t>ctim</w:t>
      </w:r>
      <w:r>
        <w:t>a</w:t>
      </w:r>
      <w:r w:rsidRPr="00AB67FA">
        <w:t xml:space="preserve">s. </w:t>
      </w:r>
    </w:p>
    <w:p w:rsidR="001336A8" w:rsidRPr="00AB67FA" w:rsidRDefault="001336A8" w:rsidP="00E81365">
      <w:pPr>
        <w:pStyle w:val="SingleTxtG"/>
      </w:pPr>
      <w:r>
        <w:t>75.</w:t>
      </w:r>
      <w:r>
        <w:tab/>
        <w:t>También desearía saber</w:t>
      </w:r>
      <w:r w:rsidRPr="00AB67FA">
        <w:t xml:space="preserve"> </w:t>
      </w:r>
      <w:r>
        <w:t>cómo</w:t>
      </w:r>
      <w:r w:rsidRPr="00AB67FA">
        <w:t xml:space="preserve"> intervienen l</w:t>
      </w:r>
      <w:r>
        <w:t>a</w:t>
      </w:r>
      <w:r w:rsidRPr="00AB67FA">
        <w:t>s autori</w:t>
      </w:r>
      <w:r>
        <w:t xml:space="preserve">dades cuando </w:t>
      </w:r>
      <w:r w:rsidRPr="00AB67FA">
        <w:t xml:space="preserve">un </w:t>
      </w:r>
      <w:r>
        <w:t>niño</w:t>
      </w:r>
      <w:r w:rsidRPr="00AB67FA">
        <w:t xml:space="preserve"> es v</w:t>
      </w:r>
      <w:r>
        <w:t>í</w:t>
      </w:r>
      <w:r w:rsidRPr="00AB67FA">
        <w:t>ctim</w:t>
      </w:r>
      <w:r>
        <w:t>a</w:t>
      </w:r>
      <w:r w:rsidRPr="00AB67FA">
        <w:t xml:space="preserve"> de </w:t>
      </w:r>
      <w:r>
        <w:t>actos de violencia sexual</w:t>
      </w:r>
      <w:r w:rsidRPr="00AB67FA">
        <w:t xml:space="preserve">, </w:t>
      </w:r>
      <w:r>
        <w:t>cua</w:t>
      </w:r>
      <w:r w:rsidRPr="00AB67FA">
        <w:t>les son l</w:t>
      </w:r>
      <w:r>
        <w:t>o</w:t>
      </w:r>
      <w:r w:rsidRPr="00AB67FA">
        <w:t>s proc</w:t>
      </w:r>
      <w:r>
        <w:t>e</w:t>
      </w:r>
      <w:r w:rsidRPr="00AB67FA">
        <w:t>d</w:t>
      </w:r>
      <w:r>
        <w:t>imientos</w:t>
      </w:r>
      <w:r w:rsidRPr="00AB67FA">
        <w:t xml:space="preserve"> jur</w:t>
      </w:r>
      <w:r>
        <w:t>í</w:t>
      </w:r>
      <w:r w:rsidRPr="00AB67FA">
        <w:t>di</w:t>
      </w:r>
      <w:r>
        <w:t>cos</w:t>
      </w:r>
      <w:r w:rsidRPr="00AB67FA">
        <w:t xml:space="preserve"> </w:t>
      </w:r>
      <w:r>
        <w:t>para</w:t>
      </w:r>
      <w:r w:rsidRPr="00AB67FA">
        <w:t xml:space="preserve"> facilit</w:t>
      </w:r>
      <w:r>
        <w:t>a</w:t>
      </w:r>
      <w:r w:rsidRPr="00AB67FA">
        <w:t>r l</w:t>
      </w:r>
      <w:r>
        <w:t>as i</w:t>
      </w:r>
      <w:r w:rsidRPr="00AB67FA">
        <w:t>n</w:t>
      </w:r>
      <w:r>
        <w:t>vestigaciones</w:t>
      </w:r>
      <w:r w:rsidRPr="00AB67FA">
        <w:t>, interrogator</w:t>
      </w:r>
      <w:r>
        <w:t>io</w:t>
      </w:r>
      <w:r w:rsidRPr="00AB67FA">
        <w:t>s, d</w:t>
      </w:r>
      <w:r>
        <w:t>e</w:t>
      </w:r>
      <w:r w:rsidRPr="00AB67FA">
        <w:t>clara</w:t>
      </w:r>
      <w:r>
        <w:t>c</w:t>
      </w:r>
      <w:r w:rsidRPr="00AB67FA">
        <w:t>ion</w:t>
      </w:r>
      <w:r>
        <w:t>e</w:t>
      </w:r>
      <w:r w:rsidRPr="00AB67FA">
        <w:t xml:space="preserve">s </w:t>
      </w:r>
      <w:r>
        <w:t>y</w:t>
      </w:r>
      <w:r w:rsidRPr="00AB67FA">
        <w:t xml:space="preserve"> </w:t>
      </w:r>
      <w:r>
        <w:t>testimonio</w:t>
      </w:r>
      <w:r w:rsidRPr="00AB67FA">
        <w:t xml:space="preserve">s del </w:t>
      </w:r>
      <w:r>
        <w:t xml:space="preserve">niño </w:t>
      </w:r>
      <w:r w:rsidRPr="00AB67FA">
        <w:t>v</w:t>
      </w:r>
      <w:r>
        <w:t>í</w:t>
      </w:r>
      <w:r w:rsidRPr="00AB67FA">
        <w:t>ctim</w:t>
      </w:r>
      <w:r>
        <w:t>a</w:t>
      </w:r>
      <w:r w:rsidRPr="00AB67FA">
        <w:t xml:space="preserve"> </w:t>
      </w:r>
      <w:r>
        <w:t>y</w:t>
      </w:r>
      <w:r w:rsidRPr="00AB67FA">
        <w:t xml:space="preserve"> </w:t>
      </w:r>
      <w:r>
        <w:t>qué asistencia se presta al niño</w:t>
      </w:r>
      <w:r w:rsidRPr="00AB67FA">
        <w:t xml:space="preserve"> si un m</w:t>
      </w:r>
      <w:r>
        <w:t>i</w:t>
      </w:r>
      <w:r w:rsidRPr="00AB67FA">
        <w:t>embr</w:t>
      </w:r>
      <w:r>
        <w:t>o</w:t>
      </w:r>
      <w:r w:rsidRPr="00AB67FA">
        <w:t xml:space="preserve"> de s</w:t>
      </w:r>
      <w:r>
        <w:t>u</w:t>
      </w:r>
      <w:r w:rsidRPr="00AB67FA">
        <w:t xml:space="preserve"> famil</w:t>
      </w:r>
      <w:r>
        <w:t>ia</w:t>
      </w:r>
      <w:r w:rsidRPr="00AB67FA">
        <w:t xml:space="preserve"> est</w:t>
      </w:r>
      <w:r>
        <w:t>á</w:t>
      </w:r>
      <w:r w:rsidRPr="00AB67FA">
        <w:t xml:space="preserve"> impli</w:t>
      </w:r>
      <w:r>
        <w:t>cado en los hechos</w:t>
      </w:r>
      <w:r w:rsidRPr="00AB67FA">
        <w:t xml:space="preserve">. </w:t>
      </w:r>
    </w:p>
    <w:p w:rsidR="001336A8" w:rsidRPr="004342E2" w:rsidRDefault="001336A8" w:rsidP="00E81365">
      <w:pPr>
        <w:pStyle w:val="SingleTxtG"/>
      </w:pPr>
      <w:r w:rsidRPr="00123982">
        <w:rPr>
          <w:i/>
        </w:rPr>
        <w:t>Se levanta la sesión a las 13.00 horas</w:t>
      </w:r>
      <w:r w:rsidRPr="00AB67FA">
        <w:t>.</w:t>
      </w:r>
    </w:p>
    <w:p w:rsidR="001336A8" w:rsidRPr="00595520" w:rsidRDefault="001336A8" w:rsidP="00E81365">
      <w:pPr>
        <w:pStyle w:val="SingleTxtG"/>
      </w:pPr>
    </w:p>
    <w:p w:rsidR="0097322E" w:rsidRPr="001075E9" w:rsidRDefault="0097322E" w:rsidP="00E81365">
      <w:pPr>
        <w:pStyle w:val="SingleTxtG"/>
      </w:pPr>
    </w:p>
    <w:sectPr w:rsidR="0097322E" w:rsidRPr="001075E9" w:rsidSect="0097322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E03" w:rsidRDefault="00607E03">
      <w:r>
        <w:separator/>
      </w:r>
    </w:p>
  </w:endnote>
  <w:endnote w:type="continuationSeparator" w:id="0">
    <w:p w:rsidR="00607E03" w:rsidRDefault="00607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365" w:rsidRPr="00E81365" w:rsidRDefault="00E81365" w:rsidP="0097322E">
    <w:pPr>
      <w:pStyle w:val="Footer"/>
      <w:tabs>
        <w:tab w:val="right" w:pos="9638"/>
      </w:tabs>
      <w:rPr>
        <w:szCs w:val="16"/>
      </w:rPr>
    </w:pPr>
    <w:r w:rsidRPr="0097322E">
      <w:rPr>
        <w:b/>
        <w:sz w:val="18"/>
      </w:rPr>
      <w:fldChar w:fldCharType="begin"/>
    </w:r>
    <w:r w:rsidRPr="0097322E">
      <w:rPr>
        <w:b/>
        <w:sz w:val="18"/>
      </w:rPr>
      <w:instrText xml:space="preserve"> PAGE  \* MERGEFORMAT </w:instrText>
    </w:r>
    <w:r w:rsidRPr="0097322E">
      <w:rPr>
        <w:b/>
        <w:sz w:val="18"/>
      </w:rPr>
      <w:fldChar w:fldCharType="separate"/>
    </w:r>
    <w:r w:rsidR="00AC1C91">
      <w:rPr>
        <w:b/>
        <w:noProof/>
        <w:sz w:val="18"/>
      </w:rPr>
      <w:t>2</w:t>
    </w:r>
    <w:r w:rsidRPr="0097322E">
      <w:rPr>
        <w:b/>
        <w:sz w:val="18"/>
      </w:rPr>
      <w:fldChar w:fldCharType="end"/>
    </w:r>
    <w:r>
      <w:rPr>
        <w:sz w:val="18"/>
      </w:rPr>
      <w:tab/>
    </w:r>
    <w:r>
      <w:rPr>
        <w:szCs w:val="16"/>
      </w:rPr>
      <w:t xml:space="preserve">GE.10-45270 </w:t>
    </w:r>
    <w:r w:rsidR="00133521">
      <w:rPr>
        <w:szCs w:val="16"/>
      </w:rPr>
      <w:t xml:space="preserve"> </w:t>
    </w:r>
    <w:r>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365" w:rsidRPr="0097322E" w:rsidRDefault="00E81365" w:rsidP="0097322E">
    <w:pPr>
      <w:pStyle w:val="Footer"/>
      <w:tabs>
        <w:tab w:val="right" w:pos="9638"/>
      </w:tabs>
      <w:rPr>
        <w:b/>
        <w:sz w:val="18"/>
      </w:rPr>
    </w:pPr>
    <w:r>
      <w:rPr>
        <w:szCs w:val="16"/>
      </w:rPr>
      <w:t>GE.10-45270</w:t>
    </w:r>
    <w:r w:rsidR="00133521">
      <w:rPr>
        <w:szCs w:val="16"/>
      </w:rPr>
      <w:t xml:space="preserve">  </w:t>
    </w:r>
    <w:r>
      <w:rPr>
        <w:szCs w:val="16"/>
      </w:rPr>
      <w:t>(EXT)</w:t>
    </w:r>
    <w:r>
      <w:tab/>
    </w:r>
    <w:r w:rsidRPr="0097322E">
      <w:rPr>
        <w:b/>
        <w:sz w:val="18"/>
      </w:rPr>
      <w:fldChar w:fldCharType="begin"/>
    </w:r>
    <w:r w:rsidRPr="0097322E">
      <w:rPr>
        <w:b/>
        <w:sz w:val="18"/>
      </w:rPr>
      <w:instrText xml:space="preserve"> PAGE  \* MERGEFORMAT </w:instrText>
    </w:r>
    <w:r w:rsidRPr="0097322E">
      <w:rPr>
        <w:b/>
        <w:sz w:val="18"/>
      </w:rPr>
      <w:fldChar w:fldCharType="separate"/>
    </w:r>
    <w:r w:rsidR="00AC1C91">
      <w:rPr>
        <w:b/>
        <w:noProof/>
        <w:sz w:val="18"/>
      </w:rPr>
      <w:t>3</w:t>
    </w:r>
    <w:r w:rsidRPr="009732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365" w:rsidRPr="0097322E" w:rsidRDefault="00E81365">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 xml:space="preserve">GE.10-45270 </w:t>
    </w:r>
    <w:r w:rsidR="00133521">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E03" w:rsidRPr="001075E9" w:rsidRDefault="00607E03" w:rsidP="001075E9">
      <w:pPr>
        <w:tabs>
          <w:tab w:val="right" w:pos="2155"/>
        </w:tabs>
        <w:spacing w:after="80" w:line="240" w:lineRule="auto"/>
        <w:ind w:left="680"/>
        <w:rPr>
          <w:u w:val="single"/>
        </w:rPr>
      </w:pPr>
      <w:r>
        <w:rPr>
          <w:u w:val="single"/>
        </w:rPr>
        <w:tab/>
      </w:r>
    </w:p>
  </w:footnote>
  <w:footnote w:type="continuationSeparator" w:id="0">
    <w:p w:rsidR="00607E03" w:rsidRDefault="00607E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365" w:rsidRPr="0097322E" w:rsidRDefault="00E81365">
    <w:pPr>
      <w:pStyle w:val="Header"/>
    </w:pPr>
    <w:r>
      <w:t>CRC/C/SR.1559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365" w:rsidRPr="0097322E" w:rsidRDefault="00E81365" w:rsidP="0097322E">
    <w:pPr>
      <w:pStyle w:val="Header"/>
      <w:jc w:val="right"/>
    </w:pPr>
    <w:r>
      <w:t>CRC/C/SR.1559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52D144C"/>
    <w:multiLevelType w:val="singleLevel"/>
    <w:tmpl w:val="7C4C0A7C"/>
    <w:lvl w:ilvl="0">
      <w:start w:val="1"/>
      <w:numFmt w:val="decimal"/>
      <w:lvlText w:val="(%1)"/>
      <w:lvlJc w:val="left"/>
      <w:pPr>
        <w:tabs>
          <w:tab w:val="num" w:pos="720"/>
        </w:tabs>
        <w:ind w:left="720" w:hanging="720"/>
      </w:pPr>
    </w:lvl>
  </w:abstractNum>
  <w:abstractNum w:abstractNumId="29">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nsid w:val="6AFD3DE4"/>
    <w:multiLevelType w:val="hybridMultilevel"/>
    <w:tmpl w:val="569E52D4"/>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7ACA643D"/>
    <w:multiLevelType w:val="singleLevel"/>
    <w:tmpl w:val="0409000F"/>
    <w:lvl w:ilvl="0">
      <w:start w:val="1"/>
      <w:numFmt w:val="decimal"/>
      <w:lvlText w:val="%1."/>
      <w:lvlJc w:val="left"/>
      <w:pPr>
        <w:tabs>
          <w:tab w:val="num" w:pos="360"/>
        </w:tabs>
        <w:ind w:left="360" w:hanging="360"/>
      </w:pPr>
    </w:lvl>
  </w:abstractNum>
  <w:abstractNum w:abstractNumId="45">
    <w:nsid w:val="7C9538FD"/>
    <w:multiLevelType w:val="hybridMultilevel"/>
    <w:tmpl w:val="038A2DC0"/>
    <w:lvl w:ilvl="0" w:tplc="3B64B33E">
      <w:start w:val="1"/>
      <w:numFmt w:val="none"/>
      <w:lvlText w:val="%1"/>
      <w:lvlJc w:val="left"/>
      <w:pPr>
        <w:tabs>
          <w:tab w:val="num" w:pos="1134"/>
        </w:tabs>
        <w:ind w:left="1134" w:hanging="397"/>
      </w:pPr>
      <w:rPr>
        <w:rFonts w:hint="default"/>
        <w:b/>
        <w:i w:val="0"/>
        <w:vertAlign w:val="baseline"/>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46">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7">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25"/>
  </w:num>
  <w:num w:numId="3">
    <w:abstractNumId w:val="43"/>
  </w:num>
  <w:num w:numId="4">
    <w:abstractNumId w:val="41"/>
  </w:num>
  <w:num w:numId="5">
    <w:abstractNumId w:val="3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7"/>
  </w:num>
  <w:num w:numId="18">
    <w:abstractNumId w:val="23"/>
  </w:num>
  <w:num w:numId="19">
    <w:abstractNumId w:val="18"/>
  </w:num>
  <w:num w:numId="20">
    <w:abstractNumId w:val="46"/>
  </w:num>
  <w:num w:numId="21">
    <w:abstractNumId w:val="21"/>
  </w:num>
  <w:num w:numId="22">
    <w:abstractNumId w:val="12"/>
  </w:num>
  <w:num w:numId="23">
    <w:abstractNumId w:val="24"/>
  </w:num>
  <w:num w:numId="24">
    <w:abstractNumId w:val="27"/>
  </w:num>
  <w:num w:numId="25">
    <w:abstractNumId w:val="44"/>
  </w:num>
  <w:num w:numId="26">
    <w:abstractNumId w:val="33"/>
  </w:num>
  <w:num w:numId="27">
    <w:abstractNumId w:val="47"/>
  </w:num>
  <w:num w:numId="28">
    <w:abstractNumId w:val="31"/>
  </w:num>
  <w:num w:numId="29">
    <w:abstractNumId w:val="38"/>
  </w:num>
  <w:num w:numId="30">
    <w:abstractNumId w:val="26"/>
  </w:num>
  <w:num w:numId="31">
    <w:abstractNumId w:val="22"/>
  </w:num>
  <w:num w:numId="32">
    <w:abstractNumId w:val="11"/>
  </w:num>
  <w:num w:numId="33">
    <w:abstractNumId w:val="16"/>
  </w:num>
  <w:num w:numId="34">
    <w:abstractNumId w:val="13"/>
  </w:num>
  <w:num w:numId="35">
    <w:abstractNumId w:val="28"/>
  </w:num>
  <w:num w:numId="36">
    <w:abstractNumId w:val="35"/>
  </w:num>
  <w:num w:numId="37">
    <w:abstractNumId w:val="14"/>
  </w:num>
  <w:num w:numId="38">
    <w:abstractNumId w:val="45"/>
  </w:num>
  <w:num w:numId="39">
    <w:abstractNumId w:val="30"/>
  </w:num>
  <w:num w:numId="40">
    <w:abstractNumId w:val="42"/>
  </w:num>
  <w:num w:numId="41">
    <w:abstractNumId w:val="19"/>
  </w:num>
  <w:num w:numId="42">
    <w:abstractNumId w:val="15"/>
  </w:num>
  <w:num w:numId="43">
    <w:abstractNumId w:val="34"/>
  </w:num>
  <w:num w:numId="44">
    <w:abstractNumId w:val="39"/>
  </w:num>
  <w:num w:numId="45">
    <w:abstractNumId w:val="37"/>
  </w:num>
  <w:num w:numId="46">
    <w:abstractNumId w:val="32"/>
  </w:num>
  <w:num w:numId="47">
    <w:abstractNumId w:val="29"/>
  </w:num>
  <w:num w:numId="48">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74"/>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36A8"/>
    <w:rsid w:val="00002131"/>
    <w:rsid w:val="00033EE1"/>
    <w:rsid w:val="00040A6D"/>
    <w:rsid w:val="000B57E7"/>
    <w:rsid w:val="000F09DF"/>
    <w:rsid w:val="000F575E"/>
    <w:rsid w:val="000F61B2"/>
    <w:rsid w:val="001075E9"/>
    <w:rsid w:val="00123982"/>
    <w:rsid w:val="001256EA"/>
    <w:rsid w:val="00133521"/>
    <w:rsid w:val="001336A8"/>
    <w:rsid w:val="00161852"/>
    <w:rsid w:val="00180183"/>
    <w:rsid w:val="0018649F"/>
    <w:rsid w:val="00196389"/>
    <w:rsid w:val="001B5FFA"/>
    <w:rsid w:val="001C7A89"/>
    <w:rsid w:val="001D6BDF"/>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A04B7"/>
    <w:rsid w:val="004B5B14"/>
    <w:rsid w:val="004D45DB"/>
    <w:rsid w:val="0050108D"/>
    <w:rsid w:val="00536DF4"/>
    <w:rsid w:val="00572E19"/>
    <w:rsid w:val="005C43E4"/>
    <w:rsid w:val="005D7179"/>
    <w:rsid w:val="005F0B42"/>
    <w:rsid w:val="005F2AD1"/>
    <w:rsid w:val="00607E03"/>
    <w:rsid w:val="0064465A"/>
    <w:rsid w:val="006B3A76"/>
    <w:rsid w:val="006F35EE"/>
    <w:rsid w:val="007021FF"/>
    <w:rsid w:val="00757357"/>
    <w:rsid w:val="007A059A"/>
    <w:rsid w:val="007E16A7"/>
    <w:rsid w:val="007F4281"/>
    <w:rsid w:val="00834B71"/>
    <w:rsid w:val="0086445C"/>
    <w:rsid w:val="008A08D7"/>
    <w:rsid w:val="008C2B1A"/>
    <w:rsid w:val="008E1429"/>
    <w:rsid w:val="008F2BCB"/>
    <w:rsid w:val="00906890"/>
    <w:rsid w:val="00951972"/>
    <w:rsid w:val="0097322E"/>
    <w:rsid w:val="009C646E"/>
    <w:rsid w:val="00A43957"/>
    <w:rsid w:val="00A917B3"/>
    <w:rsid w:val="00A97C80"/>
    <w:rsid w:val="00AB4B51"/>
    <w:rsid w:val="00AC1C91"/>
    <w:rsid w:val="00B02B75"/>
    <w:rsid w:val="00B10CC7"/>
    <w:rsid w:val="00B62458"/>
    <w:rsid w:val="00B645B8"/>
    <w:rsid w:val="00B8687E"/>
    <w:rsid w:val="00BD33EE"/>
    <w:rsid w:val="00C60F0C"/>
    <w:rsid w:val="00C67843"/>
    <w:rsid w:val="00C805C9"/>
    <w:rsid w:val="00CA1679"/>
    <w:rsid w:val="00D15EAE"/>
    <w:rsid w:val="00D33D63"/>
    <w:rsid w:val="00D90138"/>
    <w:rsid w:val="00DF63E3"/>
    <w:rsid w:val="00E23796"/>
    <w:rsid w:val="00E73F76"/>
    <w:rsid w:val="00E81365"/>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3</TotalTime>
  <Pages>1</Pages>
  <Words>4658</Words>
  <Characters>26552</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31148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3</cp:revision>
  <cp:lastPrinted>2008-01-15T07:58:00Z</cp:lastPrinted>
  <dcterms:created xsi:type="dcterms:W3CDTF">2012-02-13T12:26:00Z</dcterms:created>
  <dcterms:modified xsi:type="dcterms:W3CDTF">2012-02-13T12:26:00Z</dcterms:modified>
</cp:coreProperties>
</file>