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B31450D" w14:textId="77777777" w:rsidTr="000E62AA">
        <w:trPr>
          <w:trHeight w:hRule="exact" w:val="851"/>
        </w:trPr>
        <w:tc>
          <w:tcPr>
            <w:tcW w:w="1280" w:type="dxa"/>
            <w:tcBorders>
              <w:bottom w:val="single" w:sz="4" w:space="0" w:color="auto"/>
            </w:tcBorders>
          </w:tcPr>
          <w:p w14:paraId="69590A7F" w14:textId="77777777" w:rsidR="00A1364C" w:rsidRPr="00F124C6" w:rsidRDefault="00A1364C" w:rsidP="00D02719"/>
        </w:tc>
        <w:tc>
          <w:tcPr>
            <w:tcW w:w="2273" w:type="dxa"/>
            <w:tcBorders>
              <w:bottom w:val="single" w:sz="4" w:space="0" w:color="auto"/>
            </w:tcBorders>
            <w:vAlign w:val="bottom"/>
          </w:tcPr>
          <w:p w14:paraId="17F4A027"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1EB0AEDE" w14:textId="6B818E06" w:rsidR="00A1364C" w:rsidRPr="00110F08" w:rsidRDefault="00365AF6" w:rsidP="000E62AA">
            <w:pPr>
              <w:spacing w:line="240" w:lineRule="atLeast"/>
              <w:jc w:val="right"/>
              <w:rPr>
                <w:sz w:val="20"/>
                <w:szCs w:val="21"/>
              </w:rPr>
            </w:pPr>
            <w:r>
              <w:rPr>
                <w:sz w:val="40"/>
                <w:szCs w:val="21"/>
              </w:rPr>
              <w:t>A</w:t>
            </w:r>
            <w:r w:rsidR="00110F08">
              <w:rPr>
                <w:sz w:val="20"/>
                <w:szCs w:val="21"/>
              </w:rPr>
              <w:t>/</w:t>
            </w:r>
            <w:proofErr w:type="spellStart"/>
            <w:r>
              <w:rPr>
                <w:sz w:val="20"/>
                <w:szCs w:val="21"/>
              </w:rPr>
              <w:t>HRC</w:t>
            </w:r>
            <w:proofErr w:type="spellEnd"/>
            <w:r w:rsidR="00110F08">
              <w:rPr>
                <w:sz w:val="20"/>
                <w:szCs w:val="21"/>
              </w:rPr>
              <w:t>/</w:t>
            </w:r>
            <w:r>
              <w:rPr>
                <w:sz w:val="20"/>
                <w:szCs w:val="21"/>
              </w:rPr>
              <w:t>RES</w:t>
            </w:r>
            <w:r w:rsidR="00110F08">
              <w:rPr>
                <w:sz w:val="20"/>
                <w:szCs w:val="21"/>
              </w:rPr>
              <w:t>/</w:t>
            </w:r>
            <w:r>
              <w:rPr>
                <w:sz w:val="20"/>
                <w:szCs w:val="21"/>
              </w:rPr>
              <w:t>61</w:t>
            </w:r>
            <w:r w:rsidR="00110F08">
              <w:rPr>
                <w:sz w:val="20"/>
                <w:szCs w:val="21"/>
              </w:rPr>
              <w:t>/</w:t>
            </w:r>
            <w:r>
              <w:rPr>
                <w:sz w:val="20"/>
                <w:szCs w:val="21"/>
              </w:rPr>
              <w:t>37</w:t>
            </w:r>
          </w:p>
        </w:tc>
      </w:tr>
      <w:tr w:rsidR="00A1364C" w:rsidRPr="00F124C6" w14:paraId="6F0E74AF" w14:textId="77777777" w:rsidTr="000E62AA">
        <w:trPr>
          <w:trHeight w:hRule="exact" w:val="2835"/>
        </w:trPr>
        <w:tc>
          <w:tcPr>
            <w:tcW w:w="1280" w:type="dxa"/>
            <w:tcBorders>
              <w:top w:val="single" w:sz="4" w:space="0" w:color="auto"/>
              <w:bottom w:val="single" w:sz="12" w:space="0" w:color="auto"/>
            </w:tcBorders>
          </w:tcPr>
          <w:p w14:paraId="2C32EBBA" w14:textId="77777777" w:rsidR="00A1364C" w:rsidRPr="00F124C6" w:rsidRDefault="00A1364C" w:rsidP="000E62AA">
            <w:pPr>
              <w:spacing w:line="120" w:lineRule="atLeast"/>
              <w:rPr>
                <w:sz w:val="10"/>
                <w:szCs w:val="10"/>
              </w:rPr>
            </w:pPr>
          </w:p>
          <w:p w14:paraId="3889F68B"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C40046"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317CC3EB" w14:textId="02F9F5A4" w:rsidR="00110F08" w:rsidRPr="00110F08" w:rsidRDefault="00365AF6" w:rsidP="00110F08">
            <w:pPr>
              <w:spacing w:before="240" w:line="240" w:lineRule="atLeast"/>
              <w:rPr>
                <w:sz w:val="20"/>
              </w:rPr>
            </w:pPr>
            <w:r>
              <w:rPr>
                <w:sz w:val="20"/>
              </w:rPr>
              <w:t>Distr.: General</w:t>
            </w:r>
          </w:p>
          <w:p w14:paraId="0BBF2201" w14:textId="3FB6F1F0" w:rsidR="00A1364C" w:rsidRPr="00F124C6" w:rsidRDefault="00365AF6" w:rsidP="00110F08">
            <w:pPr>
              <w:spacing w:line="240" w:lineRule="atLeast"/>
              <w:rPr>
                <w:sz w:val="20"/>
              </w:rPr>
            </w:pPr>
            <w:r>
              <w:rPr>
                <w:sz w:val="20"/>
              </w:rPr>
              <w:t>2</w:t>
            </w:r>
            <w:r w:rsidR="00110F08" w:rsidRPr="00110F08">
              <w:rPr>
                <w:sz w:val="20"/>
              </w:rPr>
              <w:t xml:space="preserve"> </w:t>
            </w:r>
            <w:r>
              <w:rPr>
                <w:sz w:val="20"/>
              </w:rPr>
              <w:t>April</w:t>
            </w:r>
            <w:r w:rsidR="00110F08" w:rsidRPr="00110F08">
              <w:rPr>
                <w:sz w:val="20"/>
              </w:rPr>
              <w:t xml:space="preserve"> </w:t>
            </w:r>
            <w:r>
              <w:rPr>
                <w:sz w:val="20"/>
              </w:rPr>
              <w:t>2</w:t>
            </w:r>
            <w:r w:rsidR="00110F08" w:rsidRPr="00110F08">
              <w:rPr>
                <w:sz w:val="20"/>
              </w:rPr>
              <w:t>0</w:t>
            </w:r>
            <w:r>
              <w:rPr>
                <w:sz w:val="20"/>
              </w:rPr>
              <w:t>26</w:t>
            </w:r>
          </w:p>
          <w:p w14:paraId="3E8838A3" w14:textId="06020B7B" w:rsidR="00A1364C" w:rsidRPr="00F124C6" w:rsidRDefault="00365AF6" w:rsidP="000E62AA">
            <w:pPr>
              <w:spacing w:line="240" w:lineRule="atLeast"/>
              <w:rPr>
                <w:sz w:val="20"/>
              </w:rPr>
            </w:pPr>
            <w:r>
              <w:rPr>
                <w:sz w:val="20"/>
              </w:rPr>
              <w:t>Chinese</w:t>
            </w:r>
          </w:p>
          <w:p w14:paraId="0AF18881" w14:textId="29D71582" w:rsidR="00A1364C" w:rsidRPr="00F124C6" w:rsidRDefault="00365AF6" w:rsidP="000E62AA">
            <w:pPr>
              <w:spacing w:line="240" w:lineRule="atLeast"/>
            </w:pPr>
            <w:r>
              <w:rPr>
                <w:sz w:val="20"/>
              </w:rPr>
              <w:t>Original: French</w:t>
            </w:r>
          </w:p>
        </w:tc>
      </w:tr>
    </w:tbl>
    <w:p w14:paraId="66263D6A" w14:textId="77777777" w:rsidR="00110F08" w:rsidRDefault="00110F08" w:rsidP="00C7253F">
      <w:pPr>
        <w:spacing w:before="120"/>
        <w:rPr>
          <w:rFonts w:eastAsia="黑体"/>
          <w:sz w:val="24"/>
          <w:szCs w:val="24"/>
          <w:lang w:val="fr-CH"/>
        </w:rPr>
      </w:pPr>
      <w:r>
        <w:rPr>
          <w:rFonts w:eastAsia="黑体" w:hint="eastAsia"/>
          <w:sz w:val="24"/>
          <w:szCs w:val="24"/>
          <w:lang w:val="fr-CH"/>
        </w:rPr>
        <w:t>人权理事会</w:t>
      </w:r>
    </w:p>
    <w:p w14:paraId="640F03B1" w14:textId="535B5E86" w:rsidR="00110F08" w:rsidRDefault="00110F08" w:rsidP="00C7253F">
      <w:pPr>
        <w:rPr>
          <w:rFonts w:eastAsia="黑体"/>
          <w:szCs w:val="21"/>
          <w:lang w:val="fr-CH"/>
        </w:rPr>
      </w:pPr>
      <w:r>
        <w:rPr>
          <w:rFonts w:eastAsia="黑体" w:hint="eastAsia"/>
          <w:szCs w:val="21"/>
          <w:lang w:val="fr-CH"/>
        </w:rPr>
        <w:t>第</w:t>
      </w:r>
      <w:r w:rsidRPr="00110F08">
        <w:rPr>
          <w:rFonts w:eastAsia="黑体"/>
          <w:szCs w:val="21"/>
          <w:lang w:val="fr-CH"/>
        </w:rPr>
        <w:t>六十一</w:t>
      </w:r>
      <w:r>
        <w:rPr>
          <w:rFonts w:eastAsia="黑体" w:hint="eastAsia"/>
          <w:szCs w:val="21"/>
          <w:lang w:val="fr-CH"/>
        </w:rPr>
        <w:t>届会议</w:t>
      </w:r>
    </w:p>
    <w:p w14:paraId="52C0FFE9" w14:textId="1F6BC636" w:rsidR="00110F08" w:rsidRDefault="00365AF6" w:rsidP="00C7253F">
      <w:pPr>
        <w:rPr>
          <w:szCs w:val="21"/>
          <w:lang w:val="fr-CH"/>
        </w:rPr>
      </w:pPr>
      <w:r>
        <w:rPr>
          <w:szCs w:val="21"/>
          <w:lang w:val="fr-CH"/>
        </w:rPr>
        <w:t>2</w:t>
      </w:r>
      <w:r w:rsidR="00110F08" w:rsidRPr="00110F08">
        <w:rPr>
          <w:szCs w:val="21"/>
          <w:lang w:val="fr-CH"/>
        </w:rPr>
        <w:t>0</w:t>
      </w:r>
      <w:r>
        <w:rPr>
          <w:szCs w:val="21"/>
          <w:lang w:val="fr-CH"/>
        </w:rPr>
        <w:t>26</w:t>
      </w:r>
      <w:r w:rsidR="00110F08" w:rsidRPr="00110F08">
        <w:rPr>
          <w:szCs w:val="21"/>
          <w:lang w:val="fr-CH"/>
        </w:rPr>
        <w:t>年</w:t>
      </w:r>
      <w:r>
        <w:rPr>
          <w:szCs w:val="21"/>
          <w:lang w:val="fr-CH"/>
        </w:rPr>
        <w:t>2</w:t>
      </w:r>
      <w:r w:rsidR="00110F08" w:rsidRPr="00110F08">
        <w:rPr>
          <w:szCs w:val="21"/>
          <w:lang w:val="fr-CH"/>
        </w:rPr>
        <w:t>月</w:t>
      </w:r>
      <w:r>
        <w:rPr>
          <w:szCs w:val="21"/>
          <w:lang w:val="fr-CH"/>
        </w:rPr>
        <w:t>23</w:t>
      </w:r>
      <w:r w:rsidR="00110F08" w:rsidRPr="00110F08">
        <w:rPr>
          <w:szCs w:val="21"/>
          <w:lang w:val="fr-CH"/>
        </w:rPr>
        <w:t>日至</w:t>
      </w:r>
      <w:r>
        <w:rPr>
          <w:szCs w:val="21"/>
          <w:lang w:val="fr-CH"/>
        </w:rPr>
        <w:t>3</w:t>
      </w:r>
      <w:r w:rsidR="00110F08" w:rsidRPr="00110F08">
        <w:rPr>
          <w:szCs w:val="21"/>
          <w:lang w:val="fr-CH"/>
        </w:rPr>
        <w:t>月</w:t>
      </w:r>
      <w:r>
        <w:rPr>
          <w:szCs w:val="21"/>
          <w:lang w:val="fr-CH"/>
        </w:rPr>
        <w:t>31</w:t>
      </w:r>
      <w:r w:rsidR="00110F08" w:rsidRPr="00110F08">
        <w:rPr>
          <w:szCs w:val="21"/>
          <w:lang w:val="fr-CH"/>
        </w:rPr>
        <w:t>日</w:t>
      </w:r>
    </w:p>
    <w:p w14:paraId="2F0D84A1" w14:textId="55178A0F" w:rsidR="00110F08" w:rsidRDefault="00110F08" w:rsidP="00C7253F">
      <w:pPr>
        <w:rPr>
          <w:szCs w:val="21"/>
          <w:lang w:val="fr-CH"/>
        </w:rPr>
      </w:pPr>
      <w:r>
        <w:rPr>
          <w:rFonts w:hint="eastAsia"/>
          <w:szCs w:val="21"/>
          <w:lang w:val="fr-CH"/>
        </w:rPr>
        <w:t>议程项目</w:t>
      </w:r>
      <w:r w:rsidR="00365AF6">
        <w:rPr>
          <w:rFonts w:hint="eastAsia"/>
          <w:szCs w:val="21"/>
          <w:lang w:val="fr-CH"/>
        </w:rPr>
        <w:t>1</w:t>
      </w:r>
      <w:r>
        <w:rPr>
          <w:rFonts w:hint="eastAsia"/>
          <w:szCs w:val="21"/>
          <w:lang w:val="fr-CH"/>
        </w:rPr>
        <w:t>0</w:t>
      </w:r>
    </w:p>
    <w:p w14:paraId="34A5DA79" w14:textId="4A9067FA" w:rsidR="00110F08" w:rsidRDefault="00110F08" w:rsidP="00C7253F">
      <w:pPr>
        <w:rPr>
          <w:rFonts w:eastAsia="黑体"/>
          <w:lang w:val="fr-CH"/>
        </w:rPr>
      </w:pPr>
      <w:r w:rsidRPr="00110F08">
        <w:rPr>
          <w:rFonts w:eastAsia="黑体"/>
          <w:lang w:val="fr-CH"/>
        </w:rPr>
        <w:t>技术援助和能力建设</w:t>
      </w:r>
    </w:p>
    <w:p w14:paraId="502E6261" w14:textId="039FE4F0" w:rsidR="00110F08" w:rsidRPr="00110F08" w:rsidRDefault="00110F08" w:rsidP="00110F08">
      <w:pPr>
        <w:pStyle w:val="HChGC"/>
        <w:rPr>
          <w:lang w:val="fr-CH"/>
        </w:rPr>
      </w:pPr>
      <w:r w:rsidRPr="00110F08">
        <w:rPr>
          <w:rFonts w:hint="eastAsia"/>
          <w:lang w:val="fr-CH"/>
        </w:rPr>
        <w:tab/>
      </w:r>
      <w:r w:rsidRPr="00110F08">
        <w:rPr>
          <w:rFonts w:hint="eastAsia"/>
          <w:lang w:val="fr-CH"/>
        </w:rPr>
        <w:tab/>
      </w:r>
      <w:r w:rsidRPr="00110F08">
        <w:rPr>
          <w:rFonts w:hint="eastAsia"/>
          <w:lang w:val="fr-CH"/>
        </w:rPr>
        <w:t>人权理事会</w:t>
      </w:r>
      <w:r w:rsidR="00365AF6">
        <w:rPr>
          <w:rFonts w:hint="eastAsia"/>
          <w:lang w:val="fr-CH"/>
        </w:rPr>
        <w:t>2</w:t>
      </w:r>
      <w:r w:rsidRPr="00110F08">
        <w:rPr>
          <w:rFonts w:hint="eastAsia"/>
          <w:lang w:val="fr-CH"/>
        </w:rPr>
        <w:t>0</w:t>
      </w:r>
      <w:r w:rsidR="00365AF6">
        <w:rPr>
          <w:rFonts w:hint="eastAsia"/>
          <w:lang w:val="fr-CH"/>
        </w:rPr>
        <w:t>26</w:t>
      </w:r>
      <w:r w:rsidRPr="00110F08">
        <w:rPr>
          <w:rFonts w:hint="eastAsia"/>
          <w:lang w:val="fr-CH"/>
        </w:rPr>
        <w:t>年</w:t>
      </w:r>
      <w:r w:rsidR="00365AF6">
        <w:rPr>
          <w:rFonts w:hint="eastAsia"/>
          <w:lang w:val="fr-CH"/>
        </w:rPr>
        <w:t>3</w:t>
      </w:r>
      <w:r w:rsidRPr="00110F08">
        <w:rPr>
          <w:rFonts w:hint="eastAsia"/>
          <w:lang w:val="fr-CH"/>
        </w:rPr>
        <w:t>月</w:t>
      </w:r>
      <w:r w:rsidR="00365AF6">
        <w:rPr>
          <w:rFonts w:hint="eastAsia"/>
          <w:lang w:val="fr-CH"/>
        </w:rPr>
        <w:t>31</w:t>
      </w:r>
      <w:r w:rsidRPr="00110F08">
        <w:rPr>
          <w:rFonts w:hint="eastAsia"/>
          <w:lang w:val="fr-CH"/>
        </w:rPr>
        <w:t>日通过的决议</w:t>
      </w:r>
    </w:p>
    <w:p w14:paraId="189F43C7" w14:textId="7F1FB5D3" w:rsidR="00110F08" w:rsidRDefault="00110F08" w:rsidP="00110F08">
      <w:pPr>
        <w:pStyle w:val="H1GC"/>
        <w:rPr>
          <w:lang w:val="fr-CH"/>
        </w:rPr>
      </w:pPr>
      <w:r w:rsidRPr="00110F08">
        <w:rPr>
          <w:rFonts w:hint="eastAsia"/>
          <w:lang w:val="fr-CH"/>
        </w:rPr>
        <w:tab/>
      </w:r>
      <w:r w:rsidR="00365AF6">
        <w:rPr>
          <w:rFonts w:hint="eastAsia"/>
          <w:lang w:val="fr-CH"/>
        </w:rPr>
        <w:t>61</w:t>
      </w:r>
      <w:r w:rsidRPr="00110F08">
        <w:rPr>
          <w:rFonts w:hint="eastAsia"/>
          <w:lang w:val="fr-CH"/>
        </w:rPr>
        <w:t>/</w:t>
      </w:r>
      <w:r w:rsidR="00365AF6">
        <w:rPr>
          <w:rFonts w:hint="eastAsia"/>
          <w:lang w:val="fr-CH"/>
        </w:rPr>
        <w:t>37</w:t>
      </w:r>
      <w:r w:rsidRPr="00110F08">
        <w:rPr>
          <w:rFonts w:hint="eastAsia"/>
          <w:lang w:val="fr-CH"/>
        </w:rPr>
        <w:t>.</w:t>
      </w:r>
      <w:r w:rsidRPr="00110F08">
        <w:rPr>
          <w:rFonts w:hint="eastAsia"/>
          <w:lang w:val="fr-CH"/>
        </w:rPr>
        <w:tab/>
      </w:r>
      <w:r w:rsidRPr="00110F08">
        <w:rPr>
          <w:rFonts w:hint="eastAsia"/>
          <w:lang w:val="fr-CH"/>
        </w:rPr>
        <w:t>向马里提供人权领域的技术援助和能力建设</w:t>
      </w:r>
    </w:p>
    <w:p w14:paraId="6BB90BF0" w14:textId="77777777" w:rsidR="00110F08" w:rsidRPr="003F1773" w:rsidRDefault="00110F08" w:rsidP="003F1773">
      <w:pPr>
        <w:pStyle w:val="SingleTxtGC"/>
        <w:ind w:firstLine="426"/>
        <w:rPr>
          <w:rFonts w:eastAsia="楷体"/>
          <w:b/>
          <w:bCs/>
        </w:rPr>
      </w:pPr>
      <w:r w:rsidRPr="003F1773">
        <w:rPr>
          <w:rFonts w:eastAsia="楷体"/>
          <w:b/>
          <w:bCs/>
          <w:lang w:val="fr-CH"/>
        </w:rPr>
        <w:t>人权理事会，</w:t>
      </w:r>
    </w:p>
    <w:p w14:paraId="350BD4BF" w14:textId="77777777" w:rsidR="00110F08" w:rsidRPr="00110F08" w:rsidRDefault="00110F08" w:rsidP="003F1773">
      <w:pPr>
        <w:pStyle w:val="SingleTxtGC"/>
        <w:ind w:firstLine="426"/>
        <w:rPr>
          <w:iCs/>
        </w:rPr>
      </w:pPr>
      <w:r w:rsidRPr="003F1773">
        <w:rPr>
          <w:rFonts w:eastAsia="楷体"/>
          <w:b/>
          <w:bCs/>
          <w:lang w:val="fr-CH"/>
        </w:rPr>
        <w:t>遵循</w:t>
      </w:r>
      <w:r w:rsidRPr="00110F08">
        <w:rPr>
          <w:lang w:val="fr-CH"/>
        </w:rPr>
        <w:t>《联合国宪章》的宗旨和原则，</w:t>
      </w:r>
    </w:p>
    <w:p w14:paraId="21ED8638" w14:textId="77777777" w:rsidR="00110F08" w:rsidRPr="00110F08" w:rsidRDefault="00110F08" w:rsidP="003F1773">
      <w:pPr>
        <w:pStyle w:val="SingleTxtGC"/>
        <w:ind w:firstLine="426"/>
        <w:rPr>
          <w:iCs/>
        </w:rPr>
      </w:pPr>
      <w:r w:rsidRPr="003F1773">
        <w:rPr>
          <w:rFonts w:eastAsia="楷体"/>
          <w:b/>
          <w:bCs/>
          <w:lang w:val="fr-CH"/>
        </w:rPr>
        <w:t>重申</w:t>
      </w:r>
      <w:r w:rsidRPr="00110F08">
        <w:rPr>
          <w:lang w:val="fr-CH"/>
        </w:rPr>
        <w:t>《世界人权宣言》和其他相关国际人权文书，</w:t>
      </w:r>
    </w:p>
    <w:p w14:paraId="3042DC39" w14:textId="70D6159D" w:rsidR="00110F08" w:rsidRPr="00110F08" w:rsidRDefault="00110F08" w:rsidP="003F1773">
      <w:pPr>
        <w:pStyle w:val="SingleTxtGC"/>
        <w:ind w:firstLine="426"/>
      </w:pPr>
      <w:r w:rsidRPr="003F1773">
        <w:rPr>
          <w:rFonts w:eastAsia="楷体"/>
          <w:b/>
          <w:bCs/>
          <w:lang w:val="fr-CH"/>
        </w:rPr>
        <w:t>回顾</w:t>
      </w:r>
      <w:r w:rsidRPr="00110F08">
        <w:rPr>
          <w:lang w:val="fr-CH"/>
        </w:rPr>
        <w:t>大会</w:t>
      </w:r>
      <w:r w:rsidR="00365AF6">
        <w:rPr>
          <w:lang w:val="fr-CH"/>
        </w:rPr>
        <w:t>2</w:t>
      </w:r>
      <w:r w:rsidRPr="00110F08">
        <w:rPr>
          <w:lang w:val="fr-CH"/>
        </w:rPr>
        <w:t>00</w:t>
      </w:r>
      <w:r w:rsidR="00365AF6">
        <w:rPr>
          <w:lang w:val="fr-CH"/>
        </w:rPr>
        <w:t>6</w:t>
      </w:r>
      <w:r w:rsidRPr="00110F08">
        <w:rPr>
          <w:lang w:val="fr-CH"/>
        </w:rPr>
        <w:t>年</w:t>
      </w:r>
      <w:r w:rsidR="00365AF6">
        <w:rPr>
          <w:lang w:val="fr-CH"/>
        </w:rPr>
        <w:t>3</w:t>
      </w:r>
      <w:r w:rsidRPr="00110F08">
        <w:rPr>
          <w:lang w:val="fr-CH"/>
        </w:rPr>
        <w:t>月</w:t>
      </w:r>
      <w:r w:rsidR="00365AF6">
        <w:rPr>
          <w:lang w:val="fr-CH"/>
        </w:rPr>
        <w:t>15</w:t>
      </w:r>
      <w:r w:rsidRPr="00110F08">
        <w:rPr>
          <w:lang w:val="fr-CH"/>
        </w:rPr>
        <w:t>日第</w:t>
      </w:r>
      <w:r w:rsidR="00365AF6">
        <w:rPr>
          <w:lang w:val="fr-CH"/>
        </w:rPr>
        <w:t>6</w:t>
      </w:r>
      <w:r w:rsidRPr="00110F08">
        <w:rPr>
          <w:lang w:val="fr-CH"/>
        </w:rPr>
        <w:t>0/</w:t>
      </w:r>
      <w:r w:rsidR="00365AF6">
        <w:rPr>
          <w:lang w:val="fr-CH"/>
        </w:rPr>
        <w:t>251</w:t>
      </w:r>
      <w:r w:rsidRPr="00110F08">
        <w:rPr>
          <w:lang w:val="fr-CH"/>
        </w:rPr>
        <w:t>号决议，</w:t>
      </w:r>
    </w:p>
    <w:p w14:paraId="1007544C" w14:textId="78EE5890" w:rsidR="00110F08" w:rsidRPr="00110F08" w:rsidRDefault="00110F08" w:rsidP="003F1773">
      <w:pPr>
        <w:pStyle w:val="SingleTxtGC"/>
        <w:ind w:firstLine="426"/>
        <w:rPr>
          <w:iCs/>
        </w:rPr>
      </w:pPr>
      <w:r w:rsidRPr="003F1773">
        <w:rPr>
          <w:rFonts w:eastAsia="楷体"/>
          <w:b/>
          <w:bCs/>
          <w:lang w:val="fr-CH"/>
        </w:rPr>
        <w:t>又回顾</w:t>
      </w:r>
      <w:r w:rsidRPr="00110F08">
        <w:rPr>
          <w:lang w:val="fr-CH"/>
        </w:rPr>
        <w:t>人权理事会</w:t>
      </w:r>
      <w:r w:rsidR="00365AF6">
        <w:rPr>
          <w:lang w:val="fr-CH"/>
        </w:rPr>
        <w:t>2</w:t>
      </w:r>
      <w:r w:rsidRPr="00110F08">
        <w:rPr>
          <w:lang w:val="fr-CH"/>
        </w:rPr>
        <w:t>00</w:t>
      </w:r>
      <w:r w:rsidR="00365AF6">
        <w:rPr>
          <w:lang w:val="fr-CH"/>
        </w:rPr>
        <w:t>7</w:t>
      </w:r>
      <w:r w:rsidRPr="00110F08">
        <w:rPr>
          <w:lang w:val="fr-CH"/>
        </w:rPr>
        <w:t>年</w:t>
      </w:r>
      <w:r w:rsidR="00365AF6">
        <w:rPr>
          <w:lang w:val="fr-CH"/>
        </w:rPr>
        <w:t>6</w:t>
      </w:r>
      <w:r w:rsidRPr="00110F08">
        <w:rPr>
          <w:lang w:val="fr-CH"/>
        </w:rPr>
        <w:t>月</w:t>
      </w:r>
      <w:r w:rsidR="00365AF6">
        <w:rPr>
          <w:lang w:val="fr-CH"/>
        </w:rPr>
        <w:t>18</w:t>
      </w:r>
      <w:r w:rsidRPr="00110F08">
        <w:rPr>
          <w:lang w:val="fr-CH"/>
        </w:rPr>
        <w:t>日关于理事会体制建设的第</w:t>
      </w:r>
      <w:r w:rsidR="00365AF6">
        <w:rPr>
          <w:lang w:val="fr-CH"/>
        </w:rPr>
        <w:t>5</w:t>
      </w:r>
      <w:r w:rsidRPr="00110F08">
        <w:rPr>
          <w:lang w:val="fr-CH"/>
        </w:rPr>
        <w:t>/</w:t>
      </w:r>
      <w:r w:rsidR="00365AF6">
        <w:rPr>
          <w:lang w:val="fr-CH"/>
        </w:rPr>
        <w:t>1</w:t>
      </w:r>
      <w:r w:rsidRPr="00110F08">
        <w:rPr>
          <w:lang w:val="fr-CH"/>
        </w:rPr>
        <w:t>号决议和关于理事会特别程序任务负责人行为守则的第</w:t>
      </w:r>
      <w:r w:rsidR="00365AF6">
        <w:rPr>
          <w:lang w:val="fr-CH"/>
        </w:rPr>
        <w:t>5</w:t>
      </w:r>
      <w:r w:rsidRPr="00110F08">
        <w:rPr>
          <w:lang w:val="fr-CH"/>
        </w:rPr>
        <w:t>/</w:t>
      </w:r>
      <w:r w:rsidR="00365AF6">
        <w:rPr>
          <w:lang w:val="fr-CH"/>
        </w:rPr>
        <w:t>2</w:t>
      </w:r>
      <w:r w:rsidRPr="00110F08">
        <w:rPr>
          <w:lang w:val="fr-CH"/>
        </w:rPr>
        <w:t>号决议，</w:t>
      </w:r>
    </w:p>
    <w:p w14:paraId="04399612" w14:textId="4F2FC76F" w:rsidR="00110F08" w:rsidRPr="00110F08" w:rsidRDefault="00110F08" w:rsidP="003F1773">
      <w:pPr>
        <w:pStyle w:val="SingleTxtGC"/>
        <w:ind w:firstLine="426"/>
      </w:pPr>
      <w:r w:rsidRPr="003F1773">
        <w:rPr>
          <w:rFonts w:eastAsia="楷体"/>
          <w:b/>
          <w:bCs/>
          <w:lang w:val="fr-CH"/>
        </w:rPr>
        <w:t>还回顾</w:t>
      </w:r>
      <w:r w:rsidRPr="00110F08">
        <w:rPr>
          <w:lang w:val="fr-CH"/>
        </w:rPr>
        <w:t>理事会</w:t>
      </w:r>
      <w:r w:rsidR="00365AF6">
        <w:t>2</w:t>
      </w:r>
      <w:r w:rsidRPr="00110F08">
        <w:t>0</w:t>
      </w:r>
      <w:r w:rsidR="00365AF6">
        <w:t>12</w:t>
      </w:r>
      <w:r w:rsidRPr="00110F08">
        <w:rPr>
          <w:lang w:val="fr-CH"/>
        </w:rPr>
        <w:t>年</w:t>
      </w:r>
      <w:r w:rsidR="00365AF6">
        <w:t>7</w:t>
      </w:r>
      <w:r w:rsidRPr="00110F08">
        <w:rPr>
          <w:lang w:val="fr-CH"/>
        </w:rPr>
        <w:t>月</w:t>
      </w:r>
      <w:r w:rsidR="00365AF6">
        <w:t>6</w:t>
      </w:r>
      <w:r w:rsidRPr="00110F08">
        <w:rPr>
          <w:lang w:val="fr-CH"/>
        </w:rPr>
        <w:t>日关于马里人权状况的第</w:t>
      </w:r>
      <w:r w:rsidR="00365AF6">
        <w:t>2</w:t>
      </w:r>
      <w:r w:rsidRPr="00110F08">
        <w:t>0/</w:t>
      </w:r>
      <w:r w:rsidR="00365AF6">
        <w:t>17</w:t>
      </w:r>
      <w:r w:rsidRPr="00110F08">
        <w:rPr>
          <w:lang w:val="fr-CH"/>
        </w:rPr>
        <w:t>号决议</w:t>
      </w:r>
      <w:r w:rsidRPr="00110F08">
        <w:t>，</w:t>
      </w:r>
      <w:r w:rsidR="00365AF6">
        <w:t>2</w:t>
      </w:r>
      <w:r w:rsidRPr="00110F08">
        <w:t>0</w:t>
      </w:r>
      <w:r w:rsidR="00365AF6">
        <w:t>13</w:t>
      </w:r>
      <w:r w:rsidRPr="00110F08">
        <w:rPr>
          <w:lang w:val="fr-CH"/>
        </w:rPr>
        <w:t>年</w:t>
      </w:r>
      <w:r w:rsidR="00365AF6">
        <w:t>3</w:t>
      </w:r>
      <w:r w:rsidRPr="00110F08">
        <w:rPr>
          <w:lang w:val="fr-CH"/>
        </w:rPr>
        <w:t>月</w:t>
      </w:r>
      <w:r w:rsidR="00365AF6">
        <w:t>21</w:t>
      </w:r>
      <w:r w:rsidRPr="00110F08">
        <w:rPr>
          <w:lang w:val="fr-CH"/>
        </w:rPr>
        <w:t>日关于设立马里人权状况独立专家任务的第</w:t>
      </w:r>
      <w:r w:rsidR="00365AF6">
        <w:t>22</w:t>
      </w:r>
      <w:r w:rsidRPr="00110F08">
        <w:t>/</w:t>
      </w:r>
      <w:r w:rsidR="00365AF6">
        <w:t>18</w:t>
      </w:r>
      <w:r w:rsidRPr="00110F08">
        <w:rPr>
          <w:lang w:val="fr-CH"/>
        </w:rPr>
        <w:t>号决议</w:t>
      </w:r>
      <w:r w:rsidRPr="00110F08">
        <w:t>，</w:t>
      </w:r>
      <w:r w:rsidRPr="00110F08">
        <w:rPr>
          <w:lang w:val="fr-CH"/>
        </w:rPr>
        <w:t>关于延长独立专家任务的</w:t>
      </w:r>
      <w:r w:rsidR="00365AF6">
        <w:t>2</w:t>
      </w:r>
      <w:r w:rsidRPr="00110F08">
        <w:t>0</w:t>
      </w:r>
      <w:r w:rsidR="00365AF6">
        <w:t>14</w:t>
      </w:r>
      <w:r w:rsidRPr="00110F08">
        <w:rPr>
          <w:lang w:val="fr-CH"/>
        </w:rPr>
        <w:t>年</w:t>
      </w:r>
      <w:r w:rsidR="00365AF6">
        <w:t>3</w:t>
      </w:r>
      <w:r w:rsidRPr="00110F08">
        <w:rPr>
          <w:lang w:val="fr-CH"/>
        </w:rPr>
        <w:t>月</w:t>
      </w:r>
      <w:r w:rsidR="00365AF6">
        <w:t>28</w:t>
      </w:r>
      <w:r w:rsidRPr="00110F08">
        <w:rPr>
          <w:lang w:val="fr-CH"/>
        </w:rPr>
        <w:t>日第</w:t>
      </w:r>
      <w:r w:rsidR="00365AF6">
        <w:t>25</w:t>
      </w:r>
      <w:r w:rsidRPr="00110F08">
        <w:t>/</w:t>
      </w:r>
      <w:r w:rsidR="00365AF6">
        <w:t>36</w:t>
      </w:r>
      <w:r w:rsidRPr="00110F08">
        <w:rPr>
          <w:lang w:val="fr-CH"/>
        </w:rPr>
        <w:t>号、</w:t>
      </w:r>
      <w:r w:rsidR="00365AF6">
        <w:t>2</w:t>
      </w:r>
      <w:r w:rsidRPr="00110F08">
        <w:t>0</w:t>
      </w:r>
      <w:r w:rsidR="00365AF6">
        <w:t>16</w:t>
      </w:r>
      <w:r w:rsidRPr="00110F08">
        <w:rPr>
          <w:lang w:val="fr-CH"/>
        </w:rPr>
        <w:t>年</w:t>
      </w:r>
      <w:r w:rsidR="00365AF6">
        <w:t>3</w:t>
      </w:r>
      <w:r w:rsidRPr="00110F08">
        <w:rPr>
          <w:lang w:val="fr-CH"/>
        </w:rPr>
        <w:t>月</w:t>
      </w:r>
      <w:r w:rsidR="00365AF6">
        <w:t>24</w:t>
      </w:r>
      <w:r w:rsidRPr="00110F08">
        <w:rPr>
          <w:lang w:val="fr-CH"/>
        </w:rPr>
        <w:t>日第</w:t>
      </w:r>
      <w:r w:rsidR="00365AF6">
        <w:t>31</w:t>
      </w:r>
      <w:r w:rsidRPr="00110F08">
        <w:t>/</w:t>
      </w:r>
      <w:r w:rsidR="00365AF6">
        <w:t>28</w:t>
      </w:r>
      <w:r w:rsidRPr="00110F08">
        <w:rPr>
          <w:lang w:val="fr-CH"/>
        </w:rPr>
        <w:t>号、</w:t>
      </w:r>
      <w:r w:rsidR="00365AF6">
        <w:t>2</w:t>
      </w:r>
      <w:r w:rsidRPr="00110F08">
        <w:t>0</w:t>
      </w:r>
      <w:r w:rsidR="00365AF6">
        <w:t>17</w:t>
      </w:r>
      <w:r w:rsidRPr="00110F08">
        <w:rPr>
          <w:lang w:val="fr-CH"/>
        </w:rPr>
        <w:t>年</w:t>
      </w:r>
      <w:r w:rsidR="00365AF6">
        <w:t>3</w:t>
      </w:r>
      <w:r w:rsidRPr="00110F08">
        <w:rPr>
          <w:lang w:val="fr-CH"/>
        </w:rPr>
        <w:t>月</w:t>
      </w:r>
      <w:r w:rsidR="00365AF6">
        <w:t>24</w:t>
      </w:r>
      <w:r w:rsidRPr="00110F08">
        <w:rPr>
          <w:lang w:val="fr-CH"/>
        </w:rPr>
        <w:t>日第</w:t>
      </w:r>
      <w:r w:rsidR="00365AF6">
        <w:t>34</w:t>
      </w:r>
      <w:r w:rsidRPr="00110F08">
        <w:t>/</w:t>
      </w:r>
      <w:r w:rsidR="00365AF6">
        <w:t>39</w:t>
      </w:r>
      <w:r w:rsidRPr="00110F08">
        <w:rPr>
          <w:lang w:val="fr-CH"/>
        </w:rPr>
        <w:t>号、</w:t>
      </w:r>
      <w:r w:rsidR="00365AF6">
        <w:t>2</w:t>
      </w:r>
      <w:r w:rsidRPr="00110F08">
        <w:t>0</w:t>
      </w:r>
      <w:r w:rsidR="00365AF6">
        <w:t>18</w:t>
      </w:r>
      <w:r w:rsidRPr="00110F08">
        <w:rPr>
          <w:lang w:val="fr-CH"/>
        </w:rPr>
        <w:t>年</w:t>
      </w:r>
      <w:r w:rsidR="00365AF6">
        <w:t>3</w:t>
      </w:r>
      <w:r w:rsidRPr="00110F08">
        <w:rPr>
          <w:lang w:val="fr-CH"/>
        </w:rPr>
        <w:t>月</w:t>
      </w:r>
      <w:r w:rsidR="00365AF6">
        <w:t>23</w:t>
      </w:r>
      <w:r w:rsidRPr="00110F08">
        <w:rPr>
          <w:lang w:val="fr-CH"/>
        </w:rPr>
        <w:t>日第</w:t>
      </w:r>
      <w:r w:rsidR="00365AF6">
        <w:t>37</w:t>
      </w:r>
      <w:r w:rsidRPr="00110F08">
        <w:t>/</w:t>
      </w:r>
      <w:r w:rsidR="00365AF6">
        <w:t>39</w:t>
      </w:r>
      <w:r w:rsidRPr="00110F08">
        <w:rPr>
          <w:lang w:val="fr-CH"/>
        </w:rPr>
        <w:t>号、</w:t>
      </w:r>
      <w:r w:rsidR="00365AF6">
        <w:t>2</w:t>
      </w:r>
      <w:r w:rsidRPr="00110F08">
        <w:t>0</w:t>
      </w:r>
      <w:r w:rsidR="00365AF6">
        <w:t>19</w:t>
      </w:r>
      <w:r w:rsidRPr="00110F08">
        <w:rPr>
          <w:lang w:val="fr-CH"/>
        </w:rPr>
        <w:t>年</w:t>
      </w:r>
      <w:r w:rsidR="00365AF6">
        <w:t>3</w:t>
      </w:r>
      <w:r w:rsidRPr="00110F08">
        <w:rPr>
          <w:lang w:val="fr-CH"/>
        </w:rPr>
        <w:t>月</w:t>
      </w:r>
      <w:r w:rsidR="00365AF6">
        <w:t>22</w:t>
      </w:r>
      <w:r w:rsidRPr="00110F08">
        <w:rPr>
          <w:lang w:val="fr-CH"/>
        </w:rPr>
        <w:t>日第</w:t>
      </w:r>
      <w:r w:rsidR="00365AF6">
        <w:t>4</w:t>
      </w:r>
      <w:r w:rsidRPr="00110F08">
        <w:t>0/</w:t>
      </w:r>
      <w:r w:rsidR="00365AF6">
        <w:t>26</w:t>
      </w:r>
      <w:r w:rsidRPr="00110F08">
        <w:rPr>
          <w:lang w:val="fr-CH"/>
        </w:rPr>
        <w:t>号、</w:t>
      </w:r>
      <w:r w:rsidR="00365AF6">
        <w:t>2</w:t>
      </w:r>
      <w:r w:rsidRPr="00110F08">
        <w:t>0</w:t>
      </w:r>
      <w:r w:rsidR="00365AF6">
        <w:t>2</w:t>
      </w:r>
      <w:r w:rsidRPr="00110F08">
        <w:t>0</w:t>
      </w:r>
      <w:r w:rsidRPr="00110F08">
        <w:rPr>
          <w:lang w:val="fr-CH"/>
        </w:rPr>
        <w:t>年</w:t>
      </w:r>
      <w:r w:rsidR="00365AF6">
        <w:t>6</w:t>
      </w:r>
      <w:r w:rsidRPr="00110F08">
        <w:rPr>
          <w:lang w:val="fr-CH"/>
        </w:rPr>
        <w:t>月</w:t>
      </w:r>
      <w:r w:rsidR="00365AF6">
        <w:t>22</w:t>
      </w:r>
      <w:r w:rsidRPr="00110F08">
        <w:rPr>
          <w:lang w:val="fr-CH"/>
        </w:rPr>
        <w:t>日第</w:t>
      </w:r>
      <w:r w:rsidR="00365AF6">
        <w:t>43</w:t>
      </w:r>
      <w:r w:rsidRPr="00110F08">
        <w:t>/</w:t>
      </w:r>
      <w:r w:rsidR="00365AF6">
        <w:t>38</w:t>
      </w:r>
      <w:r w:rsidRPr="00110F08">
        <w:rPr>
          <w:lang w:val="fr-CH"/>
        </w:rPr>
        <w:t>号、</w:t>
      </w:r>
      <w:r w:rsidR="00365AF6">
        <w:t>2</w:t>
      </w:r>
      <w:r w:rsidRPr="00110F08">
        <w:t>0</w:t>
      </w:r>
      <w:r w:rsidR="00365AF6">
        <w:t>21</w:t>
      </w:r>
      <w:r w:rsidRPr="00110F08">
        <w:rPr>
          <w:lang w:val="fr-CH"/>
        </w:rPr>
        <w:t>年</w:t>
      </w:r>
      <w:r w:rsidR="00365AF6">
        <w:t>3</w:t>
      </w:r>
      <w:r w:rsidRPr="00110F08">
        <w:rPr>
          <w:lang w:val="fr-CH"/>
        </w:rPr>
        <w:t>月</w:t>
      </w:r>
      <w:r w:rsidR="00365AF6">
        <w:t>24</w:t>
      </w:r>
      <w:r w:rsidRPr="00110F08">
        <w:rPr>
          <w:lang w:val="fr-CH"/>
        </w:rPr>
        <w:t>日第</w:t>
      </w:r>
      <w:r w:rsidR="00365AF6">
        <w:t>46</w:t>
      </w:r>
      <w:r w:rsidRPr="00110F08">
        <w:t>/</w:t>
      </w:r>
      <w:r w:rsidR="00365AF6">
        <w:t>28</w:t>
      </w:r>
      <w:r w:rsidRPr="00110F08">
        <w:rPr>
          <w:lang w:val="fr-CH"/>
        </w:rPr>
        <w:t>号、</w:t>
      </w:r>
      <w:r w:rsidR="00365AF6">
        <w:t>2</w:t>
      </w:r>
      <w:r w:rsidRPr="00110F08">
        <w:t>0</w:t>
      </w:r>
      <w:r w:rsidR="00365AF6">
        <w:t>22</w:t>
      </w:r>
      <w:r w:rsidRPr="00110F08">
        <w:rPr>
          <w:lang w:val="fr-CH"/>
        </w:rPr>
        <w:t>年</w:t>
      </w:r>
      <w:r w:rsidR="00365AF6">
        <w:t>4</w:t>
      </w:r>
      <w:r w:rsidRPr="00110F08">
        <w:rPr>
          <w:lang w:val="fr-CH"/>
        </w:rPr>
        <w:t>月</w:t>
      </w:r>
      <w:r w:rsidR="00365AF6">
        <w:t>1</w:t>
      </w:r>
      <w:r w:rsidRPr="00110F08">
        <w:rPr>
          <w:lang w:val="fr-CH"/>
        </w:rPr>
        <w:t>日第</w:t>
      </w:r>
      <w:r w:rsidR="00365AF6">
        <w:t>49</w:t>
      </w:r>
      <w:r w:rsidRPr="00110F08">
        <w:t>/</w:t>
      </w:r>
      <w:r w:rsidR="00365AF6">
        <w:t>34</w:t>
      </w:r>
      <w:r w:rsidRPr="00110F08">
        <w:rPr>
          <w:lang w:val="fr-CH"/>
        </w:rPr>
        <w:t>号决议、</w:t>
      </w:r>
      <w:r w:rsidR="00365AF6">
        <w:t>2</w:t>
      </w:r>
      <w:r w:rsidRPr="00110F08">
        <w:t>0</w:t>
      </w:r>
      <w:r w:rsidR="00365AF6">
        <w:t>23</w:t>
      </w:r>
      <w:r w:rsidRPr="00110F08">
        <w:rPr>
          <w:lang w:val="fr-CH"/>
        </w:rPr>
        <w:t>年</w:t>
      </w:r>
      <w:r w:rsidR="00365AF6">
        <w:t>4</w:t>
      </w:r>
      <w:r w:rsidRPr="00110F08">
        <w:rPr>
          <w:lang w:val="fr-CH"/>
        </w:rPr>
        <w:t>月</w:t>
      </w:r>
      <w:r w:rsidR="00365AF6">
        <w:t>4</w:t>
      </w:r>
      <w:r w:rsidRPr="00110F08">
        <w:rPr>
          <w:lang w:val="fr-CH"/>
        </w:rPr>
        <w:t>日第</w:t>
      </w:r>
      <w:r w:rsidR="00365AF6">
        <w:t>52</w:t>
      </w:r>
      <w:r w:rsidRPr="00110F08">
        <w:t>/</w:t>
      </w:r>
      <w:r w:rsidR="00365AF6">
        <w:t>42</w:t>
      </w:r>
      <w:r w:rsidRPr="00110F08">
        <w:rPr>
          <w:lang w:val="fr-CH"/>
        </w:rPr>
        <w:t>号、</w:t>
      </w:r>
      <w:r w:rsidR="00365AF6">
        <w:t>2</w:t>
      </w:r>
      <w:r w:rsidRPr="00110F08">
        <w:t>0</w:t>
      </w:r>
      <w:r w:rsidR="00365AF6">
        <w:t>24</w:t>
      </w:r>
      <w:r w:rsidRPr="00110F08">
        <w:rPr>
          <w:lang w:val="fr-CH"/>
        </w:rPr>
        <w:t>年</w:t>
      </w:r>
      <w:r w:rsidR="00365AF6">
        <w:t>4</w:t>
      </w:r>
      <w:r w:rsidRPr="00110F08">
        <w:rPr>
          <w:lang w:val="fr-CH"/>
        </w:rPr>
        <w:t>月</w:t>
      </w:r>
      <w:r w:rsidR="00365AF6">
        <w:t>4</w:t>
      </w:r>
      <w:r w:rsidRPr="00110F08">
        <w:rPr>
          <w:lang w:val="fr-CH"/>
        </w:rPr>
        <w:t>日第</w:t>
      </w:r>
      <w:r w:rsidR="00365AF6">
        <w:t>55</w:t>
      </w:r>
      <w:r w:rsidRPr="00110F08">
        <w:t>/</w:t>
      </w:r>
      <w:r w:rsidR="00365AF6">
        <w:t>25</w:t>
      </w:r>
      <w:r w:rsidRPr="00110F08">
        <w:rPr>
          <w:lang w:val="fr-CH"/>
        </w:rPr>
        <w:t>号和</w:t>
      </w:r>
      <w:r w:rsidR="00365AF6">
        <w:t>2</w:t>
      </w:r>
      <w:r w:rsidRPr="00110F08">
        <w:t>0</w:t>
      </w:r>
      <w:r w:rsidR="00365AF6">
        <w:t>25</w:t>
      </w:r>
      <w:r w:rsidRPr="00110F08">
        <w:rPr>
          <w:lang w:val="fr-CH"/>
        </w:rPr>
        <w:t>年</w:t>
      </w:r>
      <w:r w:rsidR="00365AF6">
        <w:t>4</w:t>
      </w:r>
      <w:r w:rsidRPr="00110F08">
        <w:rPr>
          <w:lang w:val="fr-CH"/>
        </w:rPr>
        <w:t>月</w:t>
      </w:r>
      <w:r w:rsidR="00365AF6">
        <w:t>4</w:t>
      </w:r>
      <w:r w:rsidRPr="00110F08">
        <w:rPr>
          <w:lang w:val="fr-CH"/>
        </w:rPr>
        <w:t>日第</w:t>
      </w:r>
      <w:r w:rsidR="00365AF6">
        <w:t>58</w:t>
      </w:r>
      <w:r w:rsidRPr="00110F08">
        <w:t>/</w:t>
      </w:r>
      <w:r w:rsidR="00365AF6">
        <w:t>3</w:t>
      </w:r>
      <w:r w:rsidRPr="00110F08">
        <w:t>0</w:t>
      </w:r>
      <w:r w:rsidRPr="00110F08">
        <w:rPr>
          <w:lang w:val="fr-CH"/>
        </w:rPr>
        <w:t>号决议</w:t>
      </w:r>
      <w:r w:rsidRPr="00110F08">
        <w:t>，</w:t>
      </w:r>
    </w:p>
    <w:p w14:paraId="303ED555" w14:textId="77777777" w:rsidR="00110F08" w:rsidRPr="00110F08" w:rsidRDefault="00110F08" w:rsidP="003F1773">
      <w:pPr>
        <w:pStyle w:val="SingleTxtGC"/>
        <w:ind w:firstLine="426"/>
        <w:rPr>
          <w:lang w:val="fr-CH"/>
        </w:rPr>
      </w:pPr>
      <w:r w:rsidRPr="003F1773">
        <w:rPr>
          <w:rFonts w:eastAsia="楷体"/>
          <w:b/>
          <w:bCs/>
          <w:lang w:val="fr-CH"/>
        </w:rPr>
        <w:t>重申</w:t>
      </w:r>
      <w:r w:rsidRPr="00110F08">
        <w:rPr>
          <w:lang w:val="fr-CH"/>
        </w:rPr>
        <w:t>所有国家对尊重、促进、保护和落实《宪章》、《世界人权宣言》、国际人权两公约及本国加入的其他相关国际人权文书中规定的人权和基本自由负有主要责任，</w:t>
      </w:r>
    </w:p>
    <w:p w14:paraId="758AD878" w14:textId="77777777" w:rsidR="00110F08" w:rsidRPr="00110F08" w:rsidRDefault="00110F08" w:rsidP="003F1773">
      <w:pPr>
        <w:pStyle w:val="SingleTxtGC"/>
        <w:ind w:firstLine="426"/>
        <w:rPr>
          <w:iCs/>
        </w:rPr>
      </w:pPr>
      <w:r w:rsidRPr="003F1773">
        <w:rPr>
          <w:rFonts w:eastAsia="楷体"/>
          <w:b/>
          <w:bCs/>
          <w:lang w:val="fr-CH"/>
        </w:rPr>
        <w:t>又重申</w:t>
      </w:r>
      <w:r w:rsidRPr="00110F08">
        <w:rPr>
          <w:lang w:val="fr-CH"/>
        </w:rPr>
        <w:t>理事会对马里主权、独立、统一和领土完整的承诺，</w:t>
      </w:r>
    </w:p>
    <w:p w14:paraId="6A9F7571" w14:textId="77777777" w:rsidR="00110F08" w:rsidRPr="00110F08" w:rsidRDefault="00110F08" w:rsidP="003F1773">
      <w:pPr>
        <w:pStyle w:val="SingleTxtGC"/>
        <w:ind w:firstLine="426"/>
        <w:rPr>
          <w:lang w:val="fr-CH"/>
        </w:rPr>
      </w:pPr>
      <w:r w:rsidRPr="003F1773">
        <w:rPr>
          <w:rFonts w:eastAsia="楷体"/>
          <w:b/>
          <w:bCs/>
          <w:lang w:val="fr-CH"/>
        </w:rPr>
        <w:t>注意到</w:t>
      </w:r>
      <w:r w:rsidRPr="00110F08">
        <w:rPr>
          <w:lang w:val="fr-CH"/>
        </w:rPr>
        <w:t>马里人权状况独立专家的报告，</w:t>
      </w:r>
      <w:r w:rsidRPr="00110F08">
        <w:rPr>
          <w:vertAlign w:val="superscript"/>
          <w:lang w:val="fr-BE"/>
        </w:rPr>
        <w:footnoteReference w:id="2"/>
      </w:r>
    </w:p>
    <w:p w14:paraId="02696804" w14:textId="41C49ABD" w:rsidR="00110F08" w:rsidRPr="00110F08" w:rsidRDefault="00110F08" w:rsidP="003F1773">
      <w:pPr>
        <w:pStyle w:val="SingleTxtGC"/>
        <w:ind w:firstLine="426"/>
        <w:rPr>
          <w:lang w:val="fr-CH"/>
        </w:rPr>
      </w:pPr>
      <w:r w:rsidRPr="003F1773">
        <w:rPr>
          <w:rFonts w:eastAsia="楷体"/>
          <w:b/>
          <w:bCs/>
          <w:lang w:val="fr-CH"/>
        </w:rPr>
        <w:lastRenderedPageBreak/>
        <w:t>注意到</w:t>
      </w:r>
      <w:r w:rsidR="00365AF6">
        <w:rPr>
          <w:lang w:val="fr-CH"/>
        </w:rPr>
        <w:t>2</w:t>
      </w:r>
      <w:r w:rsidRPr="00110F08">
        <w:rPr>
          <w:lang w:val="fr-CH"/>
        </w:rPr>
        <w:t>0</w:t>
      </w:r>
      <w:r w:rsidR="00365AF6">
        <w:rPr>
          <w:lang w:val="fr-CH"/>
        </w:rPr>
        <w:t>23</w:t>
      </w:r>
      <w:r w:rsidRPr="00110F08">
        <w:rPr>
          <w:lang w:val="fr-CH"/>
        </w:rPr>
        <w:t>年</w:t>
      </w:r>
      <w:r w:rsidR="00365AF6">
        <w:rPr>
          <w:lang w:val="fr-CH"/>
        </w:rPr>
        <w:t>7</w:t>
      </w:r>
      <w:r w:rsidRPr="00110F08">
        <w:rPr>
          <w:lang w:val="fr-CH"/>
        </w:rPr>
        <w:t>月</w:t>
      </w:r>
      <w:r w:rsidR="00365AF6">
        <w:rPr>
          <w:lang w:val="fr-CH"/>
        </w:rPr>
        <w:t>22</w:t>
      </w:r>
      <w:r w:rsidRPr="00110F08">
        <w:rPr>
          <w:lang w:val="fr-CH"/>
        </w:rPr>
        <w:t>日颁布了</w:t>
      </w:r>
      <w:r w:rsidR="00365AF6">
        <w:rPr>
          <w:lang w:val="fr-CH"/>
        </w:rPr>
        <w:t>2</w:t>
      </w:r>
      <w:r w:rsidRPr="00110F08">
        <w:rPr>
          <w:lang w:val="fr-CH"/>
        </w:rPr>
        <w:t>0</w:t>
      </w:r>
      <w:r w:rsidR="00365AF6">
        <w:rPr>
          <w:lang w:val="fr-CH"/>
        </w:rPr>
        <w:t>23</w:t>
      </w:r>
      <w:r w:rsidRPr="00110F08">
        <w:rPr>
          <w:lang w:val="fr-CH"/>
        </w:rPr>
        <w:t>年</w:t>
      </w:r>
      <w:r w:rsidR="00365AF6">
        <w:rPr>
          <w:lang w:val="fr-CH"/>
        </w:rPr>
        <w:t>6</w:t>
      </w:r>
      <w:r w:rsidRPr="00110F08">
        <w:rPr>
          <w:lang w:val="fr-CH"/>
        </w:rPr>
        <w:t>月</w:t>
      </w:r>
      <w:r w:rsidR="00365AF6">
        <w:rPr>
          <w:lang w:val="fr-CH"/>
        </w:rPr>
        <w:t>18</w:t>
      </w:r>
      <w:r w:rsidRPr="00110F08">
        <w:rPr>
          <w:lang w:val="fr-CH"/>
        </w:rPr>
        <w:t>日全民投票产生的新《宪法》，以及马里政府</w:t>
      </w:r>
      <w:r w:rsidR="00365AF6">
        <w:rPr>
          <w:lang w:val="fr-CH"/>
        </w:rPr>
        <w:t>2</w:t>
      </w:r>
      <w:r w:rsidRPr="00110F08">
        <w:rPr>
          <w:lang w:val="fr-CH"/>
        </w:rPr>
        <w:t>0</w:t>
      </w:r>
      <w:r w:rsidR="00365AF6">
        <w:rPr>
          <w:lang w:val="fr-CH"/>
        </w:rPr>
        <w:t>23</w:t>
      </w:r>
      <w:r w:rsidRPr="00110F08">
        <w:rPr>
          <w:lang w:val="fr-CH"/>
        </w:rPr>
        <w:t>年</w:t>
      </w:r>
      <w:r w:rsidR="00365AF6">
        <w:rPr>
          <w:lang w:val="fr-CH"/>
        </w:rPr>
        <w:t>9</w:t>
      </w:r>
      <w:r w:rsidRPr="00110F08">
        <w:rPr>
          <w:lang w:val="fr-CH"/>
        </w:rPr>
        <w:t>月</w:t>
      </w:r>
      <w:r w:rsidR="00365AF6">
        <w:rPr>
          <w:lang w:val="fr-CH"/>
        </w:rPr>
        <w:t>25</w:t>
      </w:r>
      <w:r w:rsidRPr="00110F08">
        <w:rPr>
          <w:lang w:val="fr-CH"/>
        </w:rPr>
        <w:t>日宣布推迟大选，包括原定于</w:t>
      </w:r>
      <w:r w:rsidR="00365AF6">
        <w:rPr>
          <w:lang w:val="fr-CH"/>
        </w:rPr>
        <w:t>2</w:t>
      </w:r>
      <w:r w:rsidRPr="00110F08">
        <w:rPr>
          <w:lang w:val="fr-CH"/>
        </w:rPr>
        <w:t>0</w:t>
      </w:r>
      <w:r w:rsidR="00365AF6">
        <w:rPr>
          <w:lang w:val="fr-CH"/>
        </w:rPr>
        <w:t>24</w:t>
      </w:r>
      <w:r w:rsidRPr="00110F08">
        <w:rPr>
          <w:lang w:val="fr-CH"/>
        </w:rPr>
        <w:t>年</w:t>
      </w:r>
      <w:r w:rsidR="00365AF6">
        <w:rPr>
          <w:lang w:val="fr-CH"/>
        </w:rPr>
        <w:t>2</w:t>
      </w:r>
      <w:r w:rsidRPr="00110F08">
        <w:rPr>
          <w:lang w:val="fr-CH"/>
        </w:rPr>
        <w:t>月举行的总统选举，</w:t>
      </w:r>
    </w:p>
    <w:p w14:paraId="20C80D83" w14:textId="1009B3EC" w:rsidR="00110F08" w:rsidRPr="00110F08" w:rsidRDefault="00110F08" w:rsidP="003F1773">
      <w:pPr>
        <w:pStyle w:val="SingleTxtGC"/>
        <w:ind w:firstLine="426"/>
        <w:rPr>
          <w:lang w:val="fr-CH"/>
        </w:rPr>
      </w:pPr>
      <w:r w:rsidRPr="003F1773">
        <w:rPr>
          <w:rFonts w:eastAsia="楷体"/>
          <w:b/>
          <w:bCs/>
          <w:lang w:val="fr-CH"/>
        </w:rPr>
        <w:t>注意到</w:t>
      </w:r>
      <w:r w:rsidRPr="00110F08">
        <w:rPr>
          <w:lang w:val="fr-CH"/>
        </w:rPr>
        <w:t>过渡总统在</w:t>
      </w:r>
      <w:r w:rsidR="00365AF6">
        <w:rPr>
          <w:lang w:val="fr-CH"/>
        </w:rPr>
        <w:t>2</w:t>
      </w:r>
      <w:r w:rsidRPr="00110F08">
        <w:rPr>
          <w:lang w:val="fr-CH"/>
        </w:rPr>
        <w:t>0</w:t>
      </w:r>
      <w:r w:rsidR="00365AF6">
        <w:rPr>
          <w:lang w:val="fr-CH"/>
        </w:rPr>
        <w:t>24</w:t>
      </w:r>
      <w:r w:rsidRPr="00110F08">
        <w:rPr>
          <w:lang w:val="fr-CH"/>
        </w:rPr>
        <w:t>年</w:t>
      </w:r>
      <w:r w:rsidR="00365AF6">
        <w:rPr>
          <w:lang w:val="fr-CH"/>
        </w:rPr>
        <w:t>11</w:t>
      </w:r>
      <w:r w:rsidRPr="00110F08">
        <w:rPr>
          <w:lang w:val="fr-CH"/>
        </w:rPr>
        <w:t>月</w:t>
      </w:r>
      <w:r w:rsidR="00365AF6">
        <w:rPr>
          <w:lang w:val="fr-CH"/>
        </w:rPr>
        <w:t>27</w:t>
      </w:r>
      <w:r w:rsidRPr="00110F08">
        <w:rPr>
          <w:lang w:val="fr-CH"/>
        </w:rPr>
        <w:t>日部长会议上决定，请马里政府</w:t>
      </w:r>
      <w:r w:rsidR="00365AF6">
        <w:rPr>
          <w:rFonts w:hint="eastAsia"/>
          <w:lang w:val="fr-CH"/>
        </w:rPr>
        <w:t>“</w:t>
      </w:r>
      <w:r w:rsidRPr="00110F08">
        <w:rPr>
          <w:lang w:val="fr-CH"/>
        </w:rPr>
        <w:t>为组织透明与和平的选举创造必要条件，以结束过渡时期</w:t>
      </w:r>
      <w:r w:rsidR="00365AF6">
        <w:rPr>
          <w:rFonts w:hint="eastAsia"/>
          <w:lang w:val="fr-CH"/>
        </w:rPr>
        <w:t>”</w:t>
      </w:r>
      <w:r w:rsidRPr="00110F08">
        <w:rPr>
          <w:lang w:val="fr-CH"/>
        </w:rPr>
        <w:t>，</w:t>
      </w:r>
    </w:p>
    <w:p w14:paraId="35BB2CF0" w14:textId="77777777" w:rsidR="00110F08" w:rsidRPr="00110F08" w:rsidRDefault="00110F08" w:rsidP="003F1773">
      <w:pPr>
        <w:pStyle w:val="SingleTxtGC"/>
        <w:ind w:firstLine="426"/>
      </w:pPr>
      <w:r w:rsidRPr="003F1773">
        <w:rPr>
          <w:rFonts w:eastAsia="楷体"/>
          <w:b/>
          <w:bCs/>
          <w:lang w:val="fr-CH"/>
        </w:rPr>
        <w:t>仍感关切的是</w:t>
      </w:r>
      <w:r w:rsidRPr="00110F08">
        <w:rPr>
          <w:lang w:val="fr-CH"/>
        </w:rPr>
        <w:t>，尽管马里在以下领域取得了一些切实进展，但安全领域和暴力极端主义的挑战仍然存在，恐怖主义活动持续发生，还有轻小武器扩散、毒品走私、偷运移民、贩运人口和其他形式的跨国有组织犯罪活动，</w:t>
      </w:r>
    </w:p>
    <w:p w14:paraId="68B7D591" w14:textId="77777777" w:rsidR="00110F08" w:rsidRPr="00110F08" w:rsidRDefault="00110F08" w:rsidP="003F1773">
      <w:pPr>
        <w:pStyle w:val="SingleTxtGC"/>
        <w:ind w:firstLine="426"/>
        <w:rPr>
          <w:i/>
        </w:rPr>
      </w:pPr>
      <w:r w:rsidRPr="003F1773">
        <w:rPr>
          <w:rFonts w:eastAsia="楷体"/>
          <w:b/>
          <w:bCs/>
          <w:lang w:val="fr-CH"/>
        </w:rPr>
        <w:t>又仍感关切的是</w:t>
      </w:r>
      <w:r w:rsidRPr="00110F08">
        <w:t>，</w:t>
      </w:r>
      <w:r w:rsidRPr="00110F08">
        <w:rPr>
          <w:lang w:val="fr-CH"/>
        </w:rPr>
        <w:t>人权继续受到侵犯和侵害</w:t>
      </w:r>
      <w:r w:rsidRPr="00110F08">
        <w:t>，</w:t>
      </w:r>
      <w:r w:rsidRPr="00110F08">
        <w:rPr>
          <w:lang w:val="fr-CH"/>
        </w:rPr>
        <w:t>其中包括虐待</w:t>
      </w:r>
      <w:r w:rsidRPr="00110F08">
        <w:t>，</w:t>
      </w:r>
      <w:r w:rsidRPr="00110F08">
        <w:rPr>
          <w:lang w:val="fr-CH"/>
        </w:rPr>
        <w:t>与冲突有关的性暴力和性别暴力</w:t>
      </w:r>
      <w:r w:rsidRPr="00110F08">
        <w:t>，</w:t>
      </w:r>
      <w:r w:rsidRPr="00110F08">
        <w:rPr>
          <w:lang w:val="fr-CH"/>
        </w:rPr>
        <w:t>暴力侵害妇女、女童和其他弱势群体的行为</w:t>
      </w:r>
      <w:r w:rsidRPr="00110F08">
        <w:t>，</w:t>
      </w:r>
      <w:r w:rsidRPr="00110F08">
        <w:rPr>
          <w:lang w:val="fr-CH"/>
        </w:rPr>
        <w:t>侵犯儿童权利的行为增加</w:t>
      </w:r>
      <w:r w:rsidRPr="00110F08">
        <w:t>，</w:t>
      </w:r>
      <w:r w:rsidRPr="00110F08">
        <w:rPr>
          <w:lang w:val="fr-CH"/>
        </w:rPr>
        <w:t>违反国际人道法的行为持续存在</w:t>
      </w:r>
      <w:r w:rsidRPr="00110F08">
        <w:t>，</w:t>
      </w:r>
      <w:r w:rsidRPr="00110F08">
        <w:rPr>
          <w:lang w:val="fr-CH"/>
        </w:rPr>
        <w:t>尽管这些侵害行为已大大减少</w:t>
      </w:r>
      <w:r w:rsidRPr="00110F08">
        <w:t>，</w:t>
      </w:r>
      <w:r w:rsidRPr="00110F08">
        <w:rPr>
          <w:lang w:val="fr-CH"/>
        </w:rPr>
        <w:t>但仍对平民产生严重影响</w:t>
      </w:r>
      <w:r w:rsidRPr="00110F08">
        <w:t>，</w:t>
      </w:r>
    </w:p>
    <w:p w14:paraId="6F890878" w14:textId="77777777" w:rsidR="00110F08" w:rsidRPr="00110F08" w:rsidRDefault="00110F08" w:rsidP="003F1773">
      <w:pPr>
        <w:pStyle w:val="SingleTxtGC"/>
        <w:ind w:firstLine="426"/>
        <w:rPr>
          <w:lang w:val="fr-CH"/>
        </w:rPr>
      </w:pPr>
      <w:r w:rsidRPr="003F1773">
        <w:rPr>
          <w:rFonts w:eastAsia="楷体"/>
          <w:b/>
          <w:bCs/>
          <w:lang w:val="fr-CH"/>
        </w:rPr>
        <w:t>回顾指出，</w:t>
      </w:r>
      <w:r w:rsidRPr="00110F08">
        <w:rPr>
          <w:lang w:val="fr-CH"/>
        </w:rPr>
        <w:t>必须通过国家和国际主管法院追究所有此类行为实施者的责任，</w:t>
      </w:r>
    </w:p>
    <w:p w14:paraId="7716D9E7" w14:textId="77777777" w:rsidR="00110F08" w:rsidRPr="00110F08" w:rsidRDefault="00110F08" w:rsidP="003F1773">
      <w:pPr>
        <w:pStyle w:val="SingleTxtGC"/>
        <w:ind w:firstLine="426"/>
        <w:rPr>
          <w:lang w:val="fr-CH"/>
        </w:rPr>
      </w:pPr>
      <w:r w:rsidRPr="003F1773">
        <w:rPr>
          <w:rFonts w:eastAsia="楷体"/>
          <w:b/>
          <w:bCs/>
          <w:lang w:val="fr-CH"/>
        </w:rPr>
        <w:t>仍感关切的是</w:t>
      </w:r>
      <w:r w:rsidRPr="00110F08">
        <w:rPr>
          <w:lang w:val="fr-CH"/>
        </w:rPr>
        <w:t>，包括难民和境内流离失所者在内的受冲突影响民众面临粮食和营养危机，需要人道主义救援，资金不足以满足所有人道主义需要，而且局势不安全继续阻碍人道准入；强调严峻的人道主义局势对妇女和女童造成的影响尤为严重；谴责对人道主义人员的袭击，</w:t>
      </w:r>
    </w:p>
    <w:p w14:paraId="42B26BED" w14:textId="6B938443" w:rsidR="00110F08" w:rsidRPr="00110F08" w:rsidRDefault="00110F08" w:rsidP="003F1773">
      <w:pPr>
        <w:pStyle w:val="SingleTxtGC"/>
        <w:ind w:firstLine="426"/>
        <w:rPr>
          <w:lang w:val="fr-CH"/>
        </w:rPr>
      </w:pPr>
      <w:r w:rsidRPr="003F1773">
        <w:rPr>
          <w:rFonts w:eastAsia="楷体"/>
          <w:b/>
          <w:bCs/>
          <w:lang w:val="fr-CH"/>
        </w:rPr>
        <w:t>欢迎</w:t>
      </w:r>
      <w:r w:rsidR="00365AF6">
        <w:rPr>
          <w:lang w:val="fr-CH"/>
        </w:rPr>
        <w:t>2</w:t>
      </w:r>
      <w:r w:rsidRPr="00110F08">
        <w:rPr>
          <w:lang w:val="fr-CH"/>
        </w:rPr>
        <w:t>0</w:t>
      </w:r>
      <w:r w:rsidR="00365AF6">
        <w:rPr>
          <w:lang w:val="fr-CH"/>
        </w:rPr>
        <w:t>25</w:t>
      </w:r>
      <w:r w:rsidRPr="00110F08">
        <w:rPr>
          <w:lang w:val="fr-CH"/>
        </w:rPr>
        <w:t>年</w:t>
      </w:r>
      <w:r w:rsidR="00365AF6">
        <w:rPr>
          <w:lang w:val="fr-CH"/>
        </w:rPr>
        <w:t>8</w:t>
      </w:r>
      <w:r w:rsidRPr="00110F08">
        <w:rPr>
          <w:lang w:val="fr-CH"/>
        </w:rPr>
        <w:t>月</w:t>
      </w:r>
      <w:r w:rsidR="00365AF6">
        <w:rPr>
          <w:lang w:val="fr-CH"/>
        </w:rPr>
        <w:t>22</w:t>
      </w:r>
      <w:r w:rsidRPr="00110F08">
        <w:rPr>
          <w:lang w:val="fr-CH"/>
        </w:rPr>
        <w:t>日颁布《和平与全国和解宪章》法，其中确认促进人权和尊重基本权利及个人和集体自由是和平与和解的先决条件，</w:t>
      </w:r>
    </w:p>
    <w:p w14:paraId="51E34A6C" w14:textId="5FB98527" w:rsidR="00110F08" w:rsidRPr="00110F08" w:rsidRDefault="00110F08" w:rsidP="003F1773">
      <w:pPr>
        <w:pStyle w:val="SingleTxtGC"/>
        <w:ind w:firstLine="426"/>
        <w:rPr>
          <w:iCs/>
          <w:lang w:val="fr-CH"/>
        </w:rPr>
      </w:pPr>
      <w:r w:rsidRPr="003F1773">
        <w:rPr>
          <w:rFonts w:eastAsia="楷体"/>
          <w:b/>
          <w:bCs/>
          <w:lang w:val="fr-CH"/>
        </w:rPr>
        <w:t>又欢迎</w:t>
      </w:r>
      <w:r w:rsidR="00365AF6">
        <w:rPr>
          <w:iCs/>
          <w:lang w:val="fr-CH"/>
        </w:rPr>
        <w:t>2</w:t>
      </w:r>
      <w:r w:rsidRPr="00110F08">
        <w:rPr>
          <w:iCs/>
          <w:lang w:val="fr-CH"/>
        </w:rPr>
        <w:t>0</w:t>
      </w:r>
      <w:r w:rsidR="00365AF6">
        <w:rPr>
          <w:iCs/>
          <w:lang w:val="fr-CH"/>
        </w:rPr>
        <w:t>24</w:t>
      </w:r>
      <w:r w:rsidRPr="00110F08">
        <w:rPr>
          <w:iCs/>
          <w:lang w:val="fr-CH"/>
        </w:rPr>
        <w:t>年</w:t>
      </w:r>
      <w:r w:rsidR="00365AF6">
        <w:rPr>
          <w:iCs/>
          <w:lang w:val="fr-CH"/>
        </w:rPr>
        <w:t>12</w:t>
      </w:r>
      <w:r w:rsidRPr="00110F08">
        <w:rPr>
          <w:iCs/>
          <w:lang w:val="fr-CH"/>
        </w:rPr>
        <w:t>月</w:t>
      </w:r>
      <w:r w:rsidR="00365AF6">
        <w:rPr>
          <w:iCs/>
          <w:lang w:val="fr-CH"/>
        </w:rPr>
        <w:t>13</w:t>
      </w:r>
      <w:r w:rsidRPr="00110F08">
        <w:rPr>
          <w:iCs/>
          <w:lang w:val="fr-CH"/>
        </w:rPr>
        <w:t>日颁布的新《刑法》根据适用的国际和区域文书</w:t>
      </w:r>
      <w:r w:rsidRPr="00110F08">
        <w:rPr>
          <w:iCs/>
        </w:rPr>
        <w:t>，</w:t>
      </w:r>
      <w:r w:rsidRPr="00110F08">
        <w:rPr>
          <w:iCs/>
          <w:lang w:val="fr-CH"/>
        </w:rPr>
        <w:t>将某些形式的性别暴力以及基于出身的奴隶制和类似奴隶制的做法定为刑事犯罪</w:t>
      </w:r>
      <w:r w:rsidRPr="00110F08">
        <w:rPr>
          <w:iCs/>
        </w:rPr>
        <w:t>；</w:t>
      </w:r>
      <w:r w:rsidRPr="00110F08">
        <w:rPr>
          <w:iCs/>
          <w:lang w:val="fr-CH"/>
        </w:rPr>
        <w:t>并欢迎马里通过了将性别问题有效纳入选举进程和政治及行政改革的路线图</w:t>
      </w:r>
      <w:r w:rsidRPr="00110F08">
        <w:rPr>
          <w:iCs/>
        </w:rPr>
        <w:t>，</w:t>
      </w:r>
      <w:r w:rsidRPr="00110F08">
        <w:rPr>
          <w:iCs/>
          <w:lang w:val="fr-CH"/>
        </w:rPr>
        <w:t>以及</w:t>
      </w:r>
      <w:r w:rsidR="00365AF6">
        <w:rPr>
          <w:iCs/>
          <w:lang w:val="fr-CH"/>
        </w:rPr>
        <w:t>2</w:t>
      </w:r>
      <w:r w:rsidRPr="00110F08">
        <w:rPr>
          <w:iCs/>
          <w:lang w:val="fr-CH"/>
        </w:rPr>
        <w:t>0</w:t>
      </w:r>
      <w:r w:rsidR="00365AF6">
        <w:rPr>
          <w:iCs/>
          <w:lang w:val="fr-CH"/>
        </w:rPr>
        <w:t>24</w:t>
      </w:r>
      <w:r w:rsidRPr="00110F08">
        <w:rPr>
          <w:iCs/>
          <w:lang w:val="fr-CH"/>
        </w:rPr>
        <w:t>-</w:t>
      </w:r>
      <w:r w:rsidR="00365AF6">
        <w:rPr>
          <w:iCs/>
          <w:lang w:val="fr-CH"/>
        </w:rPr>
        <w:t>2</w:t>
      </w:r>
      <w:r w:rsidRPr="00110F08">
        <w:rPr>
          <w:iCs/>
          <w:lang w:val="fr-CH"/>
        </w:rPr>
        <w:t>0</w:t>
      </w:r>
      <w:r w:rsidR="00365AF6">
        <w:rPr>
          <w:iCs/>
          <w:lang w:val="fr-CH"/>
        </w:rPr>
        <w:t>26</w:t>
      </w:r>
      <w:r w:rsidRPr="00110F08">
        <w:rPr>
          <w:iCs/>
          <w:lang w:val="fr-CH"/>
        </w:rPr>
        <w:t>年行动计划，</w:t>
      </w:r>
    </w:p>
    <w:p w14:paraId="17AAFD95" w14:textId="62E2E2C2" w:rsidR="00110F08" w:rsidRPr="00110F08" w:rsidRDefault="00110F08" w:rsidP="003F1773">
      <w:pPr>
        <w:pStyle w:val="SingleTxtGC"/>
        <w:ind w:firstLine="426"/>
        <w:rPr>
          <w:iCs/>
        </w:rPr>
      </w:pPr>
      <w:r w:rsidRPr="003F1773">
        <w:rPr>
          <w:rFonts w:eastAsia="楷体"/>
          <w:b/>
          <w:bCs/>
          <w:lang w:val="fr-CH"/>
        </w:rPr>
        <w:t>注意到</w:t>
      </w:r>
      <w:r w:rsidRPr="00110F08">
        <w:rPr>
          <w:lang w:val="fr-CH"/>
        </w:rPr>
        <w:t>马里政府和马里人民在民族和解会议</w:t>
      </w:r>
      <w:r w:rsidRPr="00110F08">
        <w:rPr>
          <w:lang w:val="fr-CH"/>
        </w:rPr>
        <w:t>(</w:t>
      </w:r>
      <w:r w:rsidRPr="00110F08">
        <w:rPr>
          <w:lang w:val="fr-CH"/>
        </w:rPr>
        <w:t>会后于</w:t>
      </w:r>
      <w:r w:rsidR="00365AF6">
        <w:rPr>
          <w:lang w:val="fr-BE"/>
        </w:rPr>
        <w:t>2</w:t>
      </w:r>
      <w:r w:rsidRPr="00110F08">
        <w:rPr>
          <w:lang w:val="fr-BE"/>
        </w:rPr>
        <w:t>0</w:t>
      </w:r>
      <w:r w:rsidR="00365AF6">
        <w:rPr>
          <w:lang w:val="fr-BE"/>
        </w:rPr>
        <w:t>19</w:t>
      </w:r>
      <w:r w:rsidRPr="00110F08">
        <w:rPr>
          <w:lang w:val="fr-BE"/>
        </w:rPr>
        <w:t>年</w:t>
      </w:r>
      <w:r w:rsidRPr="00110F08">
        <w:rPr>
          <w:lang w:val="fr-CH"/>
        </w:rPr>
        <w:t>通过了一项《民族和解法》</w:t>
      </w:r>
      <w:r w:rsidRPr="00110F08">
        <w:rPr>
          <w:lang w:val="fr-CH"/>
        </w:rPr>
        <w:t>)</w:t>
      </w:r>
      <w:r w:rsidRPr="00110F08">
        <w:rPr>
          <w:lang w:val="fr-CH"/>
        </w:rPr>
        <w:t>、包容</w:t>
      </w:r>
      <w:proofErr w:type="gramStart"/>
      <w:r w:rsidRPr="00110F08">
        <w:rPr>
          <w:lang w:val="fr-CH"/>
        </w:rPr>
        <w:t>性全国</w:t>
      </w:r>
      <w:proofErr w:type="gramEnd"/>
      <w:r w:rsidRPr="00110F08">
        <w:rPr>
          <w:lang w:val="fr-CH"/>
        </w:rPr>
        <w:t>对话、全国协商、全国重建会议和马里内部对话等多个场合表示，愿意优先通过对话与和解的方式解决危机，</w:t>
      </w:r>
    </w:p>
    <w:p w14:paraId="15CF09A2" w14:textId="19CEFACB" w:rsidR="00110F08" w:rsidRPr="00110F08" w:rsidRDefault="00110F08" w:rsidP="003F1773">
      <w:pPr>
        <w:pStyle w:val="SingleTxtGC"/>
        <w:ind w:firstLine="426"/>
      </w:pPr>
      <w:r w:rsidRPr="003F1773">
        <w:rPr>
          <w:rFonts w:eastAsia="楷体"/>
          <w:b/>
          <w:bCs/>
          <w:lang w:val="fr-CH"/>
        </w:rPr>
        <w:t>呼吁</w:t>
      </w:r>
      <w:r w:rsidRPr="00110F08">
        <w:rPr>
          <w:lang w:val="fr-CH"/>
        </w:rPr>
        <w:t>马里过渡当局加紧努力，恢复宪法秩序，加强法治，有效打击有罪不罚现象、侵犯和侵害人权行为以及违反国际人道法的行为；注意到马里在</w:t>
      </w:r>
      <w:r w:rsidR="00365AF6">
        <w:rPr>
          <w:lang w:val="fr-CH"/>
        </w:rPr>
        <w:t>2</w:t>
      </w:r>
      <w:r w:rsidRPr="00110F08">
        <w:rPr>
          <w:lang w:val="fr-CH"/>
        </w:rPr>
        <w:t>0</w:t>
      </w:r>
      <w:r w:rsidR="00365AF6">
        <w:rPr>
          <w:lang w:val="fr-CH"/>
        </w:rPr>
        <w:t>23</w:t>
      </w:r>
      <w:r w:rsidRPr="00110F08">
        <w:rPr>
          <w:lang w:val="fr-CH"/>
        </w:rPr>
        <w:t>年</w:t>
      </w:r>
      <w:r w:rsidR="00365AF6">
        <w:rPr>
          <w:lang w:val="fr-CH"/>
        </w:rPr>
        <w:t>5</w:t>
      </w:r>
      <w:r w:rsidRPr="00110F08">
        <w:rPr>
          <w:lang w:val="fr-CH"/>
        </w:rPr>
        <w:t>月第四轮普遍定期审议结束时接受的关于打击有罪不罚现象的建议，</w:t>
      </w:r>
    </w:p>
    <w:p w14:paraId="42B150C9" w14:textId="77777777" w:rsidR="00110F08" w:rsidRPr="00110F08" w:rsidRDefault="00110F08" w:rsidP="003F1773">
      <w:pPr>
        <w:pStyle w:val="SingleTxtGC"/>
        <w:ind w:firstLine="426"/>
      </w:pPr>
      <w:r w:rsidRPr="003F1773">
        <w:rPr>
          <w:rFonts w:eastAsia="楷体"/>
          <w:b/>
          <w:bCs/>
          <w:lang w:val="fr-CH"/>
        </w:rPr>
        <w:t>欢迎</w:t>
      </w:r>
      <w:r w:rsidRPr="00110F08">
        <w:rPr>
          <w:lang w:val="fr-CH"/>
        </w:rPr>
        <w:t>马里与国际人权机制开展合作</w:t>
      </w:r>
      <w:r w:rsidRPr="00110F08">
        <w:t>，</w:t>
      </w:r>
      <w:r w:rsidRPr="00110F08">
        <w:rPr>
          <w:lang w:val="fr-CH"/>
        </w:rPr>
        <w:t>提交了关于马里在第四轮普遍定期审议期间接受的建议落实情况的中期报告</w:t>
      </w:r>
      <w:r w:rsidRPr="00110F08">
        <w:t>；</w:t>
      </w:r>
      <w:r w:rsidRPr="00110F08">
        <w:rPr>
          <w:lang w:val="fr-CH"/>
        </w:rPr>
        <w:t>鼓励马里向理事会特别程序任务负责人发出邀请</w:t>
      </w:r>
      <w:r w:rsidRPr="00110F08">
        <w:t>；</w:t>
      </w:r>
      <w:r w:rsidRPr="00110F08">
        <w:rPr>
          <w:lang w:val="fr-CH"/>
        </w:rPr>
        <w:t>在这方面欣见反恐中注意促进与保护人权和基本自由特别报告员的访问请求得到接受</w:t>
      </w:r>
      <w:r w:rsidRPr="00110F08">
        <w:t>，</w:t>
      </w:r>
    </w:p>
    <w:p w14:paraId="27750D0E" w14:textId="77777777" w:rsidR="00110F08" w:rsidRPr="00110F08" w:rsidRDefault="00110F08" w:rsidP="003F1773">
      <w:pPr>
        <w:pStyle w:val="SingleTxtGC"/>
        <w:ind w:firstLine="426"/>
      </w:pPr>
      <w:r w:rsidRPr="003F1773">
        <w:rPr>
          <w:rFonts w:eastAsia="楷体"/>
          <w:b/>
          <w:bCs/>
          <w:lang w:val="fr-CH"/>
        </w:rPr>
        <w:t>注意到</w:t>
      </w:r>
      <w:r w:rsidRPr="00110F08">
        <w:rPr>
          <w:lang w:val="fr-CH"/>
        </w:rPr>
        <w:t>随着国家人权局、国家儿童司法保护局和监狱管理总局的设立和运作</w:t>
      </w:r>
      <w:r w:rsidRPr="00110F08">
        <w:t>，</w:t>
      </w:r>
      <w:r w:rsidRPr="00110F08">
        <w:rPr>
          <w:lang w:val="fr-CH"/>
        </w:rPr>
        <w:t>人权体制框架得到加强</w:t>
      </w:r>
      <w:r w:rsidRPr="00110F08">
        <w:t>，</w:t>
      </w:r>
    </w:p>
    <w:p w14:paraId="5082AA5A" w14:textId="77777777" w:rsidR="00110F08" w:rsidRPr="00110F08" w:rsidRDefault="00110F08" w:rsidP="003F1773">
      <w:pPr>
        <w:pStyle w:val="SingleTxtGC"/>
        <w:ind w:firstLine="426"/>
        <w:rPr>
          <w:lang w:val="fr-CH"/>
        </w:rPr>
      </w:pPr>
      <w:r w:rsidRPr="003F1773">
        <w:rPr>
          <w:rFonts w:eastAsia="楷体"/>
          <w:b/>
          <w:bCs/>
          <w:lang w:val="fr-CH"/>
        </w:rPr>
        <w:t>回顾</w:t>
      </w:r>
      <w:r w:rsidRPr="00110F08">
        <w:rPr>
          <w:lang w:val="fr-CH"/>
        </w:rPr>
        <w:t>安全理事会儿童与武装冲突问题工作组关于马里局势的结论，</w:t>
      </w:r>
    </w:p>
    <w:p w14:paraId="3FCE177C" w14:textId="7B8465D0" w:rsidR="00110F08" w:rsidRPr="00110F08" w:rsidRDefault="00110F08" w:rsidP="003F1773">
      <w:pPr>
        <w:pStyle w:val="SingleTxtGC"/>
        <w:ind w:firstLine="426"/>
        <w:rPr>
          <w:lang w:val="fr-CH"/>
        </w:rPr>
      </w:pPr>
      <w:r w:rsidRPr="003F1773">
        <w:rPr>
          <w:rFonts w:eastAsia="楷体"/>
          <w:b/>
          <w:bCs/>
          <w:lang w:val="fr-CH"/>
        </w:rPr>
        <w:t>申明</w:t>
      </w:r>
      <w:r w:rsidRPr="00110F08">
        <w:rPr>
          <w:lang w:val="fr-CH"/>
        </w:rPr>
        <w:t>支持非洲区域一体化</w:t>
      </w:r>
      <w:r w:rsidRPr="00110F08">
        <w:t>，</w:t>
      </w:r>
      <w:r w:rsidRPr="00110F08">
        <w:rPr>
          <w:lang w:val="fr-CH"/>
        </w:rPr>
        <w:t>因为这有助于促进和平、稳定</w:t>
      </w:r>
      <w:r w:rsidRPr="00110F08">
        <w:t>与</w:t>
      </w:r>
      <w:r w:rsidRPr="00110F08">
        <w:rPr>
          <w:lang w:val="fr-CH"/>
        </w:rPr>
        <w:t>经济发展</w:t>
      </w:r>
      <w:r w:rsidRPr="00110F08">
        <w:t>；</w:t>
      </w:r>
      <w:r w:rsidRPr="00110F08">
        <w:rPr>
          <w:lang w:val="fr-CH"/>
        </w:rPr>
        <w:t>注意到马里、布基纳法索和尼日尔于</w:t>
      </w:r>
      <w:r w:rsidR="00365AF6">
        <w:rPr>
          <w:lang w:val="fr-CH"/>
        </w:rPr>
        <w:t>2</w:t>
      </w:r>
      <w:r w:rsidRPr="00110F08">
        <w:rPr>
          <w:lang w:val="fr-CH"/>
        </w:rPr>
        <w:t>0</w:t>
      </w:r>
      <w:r w:rsidR="00365AF6">
        <w:rPr>
          <w:lang w:val="fr-CH"/>
        </w:rPr>
        <w:t>25</w:t>
      </w:r>
      <w:r w:rsidRPr="00110F08">
        <w:rPr>
          <w:lang w:val="fr-CH"/>
        </w:rPr>
        <w:t>年退出了西非国家经济共同体</w:t>
      </w:r>
      <w:r w:rsidRPr="00110F08">
        <w:t>，</w:t>
      </w:r>
      <w:r w:rsidRPr="00110F08">
        <w:rPr>
          <w:lang w:val="fr-CH"/>
        </w:rPr>
        <w:t>并注意到</w:t>
      </w:r>
      <w:r w:rsidR="00365AF6">
        <w:rPr>
          <w:lang w:val="fr-CH"/>
        </w:rPr>
        <w:t>2</w:t>
      </w:r>
      <w:r w:rsidRPr="00110F08">
        <w:rPr>
          <w:lang w:val="fr-CH"/>
        </w:rPr>
        <w:t>0</w:t>
      </w:r>
      <w:r w:rsidR="00365AF6">
        <w:rPr>
          <w:lang w:val="fr-CH"/>
        </w:rPr>
        <w:t>24</w:t>
      </w:r>
      <w:r w:rsidRPr="00110F08">
        <w:rPr>
          <w:lang w:val="fr-CH"/>
        </w:rPr>
        <w:t>年成立</w:t>
      </w:r>
      <w:r w:rsidRPr="00110F08">
        <w:t>了</w:t>
      </w:r>
      <w:r w:rsidRPr="00110F08">
        <w:rPr>
          <w:lang w:val="fr-CH"/>
        </w:rPr>
        <w:t>萨赫勒国家联盟</w:t>
      </w:r>
      <w:r w:rsidRPr="00110F08">
        <w:t>，</w:t>
      </w:r>
    </w:p>
    <w:p w14:paraId="6067D340" w14:textId="77777777" w:rsidR="00110F08" w:rsidRPr="00110F08" w:rsidRDefault="00110F08" w:rsidP="003F1773">
      <w:pPr>
        <w:pStyle w:val="SingleTxtGC"/>
        <w:ind w:firstLine="426"/>
        <w:rPr>
          <w:lang w:val="fr-CH"/>
        </w:rPr>
      </w:pPr>
      <w:r w:rsidRPr="003F1773">
        <w:rPr>
          <w:rFonts w:eastAsia="楷体"/>
          <w:b/>
          <w:bCs/>
          <w:lang w:val="fr-CH"/>
        </w:rPr>
        <w:lastRenderedPageBreak/>
        <w:t>仍然深信</w:t>
      </w:r>
      <w:r w:rsidRPr="00110F08">
        <w:rPr>
          <w:lang w:val="fr-CH"/>
        </w:rPr>
        <w:t>区域合作和一体化是确保和平与安全以及促进人文、社会和经济发展的不可或缺的手段，</w:t>
      </w:r>
    </w:p>
    <w:p w14:paraId="0A202AF9" w14:textId="7772AAE9" w:rsidR="00110F08" w:rsidRPr="00110F08" w:rsidRDefault="00110F08" w:rsidP="003F1773">
      <w:pPr>
        <w:pStyle w:val="SingleTxtGC"/>
        <w:ind w:firstLine="426"/>
        <w:rPr>
          <w:iCs/>
        </w:rPr>
      </w:pPr>
      <w:r w:rsidRPr="003F1773">
        <w:rPr>
          <w:rFonts w:eastAsia="楷体"/>
          <w:b/>
          <w:bCs/>
          <w:lang w:val="fr-CH"/>
        </w:rPr>
        <w:t>注意到</w:t>
      </w:r>
      <w:r w:rsidRPr="00110F08">
        <w:rPr>
          <w:iCs/>
          <w:lang w:val="fr-CH"/>
        </w:rPr>
        <w:t>马里于</w:t>
      </w:r>
      <w:r w:rsidR="00365AF6">
        <w:rPr>
          <w:iCs/>
          <w:lang w:val="fr-CH"/>
        </w:rPr>
        <w:t>2</w:t>
      </w:r>
      <w:r w:rsidRPr="00110F08">
        <w:rPr>
          <w:iCs/>
          <w:lang w:val="fr-CH"/>
        </w:rPr>
        <w:t>0</w:t>
      </w:r>
      <w:r w:rsidR="00365AF6">
        <w:rPr>
          <w:iCs/>
          <w:lang w:val="fr-CH"/>
        </w:rPr>
        <w:t>25</w:t>
      </w:r>
      <w:r w:rsidRPr="00110F08">
        <w:rPr>
          <w:iCs/>
          <w:lang w:val="fr-CH"/>
        </w:rPr>
        <w:t>年</w:t>
      </w:r>
      <w:r w:rsidR="00365AF6">
        <w:rPr>
          <w:iCs/>
          <w:lang w:val="fr-CH"/>
        </w:rPr>
        <w:t>9</w:t>
      </w:r>
      <w:r w:rsidRPr="00110F08">
        <w:rPr>
          <w:iCs/>
          <w:lang w:val="fr-CH"/>
        </w:rPr>
        <w:t>月</w:t>
      </w:r>
      <w:r w:rsidR="00365AF6">
        <w:rPr>
          <w:iCs/>
          <w:lang w:val="fr-CH"/>
        </w:rPr>
        <w:t>22</w:t>
      </w:r>
      <w:r w:rsidRPr="00110F08">
        <w:rPr>
          <w:iCs/>
          <w:lang w:val="fr-CH"/>
        </w:rPr>
        <w:t>日宣布退出《国际刑事法院罗马规约》，</w:t>
      </w:r>
    </w:p>
    <w:p w14:paraId="0F1D5B71" w14:textId="244A5285" w:rsidR="00110F08" w:rsidRPr="00110F08" w:rsidRDefault="00365AF6" w:rsidP="003F1773">
      <w:pPr>
        <w:pStyle w:val="SingleTxtGC"/>
        <w:ind w:firstLine="426"/>
      </w:pPr>
      <w:r>
        <w:rPr>
          <w:iCs/>
          <w:lang w:val="fr-BE"/>
        </w:rPr>
        <w:t>1</w:t>
      </w:r>
      <w:r w:rsidR="00110F08" w:rsidRPr="00110F08">
        <w:rPr>
          <w:iCs/>
          <w:lang w:val="fr-BE"/>
        </w:rPr>
        <w:t>.</w:t>
      </w:r>
      <w:r w:rsidR="00110F08" w:rsidRPr="00110F08">
        <w:rPr>
          <w:i/>
          <w:lang w:val="fr-BE"/>
        </w:rPr>
        <w:tab/>
      </w:r>
      <w:r w:rsidR="00110F08" w:rsidRPr="003F1773">
        <w:rPr>
          <w:rFonts w:eastAsia="楷体"/>
          <w:b/>
          <w:bCs/>
        </w:rPr>
        <w:t>强烈谴责</w:t>
      </w:r>
      <w:r w:rsidR="00110F08" w:rsidRPr="00110F08">
        <w:t>侵犯和侵害人权以及违反国际人道法的行为，侵犯和侵害儿童权利的行为，特别是恐怖主义团伙违反国际法招募和使用儿童的行为，以及法外处决和</w:t>
      </w:r>
      <w:proofErr w:type="gramStart"/>
      <w:r w:rsidR="00110F08" w:rsidRPr="00110F08">
        <w:t>即</w:t>
      </w:r>
      <w:proofErr w:type="gramEnd"/>
      <w:r w:rsidR="00110F08" w:rsidRPr="00110F08">
        <w:t>决处决、强迫失踪、任意逮捕和拘留、酷刑和其他残忍、不人道或有辱人格的处罚或待遇、杀害和致残行为，以及攻击学校、医院、工厂和运送乘客及燃料的车队的行为；</w:t>
      </w:r>
    </w:p>
    <w:p w14:paraId="7449AE60" w14:textId="3924020C" w:rsidR="00110F08" w:rsidRPr="00110F08" w:rsidRDefault="00365AF6" w:rsidP="003F1773">
      <w:pPr>
        <w:pStyle w:val="SingleTxtGC"/>
        <w:ind w:firstLine="426"/>
        <w:rPr>
          <w:iCs/>
          <w:lang w:val="fr-BE"/>
        </w:rPr>
      </w:pPr>
      <w:r>
        <w:rPr>
          <w:iCs/>
          <w:lang w:val="fr-BE"/>
        </w:rPr>
        <w:t>2</w:t>
      </w:r>
      <w:r w:rsidR="00110F08" w:rsidRPr="00110F08">
        <w:rPr>
          <w:iCs/>
          <w:lang w:val="fr-BE"/>
        </w:rPr>
        <w:t>.</w:t>
      </w:r>
      <w:r w:rsidR="00110F08" w:rsidRPr="00110F08">
        <w:rPr>
          <w:iCs/>
          <w:lang w:val="fr-BE"/>
        </w:rPr>
        <w:tab/>
      </w:r>
      <w:r w:rsidR="00110F08" w:rsidRPr="003F1773">
        <w:rPr>
          <w:rFonts w:eastAsia="楷体"/>
          <w:b/>
          <w:bCs/>
        </w:rPr>
        <w:t>又强烈谴责</w:t>
      </w:r>
      <w:r w:rsidR="00110F08" w:rsidRPr="00110F08">
        <w:t>各种侵犯人权行为，包括侵犯和侵害妇女和女童权利的行为，包括性暴力和性别暴力；欢迎设立</w:t>
      </w:r>
      <w:r w:rsidR="00110F08" w:rsidRPr="00110F08">
        <w:rPr>
          <w:lang w:val="fr-CH"/>
        </w:rPr>
        <w:t>消除</w:t>
      </w:r>
      <w:r w:rsidR="00110F08" w:rsidRPr="00110F08">
        <w:t>性别暴力国家方案，于</w:t>
      </w:r>
      <w:r>
        <w:t>2</w:t>
      </w:r>
      <w:r w:rsidR="00110F08" w:rsidRPr="00110F08">
        <w:t>0</w:t>
      </w:r>
      <w:r>
        <w:t>22</w:t>
      </w:r>
      <w:r w:rsidR="00110F08" w:rsidRPr="00110F08">
        <w:t>年</w:t>
      </w:r>
      <w:r>
        <w:t>5</w:t>
      </w:r>
      <w:r w:rsidR="00110F08" w:rsidRPr="00110F08">
        <w:t>月建立性别暴力问题反思框架，设立国家儿童司法保护局，以及在新的《刑法》和《刑事诉讼法》中并在审查《军事司法法》的过程中专门虑及和制止性别暴力；</w:t>
      </w:r>
    </w:p>
    <w:p w14:paraId="49B39F25" w14:textId="5E483919" w:rsidR="00110F08" w:rsidRPr="00110F08" w:rsidRDefault="00365AF6" w:rsidP="003F1773">
      <w:pPr>
        <w:pStyle w:val="SingleTxtGC"/>
        <w:ind w:firstLine="426"/>
        <w:rPr>
          <w:lang w:val="fr-CH"/>
        </w:rPr>
      </w:pPr>
      <w:r>
        <w:rPr>
          <w:iCs/>
          <w:lang w:val="fr-BE"/>
        </w:rPr>
        <w:t>3</w:t>
      </w:r>
      <w:r w:rsidR="00110F08" w:rsidRPr="00110F08">
        <w:rPr>
          <w:iCs/>
          <w:lang w:val="fr-BE"/>
        </w:rPr>
        <w:t>.</w:t>
      </w:r>
      <w:r w:rsidR="00110F08" w:rsidRPr="00110F08">
        <w:rPr>
          <w:iCs/>
          <w:lang w:val="fr-BE"/>
        </w:rPr>
        <w:tab/>
      </w:r>
      <w:r w:rsidR="00110F08" w:rsidRPr="003F1773">
        <w:rPr>
          <w:rFonts w:eastAsia="楷体"/>
          <w:b/>
          <w:bCs/>
          <w:lang w:val="fr-CH"/>
        </w:rPr>
        <w:t>吁请</w:t>
      </w:r>
      <w:r w:rsidR="00110F08" w:rsidRPr="00110F08">
        <w:rPr>
          <w:lang w:val="fr-CH"/>
        </w:rPr>
        <w:t>所有各方依照国际人道法尊重学校的民用性质；敦促恐怖主义团伙停止针对学校的侵犯和侵害人权行为，履行根据适用的国际法承担的义务，包括根据国际人权法和国际人道法承担的义务；在这方面，注意到马里当局于</w:t>
      </w:r>
      <w:r>
        <w:rPr>
          <w:lang w:val="fr-CH"/>
        </w:rPr>
        <w:t>2</w:t>
      </w:r>
      <w:r w:rsidR="00110F08" w:rsidRPr="00110F08">
        <w:rPr>
          <w:lang w:val="fr-CH"/>
        </w:rPr>
        <w:t>0</w:t>
      </w:r>
      <w:r>
        <w:rPr>
          <w:lang w:val="fr-CH"/>
        </w:rPr>
        <w:t>19</w:t>
      </w:r>
      <w:r w:rsidR="00110F08" w:rsidRPr="00110F08">
        <w:rPr>
          <w:lang w:val="fr-CH"/>
        </w:rPr>
        <w:t>年</w:t>
      </w:r>
      <w:r>
        <w:rPr>
          <w:lang w:val="fr-CH"/>
        </w:rPr>
        <w:t>2</w:t>
      </w:r>
      <w:r w:rsidR="00110F08" w:rsidRPr="00110F08">
        <w:rPr>
          <w:lang w:val="fr-CH"/>
        </w:rPr>
        <w:t>月认可《安全学校宣言》；并鼓励马里当局采取后续行动，包括编制一份因受到直接威胁或安全无保障而关闭的学校名单；</w:t>
      </w:r>
    </w:p>
    <w:p w14:paraId="0AED3B77" w14:textId="767D8068" w:rsidR="00110F08" w:rsidRPr="00110F08" w:rsidRDefault="00365AF6" w:rsidP="003F1773">
      <w:pPr>
        <w:pStyle w:val="SingleTxtGC"/>
        <w:ind w:firstLine="426"/>
        <w:rPr>
          <w:lang w:val="fr-CH"/>
        </w:rPr>
      </w:pPr>
      <w:r>
        <w:rPr>
          <w:iCs/>
          <w:lang w:val="fr-BE"/>
        </w:rPr>
        <w:t>4</w:t>
      </w:r>
      <w:r w:rsidR="00110F08" w:rsidRPr="00110F08">
        <w:rPr>
          <w:iCs/>
          <w:lang w:val="fr-BE"/>
        </w:rPr>
        <w:t>.</w:t>
      </w:r>
      <w:r w:rsidR="00110F08" w:rsidRPr="00110F08">
        <w:rPr>
          <w:iCs/>
          <w:lang w:val="fr-BE"/>
        </w:rPr>
        <w:tab/>
      </w:r>
      <w:r w:rsidR="00110F08" w:rsidRPr="00110F08">
        <w:rPr>
          <w:lang w:val="fr-CH"/>
        </w:rPr>
        <w:t>在这方面</w:t>
      </w:r>
      <w:r w:rsidR="00110F08" w:rsidRPr="003F1773">
        <w:rPr>
          <w:rFonts w:eastAsia="楷体"/>
          <w:b/>
          <w:bCs/>
          <w:lang w:val="fr-CH"/>
        </w:rPr>
        <w:t>回顾指出</w:t>
      </w:r>
      <w:r w:rsidR="00110F08" w:rsidRPr="00110F08">
        <w:rPr>
          <w:lang w:val="fr-CH"/>
        </w:rPr>
        <w:t>，所有此类行为的实施者必须由国内和国际主管法院追究责任；</w:t>
      </w:r>
    </w:p>
    <w:p w14:paraId="4A0F02B8" w14:textId="0A912FCF" w:rsidR="00110F08" w:rsidRPr="00110F08" w:rsidRDefault="00365AF6" w:rsidP="003F1773">
      <w:pPr>
        <w:pStyle w:val="SingleTxtGC"/>
        <w:ind w:firstLine="426"/>
        <w:rPr>
          <w:i/>
        </w:rPr>
      </w:pPr>
      <w:r>
        <w:rPr>
          <w:iCs/>
          <w:lang w:val="fr-BE"/>
        </w:rPr>
        <w:t>5</w:t>
      </w:r>
      <w:r w:rsidR="00110F08" w:rsidRPr="00110F08">
        <w:rPr>
          <w:iCs/>
          <w:lang w:val="fr-BE"/>
        </w:rPr>
        <w:t>.</w:t>
      </w:r>
      <w:r w:rsidR="00110F08" w:rsidRPr="00110F08">
        <w:rPr>
          <w:iCs/>
          <w:lang w:val="fr-BE"/>
        </w:rPr>
        <w:tab/>
      </w:r>
      <w:r w:rsidR="00110F08" w:rsidRPr="003F1773">
        <w:rPr>
          <w:rFonts w:eastAsia="楷体"/>
          <w:b/>
          <w:bCs/>
          <w:lang w:val="fr-CH"/>
        </w:rPr>
        <w:t>强烈谴责</w:t>
      </w:r>
      <w:r w:rsidR="00110F08" w:rsidRPr="00110F08">
        <w:rPr>
          <w:lang w:val="fr-CH"/>
        </w:rPr>
        <w:t>针对平民、地方、地区和中央机构的代表以及马里国防和安全部队的各种袭击，包括恐怖袭击；强调必须将上述行动的实施者、指使者、组织者和资助者绳之以法；敦促马里政府加大力度确保在适当情况下起诉这些行动的责任人；</w:t>
      </w:r>
    </w:p>
    <w:p w14:paraId="3CE8396A" w14:textId="172BBB34" w:rsidR="00110F08" w:rsidRPr="00110F08" w:rsidRDefault="00365AF6" w:rsidP="003F1773">
      <w:pPr>
        <w:pStyle w:val="SingleTxtGC"/>
        <w:ind w:firstLine="426"/>
        <w:rPr>
          <w:i/>
        </w:rPr>
      </w:pPr>
      <w:r>
        <w:rPr>
          <w:iCs/>
          <w:lang w:val="fr-BE"/>
        </w:rPr>
        <w:t>6</w:t>
      </w:r>
      <w:r w:rsidR="00110F08" w:rsidRPr="00110F08">
        <w:rPr>
          <w:iCs/>
          <w:lang w:val="fr-BE"/>
        </w:rPr>
        <w:t>.</w:t>
      </w:r>
      <w:r w:rsidR="00110F08" w:rsidRPr="00110F08">
        <w:rPr>
          <w:iCs/>
          <w:lang w:val="fr-BE"/>
        </w:rPr>
        <w:tab/>
      </w:r>
      <w:r w:rsidR="00110F08" w:rsidRPr="003F1773">
        <w:rPr>
          <w:rFonts w:eastAsia="楷体"/>
          <w:b/>
          <w:bCs/>
          <w:lang w:val="fr-CH"/>
        </w:rPr>
        <w:t>又强烈谴责</w:t>
      </w:r>
      <w:r w:rsidR="00110F08" w:rsidRPr="00110F08">
        <w:rPr>
          <w:lang w:val="fr-CH"/>
        </w:rPr>
        <w:t>在族群间暴力背景下对平民的袭击；呼吁马里政府在国际社会的支持下，加紧努力推进民族和解，防止已知局势紧张的地区发生暴力事件；</w:t>
      </w:r>
    </w:p>
    <w:p w14:paraId="33EF78EA" w14:textId="0BECD9CB" w:rsidR="00110F08" w:rsidRPr="00110F08" w:rsidRDefault="00365AF6" w:rsidP="003F1773">
      <w:pPr>
        <w:pStyle w:val="SingleTxtGC"/>
        <w:ind w:firstLine="426"/>
        <w:rPr>
          <w:i/>
        </w:rPr>
      </w:pPr>
      <w:r>
        <w:rPr>
          <w:iCs/>
          <w:lang w:val="fr-BE"/>
        </w:rPr>
        <w:t>7</w:t>
      </w:r>
      <w:r w:rsidR="00110F08" w:rsidRPr="00110F08">
        <w:rPr>
          <w:iCs/>
          <w:lang w:val="fr-BE"/>
        </w:rPr>
        <w:t>.</w:t>
      </w:r>
      <w:r w:rsidR="00110F08" w:rsidRPr="00110F08">
        <w:rPr>
          <w:iCs/>
          <w:lang w:val="fr-BE"/>
        </w:rPr>
        <w:tab/>
      </w:r>
      <w:r w:rsidR="00110F08" w:rsidRPr="003F1773">
        <w:rPr>
          <w:rFonts w:eastAsia="楷体"/>
          <w:b/>
          <w:bCs/>
          <w:lang w:val="fr-CH"/>
        </w:rPr>
        <w:t>再次呼吁</w:t>
      </w:r>
      <w:r w:rsidR="00110F08" w:rsidRPr="00110F08">
        <w:rPr>
          <w:lang w:val="fr-CH"/>
        </w:rPr>
        <w:t>立即停止侵犯和侵害人权以及违反国际人道法的行为，呼吁严格尊重人权和基本自由，包括在打击恐怖主义和暴力极端主义时尊重人权和基本自由；</w:t>
      </w:r>
    </w:p>
    <w:p w14:paraId="04FE87F2" w14:textId="3626B024" w:rsidR="00110F08" w:rsidRPr="00110F08" w:rsidRDefault="00365AF6" w:rsidP="003F1773">
      <w:pPr>
        <w:pStyle w:val="SingleTxtGC"/>
        <w:ind w:firstLine="426"/>
        <w:rPr>
          <w:lang w:val="fr-CH"/>
        </w:rPr>
      </w:pPr>
      <w:r>
        <w:rPr>
          <w:iCs/>
          <w:lang w:val="fr-BE"/>
        </w:rPr>
        <w:t>8</w:t>
      </w:r>
      <w:r w:rsidR="00110F08" w:rsidRPr="00110F08">
        <w:rPr>
          <w:iCs/>
          <w:lang w:val="fr-BE"/>
        </w:rPr>
        <w:t>.</w:t>
      </w:r>
      <w:r w:rsidR="00110F08" w:rsidRPr="00110F08">
        <w:rPr>
          <w:iCs/>
          <w:lang w:val="fr-BE"/>
        </w:rPr>
        <w:tab/>
      </w:r>
      <w:r w:rsidR="00110F08" w:rsidRPr="003F1773">
        <w:rPr>
          <w:rFonts w:eastAsia="楷体"/>
          <w:b/>
          <w:bCs/>
          <w:lang w:val="fr-CH"/>
        </w:rPr>
        <w:t>请</w:t>
      </w:r>
      <w:r w:rsidR="00110F08" w:rsidRPr="00110F08">
        <w:rPr>
          <w:lang w:val="fr-CH"/>
        </w:rPr>
        <w:t>所有各方依照国际人道法的规定，遵循人道主义原则，允许安全、全面、随时和不受阻碍的人道准入，便利人道主义援助安全无阻地通行，以便尽快将援助提供给马里境内所有需要援助的人，并确保获得援助的平民以及在马里工作的人道主义人员和医务人员得到安全和保护；</w:t>
      </w:r>
    </w:p>
    <w:p w14:paraId="33B207B6" w14:textId="4940297F" w:rsidR="00110F08" w:rsidRPr="00110F08" w:rsidRDefault="00365AF6" w:rsidP="003F1773">
      <w:pPr>
        <w:pStyle w:val="SingleTxtGC"/>
        <w:ind w:firstLine="426"/>
        <w:rPr>
          <w:lang w:val="fr-CH"/>
        </w:rPr>
      </w:pPr>
      <w:r>
        <w:rPr>
          <w:iCs/>
          <w:lang w:val="fr-BE"/>
        </w:rPr>
        <w:t>9</w:t>
      </w:r>
      <w:r w:rsidR="00110F08" w:rsidRPr="00110F08">
        <w:rPr>
          <w:iCs/>
          <w:lang w:val="fr-BE"/>
        </w:rPr>
        <w:t>.</w:t>
      </w:r>
      <w:r w:rsidR="00110F08" w:rsidRPr="00110F08">
        <w:rPr>
          <w:i/>
          <w:lang w:val="fr-BE"/>
        </w:rPr>
        <w:tab/>
      </w:r>
      <w:r w:rsidR="00110F08" w:rsidRPr="003F1773">
        <w:rPr>
          <w:rFonts w:eastAsia="楷体"/>
          <w:b/>
          <w:bCs/>
          <w:lang w:val="fr-CH"/>
        </w:rPr>
        <w:t>鼓励</w:t>
      </w:r>
      <w:r w:rsidR="00110F08" w:rsidRPr="00110F08">
        <w:rPr>
          <w:lang w:val="fr-CH"/>
        </w:rPr>
        <w:t>马里当局继续落实在对马里的第四轮普遍定期审议期间接受的各项建议；</w:t>
      </w:r>
    </w:p>
    <w:p w14:paraId="4FDE9ED1" w14:textId="02D3267A" w:rsidR="00110F08" w:rsidRPr="00110F08" w:rsidRDefault="00365AF6" w:rsidP="003F1773">
      <w:pPr>
        <w:pStyle w:val="SingleTxtGC"/>
        <w:ind w:firstLine="426"/>
        <w:rPr>
          <w:i/>
          <w:lang w:val="fr-BE"/>
        </w:rPr>
      </w:pPr>
      <w:r>
        <w:rPr>
          <w:iCs/>
          <w:lang w:val="fr-BE"/>
        </w:rPr>
        <w:t>1</w:t>
      </w:r>
      <w:r w:rsidR="00110F08" w:rsidRPr="00110F08">
        <w:rPr>
          <w:iCs/>
          <w:lang w:val="fr-BE"/>
        </w:rPr>
        <w:t>0.</w:t>
      </w:r>
      <w:r w:rsidR="00110F08" w:rsidRPr="00110F08">
        <w:rPr>
          <w:i/>
          <w:lang w:val="fr-BE"/>
        </w:rPr>
        <w:tab/>
      </w:r>
      <w:r w:rsidR="00110F08" w:rsidRPr="003F1773">
        <w:rPr>
          <w:rFonts w:eastAsia="楷体"/>
          <w:b/>
          <w:bCs/>
          <w:lang w:val="fr-CH"/>
        </w:rPr>
        <w:t>鼓励</w:t>
      </w:r>
      <w:r w:rsidR="00110F08" w:rsidRPr="00110F08">
        <w:rPr>
          <w:lang w:val="fr-CH"/>
        </w:rPr>
        <w:t>国际社会继续支持马里当局努力提高包容性，包括让妇女更充分地参与民族和解进程以及和平进程的所有决策机构，并在各级增强妇女的政治权能；又鼓励马里当局加强这方面的努力；</w:t>
      </w:r>
    </w:p>
    <w:p w14:paraId="2A7F9FA1" w14:textId="0ACE7A5C" w:rsidR="00110F08" w:rsidRPr="00110F08" w:rsidRDefault="00365AF6" w:rsidP="003F1773">
      <w:pPr>
        <w:pStyle w:val="SingleTxtGC"/>
        <w:ind w:firstLine="426"/>
      </w:pPr>
      <w:r>
        <w:rPr>
          <w:lang w:val="fr-BE"/>
        </w:rPr>
        <w:lastRenderedPageBreak/>
        <w:t>11</w:t>
      </w:r>
      <w:r w:rsidR="00110F08" w:rsidRPr="00110F08">
        <w:rPr>
          <w:lang w:val="fr-BE"/>
        </w:rPr>
        <w:t>.</w:t>
      </w:r>
      <w:r w:rsidR="00110F08" w:rsidRPr="00110F08">
        <w:rPr>
          <w:lang w:val="fr-BE"/>
        </w:rPr>
        <w:tab/>
      </w:r>
      <w:r w:rsidR="00110F08" w:rsidRPr="003F1773">
        <w:rPr>
          <w:rFonts w:eastAsia="楷体"/>
          <w:b/>
          <w:bCs/>
          <w:lang w:val="fr-CH"/>
        </w:rPr>
        <w:t>鼓励</w:t>
      </w:r>
      <w:r w:rsidR="00110F08" w:rsidRPr="00110F08">
        <w:rPr>
          <w:lang w:val="fr-CH"/>
        </w:rPr>
        <w:t>马里当局继续采取必要行动，防止违反国际法招募和使用儿童，终止此类做法，实施考虑到性别问题的可持续的重新融入社会和康复方案，并通过保护儿童的法律；</w:t>
      </w:r>
    </w:p>
    <w:p w14:paraId="7D1BA5F2" w14:textId="59EC6038" w:rsidR="00110F08" w:rsidRPr="00110F08" w:rsidRDefault="00365AF6" w:rsidP="003F1773">
      <w:pPr>
        <w:pStyle w:val="SingleTxtGC"/>
        <w:ind w:firstLine="426"/>
      </w:pPr>
      <w:r>
        <w:rPr>
          <w:lang w:val="fr-BE"/>
        </w:rPr>
        <w:t>12</w:t>
      </w:r>
      <w:r w:rsidR="00110F08" w:rsidRPr="00110F08">
        <w:rPr>
          <w:lang w:val="fr-BE"/>
        </w:rPr>
        <w:t>.</w:t>
      </w:r>
      <w:r w:rsidR="00110F08" w:rsidRPr="00110F08">
        <w:rPr>
          <w:lang w:val="fr-BE"/>
        </w:rPr>
        <w:tab/>
      </w:r>
      <w:r w:rsidR="00110F08" w:rsidRPr="003F1773">
        <w:rPr>
          <w:rFonts w:eastAsia="楷体"/>
          <w:b/>
          <w:bCs/>
          <w:lang w:val="fr-CH"/>
        </w:rPr>
        <w:t>又鼓励</w:t>
      </w:r>
      <w:r w:rsidR="00110F08" w:rsidRPr="00110F08">
        <w:rPr>
          <w:lang w:val="fr-CH"/>
        </w:rPr>
        <w:t>马里当局采取一切适当措施，遵守《儿童权利公约关于儿童卷入武装冲突问题的任择议定书》，特别是加强措施，继续落实联合国与马里政府</w:t>
      </w:r>
      <w:r>
        <w:rPr>
          <w:lang w:val="fr-CH"/>
        </w:rPr>
        <w:t>2</w:t>
      </w:r>
      <w:r w:rsidR="00110F08" w:rsidRPr="00110F08">
        <w:rPr>
          <w:lang w:val="fr-CH"/>
        </w:rPr>
        <w:t>0</w:t>
      </w:r>
      <w:r>
        <w:rPr>
          <w:lang w:val="fr-CH"/>
        </w:rPr>
        <w:t>13</w:t>
      </w:r>
      <w:r w:rsidR="00110F08" w:rsidRPr="00110F08">
        <w:rPr>
          <w:lang w:val="fr-CH"/>
        </w:rPr>
        <w:t>年签署的《关于释放和移交与武装部队和团体有关联儿童的议定书》，并加强马里武装部队在这方面的培训方案；呼吁合作伙伴为马里当局提供支持，以确保性暴力和性别暴力的所有幸存者都更容易诉诸司法并获得社会、医疗和社会心理服务；</w:t>
      </w:r>
    </w:p>
    <w:p w14:paraId="28BA398A" w14:textId="576837E2" w:rsidR="00110F08" w:rsidRPr="00110F08" w:rsidRDefault="00365AF6" w:rsidP="003F1773">
      <w:pPr>
        <w:pStyle w:val="SingleTxtGC"/>
        <w:ind w:firstLine="426"/>
      </w:pPr>
      <w:r>
        <w:rPr>
          <w:lang w:val="fr-BE"/>
        </w:rPr>
        <w:t>13</w:t>
      </w:r>
      <w:r w:rsidR="00110F08" w:rsidRPr="00110F08">
        <w:rPr>
          <w:lang w:val="fr-BE"/>
        </w:rPr>
        <w:t>.</w:t>
      </w:r>
      <w:r w:rsidR="00110F08" w:rsidRPr="00110F08">
        <w:rPr>
          <w:lang w:val="fr-BE"/>
        </w:rPr>
        <w:tab/>
      </w:r>
      <w:r w:rsidR="00110F08" w:rsidRPr="003F1773">
        <w:rPr>
          <w:rFonts w:eastAsia="楷体"/>
          <w:b/>
          <w:bCs/>
          <w:lang w:val="fr-CH"/>
        </w:rPr>
        <w:t>呼吁</w:t>
      </w:r>
      <w:r w:rsidR="00110F08" w:rsidRPr="00110F08">
        <w:rPr>
          <w:lang w:val="fr-CH"/>
        </w:rPr>
        <w:t>马里当局将所有侵犯和侵害人权、违反国际法包括国际人道法者交付主管法院审判；敦促马里当局加紧努力，打击有罪不罚现象；</w:t>
      </w:r>
    </w:p>
    <w:p w14:paraId="0B3E2A18" w14:textId="60CDCC89" w:rsidR="00110F08" w:rsidRPr="00110F08" w:rsidRDefault="00365AF6" w:rsidP="003F1773">
      <w:pPr>
        <w:pStyle w:val="SingleTxtGC"/>
        <w:ind w:firstLine="426"/>
      </w:pPr>
      <w:r>
        <w:rPr>
          <w:lang w:val="fr-BE"/>
        </w:rPr>
        <w:t>14</w:t>
      </w:r>
      <w:r w:rsidR="00110F08" w:rsidRPr="00110F08">
        <w:rPr>
          <w:lang w:val="fr-BE"/>
        </w:rPr>
        <w:t>.</w:t>
      </w:r>
      <w:r w:rsidR="00110F08" w:rsidRPr="00110F08">
        <w:rPr>
          <w:lang w:val="fr-BE"/>
        </w:rPr>
        <w:tab/>
      </w:r>
      <w:r w:rsidR="00110F08" w:rsidRPr="003F1773">
        <w:rPr>
          <w:rFonts w:eastAsia="楷体"/>
          <w:b/>
          <w:bCs/>
          <w:lang w:val="fr-CH"/>
        </w:rPr>
        <w:t>敦促</w:t>
      </w:r>
      <w:r w:rsidR="00110F08" w:rsidRPr="00110F08">
        <w:rPr>
          <w:lang w:val="fr-CH"/>
        </w:rPr>
        <w:t>马里当局确保以包容各方的方式制定促进民族和解的措施，欢迎设立全国和解周；</w:t>
      </w:r>
    </w:p>
    <w:p w14:paraId="6AE18EB7" w14:textId="76B5787C" w:rsidR="00110F08" w:rsidRPr="00110F08" w:rsidRDefault="00365AF6" w:rsidP="003F1773">
      <w:pPr>
        <w:pStyle w:val="SingleTxtGC"/>
        <w:ind w:firstLine="426"/>
        <w:rPr>
          <w:lang w:val="fr-CH"/>
        </w:rPr>
      </w:pPr>
      <w:r>
        <w:rPr>
          <w:lang w:val="fr-BE"/>
        </w:rPr>
        <w:t>15</w:t>
      </w:r>
      <w:r w:rsidR="00110F08" w:rsidRPr="00110F08">
        <w:rPr>
          <w:lang w:val="fr-BE"/>
        </w:rPr>
        <w:t>.</w:t>
      </w:r>
      <w:r w:rsidR="00110F08" w:rsidRPr="00110F08">
        <w:rPr>
          <w:lang w:val="fr-BE"/>
        </w:rPr>
        <w:tab/>
      </w:r>
      <w:r w:rsidR="00110F08" w:rsidRPr="003F1773">
        <w:rPr>
          <w:rFonts w:eastAsia="楷体"/>
          <w:b/>
          <w:bCs/>
          <w:lang w:val="fr-CH"/>
        </w:rPr>
        <w:t>强烈谴责</w:t>
      </w:r>
      <w:r w:rsidR="00110F08" w:rsidRPr="00110F08">
        <w:rPr>
          <w:lang w:val="fr-CH"/>
        </w:rPr>
        <w:t>对个人的即决处决；鼓励马里当局确保完成已经和即将启动的司法调查，以期将这些严重侵犯人权行为的责任者绳之以法；欢迎在</w:t>
      </w:r>
      <w:r>
        <w:rPr>
          <w:lang w:val="fr-CH"/>
        </w:rPr>
        <w:t>2</w:t>
      </w:r>
      <w:r w:rsidR="00110F08" w:rsidRPr="00110F08">
        <w:rPr>
          <w:lang w:val="fr-CH"/>
        </w:rPr>
        <w:t>0</w:t>
      </w:r>
      <w:r>
        <w:rPr>
          <w:lang w:val="fr-CH"/>
        </w:rPr>
        <w:t>23</w:t>
      </w:r>
      <w:r w:rsidR="00110F08" w:rsidRPr="00110F08">
        <w:rPr>
          <w:lang w:val="fr-CH"/>
        </w:rPr>
        <w:t>、</w:t>
      </w:r>
      <w:r>
        <w:rPr>
          <w:lang w:val="fr-CH"/>
        </w:rPr>
        <w:t>2</w:t>
      </w:r>
      <w:r w:rsidR="00110F08" w:rsidRPr="00110F08">
        <w:rPr>
          <w:lang w:val="fr-CH"/>
        </w:rPr>
        <w:t>0</w:t>
      </w:r>
      <w:r>
        <w:rPr>
          <w:lang w:val="fr-CH"/>
        </w:rPr>
        <w:t>24</w:t>
      </w:r>
      <w:r w:rsidR="00110F08" w:rsidRPr="00110F08">
        <w:rPr>
          <w:lang w:val="fr-CH"/>
        </w:rPr>
        <w:t>和</w:t>
      </w:r>
      <w:r>
        <w:rPr>
          <w:lang w:val="fr-BE"/>
        </w:rPr>
        <w:t>2</w:t>
      </w:r>
      <w:r w:rsidR="00110F08" w:rsidRPr="00110F08">
        <w:rPr>
          <w:lang w:val="fr-BE"/>
        </w:rPr>
        <w:t>0</w:t>
      </w:r>
      <w:r>
        <w:rPr>
          <w:lang w:val="fr-BE"/>
        </w:rPr>
        <w:t>25</w:t>
      </w:r>
      <w:r w:rsidR="00110F08" w:rsidRPr="00110F08">
        <w:rPr>
          <w:lang w:val="fr-CH"/>
        </w:rPr>
        <w:t>年举行了几场审判，审理恐怖主义罪、跨国有组织犯罪和经济及金融犯罪等案件，并欢迎军事法庭对管辖范围内的若干犯罪案件进行了审理；</w:t>
      </w:r>
    </w:p>
    <w:p w14:paraId="6A2D04EE" w14:textId="7F5FD5E1" w:rsidR="00110F08" w:rsidRPr="00110F08" w:rsidRDefault="00365AF6" w:rsidP="003F1773">
      <w:pPr>
        <w:pStyle w:val="SingleTxtGC"/>
        <w:ind w:firstLine="426"/>
      </w:pPr>
      <w:r>
        <w:rPr>
          <w:lang w:val="fr-BE"/>
        </w:rPr>
        <w:t>16</w:t>
      </w:r>
      <w:r w:rsidR="00110F08" w:rsidRPr="00110F08">
        <w:rPr>
          <w:lang w:val="fr-BE"/>
        </w:rPr>
        <w:t>.</w:t>
      </w:r>
      <w:r w:rsidR="00110F08" w:rsidRPr="00110F08">
        <w:rPr>
          <w:lang w:val="fr-BE"/>
        </w:rPr>
        <w:tab/>
      </w:r>
      <w:r w:rsidR="00110F08" w:rsidRPr="003F1773">
        <w:rPr>
          <w:rFonts w:eastAsia="楷体"/>
          <w:b/>
          <w:bCs/>
          <w:lang w:val="fr-CH"/>
        </w:rPr>
        <w:t>欢迎</w:t>
      </w:r>
      <w:r w:rsidR="00110F08" w:rsidRPr="00110F08">
        <w:rPr>
          <w:lang w:val="fr-CH"/>
        </w:rPr>
        <w:t>实施赔偿政策，特别欢迎马里危机受害者</w:t>
      </w:r>
      <w:r w:rsidR="00110F08" w:rsidRPr="00110F08">
        <w:rPr>
          <w:lang w:val="fr-CH"/>
        </w:rPr>
        <w:t>(</w:t>
      </w:r>
      <w:r w:rsidR="00110F08" w:rsidRPr="00110F08">
        <w:rPr>
          <w:lang w:val="fr-CH"/>
        </w:rPr>
        <w:t>包括严重侵犯人权行为受害者</w:t>
      </w:r>
      <w:r w:rsidR="00110F08" w:rsidRPr="00110F08">
        <w:rPr>
          <w:lang w:val="fr-CH"/>
        </w:rPr>
        <w:t>)</w:t>
      </w:r>
      <w:r w:rsidR="00110F08" w:rsidRPr="00110F08">
        <w:rPr>
          <w:lang w:val="fr-CH"/>
        </w:rPr>
        <w:t>赔偿管理局开始运作，任命了管理局指导委员会成员和常务秘书，并于</w:t>
      </w:r>
      <w:r>
        <w:rPr>
          <w:lang w:val="fr-CH"/>
        </w:rPr>
        <w:t>2</w:t>
      </w:r>
      <w:r w:rsidR="00110F08" w:rsidRPr="00110F08">
        <w:rPr>
          <w:lang w:val="fr-CH"/>
        </w:rPr>
        <w:t>0</w:t>
      </w:r>
      <w:r>
        <w:rPr>
          <w:lang w:val="fr-CH"/>
        </w:rPr>
        <w:t>24</w:t>
      </w:r>
      <w:r w:rsidR="00110F08" w:rsidRPr="00110F08">
        <w:rPr>
          <w:lang w:val="fr-CH"/>
        </w:rPr>
        <w:t>年</w:t>
      </w:r>
      <w:r>
        <w:rPr>
          <w:lang w:val="fr-CH"/>
        </w:rPr>
        <w:t>12</w:t>
      </w:r>
      <w:r w:rsidR="00110F08" w:rsidRPr="00110F08">
        <w:rPr>
          <w:lang w:val="fr-CH"/>
        </w:rPr>
        <w:t>月</w:t>
      </w:r>
      <w:r>
        <w:rPr>
          <w:lang w:val="fr-CH"/>
        </w:rPr>
        <w:t>13</w:t>
      </w:r>
      <w:r w:rsidR="00110F08" w:rsidRPr="00110F08">
        <w:rPr>
          <w:lang w:val="fr-CH"/>
        </w:rPr>
        <w:t>日举行了指导委员会第四届会议；</w:t>
      </w:r>
      <w:r>
        <w:rPr>
          <w:lang w:val="fr-CH"/>
        </w:rPr>
        <w:t>2</w:t>
      </w:r>
      <w:r w:rsidR="00110F08" w:rsidRPr="00110F08">
        <w:rPr>
          <w:lang w:val="fr-CH"/>
        </w:rPr>
        <w:t>0</w:t>
      </w:r>
      <w:r>
        <w:rPr>
          <w:lang w:val="fr-CH"/>
        </w:rPr>
        <w:t>25</w:t>
      </w:r>
      <w:r w:rsidR="00110F08" w:rsidRPr="00110F08">
        <w:rPr>
          <w:lang w:val="fr-CH"/>
        </w:rPr>
        <w:t>年</w:t>
      </w:r>
      <w:r>
        <w:rPr>
          <w:lang w:val="fr-CH"/>
        </w:rPr>
        <w:t>2</w:t>
      </w:r>
      <w:r w:rsidR="00110F08" w:rsidRPr="00110F08">
        <w:rPr>
          <w:lang w:val="fr-CH"/>
        </w:rPr>
        <w:t>月</w:t>
      </w:r>
      <w:r>
        <w:rPr>
          <w:lang w:val="fr-CH"/>
        </w:rPr>
        <w:t>11</w:t>
      </w:r>
      <w:r w:rsidR="00110F08" w:rsidRPr="00110F08">
        <w:rPr>
          <w:lang w:val="fr-CH"/>
        </w:rPr>
        <w:t>日启动了解除武装、复员和重返社会进程，招募</w:t>
      </w:r>
      <w:r>
        <w:rPr>
          <w:lang w:val="fr-CH"/>
        </w:rPr>
        <w:t>3,</w:t>
      </w:r>
      <w:r w:rsidR="00110F08" w:rsidRPr="00110F08">
        <w:rPr>
          <w:lang w:val="fr-CH"/>
        </w:rPr>
        <w:t>000</w:t>
      </w:r>
      <w:r w:rsidR="00110F08" w:rsidRPr="00110F08">
        <w:rPr>
          <w:lang w:val="fr-CH"/>
        </w:rPr>
        <w:t>名前战斗人员，其中</w:t>
      </w:r>
      <w:r>
        <w:rPr>
          <w:lang w:val="fr-CH"/>
        </w:rPr>
        <w:t>2,</w:t>
      </w:r>
      <w:r w:rsidR="00110F08" w:rsidRPr="00110F08">
        <w:rPr>
          <w:lang w:val="fr-CH"/>
        </w:rPr>
        <w:t>000</w:t>
      </w:r>
      <w:r w:rsidR="00110F08" w:rsidRPr="00110F08">
        <w:rPr>
          <w:lang w:val="fr-CH"/>
        </w:rPr>
        <w:t>人是马里武装部队成员，</w:t>
      </w:r>
      <w:r>
        <w:rPr>
          <w:lang w:val="fr-CH"/>
        </w:rPr>
        <w:t>1,</w:t>
      </w:r>
      <w:r w:rsidR="00110F08" w:rsidRPr="00110F08">
        <w:rPr>
          <w:lang w:val="fr-CH"/>
        </w:rPr>
        <w:t>000</w:t>
      </w:r>
      <w:r w:rsidR="00110F08" w:rsidRPr="00110F08">
        <w:rPr>
          <w:lang w:val="fr-CH"/>
        </w:rPr>
        <w:t>人是社会经济安置方案的受益人；</w:t>
      </w:r>
    </w:p>
    <w:p w14:paraId="5C230171" w14:textId="7FC1892B" w:rsidR="00110F08" w:rsidRPr="00110F08" w:rsidRDefault="00365AF6" w:rsidP="003F1773">
      <w:pPr>
        <w:pStyle w:val="SingleTxtGC"/>
        <w:ind w:firstLine="426"/>
      </w:pPr>
      <w:r>
        <w:rPr>
          <w:lang w:val="fr-BE"/>
        </w:rPr>
        <w:t>17</w:t>
      </w:r>
      <w:r w:rsidR="00110F08" w:rsidRPr="00110F08">
        <w:rPr>
          <w:lang w:val="fr-BE"/>
        </w:rPr>
        <w:t>.</w:t>
      </w:r>
      <w:r w:rsidR="00110F08" w:rsidRPr="00110F08">
        <w:rPr>
          <w:lang w:val="fr-BE"/>
        </w:rPr>
        <w:tab/>
      </w:r>
      <w:r w:rsidR="00110F08" w:rsidRPr="003F1773">
        <w:rPr>
          <w:rFonts w:eastAsia="楷体"/>
          <w:b/>
          <w:bCs/>
          <w:lang w:val="fr-CH"/>
        </w:rPr>
        <w:t>鼓励</w:t>
      </w:r>
      <w:r w:rsidR="00110F08" w:rsidRPr="00110F08">
        <w:rPr>
          <w:lang w:val="fr-CH"/>
        </w:rPr>
        <w:t>马里当局及所有的地区和国际行为方继续努力，在马里实现和平与安全；</w:t>
      </w:r>
    </w:p>
    <w:p w14:paraId="45FB23DE" w14:textId="0AF2D7EF" w:rsidR="00110F08" w:rsidRPr="00110F08" w:rsidRDefault="00365AF6" w:rsidP="003F1773">
      <w:pPr>
        <w:pStyle w:val="SingleTxtGC"/>
        <w:ind w:firstLine="426"/>
        <w:rPr>
          <w:lang w:val="fr-CH"/>
        </w:rPr>
      </w:pPr>
      <w:r>
        <w:rPr>
          <w:lang w:val="fr-BE"/>
        </w:rPr>
        <w:t>18</w:t>
      </w:r>
      <w:r w:rsidR="00110F08" w:rsidRPr="00110F08">
        <w:rPr>
          <w:lang w:val="fr-BE"/>
        </w:rPr>
        <w:t>.</w:t>
      </w:r>
      <w:r w:rsidR="00110F08" w:rsidRPr="00110F08">
        <w:rPr>
          <w:lang w:val="fr-BE"/>
        </w:rPr>
        <w:tab/>
      </w:r>
      <w:r w:rsidR="00110F08" w:rsidRPr="003F1773">
        <w:rPr>
          <w:rFonts w:eastAsia="楷体"/>
          <w:b/>
          <w:bCs/>
          <w:lang w:val="fr-CH"/>
        </w:rPr>
        <w:t>注意到</w:t>
      </w:r>
      <w:r w:rsidR="00110F08" w:rsidRPr="00110F08">
        <w:rPr>
          <w:lang w:val="fr-CH"/>
        </w:rPr>
        <w:t>马里当局努力在全国恢复国家权力和法治；</w:t>
      </w:r>
    </w:p>
    <w:p w14:paraId="4E9BD0FE" w14:textId="2BA101AC" w:rsidR="00110F08" w:rsidRPr="00110F08" w:rsidRDefault="00365AF6" w:rsidP="003F1773">
      <w:pPr>
        <w:pStyle w:val="SingleTxtGC"/>
        <w:ind w:firstLine="426"/>
        <w:rPr>
          <w:lang w:val="fr-CH"/>
        </w:rPr>
      </w:pPr>
      <w:r>
        <w:rPr>
          <w:lang w:val="fr-BE"/>
        </w:rPr>
        <w:t>19</w:t>
      </w:r>
      <w:r w:rsidR="00110F08" w:rsidRPr="00110F08">
        <w:rPr>
          <w:lang w:val="fr-BE"/>
        </w:rPr>
        <w:t>.</w:t>
      </w:r>
      <w:r w:rsidR="00110F08" w:rsidRPr="00110F08">
        <w:rPr>
          <w:lang w:val="fr-BE"/>
        </w:rPr>
        <w:tab/>
      </w:r>
      <w:r w:rsidR="00110F08" w:rsidRPr="003F1773">
        <w:rPr>
          <w:rFonts w:eastAsia="楷体"/>
          <w:b/>
          <w:bCs/>
          <w:lang w:val="fr-CH"/>
        </w:rPr>
        <w:t>呼吁</w:t>
      </w:r>
      <w:r w:rsidR="00110F08" w:rsidRPr="00110F08">
        <w:rPr>
          <w:lang w:val="fr-CH"/>
        </w:rPr>
        <w:t>所有各方尊重人权，并确保严格遵守国际人权法和国际人道法；</w:t>
      </w:r>
    </w:p>
    <w:p w14:paraId="4AAD75D7" w14:textId="19FEBA88" w:rsidR="00110F08" w:rsidRPr="00110F08" w:rsidRDefault="00365AF6" w:rsidP="003F1773">
      <w:pPr>
        <w:pStyle w:val="SingleTxtGC"/>
        <w:ind w:firstLine="426"/>
      </w:pPr>
      <w:r>
        <w:rPr>
          <w:lang w:val="fr-BE"/>
        </w:rPr>
        <w:t>2</w:t>
      </w:r>
      <w:r w:rsidR="00110F08" w:rsidRPr="00110F08">
        <w:rPr>
          <w:lang w:val="fr-BE"/>
        </w:rPr>
        <w:t>0.</w:t>
      </w:r>
      <w:r w:rsidR="00110F08" w:rsidRPr="00110F08">
        <w:rPr>
          <w:lang w:val="fr-BE"/>
        </w:rPr>
        <w:tab/>
      </w:r>
      <w:r w:rsidR="00110F08" w:rsidRPr="003F1773">
        <w:rPr>
          <w:rFonts w:eastAsia="楷体"/>
          <w:b/>
          <w:bCs/>
          <w:lang w:val="fr-CH"/>
        </w:rPr>
        <w:t>欢迎</w:t>
      </w:r>
      <w:r w:rsidR="00110F08" w:rsidRPr="00110F08">
        <w:rPr>
          <w:lang w:val="fr-CH"/>
        </w:rPr>
        <w:t>马里当局努力在马里中部和北部切实恢复行政管理和基本社会服务；敦促马里当局努力恢复必要条件，以确保安全状况达到可接受的水平；</w:t>
      </w:r>
    </w:p>
    <w:p w14:paraId="7B8EA393" w14:textId="1DA81BD6" w:rsidR="00110F08" w:rsidRPr="00110F08" w:rsidRDefault="00365AF6" w:rsidP="003F1773">
      <w:pPr>
        <w:pStyle w:val="SingleTxtGC"/>
        <w:ind w:firstLine="426"/>
        <w:rPr>
          <w:lang w:val="fr-CH"/>
        </w:rPr>
      </w:pPr>
      <w:r>
        <w:rPr>
          <w:lang w:val="fr-BE"/>
        </w:rPr>
        <w:t>21</w:t>
      </w:r>
      <w:r w:rsidR="00110F08" w:rsidRPr="00110F08">
        <w:rPr>
          <w:lang w:val="fr-BE"/>
        </w:rPr>
        <w:t>.</w:t>
      </w:r>
      <w:r w:rsidR="00110F08" w:rsidRPr="00110F08">
        <w:rPr>
          <w:lang w:val="fr-BE"/>
        </w:rPr>
        <w:tab/>
      </w:r>
      <w:r w:rsidR="00110F08" w:rsidRPr="003F1773">
        <w:rPr>
          <w:rFonts w:eastAsia="楷体"/>
          <w:b/>
          <w:bCs/>
          <w:lang w:val="fr-CH"/>
        </w:rPr>
        <w:t>注意到</w:t>
      </w:r>
      <w:r w:rsidR="00110F08" w:rsidRPr="00110F08">
        <w:rPr>
          <w:lang w:val="fr-CH"/>
        </w:rPr>
        <w:t>马里政府有意愿通过组织公正、自由、透明、包容各方和可信的总统选举，确保恢复宪法秩序；并敦促政府在条件具备后尽快通报选举时间表；</w:t>
      </w:r>
    </w:p>
    <w:p w14:paraId="2A2642E1" w14:textId="3AEC57D4" w:rsidR="00110F08" w:rsidRPr="00110F08" w:rsidRDefault="00365AF6" w:rsidP="003F1773">
      <w:pPr>
        <w:pStyle w:val="SingleTxtGC"/>
        <w:ind w:firstLine="426"/>
      </w:pPr>
      <w:r>
        <w:rPr>
          <w:lang w:val="fr-BE"/>
        </w:rPr>
        <w:t>22</w:t>
      </w:r>
      <w:r w:rsidR="00110F08" w:rsidRPr="00110F08">
        <w:rPr>
          <w:lang w:val="fr-BE"/>
        </w:rPr>
        <w:t>.</w:t>
      </w:r>
      <w:r w:rsidR="00110F08" w:rsidRPr="00110F08">
        <w:rPr>
          <w:lang w:val="fr-BE"/>
        </w:rPr>
        <w:tab/>
      </w:r>
      <w:r w:rsidR="00110F08" w:rsidRPr="003F1773">
        <w:rPr>
          <w:rFonts w:eastAsia="楷体"/>
          <w:b/>
          <w:bCs/>
          <w:lang w:val="fr-CH"/>
        </w:rPr>
        <w:t>鼓励</w:t>
      </w:r>
      <w:r w:rsidR="00110F08" w:rsidRPr="00110F08">
        <w:rPr>
          <w:lang w:val="fr-CH"/>
        </w:rPr>
        <w:t>马里当局在马里人权状况独立专家履行任务时加强与独立专家的合作；呼吁马里当局落实独立专家的建议，并继续与联合国所有人权机制合作；</w:t>
      </w:r>
    </w:p>
    <w:p w14:paraId="18E06A9D" w14:textId="4FE1118F" w:rsidR="00110F08" w:rsidRPr="00110F08" w:rsidRDefault="00365AF6" w:rsidP="003F1773">
      <w:pPr>
        <w:pStyle w:val="SingleTxtGC"/>
        <w:ind w:firstLine="426"/>
        <w:rPr>
          <w:lang w:val="fr-CH"/>
        </w:rPr>
      </w:pPr>
      <w:r>
        <w:rPr>
          <w:lang w:val="fr-BE"/>
        </w:rPr>
        <w:t>23</w:t>
      </w:r>
      <w:r w:rsidR="00110F08" w:rsidRPr="00110F08">
        <w:rPr>
          <w:lang w:val="fr-BE"/>
        </w:rPr>
        <w:t>.</w:t>
      </w:r>
      <w:r w:rsidR="00110F08" w:rsidRPr="00110F08">
        <w:rPr>
          <w:lang w:val="fr-BE"/>
        </w:rPr>
        <w:tab/>
      </w:r>
      <w:r w:rsidR="00110F08" w:rsidRPr="003F1773">
        <w:rPr>
          <w:rFonts w:eastAsia="楷体"/>
          <w:b/>
          <w:bCs/>
          <w:lang w:val="fr-CH"/>
        </w:rPr>
        <w:t>决定</w:t>
      </w:r>
      <w:r w:rsidR="00110F08" w:rsidRPr="00110F08">
        <w:rPr>
          <w:lang w:val="fr-CH"/>
        </w:rPr>
        <w:t>将马里人权状况独立专家的任务延长一年，以便该任务负责人继续评估该国的人权状况，并提供援助，以确保促进、保护和落实人权并加强法治；</w:t>
      </w:r>
    </w:p>
    <w:p w14:paraId="7466B757" w14:textId="350B5076" w:rsidR="00110F08" w:rsidRPr="00110F08" w:rsidRDefault="00365AF6" w:rsidP="003F1773">
      <w:pPr>
        <w:pStyle w:val="SingleTxtGC"/>
        <w:ind w:firstLine="426"/>
      </w:pPr>
      <w:r>
        <w:rPr>
          <w:lang w:val="fr-BE"/>
        </w:rPr>
        <w:t>24</w:t>
      </w:r>
      <w:r w:rsidR="00110F08" w:rsidRPr="00110F08">
        <w:rPr>
          <w:lang w:val="fr-BE"/>
        </w:rPr>
        <w:t>.</w:t>
      </w:r>
      <w:r w:rsidR="00110F08" w:rsidRPr="00110F08">
        <w:rPr>
          <w:lang w:val="fr-BE"/>
        </w:rPr>
        <w:tab/>
      </w:r>
      <w:r w:rsidR="00110F08" w:rsidRPr="003F1773">
        <w:rPr>
          <w:rFonts w:eastAsia="楷体"/>
          <w:b/>
          <w:bCs/>
          <w:lang w:val="fr-CH"/>
        </w:rPr>
        <w:t>敦促</w:t>
      </w:r>
      <w:r w:rsidR="00110F08" w:rsidRPr="00110F08">
        <w:rPr>
          <w:lang w:val="fr-CH"/>
        </w:rPr>
        <w:t>马里所有各方与独立专家充分合作，协助其履行任务；</w:t>
      </w:r>
    </w:p>
    <w:p w14:paraId="23946830" w14:textId="4D225F26" w:rsidR="00110F08" w:rsidRPr="00110F08" w:rsidRDefault="00365AF6" w:rsidP="003F1773">
      <w:pPr>
        <w:pStyle w:val="SingleTxtGC"/>
        <w:ind w:firstLine="426"/>
      </w:pPr>
      <w:r>
        <w:rPr>
          <w:lang w:val="fr-BE"/>
        </w:rPr>
        <w:t>25</w:t>
      </w:r>
      <w:r w:rsidR="00110F08" w:rsidRPr="00110F08">
        <w:rPr>
          <w:lang w:val="fr-BE"/>
        </w:rPr>
        <w:t>.</w:t>
      </w:r>
      <w:r w:rsidR="00110F08" w:rsidRPr="00110F08">
        <w:rPr>
          <w:lang w:val="fr-BE"/>
        </w:rPr>
        <w:tab/>
      </w:r>
      <w:proofErr w:type="gramStart"/>
      <w:r w:rsidR="00110F08" w:rsidRPr="003F1773">
        <w:rPr>
          <w:rFonts w:eastAsia="楷体"/>
          <w:b/>
          <w:bCs/>
          <w:lang w:val="fr-CH"/>
        </w:rPr>
        <w:t>请</w:t>
      </w:r>
      <w:r w:rsidR="00110F08" w:rsidRPr="00110F08">
        <w:rPr>
          <w:lang w:val="fr-CH"/>
        </w:rPr>
        <w:t>独立</w:t>
      </w:r>
      <w:proofErr w:type="gramEnd"/>
      <w:r w:rsidR="00110F08" w:rsidRPr="00110F08">
        <w:rPr>
          <w:lang w:val="fr-CH"/>
        </w:rPr>
        <w:t>专家在其任务框架内，与联合国所有实体、非洲联盟、相邻各国、其他所有相关国际组织及马里民间社会密切合作；</w:t>
      </w:r>
    </w:p>
    <w:p w14:paraId="0F6DBC5A" w14:textId="19AFD1D5" w:rsidR="00110F08" w:rsidRPr="00110F08" w:rsidRDefault="00365AF6" w:rsidP="003F1773">
      <w:pPr>
        <w:pStyle w:val="SingleTxtGC"/>
        <w:ind w:firstLine="426"/>
      </w:pPr>
      <w:r>
        <w:rPr>
          <w:lang w:val="fr-BE"/>
        </w:rPr>
        <w:lastRenderedPageBreak/>
        <w:t>26</w:t>
      </w:r>
      <w:r w:rsidR="00110F08" w:rsidRPr="00110F08">
        <w:rPr>
          <w:lang w:val="fr-BE"/>
        </w:rPr>
        <w:t>.</w:t>
      </w:r>
      <w:r w:rsidR="00110F08" w:rsidRPr="00110F08">
        <w:rPr>
          <w:lang w:val="fr-BE"/>
        </w:rPr>
        <w:tab/>
      </w:r>
      <w:r w:rsidR="00110F08" w:rsidRPr="003F1773">
        <w:rPr>
          <w:rFonts w:eastAsia="楷体"/>
          <w:b/>
          <w:bCs/>
          <w:lang w:val="fr-CH"/>
        </w:rPr>
        <w:t>又</w:t>
      </w:r>
      <w:proofErr w:type="gramStart"/>
      <w:r w:rsidR="00110F08" w:rsidRPr="003F1773">
        <w:rPr>
          <w:rFonts w:eastAsia="楷体"/>
          <w:b/>
          <w:bCs/>
          <w:lang w:val="fr-CH"/>
        </w:rPr>
        <w:t>请</w:t>
      </w:r>
      <w:r w:rsidR="00110F08" w:rsidRPr="00110F08">
        <w:rPr>
          <w:lang w:val="fr-CH"/>
        </w:rPr>
        <w:t>独立</w:t>
      </w:r>
      <w:proofErr w:type="gramEnd"/>
      <w:r w:rsidR="00110F08" w:rsidRPr="00110F08">
        <w:rPr>
          <w:lang w:val="fr-CH"/>
        </w:rPr>
        <w:t>专家向人权理事会第六十四届会议提交一份马里人权状况报告；</w:t>
      </w:r>
    </w:p>
    <w:p w14:paraId="7FDF8409" w14:textId="3DCB3B00" w:rsidR="00110F08" w:rsidRPr="00110F08" w:rsidRDefault="00365AF6" w:rsidP="003F1773">
      <w:pPr>
        <w:pStyle w:val="SingleTxtGC"/>
        <w:ind w:firstLine="426"/>
      </w:pPr>
      <w:r>
        <w:t>27</w:t>
      </w:r>
      <w:r w:rsidR="00110F08" w:rsidRPr="00110F08">
        <w:t>.</w:t>
      </w:r>
      <w:r w:rsidR="00110F08" w:rsidRPr="00110F08">
        <w:tab/>
      </w:r>
      <w:r w:rsidR="00110F08" w:rsidRPr="003F1773">
        <w:rPr>
          <w:rFonts w:eastAsia="楷体"/>
          <w:b/>
          <w:bCs/>
          <w:lang w:val="fr-CH"/>
        </w:rPr>
        <w:t>决定</w:t>
      </w:r>
      <w:r w:rsidR="00110F08" w:rsidRPr="00110F08">
        <w:rPr>
          <w:lang w:val="fr-CH"/>
        </w:rPr>
        <w:t>在人权理事会第六十四届会议期间举行一次由独立专家和马里政府代表出席的对话</w:t>
      </w:r>
      <w:r w:rsidR="00110F08" w:rsidRPr="00110F08">
        <w:t>，</w:t>
      </w:r>
      <w:r w:rsidR="00110F08" w:rsidRPr="00110F08">
        <w:rPr>
          <w:lang w:val="fr-CH"/>
        </w:rPr>
        <w:t>以评估该国人权状况的发展变化</w:t>
      </w:r>
      <w:r w:rsidR="00110F08" w:rsidRPr="00110F08">
        <w:t>，</w:t>
      </w:r>
      <w:r w:rsidR="00110F08" w:rsidRPr="00110F08">
        <w:rPr>
          <w:lang w:val="fr-CH"/>
        </w:rPr>
        <w:t>尤其侧重在武装冲突期间对人权的</w:t>
      </w:r>
      <w:proofErr w:type="gramStart"/>
      <w:r w:rsidR="00110F08" w:rsidRPr="00110F08">
        <w:rPr>
          <w:lang w:val="fr-CH"/>
        </w:rPr>
        <w:t>非司法</w:t>
      </w:r>
      <w:proofErr w:type="gramEnd"/>
      <w:r w:rsidR="00110F08" w:rsidRPr="00110F08">
        <w:rPr>
          <w:lang w:val="fr-CH"/>
        </w:rPr>
        <w:t>保护问题</w:t>
      </w:r>
      <w:r w:rsidR="00110F08" w:rsidRPr="00110F08">
        <w:t>；</w:t>
      </w:r>
    </w:p>
    <w:p w14:paraId="3CD94814" w14:textId="7A2BF957" w:rsidR="00110F08" w:rsidRPr="00110F08" w:rsidRDefault="00365AF6" w:rsidP="003F1773">
      <w:pPr>
        <w:pStyle w:val="SingleTxtGC"/>
        <w:ind w:firstLine="426"/>
      </w:pPr>
      <w:r>
        <w:rPr>
          <w:lang w:val="fr-BE"/>
        </w:rPr>
        <w:t>28</w:t>
      </w:r>
      <w:r w:rsidR="00110F08" w:rsidRPr="00110F08">
        <w:rPr>
          <w:lang w:val="fr-BE"/>
        </w:rPr>
        <w:t>.</w:t>
      </w:r>
      <w:r w:rsidR="00110F08" w:rsidRPr="00110F08">
        <w:rPr>
          <w:lang w:val="fr-BE"/>
        </w:rPr>
        <w:tab/>
      </w:r>
      <w:r w:rsidR="00110F08" w:rsidRPr="003F1773">
        <w:rPr>
          <w:rFonts w:eastAsia="楷体"/>
          <w:b/>
          <w:bCs/>
          <w:lang w:val="fr-CH"/>
        </w:rPr>
        <w:t>请</w:t>
      </w:r>
      <w:r w:rsidR="00110F08" w:rsidRPr="00110F08">
        <w:rPr>
          <w:lang w:val="fr-CH"/>
        </w:rPr>
        <w:t>秘书长和联合国人权事务高级专员继续向独立专家提供履行任务所需的一切协助；</w:t>
      </w:r>
    </w:p>
    <w:p w14:paraId="76AEF603" w14:textId="1044DF22" w:rsidR="00110F08" w:rsidRPr="00110F08" w:rsidRDefault="00365AF6" w:rsidP="003F1773">
      <w:pPr>
        <w:pStyle w:val="SingleTxtGC"/>
        <w:ind w:firstLine="426"/>
      </w:pPr>
      <w:r>
        <w:rPr>
          <w:lang w:val="fr-BE"/>
        </w:rPr>
        <w:t>29</w:t>
      </w:r>
      <w:r w:rsidR="00110F08" w:rsidRPr="00110F08">
        <w:rPr>
          <w:lang w:val="fr-BE"/>
        </w:rPr>
        <w:t>.</w:t>
      </w:r>
      <w:r w:rsidR="00110F08" w:rsidRPr="00110F08">
        <w:rPr>
          <w:lang w:val="fr-BE"/>
        </w:rPr>
        <w:tab/>
      </w:r>
      <w:r w:rsidR="00110F08" w:rsidRPr="003F1773">
        <w:rPr>
          <w:rFonts w:eastAsia="楷体"/>
          <w:b/>
          <w:bCs/>
          <w:lang w:val="fr-CH"/>
        </w:rPr>
        <w:t>请</w:t>
      </w:r>
      <w:r w:rsidR="00110F08" w:rsidRPr="00110F08">
        <w:rPr>
          <w:lang w:val="fr-CH"/>
        </w:rPr>
        <w:t>联合国人权事务高级专员办事处继续提供马里政府要求的技术援助，以加强马里国家人权委员会的能力；</w:t>
      </w:r>
    </w:p>
    <w:p w14:paraId="3120CD9F" w14:textId="1EBF6BCC" w:rsidR="00110F08" w:rsidRPr="00110F08" w:rsidRDefault="00365AF6" w:rsidP="003F1773">
      <w:pPr>
        <w:pStyle w:val="SingleTxtGC"/>
        <w:ind w:firstLine="426"/>
      </w:pPr>
      <w:r>
        <w:rPr>
          <w:lang w:val="fr-BE"/>
        </w:rPr>
        <w:t>3</w:t>
      </w:r>
      <w:r w:rsidR="00110F08" w:rsidRPr="00110F08">
        <w:rPr>
          <w:lang w:val="fr-BE"/>
        </w:rPr>
        <w:t>0.</w:t>
      </w:r>
      <w:r w:rsidR="00110F08" w:rsidRPr="00110F08">
        <w:rPr>
          <w:lang w:val="fr-BE"/>
        </w:rPr>
        <w:tab/>
      </w:r>
      <w:r w:rsidR="00110F08" w:rsidRPr="003F1773">
        <w:rPr>
          <w:rFonts w:eastAsia="楷体"/>
          <w:b/>
          <w:bCs/>
          <w:lang w:val="fr-CH"/>
        </w:rPr>
        <w:t>敦促</w:t>
      </w:r>
      <w:r w:rsidR="00110F08" w:rsidRPr="00110F08">
        <w:rPr>
          <w:lang w:val="fr-CH"/>
        </w:rPr>
        <w:t>国际社会继续向马里提供确保稳定所需的技术援助和能力建设，以促进对所有人权的尊重，坚决打击有罪不罚现象，这将为民族和解、和平与社会融合铺平道路；</w:t>
      </w:r>
    </w:p>
    <w:p w14:paraId="527D2267" w14:textId="332F4B79" w:rsidR="00110F08" w:rsidRPr="00110F08" w:rsidRDefault="00365AF6" w:rsidP="003F1773">
      <w:pPr>
        <w:pStyle w:val="SingleTxtGC"/>
        <w:ind w:firstLine="426"/>
      </w:pPr>
      <w:r>
        <w:rPr>
          <w:lang w:val="fr-BE"/>
        </w:rPr>
        <w:t>31</w:t>
      </w:r>
      <w:r w:rsidR="00110F08" w:rsidRPr="00110F08">
        <w:rPr>
          <w:lang w:val="fr-BE"/>
        </w:rPr>
        <w:t>.</w:t>
      </w:r>
      <w:r w:rsidR="00110F08" w:rsidRPr="00110F08">
        <w:rPr>
          <w:lang w:val="fr-BE"/>
        </w:rPr>
        <w:tab/>
      </w:r>
      <w:r w:rsidR="00110F08" w:rsidRPr="003F1773">
        <w:rPr>
          <w:rFonts w:eastAsia="楷体"/>
          <w:b/>
          <w:bCs/>
          <w:lang w:val="fr-CH"/>
        </w:rPr>
        <w:t>决定</w:t>
      </w:r>
      <w:r w:rsidR="00110F08" w:rsidRPr="00110F08">
        <w:rPr>
          <w:lang w:val="fr-CH"/>
        </w:rPr>
        <w:t>继续处理此事。</w:t>
      </w:r>
    </w:p>
    <w:p w14:paraId="2F1663EA" w14:textId="03206BDC" w:rsidR="00110F08" w:rsidRPr="003F1773" w:rsidRDefault="00365AF6" w:rsidP="003F1773">
      <w:pPr>
        <w:pStyle w:val="SingleTxtGC"/>
        <w:jc w:val="right"/>
        <w:rPr>
          <w:rFonts w:ascii="Time New Roman" w:eastAsia="楷体" w:hAnsi="Time New Roman" w:hint="eastAsia"/>
        </w:rPr>
      </w:pPr>
      <w:r>
        <w:rPr>
          <w:rFonts w:ascii="Time New Roman" w:eastAsia="楷体" w:hAnsi="Time New Roman"/>
          <w:lang w:val="fr-CH"/>
        </w:rPr>
        <w:t>2</w:t>
      </w:r>
      <w:r w:rsidR="00110F08" w:rsidRPr="003F1773">
        <w:rPr>
          <w:rFonts w:ascii="Time New Roman" w:eastAsia="楷体" w:hAnsi="Time New Roman"/>
          <w:lang w:val="fr-CH"/>
        </w:rPr>
        <w:t>0</w:t>
      </w:r>
      <w:r>
        <w:rPr>
          <w:rFonts w:ascii="Time New Roman" w:eastAsia="楷体" w:hAnsi="Time New Roman"/>
          <w:lang w:val="fr-CH"/>
        </w:rPr>
        <w:t>26</w:t>
      </w:r>
      <w:r w:rsidR="00110F08" w:rsidRPr="003F1773">
        <w:rPr>
          <w:rFonts w:ascii="Time New Roman" w:eastAsia="楷体" w:hAnsi="Time New Roman"/>
          <w:lang w:val="fr-CH"/>
        </w:rPr>
        <w:t>年</w:t>
      </w:r>
      <w:r>
        <w:rPr>
          <w:rFonts w:ascii="Time New Roman" w:eastAsia="楷体" w:hAnsi="Time New Roman"/>
          <w:lang w:val="fr-CH"/>
        </w:rPr>
        <w:t>3</w:t>
      </w:r>
      <w:r w:rsidR="00110F08" w:rsidRPr="003F1773">
        <w:rPr>
          <w:rFonts w:ascii="Time New Roman" w:eastAsia="楷体" w:hAnsi="Time New Roman"/>
          <w:lang w:val="fr-CH"/>
        </w:rPr>
        <w:t>月</w:t>
      </w:r>
      <w:r>
        <w:rPr>
          <w:rFonts w:ascii="Time New Roman" w:eastAsia="楷体" w:hAnsi="Time New Roman"/>
          <w:lang w:val="fr-CH"/>
        </w:rPr>
        <w:t>31</w:t>
      </w:r>
      <w:r w:rsidR="00110F08" w:rsidRPr="003F1773">
        <w:rPr>
          <w:rFonts w:ascii="Time New Roman" w:eastAsia="楷体" w:hAnsi="Time New Roman"/>
          <w:lang w:val="fr-CH"/>
        </w:rPr>
        <w:t>日</w:t>
      </w:r>
      <w:r w:rsidR="003F1773" w:rsidRPr="003F1773">
        <w:rPr>
          <w:rFonts w:ascii="Time New Roman" w:eastAsia="楷体" w:hAnsi="Time New Roman"/>
        </w:rPr>
        <w:br/>
      </w:r>
      <w:r w:rsidR="00110F08" w:rsidRPr="003F1773">
        <w:rPr>
          <w:rFonts w:ascii="Time New Roman" w:eastAsia="楷体" w:hAnsi="Time New Roman"/>
          <w:lang w:val="fr-CH"/>
        </w:rPr>
        <w:t>第</w:t>
      </w:r>
      <w:r>
        <w:rPr>
          <w:rFonts w:ascii="Time New Roman" w:eastAsia="楷体" w:hAnsi="Time New Roman"/>
          <w:lang w:val="fr-CH"/>
        </w:rPr>
        <w:t>55</w:t>
      </w:r>
      <w:r w:rsidR="00110F08" w:rsidRPr="003F1773">
        <w:rPr>
          <w:rFonts w:ascii="Time New Roman" w:eastAsia="楷体" w:hAnsi="Time New Roman"/>
          <w:lang w:val="fr-CH"/>
        </w:rPr>
        <w:t>次会议</w:t>
      </w:r>
    </w:p>
    <w:p w14:paraId="0903C142" w14:textId="77777777" w:rsidR="00110F08" w:rsidRPr="00110F08" w:rsidRDefault="00110F08" w:rsidP="00110F08">
      <w:pPr>
        <w:pStyle w:val="SingleTxtGC"/>
      </w:pPr>
      <w:r w:rsidRPr="00110F08">
        <w:rPr>
          <w:lang w:val="fr-CH"/>
        </w:rPr>
        <w:t>[</w:t>
      </w:r>
      <w:r w:rsidRPr="00110F08">
        <w:rPr>
          <w:lang w:val="fr-CH"/>
        </w:rPr>
        <w:t>未经表决获得通过。</w:t>
      </w:r>
      <w:r w:rsidRPr="00110F08">
        <w:rPr>
          <w:lang w:val="fr-CH"/>
        </w:rPr>
        <w:t>]</w:t>
      </w:r>
    </w:p>
    <w:p w14:paraId="3FF10917" w14:textId="77777777" w:rsidR="00110F08" w:rsidRDefault="00110F08" w:rsidP="00110F08">
      <w:pPr>
        <w:pStyle w:val="SingleTxtGC"/>
        <w:rPr>
          <w:lang w:val="fr-CH"/>
        </w:rPr>
      </w:pPr>
    </w:p>
    <w:p w14:paraId="7E7EA44A" w14:textId="77777777" w:rsidR="003F1773" w:rsidRPr="002D6A9C" w:rsidRDefault="003F177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1109911" w14:textId="39DD6BD5" w:rsidR="003F1773" w:rsidRPr="00110F08" w:rsidRDefault="003F1773" w:rsidP="00110F08">
      <w:pPr>
        <w:pStyle w:val="SingleTxtGC"/>
        <w:rPr>
          <w:lang w:val="fr-CH"/>
        </w:rPr>
      </w:pPr>
    </w:p>
    <w:sectPr w:rsidR="003F1773" w:rsidRPr="00110F0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3E136" w14:textId="77777777" w:rsidR="005040A5" w:rsidRPr="000D319F" w:rsidRDefault="005040A5" w:rsidP="000D319F">
      <w:pPr>
        <w:pStyle w:val="af0"/>
        <w:spacing w:after="240"/>
        <w:ind w:left="907"/>
        <w:rPr>
          <w:rFonts w:asciiTheme="majorBidi" w:eastAsia="宋体" w:hAnsiTheme="majorBidi" w:cstheme="majorBidi"/>
          <w:sz w:val="21"/>
          <w:szCs w:val="21"/>
          <w:lang w:val="en-US"/>
        </w:rPr>
      </w:pPr>
    </w:p>
    <w:p w14:paraId="5C6397FA" w14:textId="77777777" w:rsidR="005040A5" w:rsidRPr="000D319F" w:rsidRDefault="005040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FABD08A" w14:textId="77777777" w:rsidR="005040A5" w:rsidRPr="000D319F" w:rsidRDefault="005040A5" w:rsidP="000D319F">
      <w:pPr>
        <w:pStyle w:val="af0"/>
      </w:pPr>
    </w:p>
  </w:endnote>
  <w:endnote w:type="continuationNotice" w:id="1">
    <w:p w14:paraId="658D4C63" w14:textId="77777777" w:rsidR="005040A5" w:rsidRDefault="005040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81145" w14:textId="77777777" w:rsidR="00110F08" w:rsidRPr="00110F08" w:rsidRDefault="00110F08" w:rsidP="00110F0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10F08">
      <w:rPr>
        <w:rStyle w:val="af2"/>
        <w:b w:val="0"/>
        <w:snapToGrid w:val="0"/>
        <w:sz w:val="16"/>
      </w:rPr>
      <w:t>GE.26</w:t>
    </w:r>
    <w:proofErr w:type="spellEnd"/>
    <w:r w:rsidRPr="00110F08">
      <w:rPr>
        <w:rStyle w:val="af2"/>
        <w:b w:val="0"/>
        <w:snapToGrid w:val="0"/>
        <w:sz w:val="16"/>
      </w:rPr>
      <w:t>-04555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7EF15" w14:textId="77777777" w:rsidR="00110F08" w:rsidRPr="00110F08" w:rsidRDefault="00110F08" w:rsidP="00110F08">
    <w:pPr>
      <w:pStyle w:val="af0"/>
      <w:tabs>
        <w:tab w:val="right" w:pos="9638"/>
      </w:tabs>
      <w:rPr>
        <w:rStyle w:val="af2"/>
      </w:rPr>
    </w:pPr>
    <w:proofErr w:type="spellStart"/>
    <w:r>
      <w:t>GE.26</w:t>
    </w:r>
    <w:proofErr w:type="spellEnd"/>
    <w:r>
      <w:t>-04555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27C4" w14:textId="22B74DF8" w:rsidR="002956FD" w:rsidRPr="00487939" w:rsidRDefault="00110F0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CDEF4C" wp14:editId="1961EC30">
          <wp:simplePos x="0" y="0"/>
          <wp:positionH relativeFrom="column">
            <wp:align>right</wp:align>
          </wp:positionH>
          <wp:positionV relativeFrom="paragraph">
            <wp:posOffset>-69850</wp:posOffset>
          </wp:positionV>
          <wp:extent cx="571500" cy="571500"/>
          <wp:effectExtent l="0" t="0" r="0" b="0"/>
          <wp:wrapNone/>
          <wp:docPr id="1887542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-04555</w:t>
    </w:r>
    <w:r w:rsidR="00731A42" w:rsidRPr="00EE277A">
      <w:rPr>
        <w:sz w:val="20"/>
        <w:lang w:eastAsia="zh-CN"/>
      </w:rPr>
      <w:t xml:space="preserve"> (C)</w:t>
    </w:r>
    <w:r w:rsidR="008B4347">
      <w:rPr>
        <w:sz w:val="20"/>
        <w:lang w:eastAsia="zh-CN"/>
      </w:rPr>
      <w:tab/>
    </w:r>
    <w:r w:rsidR="00C6733F">
      <w:rPr>
        <w:rFonts w:eastAsiaTheme="minorEastAsia" w:hint="eastAsia"/>
        <w:sz w:val="20"/>
        <w:lang w:eastAsia="zh-CN"/>
      </w:rPr>
      <w:t>1704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C6733F">
      <w:rPr>
        <w:rFonts w:eastAsiaTheme="minorEastAsia" w:hint="eastAsia"/>
        <w:sz w:val="20"/>
        <w:lang w:eastAsia="zh-CN"/>
      </w:rPr>
      <w:t>2704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B5ADF" w14:textId="77777777" w:rsidR="005040A5" w:rsidRPr="000157B1" w:rsidRDefault="005040A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9453F57" w14:textId="77777777" w:rsidR="005040A5" w:rsidRPr="000157B1" w:rsidRDefault="005040A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EF704AD" w14:textId="77777777" w:rsidR="005040A5" w:rsidRDefault="005040A5"/>
  </w:footnote>
  <w:footnote w:id="2">
    <w:p w14:paraId="7019ABC2" w14:textId="7B7B3DB0" w:rsidR="00110F08" w:rsidRPr="00E91178" w:rsidRDefault="00110F08" w:rsidP="00110F08">
      <w:pPr>
        <w:pStyle w:val="a6"/>
        <w:rPr>
          <w:lang w:val="fr-CH"/>
        </w:rPr>
      </w:pPr>
      <w:r w:rsidRPr="00E91178">
        <w:rPr>
          <w:lang w:val="fr-CH"/>
        </w:rPr>
        <w:tab/>
      </w:r>
      <w:r>
        <w:rPr>
          <w:rStyle w:val="a8"/>
        </w:rPr>
        <w:footnoteRef/>
      </w:r>
      <w:r>
        <w:tab/>
      </w:r>
      <w:hyperlink r:id="rId1" w:history="1">
        <w:r w:rsidRPr="00C6733F">
          <w:rPr>
            <w:rStyle w:val="af7"/>
          </w:rPr>
          <w:t>A/</w:t>
        </w:r>
        <w:proofErr w:type="spellStart"/>
        <w:r w:rsidRPr="00C6733F">
          <w:rPr>
            <w:rStyle w:val="af7"/>
          </w:rPr>
          <w:t>HRC</w:t>
        </w:r>
        <w:proofErr w:type="spellEnd"/>
        <w:r w:rsidRPr="00C6733F">
          <w:rPr>
            <w:rStyle w:val="af7"/>
          </w:rPr>
          <w:t>/61/76</w:t>
        </w:r>
      </w:hyperlink>
      <w:r w:rsidR="00C6733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04237" w14:textId="77777777" w:rsidR="002956FD" w:rsidRDefault="00110F08" w:rsidP="00110F08">
    <w:pPr>
      <w:pStyle w:val="af3"/>
    </w:pPr>
    <w:r>
      <w:t>A/</w:t>
    </w:r>
    <w:proofErr w:type="spellStart"/>
    <w:r>
      <w:t>HRC</w:t>
    </w:r>
    <w:proofErr w:type="spellEnd"/>
    <w:r>
      <w:t>/RES/61/37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FAEF2" w14:textId="77777777" w:rsidR="002956FD" w:rsidRPr="00202A30" w:rsidRDefault="00110F08" w:rsidP="00110F08">
    <w:pPr>
      <w:pStyle w:val="af3"/>
      <w:jc w:val="right"/>
    </w:pPr>
    <w:r>
      <w:t>A/</w:t>
    </w:r>
    <w:proofErr w:type="spellStart"/>
    <w:r>
      <w:t>HRC</w:t>
    </w:r>
    <w:proofErr w:type="spellEnd"/>
    <w:r>
      <w:t>/RES/61/37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2BC"/>
    <w:rsid w:val="00011483"/>
    <w:rsid w:val="00031F0C"/>
    <w:rsid w:val="00041F7D"/>
    <w:rsid w:val="00054E5E"/>
    <w:rsid w:val="000D319F"/>
    <w:rsid w:val="000D6BBD"/>
    <w:rsid w:val="000E4D0E"/>
    <w:rsid w:val="000E62AA"/>
    <w:rsid w:val="000E7055"/>
    <w:rsid w:val="000F11B9"/>
    <w:rsid w:val="00110F08"/>
    <w:rsid w:val="001170B0"/>
    <w:rsid w:val="001272EA"/>
    <w:rsid w:val="00144B69"/>
    <w:rsid w:val="00152D5C"/>
    <w:rsid w:val="00153E86"/>
    <w:rsid w:val="001607C7"/>
    <w:rsid w:val="001737B8"/>
    <w:rsid w:val="00186C47"/>
    <w:rsid w:val="001B16DD"/>
    <w:rsid w:val="001B1BD1"/>
    <w:rsid w:val="001C3EF2"/>
    <w:rsid w:val="001D17F6"/>
    <w:rsid w:val="001D6E0A"/>
    <w:rsid w:val="00204A08"/>
    <w:rsid w:val="00204B42"/>
    <w:rsid w:val="0022146A"/>
    <w:rsid w:val="002231C3"/>
    <w:rsid w:val="00226004"/>
    <w:rsid w:val="00230767"/>
    <w:rsid w:val="0024417F"/>
    <w:rsid w:val="00250F8D"/>
    <w:rsid w:val="00251292"/>
    <w:rsid w:val="00256232"/>
    <w:rsid w:val="002939D6"/>
    <w:rsid w:val="002956FD"/>
    <w:rsid w:val="002B3AC7"/>
    <w:rsid w:val="002D24BF"/>
    <w:rsid w:val="002E1C97"/>
    <w:rsid w:val="002F4D47"/>
    <w:rsid w:val="002F5834"/>
    <w:rsid w:val="003224E5"/>
    <w:rsid w:val="00326EBF"/>
    <w:rsid w:val="00327FE4"/>
    <w:rsid w:val="00346D15"/>
    <w:rsid w:val="003537E4"/>
    <w:rsid w:val="00365AF6"/>
    <w:rsid w:val="0037569F"/>
    <w:rsid w:val="00393259"/>
    <w:rsid w:val="003C0C9C"/>
    <w:rsid w:val="003F1773"/>
    <w:rsid w:val="00427F63"/>
    <w:rsid w:val="00474C6B"/>
    <w:rsid w:val="004972E2"/>
    <w:rsid w:val="004C3F04"/>
    <w:rsid w:val="004C4A0A"/>
    <w:rsid w:val="005040A5"/>
    <w:rsid w:val="00557D9A"/>
    <w:rsid w:val="00565E69"/>
    <w:rsid w:val="005B2522"/>
    <w:rsid w:val="005C00B0"/>
    <w:rsid w:val="005E01D9"/>
    <w:rsid w:val="005E3084"/>
    <w:rsid w:val="005E3A08"/>
    <w:rsid w:val="005E403A"/>
    <w:rsid w:val="00623FC4"/>
    <w:rsid w:val="006749CD"/>
    <w:rsid w:val="00680656"/>
    <w:rsid w:val="00692A2B"/>
    <w:rsid w:val="006962BC"/>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AD2D6C"/>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6733F"/>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86EC3"/>
    <w:rsid w:val="00EF457D"/>
    <w:rsid w:val="00F00D09"/>
    <w:rsid w:val="00F664DD"/>
    <w:rsid w:val="00F714DA"/>
    <w:rsid w:val="00F75B02"/>
    <w:rsid w:val="00FB24E5"/>
    <w:rsid w:val="00FB456B"/>
    <w:rsid w:val="00FE3F1F"/>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4845C"/>
  <w15:docId w15:val="{B707AB3B-F7A4-4441-8060-A595115E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C67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6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5</Pages>
  <Words>2144</Words>
  <Characters>2317</Characters>
  <Application>Microsoft Office Word</Application>
  <DocSecurity>0</DocSecurity>
  <Lines>92</Lines>
  <Paragraphs>73</Paragraphs>
  <ScaleCrop>false</ScaleCrop>
  <Company>DCM</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A/HRC/RES/61/37</dc:title>
  <dc:subject>2604555</dc:subject>
  <dc:creator>LI</dc:creator>
  <cp:keywords/>
  <dc:description/>
  <cp:lastModifiedBy>Kehan Li</cp:lastModifiedBy>
  <cp:revision>2</cp:revision>
  <cp:lastPrinted>2014-05-09T11:28:00Z</cp:lastPrinted>
  <dcterms:created xsi:type="dcterms:W3CDTF">2026-04-27T07:32:00Z</dcterms:created>
  <dcterms:modified xsi:type="dcterms:W3CDTF">2026-04-27T07:32:00Z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