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B8D" w:rsidRDefault="00990B8D" w:rsidP="00990B8D">
      <w:pPr>
        <w:spacing w:line="240" w:lineRule="auto"/>
        <w:jc w:val="left"/>
        <w:rPr>
          <w:szCs w:val="6"/>
          <w:rtl/>
        </w:rPr>
        <w:sectPr w:rsidR="00990B8D" w:rsidSect="00990B8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CC711B" w:rsidRDefault="00CC711B" w:rsidP="00CC711B">
      <w:pPr>
        <w:pStyle w:val="H1"/>
        <w:rPr>
          <w:rtl/>
        </w:rPr>
      </w:pPr>
      <w:r>
        <w:rPr>
          <w:rtl/>
        </w:rPr>
        <w:t>اللجنة المعنية بالقضاء على التمييز ضد المرأة</w:t>
      </w:r>
    </w:p>
    <w:p w:rsidR="00CC711B" w:rsidRPr="00A46503" w:rsidRDefault="00CC711B" w:rsidP="00CC711B">
      <w:pPr>
        <w:pStyle w:val="H23"/>
        <w:rPr>
          <w:rFonts w:hint="cs"/>
          <w:rtl/>
        </w:rPr>
      </w:pPr>
      <w:r w:rsidRPr="00A46503">
        <w:rPr>
          <w:rtl/>
        </w:rPr>
        <w:t xml:space="preserve">الدورة </w:t>
      </w:r>
      <w:r>
        <w:rPr>
          <w:rFonts w:hint="cs"/>
          <w:rtl/>
        </w:rPr>
        <w:t>الأربعون</w:t>
      </w:r>
    </w:p>
    <w:p w:rsidR="00CC711B" w:rsidRPr="002A2EB0" w:rsidRDefault="00CC711B" w:rsidP="00CC711B">
      <w:pPr>
        <w:spacing w:line="120" w:lineRule="exact"/>
        <w:rPr>
          <w:rFonts w:hint="cs"/>
          <w:sz w:val="12"/>
          <w:rtl/>
        </w:rPr>
      </w:pPr>
    </w:p>
    <w:p w:rsidR="00CC711B" w:rsidRPr="002A2EB0" w:rsidRDefault="00CC711B" w:rsidP="00CC711B">
      <w:pPr>
        <w:spacing w:line="120" w:lineRule="exact"/>
        <w:rPr>
          <w:rFonts w:hint="cs"/>
          <w:sz w:val="12"/>
          <w:rtl/>
        </w:rPr>
      </w:pPr>
    </w:p>
    <w:p w:rsidR="00CC711B" w:rsidRDefault="00CC711B" w:rsidP="00CC711B">
      <w:pPr>
        <w:pStyle w:val="H23"/>
        <w:rPr>
          <w:rFonts w:hint="cs"/>
          <w:rtl/>
        </w:rPr>
      </w:pPr>
      <w:r>
        <w:rPr>
          <w:rtl/>
        </w:rPr>
        <w:t xml:space="preserve">محضر موجز للجلسة </w:t>
      </w:r>
      <w:r>
        <w:rPr>
          <w:rFonts w:hint="cs"/>
          <w:rtl/>
        </w:rPr>
        <w:t xml:space="preserve">828 </w:t>
      </w:r>
    </w:p>
    <w:p w:rsidR="00CC711B" w:rsidRDefault="00CC711B" w:rsidP="00CC711B">
      <w:pPr>
        <w:pStyle w:val="SingleTxt"/>
        <w:ind w:left="0" w:right="0"/>
        <w:rPr>
          <w:rtl/>
        </w:rPr>
      </w:pPr>
      <w:r>
        <w:rPr>
          <w:rtl/>
        </w:rPr>
        <w:t xml:space="preserve">المعقودة في </w:t>
      </w:r>
      <w:r>
        <w:rPr>
          <w:rFonts w:hint="cs"/>
          <w:rtl/>
        </w:rPr>
        <w:t>قصر الأمم</w:t>
      </w:r>
      <w:r>
        <w:rPr>
          <w:rtl/>
        </w:rPr>
        <w:t xml:space="preserve">، </w:t>
      </w:r>
      <w:r>
        <w:rPr>
          <w:rFonts w:hint="cs"/>
          <w:rtl/>
        </w:rPr>
        <w:t xml:space="preserve">جنيف، </w:t>
      </w:r>
      <w:r>
        <w:rPr>
          <w:rtl/>
        </w:rPr>
        <w:t>يوم</w:t>
      </w:r>
      <w:r>
        <w:rPr>
          <w:rFonts w:hint="cs"/>
          <w:rtl/>
        </w:rPr>
        <w:t xml:space="preserve"> الاثنين،</w:t>
      </w:r>
      <w:r>
        <w:rPr>
          <w:rtl/>
        </w:rPr>
        <w:t xml:space="preserve"> </w:t>
      </w:r>
      <w:r>
        <w:rPr>
          <w:rFonts w:hint="cs"/>
          <w:rtl/>
        </w:rPr>
        <w:t>28 كانون الثاني/يناير 2008، الساعة 00/10</w:t>
      </w:r>
      <w:r>
        <w:rPr>
          <w:rtl/>
        </w:rPr>
        <w:t xml:space="preserve"> </w:t>
      </w:r>
    </w:p>
    <w:p w:rsidR="00CC711B" w:rsidRPr="007570C1" w:rsidRDefault="00CC711B" w:rsidP="00CC711B">
      <w:pPr>
        <w:pStyle w:val="SingleTxt"/>
        <w:spacing w:after="0"/>
        <w:ind w:left="0" w:right="0"/>
        <w:rPr>
          <w:sz w:val="12"/>
          <w:rtl/>
        </w:rPr>
      </w:pPr>
    </w:p>
    <w:p w:rsidR="00CC711B" w:rsidRPr="004B4FFD" w:rsidRDefault="00CC711B" w:rsidP="00CC711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leader="dot" w:pos="7560"/>
          <w:tab w:val="left" w:leader="dot" w:pos="8582"/>
        </w:tabs>
        <w:rPr>
          <w:rFonts w:ascii="Traditional Arabic" w:hAnsi="Traditional Arabic" w:hint="cs"/>
          <w:iCs/>
          <w:spacing w:val="4"/>
          <w:rtl/>
        </w:rPr>
      </w:pPr>
      <w:r>
        <w:rPr>
          <w:rFonts w:ascii="Traditional Arabic" w:hAnsi="Traditional Arabic"/>
          <w:iCs/>
          <w:rtl/>
        </w:rPr>
        <w:t>الرئيس</w:t>
      </w:r>
      <w:r>
        <w:rPr>
          <w:rFonts w:ascii="Traditional Arabic" w:hAnsi="Traditional Arabic" w:hint="cs"/>
          <w:iCs/>
          <w:rtl/>
        </w:rPr>
        <w:t>ة</w:t>
      </w:r>
      <w:r>
        <w:rPr>
          <w:rFonts w:ascii="Traditional Arabic" w:hAnsi="Traditional Arabic"/>
          <w:iCs/>
          <w:rtl/>
        </w:rPr>
        <w:t>:</w:t>
      </w:r>
      <w:r>
        <w:rPr>
          <w:rFonts w:ascii="Traditional Arabic" w:hAnsi="Traditional Arabic" w:hint="cs"/>
          <w:i/>
          <w:rtl/>
        </w:rPr>
        <w:t xml:space="preserve">  السيدة </w:t>
      </w:r>
      <w:r w:rsidRPr="004B4FFD">
        <w:rPr>
          <w:rFonts w:ascii="Traditional Arabic" w:hAnsi="Traditional Arabic" w:hint="cs"/>
          <w:iCs/>
          <w:rtl/>
        </w:rPr>
        <w:t>شيمونوفيتش</w:t>
      </w:r>
      <w:r w:rsidRPr="004B4FFD">
        <w:rPr>
          <w:rFonts w:ascii="Traditional Arabic" w:hAnsi="Traditional Arabic"/>
          <w:iCs/>
        </w:rPr>
        <w:t xml:space="preserve"> </w:t>
      </w:r>
      <w:r>
        <w:rPr>
          <w:rFonts w:ascii="Traditional Arabic" w:hAnsi="Traditional Arabic"/>
          <w:iCs/>
        </w:rPr>
        <w:tab/>
      </w:r>
      <w:r w:rsidRPr="004B4FFD">
        <w:rPr>
          <w:rFonts w:ascii="Traditional Arabic" w:hAnsi="Traditional Arabic" w:hint="cs"/>
          <w:i/>
          <w:rtl/>
        </w:rPr>
        <w:t>(كرواتيا</w:t>
      </w:r>
      <w:r>
        <w:rPr>
          <w:rFonts w:ascii="Traditional Arabic" w:hAnsi="Traditional Arabic" w:hint="cs"/>
          <w:iCs/>
          <w:rtl/>
        </w:rPr>
        <w:t>)</w:t>
      </w:r>
    </w:p>
    <w:p w:rsidR="00CC711B" w:rsidRPr="007570C1" w:rsidRDefault="00CC711B" w:rsidP="00CC711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/>
        <w:rPr>
          <w:rFonts w:ascii="Traditional Arabic" w:hAnsi="Traditional Arabic" w:hint="cs"/>
          <w:spacing w:val="4"/>
          <w:sz w:val="12"/>
          <w:rtl/>
        </w:rPr>
      </w:pPr>
    </w:p>
    <w:p w:rsidR="00CC711B" w:rsidRPr="007570C1" w:rsidRDefault="00CC711B" w:rsidP="00CC711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/>
        <w:rPr>
          <w:rFonts w:ascii="Traditional Arabic" w:hAnsi="Traditional Arabic" w:hint="cs"/>
          <w:spacing w:val="4"/>
          <w:sz w:val="12"/>
          <w:rtl/>
        </w:rPr>
      </w:pPr>
    </w:p>
    <w:p w:rsidR="00CC711B" w:rsidRPr="007570C1" w:rsidRDefault="00CC711B" w:rsidP="00CC711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/>
        <w:rPr>
          <w:rFonts w:ascii="Traditional Arabic" w:hAnsi="Traditional Arabic" w:hint="cs"/>
          <w:spacing w:val="4"/>
          <w:sz w:val="12"/>
          <w:rtl/>
        </w:rPr>
      </w:pPr>
    </w:p>
    <w:p w:rsidR="00CC711B" w:rsidRDefault="00CC711B" w:rsidP="00CC711B">
      <w:pPr>
        <w:pStyle w:val="HCh"/>
        <w:spacing w:line="400" w:lineRule="exact"/>
        <w:rPr>
          <w:bCs w:val="0"/>
          <w:rtl/>
        </w:rPr>
      </w:pPr>
      <w:r>
        <w:rPr>
          <w:bCs w:val="0"/>
          <w:rtl/>
        </w:rPr>
        <w:t>المحتويات</w:t>
      </w:r>
    </w:p>
    <w:p w:rsidR="00CC711B" w:rsidRDefault="00CC711B" w:rsidP="00CC711B">
      <w:pPr>
        <w:pStyle w:val="HCh"/>
        <w:spacing w:line="400" w:lineRule="exact"/>
        <w:rPr>
          <w:rFonts w:hint="cs"/>
          <w:bCs w:val="0"/>
          <w:szCs w:val="20"/>
          <w:rtl/>
        </w:rPr>
      </w:pPr>
    </w:p>
    <w:p w:rsidR="00CC711B" w:rsidRDefault="00CC711B" w:rsidP="00CC711B">
      <w:pPr>
        <w:pStyle w:val="SingleTxt"/>
        <w:rPr>
          <w:rFonts w:hint="cs"/>
          <w:rtl/>
        </w:rPr>
      </w:pPr>
      <w:r>
        <w:rPr>
          <w:rFonts w:hint="cs"/>
          <w:rtl/>
        </w:rPr>
        <w:t>إعلان رسمي من عضو جديد في اللجنة</w:t>
      </w:r>
    </w:p>
    <w:p w:rsidR="00CC711B" w:rsidRDefault="00CC711B" w:rsidP="00CC711B">
      <w:pPr>
        <w:pStyle w:val="SingleTxt"/>
        <w:rPr>
          <w:rtl/>
        </w:rPr>
        <w:sectPr w:rsidR="00CC711B" w:rsidSect="00CC711B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bidi/>
          <w:rtlGutter/>
          <w:docGrid w:linePitch="280"/>
        </w:sectPr>
      </w:pPr>
      <w:r>
        <w:rPr>
          <w:rtl/>
        </w:rPr>
        <w:br w:type="page"/>
      </w:r>
    </w:p>
    <w:p w:rsidR="00CC711B" w:rsidRPr="00A23EE7" w:rsidRDefault="00CC711B" w:rsidP="00CC711B">
      <w:pPr>
        <w:pStyle w:val="DualTxt"/>
        <w:rPr>
          <w:rFonts w:hint="cs"/>
          <w:rtl/>
        </w:rPr>
      </w:pPr>
      <w:r>
        <w:rPr>
          <w:rFonts w:hint="cs"/>
          <w:i/>
          <w:iCs/>
          <w:rtl/>
          <w:lang w:bidi="ar-SY"/>
        </w:rPr>
        <w:tab/>
      </w:r>
      <w:r w:rsidRPr="00A23EE7">
        <w:rPr>
          <w:rFonts w:hint="cs"/>
          <w:i/>
          <w:iCs/>
          <w:rtl/>
          <w:lang w:bidi="ar-SY"/>
        </w:rPr>
        <w:t xml:space="preserve">افتتحت الجلسة الساعة </w:t>
      </w:r>
      <w:r>
        <w:rPr>
          <w:rFonts w:hint="cs"/>
          <w:i/>
          <w:iCs/>
          <w:rtl/>
          <w:lang w:bidi="ar-SY"/>
        </w:rPr>
        <w:t>10</w:t>
      </w:r>
      <w:r w:rsidRPr="00A23EE7">
        <w:rPr>
          <w:rFonts w:hint="cs"/>
          <w:i/>
          <w:iCs/>
          <w:rtl/>
          <w:lang w:bidi="ar-SY"/>
        </w:rPr>
        <w:t>/10</w:t>
      </w:r>
      <w:r w:rsidRPr="00A23EE7">
        <w:rPr>
          <w:rFonts w:hint="cs"/>
          <w:rtl/>
        </w:rPr>
        <w:t>.</w:t>
      </w:r>
    </w:p>
    <w:p w:rsidR="00CC711B" w:rsidRPr="00A23EE7" w:rsidRDefault="00CC711B" w:rsidP="00CC711B">
      <w:pPr>
        <w:pStyle w:val="DualTxt"/>
        <w:rPr>
          <w:rFonts w:hint="cs"/>
          <w:rtl/>
          <w:lang w:bidi="ar-SY"/>
        </w:rPr>
      </w:pPr>
      <w:r>
        <w:rPr>
          <w:rFonts w:hint="cs"/>
          <w:b/>
          <w:bCs/>
          <w:rtl/>
          <w:lang w:bidi="ar-SY"/>
        </w:rPr>
        <w:t>إعلان رسمي من عضو جديد في اللجنة</w:t>
      </w:r>
      <w:r w:rsidRPr="00A23EE7">
        <w:rPr>
          <w:rFonts w:hint="cs"/>
          <w:rtl/>
          <w:lang w:bidi="ar-SY"/>
        </w:rPr>
        <w:t xml:space="preserve"> </w:t>
      </w:r>
    </w:p>
    <w:p w:rsidR="00CC711B" w:rsidRDefault="00CC711B" w:rsidP="00CC711B">
      <w:pPr>
        <w:pStyle w:val="Dual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أدلت السيدة هاياشي بالإعلان الرسمي المنصوص عليه في المادة 15 من النظام الداخلي للجنة.</w:t>
      </w:r>
    </w:p>
    <w:p w:rsidR="00CC711B" w:rsidRDefault="00CC711B" w:rsidP="00CC711B">
      <w:pPr>
        <w:pStyle w:val="DualTxt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ab/>
        <w:t>رفعت الجلسة في الساعة 15/10.</w:t>
      </w:r>
    </w:p>
    <w:p w:rsidR="00CC711B" w:rsidRPr="00EE3C61" w:rsidRDefault="00CC711B" w:rsidP="00CC711B">
      <w:pPr>
        <w:pStyle w:val="DualTxt"/>
        <w:spacing w:after="0"/>
        <w:jc w:val="center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84.2pt,24pt" to="156.2pt,24pt" strokeweight=".25pt"/>
        </w:pict>
      </w:r>
    </w:p>
    <w:p w:rsidR="00CC711B" w:rsidRPr="007570C1" w:rsidRDefault="00CC711B" w:rsidP="00CC711B">
      <w:pPr>
        <w:pStyle w:val="DualTxt"/>
        <w:rPr>
          <w:rFonts w:hint="cs"/>
          <w:rtl/>
        </w:rPr>
      </w:pPr>
    </w:p>
    <w:p w:rsidR="00CD3849" w:rsidRPr="00990B8D" w:rsidRDefault="00CD3849" w:rsidP="00990B8D">
      <w:pPr>
        <w:pStyle w:val="SingleTxt"/>
        <w:rPr>
          <w:rFonts w:hint="cs"/>
          <w:rtl/>
        </w:rPr>
      </w:pPr>
      <w:bookmarkStart w:id="1" w:name="TmpSave"/>
      <w:bookmarkEnd w:id="1"/>
    </w:p>
    <w:sectPr w:rsidR="00CD3849" w:rsidRPr="00990B8D" w:rsidSect="00CC711B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09T09:08:00Z" w:initials="Start">
    <w:p w:rsidR="00CC711B" w:rsidRDefault="00CC711B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NO&gt;&gt;N0823363A&lt;&lt;ODS JOB NO</w:t>
      </w:r>
      <w:r>
        <w:rPr>
          <w:rtl/>
        </w:rPr>
        <w:t>&gt;&gt;</w:t>
      </w:r>
    </w:p>
    <w:p w:rsidR="00CC711B" w:rsidRDefault="00CC711B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SYMBOL1&gt;&gt;CEDAW/C/SR.828&lt;&lt;ODS DOC SYMBOL1</w:t>
      </w:r>
      <w:r>
        <w:rPr>
          <w:rtl/>
        </w:rPr>
        <w:t>&gt;&gt;</w:t>
      </w:r>
    </w:p>
    <w:p w:rsidR="00CC711B" w:rsidRDefault="00CC711B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11B" w:rsidRDefault="00CC711B">
      <w:r>
        <w:separator/>
      </w:r>
    </w:p>
  </w:endnote>
  <w:endnote w:type="continuationSeparator" w:id="0">
    <w:p w:rsidR="00CC711B" w:rsidRDefault="00CC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C71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C711B" w:rsidRPr="00990B8D" w:rsidRDefault="00CC711B" w:rsidP="00990B8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C711B" w:rsidRPr="00990B8D" w:rsidRDefault="00CC711B" w:rsidP="00990B8D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08-23363</w:t>
          </w:r>
          <w:r>
            <w:rPr>
              <w:b w:val="0"/>
              <w:w w:val="103"/>
            </w:rPr>
            <w:fldChar w:fldCharType="end"/>
          </w:r>
        </w:p>
      </w:tc>
    </w:tr>
  </w:tbl>
  <w:p w:rsidR="00CC711B" w:rsidRPr="00990B8D" w:rsidRDefault="00CC711B" w:rsidP="00990B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C71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C711B" w:rsidRPr="00990B8D" w:rsidRDefault="00CC711B" w:rsidP="00990B8D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08-23363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C711B" w:rsidRPr="00990B8D" w:rsidRDefault="00CC711B" w:rsidP="00990B8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CC711B" w:rsidRPr="00990B8D" w:rsidRDefault="00CC711B" w:rsidP="00990B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11B" w:rsidRDefault="00CC711B">
    <w:pPr>
      <w:pStyle w:val="Footer"/>
    </w:pPr>
  </w:p>
  <w:p w:rsidR="00CC711B" w:rsidRDefault="00CC711B" w:rsidP="00990B8D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090408    090408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08-23363 (A)</w:t>
    </w:r>
    <w:r>
      <w:rPr>
        <w:rFonts w:cs="Times New Roman"/>
        <w:b w:val="0"/>
        <w:w w:val="103"/>
        <w:sz w:val="20"/>
      </w:rPr>
      <w:fldChar w:fldCharType="end"/>
    </w:r>
  </w:p>
  <w:p w:rsidR="00CC711B" w:rsidRPr="00990B8D" w:rsidRDefault="00CC711B" w:rsidP="00990B8D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*0823363*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11B" w:rsidRDefault="00CC711B">
      <w:r>
        <w:separator/>
      </w:r>
    </w:p>
  </w:footnote>
  <w:footnote w:type="continuationSeparator" w:id="0">
    <w:p w:rsidR="00CC711B" w:rsidRDefault="00CC7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7"/>
      <w:gridCol w:w="4943"/>
    </w:tblGrid>
    <w:tr w:rsidR="00CC711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CC711B" w:rsidRDefault="00CC711B" w:rsidP="00990B8D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CC711B" w:rsidRPr="00990B8D" w:rsidRDefault="00CC711B" w:rsidP="00990B8D">
          <w:pPr>
            <w:pStyle w:val="Header"/>
            <w:spacing w:after="80"/>
            <w:jc w:val="right"/>
            <w:rPr>
              <w:rFonts w:hint="cs"/>
              <w:w w:val="103"/>
              <w:rtl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CEDAW/C/SR.828</w:t>
          </w:r>
          <w:r>
            <w:rPr>
              <w:w w:val="103"/>
            </w:rPr>
            <w:fldChar w:fldCharType="end"/>
          </w:r>
        </w:p>
      </w:tc>
    </w:tr>
  </w:tbl>
  <w:p w:rsidR="00CC711B" w:rsidRPr="00990B8D" w:rsidRDefault="00CC711B" w:rsidP="00990B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3"/>
      <w:gridCol w:w="4907"/>
    </w:tblGrid>
    <w:tr w:rsidR="00CC711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CC711B" w:rsidRPr="00990B8D" w:rsidRDefault="00CC711B" w:rsidP="00990B8D">
          <w:pPr>
            <w:pStyle w:val="Header"/>
            <w:spacing w:after="80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>
            <w:rPr>
              <w:w w:val="103"/>
            </w:rPr>
            <w:t>CEDAW/C/SR.828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C711B" w:rsidRDefault="00CC711B" w:rsidP="00990B8D">
          <w:pPr>
            <w:pStyle w:val="Header"/>
          </w:pPr>
        </w:p>
      </w:tc>
    </w:tr>
  </w:tbl>
  <w:p w:rsidR="00CC711B" w:rsidRPr="00990B8D" w:rsidRDefault="00CC711B" w:rsidP="00990B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C711B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711B" w:rsidRDefault="00CC711B" w:rsidP="00990B8D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711B" w:rsidRPr="00990B8D" w:rsidRDefault="00CC711B" w:rsidP="00990B8D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711B" w:rsidRDefault="00CC711B" w:rsidP="00990B8D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C711B" w:rsidRPr="00990B8D" w:rsidRDefault="00CC711B" w:rsidP="00990B8D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/C/SR.828</w:t>
          </w:r>
        </w:p>
      </w:tc>
    </w:tr>
    <w:tr w:rsidR="00CC711B" w:rsidRPr="00990B8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711B" w:rsidRDefault="00CC711B" w:rsidP="00990B8D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C711B" w:rsidRPr="00990B8D" w:rsidRDefault="00CC711B" w:rsidP="00990B8D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711B" w:rsidRPr="00990B8D" w:rsidRDefault="00CC711B" w:rsidP="00990B8D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711B" w:rsidRPr="00990B8D" w:rsidRDefault="00CC711B" w:rsidP="00990B8D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711B" w:rsidRDefault="00CC711B" w:rsidP="00990B8D">
          <w:pPr>
            <w:bidi w:val="0"/>
            <w:spacing w:before="240" w:line="240" w:lineRule="exact"/>
          </w:pPr>
          <w:r>
            <w:t>Distr.: General</w:t>
          </w:r>
        </w:p>
        <w:p w:rsidR="00CC711B" w:rsidRDefault="00CC711B" w:rsidP="00990B8D">
          <w:pPr>
            <w:bidi w:val="0"/>
            <w:spacing w:line="240" w:lineRule="exact"/>
            <w:jc w:val="left"/>
          </w:pPr>
          <w:r>
            <w:t>9 April 2008</w:t>
          </w:r>
        </w:p>
        <w:p w:rsidR="00CC711B" w:rsidRDefault="00CC711B" w:rsidP="00990B8D">
          <w:pPr>
            <w:bidi w:val="0"/>
            <w:spacing w:line="240" w:lineRule="exact"/>
            <w:jc w:val="left"/>
          </w:pPr>
          <w:r>
            <w:t>Arabic</w:t>
          </w:r>
        </w:p>
        <w:p w:rsidR="00CC711B" w:rsidRPr="00990B8D" w:rsidRDefault="00CC711B" w:rsidP="00990B8D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CC711B" w:rsidRPr="00990B8D" w:rsidRDefault="00CC711B" w:rsidP="00990B8D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63*"/>
    <w:docVar w:name="CreationDt" w:val="09/04/2008 09:087 ص"/>
    <w:docVar w:name="DocCategory" w:val="Doc"/>
    <w:docVar w:name="DocType" w:val="Final"/>
    <w:docVar w:name="FooterJN" w:val="08-23363"/>
    <w:docVar w:name="jobn" w:val="08-23363 (A)"/>
    <w:docVar w:name="jobnDT" w:val="08-23363 (A)   090408"/>
    <w:docVar w:name="jobnDTDT" w:val="08-23363 (A)   090408   090408"/>
    <w:docVar w:name="JobNo" w:val="0823363A"/>
    <w:docVar w:name="OandT" w:val=" "/>
    <w:docVar w:name="sss1" w:val="CEDAW/C/SR.828"/>
    <w:docVar w:name="sss2" w:val="-"/>
    <w:docVar w:name="Symbol1" w:val="CEDAW/C/SR.828"/>
    <w:docVar w:name="Symbol2" w:val="-"/>
  </w:docVars>
  <w:rsids>
    <w:rsidRoot w:val="000D6AEF"/>
    <w:rsid w:val="00042425"/>
    <w:rsid w:val="0006648F"/>
    <w:rsid w:val="00087310"/>
    <w:rsid w:val="0009732C"/>
    <w:rsid w:val="000C4EED"/>
    <w:rsid w:val="000D2CEC"/>
    <w:rsid w:val="000D6AEF"/>
    <w:rsid w:val="00101EE8"/>
    <w:rsid w:val="00113349"/>
    <w:rsid w:val="001519A9"/>
    <w:rsid w:val="001737F8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E20D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73A11"/>
    <w:rsid w:val="00873AF9"/>
    <w:rsid w:val="008D1C04"/>
    <w:rsid w:val="008F04A0"/>
    <w:rsid w:val="008F64A7"/>
    <w:rsid w:val="0090012B"/>
    <w:rsid w:val="0090351F"/>
    <w:rsid w:val="00970BAD"/>
    <w:rsid w:val="009768D1"/>
    <w:rsid w:val="009829B7"/>
    <w:rsid w:val="00990B8D"/>
    <w:rsid w:val="009927C0"/>
    <w:rsid w:val="009961E6"/>
    <w:rsid w:val="009B6C65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05F66"/>
    <w:rsid w:val="00B272BE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6283F"/>
    <w:rsid w:val="00C814A5"/>
    <w:rsid w:val="00C96573"/>
    <w:rsid w:val="00CC711B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990B8D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990B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66</Words>
  <Characters>377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Aly.Mohamed</dc:creator>
  <cp:keywords/>
  <dc:description/>
  <cp:lastModifiedBy>Aly.Mohamed</cp:lastModifiedBy>
  <cp:revision>5</cp:revision>
  <dcterms:created xsi:type="dcterms:W3CDTF">2008-04-09T07:08:00Z</dcterms:created>
  <dcterms:modified xsi:type="dcterms:W3CDTF">2008-04-09T07:10:00Z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0823363</vt:lpwstr>
  </property>
  <property fmtid="{D5CDD505-2E9C-101B-9397-08002B2CF9AE}" pid="3" name="Symbol1">
    <vt:lpwstr>CEDAW/C/SR.828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