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500412FC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80FF3DE" w14:textId="77777777" w:rsidR="002D5AAC" w:rsidRPr="001359DC" w:rsidRDefault="002D5AAC" w:rsidP="00025F4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70B6424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7B0D8068" w14:textId="0FD099C6" w:rsidR="002D5AAC" w:rsidRPr="001359DC" w:rsidRDefault="00025F4A" w:rsidP="00025F4A">
            <w:pPr>
              <w:jc w:val="right"/>
              <w:rPr>
                <w:lang w:val="es-ES"/>
              </w:rPr>
            </w:pPr>
            <w:r w:rsidRPr="00025F4A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/HRC/RES/61/10</w:t>
            </w:r>
          </w:p>
        </w:tc>
      </w:tr>
      <w:tr w:rsidR="002D5AAC" w:rsidRPr="001359DC" w14:paraId="702D4EDF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7593B77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172A2AA9" wp14:editId="47B35A2E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4B2FFA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BA8481E" w14:textId="77777777" w:rsidR="002D5AAC" w:rsidRDefault="00025F4A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3F6E6B58" w14:textId="77777777" w:rsidR="00025F4A" w:rsidRDefault="00025F4A" w:rsidP="00025F4A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30 de marzo de 2026</w:t>
            </w:r>
          </w:p>
          <w:p w14:paraId="29766490" w14:textId="77777777" w:rsidR="00025F4A" w:rsidRDefault="00025F4A" w:rsidP="00025F4A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707C6B4D" w14:textId="22443FC7" w:rsidR="00025F4A" w:rsidRPr="001359DC" w:rsidRDefault="00025F4A" w:rsidP="00025F4A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72DED6FA" w14:textId="77777777" w:rsidR="00025F4A" w:rsidRPr="00025F4A" w:rsidRDefault="00025F4A" w:rsidP="00025F4A">
      <w:pPr>
        <w:spacing w:before="120" w:line="240" w:lineRule="auto"/>
        <w:rPr>
          <w:b/>
          <w:bCs/>
          <w:sz w:val="24"/>
          <w:szCs w:val="24"/>
          <w:lang w:val="es-ES_tradnl"/>
        </w:rPr>
      </w:pPr>
      <w:r w:rsidRPr="00025F4A">
        <w:rPr>
          <w:b/>
          <w:bCs/>
          <w:sz w:val="24"/>
          <w:szCs w:val="24"/>
          <w:lang w:val="es-ES_tradnl"/>
        </w:rPr>
        <w:t>Consejo de Derechos Humanos</w:t>
      </w:r>
    </w:p>
    <w:p w14:paraId="69EA2B5B" w14:textId="77777777" w:rsidR="00025F4A" w:rsidRPr="00025F4A" w:rsidRDefault="00025F4A" w:rsidP="00025F4A">
      <w:pPr>
        <w:spacing w:line="240" w:lineRule="auto"/>
        <w:rPr>
          <w:b/>
          <w:bCs/>
          <w:lang w:val="es-ES_tradnl"/>
        </w:rPr>
      </w:pPr>
      <w:r w:rsidRPr="00025F4A">
        <w:rPr>
          <w:b/>
          <w:bCs/>
          <w:lang w:val="es-ES_tradnl"/>
        </w:rPr>
        <w:t>61</w:t>
      </w:r>
      <w:r w:rsidRPr="00025F4A">
        <w:rPr>
          <w:b/>
          <w:bCs/>
          <w:vertAlign w:val="superscript"/>
          <w:lang w:val="es-ES_tradnl"/>
        </w:rPr>
        <w:t>er</w:t>
      </w:r>
      <w:r w:rsidRPr="00025F4A">
        <w:rPr>
          <w:b/>
          <w:bCs/>
          <w:lang w:val="es-ES_tradnl"/>
        </w:rPr>
        <w:t xml:space="preserve"> período de sesiones</w:t>
      </w:r>
    </w:p>
    <w:p w14:paraId="578E29AF" w14:textId="77777777" w:rsidR="00025F4A" w:rsidRPr="00025F4A" w:rsidRDefault="00025F4A" w:rsidP="00025F4A">
      <w:pPr>
        <w:spacing w:line="240" w:lineRule="auto"/>
        <w:rPr>
          <w:lang w:val="es-ES_tradnl"/>
        </w:rPr>
      </w:pPr>
      <w:r w:rsidRPr="00025F4A">
        <w:rPr>
          <w:lang w:val="es-ES_tradnl"/>
        </w:rPr>
        <w:t>23 de febrero a 31 de marzo de 2026</w:t>
      </w:r>
    </w:p>
    <w:p w14:paraId="03E2006F" w14:textId="77777777" w:rsidR="00025F4A" w:rsidRPr="00025F4A" w:rsidRDefault="00025F4A" w:rsidP="00025F4A">
      <w:pPr>
        <w:spacing w:line="240" w:lineRule="auto"/>
        <w:rPr>
          <w:lang w:val="es-ES_tradnl"/>
        </w:rPr>
      </w:pPr>
      <w:r w:rsidRPr="00025F4A">
        <w:rPr>
          <w:lang w:val="es-ES_tradnl"/>
        </w:rPr>
        <w:t>Tema 3 de la agenda</w:t>
      </w:r>
    </w:p>
    <w:p w14:paraId="13CD8933" w14:textId="77777777" w:rsidR="00025F4A" w:rsidRDefault="00025F4A" w:rsidP="00025F4A">
      <w:pPr>
        <w:spacing w:line="240" w:lineRule="auto"/>
        <w:rPr>
          <w:b/>
          <w:bCs/>
          <w:lang w:val="es-ES_tradnl"/>
        </w:rPr>
      </w:pPr>
      <w:r w:rsidRPr="00025F4A">
        <w:rPr>
          <w:b/>
          <w:bCs/>
          <w:lang w:val="es-ES_tradnl"/>
        </w:rPr>
        <w:t xml:space="preserve">Promoción y protección de todos los derechos humanos, </w:t>
      </w:r>
    </w:p>
    <w:p w14:paraId="4E1D57D0" w14:textId="77777777" w:rsidR="00025F4A" w:rsidRDefault="00025F4A" w:rsidP="00025F4A">
      <w:pPr>
        <w:spacing w:line="240" w:lineRule="auto"/>
        <w:rPr>
          <w:b/>
          <w:bCs/>
          <w:lang w:val="es-ES_tradnl"/>
        </w:rPr>
      </w:pPr>
      <w:r w:rsidRPr="00025F4A">
        <w:rPr>
          <w:b/>
          <w:bCs/>
          <w:lang w:val="es-ES_tradnl"/>
        </w:rPr>
        <w:t xml:space="preserve">civiles, políticos, económicos, sociales y culturales, </w:t>
      </w:r>
    </w:p>
    <w:p w14:paraId="10375E58" w14:textId="56BEACFD" w:rsidR="00025F4A" w:rsidRPr="00025F4A" w:rsidRDefault="00025F4A" w:rsidP="00025F4A">
      <w:pPr>
        <w:spacing w:line="240" w:lineRule="auto"/>
        <w:rPr>
          <w:b/>
          <w:bCs/>
          <w:lang w:val="es-ES_tradnl"/>
        </w:rPr>
      </w:pPr>
      <w:r w:rsidRPr="00025F4A">
        <w:rPr>
          <w:b/>
          <w:bCs/>
          <w:lang w:val="es-ES_tradnl"/>
        </w:rPr>
        <w:t>incluido el derecho al desarrollo</w:t>
      </w:r>
    </w:p>
    <w:p w14:paraId="372B1C67" w14:textId="283077C1" w:rsidR="00025F4A" w:rsidRPr="00025F4A" w:rsidRDefault="00025F4A" w:rsidP="00025F4A">
      <w:pPr>
        <w:pStyle w:val="HChG"/>
        <w:rPr>
          <w:lang w:val="es-ES_tradnl"/>
        </w:rPr>
      </w:pPr>
      <w:r>
        <w:rPr>
          <w:lang w:val="es-ES_tradnl"/>
        </w:rPr>
        <w:tab/>
      </w:r>
      <w:r w:rsidRPr="00025F4A">
        <w:rPr>
          <w:lang w:val="es-ES_tradnl"/>
        </w:rPr>
        <w:tab/>
        <w:t>Resolución aprobada por el Consejo de Derechos Humanos el</w:t>
      </w:r>
      <w:r>
        <w:rPr>
          <w:lang w:val="es-ES_tradnl"/>
        </w:rPr>
        <w:t> </w:t>
      </w:r>
      <w:r w:rsidRPr="00025F4A">
        <w:rPr>
          <w:lang w:val="es-ES_tradnl"/>
        </w:rPr>
        <w:t>30 de marzo de 2026</w:t>
      </w:r>
    </w:p>
    <w:p w14:paraId="0BED6B5F" w14:textId="666EE9A6" w:rsidR="00025F4A" w:rsidRPr="00025F4A" w:rsidRDefault="00025F4A" w:rsidP="00025F4A">
      <w:pPr>
        <w:pStyle w:val="H1G"/>
        <w:rPr>
          <w:lang w:val="es-ES_tradnl"/>
        </w:rPr>
      </w:pPr>
      <w:r>
        <w:rPr>
          <w:lang w:val="es-ES_tradnl"/>
        </w:rPr>
        <w:tab/>
      </w:r>
      <w:r w:rsidRPr="00025F4A">
        <w:rPr>
          <w:lang w:val="es-ES_tradnl"/>
        </w:rPr>
        <w:t>61/10.</w:t>
      </w:r>
      <w:r w:rsidRPr="00025F4A">
        <w:rPr>
          <w:lang w:val="es-ES_tradnl"/>
        </w:rPr>
        <w:tab/>
        <w:t>La tortura y otros tratos o penas crueles, inhumanos o degradantes: mandato de la Relatoría Especial</w:t>
      </w:r>
    </w:p>
    <w:p w14:paraId="2E3CC7B9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lang w:val="es-ES_tradnl"/>
        </w:rPr>
        <w:t>El Consejo de Derechos Humanos</w:t>
      </w:r>
      <w:r w:rsidRPr="00025F4A">
        <w:rPr>
          <w:lang w:val="es-ES_tradnl"/>
        </w:rPr>
        <w:t>,</w:t>
      </w:r>
    </w:p>
    <w:p w14:paraId="6CC6BE20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i/>
          <w:iCs/>
          <w:lang w:val="es-ES_tradnl"/>
        </w:rPr>
        <w:tab/>
        <w:t>Recordando</w:t>
      </w:r>
      <w:r w:rsidRPr="00025F4A">
        <w:rPr>
          <w:lang w:val="es-ES_tradnl"/>
        </w:rPr>
        <w:t xml:space="preserve"> el derecho y las normas y directrices internacionales de derechos humanos sobre la tortura y otros tratos o penas crueles, inhumanos o degradantes,</w:t>
      </w:r>
    </w:p>
    <w:p w14:paraId="1F78BB20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 xml:space="preserve">Reafirmando </w:t>
      </w:r>
      <w:r w:rsidRPr="00025F4A">
        <w:rPr>
          <w:lang w:val="es-ES_tradnl"/>
        </w:rPr>
        <w:t>que nadie será sometido a torturas ni a otros tratos o penas crueles, inhumanos o degradantes,</w:t>
      </w:r>
    </w:p>
    <w:p w14:paraId="75AF8ADF" w14:textId="65A5AFE8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Recordando</w:t>
      </w:r>
      <w:r w:rsidRPr="00025F4A">
        <w:rPr>
          <w:lang w:val="es-ES_tradnl"/>
        </w:rPr>
        <w:t xml:space="preserve"> que el derecho a no ser sometido a torturas ni a otros tratos o penas crueles, inhumanos o degradantes no admite excepción en virtud del derecho internacional, incluidos el derecho internacional de los derechos humanos y el derecho internacional humanitario, y debe ser respetado y protegido en todas las circunstancias, incluso en tiempos de conflicto armado, ya sea internacional o no internacional, situaciones de ocupación, o disturbios y tensiones internos o cualquier otra emergencia pública, que los instrumentos internacionales pertinentes afirman la prohibición absoluta de la tortura y otros tratos o penas crueles, inhumanos o degradantes, y que las garantías jurídicas y procesales contra esos actos no deben ser objeto de medidas que socaven ese derecho,</w:t>
      </w:r>
    </w:p>
    <w:p w14:paraId="6A6F7B74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Recordando también</w:t>
      </w:r>
      <w:r w:rsidRPr="00025F4A">
        <w:rPr>
          <w:lang w:val="es-ES_tradnl"/>
        </w:rPr>
        <w:t xml:space="preserve"> que la prohibición de la tortura es una norma imperativa del derecho internacional sin limitación territorial y que los tribunales internacionales, regionales y nacionales han reconocido que la prohibición de los tratos o penas crueles, inhumanos o degradantes forma parte del derecho internacional consuetudinario,</w:t>
      </w:r>
    </w:p>
    <w:p w14:paraId="51E00774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Reconociendo</w:t>
      </w:r>
      <w:r w:rsidRPr="00025F4A">
        <w:rPr>
          <w:lang w:val="es-ES_tradnl"/>
        </w:rPr>
        <w:t xml:space="preserve"> la importancia de la labor de la Relatoría Especial sobre la tortura y otros tratos o penas crueles, inhumanos o degradantes en la prevención y la lucha contra la tortura y otros tratos o penas crueles, inhumanos o degradantes,</w:t>
      </w:r>
    </w:p>
    <w:p w14:paraId="1A8ABFB7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Recordando</w:t>
      </w:r>
      <w:r w:rsidRPr="00025F4A">
        <w:rPr>
          <w:lang w:val="es-ES_tradnl"/>
        </w:rPr>
        <w:t xml:space="preserve"> las resoluciones del Consejo de Derechos Humanos 5/1, sobre la construcción institucional del Consejo, y 5/2, sobre el Código de Conducta para los Titulares de Mandatos de los Procedimientos Especiales del Consejo, de 18 de junio de 2007, y destacando que los titulares de mandatos deberán desempeñar sus funciones de conformidad con esas resoluciones y sus anexos,</w:t>
      </w:r>
    </w:p>
    <w:p w14:paraId="57E98966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Observando</w:t>
      </w:r>
      <w:r w:rsidRPr="00025F4A">
        <w:rPr>
          <w:lang w:val="es-ES_tradnl"/>
        </w:rPr>
        <w:t xml:space="preserve"> que en marzo de 2025 se conmemoró el 40º aniversario del mandato de la Relatoría Especial sobre la tortura y otros tratos o penas crueles, inhumanos o degradantes, y encomiando a este respecto a la titular actual y los titulares anteriores por las actividades </w:t>
      </w:r>
      <w:r w:rsidRPr="00025F4A">
        <w:rPr>
          <w:lang w:val="es-ES_tradnl"/>
        </w:rPr>
        <w:lastRenderedPageBreak/>
        <w:t>que han emprendido hasta la fecha para cumplir el mandato, por los resultados conseguidos y la importante función que han desempeñado en la erradicación de la tortura y otros tratos o penas crueles, inhumanos o degradantes,</w:t>
      </w:r>
    </w:p>
    <w:p w14:paraId="3548F78E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Observando también</w:t>
      </w:r>
      <w:r w:rsidRPr="00025F4A">
        <w:rPr>
          <w:lang w:val="es-ES_tradnl"/>
        </w:rPr>
        <w:t xml:space="preserve"> que en diciembre de 2024 se conmemoró el 40º aniversario de la aprobación de la Convención contra la Tortura y Otros Tratos o Penas Crueles, Inhumanos o Degradantes, y alentando a todos los Estados que no la hayan firmado o ratificado o que no se hayan adherido a la Convención a que consideren la posibilidad de hacerlo,</w:t>
      </w:r>
    </w:p>
    <w:p w14:paraId="4B4DD2D5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1.</w:t>
      </w: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Decide</w:t>
      </w:r>
      <w:r w:rsidRPr="00025F4A">
        <w:rPr>
          <w:lang w:val="es-ES_tradnl"/>
        </w:rPr>
        <w:t xml:space="preserve"> prorrogar por un período adicional de tres años el mandato de la Relatoría Especial sobre la tortura y otros tratos o penas crueles, inhumanos o degradantes, consistente en:</w:t>
      </w:r>
    </w:p>
    <w:p w14:paraId="039E23D4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a)</w:t>
      </w:r>
      <w:r w:rsidRPr="00025F4A">
        <w:rPr>
          <w:lang w:val="es-ES_tradnl"/>
        </w:rPr>
        <w:tab/>
        <w:t>Buscar, recibir y examinar información procedente de Gobiernos, organizaciones intergubernamentales y de la sociedad civil, personas y grupos de personas, respecto de cuestiones y presuntos casos que guarden relación con la tortura u otros tratos o penas crueles, inhumanos o degradantes, y adoptar las medidas consiguientes;</w:t>
      </w:r>
    </w:p>
    <w:p w14:paraId="64D12573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b)</w:t>
      </w:r>
      <w:r w:rsidRPr="00025F4A">
        <w:rPr>
          <w:lang w:val="es-ES_tradnl"/>
        </w:rPr>
        <w:tab/>
        <w:t>Realizar visitas a los países con el consentimiento de los Gobiernos o por invitación de estos, intensificar el diálogo con los Gobiernos y hacer un seguimiento de las recomendaciones formuladas en los informes tras las visitas a los países;</w:t>
      </w:r>
    </w:p>
    <w:p w14:paraId="469697C6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c)</w:t>
      </w:r>
      <w:r w:rsidRPr="00025F4A">
        <w:rPr>
          <w:lang w:val="es-ES_tradnl"/>
        </w:rPr>
        <w:tab/>
        <w:t>Estudiar de manera exhaustiva las tendencias, la evolución y los retos de la lucha y la prevención de la tortura y otros tratos o penas crueles, inhumanos o degradantes, y formular recomendaciones y observaciones sobre medidas adecuadas para prevenir y erradicar dichas prácticas;</w:t>
      </w:r>
    </w:p>
    <w:p w14:paraId="1A496F75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d)</w:t>
      </w:r>
      <w:r w:rsidRPr="00025F4A">
        <w:rPr>
          <w:lang w:val="es-ES_tradnl"/>
        </w:rPr>
        <w:tab/>
        <w:t>Identificar, intercambiar y promover las mejores prácticas en lo relativo a las medidas para prevenir, castigar y erradicar la tortura y otros tratos o penas crueles, inhumanos o degradantes;</w:t>
      </w:r>
    </w:p>
    <w:p w14:paraId="0E459DE5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e)</w:t>
      </w:r>
      <w:r w:rsidRPr="00025F4A">
        <w:rPr>
          <w:lang w:val="es-ES_tradnl"/>
        </w:rPr>
        <w:tab/>
        <w:t>Incorporar una perspectiva de género y un enfoque centrado en las víctimas y los supervivientes en toda la labor de su mandato;</w:t>
      </w:r>
    </w:p>
    <w:p w14:paraId="1FC70B1F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f)</w:t>
      </w:r>
      <w:r w:rsidRPr="00025F4A">
        <w:rPr>
          <w:lang w:val="es-ES_tradnl"/>
        </w:rPr>
        <w:tab/>
        <w:t>Seguir cooperando con el Comité contra la Tortura, el Subcomité para la Prevención de la Tortura y los mecanismos y órganos pertinentes de las Naciones Unidas, así como, según proceda, con organizaciones y mecanismos regionales, instituciones nacionales de derechos humanos, Pueblos Indígenas, mecanismos nacionales de prevención y la sociedad civil, incluidas las organizaciones no gubernamentales, y contribuir a la promoción de una cooperación más intensa entre esos actores;</w:t>
      </w:r>
    </w:p>
    <w:p w14:paraId="32026F31" w14:textId="77777777" w:rsidR="00025F4A" w:rsidRPr="00025F4A" w:rsidRDefault="00025F4A" w:rsidP="00025F4A">
      <w:pPr>
        <w:pStyle w:val="SingleTxtG"/>
        <w:rPr>
          <w:lang w:val="es-ES_tradnl"/>
        </w:rPr>
      </w:pPr>
      <w:bookmarkStart w:id="0" w:name="_Hlk222925558"/>
      <w:r w:rsidRPr="00025F4A">
        <w:rPr>
          <w:lang w:val="es-ES_tradnl"/>
        </w:rPr>
        <w:tab/>
        <w:t>g)</w:t>
      </w:r>
      <w:r w:rsidRPr="00025F4A">
        <w:rPr>
          <w:lang w:val="es-ES_tradnl"/>
        </w:rPr>
        <w:tab/>
        <w:t>Informar anualmente sobre todas sus actividades, observaciones, conclusiones y recomendaciones al Consejo de Derechos Humanos, de acuerdo con el programa de trabajo de este, y a la Asamblea General, cada dos años a partir de su octogésimo segundo período de sesiones, sobre las tendencias y la evolución globales en relación con su mandato, a fin de conseguir el máximo beneficio del proceso de presentación de informes;</w:t>
      </w:r>
    </w:p>
    <w:bookmarkEnd w:id="0"/>
    <w:p w14:paraId="227076DB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2.</w:t>
      </w: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Insta</w:t>
      </w:r>
      <w:r w:rsidRPr="00025F4A">
        <w:rPr>
          <w:lang w:val="es-ES_tradnl"/>
        </w:rPr>
        <w:t xml:space="preserve"> a los Estados a que:</w:t>
      </w:r>
    </w:p>
    <w:p w14:paraId="4F8C710C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a)</w:t>
      </w:r>
      <w:r w:rsidRPr="00025F4A">
        <w:rPr>
          <w:lang w:val="es-ES_tradnl"/>
        </w:rPr>
        <w:tab/>
        <w:t>Cooperen plenamente con la Relatoría Especial en el desempeño de su labor y le presten asistencia, le faciliten toda la información necesaria que solicite y respondan plena y rápidamente a sus llamamientos urgentes, e insta a los Gobiernos que todavía no hayan respondido a las comunicaciones que les ha transmitido la Relatoría Especial a que lo hagan sin más demora;</w:t>
      </w:r>
    </w:p>
    <w:p w14:paraId="59D9A9C2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b)</w:t>
      </w:r>
      <w:r w:rsidRPr="00025F4A">
        <w:rPr>
          <w:lang w:val="es-ES_tradnl"/>
        </w:rPr>
        <w:tab/>
        <w:t>Respondan favorablemente a las solicitudes que les haga la Relatoría Especial para visitar sus respectivos países, y entablen con ella un diálogo constructivo sobre las visitas solicitadas a sus países;</w:t>
      </w:r>
    </w:p>
    <w:p w14:paraId="0E524D7F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c)</w:t>
      </w:r>
      <w:r w:rsidRPr="00025F4A">
        <w:rPr>
          <w:lang w:val="es-ES_tradnl"/>
        </w:rPr>
        <w:tab/>
        <w:t xml:space="preserve">Velen por que, como elemento importante para prevenir y combatir la tortura y los tratos o penas crueles, inhumanos o degradantes, ninguna autoridad o funcionario público ordene, aplique, permita o tolere sanción, represalia o intimidación alguna u otro perjuicio contra ninguna persona, grupo o asociación, incluidas las personas privadas de libertad, por haber contactado, tratado de contactar o estado en contacto con la Relatoría Especial o con algún otro órgano internacional o nacional de vigilancia o prevención o parte </w:t>
      </w:r>
      <w:r w:rsidRPr="00025F4A">
        <w:rPr>
          <w:lang w:val="es-ES_tradnl"/>
        </w:rPr>
        <w:lastRenderedPageBreak/>
        <w:t>interesada pertinente que se dedique a prevenir y combatir la tortura y otros tratos o penas crueles, inhumanos o degradantes;</w:t>
      </w:r>
    </w:p>
    <w:p w14:paraId="0673C8B2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d)</w:t>
      </w:r>
      <w:r w:rsidRPr="00025F4A">
        <w:rPr>
          <w:lang w:val="es-ES_tradnl"/>
        </w:rPr>
        <w:tab/>
        <w:t>Velen por que se atienda debidamente a las recomendaciones y conclusiones de la Relatoría Especial;</w:t>
      </w:r>
    </w:p>
    <w:p w14:paraId="22E71A0D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e)</w:t>
      </w:r>
      <w:r w:rsidRPr="00025F4A">
        <w:rPr>
          <w:lang w:val="es-ES_tradnl"/>
        </w:rPr>
        <w:tab/>
        <w:t>Adopten un enfoque centrado en las víctimas y los supervivientes y una perspectiva de género en la lucha contra la tortura y otros tratos o penas crueles, inhumanos o degradantes, prestando una atención especial a las opiniones y necesidades de las víctimas y los supervivientes en la formulación de políticas y otras actividades relativas a la rehabilitación, la prevención y la rendición de cuentas respecto de la tortura y otros tratos o penas crueles, inhumanos o degradantes, y a la violencia sexual y de género que constituya tortura u otros tratos o penas crueles, inhumanos o degradantes;</w:t>
      </w:r>
    </w:p>
    <w:p w14:paraId="16DF1FD8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f)</w:t>
      </w:r>
      <w:r w:rsidRPr="00025F4A">
        <w:rPr>
          <w:lang w:val="es-ES_tradnl"/>
        </w:rPr>
        <w:tab/>
        <w:t>Pasen a ser partes cuanto antes en la Convención contra la Tortura y Otros Tratos o Penas Crueles, Inhumanos o Degradantes y su Protocolo Facultativo, y, en su calidad de Estados Partes, garanticen su aplicación efectiva, así como a que designen o establezcan en tiempo oportuno mecanismos nacionales de prevención independientes y eficaces para prevenir la tortura y otros tratos o penas crueles, inhumanos o degradantes;</w:t>
      </w:r>
    </w:p>
    <w:p w14:paraId="08D56103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g)</w:t>
      </w:r>
      <w:r w:rsidRPr="00025F4A">
        <w:rPr>
          <w:lang w:val="es-ES_tradnl"/>
        </w:rPr>
        <w:tab/>
        <w:t>Atiendan adecuadamente a las conclusiones, las recomendaciones, las solicitudes de información adicional y los dictámenes sobre las comunicaciones individuales de los órganos de los tratados pertinentes, entre ellos el Comité contra la Tortura y el Subcomité para la Prevención de la Tortura;</w:t>
      </w:r>
    </w:p>
    <w:p w14:paraId="7CF764C3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h)</w:t>
      </w:r>
      <w:r w:rsidRPr="00025F4A">
        <w:rPr>
          <w:lang w:val="es-ES_tradnl"/>
        </w:rPr>
        <w:tab/>
        <w:t>Estudien la posibilidad de aportar un apoyo adecuado al Fondo de Contribuciones Voluntarias de las Naciones Unidas para las Víctimas de la Tortura y al Fondo Especial establecido en virtud del Protocolo Facultativo de la Convención contra la Tortura y Otros Tratos o Penas Crueles, Inhumanos o Degradantes;</w:t>
      </w:r>
    </w:p>
    <w:p w14:paraId="39E18147" w14:textId="1908E8A4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3.</w:t>
      </w: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Toma nota con aprecio</w:t>
      </w:r>
      <w:r w:rsidRPr="00025F4A">
        <w:rPr>
          <w:lang w:val="es-ES_tradnl"/>
        </w:rPr>
        <w:t xml:space="preserve"> del informe de la Relatoría Especial</w:t>
      </w:r>
      <w:r>
        <w:rPr>
          <w:rStyle w:val="Refdenotaalpie"/>
          <w:lang w:val="es-ES_tradnl"/>
        </w:rPr>
        <w:footnoteReference w:id="1"/>
      </w:r>
      <w:r w:rsidRPr="00025F4A">
        <w:rPr>
          <w:lang w:val="es-ES_tradnl"/>
        </w:rPr>
        <w:t>;</w:t>
      </w:r>
    </w:p>
    <w:p w14:paraId="1B296520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4.</w:t>
      </w: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Solicita</w:t>
      </w:r>
      <w:r w:rsidRPr="00025F4A">
        <w:rPr>
          <w:lang w:val="es-ES_tradnl"/>
        </w:rPr>
        <w:t xml:space="preserve"> al Secretario General que, dentro del marco presupuestario general de las Naciones Unidas, proporcione a la Relatoría Especial una dotación de personal suficiente y estable y los servicios y recursos necesarios, teniendo presente el firme respaldo expresado por los Estados Miembros a la prevención y la lucha contra la tortura y a la asistencia a las víctimas y supervivientes de esta;</w:t>
      </w:r>
    </w:p>
    <w:p w14:paraId="1E19386C" w14:textId="77777777" w:rsidR="00025F4A" w:rsidRPr="00025F4A" w:rsidRDefault="00025F4A" w:rsidP="00025F4A">
      <w:pPr>
        <w:pStyle w:val="SingleTxtG"/>
        <w:rPr>
          <w:lang w:val="es-ES_tradnl"/>
        </w:rPr>
      </w:pPr>
      <w:r w:rsidRPr="00025F4A">
        <w:rPr>
          <w:lang w:val="es-ES_tradnl"/>
        </w:rPr>
        <w:tab/>
        <w:t>5.</w:t>
      </w:r>
      <w:r w:rsidRPr="00025F4A">
        <w:rPr>
          <w:lang w:val="es-ES_tradnl"/>
        </w:rPr>
        <w:tab/>
      </w:r>
      <w:r w:rsidRPr="00025F4A">
        <w:rPr>
          <w:i/>
          <w:iCs/>
          <w:lang w:val="es-ES_tradnl"/>
        </w:rPr>
        <w:t>Decide</w:t>
      </w:r>
      <w:r w:rsidRPr="00025F4A">
        <w:rPr>
          <w:lang w:val="es-ES_tradnl"/>
        </w:rPr>
        <w:t xml:space="preserve"> seguir examinando esta cuestión de acuerdo con su programa de trabajo anual.</w:t>
      </w:r>
    </w:p>
    <w:p w14:paraId="489638C3" w14:textId="77777777" w:rsidR="00025F4A" w:rsidRPr="00025F4A" w:rsidRDefault="00025F4A" w:rsidP="00025F4A">
      <w:pPr>
        <w:pStyle w:val="SingleTxtG"/>
        <w:spacing w:after="0"/>
        <w:jc w:val="right"/>
        <w:rPr>
          <w:i/>
          <w:lang w:val="es-ES_tradnl"/>
        </w:rPr>
      </w:pPr>
      <w:bookmarkStart w:id="1" w:name="_Hlk202551653"/>
      <w:r w:rsidRPr="00025F4A">
        <w:rPr>
          <w:i/>
          <w:lang w:val="es-ES_tradnl"/>
        </w:rPr>
        <w:t>52ª sesión</w:t>
      </w:r>
    </w:p>
    <w:p w14:paraId="460C6D27" w14:textId="77777777" w:rsidR="00025F4A" w:rsidRPr="00025F4A" w:rsidRDefault="00025F4A" w:rsidP="00025F4A">
      <w:pPr>
        <w:pStyle w:val="SingleTxtG"/>
        <w:jc w:val="right"/>
        <w:rPr>
          <w:i/>
          <w:lang w:val="es-ES_tradnl"/>
        </w:rPr>
      </w:pPr>
      <w:r w:rsidRPr="00025F4A">
        <w:rPr>
          <w:i/>
          <w:lang w:val="es-ES_tradnl"/>
        </w:rPr>
        <w:t>30 de marzo de 2026</w:t>
      </w:r>
    </w:p>
    <w:p w14:paraId="5DF25EE9" w14:textId="65C4429D" w:rsidR="00025F4A" w:rsidRDefault="00025F4A" w:rsidP="00025F4A">
      <w:pPr>
        <w:pStyle w:val="SingleTxtG"/>
      </w:pPr>
      <w:r w:rsidRPr="007262B9">
        <w:rPr>
          <w:lang w:val="es-ES_tradnl"/>
        </w:rPr>
        <w:t>[Aprobada sin votación.]</w:t>
      </w:r>
      <w:bookmarkEnd w:id="1"/>
    </w:p>
    <w:p w14:paraId="6CA23179" w14:textId="113D32AA" w:rsidR="00381C24" w:rsidRPr="00025F4A" w:rsidRDefault="00025F4A" w:rsidP="00025F4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25F4A" w:rsidSect="00025F4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EB9B3" w14:textId="77777777" w:rsidR="00AE4B2E" w:rsidRPr="00A312BC" w:rsidRDefault="00AE4B2E" w:rsidP="00A312BC">
      <w:pPr>
        <w:pStyle w:val="Piedepgina"/>
      </w:pPr>
    </w:p>
  </w:endnote>
  <w:endnote w:type="continuationSeparator" w:id="0">
    <w:p w14:paraId="1DA21C0C" w14:textId="77777777" w:rsidR="00AE4B2E" w:rsidRPr="00A312BC" w:rsidRDefault="00AE4B2E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BD94" w14:textId="4715547F" w:rsidR="00025F4A" w:rsidRPr="00025F4A" w:rsidRDefault="00025F4A" w:rsidP="00025F4A">
    <w:pPr>
      <w:pStyle w:val="Piedepgina"/>
      <w:tabs>
        <w:tab w:val="right" w:pos="9638"/>
      </w:tabs>
    </w:pPr>
    <w:r w:rsidRPr="00025F4A">
      <w:rPr>
        <w:b/>
        <w:sz w:val="18"/>
      </w:rPr>
      <w:fldChar w:fldCharType="begin"/>
    </w:r>
    <w:r w:rsidRPr="00025F4A">
      <w:rPr>
        <w:b/>
        <w:sz w:val="18"/>
      </w:rPr>
      <w:instrText xml:space="preserve"> PAGE  \* MERGEFORMAT </w:instrText>
    </w:r>
    <w:r w:rsidRPr="00025F4A">
      <w:rPr>
        <w:b/>
        <w:sz w:val="18"/>
      </w:rPr>
      <w:fldChar w:fldCharType="separate"/>
    </w:r>
    <w:r w:rsidRPr="00025F4A">
      <w:rPr>
        <w:b/>
        <w:noProof/>
        <w:sz w:val="18"/>
      </w:rPr>
      <w:t>2</w:t>
    </w:r>
    <w:r w:rsidRPr="00025F4A">
      <w:rPr>
        <w:b/>
        <w:sz w:val="18"/>
      </w:rPr>
      <w:fldChar w:fldCharType="end"/>
    </w:r>
    <w:r>
      <w:rPr>
        <w:b/>
        <w:sz w:val="18"/>
      </w:rPr>
      <w:tab/>
    </w:r>
    <w:r>
      <w:t>GE.26-04428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09CF2" w14:textId="5B2EF49E" w:rsidR="00025F4A" w:rsidRPr="00025F4A" w:rsidRDefault="00025F4A" w:rsidP="00025F4A">
    <w:pPr>
      <w:pStyle w:val="Piedepgina"/>
      <w:tabs>
        <w:tab w:val="right" w:pos="9638"/>
      </w:tabs>
      <w:rPr>
        <w:b/>
        <w:sz w:val="18"/>
      </w:rPr>
    </w:pPr>
    <w:r>
      <w:t>GE.26-04428</w:t>
    </w:r>
    <w:r>
      <w:tab/>
    </w:r>
    <w:r w:rsidRPr="00025F4A">
      <w:rPr>
        <w:b/>
        <w:sz w:val="18"/>
      </w:rPr>
      <w:fldChar w:fldCharType="begin"/>
    </w:r>
    <w:r w:rsidRPr="00025F4A">
      <w:rPr>
        <w:b/>
        <w:sz w:val="18"/>
      </w:rPr>
      <w:instrText xml:space="preserve"> PAGE  \* MERGEFORMAT </w:instrText>
    </w:r>
    <w:r w:rsidRPr="00025F4A">
      <w:rPr>
        <w:b/>
        <w:sz w:val="18"/>
      </w:rPr>
      <w:fldChar w:fldCharType="separate"/>
    </w:r>
    <w:r w:rsidRPr="00025F4A">
      <w:rPr>
        <w:b/>
        <w:noProof/>
        <w:sz w:val="18"/>
      </w:rPr>
      <w:t>3</w:t>
    </w:r>
    <w:r w:rsidRPr="00025F4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B0AA" w14:textId="708C1A7B" w:rsidR="00042B72" w:rsidRPr="00025F4A" w:rsidRDefault="00025F4A" w:rsidP="00025F4A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155A9E5F" wp14:editId="4D8D8DA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26-04428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0FE6068" wp14:editId="00C9A9D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125872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240426    240426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FF3B5" w14:textId="77777777" w:rsidR="00AE4B2E" w:rsidRPr="001075E9" w:rsidRDefault="00AE4B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86DBFF" w14:textId="77777777" w:rsidR="00AE4B2E" w:rsidRDefault="00AE4B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ADE96D" w14:textId="5AA777A4" w:rsidR="00025F4A" w:rsidRDefault="00025F4A" w:rsidP="00025F4A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" w:history="1">
        <w:r w:rsidRPr="00025F4A">
          <w:rPr>
            <w:rStyle w:val="Hipervnculo"/>
            <w:lang w:val="es-ES_tradnl"/>
          </w:rPr>
          <w:t>A/</w:t>
        </w:r>
        <w:proofErr w:type="spellStart"/>
        <w:r w:rsidRPr="00025F4A">
          <w:rPr>
            <w:rStyle w:val="Hipervnculo"/>
            <w:lang w:val="es-ES_tradnl"/>
          </w:rPr>
          <w:t>HRC</w:t>
        </w:r>
        <w:proofErr w:type="spellEnd"/>
        <w:r w:rsidRPr="00025F4A">
          <w:rPr>
            <w:rStyle w:val="Hipervnculo"/>
            <w:lang w:val="es-ES_tradnl"/>
          </w:rPr>
          <w:t>/61/42</w:t>
        </w:r>
      </w:hyperlink>
      <w:r w:rsidRPr="00025F4A">
        <w:rPr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DCE56" w14:textId="7A15BD47" w:rsidR="00025F4A" w:rsidRPr="00025F4A" w:rsidRDefault="00025F4A">
    <w:pPr>
      <w:pStyle w:val="Encabezado"/>
    </w:pPr>
    <w:fldSimple w:instr=" TITLE  \* MERGEFORMAT ">
      <w:r w:rsidR="001D58FF">
        <w:t>A/HRC/RES/61/10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6F622" w14:textId="5D3FBF48" w:rsidR="00025F4A" w:rsidRPr="00025F4A" w:rsidRDefault="00025F4A" w:rsidP="00025F4A">
    <w:pPr>
      <w:pStyle w:val="Encabezado"/>
      <w:jc w:val="right"/>
    </w:pPr>
    <w:fldSimple w:instr=" TITLE  \* MERGEFORMAT ">
      <w:r w:rsidR="001D58FF">
        <w:t>A/HRC/RES/61/10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20414352">
    <w:abstractNumId w:val="14"/>
  </w:num>
  <w:num w:numId="2" w16cid:durableId="1320184766">
    <w:abstractNumId w:val="11"/>
  </w:num>
  <w:num w:numId="3" w16cid:durableId="267935630">
    <w:abstractNumId w:val="16"/>
  </w:num>
  <w:num w:numId="4" w16cid:durableId="993529167">
    <w:abstractNumId w:val="15"/>
  </w:num>
  <w:num w:numId="5" w16cid:durableId="715010152">
    <w:abstractNumId w:val="13"/>
  </w:num>
  <w:num w:numId="6" w16cid:durableId="2082365703">
    <w:abstractNumId w:val="8"/>
  </w:num>
  <w:num w:numId="7" w16cid:durableId="1232735772">
    <w:abstractNumId w:val="3"/>
  </w:num>
  <w:num w:numId="8" w16cid:durableId="377245378">
    <w:abstractNumId w:val="2"/>
  </w:num>
  <w:num w:numId="9" w16cid:durableId="978847603">
    <w:abstractNumId w:val="1"/>
  </w:num>
  <w:num w:numId="10" w16cid:durableId="1565674146">
    <w:abstractNumId w:val="0"/>
  </w:num>
  <w:num w:numId="11" w16cid:durableId="798575577">
    <w:abstractNumId w:val="9"/>
  </w:num>
  <w:num w:numId="12" w16cid:durableId="848762499">
    <w:abstractNumId w:val="7"/>
  </w:num>
  <w:num w:numId="13" w16cid:durableId="448166675">
    <w:abstractNumId w:val="6"/>
  </w:num>
  <w:num w:numId="14" w16cid:durableId="468016247">
    <w:abstractNumId w:val="5"/>
  </w:num>
  <w:num w:numId="15" w16cid:durableId="339816973">
    <w:abstractNumId w:val="4"/>
  </w:num>
  <w:num w:numId="16" w16cid:durableId="906501459">
    <w:abstractNumId w:val="10"/>
  </w:num>
  <w:num w:numId="17" w16cid:durableId="1493377073">
    <w:abstractNumId w:val="14"/>
  </w:num>
  <w:num w:numId="18" w16cid:durableId="722296661">
    <w:abstractNumId w:val="11"/>
  </w:num>
  <w:num w:numId="19" w16cid:durableId="390736093">
    <w:abstractNumId w:val="10"/>
  </w:num>
  <w:num w:numId="20" w16cid:durableId="1870607239">
    <w:abstractNumId w:val="16"/>
  </w:num>
  <w:num w:numId="21" w16cid:durableId="601425900">
    <w:abstractNumId w:val="15"/>
  </w:num>
  <w:num w:numId="22" w16cid:durableId="591932299">
    <w:abstractNumId w:val="12"/>
  </w:num>
  <w:num w:numId="23" w16cid:durableId="258029269">
    <w:abstractNumId w:val="12"/>
  </w:num>
  <w:num w:numId="24" w16cid:durableId="145242186">
    <w:abstractNumId w:val="13"/>
  </w:num>
  <w:num w:numId="25" w16cid:durableId="621766473">
    <w:abstractNumId w:val="9"/>
  </w:num>
  <w:num w:numId="26" w16cid:durableId="1619794009">
    <w:abstractNumId w:val="7"/>
  </w:num>
  <w:num w:numId="27" w16cid:durableId="1511404639">
    <w:abstractNumId w:val="6"/>
  </w:num>
  <w:num w:numId="28" w16cid:durableId="878083813">
    <w:abstractNumId w:val="5"/>
  </w:num>
  <w:num w:numId="29" w16cid:durableId="866452225">
    <w:abstractNumId w:val="4"/>
  </w:num>
  <w:num w:numId="30" w16cid:durableId="129057714">
    <w:abstractNumId w:val="8"/>
  </w:num>
  <w:num w:numId="31" w16cid:durableId="2096319193">
    <w:abstractNumId w:val="3"/>
  </w:num>
  <w:num w:numId="32" w16cid:durableId="1226064583">
    <w:abstractNumId w:val="2"/>
  </w:num>
  <w:num w:numId="33" w16cid:durableId="264772910">
    <w:abstractNumId w:val="1"/>
  </w:num>
  <w:num w:numId="34" w16cid:durableId="145617258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B2E"/>
    <w:rsid w:val="00025F4A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1D58FF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A4F89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9C23D5"/>
    <w:rsid w:val="00A312BC"/>
    <w:rsid w:val="00A84021"/>
    <w:rsid w:val="00A84D35"/>
    <w:rsid w:val="00A90665"/>
    <w:rsid w:val="00A917B3"/>
    <w:rsid w:val="00A978F1"/>
    <w:rsid w:val="00AB4B51"/>
    <w:rsid w:val="00AE4B2E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00DB5"/>
    <w:rsid w:val="00D33D63"/>
    <w:rsid w:val="00D90138"/>
    <w:rsid w:val="00E728B5"/>
    <w:rsid w:val="00E73F76"/>
    <w:rsid w:val="00EA2C9F"/>
    <w:rsid w:val="00ED0BDA"/>
    <w:rsid w:val="00EF1360"/>
    <w:rsid w:val="00EF3220"/>
    <w:rsid w:val="00F00D3B"/>
    <w:rsid w:val="00F4587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CBBA7"/>
  <w15:docId w15:val="{3AAF69FB-EF99-45E3-8F13-8F44436F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A/HRC/61/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1131</Words>
  <Characters>8205</Characters>
  <Application>Microsoft Office Word</Application>
  <DocSecurity>0</DocSecurity>
  <Lines>2051</Lines>
  <Paragraphs>622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A/HRC/RES/61/10</dc:title>
  <dc:subject/>
  <dc:creator>Luz Maria URQUIZU MARROQUIN</dc:creator>
  <cp:keywords/>
  <cp:lastModifiedBy>Luz Urquizu Marroquin</cp:lastModifiedBy>
  <cp:revision>3</cp:revision>
  <cp:lastPrinted>2026-04-24T08:06:00Z</cp:lastPrinted>
  <dcterms:created xsi:type="dcterms:W3CDTF">2026-04-24T08:06:00Z</dcterms:created>
  <dcterms:modified xsi:type="dcterms:W3CDTF">2026-04-24T08:06:00Z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