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A0509D" w:rsidRDefault="008D16F2" w:rsidP="000E62AA">
            <w:pPr>
              <w:spacing w:line="240" w:lineRule="atLeast"/>
              <w:jc w:val="right"/>
              <w:rPr>
                <w:sz w:val="20"/>
                <w:szCs w:val="21"/>
              </w:rPr>
            </w:pPr>
            <w:r>
              <w:rPr>
                <w:sz w:val="40"/>
                <w:szCs w:val="21"/>
              </w:rPr>
              <w:t>A</w:t>
            </w:r>
            <w:r w:rsidR="00A0509D">
              <w:rPr>
                <w:sz w:val="20"/>
                <w:szCs w:val="21"/>
              </w:rPr>
              <w:t>/</w:t>
            </w:r>
            <w:proofErr w:type="spellStart"/>
            <w:r>
              <w:rPr>
                <w:sz w:val="20"/>
                <w:szCs w:val="21"/>
              </w:rPr>
              <w:t>HRC</w:t>
            </w:r>
            <w:proofErr w:type="spellEnd"/>
            <w:r w:rsidR="00A0509D">
              <w:rPr>
                <w:sz w:val="20"/>
                <w:szCs w:val="21"/>
              </w:rPr>
              <w:t>/</w:t>
            </w:r>
            <w:r>
              <w:rPr>
                <w:sz w:val="20"/>
                <w:szCs w:val="21"/>
              </w:rPr>
              <w:t>41</w:t>
            </w:r>
            <w:r w:rsidR="00A0509D">
              <w:rPr>
                <w:sz w:val="20"/>
                <w:szCs w:val="21"/>
              </w:rPr>
              <w:t>/</w:t>
            </w:r>
            <w:proofErr w:type="spellStart"/>
            <w:r>
              <w:rPr>
                <w:sz w:val="20"/>
                <w:szCs w:val="21"/>
              </w:rPr>
              <w:t>L</w:t>
            </w:r>
            <w:r w:rsidR="00A0509D">
              <w:rPr>
                <w:sz w:val="20"/>
                <w:szCs w:val="21"/>
              </w:rPr>
              <w:t>.</w:t>
            </w:r>
            <w:r>
              <w:rPr>
                <w:sz w:val="20"/>
                <w:szCs w:val="21"/>
              </w:rPr>
              <w:t>6</w:t>
            </w:r>
            <w:proofErr w:type="spellEnd"/>
            <w:r w:rsidR="00A0509D">
              <w:rPr>
                <w:sz w:val="20"/>
                <w:szCs w:val="21"/>
              </w:rPr>
              <w:t>/</w:t>
            </w:r>
            <w:proofErr w:type="spellStart"/>
            <w:r>
              <w:rPr>
                <w:sz w:val="20"/>
                <w:szCs w:val="21"/>
              </w:rPr>
              <w:t>Rev</w:t>
            </w:r>
            <w:r w:rsidR="00A0509D">
              <w:rPr>
                <w:sz w:val="20"/>
                <w:szCs w:val="21"/>
              </w:rPr>
              <w:t>.</w:t>
            </w:r>
            <w:r>
              <w:rPr>
                <w:sz w:val="20"/>
                <w:szCs w:val="21"/>
              </w:rPr>
              <w:t>1</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A0509D" w:rsidRDefault="008D16F2" w:rsidP="000E62AA">
            <w:pPr>
              <w:spacing w:before="240" w:line="240" w:lineRule="atLeast"/>
              <w:rPr>
                <w:sz w:val="20"/>
              </w:rPr>
            </w:pPr>
            <w:r>
              <w:rPr>
                <w:sz w:val="20"/>
              </w:rPr>
              <w:t>Distr.: Limited</w:t>
            </w:r>
          </w:p>
          <w:p w:rsidR="00A1364C" w:rsidRPr="00A0509D" w:rsidRDefault="008D16F2" w:rsidP="000E62AA">
            <w:pPr>
              <w:spacing w:line="240" w:lineRule="atLeast"/>
              <w:rPr>
                <w:sz w:val="20"/>
              </w:rPr>
            </w:pPr>
            <w:r>
              <w:rPr>
                <w:sz w:val="20"/>
              </w:rPr>
              <w:t>10</w:t>
            </w:r>
            <w:r w:rsidR="00A0509D" w:rsidRPr="00A0509D">
              <w:rPr>
                <w:sz w:val="20"/>
              </w:rPr>
              <w:t xml:space="preserve"> </w:t>
            </w:r>
            <w:r>
              <w:rPr>
                <w:sz w:val="20"/>
              </w:rPr>
              <w:t>July</w:t>
            </w:r>
            <w:r w:rsidR="008B4347" w:rsidRPr="00A0509D">
              <w:rPr>
                <w:sz w:val="20"/>
              </w:rPr>
              <w:t xml:space="preserve"> </w:t>
            </w:r>
            <w:r>
              <w:rPr>
                <w:sz w:val="20"/>
              </w:rPr>
              <w:t>2019</w:t>
            </w:r>
          </w:p>
          <w:p w:rsidR="00A1364C" w:rsidRPr="00A0509D" w:rsidRDefault="008D16F2" w:rsidP="000E62AA">
            <w:pPr>
              <w:spacing w:line="240" w:lineRule="atLeast"/>
              <w:rPr>
                <w:sz w:val="20"/>
              </w:rPr>
            </w:pPr>
            <w:r>
              <w:rPr>
                <w:sz w:val="20"/>
              </w:rPr>
              <w:t>Chinese</w:t>
            </w:r>
            <w:r w:rsidR="00A1364C" w:rsidRPr="00A0509D">
              <w:rPr>
                <w:sz w:val="20"/>
              </w:rPr>
              <w:t xml:space="preserve"> </w:t>
            </w:r>
          </w:p>
          <w:p w:rsidR="00A1364C" w:rsidRPr="00F124C6" w:rsidRDefault="008D16F2" w:rsidP="000E62AA">
            <w:pPr>
              <w:spacing w:line="240" w:lineRule="atLeast"/>
            </w:pPr>
            <w:r>
              <w:rPr>
                <w:sz w:val="20"/>
              </w:rPr>
              <w:t>Original: English</w:t>
            </w:r>
          </w:p>
        </w:tc>
      </w:tr>
    </w:tbl>
    <w:p w:rsidR="00242DDD" w:rsidRPr="008D16F2" w:rsidRDefault="00242DDD" w:rsidP="00242DDD">
      <w:pPr>
        <w:pStyle w:val="SingleTxtGC"/>
        <w:spacing w:before="120" w:after="0"/>
        <w:ind w:left="0"/>
        <w:rPr>
          <w:rFonts w:ascii="Time New Roman" w:eastAsia="黑体" w:hAnsi="Time New Roman" w:hint="eastAsia"/>
          <w:sz w:val="24"/>
          <w:szCs w:val="24"/>
        </w:rPr>
      </w:pPr>
      <w:r w:rsidRPr="008D16F2">
        <w:rPr>
          <w:rFonts w:ascii="Time New Roman" w:eastAsia="黑体" w:hAnsi="Time New Roman"/>
          <w:sz w:val="24"/>
          <w:szCs w:val="24"/>
        </w:rPr>
        <w:t>人权理事会</w:t>
      </w:r>
    </w:p>
    <w:p w:rsidR="00242DDD" w:rsidRPr="008D16F2" w:rsidRDefault="00242DDD" w:rsidP="00134A9B">
      <w:pPr>
        <w:pStyle w:val="SingleTxtGC"/>
        <w:spacing w:after="0"/>
        <w:ind w:left="0"/>
        <w:rPr>
          <w:rFonts w:ascii="Time New Roman" w:eastAsia="黑体" w:hAnsi="Time New Roman" w:hint="eastAsia"/>
        </w:rPr>
      </w:pPr>
      <w:r w:rsidRPr="008D16F2">
        <w:rPr>
          <w:rFonts w:ascii="Time New Roman" w:eastAsia="黑体" w:hAnsi="Time New Roman"/>
        </w:rPr>
        <w:t>第四十一届会议</w:t>
      </w:r>
    </w:p>
    <w:p w:rsidR="00242DDD" w:rsidRPr="008D16F2" w:rsidRDefault="008D16F2" w:rsidP="00134A9B">
      <w:pPr>
        <w:pStyle w:val="SingleTxtGC"/>
        <w:spacing w:after="0"/>
        <w:ind w:left="0"/>
      </w:pPr>
      <w:r w:rsidRPr="008D16F2">
        <w:t>2019</w:t>
      </w:r>
      <w:r w:rsidR="00242DDD" w:rsidRPr="008D16F2">
        <w:t>年</w:t>
      </w:r>
      <w:r w:rsidRPr="008D16F2">
        <w:t>6</w:t>
      </w:r>
      <w:r w:rsidR="00242DDD" w:rsidRPr="008D16F2">
        <w:t>月</w:t>
      </w:r>
      <w:r w:rsidRPr="008D16F2">
        <w:t>24</w:t>
      </w:r>
      <w:r w:rsidR="00242DDD" w:rsidRPr="008D16F2">
        <w:t>日至</w:t>
      </w:r>
      <w:r w:rsidRPr="008D16F2">
        <w:t>7</w:t>
      </w:r>
      <w:r w:rsidR="00242DDD" w:rsidRPr="008D16F2">
        <w:t>月</w:t>
      </w:r>
      <w:r w:rsidRPr="008D16F2">
        <w:t>12</w:t>
      </w:r>
      <w:r w:rsidR="00242DDD" w:rsidRPr="008D16F2">
        <w:t>日</w:t>
      </w:r>
    </w:p>
    <w:p w:rsidR="00242DDD" w:rsidRPr="008D16F2" w:rsidRDefault="00242DDD" w:rsidP="00134A9B">
      <w:pPr>
        <w:pStyle w:val="SingleTxtGC"/>
        <w:spacing w:after="0"/>
        <w:ind w:left="0"/>
      </w:pPr>
      <w:r w:rsidRPr="008D16F2">
        <w:t>议程项目</w:t>
      </w:r>
      <w:r w:rsidR="008D16F2" w:rsidRPr="008D16F2">
        <w:t>3</w:t>
      </w:r>
    </w:p>
    <w:p w:rsidR="00242DDD" w:rsidRPr="008D16F2" w:rsidRDefault="00134A9B" w:rsidP="003063FD">
      <w:pPr>
        <w:pStyle w:val="SingleTxtGC"/>
        <w:spacing w:after="0"/>
        <w:ind w:left="0"/>
        <w:rPr>
          <w:rFonts w:ascii="Time New Roman" w:eastAsia="黑体" w:hAnsi="Time New Roman" w:hint="eastAsia"/>
          <w:lang w:val="en-GB"/>
        </w:rPr>
      </w:pPr>
      <w:r w:rsidRPr="008D16F2">
        <w:rPr>
          <w:rFonts w:ascii="Time New Roman" w:eastAsia="黑体" w:hAnsi="Time New Roman" w:hint="eastAsia"/>
          <w:lang w:val="en-GB"/>
        </w:rPr>
        <w:t>促进和保护所有人权</w:t>
      </w:r>
      <w:r w:rsidR="003063FD" w:rsidRPr="003063FD">
        <w:rPr>
          <w:rFonts w:ascii="Time New Roman" w:eastAsia="黑体" w:hAnsi="Time New Roman" w:hint="eastAsia"/>
          <w:spacing w:val="-50"/>
          <w:lang w:val="en-GB"/>
        </w:rPr>
        <w:t>―</w:t>
      </w:r>
      <w:r w:rsidR="003063FD" w:rsidRPr="003063FD">
        <w:rPr>
          <w:rFonts w:ascii="Time New Roman" w:eastAsia="黑体" w:hAnsi="Time New Roman" w:hint="eastAsia"/>
          <w:lang w:val="en-GB"/>
        </w:rPr>
        <w:t>―</w:t>
      </w:r>
      <w:r w:rsidRPr="008D16F2">
        <w:rPr>
          <w:rFonts w:ascii="Time New Roman" w:eastAsia="黑体" w:hAnsi="Time New Roman" w:hint="eastAsia"/>
          <w:lang w:val="en-GB"/>
        </w:rPr>
        <w:t>公民权利、政治权利、</w:t>
      </w:r>
      <w:r w:rsidRPr="008D16F2">
        <w:rPr>
          <w:rFonts w:ascii="Time New Roman" w:eastAsia="黑体" w:hAnsi="Time New Roman"/>
          <w:lang w:val="en-GB"/>
        </w:rPr>
        <w:br/>
      </w:r>
      <w:r w:rsidRPr="008D16F2">
        <w:rPr>
          <w:rFonts w:ascii="Time New Roman" w:eastAsia="黑体" w:hAnsi="Time New Roman" w:hint="eastAsia"/>
          <w:lang w:val="en-GB"/>
        </w:rPr>
        <w:t>经济、社会及文化权利，包括发展权</w:t>
      </w:r>
    </w:p>
    <w:p w:rsidR="00242DDD" w:rsidRPr="008D16F2" w:rsidRDefault="00242DDD" w:rsidP="001E0784">
      <w:pPr>
        <w:pStyle w:val="H23GC"/>
      </w:pPr>
      <w:r w:rsidRPr="008D16F2">
        <w:tab/>
      </w:r>
      <w:r w:rsidR="00290880" w:rsidRPr="008D16F2">
        <w:tab/>
      </w:r>
      <w:r w:rsidRPr="008D16F2">
        <w:t>阿尔巴尼亚</w:t>
      </w:r>
      <w:r w:rsidR="001E0784" w:rsidRPr="00887102">
        <w:rPr>
          <w:rStyle w:val="a8"/>
          <w:position w:val="4"/>
          <w:sz w:val="22"/>
          <w:vertAlign w:val="baseline"/>
        </w:rPr>
        <w:footnoteReference w:customMarkFollows="1" w:id="2"/>
        <w:t>*</w:t>
      </w:r>
      <w:r w:rsidRPr="008D16F2">
        <w:rPr>
          <w:rFonts w:hint="eastAsia"/>
        </w:rPr>
        <w:t>、</w:t>
      </w:r>
      <w:r w:rsidRPr="008D16F2">
        <w:t>阿根廷、澳大利亚、奥地利、比利时</w:t>
      </w:r>
      <w:bookmarkStart w:id="0" w:name="_Hlk13648885"/>
      <w:r w:rsidRPr="002F6274">
        <w:rPr>
          <w:rStyle w:val="a8"/>
          <w:color w:val="auto"/>
          <w:position w:val="4"/>
          <w:sz w:val="22"/>
          <w:vertAlign w:val="baseline"/>
        </w:rPr>
        <w:t>*</w:t>
      </w:r>
      <w:bookmarkEnd w:id="0"/>
      <w:r w:rsidRPr="008D16F2">
        <w:rPr>
          <w:rFonts w:hint="eastAsia"/>
        </w:rPr>
        <w:t>、</w:t>
      </w:r>
      <w:r w:rsidRPr="008D16F2">
        <w:t>多民族玻利维亚国</w:t>
      </w:r>
      <w:r w:rsidRPr="002F6274">
        <w:rPr>
          <w:rStyle w:val="a8"/>
          <w:color w:val="auto"/>
          <w:position w:val="4"/>
          <w:sz w:val="22"/>
          <w:vertAlign w:val="baseline"/>
        </w:rPr>
        <w:t>*</w:t>
      </w:r>
      <w:r w:rsidRPr="008D16F2">
        <w:rPr>
          <w:rFonts w:hint="eastAsia"/>
        </w:rPr>
        <w:t>、波斯尼亚和黑塞哥维那</w:t>
      </w:r>
      <w:r w:rsidRPr="002F6274">
        <w:rPr>
          <w:rStyle w:val="a8"/>
          <w:rFonts w:hint="eastAsia"/>
          <w:color w:val="auto"/>
          <w:position w:val="4"/>
          <w:sz w:val="22"/>
          <w:vertAlign w:val="baseline"/>
        </w:rPr>
        <w:t>*</w:t>
      </w:r>
      <w:r w:rsidRPr="008D16F2">
        <w:rPr>
          <w:rFonts w:hint="eastAsia"/>
        </w:rPr>
        <w:t>、</w:t>
      </w:r>
      <w:r w:rsidRPr="008D16F2">
        <w:t>保加利亚、加拿大</w:t>
      </w:r>
      <w:r w:rsidRPr="002F6274">
        <w:rPr>
          <w:rStyle w:val="a8"/>
          <w:color w:val="auto"/>
          <w:position w:val="4"/>
          <w:sz w:val="22"/>
          <w:vertAlign w:val="baseline"/>
        </w:rPr>
        <w:t>*</w:t>
      </w:r>
      <w:r w:rsidRPr="008D16F2">
        <w:rPr>
          <w:rFonts w:hint="eastAsia"/>
        </w:rPr>
        <w:t>、智利、</w:t>
      </w:r>
      <w:r w:rsidRPr="008D16F2">
        <w:t>哥伦比亚</w:t>
      </w:r>
      <w:r w:rsidRPr="002F6274">
        <w:rPr>
          <w:rStyle w:val="a8"/>
          <w:color w:val="auto"/>
          <w:position w:val="4"/>
          <w:sz w:val="22"/>
          <w:vertAlign w:val="baseline"/>
        </w:rPr>
        <w:t>*</w:t>
      </w:r>
      <w:r w:rsidRPr="008D16F2">
        <w:rPr>
          <w:rFonts w:hint="eastAsia"/>
        </w:rPr>
        <w:t>、</w:t>
      </w:r>
      <w:r w:rsidRPr="00E62E3B">
        <w:rPr>
          <w:spacing w:val="-4"/>
        </w:rPr>
        <w:t>克罗地亚、塞浦路斯</w:t>
      </w:r>
      <w:r w:rsidRPr="00E62E3B">
        <w:rPr>
          <w:rStyle w:val="a8"/>
          <w:color w:val="auto"/>
          <w:spacing w:val="-4"/>
          <w:position w:val="4"/>
          <w:sz w:val="22"/>
          <w:vertAlign w:val="baseline"/>
        </w:rPr>
        <w:t>*</w:t>
      </w:r>
      <w:r w:rsidRPr="00E62E3B">
        <w:rPr>
          <w:rFonts w:hint="eastAsia"/>
          <w:spacing w:val="-4"/>
        </w:rPr>
        <w:t>、</w:t>
      </w:r>
      <w:r w:rsidRPr="00E62E3B">
        <w:rPr>
          <w:spacing w:val="-4"/>
        </w:rPr>
        <w:t>捷克、</w:t>
      </w:r>
      <w:r w:rsidRPr="00E62E3B">
        <w:rPr>
          <w:rFonts w:hint="eastAsia"/>
          <w:spacing w:val="-4"/>
        </w:rPr>
        <w:t>丹麦、</w:t>
      </w:r>
      <w:r w:rsidRPr="00E62E3B">
        <w:rPr>
          <w:spacing w:val="-4"/>
        </w:rPr>
        <w:t>厄瓜多尔</w:t>
      </w:r>
      <w:r w:rsidRPr="00E62E3B">
        <w:rPr>
          <w:rStyle w:val="a8"/>
          <w:color w:val="auto"/>
          <w:spacing w:val="-4"/>
          <w:position w:val="4"/>
          <w:sz w:val="22"/>
          <w:vertAlign w:val="baseline"/>
        </w:rPr>
        <w:t>*</w:t>
      </w:r>
      <w:r w:rsidRPr="00E62E3B">
        <w:rPr>
          <w:rFonts w:hint="eastAsia"/>
          <w:spacing w:val="-4"/>
        </w:rPr>
        <w:t>、</w:t>
      </w:r>
      <w:r w:rsidRPr="00E62E3B">
        <w:rPr>
          <w:spacing w:val="-4"/>
        </w:rPr>
        <w:t>爱沙尼亚</w:t>
      </w:r>
      <w:r w:rsidRPr="00E62E3B">
        <w:rPr>
          <w:rStyle w:val="a8"/>
          <w:color w:val="auto"/>
          <w:spacing w:val="-4"/>
          <w:position w:val="4"/>
          <w:sz w:val="22"/>
          <w:vertAlign w:val="baseline"/>
        </w:rPr>
        <w:t>*</w:t>
      </w:r>
      <w:r w:rsidRPr="00E62E3B">
        <w:rPr>
          <w:rFonts w:hint="eastAsia"/>
          <w:spacing w:val="-4"/>
        </w:rPr>
        <w:t>、斐济、</w:t>
      </w:r>
      <w:r w:rsidRPr="00E62E3B">
        <w:rPr>
          <w:spacing w:val="-4"/>
        </w:rPr>
        <w:t>芬兰</w:t>
      </w:r>
      <w:r w:rsidRPr="00E62E3B">
        <w:rPr>
          <w:rStyle w:val="a8"/>
          <w:color w:val="auto"/>
          <w:spacing w:val="-4"/>
          <w:position w:val="4"/>
          <w:sz w:val="22"/>
          <w:vertAlign w:val="baseline"/>
        </w:rPr>
        <w:t>*</w:t>
      </w:r>
      <w:r w:rsidRPr="00E62E3B">
        <w:rPr>
          <w:rFonts w:hint="eastAsia"/>
          <w:spacing w:val="-4"/>
        </w:rPr>
        <w:t>、</w:t>
      </w:r>
      <w:r w:rsidRPr="00E62E3B">
        <w:rPr>
          <w:spacing w:val="-4"/>
        </w:rPr>
        <w:t>法国</w:t>
      </w:r>
      <w:r w:rsidRPr="00E62E3B">
        <w:rPr>
          <w:rStyle w:val="a8"/>
          <w:color w:val="auto"/>
          <w:spacing w:val="-4"/>
          <w:position w:val="4"/>
          <w:sz w:val="22"/>
          <w:vertAlign w:val="baseline"/>
        </w:rPr>
        <w:t>*</w:t>
      </w:r>
      <w:r w:rsidRPr="00E62E3B">
        <w:rPr>
          <w:rFonts w:hint="eastAsia"/>
          <w:spacing w:val="-4"/>
        </w:rPr>
        <w:t>、</w:t>
      </w:r>
      <w:r w:rsidRPr="008D16F2">
        <w:t>格鲁吉亚</w:t>
      </w:r>
      <w:r w:rsidRPr="002F6274">
        <w:rPr>
          <w:rStyle w:val="a8"/>
          <w:color w:val="auto"/>
          <w:position w:val="4"/>
          <w:sz w:val="22"/>
          <w:vertAlign w:val="baseline"/>
        </w:rPr>
        <w:t>*</w:t>
      </w:r>
      <w:r w:rsidRPr="008D16F2">
        <w:rPr>
          <w:rFonts w:hint="eastAsia"/>
        </w:rPr>
        <w:t>、德国</w:t>
      </w:r>
      <w:r w:rsidRPr="002F6274">
        <w:rPr>
          <w:rStyle w:val="a8"/>
          <w:color w:val="auto"/>
          <w:position w:val="4"/>
          <w:sz w:val="22"/>
          <w:vertAlign w:val="baseline"/>
        </w:rPr>
        <w:t>*</w:t>
      </w:r>
      <w:r w:rsidRPr="008D16F2">
        <w:rPr>
          <w:rFonts w:hint="eastAsia"/>
        </w:rPr>
        <w:t>、加纳</w:t>
      </w:r>
      <w:r w:rsidRPr="002F6274">
        <w:rPr>
          <w:rStyle w:val="a8"/>
          <w:color w:val="auto"/>
          <w:position w:val="4"/>
          <w:sz w:val="22"/>
          <w:vertAlign w:val="baseline"/>
        </w:rPr>
        <w:t>*</w:t>
      </w:r>
      <w:r w:rsidRPr="008D16F2">
        <w:rPr>
          <w:rFonts w:hint="eastAsia"/>
        </w:rPr>
        <w:t>、</w:t>
      </w:r>
      <w:r w:rsidRPr="008D16F2">
        <w:t>希腊</w:t>
      </w:r>
      <w:bookmarkStart w:id="1" w:name="_Hlk13649125"/>
      <w:r w:rsidRPr="002F6274">
        <w:rPr>
          <w:rStyle w:val="a8"/>
          <w:color w:val="auto"/>
          <w:position w:val="4"/>
          <w:sz w:val="22"/>
          <w:vertAlign w:val="baseline"/>
        </w:rPr>
        <w:t>*</w:t>
      </w:r>
      <w:bookmarkEnd w:id="1"/>
      <w:r w:rsidRPr="008D16F2">
        <w:rPr>
          <w:rFonts w:hint="eastAsia"/>
        </w:rPr>
        <w:t>、</w:t>
      </w:r>
      <w:r w:rsidRPr="008D16F2">
        <w:t>海地</w:t>
      </w:r>
      <w:r w:rsidRPr="002F6274">
        <w:rPr>
          <w:rStyle w:val="a8"/>
          <w:color w:val="auto"/>
          <w:position w:val="4"/>
          <w:sz w:val="22"/>
          <w:vertAlign w:val="baseline"/>
        </w:rPr>
        <w:t>*</w:t>
      </w:r>
      <w:r w:rsidRPr="008D16F2">
        <w:rPr>
          <w:rFonts w:hint="eastAsia"/>
        </w:rPr>
        <w:t>、</w:t>
      </w:r>
      <w:r w:rsidRPr="008D16F2">
        <w:t>洪都拉斯</w:t>
      </w:r>
      <w:r w:rsidRPr="002F6274">
        <w:rPr>
          <w:rStyle w:val="a8"/>
          <w:color w:val="auto"/>
          <w:position w:val="4"/>
          <w:sz w:val="22"/>
          <w:vertAlign w:val="baseline"/>
        </w:rPr>
        <w:t>*</w:t>
      </w:r>
      <w:r w:rsidRPr="008D16F2">
        <w:rPr>
          <w:rFonts w:hint="eastAsia"/>
        </w:rPr>
        <w:t>、</w:t>
      </w:r>
      <w:r w:rsidRPr="008D16F2">
        <w:t>匈牙利、冰岛、爱尔兰</w:t>
      </w:r>
      <w:r w:rsidRPr="002F6274">
        <w:rPr>
          <w:rStyle w:val="a8"/>
          <w:color w:val="auto"/>
          <w:position w:val="4"/>
          <w:sz w:val="22"/>
          <w:vertAlign w:val="baseline"/>
        </w:rPr>
        <w:t>*</w:t>
      </w:r>
      <w:r w:rsidRPr="008D16F2">
        <w:rPr>
          <w:rFonts w:hint="eastAsia"/>
        </w:rPr>
        <w:t>、</w:t>
      </w:r>
      <w:r w:rsidRPr="008D16F2">
        <w:t>以色列</w:t>
      </w:r>
      <w:r w:rsidRPr="002F6274">
        <w:rPr>
          <w:rStyle w:val="a8"/>
          <w:color w:val="auto"/>
          <w:position w:val="4"/>
          <w:sz w:val="22"/>
          <w:vertAlign w:val="baseline"/>
        </w:rPr>
        <w:t>*</w:t>
      </w:r>
      <w:r w:rsidRPr="008D16F2">
        <w:rPr>
          <w:rFonts w:hint="eastAsia"/>
        </w:rPr>
        <w:t>、</w:t>
      </w:r>
      <w:r w:rsidRPr="008D16F2">
        <w:t>意大利、拉脱维亚</w:t>
      </w:r>
      <w:r w:rsidRPr="002F6274">
        <w:rPr>
          <w:rStyle w:val="a8"/>
          <w:color w:val="auto"/>
          <w:position w:val="4"/>
          <w:sz w:val="22"/>
          <w:vertAlign w:val="baseline"/>
        </w:rPr>
        <w:t>*</w:t>
      </w:r>
      <w:r w:rsidRPr="008D16F2">
        <w:rPr>
          <w:rFonts w:hint="eastAsia"/>
        </w:rPr>
        <w:t>、</w:t>
      </w:r>
      <w:r w:rsidRPr="008D16F2">
        <w:t>列支敦士</w:t>
      </w:r>
      <w:bookmarkStart w:id="2" w:name="_GoBack"/>
      <w:bookmarkEnd w:id="2"/>
      <w:r w:rsidRPr="008D16F2">
        <w:t>登</w:t>
      </w:r>
      <w:r w:rsidRPr="002F6274">
        <w:rPr>
          <w:rStyle w:val="a8"/>
          <w:color w:val="auto"/>
          <w:position w:val="4"/>
          <w:sz w:val="22"/>
          <w:vertAlign w:val="baseline"/>
        </w:rPr>
        <w:t>*</w:t>
      </w:r>
      <w:r w:rsidRPr="008D16F2">
        <w:rPr>
          <w:rFonts w:hint="eastAsia"/>
        </w:rPr>
        <w:t>、</w:t>
      </w:r>
      <w:r w:rsidRPr="008D16F2">
        <w:t>立陶宛</w:t>
      </w:r>
      <w:r w:rsidRPr="002F6274">
        <w:rPr>
          <w:rStyle w:val="a8"/>
          <w:color w:val="auto"/>
          <w:position w:val="4"/>
          <w:sz w:val="22"/>
          <w:vertAlign w:val="baseline"/>
        </w:rPr>
        <w:t>*</w:t>
      </w:r>
      <w:r w:rsidRPr="008D16F2">
        <w:rPr>
          <w:rFonts w:hint="eastAsia"/>
        </w:rPr>
        <w:t>、</w:t>
      </w:r>
      <w:r w:rsidRPr="008D16F2">
        <w:t>卢森堡</w:t>
      </w:r>
      <w:r w:rsidRPr="00AF3610">
        <w:rPr>
          <w:rStyle w:val="a8"/>
          <w:color w:val="auto"/>
          <w:position w:val="4"/>
          <w:sz w:val="22"/>
          <w:vertAlign w:val="baseline"/>
        </w:rPr>
        <w:t>*</w:t>
      </w:r>
      <w:r w:rsidRPr="008D16F2">
        <w:rPr>
          <w:rFonts w:hint="eastAsia"/>
        </w:rPr>
        <w:t>、</w:t>
      </w:r>
      <w:r w:rsidRPr="008D16F2">
        <w:t>马耳他</w:t>
      </w:r>
      <w:r w:rsidRPr="00AF3610">
        <w:rPr>
          <w:rStyle w:val="a8"/>
          <w:color w:val="auto"/>
          <w:position w:val="4"/>
          <w:sz w:val="22"/>
          <w:vertAlign w:val="baseline"/>
        </w:rPr>
        <w:t>*</w:t>
      </w:r>
      <w:r w:rsidRPr="008D16F2">
        <w:rPr>
          <w:rFonts w:hint="eastAsia"/>
        </w:rPr>
        <w:t>、</w:t>
      </w:r>
      <w:r w:rsidRPr="008D16F2">
        <w:t>墨西哥、摩纳哥</w:t>
      </w:r>
      <w:r w:rsidRPr="00AF3610">
        <w:rPr>
          <w:rStyle w:val="a8"/>
          <w:color w:val="auto"/>
          <w:position w:val="4"/>
          <w:sz w:val="22"/>
          <w:vertAlign w:val="baseline"/>
        </w:rPr>
        <w:t>*</w:t>
      </w:r>
      <w:r w:rsidRPr="008D16F2">
        <w:rPr>
          <w:rFonts w:hint="eastAsia"/>
        </w:rPr>
        <w:t>、</w:t>
      </w:r>
      <w:r w:rsidRPr="008D16F2">
        <w:t>蒙古</w:t>
      </w:r>
      <w:r w:rsidRPr="00AF3610">
        <w:rPr>
          <w:rStyle w:val="a8"/>
          <w:color w:val="auto"/>
          <w:position w:val="4"/>
          <w:sz w:val="22"/>
          <w:vertAlign w:val="baseline"/>
        </w:rPr>
        <w:t>*</w:t>
      </w:r>
      <w:r w:rsidRPr="008D16F2">
        <w:rPr>
          <w:rFonts w:hint="eastAsia"/>
        </w:rPr>
        <w:t>、</w:t>
      </w:r>
      <w:r w:rsidRPr="008D16F2">
        <w:t>黑山</w:t>
      </w:r>
      <w:r w:rsidRPr="00AF3610">
        <w:rPr>
          <w:rStyle w:val="a8"/>
          <w:color w:val="auto"/>
          <w:position w:val="4"/>
          <w:sz w:val="22"/>
          <w:vertAlign w:val="baseline"/>
        </w:rPr>
        <w:t>*</w:t>
      </w:r>
      <w:r w:rsidRPr="008D16F2">
        <w:rPr>
          <w:rFonts w:hint="eastAsia"/>
        </w:rPr>
        <w:t>、</w:t>
      </w:r>
      <w:r w:rsidRPr="008D16F2">
        <w:t>荷兰</w:t>
      </w:r>
      <w:r w:rsidRPr="00AF3610">
        <w:rPr>
          <w:rStyle w:val="a8"/>
          <w:color w:val="auto"/>
          <w:position w:val="4"/>
          <w:sz w:val="22"/>
          <w:vertAlign w:val="baseline"/>
        </w:rPr>
        <w:t>*</w:t>
      </w:r>
      <w:r w:rsidRPr="008D16F2">
        <w:rPr>
          <w:rFonts w:hint="eastAsia"/>
        </w:rPr>
        <w:t>、</w:t>
      </w:r>
      <w:r w:rsidRPr="008D16F2">
        <w:t>新西兰</w:t>
      </w:r>
      <w:r w:rsidRPr="00AF3610">
        <w:rPr>
          <w:rStyle w:val="a8"/>
          <w:color w:val="auto"/>
          <w:position w:val="4"/>
          <w:sz w:val="22"/>
          <w:vertAlign w:val="baseline"/>
        </w:rPr>
        <w:t>*</w:t>
      </w:r>
      <w:r w:rsidRPr="008D16F2">
        <w:rPr>
          <w:rFonts w:hint="eastAsia"/>
        </w:rPr>
        <w:t>、北马其顿</w:t>
      </w:r>
      <w:r w:rsidRPr="00AF3610">
        <w:rPr>
          <w:rStyle w:val="a8"/>
          <w:rFonts w:hint="eastAsia"/>
          <w:color w:val="auto"/>
          <w:position w:val="4"/>
          <w:sz w:val="22"/>
          <w:vertAlign w:val="baseline"/>
        </w:rPr>
        <w:t>*</w:t>
      </w:r>
      <w:r w:rsidRPr="008D16F2">
        <w:rPr>
          <w:rFonts w:hint="eastAsia"/>
        </w:rPr>
        <w:t>、</w:t>
      </w:r>
      <w:r w:rsidRPr="00CE7589">
        <w:rPr>
          <w:rFonts w:hint="eastAsia"/>
          <w:spacing w:val="-2"/>
        </w:rPr>
        <w:t>挪威、</w:t>
      </w:r>
      <w:r w:rsidRPr="00CE7589">
        <w:rPr>
          <w:spacing w:val="-2"/>
        </w:rPr>
        <w:t>秘鲁、葡萄牙</w:t>
      </w:r>
      <w:r w:rsidRPr="00CE7589">
        <w:rPr>
          <w:rStyle w:val="a8"/>
          <w:color w:val="auto"/>
          <w:spacing w:val="-2"/>
          <w:position w:val="4"/>
          <w:sz w:val="22"/>
          <w:vertAlign w:val="baseline"/>
        </w:rPr>
        <w:t>*</w:t>
      </w:r>
      <w:r w:rsidRPr="00CE7589">
        <w:rPr>
          <w:rFonts w:hint="eastAsia"/>
          <w:spacing w:val="-2"/>
        </w:rPr>
        <w:t>、</w:t>
      </w:r>
      <w:r w:rsidRPr="00CE7589">
        <w:rPr>
          <w:spacing w:val="-2"/>
        </w:rPr>
        <w:t>摩尔多瓦共和国</w:t>
      </w:r>
      <w:r w:rsidRPr="00CE7589">
        <w:rPr>
          <w:rStyle w:val="a8"/>
          <w:color w:val="auto"/>
          <w:spacing w:val="-2"/>
          <w:position w:val="4"/>
          <w:sz w:val="22"/>
          <w:vertAlign w:val="baseline"/>
        </w:rPr>
        <w:t>*</w:t>
      </w:r>
      <w:r w:rsidRPr="00CE7589">
        <w:rPr>
          <w:rFonts w:hint="eastAsia"/>
          <w:spacing w:val="-2"/>
        </w:rPr>
        <w:t>、</w:t>
      </w:r>
      <w:r w:rsidRPr="00CE7589">
        <w:rPr>
          <w:spacing w:val="-2"/>
        </w:rPr>
        <w:t>罗马尼亚</w:t>
      </w:r>
      <w:r w:rsidRPr="00CE7589">
        <w:rPr>
          <w:rStyle w:val="a8"/>
          <w:color w:val="auto"/>
          <w:spacing w:val="-2"/>
          <w:position w:val="4"/>
          <w:sz w:val="22"/>
          <w:vertAlign w:val="baseline"/>
        </w:rPr>
        <w:t>*</w:t>
      </w:r>
      <w:r w:rsidRPr="00CE7589">
        <w:rPr>
          <w:rFonts w:hint="eastAsia"/>
          <w:spacing w:val="-2"/>
        </w:rPr>
        <w:t>、卢旺达、</w:t>
      </w:r>
      <w:r w:rsidRPr="00CE7589">
        <w:rPr>
          <w:spacing w:val="-2"/>
        </w:rPr>
        <w:t>圣马力诺</w:t>
      </w:r>
      <w:r w:rsidRPr="00CE7589">
        <w:rPr>
          <w:rStyle w:val="a8"/>
          <w:color w:val="auto"/>
          <w:spacing w:val="-2"/>
          <w:position w:val="4"/>
          <w:sz w:val="22"/>
          <w:vertAlign w:val="baseline"/>
        </w:rPr>
        <w:t>*</w:t>
      </w:r>
      <w:r w:rsidRPr="00CE7589">
        <w:rPr>
          <w:rFonts w:hint="eastAsia"/>
          <w:spacing w:val="-2"/>
        </w:rPr>
        <w:t>、</w:t>
      </w:r>
      <w:r w:rsidRPr="00CE7589">
        <w:rPr>
          <w:spacing w:val="-4"/>
        </w:rPr>
        <w:t>斯洛伐克、斯洛文尼亚</w:t>
      </w:r>
      <w:r w:rsidRPr="00CE7589">
        <w:rPr>
          <w:rStyle w:val="a8"/>
          <w:color w:val="auto"/>
          <w:spacing w:val="-4"/>
          <w:position w:val="4"/>
          <w:sz w:val="22"/>
          <w:vertAlign w:val="baseline"/>
        </w:rPr>
        <w:t>*</w:t>
      </w:r>
      <w:r w:rsidRPr="00CE7589">
        <w:rPr>
          <w:rFonts w:hint="eastAsia"/>
          <w:spacing w:val="-4"/>
        </w:rPr>
        <w:t>、</w:t>
      </w:r>
      <w:r w:rsidRPr="00CE7589">
        <w:rPr>
          <w:spacing w:val="-4"/>
        </w:rPr>
        <w:t>西班牙、瑞典</w:t>
      </w:r>
      <w:r w:rsidRPr="00CE7589">
        <w:rPr>
          <w:rStyle w:val="a8"/>
          <w:color w:val="auto"/>
          <w:spacing w:val="-4"/>
          <w:position w:val="4"/>
          <w:sz w:val="22"/>
          <w:vertAlign w:val="baseline"/>
        </w:rPr>
        <w:t>*</w:t>
      </w:r>
      <w:r w:rsidRPr="00CE7589">
        <w:rPr>
          <w:rFonts w:hint="eastAsia"/>
          <w:spacing w:val="-4"/>
        </w:rPr>
        <w:t>、</w:t>
      </w:r>
      <w:r w:rsidRPr="00CE7589">
        <w:rPr>
          <w:spacing w:val="-4"/>
        </w:rPr>
        <w:t>瑞士</w:t>
      </w:r>
      <w:r w:rsidRPr="00CE7589">
        <w:rPr>
          <w:rStyle w:val="a8"/>
          <w:color w:val="auto"/>
          <w:spacing w:val="-4"/>
          <w:position w:val="4"/>
          <w:sz w:val="22"/>
          <w:vertAlign w:val="baseline"/>
        </w:rPr>
        <w:t>*</w:t>
      </w:r>
      <w:r w:rsidRPr="00CE7589">
        <w:rPr>
          <w:rFonts w:hint="eastAsia"/>
          <w:spacing w:val="-4"/>
        </w:rPr>
        <w:t>、</w:t>
      </w:r>
      <w:r w:rsidRPr="00CE7589">
        <w:rPr>
          <w:spacing w:val="-4"/>
        </w:rPr>
        <w:t>泰国</w:t>
      </w:r>
      <w:r w:rsidRPr="00CE7589">
        <w:rPr>
          <w:rStyle w:val="a8"/>
          <w:color w:val="auto"/>
          <w:spacing w:val="-4"/>
          <w:position w:val="4"/>
          <w:sz w:val="22"/>
          <w:vertAlign w:val="baseline"/>
        </w:rPr>
        <w:t>*</w:t>
      </w:r>
      <w:r w:rsidRPr="00CE7589">
        <w:rPr>
          <w:rFonts w:hint="eastAsia"/>
          <w:spacing w:val="-4"/>
        </w:rPr>
        <w:t>、</w:t>
      </w:r>
      <w:r w:rsidRPr="00CE7589">
        <w:rPr>
          <w:spacing w:val="-4"/>
        </w:rPr>
        <w:t>突尼斯、土耳其</w:t>
      </w:r>
      <w:r w:rsidRPr="00CE7589">
        <w:rPr>
          <w:rStyle w:val="a8"/>
          <w:color w:val="auto"/>
          <w:spacing w:val="-4"/>
          <w:position w:val="4"/>
          <w:sz w:val="22"/>
          <w:vertAlign w:val="baseline"/>
        </w:rPr>
        <w:t>*</w:t>
      </w:r>
      <w:r w:rsidRPr="00CE7589">
        <w:rPr>
          <w:rFonts w:hint="eastAsia"/>
          <w:spacing w:val="-4"/>
        </w:rPr>
        <w:t>、</w:t>
      </w:r>
      <w:r w:rsidRPr="008D16F2">
        <w:t>乌克兰、</w:t>
      </w:r>
      <w:r w:rsidRPr="008D16F2">
        <w:rPr>
          <w:rFonts w:hint="eastAsia"/>
        </w:rPr>
        <w:t>大不列颠及北爱尔兰联合王国、</w:t>
      </w:r>
      <w:r w:rsidRPr="008D16F2">
        <w:t>乌拉圭：决议草案</w:t>
      </w:r>
    </w:p>
    <w:p w:rsidR="00242DDD" w:rsidRPr="008D16F2" w:rsidRDefault="00290880" w:rsidP="00287E7B">
      <w:pPr>
        <w:pStyle w:val="H1GC"/>
      </w:pPr>
      <w:r w:rsidRPr="008D16F2">
        <w:tab/>
      </w:r>
      <w:r w:rsidRPr="008D16F2">
        <w:tab/>
      </w:r>
      <w:r w:rsidR="008D16F2" w:rsidRPr="008D16F2">
        <w:t>41</w:t>
      </w:r>
      <w:r w:rsidR="00242DDD" w:rsidRPr="008D16F2">
        <w:t>/</w:t>
      </w:r>
      <w:r w:rsidR="00287E7B" w:rsidRPr="00FE4DC9">
        <w:rPr>
          <w:lang w:val="en-GB"/>
        </w:rPr>
        <w:t>…</w:t>
      </w:r>
      <w:r w:rsidR="00F60EB8">
        <w:rPr>
          <w:lang w:val="en-GB"/>
        </w:rPr>
        <w:t xml:space="preserve"> </w:t>
      </w:r>
      <w:r w:rsidR="00242DDD" w:rsidRPr="008D16F2">
        <w:t>消除对妇女和女童</w:t>
      </w:r>
      <w:r w:rsidR="00242DDD" w:rsidRPr="008D16F2">
        <w:rPr>
          <w:rFonts w:hint="eastAsia"/>
        </w:rPr>
        <w:t>的</w:t>
      </w:r>
      <w:r w:rsidR="00242DDD" w:rsidRPr="008D16F2">
        <w:t>一切形式歧视</w:t>
      </w:r>
    </w:p>
    <w:p w:rsidR="00242DDD" w:rsidRPr="003F7502" w:rsidRDefault="004C6B86" w:rsidP="00242DDD">
      <w:pPr>
        <w:pStyle w:val="SingleTxtGC"/>
        <w:rPr>
          <w:rFonts w:ascii="Time New Roman" w:eastAsia="楷体" w:hAnsi="Time New Roman" w:hint="eastAsia"/>
          <w:lang w:val="fr-CH"/>
        </w:rPr>
      </w:pPr>
      <w:r w:rsidRPr="008D16F2">
        <w:tab/>
      </w:r>
      <w:r w:rsidR="00242DDD" w:rsidRPr="008D16F2">
        <w:rPr>
          <w:rFonts w:ascii="Time New Roman" w:eastAsia="楷体" w:hAnsi="Time New Roman" w:hint="eastAsia"/>
        </w:rPr>
        <w:t>人权理事会</w:t>
      </w:r>
      <w:r w:rsidR="003F7502">
        <w:rPr>
          <w:rFonts w:ascii="Time New Roman" w:eastAsia="楷体" w:hAnsi="Time New Roman" w:hint="eastAsia"/>
          <w:lang w:val="fr-CH"/>
        </w:rPr>
        <w:t>，</w:t>
      </w:r>
    </w:p>
    <w:p w:rsidR="00242DDD" w:rsidRPr="008D16F2" w:rsidRDefault="004C6B86" w:rsidP="00242DDD">
      <w:pPr>
        <w:pStyle w:val="SingleTxtGC"/>
      </w:pPr>
      <w:r w:rsidRPr="008D16F2">
        <w:tab/>
      </w:r>
      <w:r w:rsidR="00242DDD" w:rsidRPr="008D16F2">
        <w:rPr>
          <w:rFonts w:ascii="Time New Roman" w:eastAsia="楷体" w:hAnsi="Time New Roman"/>
        </w:rPr>
        <w:t>遵循</w:t>
      </w:r>
      <w:r w:rsidR="00242DDD" w:rsidRPr="008D16F2">
        <w:t>《联合国宪章》的宗旨和原则，</w:t>
      </w:r>
    </w:p>
    <w:p w:rsidR="00242DDD" w:rsidRPr="008D16F2" w:rsidRDefault="004C6B86" w:rsidP="006B4E60">
      <w:pPr>
        <w:pStyle w:val="SingleTxtGC"/>
      </w:pPr>
      <w:r w:rsidRPr="008D16F2">
        <w:tab/>
      </w:r>
      <w:r w:rsidR="00242DDD" w:rsidRPr="008D16F2">
        <w:rPr>
          <w:rFonts w:ascii="Time New Roman" w:eastAsia="楷体" w:hAnsi="Time New Roman"/>
        </w:rPr>
        <w:t>重申</w:t>
      </w:r>
      <w:r w:rsidR="00242DDD" w:rsidRPr="008D16F2">
        <w:t>《世界人权宣言》、《消除对妇女一切形式歧视公约》、《儿童权利公约》、《经济、社会及文化权利国际公约》、《公民权利和政治权利国际公约》、《残疾人权利公约》和《消除一切形式种族歧视公约》，并回顾《联合国关于女性囚犯待遇和女性罪犯非拘留措施的规则》</w:t>
      </w:r>
      <w:r w:rsidR="00242DDD" w:rsidRPr="008D16F2">
        <w:t>(</w:t>
      </w:r>
      <w:r w:rsidR="00242DDD" w:rsidRPr="008D16F2">
        <w:t>《曼谷规则》</w:t>
      </w:r>
      <w:r w:rsidR="00242DDD" w:rsidRPr="008D16F2">
        <w:t>)</w:t>
      </w:r>
      <w:r w:rsidR="00242DDD" w:rsidRPr="008D16F2">
        <w:t>，《联合国囚犯待遇最低限度标准规则》</w:t>
      </w:r>
      <w:r w:rsidR="00242DDD" w:rsidRPr="008D16F2">
        <w:t>(</w:t>
      </w:r>
      <w:r w:rsidR="00242DDD" w:rsidRPr="008D16F2">
        <w:t>《纳尔逊</w:t>
      </w:r>
      <w:r w:rsidR="006B4E60">
        <w:rPr>
          <w:rFonts w:hint="eastAsia"/>
        </w:rPr>
        <w:t>·</w:t>
      </w:r>
      <w:r w:rsidR="00242DDD" w:rsidRPr="008D16F2">
        <w:t>曼德拉规则》</w:t>
      </w:r>
      <w:r w:rsidR="00242DDD" w:rsidRPr="008D16F2">
        <w:t>)</w:t>
      </w:r>
      <w:r w:rsidR="00242DDD" w:rsidRPr="008D16F2">
        <w:t>和《联合国在预防犯罪和刑事司法领域消除对儿童的暴力行为示范战略和实际措施》，</w:t>
      </w:r>
    </w:p>
    <w:p w:rsidR="00242DDD" w:rsidRPr="008D16F2" w:rsidRDefault="004C6B86" w:rsidP="00242DDD">
      <w:pPr>
        <w:pStyle w:val="SingleTxtGC"/>
      </w:pPr>
      <w:r w:rsidRPr="008D16F2">
        <w:tab/>
      </w:r>
      <w:r w:rsidR="00242DDD" w:rsidRPr="008D16F2">
        <w:rPr>
          <w:rFonts w:ascii="Time New Roman" w:eastAsia="楷体" w:hAnsi="Time New Roman"/>
        </w:rPr>
        <w:t>回顾</w:t>
      </w:r>
      <w:r w:rsidR="00242DDD" w:rsidRPr="008D16F2">
        <w:t>《维也纳宣言和行动纲领》、《国际人口与发展会议行动纲领》、《北京宣言和行动纲要》及各相关审查会议的成果文件、《德班宣言和行动纲领》及德班审查会议的成果文件</w:t>
      </w:r>
      <w:r w:rsidR="00242DDD" w:rsidRPr="008D16F2">
        <w:rPr>
          <w:rFonts w:hint="eastAsia"/>
        </w:rPr>
        <w:t>均</w:t>
      </w:r>
      <w:r w:rsidR="00242DDD" w:rsidRPr="008D16F2">
        <w:t>承认性别平等问题并谴责对妇女和女童的歧视，</w:t>
      </w:r>
    </w:p>
    <w:p w:rsidR="00242DDD" w:rsidRPr="008D16F2" w:rsidRDefault="004C6B86" w:rsidP="00B1734E">
      <w:pPr>
        <w:pStyle w:val="SingleTxtGC"/>
        <w:spacing w:line="330" w:lineRule="exact"/>
      </w:pPr>
      <w:r w:rsidRPr="008D16F2">
        <w:lastRenderedPageBreak/>
        <w:tab/>
      </w:r>
      <w:r w:rsidR="00242DDD" w:rsidRPr="008D16F2">
        <w:rPr>
          <w:rFonts w:ascii="Time New Roman" w:eastAsia="楷体" w:hAnsi="Time New Roman"/>
        </w:rPr>
        <w:t>又回顾</w:t>
      </w:r>
      <w:r w:rsidR="00242DDD" w:rsidRPr="008D16F2">
        <w:t>人权理事会、大会、</w:t>
      </w:r>
      <w:r w:rsidR="00242DDD" w:rsidRPr="00B1734E">
        <w:rPr>
          <w:szCs w:val="21"/>
        </w:rPr>
        <w:t>安全理事会、妇女地位委员会和审议歧视妇女和女童问题的其他联合国机构和机关通过的所有相关决议和商定结论，特别是安全理事会</w:t>
      </w:r>
      <w:r w:rsidR="008D16F2" w:rsidRPr="00B1734E">
        <w:rPr>
          <w:szCs w:val="21"/>
        </w:rPr>
        <w:t>2000</w:t>
      </w:r>
      <w:r w:rsidR="00242DDD" w:rsidRPr="00B1734E">
        <w:rPr>
          <w:szCs w:val="21"/>
        </w:rPr>
        <w:t>年</w:t>
      </w:r>
      <w:r w:rsidR="008D16F2" w:rsidRPr="00B1734E">
        <w:rPr>
          <w:szCs w:val="21"/>
        </w:rPr>
        <w:t>10</w:t>
      </w:r>
      <w:r w:rsidR="00242DDD" w:rsidRPr="00B1734E">
        <w:rPr>
          <w:szCs w:val="21"/>
        </w:rPr>
        <w:t>月</w:t>
      </w:r>
      <w:r w:rsidR="008D16F2" w:rsidRPr="00B1734E">
        <w:rPr>
          <w:szCs w:val="21"/>
        </w:rPr>
        <w:t>31</w:t>
      </w:r>
      <w:r w:rsidR="00242DDD" w:rsidRPr="00B1734E">
        <w:rPr>
          <w:szCs w:val="21"/>
        </w:rPr>
        <w:t>日关于妇女、和平与安全的第</w:t>
      </w:r>
      <w:r w:rsidR="008D16F2" w:rsidRPr="00B1734E">
        <w:rPr>
          <w:szCs w:val="21"/>
        </w:rPr>
        <w:t>1325</w:t>
      </w:r>
      <w:r w:rsidR="00242DDD" w:rsidRPr="00B1734E">
        <w:rPr>
          <w:szCs w:val="21"/>
        </w:rPr>
        <w:t>(</w:t>
      </w:r>
      <w:r w:rsidR="008D16F2" w:rsidRPr="00B1734E">
        <w:rPr>
          <w:szCs w:val="21"/>
        </w:rPr>
        <w:t>2000</w:t>
      </w:r>
      <w:r w:rsidR="00242DDD" w:rsidRPr="00B1734E">
        <w:rPr>
          <w:szCs w:val="21"/>
        </w:rPr>
        <w:t>)</w:t>
      </w:r>
      <w:r w:rsidR="00242DDD" w:rsidRPr="00B1734E">
        <w:rPr>
          <w:szCs w:val="21"/>
        </w:rPr>
        <w:t>号决议，</w:t>
      </w:r>
    </w:p>
    <w:p w:rsidR="00242DDD" w:rsidRPr="008D16F2" w:rsidRDefault="004C6B86" w:rsidP="008D16F2">
      <w:pPr>
        <w:pStyle w:val="SingleTxtGC"/>
        <w:spacing w:line="330" w:lineRule="exact"/>
      </w:pPr>
      <w:r w:rsidRPr="008D16F2">
        <w:tab/>
      </w:r>
      <w:r w:rsidR="00242DDD" w:rsidRPr="008D16F2">
        <w:rPr>
          <w:rFonts w:ascii="Time New Roman" w:eastAsia="楷体" w:hAnsi="Time New Roman"/>
        </w:rPr>
        <w:t>强调</w:t>
      </w:r>
      <w:r w:rsidR="00242DDD" w:rsidRPr="008D16F2">
        <w:t>国际人权法除其他外，禁止基于性别的歧视，国家</w:t>
      </w:r>
      <w:r w:rsidR="00242DDD" w:rsidRPr="008D16F2">
        <w:rPr>
          <w:rFonts w:hint="eastAsia"/>
        </w:rPr>
        <w:t>的</w:t>
      </w:r>
      <w:r w:rsidR="00242DDD" w:rsidRPr="008D16F2">
        <w:t>立法、政策和</w:t>
      </w:r>
      <w:r w:rsidR="00242DDD" w:rsidRPr="008D16F2">
        <w:rPr>
          <w:rFonts w:hint="eastAsia"/>
        </w:rPr>
        <w:t>实践</w:t>
      </w:r>
      <w:r w:rsidR="00242DDD" w:rsidRPr="008D16F2">
        <w:t>应遵守</w:t>
      </w:r>
      <w:r w:rsidR="00242DDD" w:rsidRPr="008D16F2">
        <w:rPr>
          <w:rFonts w:hint="eastAsia"/>
        </w:rPr>
        <w:t>各国</w:t>
      </w:r>
      <w:r w:rsidR="00242DDD" w:rsidRPr="008D16F2">
        <w:t>的国际义务，</w:t>
      </w:r>
    </w:p>
    <w:p w:rsidR="00242DDD" w:rsidRPr="008D16F2" w:rsidRDefault="004C6B86" w:rsidP="008D16F2">
      <w:pPr>
        <w:pStyle w:val="SingleTxtGC"/>
        <w:spacing w:line="330" w:lineRule="exact"/>
      </w:pPr>
      <w:r w:rsidRPr="008D16F2">
        <w:tab/>
      </w:r>
      <w:r w:rsidR="00242DDD" w:rsidRPr="008D16F2">
        <w:rPr>
          <w:rFonts w:ascii="Time New Roman" w:eastAsia="楷体" w:hAnsi="Time New Roman"/>
        </w:rPr>
        <w:t>甚为关切</w:t>
      </w:r>
      <w:r w:rsidR="00242DDD" w:rsidRPr="008D16F2">
        <w:t>各国、国际和区域组织以及民间社会，包括妇女和社区组织、女权团体、妇女人权维护者、工会</w:t>
      </w:r>
      <w:r w:rsidR="00242DDD" w:rsidRPr="008D16F2">
        <w:rPr>
          <w:rFonts w:hint="eastAsia"/>
        </w:rPr>
        <w:t>及</w:t>
      </w:r>
      <w:r w:rsidR="00242DDD" w:rsidRPr="008D16F2">
        <w:t>女童和青年领导的组织为尊重、保护和实现所有人权所取得的进展遭遇强烈反弹，并认识到这类倒退与经济危机和不平等、</w:t>
      </w:r>
      <w:r w:rsidR="00242DDD" w:rsidRPr="008D16F2">
        <w:rPr>
          <w:rFonts w:hint="eastAsia"/>
        </w:rPr>
        <w:t>鼓噪</w:t>
      </w:r>
      <w:r w:rsidR="00242DDD" w:rsidRPr="008D16F2">
        <w:t>倒退的游说团体、政治观点或滥用宗教</w:t>
      </w:r>
      <w:r w:rsidR="00242DDD" w:rsidRPr="008D16F2">
        <w:rPr>
          <w:rFonts w:hint="eastAsia"/>
        </w:rPr>
        <w:t>抗拒</w:t>
      </w:r>
      <w:r w:rsidR="00242DDD" w:rsidRPr="008D16F2">
        <w:t>妇女和女童争取平等权利的斗争息息相关，</w:t>
      </w:r>
    </w:p>
    <w:p w:rsidR="00242DDD" w:rsidRPr="008D16F2" w:rsidRDefault="004C6B86" w:rsidP="008D16F2">
      <w:pPr>
        <w:pStyle w:val="SingleTxtGC"/>
        <w:spacing w:line="330" w:lineRule="exact"/>
      </w:pPr>
      <w:r w:rsidRPr="008D16F2">
        <w:tab/>
      </w:r>
      <w:r w:rsidR="00242DDD" w:rsidRPr="008D16F2">
        <w:rPr>
          <w:rFonts w:ascii="Time New Roman" w:eastAsia="楷体" w:hAnsi="Time New Roman"/>
        </w:rPr>
        <w:t>认识到</w:t>
      </w:r>
      <w:r w:rsidR="00242DDD" w:rsidRPr="008D16F2">
        <w:t>自由权是国际文书承认的一项人权，它与其他权利密不可分，包括行动自由、</w:t>
      </w:r>
      <w:r w:rsidR="00242DDD" w:rsidRPr="008D16F2">
        <w:rPr>
          <w:rFonts w:hint="eastAsia"/>
        </w:rPr>
        <w:t>可达到的最高标准的身心健康</w:t>
      </w:r>
      <w:r w:rsidR="00242DDD" w:rsidRPr="008D16F2">
        <w:t>、性健康和生殖健康、工作、教育、和平集会和结社自由、言论自由、宗教或信仰自由、平等、不受歧视和隐私权，充分尊重人的尊严、完整性和身体自主权，</w:t>
      </w:r>
    </w:p>
    <w:p w:rsidR="00242DDD" w:rsidRPr="008D16F2" w:rsidRDefault="004C6B86" w:rsidP="008D16F2">
      <w:pPr>
        <w:pStyle w:val="SingleTxtGC"/>
        <w:spacing w:line="330" w:lineRule="exact"/>
      </w:pPr>
      <w:r w:rsidRPr="008D16F2">
        <w:tab/>
      </w:r>
      <w:r w:rsidR="00242DDD" w:rsidRPr="008D16F2">
        <w:rPr>
          <w:rFonts w:ascii="Time New Roman" w:eastAsia="楷体" w:hAnsi="Time New Roman"/>
        </w:rPr>
        <w:t>又认识到</w:t>
      </w:r>
      <w:r w:rsidR="00242DDD" w:rsidRPr="008D16F2">
        <w:t>不同年龄和生活阶段的妇女和女童有不同的需求，各种形式的歧视，特别是多重和交叉形式的歧视影响到她们的日常现实生活，不仅在拘留设施，而且在其他公共和私营机构、私人住宅和社区场所，以及在冲突和危机局势中，都可能导致剥夺自由，</w:t>
      </w:r>
    </w:p>
    <w:p w:rsidR="00242DDD" w:rsidRPr="008D16F2" w:rsidRDefault="004C6B86" w:rsidP="008D16F2">
      <w:pPr>
        <w:pStyle w:val="SingleTxtGC"/>
        <w:spacing w:line="330" w:lineRule="exact"/>
      </w:pPr>
      <w:r w:rsidRPr="008D16F2">
        <w:tab/>
      </w:r>
      <w:r w:rsidR="00242DDD" w:rsidRPr="008D16F2">
        <w:rPr>
          <w:rFonts w:ascii="Time New Roman" w:eastAsia="楷体" w:hAnsi="Time New Roman"/>
        </w:rPr>
        <w:t>还认识到</w:t>
      </w:r>
      <w:r w:rsidR="00242DDD" w:rsidRPr="008D16F2">
        <w:t>对妇女和女童的歧视与根深蒂固的</w:t>
      </w:r>
      <w:r w:rsidR="00242DDD" w:rsidRPr="008D16F2">
        <w:rPr>
          <w:rFonts w:hint="eastAsia"/>
        </w:rPr>
        <w:t>男尊女卑</w:t>
      </w:r>
      <w:r w:rsidR="00242DDD" w:rsidRPr="008D16F2">
        <w:t>和陈旧定型</w:t>
      </w:r>
      <w:r w:rsidR="00242DDD" w:rsidRPr="008D16F2">
        <w:rPr>
          <w:rFonts w:hint="eastAsia"/>
        </w:rPr>
        <w:t>的</w:t>
      </w:r>
      <w:r w:rsidR="00242DDD" w:rsidRPr="008D16F2">
        <w:t>性别观念以及不平等的权力关系</w:t>
      </w:r>
      <w:r w:rsidR="00242DDD" w:rsidRPr="008D16F2">
        <w:rPr>
          <w:rFonts w:hint="eastAsia"/>
        </w:rPr>
        <w:t>有着</w:t>
      </w:r>
      <w:r w:rsidR="00242DDD" w:rsidRPr="008D16F2">
        <w:t>内在联系，歧视性态度、行为、规范、观念、习俗和有害做法，如女性外阴</w:t>
      </w:r>
      <w:proofErr w:type="gramStart"/>
      <w:r w:rsidR="00242DDD" w:rsidRPr="008D16F2">
        <w:t>残割和</w:t>
      </w:r>
      <w:proofErr w:type="gramEnd"/>
      <w:r w:rsidR="00242DDD" w:rsidRPr="008D16F2">
        <w:t>童婚、早婚和强迫婚姻，对妇女和女童的地位和待遇有直接的负面影响，</w:t>
      </w:r>
      <w:r w:rsidR="00242DDD" w:rsidRPr="008D16F2">
        <w:rPr>
          <w:rFonts w:hint="eastAsia"/>
        </w:rPr>
        <w:t>而</w:t>
      </w:r>
      <w:r w:rsidR="00242DDD" w:rsidRPr="008D16F2">
        <w:t>性别偏见环境助长有罪不罚现象，阻碍保障性别平等和禁止歧视妇女和女童的立法和规范框架的执行，</w:t>
      </w:r>
    </w:p>
    <w:p w:rsidR="00242DDD" w:rsidRPr="008D16F2" w:rsidRDefault="004C6B86" w:rsidP="008D16F2">
      <w:pPr>
        <w:pStyle w:val="SingleTxtGC"/>
        <w:spacing w:line="330" w:lineRule="exact"/>
      </w:pPr>
      <w:r w:rsidRPr="008D16F2">
        <w:tab/>
      </w:r>
      <w:r w:rsidR="00242DDD" w:rsidRPr="008D16F2">
        <w:rPr>
          <w:rFonts w:ascii="Time New Roman" w:eastAsia="楷体" w:hAnsi="Time New Roman"/>
        </w:rPr>
        <w:t>重申</w:t>
      </w:r>
      <w:r w:rsidR="00242DDD" w:rsidRPr="008D16F2">
        <w:t>根据适用的国际人权法</w:t>
      </w:r>
      <w:r w:rsidR="00242DDD" w:rsidRPr="008D16F2">
        <w:rPr>
          <w:rFonts w:hint="eastAsia"/>
        </w:rPr>
        <w:t>标准</w:t>
      </w:r>
      <w:r w:rsidR="00242DDD" w:rsidRPr="008D16F2">
        <w:t>，所有妇女和女童充分享有所有人权，包括有权自由和负责任地</w:t>
      </w:r>
      <w:r w:rsidR="00242DDD" w:rsidRPr="008D16F2">
        <w:rPr>
          <w:rFonts w:hint="eastAsia"/>
        </w:rPr>
        <w:t>掌控</w:t>
      </w:r>
      <w:r w:rsidR="00242DDD" w:rsidRPr="008D16F2">
        <w:t>和决定与其性行为</w:t>
      </w:r>
      <w:r w:rsidR="00242DDD" w:rsidRPr="008D16F2">
        <w:rPr>
          <w:rFonts w:hint="eastAsia"/>
        </w:rPr>
        <w:t>有</w:t>
      </w:r>
      <w:r w:rsidR="00242DDD" w:rsidRPr="008D16F2">
        <w:t>关的事项，包括性健康和生殖健康，不受胁迫、歧视和暴力，并重申在性行为、性关系和生殖问题上的平等关系，包括充分尊重个人的尊严、完整性和身体自主权</w:t>
      </w:r>
      <w:r w:rsidR="00242DDD" w:rsidRPr="008D16F2">
        <w:rPr>
          <w:rFonts w:hint="eastAsia"/>
        </w:rPr>
        <w:t>及</w:t>
      </w:r>
      <w:r w:rsidR="00242DDD" w:rsidRPr="008D16F2">
        <w:t>能动性，要求相互尊重、同意并对性行为及其后果承担共同责任，</w:t>
      </w:r>
    </w:p>
    <w:p w:rsidR="00242DDD" w:rsidRPr="008D16F2" w:rsidRDefault="004C6B86" w:rsidP="008D16F2">
      <w:pPr>
        <w:pStyle w:val="SingleTxtGC"/>
        <w:spacing w:line="330" w:lineRule="exact"/>
      </w:pPr>
      <w:r w:rsidRPr="008D16F2">
        <w:tab/>
      </w:r>
      <w:r w:rsidR="00242DDD" w:rsidRPr="008D16F2">
        <w:rPr>
          <w:rFonts w:ascii="Time New Roman" w:eastAsia="楷体" w:hAnsi="Time New Roman"/>
        </w:rPr>
        <w:t>认识到</w:t>
      </w:r>
      <w:r w:rsidR="00242DDD" w:rsidRPr="008D16F2">
        <w:t>民间社会，包括妇女组织、女权团体、妇女人权维护者、工会以及女童和青年领导的组织，对促进增强妇女和女童权能和实现其所有人权做出的重要贡献，又认识到必须让民间社会公开、包容和透明地参与执行各项措施，促进在所有领域增强妇女和女童权能方面的实质性性别平等，</w:t>
      </w:r>
    </w:p>
    <w:p w:rsidR="00242DDD" w:rsidRPr="008D16F2" w:rsidRDefault="004C6B86" w:rsidP="008D16F2">
      <w:pPr>
        <w:pStyle w:val="SingleTxtGC"/>
        <w:spacing w:line="330" w:lineRule="exact"/>
        <w:rPr>
          <w:iCs/>
        </w:rPr>
      </w:pPr>
      <w:r w:rsidRPr="008D16F2">
        <w:tab/>
      </w:r>
      <w:r w:rsidR="00242DDD" w:rsidRPr="008D16F2">
        <w:rPr>
          <w:rFonts w:ascii="Time New Roman" w:eastAsia="楷体" w:hAnsi="Time New Roman"/>
        </w:rPr>
        <w:t>遗憾地注意到</w:t>
      </w:r>
      <w:r w:rsidR="00242DDD" w:rsidRPr="008D16F2">
        <w:t>，妇女在负责制定国际人权规范和标准并监测其执行情况的若干联合国机构和机制中的任职人数仍然不足，特别是在管理职位上，并指出</w:t>
      </w:r>
      <w:r w:rsidR="00242DDD" w:rsidRPr="008D16F2">
        <w:rPr>
          <w:rFonts w:hint="eastAsia"/>
        </w:rPr>
        <w:t>，</w:t>
      </w:r>
      <w:r w:rsidR="00242DDD" w:rsidRPr="008D16F2">
        <w:t>性别代表性平衡是实现必要的结构</w:t>
      </w:r>
      <w:r w:rsidR="00242DDD" w:rsidRPr="008D16F2">
        <w:rPr>
          <w:rFonts w:hint="eastAsia"/>
        </w:rPr>
        <w:t>改</w:t>
      </w:r>
      <w:r w:rsidR="00242DDD" w:rsidRPr="008D16F2">
        <w:t>革的关键一步，以便根据全系统性</w:t>
      </w:r>
      <w:r w:rsidR="00242DDD" w:rsidRPr="008D16F2">
        <w:rPr>
          <w:rFonts w:hint="eastAsia"/>
        </w:rPr>
        <w:t>别</w:t>
      </w:r>
      <w:r w:rsidR="00242DDD" w:rsidRPr="008D16F2">
        <w:t>平等战略推进实质性的性别平等和性别平衡，同时铭记必须确保最高标准的效率、能力和</w:t>
      </w:r>
      <w:r w:rsidR="00242DDD" w:rsidRPr="008D16F2">
        <w:rPr>
          <w:rFonts w:hint="eastAsia"/>
        </w:rPr>
        <w:t>诚信水准</w:t>
      </w:r>
      <w:r w:rsidR="00242DDD" w:rsidRPr="008D16F2">
        <w:t>以及公平地域分配，</w:t>
      </w:r>
    </w:p>
    <w:p w:rsidR="00242DDD" w:rsidRPr="008D16F2" w:rsidRDefault="004C6B86" w:rsidP="008D16F2">
      <w:pPr>
        <w:pStyle w:val="SingleTxtGC"/>
        <w:spacing w:line="330" w:lineRule="exact"/>
        <w:rPr>
          <w:i/>
        </w:rPr>
      </w:pPr>
      <w:r w:rsidRPr="008D16F2">
        <w:tab/>
      </w:r>
      <w:r w:rsidR="00242DDD" w:rsidRPr="008D16F2">
        <w:rPr>
          <w:rFonts w:ascii="Time New Roman" w:eastAsia="楷体" w:hAnsi="Time New Roman"/>
        </w:rPr>
        <w:t>注意到</w:t>
      </w:r>
      <w:r w:rsidR="00242DDD" w:rsidRPr="008D16F2">
        <w:t>人权理事会咨询委员会关于将性别观和性别平等问题纳入主流方面的工作，</w:t>
      </w:r>
    </w:p>
    <w:p w:rsidR="00242DDD" w:rsidRPr="008D16F2" w:rsidRDefault="004C6B86" w:rsidP="00242DDD">
      <w:pPr>
        <w:pStyle w:val="SingleTxtGC"/>
      </w:pPr>
      <w:r w:rsidRPr="008D16F2">
        <w:tab/>
      </w:r>
      <w:r w:rsidR="008D16F2" w:rsidRPr="008D16F2">
        <w:t>1</w:t>
      </w:r>
      <w:r w:rsidR="00242DDD" w:rsidRPr="008D16F2">
        <w:t>.</w:t>
      </w:r>
      <w:r w:rsidR="00242DDD" w:rsidRPr="008D16F2">
        <w:tab/>
      </w:r>
      <w:r w:rsidR="00242DDD" w:rsidRPr="008D16F2">
        <w:rPr>
          <w:rFonts w:ascii="Time New Roman" w:eastAsia="楷体" w:hAnsi="Time New Roman"/>
        </w:rPr>
        <w:t>吁请</w:t>
      </w:r>
      <w:r w:rsidR="00242DDD" w:rsidRPr="008D16F2">
        <w:t>各国：</w:t>
      </w:r>
    </w:p>
    <w:p w:rsidR="00242DDD" w:rsidRPr="008D16F2" w:rsidRDefault="004C6B86" w:rsidP="00242DDD">
      <w:pPr>
        <w:pStyle w:val="SingleTxtGC"/>
      </w:pPr>
      <w:r w:rsidRPr="008D16F2">
        <w:tab/>
      </w:r>
      <w:r w:rsidR="00242DDD" w:rsidRPr="008D16F2">
        <w:t>(</w:t>
      </w:r>
      <w:r w:rsidR="008D16F2" w:rsidRPr="008D16F2">
        <w:t>a</w:t>
      </w:r>
      <w:r w:rsidR="00242DDD" w:rsidRPr="008D16F2">
        <w:t>)</w:t>
      </w:r>
      <w:r w:rsidR="00242DDD" w:rsidRPr="008D16F2">
        <w:tab/>
      </w:r>
      <w:r w:rsidR="00242DDD" w:rsidRPr="008D16F2">
        <w:t>批准或加入《消除对妇女一切形式歧视公约》，并考虑作为特别优先事项</w:t>
      </w:r>
      <w:r w:rsidR="00242DDD" w:rsidRPr="008D16F2">
        <w:rPr>
          <w:rFonts w:hint="eastAsia"/>
        </w:rPr>
        <w:t>，</w:t>
      </w:r>
      <w:r w:rsidR="00242DDD" w:rsidRPr="008D16F2">
        <w:t>批准或加入该公约的《任择议定书》；</w:t>
      </w:r>
    </w:p>
    <w:p w:rsidR="00242DDD" w:rsidRPr="008D16F2" w:rsidRDefault="004C6B86" w:rsidP="00242DDD">
      <w:pPr>
        <w:pStyle w:val="SingleTxtGC"/>
      </w:pPr>
      <w:r w:rsidRPr="008D16F2">
        <w:tab/>
      </w:r>
      <w:r w:rsidR="00242DDD" w:rsidRPr="008D16F2">
        <w:t>(</w:t>
      </w:r>
      <w:r w:rsidR="008D16F2" w:rsidRPr="008D16F2">
        <w:t>b</w:t>
      </w:r>
      <w:r w:rsidR="00242DDD" w:rsidRPr="008D16F2">
        <w:t>)</w:t>
      </w:r>
      <w:r w:rsidR="00242DDD" w:rsidRPr="008D16F2">
        <w:tab/>
      </w:r>
      <w:r w:rsidR="00242DDD" w:rsidRPr="008D16F2">
        <w:t>根据《维也纳条约法公约》，限制任何保留的范围，并尽可能</w:t>
      </w:r>
      <w:r w:rsidR="00242DDD" w:rsidRPr="008D16F2">
        <w:rPr>
          <w:rFonts w:hint="eastAsia"/>
        </w:rPr>
        <w:t>精</w:t>
      </w:r>
      <w:r w:rsidR="00242DDD" w:rsidRPr="008D16F2">
        <w:t>准提出狭义</w:t>
      </w:r>
      <w:r w:rsidR="00242DDD" w:rsidRPr="008D16F2">
        <w:rPr>
          <w:rFonts w:hint="eastAsia"/>
        </w:rPr>
        <w:t>性</w:t>
      </w:r>
      <w:r w:rsidR="00242DDD" w:rsidRPr="008D16F2">
        <w:t>保留，以确保任何保留不与《公约》的目的和宗旨相抵触；</w:t>
      </w:r>
    </w:p>
    <w:p w:rsidR="00242DDD" w:rsidRPr="008D16F2" w:rsidRDefault="004C6B86" w:rsidP="00242DDD">
      <w:pPr>
        <w:pStyle w:val="SingleTxtGC"/>
      </w:pPr>
      <w:r w:rsidRPr="008D16F2">
        <w:tab/>
      </w:r>
      <w:r w:rsidR="00242DDD" w:rsidRPr="008D16F2">
        <w:t>(</w:t>
      </w:r>
      <w:r w:rsidR="008D16F2" w:rsidRPr="008D16F2">
        <w:t>c</w:t>
      </w:r>
      <w:r w:rsidR="00242DDD" w:rsidRPr="008D16F2">
        <w:t>)</w:t>
      </w:r>
      <w:r w:rsidR="00242DDD" w:rsidRPr="008D16F2">
        <w:tab/>
      </w:r>
      <w:r w:rsidR="00242DDD" w:rsidRPr="008D16F2">
        <w:t>通过适当的立法、条例、政策和方案执行《消除对妇女一切形式歧视公约》；</w:t>
      </w:r>
    </w:p>
    <w:p w:rsidR="00242DDD" w:rsidRPr="008D16F2" w:rsidRDefault="004C6B86" w:rsidP="00242DDD">
      <w:pPr>
        <w:pStyle w:val="SingleTxtGC"/>
      </w:pPr>
      <w:r w:rsidRPr="008D16F2">
        <w:tab/>
      </w:r>
      <w:r w:rsidR="00242DDD" w:rsidRPr="008D16F2">
        <w:t>(</w:t>
      </w:r>
      <w:r w:rsidR="008D16F2" w:rsidRPr="008D16F2">
        <w:t>d</w:t>
      </w:r>
      <w:r w:rsidR="00242DDD" w:rsidRPr="008D16F2">
        <w:t>)</w:t>
      </w:r>
      <w:r w:rsidR="00242DDD" w:rsidRPr="008D16F2">
        <w:tab/>
      </w:r>
      <w:r w:rsidR="00242DDD" w:rsidRPr="008D16F2">
        <w:t>与消除对妇女歧视委员会和其他人权条约机构充分合作，并酌情</w:t>
      </w:r>
      <w:r w:rsidR="00242DDD" w:rsidRPr="008D16F2">
        <w:rPr>
          <w:rFonts w:hint="eastAsia"/>
        </w:rPr>
        <w:t>落实</w:t>
      </w:r>
      <w:r w:rsidR="00242DDD" w:rsidRPr="008D16F2">
        <w:t>其建议；</w:t>
      </w:r>
    </w:p>
    <w:p w:rsidR="00242DDD" w:rsidRPr="008D16F2" w:rsidRDefault="004C6B86" w:rsidP="00242DDD">
      <w:pPr>
        <w:pStyle w:val="SingleTxtGC"/>
      </w:pPr>
      <w:r w:rsidRPr="008D16F2">
        <w:tab/>
      </w:r>
      <w:r w:rsidR="008D16F2" w:rsidRPr="008D16F2">
        <w:t>2</w:t>
      </w:r>
      <w:r w:rsidR="00242DDD" w:rsidRPr="008D16F2">
        <w:t>.</w:t>
      </w:r>
      <w:r w:rsidR="00242DDD" w:rsidRPr="008D16F2">
        <w:tab/>
      </w:r>
      <w:r w:rsidR="00242DDD" w:rsidRPr="008D16F2">
        <w:rPr>
          <w:rFonts w:ascii="Time New Roman" w:eastAsia="楷体" w:hAnsi="Time New Roman"/>
        </w:rPr>
        <w:t>注意到</w:t>
      </w:r>
      <w:r w:rsidR="00242DDD" w:rsidRPr="008D16F2">
        <w:t>工作组就法律和实践中对妇女的歧视问题开展的工作，包括其报告，</w:t>
      </w:r>
      <w:r w:rsidR="00242DDD" w:rsidRPr="006F6C6F">
        <w:rPr>
          <w:rStyle w:val="a8"/>
        </w:rPr>
        <w:footnoteReference w:id="3"/>
      </w:r>
      <w:r w:rsidR="006F6C6F">
        <w:rPr>
          <w:rFonts w:hint="eastAsia"/>
        </w:rPr>
        <w:t xml:space="preserve"> </w:t>
      </w:r>
      <w:r w:rsidR="00242DDD" w:rsidRPr="008D16F2">
        <w:t>呼吁各国采取适当措施，包括暂行特别措施，支持实质性平等，以防止、减少和消除造成或延续实质性或事实上歧视的</w:t>
      </w:r>
      <w:r w:rsidR="00242DDD" w:rsidRPr="008D16F2">
        <w:rPr>
          <w:rFonts w:hint="eastAsia"/>
        </w:rPr>
        <w:t>男尊女卑</w:t>
      </w:r>
      <w:r w:rsidR="00242DDD" w:rsidRPr="008D16F2">
        <w:t>和陈旧定型</w:t>
      </w:r>
      <w:r w:rsidR="00242DDD" w:rsidRPr="008D16F2">
        <w:rPr>
          <w:rFonts w:hint="eastAsia"/>
        </w:rPr>
        <w:t>的</w:t>
      </w:r>
      <w:r w:rsidR="00242DDD" w:rsidRPr="008D16F2">
        <w:t>性别观念，并采取交叉办法，真正满足不同背景妇女和女</w:t>
      </w:r>
      <w:r w:rsidR="00242DDD" w:rsidRPr="008D16F2">
        <w:rPr>
          <w:rFonts w:hint="eastAsia"/>
        </w:rPr>
        <w:t>童</w:t>
      </w:r>
      <w:r w:rsidR="00242DDD" w:rsidRPr="008D16F2">
        <w:t>的需要；</w:t>
      </w:r>
    </w:p>
    <w:p w:rsidR="00242DDD" w:rsidRPr="008D16F2" w:rsidRDefault="004C6B86" w:rsidP="00242DDD">
      <w:pPr>
        <w:pStyle w:val="SingleTxtGC"/>
      </w:pPr>
      <w:r w:rsidRPr="008D16F2">
        <w:tab/>
      </w:r>
      <w:r w:rsidR="008D16F2" w:rsidRPr="008D16F2">
        <w:t>3</w:t>
      </w:r>
      <w:r w:rsidR="00242DDD" w:rsidRPr="008D16F2">
        <w:t>.</w:t>
      </w:r>
      <w:r w:rsidR="00242DDD" w:rsidRPr="008D16F2">
        <w:tab/>
      </w:r>
      <w:r w:rsidR="00242DDD" w:rsidRPr="008D16F2">
        <w:rPr>
          <w:rFonts w:ascii="Time New Roman" w:eastAsia="楷体" w:hAnsi="Time New Roman"/>
        </w:rPr>
        <w:t>吁请</w:t>
      </w:r>
      <w:r w:rsidR="00242DDD" w:rsidRPr="008D16F2">
        <w:t>各国采取步骤，酌情促进改革，落实法律框架和政策，以促进实质性的性别平等和预防</w:t>
      </w:r>
      <w:r w:rsidR="00242DDD" w:rsidRPr="008D16F2">
        <w:rPr>
          <w:rFonts w:hint="eastAsia"/>
        </w:rPr>
        <w:t>并</w:t>
      </w:r>
      <w:r w:rsidR="00242DDD" w:rsidRPr="008D16F2">
        <w:t>消除对妇女和女童的一切形式歧视，并在所有领域进行必要的投资，同时考虑到工作组确定的良好做法和建议以及暴力侵害妇女及其原因和后果问题特别报告员、其他国家在普遍定期审议范围内以及其他相关人权机制提出的建议，以</w:t>
      </w:r>
      <w:r w:rsidR="00242DDD" w:rsidRPr="008D16F2">
        <w:rPr>
          <w:rFonts w:hint="eastAsia"/>
        </w:rPr>
        <w:t>期</w:t>
      </w:r>
      <w:r w:rsidR="00242DDD" w:rsidRPr="008D16F2">
        <w:t>确保所有妇女和女童实现人权；</w:t>
      </w:r>
    </w:p>
    <w:p w:rsidR="00242DDD" w:rsidRPr="008D16F2" w:rsidRDefault="004C6B86" w:rsidP="00242DDD">
      <w:pPr>
        <w:pStyle w:val="SingleTxtGC"/>
      </w:pPr>
      <w:r w:rsidRPr="008D16F2">
        <w:tab/>
      </w:r>
      <w:r w:rsidR="008D16F2" w:rsidRPr="008D16F2">
        <w:t>4</w:t>
      </w:r>
      <w:r w:rsidR="00242DDD" w:rsidRPr="008D16F2">
        <w:t>.</w:t>
      </w:r>
      <w:r w:rsidR="00242DDD" w:rsidRPr="008D16F2">
        <w:tab/>
      </w:r>
      <w:r w:rsidR="00242DDD" w:rsidRPr="008D16F2">
        <w:rPr>
          <w:rFonts w:ascii="Time New Roman" w:eastAsia="楷体" w:hAnsi="Time New Roman"/>
        </w:rPr>
        <w:t>还呼吁</w:t>
      </w:r>
      <w:r w:rsidR="00242DDD" w:rsidRPr="008D16F2">
        <w:t>各国：</w:t>
      </w:r>
    </w:p>
    <w:p w:rsidR="00242DDD" w:rsidRPr="008D16F2" w:rsidRDefault="004C6B86" w:rsidP="00242DDD">
      <w:pPr>
        <w:pStyle w:val="SingleTxtGC"/>
      </w:pPr>
      <w:r w:rsidRPr="008D16F2">
        <w:tab/>
      </w:r>
      <w:r w:rsidR="00242DDD" w:rsidRPr="008D16F2">
        <w:t>(</w:t>
      </w:r>
      <w:r w:rsidR="008D16F2" w:rsidRPr="008D16F2">
        <w:t>a</w:t>
      </w:r>
      <w:r w:rsidR="00242DDD" w:rsidRPr="008D16F2">
        <w:t>)</w:t>
      </w:r>
      <w:r w:rsidR="00242DDD" w:rsidRPr="008D16F2">
        <w:tab/>
      </w:r>
      <w:r w:rsidR="00242DDD" w:rsidRPr="008D16F2">
        <w:t>废除违反消除对妇女和女童一切形式歧视的国际义务，以任何理由专门或不成比例地将妇女和女童的行动或行为定为犯罪的所有法律，以及歧视妇女和女童的法律和政策，包括任何习俗、传统或对文化或宗教的滥用；</w:t>
      </w:r>
    </w:p>
    <w:p w:rsidR="00242DDD" w:rsidRPr="008D16F2" w:rsidRDefault="004C6B86" w:rsidP="00242DDD">
      <w:pPr>
        <w:pStyle w:val="SingleTxtGC"/>
      </w:pPr>
      <w:r w:rsidRPr="008D16F2">
        <w:tab/>
      </w:r>
      <w:r w:rsidR="00242DDD" w:rsidRPr="008D16F2">
        <w:t>(</w:t>
      </w:r>
      <w:r w:rsidR="008D16F2" w:rsidRPr="008D16F2">
        <w:t>b</w:t>
      </w:r>
      <w:r w:rsidR="00242DDD" w:rsidRPr="008D16F2">
        <w:t>)</w:t>
      </w:r>
      <w:r w:rsidR="00242DDD" w:rsidRPr="008D16F2">
        <w:tab/>
      </w:r>
      <w:r w:rsidR="00242DDD" w:rsidRPr="008D16F2">
        <w:t>确保将关于性别平等和不歧视的国际义务纳入各级法律框架、政策和做法，包括</w:t>
      </w:r>
      <w:r w:rsidR="00242DDD" w:rsidRPr="008D16F2">
        <w:rPr>
          <w:rFonts w:hint="eastAsia"/>
        </w:rPr>
        <w:t>使</w:t>
      </w:r>
      <w:r w:rsidR="00242DDD" w:rsidRPr="008D16F2">
        <w:t>妇女和女童获得司法、</w:t>
      </w:r>
      <w:r w:rsidR="00242DDD" w:rsidRPr="008D16F2">
        <w:rPr>
          <w:rFonts w:hint="eastAsia"/>
        </w:rPr>
        <w:t>赔偿</w:t>
      </w:r>
      <w:r w:rsidR="00242DDD" w:rsidRPr="008D16F2">
        <w:t>和有效补救方面的义务；</w:t>
      </w:r>
    </w:p>
    <w:p w:rsidR="00242DDD" w:rsidRPr="008D16F2" w:rsidRDefault="004C6B86" w:rsidP="00242DDD">
      <w:pPr>
        <w:pStyle w:val="SingleTxtGC"/>
      </w:pPr>
      <w:r w:rsidRPr="008D16F2">
        <w:tab/>
      </w:r>
      <w:r w:rsidR="00242DDD" w:rsidRPr="008D16F2">
        <w:t>(</w:t>
      </w:r>
      <w:r w:rsidR="008D16F2" w:rsidRPr="008D16F2">
        <w:t>c</w:t>
      </w:r>
      <w:r w:rsidR="00242DDD" w:rsidRPr="008D16F2">
        <w:t>)</w:t>
      </w:r>
      <w:r w:rsidR="00242DDD" w:rsidRPr="008D16F2">
        <w:tab/>
      </w:r>
      <w:r w:rsidR="00242DDD" w:rsidRPr="008D16F2">
        <w:t>考虑根据国际人权义务和促进性别和年龄的视角审查所有拟议和现有的立法，并废除歧视性法律，以防止倒退，必要时</w:t>
      </w:r>
      <w:proofErr w:type="gramStart"/>
      <w:r w:rsidR="00242DDD" w:rsidRPr="008D16F2">
        <w:t>请独立</w:t>
      </w:r>
      <w:proofErr w:type="gramEnd"/>
      <w:r w:rsidR="00242DDD" w:rsidRPr="008D16F2">
        <w:t>专家、国家人权机构、妇女人权维护者、妇女和女童社区组织、女权团体、青年领导的组织和其他相关利益攸关方一道参与；</w:t>
      </w:r>
    </w:p>
    <w:p w:rsidR="00242DDD" w:rsidRPr="008D16F2" w:rsidRDefault="004C6B86" w:rsidP="00242DDD">
      <w:pPr>
        <w:pStyle w:val="SingleTxtGC"/>
      </w:pPr>
      <w:r w:rsidRPr="008D16F2">
        <w:tab/>
      </w:r>
      <w:r w:rsidR="00242DDD" w:rsidRPr="008D16F2">
        <w:t>(</w:t>
      </w:r>
      <w:r w:rsidR="008D16F2" w:rsidRPr="008D16F2">
        <w:t>d</w:t>
      </w:r>
      <w:r w:rsidR="00242DDD" w:rsidRPr="008D16F2">
        <w:t>)</w:t>
      </w:r>
      <w:r w:rsidR="00242DDD" w:rsidRPr="008D16F2">
        <w:tab/>
      </w:r>
      <w:r w:rsidR="00242DDD" w:rsidRPr="008D16F2">
        <w:t>促进立法、条例、政策和方案，促进增强所有妇女和女童的经济权能，确保同工同酬，禁止一切形式的歧视，包括工作场所和教育领域的歧视，如以怀孕、生育、婚姻状况、年龄、种族或性别为由的歧视，以及对妇女和女童的暴力和骚扰；</w:t>
      </w:r>
    </w:p>
    <w:p w:rsidR="00242DDD" w:rsidRPr="008D16F2" w:rsidRDefault="004C6B86" w:rsidP="00242DDD">
      <w:pPr>
        <w:pStyle w:val="SingleTxtGC"/>
      </w:pPr>
      <w:r w:rsidRPr="008D16F2">
        <w:tab/>
      </w:r>
      <w:r w:rsidR="00242DDD" w:rsidRPr="008D16F2">
        <w:t>(</w:t>
      </w:r>
      <w:r w:rsidR="008D16F2" w:rsidRPr="008D16F2">
        <w:t>e</w:t>
      </w:r>
      <w:r w:rsidR="00242DDD" w:rsidRPr="008D16F2">
        <w:t>)</w:t>
      </w:r>
      <w:r w:rsidR="00242DDD" w:rsidRPr="008D16F2">
        <w:tab/>
      </w:r>
      <w:r w:rsidR="00242DDD" w:rsidRPr="008D16F2">
        <w:t>努力建立或加强包容性和促进性别平等的社会保护制度，包括最低标准，确保所有人不受任何歧视充分获得符合国情的社会保护，并采取措施逐步实现更高水平的保护，包括促进从非正式工作过渡到正式工作；</w:t>
      </w:r>
    </w:p>
    <w:p w:rsidR="00242DDD" w:rsidRPr="008D16F2" w:rsidRDefault="004C6B86" w:rsidP="008D16F2">
      <w:pPr>
        <w:pStyle w:val="SingleTxtGC"/>
        <w:keepNext/>
      </w:pPr>
      <w:r w:rsidRPr="008D16F2">
        <w:tab/>
      </w:r>
      <w:r w:rsidR="008D16F2" w:rsidRPr="008D16F2">
        <w:t>5</w:t>
      </w:r>
      <w:r w:rsidR="00242DDD" w:rsidRPr="008D16F2">
        <w:t>.</w:t>
      </w:r>
      <w:r w:rsidR="00242DDD" w:rsidRPr="008D16F2">
        <w:tab/>
      </w:r>
      <w:r w:rsidR="00242DDD" w:rsidRPr="008D16F2">
        <w:rPr>
          <w:rFonts w:ascii="Time New Roman" w:eastAsia="楷体" w:hAnsi="Time New Roman"/>
        </w:rPr>
        <w:t>敦促</w:t>
      </w:r>
      <w:r w:rsidR="00242DDD" w:rsidRPr="008D16F2">
        <w:t>各国：</w:t>
      </w:r>
    </w:p>
    <w:p w:rsidR="00242DDD" w:rsidRPr="008D16F2" w:rsidRDefault="004C6B86" w:rsidP="00242DDD">
      <w:pPr>
        <w:pStyle w:val="SingleTxtGC"/>
      </w:pPr>
      <w:r w:rsidRPr="008D16F2">
        <w:tab/>
      </w:r>
      <w:r w:rsidR="00242DDD" w:rsidRPr="008D16F2">
        <w:t>(</w:t>
      </w:r>
      <w:r w:rsidR="008D16F2" w:rsidRPr="008D16F2">
        <w:t>a</w:t>
      </w:r>
      <w:r w:rsidR="00242DDD" w:rsidRPr="008D16F2">
        <w:t>)</w:t>
      </w:r>
      <w:r w:rsidR="00242DDD" w:rsidRPr="008D16F2">
        <w:tab/>
      </w:r>
      <w:r w:rsidR="00242DDD" w:rsidRPr="008D16F2">
        <w:t>通过禁止和采取适当行动消除所有国家和非国家行为</w:t>
      </w:r>
      <w:r w:rsidR="00242DDD" w:rsidRPr="008D16F2">
        <w:rPr>
          <w:rFonts w:hint="eastAsia"/>
        </w:rPr>
        <w:t>体的</w:t>
      </w:r>
      <w:r w:rsidR="00242DDD" w:rsidRPr="008D16F2">
        <w:t>一切形式歧视，确保妇女和女童平等享有</w:t>
      </w:r>
      <w:r w:rsidR="00242DDD" w:rsidRPr="008D16F2">
        <w:rPr>
          <w:rFonts w:hint="eastAsia"/>
        </w:rPr>
        <w:t>经济、社会、文化、公民和政治权利</w:t>
      </w:r>
      <w:r w:rsidR="00242DDD" w:rsidRPr="008D16F2">
        <w:t>；</w:t>
      </w:r>
    </w:p>
    <w:p w:rsidR="00242DDD" w:rsidRPr="008D16F2" w:rsidRDefault="004C6B86" w:rsidP="00242DDD">
      <w:pPr>
        <w:pStyle w:val="SingleTxtGC"/>
      </w:pPr>
      <w:r w:rsidRPr="008D16F2">
        <w:tab/>
      </w:r>
      <w:r w:rsidR="00242DDD" w:rsidRPr="008D16F2">
        <w:t>(</w:t>
      </w:r>
      <w:r w:rsidR="008D16F2" w:rsidRPr="008D16F2">
        <w:t>b</w:t>
      </w:r>
      <w:r w:rsidR="00242DDD" w:rsidRPr="008D16F2">
        <w:t>)</w:t>
      </w:r>
      <w:r w:rsidR="00242DDD" w:rsidRPr="008D16F2">
        <w:tab/>
      </w:r>
      <w:r w:rsidR="00242DDD" w:rsidRPr="008D16F2">
        <w:t>尤其通过审查和修订立法和实施</w:t>
      </w:r>
      <w:r w:rsidR="00242DDD" w:rsidRPr="008D16F2">
        <w:rPr>
          <w:rFonts w:hint="eastAsia"/>
        </w:rPr>
        <w:t>有性</w:t>
      </w:r>
      <w:r w:rsidR="00242DDD" w:rsidRPr="008D16F2">
        <w:t>别针对性的干预措施</w:t>
      </w:r>
      <w:r w:rsidR="00242DDD" w:rsidRPr="008D16F2">
        <w:rPr>
          <w:rFonts w:hint="eastAsia"/>
        </w:rPr>
        <w:t>，</w:t>
      </w:r>
      <w:r w:rsidR="00242DDD" w:rsidRPr="008D16F2">
        <w:t>尊重、保护和实现《世界人权宣言》和《公民权利和政治权利国际公约》等国际文书广</w:t>
      </w:r>
      <w:r w:rsidR="00242DDD" w:rsidRPr="008D16F2">
        <w:rPr>
          <w:rFonts w:hint="eastAsia"/>
        </w:rPr>
        <w:t>为</w:t>
      </w:r>
      <w:r w:rsidR="00242DDD" w:rsidRPr="008D16F2">
        <w:t>承认的作为人权之一的自由权；</w:t>
      </w:r>
    </w:p>
    <w:p w:rsidR="00242DDD" w:rsidRPr="008D16F2" w:rsidRDefault="004C6B86" w:rsidP="00242DDD">
      <w:pPr>
        <w:pStyle w:val="SingleTxtGC"/>
      </w:pPr>
      <w:r w:rsidRPr="008D16F2">
        <w:tab/>
      </w:r>
      <w:r w:rsidR="00242DDD" w:rsidRPr="008D16F2">
        <w:t>(</w:t>
      </w:r>
      <w:r w:rsidR="008D16F2" w:rsidRPr="008D16F2">
        <w:t>c</w:t>
      </w:r>
      <w:r w:rsidR="00242DDD" w:rsidRPr="008D16F2">
        <w:t>)</w:t>
      </w:r>
      <w:r w:rsidR="00242DDD" w:rsidRPr="008D16F2">
        <w:tab/>
      </w:r>
      <w:r w:rsidR="00242DDD" w:rsidRPr="008D16F2">
        <w:t>消除妨碍妇女和女童充分、平等、有效和有意义地参与所有领域</w:t>
      </w:r>
      <w:r w:rsidR="00242DDD" w:rsidRPr="008D16F2">
        <w:rPr>
          <w:rFonts w:hint="eastAsia"/>
        </w:rPr>
        <w:t>，无论是</w:t>
      </w:r>
      <w:r w:rsidR="00242DDD" w:rsidRPr="008D16F2">
        <w:t>政治、法律、实际、结构、文化、经济、体制或</w:t>
      </w:r>
      <w:r w:rsidR="00242DDD" w:rsidRPr="008D16F2">
        <w:rPr>
          <w:rFonts w:hint="eastAsia"/>
        </w:rPr>
        <w:t>因滥用</w:t>
      </w:r>
      <w:r w:rsidR="00242DDD" w:rsidRPr="008D16F2">
        <w:t>宗教</w:t>
      </w:r>
      <w:r w:rsidR="00242DDD" w:rsidRPr="008D16F2">
        <w:rPr>
          <w:rFonts w:hint="eastAsia"/>
        </w:rPr>
        <w:t>造成</w:t>
      </w:r>
      <w:r w:rsidR="00242DDD" w:rsidRPr="008D16F2">
        <w:t>的障碍，包括妇女参与公共和私营部门各级决策层的领导，并积极</w:t>
      </w:r>
      <w:r w:rsidR="00242DDD" w:rsidRPr="008D16F2">
        <w:rPr>
          <w:rFonts w:hint="eastAsia"/>
        </w:rPr>
        <w:t>推动</w:t>
      </w:r>
      <w:r w:rsidR="00242DDD" w:rsidRPr="008D16F2">
        <w:t>领导层的多样</w:t>
      </w:r>
      <w:r w:rsidR="00242DDD" w:rsidRPr="008D16F2">
        <w:rPr>
          <w:rFonts w:hint="eastAsia"/>
        </w:rPr>
        <w:t>化</w:t>
      </w:r>
      <w:r w:rsidR="00242DDD" w:rsidRPr="008D16F2">
        <w:t>和包容性赋</w:t>
      </w:r>
      <w:r w:rsidR="00242DDD" w:rsidRPr="008D16F2">
        <w:rPr>
          <w:rFonts w:hint="eastAsia"/>
        </w:rPr>
        <w:t>权</w:t>
      </w:r>
      <w:r w:rsidR="00242DDD" w:rsidRPr="008D16F2">
        <w:t>领导文化；</w:t>
      </w:r>
    </w:p>
    <w:p w:rsidR="00242DDD" w:rsidRPr="008D16F2" w:rsidRDefault="004C6B86" w:rsidP="00242DDD">
      <w:pPr>
        <w:pStyle w:val="SingleTxtGC"/>
      </w:pPr>
      <w:r w:rsidRPr="008D16F2">
        <w:tab/>
      </w:r>
      <w:r w:rsidR="00242DDD" w:rsidRPr="008D16F2">
        <w:t>(</w:t>
      </w:r>
      <w:r w:rsidR="008D16F2" w:rsidRPr="008D16F2">
        <w:t>d</w:t>
      </w:r>
      <w:r w:rsidR="00242DDD" w:rsidRPr="008D16F2">
        <w:t>)</w:t>
      </w:r>
      <w:r w:rsidR="00242DDD" w:rsidRPr="008D16F2">
        <w:tab/>
      </w:r>
      <w:r w:rsidR="00242DDD" w:rsidRPr="008D16F2">
        <w:t>改变社会和文化</w:t>
      </w:r>
      <w:r w:rsidR="00242DDD" w:rsidRPr="008D16F2">
        <w:rPr>
          <w:rFonts w:hint="eastAsia"/>
        </w:rPr>
        <w:t>的</w:t>
      </w:r>
      <w:r w:rsidR="00242DDD" w:rsidRPr="008D16F2">
        <w:t>行为模式，以期在公共和私人领域，包括在数字环境中，防止和消除重男轻女和性别陈旧定型观念、消极的社会规范、态度和行为以及不平等的权力关系，这种关系视妇女和女童从属于男子和男</w:t>
      </w:r>
      <w:r w:rsidR="00242DDD" w:rsidRPr="008D16F2">
        <w:rPr>
          <w:rFonts w:hint="eastAsia"/>
        </w:rPr>
        <w:t>童</w:t>
      </w:r>
      <w:r w:rsidR="00242DDD" w:rsidRPr="008D16F2">
        <w:t>，是对妇女和女童歧视和暴力的根源和延续，可能导致妇女和女童不仅在拘留设施中，而且在其他公共和私人机构、私人住宅和社区场所以及在冲突和</w:t>
      </w:r>
      <w:r w:rsidR="00242DDD" w:rsidRPr="008D16F2">
        <w:rPr>
          <w:rFonts w:hint="eastAsia"/>
        </w:rPr>
        <w:t>人道主义</w:t>
      </w:r>
      <w:r w:rsidR="00242DDD" w:rsidRPr="008D16F2">
        <w:t>紧急情况下被剥夺自由；</w:t>
      </w:r>
    </w:p>
    <w:p w:rsidR="00242DDD" w:rsidRPr="008D16F2" w:rsidRDefault="004C6B86" w:rsidP="00242DDD">
      <w:pPr>
        <w:pStyle w:val="SingleTxtGC"/>
      </w:pPr>
      <w:r w:rsidRPr="008D16F2">
        <w:tab/>
      </w:r>
      <w:r w:rsidR="00242DDD" w:rsidRPr="008D16F2">
        <w:t>(</w:t>
      </w:r>
      <w:r w:rsidR="008D16F2" w:rsidRPr="008D16F2">
        <w:t>e</w:t>
      </w:r>
      <w:r w:rsidR="00242DDD" w:rsidRPr="008D16F2">
        <w:t>)</w:t>
      </w:r>
      <w:r w:rsidR="00242DDD" w:rsidRPr="008D16F2">
        <w:tab/>
      </w:r>
      <w:r w:rsidR="00242DDD" w:rsidRPr="008D16F2">
        <w:t>通过长期提高认识举措，包括针对男子和男童的提高认识举措，特别是通过教育和包括在媒体和网络上提高公众认识，将所有涉及妇女和女童权利的课程纳入教师培训课程，包括关于防止性暴力和基</w:t>
      </w:r>
      <w:r w:rsidR="0082627D">
        <w:t>于性别的暴力的课程，并确保普遍获得基于证据的全面性教育，以支持</w:t>
      </w:r>
      <w:r w:rsidR="00242DDD" w:rsidRPr="008D16F2">
        <w:rPr>
          <w:rFonts w:hint="eastAsia"/>
        </w:rPr>
        <w:t>实质性</w:t>
      </w:r>
      <w:r w:rsidR="00242DDD" w:rsidRPr="008D16F2">
        <w:t>的性别平等和妇女和女童权利，包括在家庭内部；</w:t>
      </w:r>
    </w:p>
    <w:p w:rsidR="00242DDD" w:rsidRPr="008D16F2" w:rsidRDefault="004C6B86" w:rsidP="00242DDD">
      <w:pPr>
        <w:pStyle w:val="SingleTxtGC"/>
      </w:pPr>
      <w:r w:rsidRPr="008D16F2">
        <w:tab/>
      </w:r>
      <w:r w:rsidR="008D16F2" w:rsidRPr="008D16F2">
        <w:t>6</w:t>
      </w:r>
      <w:r w:rsidR="00242DDD" w:rsidRPr="008D16F2">
        <w:t>.</w:t>
      </w:r>
      <w:r w:rsidR="00242DDD" w:rsidRPr="008D16F2">
        <w:tab/>
      </w:r>
      <w:r w:rsidR="00242DDD" w:rsidRPr="008D16F2">
        <w:rPr>
          <w:rFonts w:ascii="Time New Roman" w:eastAsia="楷体" w:hAnsi="Time New Roman"/>
        </w:rPr>
        <w:t>呼吁</w:t>
      </w:r>
      <w:r w:rsidR="00242DDD" w:rsidRPr="008D16F2">
        <w:t>各国执行以下方面的政策和行动：</w:t>
      </w:r>
    </w:p>
    <w:p w:rsidR="00242DDD" w:rsidRPr="008D16F2" w:rsidRDefault="004C6B86" w:rsidP="00242DDD">
      <w:pPr>
        <w:pStyle w:val="SingleTxtGC"/>
      </w:pPr>
      <w:r w:rsidRPr="008D16F2">
        <w:tab/>
      </w:r>
      <w:r w:rsidR="00242DDD" w:rsidRPr="008D16F2">
        <w:t>(</w:t>
      </w:r>
      <w:r w:rsidR="008D16F2" w:rsidRPr="008D16F2">
        <w:t>a</w:t>
      </w:r>
      <w:r w:rsidR="00242DDD" w:rsidRPr="008D16F2">
        <w:t>)</w:t>
      </w:r>
      <w:r w:rsidR="00242DDD" w:rsidRPr="008D16F2">
        <w:tab/>
      </w:r>
      <w:r w:rsidR="00242DDD" w:rsidRPr="008D16F2">
        <w:t>收集、分享、积极承认、执行和广泛宣传良好做法，以防止对妇女和女童的歧视，打击性别陈旧定型观念、负面形象和对妇女和女童的剥削，促进并支持实施提高认识方案，在所有环境中打击性别陈旧定型观念和基于性别的歧视，作为努力减少用以</w:t>
      </w:r>
      <w:r w:rsidR="00242DDD" w:rsidRPr="008D16F2">
        <w:rPr>
          <w:rFonts w:hint="eastAsia"/>
        </w:rPr>
        <w:t>宣扬</w:t>
      </w:r>
      <w:r w:rsidR="00242DDD" w:rsidRPr="008D16F2">
        <w:t>和证明剥夺妇女和女童自由的理由的一部分；</w:t>
      </w:r>
    </w:p>
    <w:p w:rsidR="00242DDD" w:rsidRPr="008D16F2" w:rsidRDefault="004C6B86" w:rsidP="00242DDD">
      <w:pPr>
        <w:pStyle w:val="SingleTxtGC"/>
      </w:pPr>
      <w:r w:rsidRPr="008D16F2">
        <w:tab/>
      </w:r>
      <w:r w:rsidR="00242DDD" w:rsidRPr="008D16F2">
        <w:t>(</w:t>
      </w:r>
      <w:r w:rsidR="008D16F2" w:rsidRPr="008D16F2">
        <w:t>b</w:t>
      </w:r>
      <w:r w:rsidR="00242DDD" w:rsidRPr="008D16F2">
        <w:t>)</w:t>
      </w:r>
      <w:r w:rsidR="00242DDD" w:rsidRPr="008D16F2">
        <w:tab/>
      </w:r>
      <w:r w:rsidR="00242DDD" w:rsidRPr="008D16F2">
        <w:t>确保可诉诸司法</w:t>
      </w:r>
      <w:r w:rsidR="00242DDD" w:rsidRPr="008D16F2">
        <w:rPr>
          <w:rFonts w:hint="eastAsia"/>
        </w:rPr>
        <w:t>、</w:t>
      </w:r>
      <w:r w:rsidR="00242DDD" w:rsidRPr="008D16F2">
        <w:t>问责机制</w:t>
      </w:r>
      <w:r w:rsidR="00242DDD" w:rsidRPr="008D16F2">
        <w:rPr>
          <w:rFonts w:hint="eastAsia"/>
        </w:rPr>
        <w:t>和</w:t>
      </w:r>
      <w:r w:rsidR="00242DDD" w:rsidRPr="008D16F2">
        <w:t>及时有效的补救措施，以便在所有情况下有效落实和执行旨在预防和消除针对妇女和女童的一切形式歧视和暴力行为的法律，包括向妇女和女童通报她们根据相关法律享有的权利，改善法律基础设施，包括对警察和治安部队、检察官、法官和律师以及其他有关当局和官员酌情开展针对性别和年龄</w:t>
      </w:r>
      <w:r w:rsidR="00242DDD" w:rsidRPr="008D16F2">
        <w:rPr>
          <w:rFonts w:hint="eastAsia"/>
        </w:rPr>
        <w:t>反应训练</w:t>
      </w:r>
      <w:r w:rsidR="00242DDD" w:rsidRPr="008D16F2">
        <w:t>，并消除获得法律咨询、援助和补救的所有障碍；</w:t>
      </w:r>
    </w:p>
    <w:p w:rsidR="00242DDD" w:rsidRPr="008D16F2" w:rsidRDefault="004C6B86" w:rsidP="00242DDD">
      <w:pPr>
        <w:pStyle w:val="SingleTxtGC"/>
      </w:pPr>
      <w:r w:rsidRPr="008D16F2">
        <w:tab/>
      </w:r>
      <w:r w:rsidR="008D16F2" w:rsidRPr="008D16F2">
        <w:t>7</w:t>
      </w:r>
      <w:r w:rsidR="00242DDD" w:rsidRPr="008D16F2">
        <w:t>.</w:t>
      </w:r>
      <w:r w:rsidR="00242DDD" w:rsidRPr="008D16F2">
        <w:tab/>
      </w:r>
      <w:r w:rsidR="00242DDD" w:rsidRPr="008D16F2">
        <w:rPr>
          <w:rFonts w:ascii="Time New Roman" w:eastAsia="楷体" w:hAnsi="Time New Roman"/>
        </w:rPr>
        <w:t>敦促</w:t>
      </w:r>
      <w:r w:rsidR="00242DDD" w:rsidRPr="008D16F2">
        <w:t>各国根据《北京行动纲要》和《国际人口与发展会议行动纲领》及其审查会议的成果文件，促进和保护性健康</w:t>
      </w:r>
      <w:r w:rsidR="00242DDD" w:rsidRPr="008D16F2">
        <w:rPr>
          <w:rFonts w:hint="eastAsia"/>
        </w:rPr>
        <w:t>、</w:t>
      </w:r>
      <w:r w:rsidR="00242DDD" w:rsidRPr="008D16F2">
        <w:t>生殖健康</w:t>
      </w:r>
      <w:r w:rsidR="00242DDD" w:rsidRPr="008D16F2">
        <w:rPr>
          <w:rFonts w:hint="eastAsia"/>
        </w:rPr>
        <w:t>和</w:t>
      </w:r>
      <w:r w:rsidR="00242DDD" w:rsidRPr="008D16F2">
        <w:t>生殖权利，并尊重、保护和实现所有妇女充分掌控和自由负责地决定其性行为</w:t>
      </w:r>
      <w:r w:rsidR="00242DDD" w:rsidRPr="008D16F2">
        <w:rPr>
          <w:rFonts w:hint="eastAsia"/>
        </w:rPr>
        <w:t>、</w:t>
      </w:r>
      <w:r w:rsidR="00242DDD" w:rsidRPr="008D16F2">
        <w:t>性健康和生殖健康有关的所有事项的权利，</w:t>
      </w:r>
      <w:r w:rsidR="00242DDD" w:rsidRPr="008D16F2">
        <w:rPr>
          <w:rFonts w:hint="eastAsia"/>
        </w:rPr>
        <w:t>而</w:t>
      </w:r>
      <w:r w:rsidR="00242DDD" w:rsidRPr="008D16F2">
        <w:t>不受歧视、胁迫和暴力，包括消除法律障碍，制定和执行尊重身体自主并保障普遍获得性健康和生殖健康、服务以及</w:t>
      </w:r>
      <w:r w:rsidR="00242DDD" w:rsidRPr="008D16F2">
        <w:rPr>
          <w:rFonts w:hint="eastAsia"/>
        </w:rPr>
        <w:t>基于</w:t>
      </w:r>
      <w:r w:rsidR="00242DDD" w:rsidRPr="008D16F2">
        <w:t>证据的信息和教育的政策、良好做法和法律框架，包括计划生育、安全有效的现代避孕方法、紧急避孕、少女怀孕预防方案、孕产妇保健，如熟练</w:t>
      </w:r>
      <w:proofErr w:type="gramStart"/>
      <w:r w:rsidR="00242DDD" w:rsidRPr="008D16F2">
        <w:t>助产和</w:t>
      </w:r>
      <w:proofErr w:type="gramEnd"/>
      <w:r w:rsidR="00242DDD" w:rsidRPr="008D16F2">
        <w:rPr>
          <w:rFonts w:hint="eastAsia"/>
        </w:rPr>
        <w:t>急诊</w:t>
      </w:r>
      <w:r w:rsidR="00242DDD" w:rsidRPr="008D16F2">
        <w:t>产科护理、不违反国家法律的安全堕胎和治疗生殖道感染、性传播感染、艾滋病和生殖</w:t>
      </w:r>
      <w:r w:rsidR="00242DDD" w:rsidRPr="008D16F2">
        <w:rPr>
          <w:rFonts w:hint="eastAsia"/>
        </w:rPr>
        <w:t>系统</w:t>
      </w:r>
      <w:r w:rsidR="00242DDD" w:rsidRPr="008D16F2">
        <w:t>癌症，并将性健康和生殖健康纳入国家卫生战略和方案；</w:t>
      </w:r>
    </w:p>
    <w:p w:rsidR="00242DDD" w:rsidRPr="008D16F2" w:rsidRDefault="004C6B86" w:rsidP="00242DDD">
      <w:pPr>
        <w:pStyle w:val="SingleTxtGC"/>
      </w:pPr>
      <w:r w:rsidRPr="008D16F2">
        <w:tab/>
      </w:r>
      <w:r w:rsidR="008D16F2" w:rsidRPr="008D16F2">
        <w:t>8</w:t>
      </w:r>
      <w:r w:rsidR="00242DDD" w:rsidRPr="008D16F2">
        <w:t>.</w:t>
      </w:r>
      <w:r w:rsidR="00242DDD" w:rsidRPr="008D16F2">
        <w:tab/>
      </w:r>
      <w:r w:rsidR="00242DDD" w:rsidRPr="008D16F2">
        <w:rPr>
          <w:rFonts w:ascii="Time New Roman" w:eastAsia="楷体" w:hAnsi="Time New Roman" w:hint="eastAsia"/>
        </w:rPr>
        <w:t>还</w:t>
      </w:r>
      <w:r w:rsidR="00242DDD" w:rsidRPr="008D16F2">
        <w:rPr>
          <w:rFonts w:ascii="Time New Roman" w:eastAsia="楷体" w:hAnsi="Time New Roman"/>
        </w:rPr>
        <w:t>敦促</w:t>
      </w:r>
      <w:r w:rsidR="00242DDD" w:rsidRPr="008D16F2">
        <w:t>各国发展、支持和保护有利环境，使妇女权利组织、女权团体和妇女、女童人权捍卫者和青年人领导的组织充分、有意义和平等参与制定、设计和执行与实质性性别平等有关的所有立法和政策，以及采纳和执行有利于可持续为妇女和女童实施平等和赋权措施的良好做法，并考虑运用联合国人权事务高级专员报告中确定的良好做法框架，为民间社会创造和维护一个安全和有利的环境，</w:t>
      </w:r>
      <w:r w:rsidR="00242DDD" w:rsidRPr="005A54E6">
        <w:rPr>
          <w:rStyle w:val="a8"/>
        </w:rPr>
        <w:footnoteReference w:id="4"/>
      </w:r>
      <w:r w:rsidR="005A54E6">
        <w:rPr>
          <w:rFonts w:hint="eastAsia"/>
        </w:rPr>
        <w:t xml:space="preserve"> </w:t>
      </w:r>
      <w:r w:rsidR="00242DDD" w:rsidRPr="008D16F2">
        <w:t>同时从促进性别平等的角度考虑到女性人权维护者的独特地位和面临的挑战；</w:t>
      </w:r>
    </w:p>
    <w:p w:rsidR="00242DDD" w:rsidRPr="008D16F2" w:rsidRDefault="004C6B86" w:rsidP="00242DDD">
      <w:pPr>
        <w:pStyle w:val="SingleTxtGC"/>
      </w:pPr>
      <w:r w:rsidRPr="008D16F2">
        <w:tab/>
      </w:r>
      <w:r w:rsidR="008D16F2" w:rsidRPr="008D16F2">
        <w:t>9</w:t>
      </w:r>
      <w:r w:rsidR="00242DDD" w:rsidRPr="008D16F2">
        <w:t>.</w:t>
      </w:r>
      <w:r w:rsidR="00242DDD" w:rsidRPr="008D16F2">
        <w:tab/>
      </w:r>
      <w:r w:rsidR="00242DDD" w:rsidRPr="008D16F2">
        <w:rPr>
          <w:rFonts w:ascii="Time New Roman" w:eastAsia="楷体" w:hAnsi="Time New Roman"/>
        </w:rPr>
        <w:t>吁请</w:t>
      </w:r>
      <w:r w:rsidR="00242DDD" w:rsidRPr="008D16F2">
        <w:t>所有国家继续制定并加强国家和国际两级的标准和方法，通过加强国家统计能力，包括通过加强从所有来源动员财政和技术援助，使发展中国家能够系统设计、收集和确保获得按性别、年龄、收入和与国情相关的其他特征分列的高质量、可靠和及时的数据，以改进性别统计数据以及按</w:t>
      </w:r>
      <w:r w:rsidR="00242DDD" w:rsidRPr="008D16F2">
        <w:rPr>
          <w:rFonts w:hint="eastAsia"/>
        </w:rPr>
        <w:t>残疾情况</w:t>
      </w:r>
      <w:r w:rsidR="00242DDD" w:rsidRPr="008D16F2">
        <w:t>和年龄分列的数据的收集、分析和传播；</w:t>
      </w:r>
    </w:p>
    <w:p w:rsidR="00242DDD" w:rsidRPr="008D16F2" w:rsidRDefault="004C6B86" w:rsidP="005A54E6">
      <w:pPr>
        <w:pStyle w:val="SingleTxtGC"/>
      </w:pPr>
      <w:r w:rsidRPr="008D16F2">
        <w:tab/>
      </w:r>
      <w:r w:rsidR="008D16F2" w:rsidRPr="008D16F2">
        <w:t>10</w:t>
      </w:r>
      <w:r w:rsidR="00242DDD" w:rsidRPr="008D16F2">
        <w:t>.</w:t>
      </w:r>
      <w:r w:rsidR="00242DDD" w:rsidRPr="008D16F2">
        <w:tab/>
      </w:r>
      <w:r w:rsidR="00242DDD" w:rsidRPr="008D16F2">
        <w:rPr>
          <w:rFonts w:ascii="Time New Roman" w:eastAsia="楷体" w:hAnsi="Time New Roman"/>
        </w:rPr>
        <w:t>强调</w:t>
      </w:r>
      <w:r w:rsidR="00242DDD" w:rsidRPr="008D16F2">
        <w:t>必须将性别和年龄观纳入各级司法系统的主流，以确保平等保护妇女和女</w:t>
      </w:r>
      <w:r w:rsidR="00242DDD" w:rsidRPr="008D16F2">
        <w:rPr>
          <w:rFonts w:hint="eastAsia"/>
        </w:rPr>
        <w:t>童</w:t>
      </w:r>
      <w:r w:rsidR="00242DDD" w:rsidRPr="008D16F2">
        <w:t>的法律，同时考虑到《联合国女性囚犯待遇和女性罪犯非拘禁措施规则》</w:t>
      </w:r>
      <w:r w:rsidR="00242DDD" w:rsidRPr="008D16F2">
        <w:t>(</w:t>
      </w:r>
      <w:r w:rsidR="00242DDD" w:rsidRPr="008D16F2">
        <w:t>《曼谷规则》</w:t>
      </w:r>
      <w:r w:rsidR="00242DDD" w:rsidRPr="008D16F2">
        <w:t>)</w:t>
      </w:r>
      <w:r w:rsidR="00242DDD" w:rsidRPr="008D16F2">
        <w:t>、《儿童权利公约》、《联合国囚犯待遇最低限度标准规则》</w:t>
      </w:r>
      <w:r w:rsidR="00242DDD" w:rsidRPr="008D16F2">
        <w:t>(</w:t>
      </w:r>
      <w:r w:rsidR="00242DDD" w:rsidRPr="008D16F2">
        <w:t>《纳尔逊</w:t>
      </w:r>
      <w:r w:rsidR="005A54E6">
        <w:rPr>
          <w:rFonts w:hint="eastAsia"/>
        </w:rPr>
        <w:t>·</w:t>
      </w:r>
      <w:r w:rsidR="00242DDD" w:rsidRPr="008D16F2">
        <w:t>曼德拉规则》</w:t>
      </w:r>
      <w:r w:rsidR="00242DDD" w:rsidRPr="008D16F2">
        <w:t>)</w:t>
      </w:r>
      <w:r w:rsidR="00242DDD" w:rsidRPr="008D16F2">
        <w:t>和《联合国消除预防犯罪和刑事司法领域暴力侵害儿童行为示范战略和实际措施》；</w:t>
      </w:r>
    </w:p>
    <w:p w:rsidR="00242DDD" w:rsidRPr="008D16F2" w:rsidRDefault="004C6B86" w:rsidP="00242DDD">
      <w:pPr>
        <w:pStyle w:val="SingleTxtGC"/>
      </w:pPr>
      <w:r w:rsidRPr="008D16F2">
        <w:tab/>
      </w:r>
      <w:r w:rsidR="008D16F2" w:rsidRPr="008D16F2">
        <w:t>11</w:t>
      </w:r>
      <w:r w:rsidR="00242DDD" w:rsidRPr="008D16F2">
        <w:t>.</w:t>
      </w:r>
      <w:r w:rsidR="00242DDD" w:rsidRPr="008D16F2">
        <w:tab/>
      </w:r>
      <w:r w:rsidR="00242DDD" w:rsidRPr="008D16F2">
        <w:rPr>
          <w:rFonts w:ascii="Time New Roman" w:eastAsia="楷体" w:hAnsi="Time New Roman"/>
        </w:rPr>
        <w:t>决定</w:t>
      </w:r>
      <w:r w:rsidR="00242DDD" w:rsidRPr="008D16F2">
        <w:t>按照人权理事会</w:t>
      </w:r>
      <w:r w:rsidR="008D16F2" w:rsidRPr="008D16F2">
        <w:t>2010</w:t>
      </w:r>
      <w:r w:rsidR="00242DDD" w:rsidRPr="008D16F2">
        <w:t>年</w:t>
      </w:r>
      <w:r w:rsidR="008D16F2" w:rsidRPr="008D16F2">
        <w:t>10</w:t>
      </w:r>
      <w:r w:rsidR="00242DDD" w:rsidRPr="008D16F2">
        <w:t>月</w:t>
      </w:r>
      <w:r w:rsidR="008D16F2" w:rsidRPr="008D16F2">
        <w:t>1</w:t>
      </w:r>
      <w:r w:rsidR="00242DDD" w:rsidRPr="008D16F2">
        <w:t>日第</w:t>
      </w:r>
      <w:r w:rsidR="008D16F2" w:rsidRPr="008D16F2">
        <w:t>15</w:t>
      </w:r>
      <w:r w:rsidR="00242DDD" w:rsidRPr="008D16F2">
        <w:t>/</w:t>
      </w:r>
      <w:r w:rsidR="008D16F2" w:rsidRPr="008D16F2">
        <w:t>23</w:t>
      </w:r>
      <w:r w:rsidR="00242DDD" w:rsidRPr="008D16F2">
        <w:t>号决议规定的相同条件，将名为歧视妇女和女</w:t>
      </w:r>
      <w:r w:rsidR="00242DDD" w:rsidRPr="008D16F2">
        <w:rPr>
          <w:rFonts w:hint="eastAsia"/>
        </w:rPr>
        <w:t>童</w:t>
      </w:r>
      <w:r w:rsidR="00242DDD" w:rsidRPr="008D16F2">
        <w:t>问题工作组的任务期限延长三年，并另外请</w:t>
      </w:r>
      <w:r w:rsidR="00242DDD" w:rsidRPr="008D16F2">
        <w:rPr>
          <w:rFonts w:hint="eastAsia"/>
        </w:rPr>
        <w:t>该</w:t>
      </w:r>
      <w:r w:rsidR="00242DDD" w:rsidRPr="008D16F2">
        <w:t>工作组在履行任务时考虑到年龄层面的问题，将</w:t>
      </w:r>
      <w:r w:rsidR="00242DDD" w:rsidRPr="008D16F2">
        <w:rPr>
          <w:rFonts w:hint="eastAsia"/>
        </w:rPr>
        <w:t>其</w:t>
      </w:r>
      <w:r w:rsidR="00242DDD" w:rsidRPr="008D16F2">
        <w:t>纳入其所有工作的主流，</w:t>
      </w:r>
      <w:r w:rsidR="00242DDD" w:rsidRPr="008D16F2">
        <w:rPr>
          <w:rFonts w:hint="eastAsia"/>
        </w:rPr>
        <w:t>以</w:t>
      </w:r>
      <w:r w:rsidR="00242DDD" w:rsidRPr="008D16F2">
        <w:t>审查女童面临的具体形式的歧视；</w:t>
      </w:r>
    </w:p>
    <w:p w:rsidR="00242DDD" w:rsidRPr="008D16F2" w:rsidRDefault="004C6B86" w:rsidP="00242DDD">
      <w:pPr>
        <w:pStyle w:val="SingleTxtGC"/>
      </w:pPr>
      <w:r w:rsidRPr="008D16F2">
        <w:tab/>
      </w:r>
      <w:r w:rsidR="008D16F2" w:rsidRPr="008D16F2">
        <w:t>12</w:t>
      </w:r>
      <w:r w:rsidR="00242DDD" w:rsidRPr="008D16F2">
        <w:t>.</w:t>
      </w:r>
      <w:r w:rsidR="00242DDD" w:rsidRPr="008D16F2">
        <w:tab/>
      </w:r>
      <w:r w:rsidR="00242DDD" w:rsidRPr="008D16F2">
        <w:rPr>
          <w:rFonts w:ascii="Time New Roman" w:eastAsia="楷体" w:hAnsi="Time New Roman"/>
        </w:rPr>
        <w:t>呼吁</w:t>
      </w:r>
      <w:r w:rsidR="00242DDD" w:rsidRPr="008D16F2">
        <w:t>所有国家和其他利益攸关方与工作组合作，并协助</w:t>
      </w:r>
      <w:r w:rsidR="00242DDD" w:rsidRPr="008D16F2">
        <w:rPr>
          <w:rFonts w:hint="eastAsia"/>
        </w:rPr>
        <w:t>它</w:t>
      </w:r>
      <w:r w:rsidR="00242DDD" w:rsidRPr="008D16F2">
        <w:t>完成任务，提供工作组所要求的一切必要的现有资料，并认真考虑积极回应工作组提出的访问该国的请求，使其能够有效履行任务；</w:t>
      </w:r>
    </w:p>
    <w:p w:rsidR="00242DDD" w:rsidRPr="008D16F2" w:rsidRDefault="004C6B86" w:rsidP="00242DDD">
      <w:pPr>
        <w:pStyle w:val="SingleTxtGC"/>
      </w:pPr>
      <w:r w:rsidRPr="008D16F2">
        <w:tab/>
      </w:r>
      <w:r w:rsidR="008D16F2" w:rsidRPr="008D16F2">
        <w:t>13</w:t>
      </w:r>
      <w:r w:rsidR="00242DDD" w:rsidRPr="008D16F2">
        <w:t>.</w:t>
      </w:r>
      <w:r w:rsidR="00242DDD" w:rsidRPr="008D16F2">
        <w:tab/>
      </w:r>
      <w:r w:rsidR="00242DDD" w:rsidRPr="008D16F2">
        <w:rPr>
          <w:rFonts w:ascii="Time New Roman" w:eastAsia="楷体" w:hAnsi="Time New Roman"/>
        </w:rPr>
        <w:t>请</w:t>
      </w:r>
      <w:r w:rsidR="00242DDD" w:rsidRPr="008D16F2">
        <w:t>秘书长确保提请妇女地位委员会注意工作组的报告，同时关注暴力侵害妇女行为及其原因和后果问题特别报告员和消除对妇女歧视委员会的报告，以协助</w:t>
      </w:r>
      <w:r w:rsidR="00242DDD" w:rsidRPr="008D16F2">
        <w:rPr>
          <w:rFonts w:hint="eastAsia"/>
        </w:rPr>
        <w:t>该</w:t>
      </w:r>
      <w:r w:rsidR="00242DDD" w:rsidRPr="008D16F2">
        <w:t>委员会在歧视妇女和女童领域的工作；</w:t>
      </w:r>
    </w:p>
    <w:p w:rsidR="00242DDD" w:rsidRPr="008D16F2" w:rsidRDefault="004C6B86" w:rsidP="00242DDD">
      <w:pPr>
        <w:pStyle w:val="SingleTxtGC"/>
      </w:pPr>
      <w:r w:rsidRPr="008D16F2">
        <w:tab/>
      </w:r>
      <w:r w:rsidR="008D16F2" w:rsidRPr="008D16F2">
        <w:t>14</w:t>
      </w:r>
      <w:r w:rsidR="00242DDD" w:rsidRPr="008D16F2">
        <w:t>.</w:t>
      </w:r>
      <w:r w:rsidR="00242DDD" w:rsidRPr="008D16F2">
        <w:tab/>
      </w:r>
      <w:r w:rsidR="00242DDD" w:rsidRPr="008D16F2">
        <w:rPr>
          <w:rFonts w:ascii="Time New Roman" w:eastAsia="楷体" w:hAnsi="Time New Roman"/>
        </w:rPr>
        <w:t>邀请</w:t>
      </w:r>
      <w:r w:rsidR="00242DDD" w:rsidRPr="008D16F2">
        <w:t>联合国相关机构、基金和方案，特别是联合国促进性别平等和增强妇女权能署</w:t>
      </w:r>
      <w:r w:rsidR="00242DDD" w:rsidRPr="008D16F2">
        <w:t>(</w:t>
      </w:r>
      <w:r w:rsidR="00242DDD" w:rsidRPr="008D16F2">
        <w:t>妇女署</w:t>
      </w:r>
      <w:r w:rsidR="00242DDD" w:rsidRPr="008D16F2">
        <w:t>)</w:t>
      </w:r>
      <w:r w:rsidR="00242DDD" w:rsidRPr="008D16F2">
        <w:t>、条约机构和其他特别程序在各自任务范围内，以及包括非政府组织在内的民间社会行为体</w:t>
      </w:r>
      <w:r w:rsidR="00242DDD" w:rsidRPr="008D16F2">
        <w:rPr>
          <w:rFonts w:hint="eastAsia"/>
        </w:rPr>
        <w:t>和</w:t>
      </w:r>
      <w:r w:rsidR="00242DDD" w:rsidRPr="008D16F2">
        <w:t>私营部门与工作组充分合作，履行其任务，并请工作组继续与妇女地位委员会接触，包括参加其工作并正式提出报告；</w:t>
      </w:r>
    </w:p>
    <w:p w:rsidR="00242DDD" w:rsidRPr="008D16F2" w:rsidRDefault="004C6B86" w:rsidP="00242DDD">
      <w:pPr>
        <w:pStyle w:val="SingleTxtGC"/>
      </w:pPr>
      <w:r w:rsidRPr="008D16F2">
        <w:tab/>
      </w:r>
      <w:r w:rsidR="008D16F2" w:rsidRPr="008D16F2">
        <w:t>15</w:t>
      </w:r>
      <w:r w:rsidR="00242DDD" w:rsidRPr="008D16F2">
        <w:t>.</w:t>
      </w:r>
      <w:r w:rsidR="00242DDD" w:rsidRPr="008D16F2">
        <w:tab/>
      </w:r>
      <w:r w:rsidR="00242DDD" w:rsidRPr="008D16F2">
        <w:rPr>
          <w:rFonts w:ascii="Time New Roman" w:eastAsia="楷体" w:hAnsi="Time New Roman"/>
        </w:rPr>
        <w:t>吁请</w:t>
      </w:r>
      <w:r w:rsidR="00242DDD" w:rsidRPr="008D16F2">
        <w:t>各国，并</w:t>
      </w:r>
      <w:r w:rsidR="00242DDD" w:rsidRPr="008D16F2">
        <w:rPr>
          <w:rFonts w:hint="eastAsia"/>
        </w:rPr>
        <w:t>鼓励</w:t>
      </w:r>
      <w:r w:rsidR="00242DDD" w:rsidRPr="008D16F2">
        <w:t>联合国和其他国际机构在各级国际机构的组成中促进平衡的性别代表性和公平的地域分配，包括：</w:t>
      </w:r>
    </w:p>
    <w:p w:rsidR="00242DDD" w:rsidRPr="008D16F2" w:rsidRDefault="004C6B86" w:rsidP="00242DDD">
      <w:pPr>
        <w:pStyle w:val="SingleTxtGC"/>
      </w:pPr>
      <w:r w:rsidRPr="008D16F2">
        <w:tab/>
      </w:r>
      <w:r w:rsidR="00242DDD" w:rsidRPr="008D16F2">
        <w:t>(</w:t>
      </w:r>
      <w:r w:rsidR="008D16F2" w:rsidRPr="008D16F2">
        <w:t>a</w:t>
      </w:r>
      <w:r w:rsidR="00242DDD" w:rsidRPr="008D16F2">
        <w:t>)</w:t>
      </w:r>
      <w:r w:rsidR="00242DDD" w:rsidRPr="008D16F2">
        <w:tab/>
      </w:r>
      <w:proofErr w:type="gramStart"/>
      <w:r w:rsidR="00242DDD" w:rsidRPr="008D16F2">
        <w:t>酌情在</w:t>
      </w:r>
      <w:proofErr w:type="gramEnd"/>
      <w:r w:rsidR="00242DDD" w:rsidRPr="008D16F2">
        <w:t>国家一级制定</w:t>
      </w:r>
      <w:r w:rsidR="00242DDD" w:rsidRPr="008D16F2">
        <w:rPr>
          <w:rFonts w:hint="eastAsia"/>
        </w:rPr>
        <w:t>指南</w:t>
      </w:r>
      <w:r w:rsidR="00242DDD" w:rsidRPr="008D16F2">
        <w:t>和程序，适当考虑到性别平衡的需要，以此作为候选人提名和选举的考虑因素；</w:t>
      </w:r>
    </w:p>
    <w:p w:rsidR="00242DDD" w:rsidRPr="008D16F2" w:rsidRDefault="004C6B86" w:rsidP="00242DDD">
      <w:pPr>
        <w:pStyle w:val="SingleTxtGC"/>
      </w:pPr>
      <w:r w:rsidRPr="008D16F2">
        <w:tab/>
      </w:r>
      <w:r w:rsidR="00242DDD" w:rsidRPr="008D16F2">
        <w:t>(</w:t>
      </w:r>
      <w:r w:rsidR="008D16F2" w:rsidRPr="008D16F2">
        <w:t>b</w:t>
      </w:r>
      <w:r w:rsidR="00242DDD" w:rsidRPr="008D16F2">
        <w:t>)</w:t>
      </w:r>
      <w:r w:rsidR="00242DDD" w:rsidRPr="008D16F2">
        <w:tab/>
      </w:r>
      <w:r w:rsidR="00242DDD" w:rsidRPr="008D16F2">
        <w:t>加强努力，</w:t>
      </w:r>
      <w:r w:rsidR="00242DDD" w:rsidRPr="008D16F2">
        <w:rPr>
          <w:rFonts w:hint="eastAsia"/>
        </w:rPr>
        <w:t>公布</w:t>
      </w:r>
      <w:r w:rsidR="00242DDD" w:rsidRPr="008D16F2">
        <w:t>国际机构中的现有</w:t>
      </w:r>
      <w:r w:rsidR="00242DDD" w:rsidRPr="008D16F2">
        <w:rPr>
          <w:rFonts w:hint="eastAsia"/>
        </w:rPr>
        <w:t>空缺</w:t>
      </w:r>
      <w:r w:rsidR="00242DDD" w:rsidRPr="008D16F2">
        <w:t>职位，鼓励更多的妇女成为候选人，并监测和报告在实现性别代表性平衡方面的进展情况；</w:t>
      </w:r>
    </w:p>
    <w:p w:rsidR="00242DDD" w:rsidRPr="008D16F2" w:rsidRDefault="004C6B86" w:rsidP="00242DDD">
      <w:pPr>
        <w:pStyle w:val="SingleTxtGC"/>
      </w:pPr>
      <w:r w:rsidRPr="008D16F2">
        <w:tab/>
      </w:r>
      <w:r w:rsidR="008D16F2" w:rsidRPr="008D16F2">
        <w:t>16</w:t>
      </w:r>
      <w:r w:rsidR="00242DDD" w:rsidRPr="008D16F2">
        <w:t>.</w:t>
      </w:r>
      <w:r w:rsidR="00242DDD" w:rsidRPr="008D16F2">
        <w:tab/>
      </w:r>
      <w:r w:rsidR="00242DDD" w:rsidRPr="008D16F2">
        <w:rPr>
          <w:rFonts w:ascii="Time New Roman" w:eastAsia="楷体" w:hAnsi="Time New Roman"/>
        </w:rPr>
        <w:t>请</w:t>
      </w:r>
      <w:r w:rsidR="00242DDD" w:rsidRPr="008D16F2">
        <w:t>人权理事会咨询委员会与工作组和消除对妇女歧视委员会密切合作，编写一份报告，说明目前妇女在人权机构和机制，例如人权理事会设立的咨询委员会、条约机构和特别程序中的代表性现状。待提交理事会第四十七届会议的报告将包括各国在提名、选举和任命候选人方面的良好做法，以确保按照全系统性别平等战略，确保性别平衡的代表性，并提出在这方面协助理事会和会员国的建议；</w:t>
      </w:r>
    </w:p>
    <w:p w:rsidR="00242DDD" w:rsidRPr="008D16F2" w:rsidRDefault="004C6B86" w:rsidP="00242DDD">
      <w:pPr>
        <w:pStyle w:val="SingleTxtGC"/>
      </w:pPr>
      <w:r w:rsidRPr="008D16F2">
        <w:tab/>
      </w:r>
      <w:r w:rsidR="008D16F2" w:rsidRPr="008D16F2">
        <w:t>17</w:t>
      </w:r>
      <w:r w:rsidR="00242DDD" w:rsidRPr="008D16F2">
        <w:t>.</w:t>
      </w:r>
      <w:r w:rsidR="00242DDD" w:rsidRPr="008D16F2">
        <w:tab/>
      </w:r>
      <w:r w:rsidR="00242DDD" w:rsidRPr="008D16F2">
        <w:rPr>
          <w:rFonts w:ascii="Time New Roman" w:eastAsia="楷体" w:hAnsi="Time New Roman"/>
        </w:rPr>
        <w:t>又请</w:t>
      </w:r>
      <w:r w:rsidR="00242DDD" w:rsidRPr="008D16F2">
        <w:t>人权理事会咨询委员会在编写上述报告时，以包容方式</w:t>
      </w:r>
      <w:r w:rsidR="00242DDD" w:rsidRPr="008D16F2">
        <w:rPr>
          <w:rFonts w:hint="eastAsia"/>
        </w:rPr>
        <w:t>征询</w:t>
      </w:r>
      <w:r w:rsidR="00242DDD" w:rsidRPr="008D16F2">
        <w:t>相关利益攸关方的意见、投入和有意义的参与，包括会员国、国际和区域组织、联合国人权事务高级专员办事处、特别程序、国家人权机构、民间社会和学术机构；</w:t>
      </w:r>
    </w:p>
    <w:p w:rsidR="00A0509D" w:rsidRPr="008D16F2" w:rsidRDefault="004C6B86" w:rsidP="00242DDD">
      <w:pPr>
        <w:pStyle w:val="SingleTxtGC"/>
      </w:pPr>
      <w:r w:rsidRPr="008D16F2">
        <w:tab/>
      </w:r>
      <w:r w:rsidR="008D16F2" w:rsidRPr="008D16F2">
        <w:t>18</w:t>
      </w:r>
      <w:r w:rsidR="00242DDD" w:rsidRPr="008D16F2">
        <w:t>.</w:t>
      </w:r>
      <w:r w:rsidR="00242DDD" w:rsidRPr="008D16F2">
        <w:tab/>
      </w:r>
      <w:r w:rsidR="00242DDD" w:rsidRPr="008D16F2">
        <w:rPr>
          <w:rFonts w:ascii="Time New Roman" w:eastAsia="楷体" w:hAnsi="Time New Roman"/>
        </w:rPr>
        <w:t>决定</w:t>
      </w:r>
      <w:r w:rsidR="00242DDD" w:rsidRPr="008D16F2">
        <w:t>根据理事会年度工作方案继续审议这一问题。</w:t>
      </w:r>
    </w:p>
    <w:p w:rsidR="00242DDD" w:rsidRPr="00242DDD" w:rsidRDefault="00242DDD" w:rsidP="00242DD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42DDD" w:rsidRPr="00242DD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4943" w:rsidRPr="000D319F" w:rsidRDefault="005D4943" w:rsidP="000D319F">
      <w:pPr>
        <w:pStyle w:val="af0"/>
        <w:spacing w:after="240"/>
        <w:ind w:left="907"/>
        <w:rPr>
          <w:rFonts w:asciiTheme="majorBidi" w:eastAsia="宋体" w:hAnsiTheme="majorBidi" w:cstheme="majorBidi"/>
          <w:sz w:val="21"/>
          <w:szCs w:val="21"/>
          <w:lang w:val="en-US"/>
        </w:rPr>
      </w:pPr>
    </w:p>
    <w:p w:rsidR="005D4943" w:rsidRPr="000D319F" w:rsidRDefault="005D494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D4943" w:rsidRPr="000D319F" w:rsidRDefault="005D4943" w:rsidP="000D319F">
      <w:pPr>
        <w:pStyle w:val="af0"/>
      </w:pPr>
    </w:p>
  </w:endnote>
  <w:endnote w:type="continuationNotice" w:id="1">
    <w:p w:rsidR="005D4943" w:rsidRDefault="005D49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09D" w:rsidRPr="00A0509D" w:rsidRDefault="00A0509D" w:rsidP="00A0509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D674D">
      <w:rPr>
        <w:rStyle w:val="af2"/>
        <w:noProof/>
      </w:rPr>
      <w:t>2</w:t>
    </w:r>
    <w:r>
      <w:rPr>
        <w:rStyle w:val="af2"/>
      </w:rPr>
      <w:fldChar w:fldCharType="end"/>
    </w:r>
    <w:r>
      <w:rPr>
        <w:rStyle w:val="af2"/>
      </w:rPr>
      <w:tab/>
    </w:r>
    <w:proofErr w:type="spellStart"/>
    <w:r w:rsidRPr="00A0509D">
      <w:rPr>
        <w:rStyle w:val="af2"/>
        <w:b w:val="0"/>
        <w:snapToGrid w:val="0"/>
        <w:sz w:val="16"/>
      </w:rPr>
      <w:t>GE.19</w:t>
    </w:r>
    <w:proofErr w:type="spellEnd"/>
    <w:r w:rsidRPr="00A0509D">
      <w:rPr>
        <w:rStyle w:val="af2"/>
        <w:b w:val="0"/>
        <w:snapToGrid w:val="0"/>
        <w:sz w:val="16"/>
      </w:rPr>
      <w:t>-11619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09D" w:rsidRPr="00A0509D" w:rsidRDefault="00A0509D" w:rsidP="00A0509D">
    <w:pPr>
      <w:pStyle w:val="af0"/>
      <w:tabs>
        <w:tab w:val="right" w:pos="9638"/>
      </w:tabs>
      <w:rPr>
        <w:rStyle w:val="af2"/>
      </w:rPr>
    </w:pPr>
    <w:proofErr w:type="spellStart"/>
    <w:r>
      <w:t>GE.19</w:t>
    </w:r>
    <w:proofErr w:type="spellEnd"/>
    <w:r>
      <w:t>-11619</w:t>
    </w:r>
    <w:r>
      <w:tab/>
    </w:r>
    <w:r>
      <w:rPr>
        <w:rStyle w:val="af2"/>
      </w:rPr>
      <w:fldChar w:fldCharType="begin"/>
    </w:r>
    <w:r>
      <w:rPr>
        <w:rStyle w:val="af2"/>
      </w:rPr>
      <w:instrText xml:space="preserve"> PAGE  \* MERGEFORMAT </w:instrText>
    </w:r>
    <w:r>
      <w:rPr>
        <w:rStyle w:val="af2"/>
      </w:rPr>
      <w:fldChar w:fldCharType="separate"/>
    </w:r>
    <w:r w:rsidR="00DD674D">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A0509D"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-11619</w:t>
    </w:r>
    <w:r w:rsidR="00731A42" w:rsidRPr="00EE277A">
      <w:rPr>
        <w:sz w:val="20"/>
        <w:lang w:eastAsia="zh-CN"/>
      </w:rPr>
      <w:t xml:space="preserve"> (C)</w:t>
    </w:r>
    <w:r w:rsidR="00372098">
      <w:rPr>
        <w:sz w:val="20"/>
        <w:lang w:eastAsia="zh-CN"/>
      </w:rPr>
      <w:tab/>
      <w:t>1007</w:t>
    </w:r>
    <w:r w:rsidR="008B4347">
      <w:rPr>
        <w:sz w:val="20"/>
        <w:lang w:eastAsia="zh-CN"/>
      </w:rPr>
      <w:t>1</w:t>
    </w:r>
    <w:r w:rsidR="00623FC4">
      <w:rPr>
        <w:sz w:val="20"/>
        <w:lang w:eastAsia="zh-CN"/>
      </w:rPr>
      <w:t>9</w:t>
    </w:r>
    <w:r w:rsidR="00731A42">
      <w:rPr>
        <w:sz w:val="20"/>
        <w:lang w:eastAsia="zh-CN"/>
      </w:rPr>
      <w:tab/>
    </w:r>
    <w:r w:rsidR="00372098">
      <w:rPr>
        <w:sz w:val="20"/>
        <w:lang w:eastAsia="zh-CN"/>
      </w:rPr>
      <w:t>1007</w:t>
    </w:r>
    <w:r w:rsidR="00731A42">
      <w:rPr>
        <w:sz w:val="20"/>
        <w:lang w:eastAsia="zh-CN"/>
      </w:rPr>
      <w:t>1</w:t>
    </w:r>
    <w:r w:rsidR="00623FC4">
      <w:rPr>
        <w:sz w:val="20"/>
        <w:lang w:eastAsia="zh-CN"/>
      </w:rPr>
      <w:t>9</w:t>
    </w:r>
  </w:p>
  <w:p w:rsidR="00056632" w:rsidRPr="00487939" w:rsidRDefault="00A0509D"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1/L.6/Rev.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1/L.6/Rev.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943" w:rsidRPr="000157B1" w:rsidRDefault="005D4943"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5D4943" w:rsidRPr="000157B1" w:rsidRDefault="005D4943"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5D4943" w:rsidRDefault="005D4943"/>
  </w:footnote>
  <w:footnote w:id="2">
    <w:p w:rsidR="001E0784" w:rsidRPr="00721A95" w:rsidRDefault="001E0784" w:rsidP="00721A95">
      <w:pPr>
        <w:pStyle w:val="a6"/>
      </w:pPr>
      <w:r>
        <w:rPr>
          <w:lang w:val="zh-CN"/>
        </w:rPr>
        <w:tab/>
      </w:r>
      <w:r w:rsidRPr="00721A95">
        <w:rPr>
          <w:rStyle w:val="a8"/>
          <w:vertAlign w:val="baseline"/>
        </w:rPr>
        <w:t>*</w:t>
      </w:r>
      <w:r w:rsidR="00721A95">
        <w:tab/>
      </w:r>
      <w:r w:rsidRPr="00721A95">
        <w:t>非人权理事会成员国。</w:t>
      </w:r>
    </w:p>
  </w:footnote>
  <w:footnote w:id="3">
    <w:p w:rsidR="00242DDD" w:rsidRDefault="00242DDD" w:rsidP="00242DDD">
      <w:pPr>
        <w:pStyle w:val="a6"/>
        <w:widowControl w:val="0"/>
        <w:tabs>
          <w:tab w:val="clear" w:pos="1021"/>
          <w:tab w:val="right" w:pos="1020"/>
        </w:tabs>
      </w:pPr>
      <w:r>
        <w:rPr>
          <w:lang w:val="zh-CN"/>
        </w:rPr>
        <w:tab/>
      </w:r>
      <w:r w:rsidRPr="00FA3214">
        <w:rPr>
          <w:rStyle w:val="a8"/>
        </w:rPr>
        <w:footnoteRef/>
      </w:r>
      <w:r>
        <w:rPr>
          <w:lang w:val="zh-CN"/>
        </w:rPr>
        <w:tab/>
      </w:r>
      <w:r w:rsidRPr="00FA3214">
        <w:t>A/</w:t>
      </w:r>
      <w:proofErr w:type="spellStart"/>
      <w:r w:rsidRPr="00FA3214">
        <w:t>HRC</w:t>
      </w:r>
      <w:proofErr w:type="spellEnd"/>
      <w:r w:rsidRPr="00FA3214">
        <w:t>/41/33.</w:t>
      </w:r>
    </w:p>
  </w:footnote>
  <w:footnote w:id="4">
    <w:p w:rsidR="00242DDD" w:rsidRDefault="00242DDD" w:rsidP="00242DDD">
      <w:pPr>
        <w:pStyle w:val="a6"/>
        <w:widowControl w:val="0"/>
        <w:tabs>
          <w:tab w:val="clear" w:pos="1021"/>
          <w:tab w:val="right" w:pos="1020"/>
        </w:tabs>
      </w:pPr>
      <w:r>
        <w:rPr>
          <w:lang w:val="zh-CN"/>
        </w:rPr>
        <w:tab/>
      </w:r>
      <w:r w:rsidRPr="00A25AD5">
        <w:rPr>
          <w:rStyle w:val="a8"/>
        </w:rPr>
        <w:footnoteRef/>
      </w:r>
      <w:r>
        <w:rPr>
          <w:lang w:val="zh-CN"/>
        </w:rPr>
        <w:tab/>
      </w:r>
      <w:r w:rsidRPr="00A25AD5">
        <w:t>A/</w:t>
      </w:r>
      <w:proofErr w:type="spellStart"/>
      <w:r w:rsidRPr="00A25AD5">
        <w:t>HRC</w:t>
      </w:r>
      <w:proofErr w:type="spellEnd"/>
      <w:r w:rsidRPr="00A25AD5">
        <w:t>/32/20.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A0509D" w:rsidP="00A0509D">
    <w:pPr>
      <w:pStyle w:val="af3"/>
    </w:pPr>
    <w:r>
      <w:t>A/</w:t>
    </w:r>
    <w:proofErr w:type="spellStart"/>
    <w:r>
      <w:t>HRC</w:t>
    </w:r>
    <w:proofErr w:type="spellEnd"/>
    <w:r>
      <w:t>/41/</w:t>
    </w:r>
    <w:proofErr w:type="spellStart"/>
    <w:r>
      <w:t>L.6</w:t>
    </w:r>
    <w:proofErr w:type="spellEnd"/>
    <w:r>
      <w:t>/</w:t>
    </w:r>
    <w:proofErr w:type="spellStart"/>
    <w:r>
      <w:t>Rev.1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A0509D" w:rsidP="00A0509D">
    <w:pPr>
      <w:pStyle w:val="af3"/>
      <w:jc w:val="right"/>
    </w:pPr>
    <w:r>
      <w:t>A/</w:t>
    </w:r>
    <w:proofErr w:type="spellStart"/>
    <w:r>
      <w:t>HRC</w:t>
    </w:r>
    <w:proofErr w:type="spellEnd"/>
    <w:r>
      <w:t>/41/</w:t>
    </w:r>
    <w:proofErr w:type="spellStart"/>
    <w:r>
      <w:t>L.6</w:t>
    </w:r>
    <w:proofErr w:type="spellEnd"/>
    <w:r>
      <w:t>/</w:t>
    </w:r>
    <w:proofErr w:type="spellStart"/>
    <w:r>
      <w:t>Rev.1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943"/>
    <w:rsid w:val="00011483"/>
    <w:rsid w:val="00054E5E"/>
    <w:rsid w:val="000A683C"/>
    <w:rsid w:val="000C0719"/>
    <w:rsid w:val="000D319F"/>
    <w:rsid w:val="000D6BBD"/>
    <w:rsid w:val="000E4D0E"/>
    <w:rsid w:val="000E62AA"/>
    <w:rsid w:val="000F0EB0"/>
    <w:rsid w:val="00134A9B"/>
    <w:rsid w:val="00144B69"/>
    <w:rsid w:val="00152D5C"/>
    <w:rsid w:val="00153E86"/>
    <w:rsid w:val="00186C47"/>
    <w:rsid w:val="001B1630"/>
    <w:rsid w:val="001B16DD"/>
    <w:rsid w:val="001B1BD1"/>
    <w:rsid w:val="001C3EF2"/>
    <w:rsid w:val="001D17F6"/>
    <w:rsid w:val="001D4E94"/>
    <w:rsid w:val="001E0784"/>
    <w:rsid w:val="00204B42"/>
    <w:rsid w:val="0022146A"/>
    <w:rsid w:val="002231C3"/>
    <w:rsid w:val="00242DDD"/>
    <w:rsid w:val="0024417F"/>
    <w:rsid w:val="00250F8D"/>
    <w:rsid w:val="00256232"/>
    <w:rsid w:val="00287973"/>
    <w:rsid w:val="00287E7B"/>
    <w:rsid w:val="00290880"/>
    <w:rsid w:val="002939D6"/>
    <w:rsid w:val="002971FA"/>
    <w:rsid w:val="002B3AC7"/>
    <w:rsid w:val="002C3BED"/>
    <w:rsid w:val="002E1C97"/>
    <w:rsid w:val="002F5834"/>
    <w:rsid w:val="002F6274"/>
    <w:rsid w:val="003063FD"/>
    <w:rsid w:val="00322CAF"/>
    <w:rsid w:val="00326EBF"/>
    <w:rsid w:val="00327FE4"/>
    <w:rsid w:val="00330FF9"/>
    <w:rsid w:val="003318CA"/>
    <w:rsid w:val="00346D15"/>
    <w:rsid w:val="00353A52"/>
    <w:rsid w:val="00372098"/>
    <w:rsid w:val="0037569F"/>
    <w:rsid w:val="003C0C9C"/>
    <w:rsid w:val="003D7B27"/>
    <w:rsid w:val="003F7502"/>
    <w:rsid w:val="004178DF"/>
    <w:rsid w:val="00427F63"/>
    <w:rsid w:val="00474C6B"/>
    <w:rsid w:val="004972E2"/>
    <w:rsid w:val="004C4A0A"/>
    <w:rsid w:val="004C6B86"/>
    <w:rsid w:val="004F5453"/>
    <w:rsid w:val="00557D9A"/>
    <w:rsid w:val="00591C56"/>
    <w:rsid w:val="005A54E6"/>
    <w:rsid w:val="005C00B0"/>
    <w:rsid w:val="005C254E"/>
    <w:rsid w:val="005D4943"/>
    <w:rsid w:val="005E01D9"/>
    <w:rsid w:val="005E3084"/>
    <w:rsid w:val="005E3A08"/>
    <w:rsid w:val="005E403A"/>
    <w:rsid w:val="00623FC4"/>
    <w:rsid w:val="00680656"/>
    <w:rsid w:val="006B1119"/>
    <w:rsid w:val="006B4E60"/>
    <w:rsid w:val="006B7A8F"/>
    <w:rsid w:val="006C65D8"/>
    <w:rsid w:val="006E3E46"/>
    <w:rsid w:val="006E41E9"/>
    <w:rsid w:val="006E71B1"/>
    <w:rsid w:val="006F6C6F"/>
    <w:rsid w:val="00705D89"/>
    <w:rsid w:val="00721A95"/>
    <w:rsid w:val="00731A42"/>
    <w:rsid w:val="00744496"/>
    <w:rsid w:val="00753F7D"/>
    <w:rsid w:val="00767E69"/>
    <w:rsid w:val="0077079A"/>
    <w:rsid w:val="00784E96"/>
    <w:rsid w:val="007A5599"/>
    <w:rsid w:val="007C0CAE"/>
    <w:rsid w:val="007E5DAD"/>
    <w:rsid w:val="00811540"/>
    <w:rsid w:val="0082627D"/>
    <w:rsid w:val="008271BA"/>
    <w:rsid w:val="00856233"/>
    <w:rsid w:val="00860F27"/>
    <w:rsid w:val="00887102"/>
    <w:rsid w:val="008B0560"/>
    <w:rsid w:val="008B2BFA"/>
    <w:rsid w:val="008B4347"/>
    <w:rsid w:val="008D16F2"/>
    <w:rsid w:val="008D32CC"/>
    <w:rsid w:val="008D5EF8"/>
    <w:rsid w:val="00923C5A"/>
    <w:rsid w:val="0093206A"/>
    <w:rsid w:val="00936F03"/>
    <w:rsid w:val="00943B69"/>
    <w:rsid w:val="00944CB3"/>
    <w:rsid w:val="00952103"/>
    <w:rsid w:val="009B09D7"/>
    <w:rsid w:val="009D35ED"/>
    <w:rsid w:val="00A03CB6"/>
    <w:rsid w:val="00A0509D"/>
    <w:rsid w:val="00A1364C"/>
    <w:rsid w:val="00A21076"/>
    <w:rsid w:val="00A25AD5"/>
    <w:rsid w:val="00A3739A"/>
    <w:rsid w:val="00A52DAF"/>
    <w:rsid w:val="00A84072"/>
    <w:rsid w:val="00A84DF2"/>
    <w:rsid w:val="00A87B40"/>
    <w:rsid w:val="00AF3610"/>
    <w:rsid w:val="00B16570"/>
    <w:rsid w:val="00B1734E"/>
    <w:rsid w:val="00B423E7"/>
    <w:rsid w:val="00B53320"/>
    <w:rsid w:val="00BC6522"/>
    <w:rsid w:val="00BF08E4"/>
    <w:rsid w:val="00BF6D17"/>
    <w:rsid w:val="00C121D5"/>
    <w:rsid w:val="00C17349"/>
    <w:rsid w:val="00C351AA"/>
    <w:rsid w:val="00C52236"/>
    <w:rsid w:val="00C7253F"/>
    <w:rsid w:val="00C7577A"/>
    <w:rsid w:val="00C760F9"/>
    <w:rsid w:val="00CB3D7D"/>
    <w:rsid w:val="00CD37EA"/>
    <w:rsid w:val="00CE7589"/>
    <w:rsid w:val="00D26A05"/>
    <w:rsid w:val="00D45C65"/>
    <w:rsid w:val="00D67E3B"/>
    <w:rsid w:val="00D85827"/>
    <w:rsid w:val="00D93FA6"/>
    <w:rsid w:val="00D97B98"/>
    <w:rsid w:val="00DA3D87"/>
    <w:rsid w:val="00DC671F"/>
    <w:rsid w:val="00DD674D"/>
    <w:rsid w:val="00DE4DA7"/>
    <w:rsid w:val="00E30E38"/>
    <w:rsid w:val="00E323B7"/>
    <w:rsid w:val="00E33B38"/>
    <w:rsid w:val="00E47FE5"/>
    <w:rsid w:val="00E574AF"/>
    <w:rsid w:val="00E62E3B"/>
    <w:rsid w:val="00E71878"/>
    <w:rsid w:val="00E845B2"/>
    <w:rsid w:val="00F00D09"/>
    <w:rsid w:val="00F60EB8"/>
    <w:rsid w:val="00F664DD"/>
    <w:rsid w:val="00F714DA"/>
    <w:rsid w:val="00F75B02"/>
    <w:rsid w:val="00FA0958"/>
    <w:rsid w:val="00FA3214"/>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2989A6"/>
  <w15:docId w15:val="{871A71F6-6013-4CA7-9C17-0BB31FC6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B3701-396C-403D-B791-F646BFE77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5392</Words>
  <Characters>5543</Characters>
  <Application>Microsoft Office Word</Application>
  <DocSecurity>0</DocSecurity>
  <Lines>199</Lines>
  <Paragraphs>64</Paragraphs>
  <ScaleCrop>false</ScaleCrop>
  <Company>DCM</Company>
  <LinksUpToDate>false</LinksUpToDate>
  <CharactersWithSpaces>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A/HRC/41/L.6/Rev.1</dc:title>
  <dc:subject>1911619</dc:subject>
  <dc:creator>Xuhui</dc:creator>
  <cp:keywords/>
  <dc:description/>
  <cp:lastModifiedBy>Hui Tian</cp:lastModifiedBy>
  <cp:revision>2</cp:revision>
  <cp:lastPrinted>2019-07-10T13:42:00Z</cp:lastPrinted>
  <dcterms:created xsi:type="dcterms:W3CDTF">2019-07-10T14:38:00Z</dcterms:created>
  <dcterms:modified xsi:type="dcterms:W3CDTF">2019-07-10T14:38:00Z</dcterms:modified>
</cp:coreProperties>
</file>