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B346F" w:rsidP="009B346F">
            <w:pPr>
              <w:suppressAutoHyphens w:val="0"/>
              <w:spacing w:after="20"/>
              <w:jc w:val="right"/>
            </w:pPr>
            <w:r w:rsidRPr="009B346F">
              <w:rPr>
                <w:sz w:val="40"/>
              </w:rPr>
              <w:t>CERD</w:t>
            </w:r>
            <w:r>
              <w:t>/C/101/2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B346F" w:rsidP="009B346F">
            <w:pPr>
              <w:spacing w:before="240"/>
            </w:pPr>
            <w:r>
              <w:t>Distr.: General</w:t>
            </w:r>
          </w:p>
          <w:p w:rsidR="009B346F" w:rsidRDefault="0087637B" w:rsidP="009B346F">
            <w:pPr>
              <w:suppressAutoHyphens w:val="0"/>
            </w:pPr>
            <w:r>
              <w:t>5</w:t>
            </w:r>
            <w:r w:rsidR="009B346F">
              <w:t xml:space="preserve"> February 2020</w:t>
            </w:r>
          </w:p>
          <w:p w:rsidR="009B346F" w:rsidRDefault="009B346F" w:rsidP="009B346F">
            <w:pPr>
              <w:suppressAutoHyphens w:val="0"/>
            </w:pPr>
          </w:p>
          <w:p w:rsidR="009B346F" w:rsidRDefault="009B346F" w:rsidP="009B346F">
            <w:pPr>
              <w:suppressAutoHyphens w:val="0"/>
            </w:pPr>
            <w:r>
              <w:t>Original: English</w:t>
            </w:r>
          </w:p>
          <w:p w:rsidR="009B346F" w:rsidRDefault="009B346F" w:rsidP="009B346F">
            <w:pPr>
              <w:suppressAutoHyphens w:val="0"/>
            </w:pPr>
            <w:r>
              <w:t>English, French and Spanish only</w:t>
            </w:r>
          </w:p>
        </w:tc>
      </w:tr>
    </w:tbl>
    <w:p w:rsidR="00C43B9C" w:rsidRPr="00832C08" w:rsidRDefault="00C43B9C" w:rsidP="00832C08">
      <w:pPr>
        <w:spacing w:before="120"/>
        <w:rPr>
          <w:b/>
          <w:bCs/>
          <w:sz w:val="24"/>
          <w:szCs w:val="24"/>
        </w:rPr>
      </w:pPr>
      <w:r w:rsidRPr="00832C08">
        <w:rPr>
          <w:b/>
          <w:bCs/>
          <w:sz w:val="24"/>
          <w:szCs w:val="24"/>
        </w:rPr>
        <w:t>Committee on the Elimination of Racial Discrimination</w:t>
      </w:r>
    </w:p>
    <w:p w:rsidR="00C43B9C" w:rsidRPr="00832C08" w:rsidRDefault="00C43B9C" w:rsidP="00C43B9C">
      <w:pPr>
        <w:rPr>
          <w:b/>
          <w:bCs/>
        </w:rPr>
      </w:pPr>
      <w:r w:rsidRPr="00832C08">
        <w:rPr>
          <w:b/>
          <w:bCs/>
        </w:rPr>
        <w:t>101st session</w:t>
      </w:r>
    </w:p>
    <w:p w:rsidR="00C43B9C" w:rsidRPr="00D16373" w:rsidRDefault="00C43B9C" w:rsidP="00C43B9C">
      <w:r w:rsidRPr="00D16373">
        <w:t>20 April–8 May 2020</w:t>
      </w:r>
    </w:p>
    <w:p w:rsidR="00C43B9C" w:rsidRPr="00D16373" w:rsidRDefault="00C43B9C" w:rsidP="00C43B9C">
      <w:r w:rsidRPr="00D16373">
        <w:t>Item 7 of the provisional agenda</w:t>
      </w:r>
    </w:p>
    <w:p w:rsidR="00C43B9C" w:rsidRPr="00832C08" w:rsidRDefault="00C43B9C" w:rsidP="00C43B9C">
      <w:pPr>
        <w:rPr>
          <w:b/>
          <w:bCs/>
        </w:rPr>
      </w:pPr>
      <w:r w:rsidRPr="00832C08">
        <w:rPr>
          <w:b/>
          <w:bCs/>
        </w:rPr>
        <w:t xml:space="preserve">Submission of reports by States parties </w:t>
      </w:r>
      <w:r w:rsidRPr="00832C08">
        <w:rPr>
          <w:b/>
          <w:bCs/>
        </w:rPr>
        <w:br/>
        <w:t>under article 9 (1) of the Convention</w:t>
      </w:r>
    </w:p>
    <w:p w:rsidR="00C43B9C" w:rsidRPr="00D16373" w:rsidRDefault="00C43B9C" w:rsidP="00832C08">
      <w:pPr>
        <w:pStyle w:val="HChG"/>
      </w:pPr>
      <w:r w:rsidRPr="00D16373">
        <w:tab/>
      </w:r>
      <w:r w:rsidRPr="00D16373">
        <w:tab/>
        <w:t xml:space="preserve">Status of submission of reports by States parties under </w:t>
      </w:r>
      <w:r w:rsidRPr="00D16373">
        <w:br/>
        <w:t>article 9 (1) of the Convention</w:t>
      </w:r>
    </w:p>
    <w:p w:rsidR="00C43B9C" w:rsidRPr="00D16373" w:rsidRDefault="00C43B9C" w:rsidP="00832C08">
      <w:pPr>
        <w:pStyle w:val="H1G"/>
      </w:pPr>
      <w:r w:rsidRPr="00D16373">
        <w:tab/>
      </w:r>
      <w:r w:rsidRPr="00D16373">
        <w:tab/>
        <w:t>Report by the Secretary-General</w:t>
      </w:r>
    </w:p>
    <w:p w:rsidR="00C43B9C" w:rsidRPr="00D16373" w:rsidRDefault="00C43B9C" w:rsidP="00832C08">
      <w:pPr>
        <w:pStyle w:val="SingleTxtG"/>
      </w:pPr>
      <w:r w:rsidRPr="00D16373">
        <w:t>1.</w:t>
      </w:r>
      <w:r w:rsidRPr="00D16373">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rsidR="00C43B9C" w:rsidRPr="00D16373" w:rsidRDefault="00C43B9C" w:rsidP="00832C08">
      <w:pPr>
        <w:pStyle w:val="SingleTxtG"/>
      </w:pPr>
      <w:r w:rsidRPr="00D16373">
        <w:t>2.</w:t>
      </w:r>
      <w:r w:rsidRPr="00D16373">
        <w:tab/>
        <w:t>The present report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report reflects the status as at 29 January 2020.</w:t>
      </w:r>
    </w:p>
    <w:p w:rsidR="00832C08" w:rsidRDefault="00C43B9C" w:rsidP="00832C08">
      <w:pPr>
        <w:pStyle w:val="Heading1"/>
        <w:spacing w:before="240"/>
      </w:pPr>
      <w:r w:rsidRPr="00D16373">
        <w:t xml:space="preserve">Table 1 </w:t>
      </w:r>
    </w:p>
    <w:p w:rsidR="00C43B9C" w:rsidRPr="00832C08" w:rsidRDefault="00C43B9C" w:rsidP="00832C08">
      <w:pPr>
        <w:pStyle w:val="SingleTxtG"/>
        <w:rPr>
          <w:b/>
          <w:bCs/>
        </w:rPr>
      </w:pPr>
      <w:r w:rsidRPr="00832C08">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243"/>
      </w:tblGrid>
      <w:tr w:rsidR="00C43B9C" w:rsidRPr="007A2161" w:rsidTr="007A2161">
        <w:trPr>
          <w:tblHeader/>
        </w:trPr>
        <w:tc>
          <w:tcPr>
            <w:tcW w:w="2127" w:type="dxa"/>
            <w:tcBorders>
              <w:top w:val="single" w:sz="4" w:space="0" w:color="auto"/>
              <w:bottom w:val="single" w:sz="12" w:space="0" w:color="auto"/>
            </w:tcBorders>
            <w:shd w:val="clear" w:color="auto" w:fill="auto"/>
            <w:vAlign w:val="bottom"/>
          </w:tcPr>
          <w:p w:rsidR="00C43B9C" w:rsidRPr="007A2161" w:rsidRDefault="00C43B9C" w:rsidP="007A2161">
            <w:pPr>
              <w:suppressAutoHyphens w:val="0"/>
              <w:spacing w:before="80" w:after="80" w:line="200" w:lineRule="exact"/>
              <w:ind w:right="113"/>
              <w:rPr>
                <w:i/>
                <w:sz w:val="16"/>
              </w:rPr>
            </w:pPr>
            <w:r w:rsidRPr="007A2161">
              <w:rPr>
                <w:i/>
                <w:sz w:val="16"/>
              </w:rPr>
              <w:t>State party</w:t>
            </w:r>
          </w:p>
        </w:tc>
        <w:tc>
          <w:tcPr>
            <w:tcW w:w="5243" w:type="dxa"/>
            <w:tcBorders>
              <w:top w:val="single" w:sz="4" w:space="0" w:color="auto"/>
              <w:bottom w:val="single" w:sz="12" w:space="0" w:color="auto"/>
            </w:tcBorders>
            <w:shd w:val="clear" w:color="auto" w:fill="auto"/>
            <w:vAlign w:val="bottom"/>
          </w:tcPr>
          <w:p w:rsidR="00C43B9C" w:rsidRPr="007A2161" w:rsidRDefault="00C43B9C" w:rsidP="007A2161">
            <w:pPr>
              <w:suppressAutoHyphens w:val="0"/>
              <w:spacing w:before="80" w:after="80" w:line="200" w:lineRule="exact"/>
              <w:ind w:right="113"/>
              <w:rPr>
                <w:i/>
                <w:sz w:val="16"/>
              </w:rPr>
            </w:pPr>
            <w:r w:rsidRPr="007A2161">
              <w:rPr>
                <w:i/>
                <w:sz w:val="16"/>
              </w:rPr>
              <w:t>Reports received</w:t>
            </w:r>
          </w:p>
        </w:tc>
      </w:tr>
      <w:tr w:rsidR="00C43B9C" w:rsidRPr="007A2161" w:rsidTr="007A2161">
        <w:trPr>
          <w:trHeight w:hRule="exact" w:val="113"/>
          <w:tblHeader/>
        </w:trPr>
        <w:tc>
          <w:tcPr>
            <w:tcW w:w="2127" w:type="dxa"/>
            <w:tcBorders>
              <w:top w:val="single" w:sz="12" w:space="0" w:color="auto"/>
            </w:tcBorders>
            <w:shd w:val="clear" w:color="auto" w:fill="auto"/>
          </w:tcPr>
          <w:p w:rsidR="00C43B9C" w:rsidRPr="007A2161" w:rsidRDefault="00C43B9C" w:rsidP="007A2161">
            <w:pPr>
              <w:suppressAutoHyphens w:val="0"/>
              <w:spacing w:before="40" w:after="120" w:line="220" w:lineRule="exact"/>
              <w:ind w:right="113"/>
            </w:pPr>
          </w:p>
        </w:tc>
        <w:tc>
          <w:tcPr>
            <w:tcW w:w="5243" w:type="dxa"/>
            <w:tcBorders>
              <w:top w:val="single" w:sz="12" w:space="0" w:color="auto"/>
            </w:tcBorders>
            <w:shd w:val="clear" w:color="auto" w:fill="auto"/>
          </w:tcPr>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p>
          <w:p w:rsidR="00C43B9C" w:rsidRPr="007A2161" w:rsidRDefault="00C43B9C" w:rsidP="007A2161">
            <w:pPr>
              <w:suppressAutoHyphens w:val="0"/>
              <w:spacing w:before="40" w:after="120" w:line="220" w:lineRule="exact"/>
              <w:ind w:right="113"/>
            </w:pPr>
            <w:r w:rsidRPr="007A2161">
              <w:tab/>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Afghanistan</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Second to sixteenth periodic reports due since 1986, submitted in 2019 under the simplified reporting procedure</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Azerbaijan</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Tenth to twelfth periodic reports due in 2019, submitted in 2019 (CERD/C/AZE/10-12)</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Bahrain</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Eighth to fourteenth periodic reports due in 2007, submitted in 2019 (CERD/C/BHR/8-14)</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Belgium</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Twentieth to twenty-second periodic reports due in 2018, submitted in 2019 (CERD/C/BEL/20-22)</w:t>
            </w:r>
          </w:p>
        </w:tc>
      </w:tr>
      <w:tr w:rsidR="00C43B9C" w:rsidRPr="007A2161" w:rsidTr="008C7EEA">
        <w:trPr>
          <w:cantSplit/>
        </w:trPr>
        <w:tc>
          <w:tcPr>
            <w:tcW w:w="2127" w:type="dxa"/>
            <w:tcBorders>
              <w:bottom w:val="nil"/>
            </w:tcBorders>
            <w:shd w:val="clear" w:color="auto" w:fill="auto"/>
          </w:tcPr>
          <w:p w:rsidR="00C43B9C" w:rsidRPr="007A2161" w:rsidRDefault="00C43B9C" w:rsidP="007A2161">
            <w:pPr>
              <w:suppressAutoHyphens w:val="0"/>
              <w:spacing w:before="40" w:after="120" w:line="220" w:lineRule="exact"/>
              <w:ind w:right="113"/>
            </w:pPr>
            <w:r w:rsidRPr="007A2161">
              <w:t>Bolivia (</w:t>
            </w:r>
            <w:proofErr w:type="spellStart"/>
            <w:r w:rsidRPr="007A2161">
              <w:t>Plurinational</w:t>
            </w:r>
            <w:proofErr w:type="spellEnd"/>
            <w:r w:rsidRPr="007A2161">
              <w:t xml:space="preserve"> State of)</w:t>
            </w:r>
          </w:p>
        </w:tc>
        <w:tc>
          <w:tcPr>
            <w:tcW w:w="5243" w:type="dxa"/>
            <w:tcBorders>
              <w:bottom w:val="nil"/>
            </w:tcBorders>
            <w:shd w:val="clear" w:color="auto" w:fill="auto"/>
          </w:tcPr>
          <w:p w:rsidR="00C43B9C" w:rsidRPr="007A2161" w:rsidRDefault="00C43B9C" w:rsidP="007A2161">
            <w:pPr>
              <w:suppressAutoHyphens w:val="0"/>
              <w:spacing w:before="40" w:after="120" w:line="220" w:lineRule="exact"/>
              <w:ind w:right="113"/>
            </w:pPr>
            <w:r w:rsidRPr="007A2161">
              <w:t>Twenty-first to twenty-sixth periodic reports due in 2013, submitted in 2019 (CERD/C/BOL/21-26)</w:t>
            </w:r>
          </w:p>
        </w:tc>
      </w:tr>
      <w:tr w:rsidR="00C43B9C" w:rsidRPr="007A2161" w:rsidTr="008C7EEA">
        <w:trPr>
          <w:cantSplit/>
        </w:trPr>
        <w:tc>
          <w:tcPr>
            <w:tcW w:w="2127" w:type="dxa"/>
            <w:tcBorders>
              <w:top w:val="nil"/>
              <w:bottom w:val="nil"/>
            </w:tcBorders>
            <w:shd w:val="clear" w:color="auto" w:fill="auto"/>
          </w:tcPr>
          <w:p w:rsidR="00C43B9C" w:rsidRPr="007A2161" w:rsidRDefault="00C43B9C" w:rsidP="007A2161">
            <w:pPr>
              <w:suppressAutoHyphens w:val="0"/>
              <w:spacing w:before="40" w:after="120" w:line="220" w:lineRule="exact"/>
              <w:ind w:right="113"/>
            </w:pPr>
            <w:r w:rsidRPr="007A2161">
              <w:t>Cameroon</w:t>
            </w:r>
          </w:p>
        </w:tc>
        <w:tc>
          <w:tcPr>
            <w:tcW w:w="5243" w:type="dxa"/>
            <w:tcBorders>
              <w:top w:val="nil"/>
              <w:bottom w:val="nil"/>
            </w:tcBorders>
            <w:shd w:val="clear" w:color="auto" w:fill="auto"/>
          </w:tcPr>
          <w:p w:rsidR="00C43B9C" w:rsidRPr="007A2161" w:rsidRDefault="00C43B9C" w:rsidP="007A2161">
            <w:pPr>
              <w:suppressAutoHyphens w:val="0"/>
              <w:spacing w:before="40" w:after="120" w:line="220" w:lineRule="exact"/>
              <w:ind w:right="113"/>
            </w:pPr>
            <w:r w:rsidRPr="007A2161">
              <w:t>Twenty-second and twenty-third periodic reports due in 2017, submitted in 2019 (CERD/C/CMR/22-23)</w:t>
            </w:r>
          </w:p>
        </w:tc>
      </w:tr>
      <w:tr w:rsidR="00C43B9C" w:rsidRPr="007A2161" w:rsidTr="008C7EEA">
        <w:trPr>
          <w:cantSplit/>
        </w:trPr>
        <w:tc>
          <w:tcPr>
            <w:tcW w:w="2127" w:type="dxa"/>
            <w:tcBorders>
              <w:top w:val="nil"/>
            </w:tcBorders>
            <w:shd w:val="clear" w:color="auto" w:fill="auto"/>
          </w:tcPr>
          <w:p w:rsidR="00C43B9C" w:rsidRPr="007A2161" w:rsidRDefault="00C43B9C" w:rsidP="007A2161">
            <w:pPr>
              <w:suppressAutoHyphens w:val="0"/>
              <w:spacing w:before="40" w:after="120" w:line="220" w:lineRule="exact"/>
              <w:ind w:right="113"/>
            </w:pPr>
            <w:r w:rsidRPr="007A2161">
              <w:lastRenderedPageBreak/>
              <w:t>Chile</w:t>
            </w:r>
          </w:p>
        </w:tc>
        <w:tc>
          <w:tcPr>
            <w:tcW w:w="5243" w:type="dxa"/>
            <w:tcBorders>
              <w:top w:val="nil"/>
            </w:tcBorders>
            <w:shd w:val="clear" w:color="auto" w:fill="auto"/>
          </w:tcPr>
          <w:p w:rsidR="00C43B9C" w:rsidRPr="007A2161" w:rsidRDefault="00C43B9C" w:rsidP="007A2161">
            <w:pPr>
              <w:suppressAutoHyphens w:val="0"/>
              <w:spacing w:before="40" w:after="120" w:line="220" w:lineRule="exact"/>
              <w:ind w:right="113"/>
            </w:pPr>
            <w:r w:rsidRPr="007A2161">
              <w:t>Twenty-second and twenty-third periodic reports due in 2016, submitted in 2018 (CERD/C/CHL/22-23)</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Cyprus</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Twenty-fifth periodic report due in 2020, submitted in 2019</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proofErr w:type="spellStart"/>
            <w:r w:rsidRPr="007A2161">
              <w:t>Denmark</w:t>
            </w:r>
            <w:r w:rsidRPr="00BF497A">
              <w:rPr>
                <w:i/>
                <w:iCs/>
                <w:vertAlign w:val="superscript"/>
              </w:rPr>
              <w:t>a</w:t>
            </w:r>
            <w:proofErr w:type="spellEnd"/>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Twenty-second to twenty-fourth periodic reports due in 2019, submitted in 2018 (CERD/C/DNK/22-24)</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Ecuador</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Twenty-fifth periodic report due in 2020, submitted in 2019</w:t>
            </w:r>
            <w:r w:rsidRPr="007A2161" w:rsidDel="00BD5A57">
              <w:t xml:space="preserve"> </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Estonia</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Twelfth and thirteenth periodic reports due in 2018, submitted in 2019 (CERD/C/EST/12-13)</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France</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Twenty-second and twenty-third periodic reports due in 2017, submitted in 2019 (CERD/C/FRA/22-23)</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proofErr w:type="spellStart"/>
            <w:r w:rsidRPr="007A2161">
              <w:t>Italy</w:t>
            </w:r>
            <w:r w:rsidR="00BF497A" w:rsidRPr="00BF497A">
              <w:rPr>
                <w:i/>
                <w:iCs/>
                <w:vertAlign w:val="superscript"/>
              </w:rPr>
              <w:t>a</w:t>
            </w:r>
            <w:proofErr w:type="spellEnd"/>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Twenty-first periodic report due in 2019, submitted in 2019 (CERD/C/ITA/21)</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Jamaica</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Twenty-first to twenty-fourth periodic reports due in 2016, submitted in 2019 (CERD/C/JAM/21-24)</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Kazakhstan</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Eighth to eleventh periodic reports due in 2017, submitted in 2019 (CERD/C/KAZ/8-11)</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Kuwait</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Twenty-fifth and twenty-sixth periodic reports due in 2020, submitted in 2019</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proofErr w:type="spellStart"/>
            <w:r w:rsidRPr="007A2161">
              <w:t>Lebanon</w:t>
            </w:r>
            <w:r w:rsidR="00307E78" w:rsidRPr="00BF497A">
              <w:rPr>
                <w:i/>
                <w:iCs/>
                <w:vertAlign w:val="superscript"/>
              </w:rPr>
              <w:t>a</w:t>
            </w:r>
            <w:proofErr w:type="spellEnd"/>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Twenty-third and twenty-fourth periodic reports due in 2018, submitted in 2018 (CERD/C/LBN/23-24)</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proofErr w:type="spellStart"/>
            <w:r w:rsidRPr="007A2161">
              <w:t>Netherlands</w:t>
            </w:r>
            <w:r w:rsidR="00307E78" w:rsidRPr="00BF497A">
              <w:rPr>
                <w:i/>
                <w:iCs/>
                <w:vertAlign w:val="superscript"/>
              </w:rPr>
              <w:t>a</w:t>
            </w:r>
            <w:proofErr w:type="spellEnd"/>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Twenty-second to twenty-fourth periodic reports due in 2019, submitted in 2019 (CERD/C/NLD/22-24)</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Nicaragua</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Fifteenth to twenty-first periodic reports due in 2011, submitted in 2019 (CERD/C/NIC/15-21)</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Niger</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Twenty-second to twenty-fifth periodic reports due in 2018, submitted in 2019 (CERD/C/NER/22-25)</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Senegal</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Nineteenth to twenty-third periodic reports due in 2015, submitted in 2019 (CERD/C/SEN/19-23)</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proofErr w:type="spellStart"/>
            <w:r w:rsidRPr="007A2161">
              <w:t>Singapore</w:t>
            </w:r>
            <w:r w:rsidR="00307E78" w:rsidRPr="00BF497A">
              <w:rPr>
                <w:i/>
                <w:iCs/>
                <w:vertAlign w:val="superscript"/>
              </w:rPr>
              <w:t>a</w:t>
            </w:r>
            <w:proofErr w:type="spellEnd"/>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Initial report due in 2018, submitted in 2018 (CERD/C/SGP/1)</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Slovakia</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Thirteenth periodic report due in 2020, submitted in 2019</w:t>
            </w:r>
          </w:p>
        </w:tc>
      </w:tr>
      <w:tr w:rsidR="00C43B9C" w:rsidRPr="007A2161"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r w:rsidRPr="007A2161">
              <w:t>Suriname</w:t>
            </w:r>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Sixteenth to eighteenth periodic reports due in 2019, submitted in 2019</w:t>
            </w:r>
          </w:p>
        </w:tc>
      </w:tr>
      <w:tr w:rsidR="00C43B9C" w:rsidRPr="007A2161" w:rsidDel="004C4294" w:rsidTr="007A2161">
        <w:trPr>
          <w:cantSplit/>
        </w:trPr>
        <w:tc>
          <w:tcPr>
            <w:tcW w:w="2127" w:type="dxa"/>
            <w:shd w:val="clear" w:color="auto" w:fill="auto"/>
          </w:tcPr>
          <w:p w:rsidR="00C43B9C" w:rsidRPr="007A2161" w:rsidRDefault="00C43B9C" w:rsidP="007A2161">
            <w:pPr>
              <w:suppressAutoHyphens w:val="0"/>
              <w:spacing w:before="40" w:after="120" w:line="220" w:lineRule="exact"/>
              <w:ind w:right="113"/>
            </w:pPr>
            <w:proofErr w:type="spellStart"/>
            <w:r w:rsidRPr="007A2161">
              <w:t>Switzerland</w:t>
            </w:r>
            <w:r w:rsidRPr="00567305">
              <w:rPr>
                <w:i/>
                <w:iCs/>
                <w:vertAlign w:val="superscript"/>
              </w:rPr>
              <w:t>a</w:t>
            </w:r>
            <w:proofErr w:type="spellEnd"/>
          </w:p>
        </w:tc>
        <w:tc>
          <w:tcPr>
            <w:tcW w:w="5243" w:type="dxa"/>
            <w:shd w:val="clear" w:color="auto" w:fill="auto"/>
          </w:tcPr>
          <w:p w:rsidR="00C43B9C" w:rsidRPr="007A2161" w:rsidRDefault="00C43B9C" w:rsidP="007A2161">
            <w:pPr>
              <w:suppressAutoHyphens w:val="0"/>
              <w:spacing w:before="40" w:after="120" w:line="220" w:lineRule="exact"/>
              <w:ind w:right="113"/>
            </w:pPr>
            <w:r w:rsidRPr="007A2161">
              <w:t>Tenth to twelfth periodic reports due in 2017, submitted in 2018 (CERD/C/CHE/10-12)</w:t>
            </w:r>
          </w:p>
        </w:tc>
      </w:tr>
      <w:tr w:rsidR="00C43B9C" w:rsidRPr="007A2161" w:rsidDel="004C4294" w:rsidTr="00C0605F">
        <w:trPr>
          <w:cantSplit/>
        </w:trPr>
        <w:tc>
          <w:tcPr>
            <w:tcW w:w="2127" w:type="dxa"/>
            <w:tcBorders>
              <w:bottom w:val="nil"/>
            </w:tcBorders>
            <w:shd w:val="clear" w:color="auto" w:fill="auto"/>
          </w:tcPr>
          <w:p w:rsidR="00C43B9C" w:rsidRPr="007A2161" w:rsidRDefault="00C43B9C" w:rsidP="008C3F62">
            <w:pPr>
              <w:suppressAutoHyphens w:val="0"/>
              <w:spacing w:before="40" w:after="120" w:line="220" w:lineRule="exact"/>
              <w:ind w:right="113"/>
            </w:pPr>
            <w:r w:rsidRPr="007A2161">
              <w:t>Thailand</w:t>
            </w:r>
          </w:p>
        </w:tc>
        <w:tc>
          <w:tcPr>
            <w:tcW w:w="5243" w:type="dxa"/>
            <w:tcBorders>
              <w:bottom w:val="nil"/>
            </w:tcBorders>
            <w:shd w:val="clear" w:color="auto" w:fill="auto"/>
          </w:tcPr>
          <w:p w:rsidR="00C43B9C" w:rsidRPr="007A2161" w:rsidRDefault="00C43B9C" w:rsidP="007A2161">
            <w:pPr>
              <w:suppressAutoHyphens w:val="0"/>
              <w:spacing w:before="40" w:after="120" w:line="220" w:lineRule="exact"/>
              <w:ind w:right="113"/>
            </w:pPr>
            <w:r w:rsidRPr="007A2161">
              <w:t>Fourth to eighth periodic reports due in 2016, submitted in 2019 (CERD/C/THA/4-8)</w:t>
            </w:r>
          </w:p>
        </w:tc>
      </w:tr>
      <w:tr w:rsidR="00C43B9C" w:rsidRPr="007A2161" w:rsidDel="004C4294" w:rsidTr="00C0605F">
        <w:trPr>
          <w:cantSplit/>
        </w:trPr>
        <w:tc>
          <w:tcPr>
            <w:tcW w:w="2127" w:type="dxa"/>
            <w:tcBorders>
              <w:top w:val="nil"/>
              <w:bottom w:val="single" w:sz="12" w:space="0" w:color="auto"/>
            </w:tcBorders>
            <w:shd w:val="clear" w:color="auto" w:fill="auto"/>
          </w:tcPr>
          <w:p w:rsidR="00C43B9C" w:rsidRPr="007A2161" w:rsidRDefault="00C43B9C" w:rsidP="008C3F62">
            <w:pPr>
              <w:suppressAutoHyphens w:val="0"/>
              <w:spacing w:before="40" w:after="120" w:line="220" w:lineRule="exact"/>
              <w:ind w:right="113"/>
            </w:pPr>
            <w:r w:rsidRPr="007A2161">
              <w:t>Turkmenistan</w:t>
            </w:r>
          </w:p>
        </w:tc>
        <w:tc>
          <w:tcPr>
            <w:tcW w:w="5243" w:type="dxa"/>
            <w:tcBorders>
              <w:top w:val="nil"/>
              <w:bottom w:val="single" w:sz="12" w:space="0" w:color="auto"/>
            </w:tcBorders>
            <w:shd w:val="clear" w:color="auto" w:fill="auto"/>
          </w:tcPr>
          <w:p w:rsidR="00C43B9C" w:rsidRPr="007A2161" w:rsidRDefault="00C43B9C" w:rsidP="00567305">
            <w:pPr>
              <w:suppressAutoHyphens w:val="0"/>
              <w:spacing w:before="40" w:after="120" w:line="220" w:lineRule="exact"/>
              <w:ind w:right="113"/>
            </w:pPr>
            <w:r w:rsidRPr="007A2161">
              <w:t>Twelfth and thirteenth periodic reports due in 2019, submitted in 2019</w:t>
            </w:r>
          </w:p>
        </w:tc>
      </w:tr>
    </w:tbl>
    <w:p w:rsidR="00C43B9C" w:rsidRPr="00567305" w:rsidRDefault="00C43B9C" w:rsidP="00567305">
      <w:pPr>
        <w:spacing w:before="120"/>
        <w:ind w:left="1134" w:right="1134" w:firstLine="170"/>
        <w:rPr>
          <w:sz w:val="18"/>
        </w:rPr>
      </w:pPr>
      <w:proofErr w:type="gramStart"/>
      <w:r w:rsidRPr="001B64CE">
        <w:rPr>
          <w:i/>
          <w:iCs/>
          <w:sz w:val="18"/>
          <w:vertAlign w:val="superscript"/>
        </w:rPr>
        <w:t>a</w:t>
      </w:r>
      <w:r w:rsidRPr="00567305">
        <w:rPr>
          <w:i/>
          <w:iCs/>
          <w:sz w:val="18"/>
        </w:rPr>
        <w:t xml:space="preserve"> </w:t>
      </w:r>
      <w:r w:rsidRPr="00567305">
        <w:rPr>
          <w:sz w:val="18"/>
        </w:rPr>
        <w:t xml:space="preserve"> Reports</w:t>
      </w:r>
      <w:proofErr w:type="gramEnd"/>
      <w:r w:rsidRPr="00567305">
        <w:rPr>
          <w:sz w:val="18"/>
        </w:rPr>
        <w:t xml:space="preserve"> scheduled for consideration at the current session.</w:t>
      </w:r>
    </w:p>
    <w:p w:rsidR="00C43B9C" w:rsidRPr="00D16373" w:rsidRDefault="00C43B9C" w:rsidP="00386638">
      <w:pPr>
        <w:pStyle w:val="Heading1"/>
        <w:keepNext/>
        <w:keepLines/>
        <w:spacing w:before="240"/>
      </w:pPr>
      <w:r w:rsidRPr="00D16373">
        <w:lastRenderedPageBreak/>
        <w:t xml:space="preserve">Table 2 </w:t>
      </w:r>
    </w:p>
    <w:p w:rsidR="00C43B9C" w:rsidRPr="00C0605F" w:rsidRDefault="00C43B9C" w:rsidP="00386638">
      <w:pPr>
        <w:pStyle w:val="SingleTxtG"/>
        <w:keepNext/>
        <w:keepLines/>
        <w:rPr>
          <w:b/>
          <w:bCs/>
        </w:rPr>
      </w:pPr>
      <w:r w:rsidRPr="00C0605F">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3261"/>
        <w:gridCol w:w="1841"/>
      </w:tblGrid>
      <w:tr w:rsidR="00C43B9C" w:rsidRPr="00386638" w:rsidTr="007F6313">
        <w:trPr>
          <w:tblHeader/>
        </w:trPr>
        <w:tc>
          <w:tcPr>
            <w:tcW w:w="2268" w:type="dxa"/>
            <w:tcBorders>
              <w:top w:val="single" w:sz="4" w:space="0" w:color="auto"/>
              <w:bottom w:val="single" w:sz="12" w:space="0" w:color="auto"/>
            </w:tcBorders>
            <w:shd w:val="clear" w:color="auto" w:fill="auto"/>
            <w:vAlign w:val="bottom"/>
          </w:tcPr>
          <w:p w:rsidR="00C43B9C" w:rsidRPr="00386638" w:rsidRDefault="00C43B9C" w:rsidP="00386638">
            <w:pPr>
              <w:keepNext/>
              <w:keepLines/>
              <w:suppressAutoHyphens w:val="0"/>
              <w:spacing w:before="80" w:after="80" w:line="200" w:lineRule="exact"/>
              <w:ind w:right="113"/>
              <w:rPr>
                <w:i/>
                <w:sz w:val="16"/>
              </w:rPr>
            </w:pPr>
            <w:r w:rsidRPr="00386638">
              <w:rPr>
                <w:i/>
                <w:sz w:val="16"/>
              </w:rPr>
              <w:t>State party</w:t>
            </w:r>
          </w:p>
        </w:tc>
        <w:tc>
          <w:tcPr>
            <w:tcW w:w="3261" w:type="dxa"/>
            <w:tcBorders>
              <w:top w:val="single" w:sz="4" w:space="0" w:color="auto"/>
              <w:bottom w:val="single" w:sz="12" w:space="0" w:color="auto"/>
            </w:tcBorders>
            <w:shd w:val="clear" w:color="auto" w:fill="auto"/>
            <w:vAlign w:val="bottom"/>
          </w:tcPr>
          <w:p w:rsidR="00C43B9C" w:rsidRPr="00386638" w:rsidRDefault="00C43B9C" w:rsidP="00386638">
            <w:pPr>
              <w:keepNext/>
              <w:keepLines/>
              <w:suppressAutoHyphens w:val="0"/>
              <w:spacing w:before="80" w:after="80" w:line="200" w:lineRule="exact"/>
              <w:ind w:right="113"/>
              <w:rPr>
                <w:i/>
                <w:sz w:val="16"/>
              </w:rPr>
            </w:pPr>
            <w:r w:rsidRPr="00386638">
              <w:rPr>
                <w:i/>
                <w:sz w:val="16"/>
              </w:rPr>
              <w:t>Report due</w:t>
            </w:r>
          </w:p>
        </w:tc>
        <w:tc>
          <w:tcPr>
            <w:tcW w:w="1841" w:type="dxa"/>
            <w:tcBorders>
              <w:top w:val="single" w:sz="4" w:space="0" w:color="auto"/>
              <w:bottom w:val="single" w:sz="12" w:space="0" w:color="auto"/>
            </w:tcBorders>
            <w:shd w:val="clear" w:color="auto" w:fill="auto"/>
            <w:vAlign w:val="bottom"/>
          </w:tcPr>
          <w:p w:rsidR="00C43B9C" w:rsidRPr="00386638" w:rsidRDefault="00C43B9C" w:rsidP="00386638">
            <w:pPr>
              <w:keepNext/>
              <w:keepLines/>
              <w:suppressAutoHyphens w:val="0"/>
              <w:spacing w:before="80" w:after="80" w:line="200" w:lineRule="exact"/>
              <w:ind w:right="113"/>
              <w:rPr>
                <w:i/>
                <w:sz w:val="16"/>
              </w:rPr>
            </w:pPr>
            <w:r w:rsidRPr="00386638">
              <w:rPr>
                <w:i/>
                <w:sz w:val="16"/>
              </w:rPr>
              <w:t>Due date</w:t>
            </w:r>
          </w:p>
        </w:tc>
      </w:tr>
      <w:tr w:rsidR="00C43B9C" w:rsidRPr="00386638" w:rsidTr="007F6313">
        <w:trPr>
          <w:trHeight w:hRule="exact" w:val="113"/>
          <w:tblHeader/>
        </w:trPr>
        <w:tc>
          <w:tcPr>
            <w:tcW w:w="2268" w:type="dxa"/>
            <w:tcBorders>
              <w:top w:val="single" w:sz="12" w:space="0" w:color="auto"/>
            </w:tcBorders>
            <w:shd w:val="clear" w:color="auto" w:fill="auto"/>
          </w:tcPr>
          <w:p w:rsidR="00C43B9C" w:rsidRPr="00386638" w:rsidRDefault="00C43B9C" w:rsidP="00386638">
            <w:pPr>
              <w:keepNext/>
              <w:keepLines/>
              <w:suppressAutoHyphens w:val="0"/>
              <w:spacing w:before="40" w:after="120" w:line="220" w:lineRule="exact"/>
              <w:ind w:right="113"/>
            </w:pPr>
          </w:p>
        </w:tc>
        <w:tc>
          <w:tcPr>
            <w:tcW w:w="3261" w:type="dxa"/>
            <w:tcBorders>
              <w:top w:val="single" w:sz="12" w:space="0" w:color="auto"/>
            </w:tcBorders>
            <w:shd w:val="clear" w:color="auto" w:fill="auto"/>
          </w:tcPr>
          <w:p w:rsidR="00C43B9C" w:rsidRPr="00386638" w:rsidRDefault="00C43B9C" w:rsidP="00386638">
            <w:pPr>
              <w:keepNext/>
              <w:keepLines/>
              <w:suppressAutoHyphens w:val="0"/>
              <w:spacing w:before="40" w:after="120" w:line="220" w:lineRule="exact"/>
              <w:ind w:right="113"/>
            </w:pPr>
          </w:p>
        </w:tc>
        <w:tc>
          <w:tcPr>
            <w:tcW w:w="1841" w:type="dxa"/>
            <w:tcBorders>
              <w:top w:val="single" w:sz="12" w:space="0" w:color="auto"/>
            </w:tcBorders>
            <w:shd w:val="clear" w:color="auto" w:fill="auto"/>
          </w:tcPr>
          <w:p w:rsidR="00C43B9C" w:rsidRPr="00386638" w:rsidRDefault="00C43B9C" w:rsidP="00386638">
            <w:pPr>
              <w:keepNext/>
              <w:keepLines/>
              <w:suppressAutoHyphens w:val="0"/>
              <w:spacing w:before="40" w:after="120" w:line="220" w:lineRule="exact"/>
              <w:ind w:right="113"/>
            </w:pPr>
          </w:p>
        </w:tc>
      </w:tr>
      <w:tr w:rsidR="0052740B" w:rsidRPr="00386638" w:rsidDel="00026CB5" w:rsidTr="007F6313">
        <w:tc>
          <w:tcPr>
            <w:tcW w:w="2268" w:type="dxa"/>
            <w:shd w:val="clear" w:color="auto" w:fill="auto"/>
          </w:tcPr>
          <w:p w:rsidR="0052740B" w:rsidRPr="00386638" w:rsidRDefault="0052740B" w:rsidP="0052740B">
            <w:pPr>
              <w:keepNext/>
              <w:keepLines/>
              <w:suppressAutoHyphens w:val="0"/>
              <w:spacing w:before="40" w:after="120" w:line="220" w:lineRule="exact"/>
              <w:ind w:right="113"/>
            </w:pPr>
            <w:r w:rsidRPr="00386638">
              <w:t>Antigua and Barbuda</w:t>
            </w:r>
          </w:p>
        </w:tc>
        <w:tc>
          <w:tcPr>
            <w:tcW w:w="3261" w:type="dxa"/>
            <w:shd w:val="clear" w:color="auto" w:fill="auto"/>
          </w:tcPr>
          <w:p w:rsidR="0052740B" w:rsidRPr="00386638" w:rsidRDefault="0052740B" w:rsidP="0052740B">
            <w:pPr>
              <w:keepNext/>
              <w:keepLines/>
              <w:suppressAutoHyphens w:val="0"/>
              <w:spacing w:before="40" w:after="120" w:line="220" w:lineRule="exact"/>
              <w:ind w:right="113"/>
            </w:pPr>
            <w:r w:rsidRPr="00386638">
              <w:t>Tenth and eleventh reports,</w:t>
            </w:r>
            <w:r w:rsidRPr="00386638">
              <w:br/>
              <w:t>to be submitted jointly</w:t>
            </w:r>
          </w:p>
        </w:tc>
        <w:tc>
          <w:tcPr>
            <w:tcW w:w="1841" w:type="dxa"/>
            <w:shd w:val="clear" w:color="auto" w:fill="auto"/>
          </w:tcPr>
          <w:p w:rsidR="0052740B" w:rsidRPr="00386638" w:rsidRDefault="0052740B" w:rsidP="0052740B">
            <w:pPr>
              <w:keepNext/>
              <w:keepLines/>
              <w:suppressAutoHyphens w:val="0"/>
              <w:spacing w:before="40" w:after="120" w:line="220" w:lineRule="exact"/>
              <w:ind w:right="113"/>
            </w:pPr>
            <w:r w:rsidRPr="00386638">
              <w:t>24 November 2009</w:t>
            </w:r>
          </w:p>
        </w:tc>
      </w:tr>
      <w:tr w:rsidR="0052740B" w:rsidRPr="00386638" w:rsidDel="00026CB5" w:rsidTr="007F6313">
        <w:tc>
          <w:tcPr>
            <w:tcW w:w="2268" w:type="dxa"/>
            <w:shd w:val="clear" w:color="auto" w:fill="auto"/>
          </w:tcPr>
          <w:p w:rsidR="0052740B" w:rsidRPr="00386638" w:rsidRDefault="0052740B" w:rsidP="0052740B">
            <w:pPr>
              <w:keepNext/>
              <w:keepLines/>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Twelfth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24 November 2011</w:t>
            </w:r>
          </w:p>
        </w:tc>
      </w:tr>
      <w:tr w:rsidR="0052740B" w:rsidRPr="00386638" w:rsidDel="00026CB5" w:rsidTr="007F6313">
        <w:tc>
          <w:tcPr>
            <w:tcW w:w="2268" w:type="dxa"/>
            <w:shd w:val="clear" w:color="auto" w:fill="auto"/>
          </w:tcPr>
          <w:p w:rsidR="0052740B" w:rsidRPr="00386638" w:rsidRDefault="0052740B" w:rsidP="0052740B">
            <w:pPr>
              <w:keepNext/>
              <w:keepLines/>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Thirteenth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24 November 2013</w:t>
            </w:r>
          </w:p>
        </w:tc>
      </w:tr>
      <w:tr w:rsidR="0052740B" w:rsidRPr="00386638" w:rsidDel="00026CB5" w:rsidTr="007F6313">
        <w:tc>
          <w:tcPr>
            <w:tcW w:w="2268" w:type="dxa"/>
            <w:shd w:val="clear" w:color="auto" w:fill="auto"/>
          </w:tcPr>
          <w:p w:rsidR="0052740B" w:rsidRPr="00386638" w:rsidRDefault="0052740B" w:rsidP="0052740B">
            <w:pPr>
              <w:keepNext/>
              <w:keepLines/>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Fourteenth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24 November 2015</w:t>
            </w:r>
          </w:p>
        </w:tc>
      </w:tr>
      <w:tr w:rsidR="0052740B" w:rsidRPr="00386638" w:rsidDel="00026CB5" w:rsidTr="007F6313">
        <w:tc>
          <w:tcPr>
            <w:tcW w:w="2268" w:type="dxa"/>
            <w:shd w:val="clear" w:color="auto" w:fill="auto"/>
          </w:tcPr>
          <w:p w:rsidR="0052740B" w:rsidRPr="00386638" w:rsidRDefault="0052740B" w:rsidP="0052740B">
            <w:pPr>
              <w:keepNext/>
              <w:keepLines/>
              <w:suppressAutoHyphens w:val="0"/>
              <w:spacing w:before="40" w:after="120" w:line="220" w:lineRule="exact"/>
              <w:ind w:right="113"/>
            </w:pPr>
            <w:r w:rsidRPr="00386638">
              <w:t>Argentina</w:t>
            </w: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Fifteenth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24 November 2017</w:t>
            </w:r>
          </w:p>
        </w:tc>
      </w:tr>
      <w:tr w:rsidR="00DC74C5" w:rsidRPr="00386638" w:rsidDel="00026CB5" w:rsidTr="007F6313">
        <w:tc>
          <w:tcPr>
            <w:tcW w:w="2268" w:type="dxa"/>
            <w:shd w:val="clear" w:color="auto" w:fill="auto"/>
          </w:tcPr>
          <w:p w:rsidR="00DC74C5" w:rsidRPr="00386638" w:rsidRDefault="00DC74C5" w:rsidP="0052740B">
            <w:pPr>
              <w:keepNext/>
              <w:keepLines/>
              <w:suppressAutoHyphens w:val="0"/>
              <w:spacing w:before="40" w:after="120" w:line="220" w:lineRule="exact"/>
              <w:ind w:right="113"/>
            </w:pPr>
          </w:p>
        </w:tc>
        <w:tc>
          <w:tcPr>
            <w:tcW w:w="3261" w:type="dxa"/>
            <w:shd w:val="clear" w:color="auto" w:fill="auto"/>
          </w:tcPr>
          <w:p w:rsidR="00DC74C5" w:rsidRPr="00386638" w:rsidRDefault="00DC74C5" w:rsidP="00DC74C5">
            <w:pPr>
              <w:suppressAutoHyphens w:val="0"/>
              <w:spacing w:before="40" w:after="120" w:line="220" w:lineRule="exact"/>
              <w:ind w:right="113"/>
            </w:pPr>
            <w:r w:rsidRPr="00386638">
              <w:t>Sixteenth report</w:t>
            </w:r>
          </w:p>
        </w:tc>
        <w:tc>
          <w:tcPr>
            <w:tcW w:w="1841" w:type="dxa"/>
            <w:shd w:val="clear" w:color="auto" w:fill="auto"/>
          </w:tcPr>
          <w:p w:rsidR="00DC74C5" w:rsidRPr="00386638" w:rsidRDefault="00DC74C5" w:rsidP="00DC74C5">
            <w:pPr>
              <w:suppressAutoHyphens w:val="0"/>
              <w:spacing w:before="40" w:after="120" w:line="220" w:lineRule="exact"/>
              <w:ind w:right="113"/>
            </w:pPr>
            <w:r w:rsidRPr="00386638">
              <w:t>24 November 2019</w:t>
            </w:r>
          </w:p>
        </w:tc>
      </w:tr>
      <w:tr w:rsidR="0052740B" w:rsidRPr="00386638" w:rsidDel="00026CB5" w:rsidTr="007F6313">
        <w:tc>
          <w:tcPr>
            <w:tcW w:w="2268" w:type="dxa"/>
            <w:shd w:val="clear" w:color="auto" w:fill="auto"/>
          </w:tcPr>
          <w:p w:rsidR="0052740B" w:rsidRPr="00386638" w:rsidRDefault="0052740B" w:rsidP="0052740B">
            <w:pPr>
              <w:keepNext/>
              <w:keepLines/>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Twenty-fourth to twenty-sixth reports, to be submitted jointly</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January 2020</w:t>
            </w:r>
          </w:p>
        </w:tc>
      </w:tr>
      <w:tr w:rsidR="0052740B" w:rsidRPr="00386638" w:rsidDel="00026CB5" w:rsidTr="007F6313">
        <w:tc>
          <w:tcPr>
            <w:tcW w:w="2268" w:type="dxa"/>
            <w:vMerge w:val="restart"/>
            <w:shd w:val="clear" w:color="auto" w:fill="auto"/>
          </w:tcPr>
          <w:p w:rsidR="0052740B" w:rsidRPr="00386638" w:rsidRDefault="0052740B" w:rsidP="0052740B">
            <w:pPr>
              <w:suppressAutoHyphens w:val="0"/>
              <w:spacing w:before="40" w:after="120" w:line="220" w:lineRule="exact"/>
              <w:ind w:right="113"/>
            </w:pPr>
            <w:r w:rsidRPr="00386638">
              <w:t>Austria</w:t>
            </w: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Twenty-first and twenty-second reports, to be submitted jointly</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8 June 2015</w:t>
            </w:r>
          </w:p>
        </w:tc>
      </w:tr>
      <w:tr w:rsidR="0052740B" w:rsidRPr="00386638" w:rsidDel="00026CB5" w:rsidTr="007F6313">
        <w:tc>
          <w:tcPr>
            <w:tcW w:w="2268" w:type="dxa"/>
            <w:vMerge/>
            <w:shd w:val="clear" w:color="auto" w:fill="auto"/>
          </w:tcPr>
          <w:p w:rsidR="0052740B" w:rsidRPr="00386638" w:rsidDel="00026CB5" w:rsidRDefault="0052740B" w:rsidP="0052740B">
            <w:pPr>
              <w:suppressAutoHyphens w:val="0"/>
              <w:spacing w:before="40" w:after="120" w:line="220" w:lineRule="exact"/>
              <w:ind w:right="113"/>
            </w:pPr>
          </w:p>
        </w:tc>
        <w:tc>
          <w:tcPr>
            <w:tcW w:w="3261" w:type="dxa"/>
            <w:shd w:val="clear" w:color="auto" w:fill="auto"/>
          </w:tcPr>
          <w:p w:rsidR="0052740B" w:rsidRPr="00386638" w:rsidDel="00026CB5" w:rsidRDefault="0052740B" w:rsidP="0052740B">
            <w:pPr>
              <w:suppressAutoHyphens w:val="0"/>
              <w:spacing w:before="40" w:after="120" w:line="220" w:lineRule="exact"/>
              <w:ind w:right="113"/>
            </w:pPr>
            <w:r w:rsidRPr="00386638">
              <w:t xml:space="preserve">Twenty-third report </w:t>
            </w:r>
          </w:p>
        </w:tc>
        <w:tc>
          <w:tcPr>
            <w:tcW w:w="1841" w:type="dxa"/>
            <w:shd w:val="clear" w:color="auto" w:fill="auto"/>
          </w:tcPr>
          <w:p w:rsidR="0052740B" w:rsidRPr="00386638" w:rsidDel="00026CB5" w:rsidRDefault="0052740B" w:rsidP="0052740B">
            <w:pPr>
              <w:suppressAutoHyphens w:val="0"/>
              <w:spacing w:before="40" w:after="120" w:line="220" w:lineRule="exact"/>
              <w:ind w:right="113"/>
            </w:pPr>
            <w:r w:rsidRPr="00386638">
              <w:t>8 June 2017</w:t>
            </w:r>
          </w:p>
        </w:tc>
      </w:tr>
      <w:tr w:rsidR="0052740B" w:rsidRPr="00386638" w:rsidDel="00026CB5" w:rsidTr="007F6313">
        <w:tc>
          <w:tcPr>
            <w:tcW w:w="2268" w:type="dxa"/>
            <w:shd w:val="clear" w:color="auto" w:fill="auto"/>
          </w:tcPr>
          <w:p w:rsidR="0052740B" w:rsidRPr="00386638" w:rsidDel="00026CB5"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Twenty-fourth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8 June 2019</w:t>
            </w:r>
          </w:p>
        </w:tc>
      </w:tr>
      <w:tr w:rsidR="0052740B" w:rsidRPr="00386638" w:rsidTr="007F6313">
        <w:tc>
          <w:tcPr>
            <w:tcW w:w="2268" w:type="dxa"/>
            <w:vMerge w:val="restart"/>
            <w:shd w:val="clear" w:color="auto" w:fill="auto"/>
          </w:tcPr>
          <w:p w:rsidR="0052740B" w:rsidRPr="00386638" w:rsidRDefault="0052740B" w:rsidP="0052740B">
            <w:pPr>
              <w:suppressAutoHyphens w:val="0"/>
              <w:spacing w:before="40" w:after="120" w:line="220" w:lineRule="exact"/>
              <w:ind w:right="113"/>
            </w:pPr>
            <w:r w:rsidRPr="00386638">
              <w:t>Bahamas</w:t>
            </w: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Fifteenth and sixteenth reports,</w:t>
            </w:r>
            <w:r w:rsidRPr="00386638">
              <w:br/>
              <w:t>to be submitted jointly</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September 2006</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Seventeenth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September 2008</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 xml:space="preserve">Eighteenth report </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September 2010</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Nineteenth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September 2012</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Twentieth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September 2014</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Twenty-first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September 2016</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Twenty-second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4 September 2018</w:t>
            </w:r>
          </w:p>
        </w:tc>
      </w:tr>
      <w:tr w:rsidR="0052740B" w:rsidRPr="00386638" w:rsidTr="007F6313">
        <w:tc>
          <w:tcPr>
            <w:tcW w:w="2268" w:type="dxa"/>
            <w:vMerge w:val="restart"/>
            <w:shd w:val="clear" w:color="auto" w:fill="auto"/>
          </w:tcPr>
          <w:p w:rsidR="0052740B" w:rsidRPr="00386638" w:rsidRDefault="0052740B" w:rsidP="0052740B">
            <w:pPr>
              <w:suppressAutoHyphens w:val="0"/>
              <w:spacing w:before="40" w:after="120" w:line="220" w:lineRule="exact"/>
              <w:ind w:right="113"/>
            </w:pPr>
            <w:r w:rsidRPr="00386638">
              <w:t>Bangladesh</w:t>
            </w: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Twelfth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2002</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Thirteenth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2004</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Fourteenth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2006</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Fifteenth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2008</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Sixteenth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2010</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Seventeenth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2012</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Eighteenth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2014</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Nineteenth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11 July 2016</w:t>
            </w:r>
          </w:p>
        </w:tc>
      </w:tr>
      <w:tr w:rsidR="0052740B" w:rsidRPr="00386638" w:rsidTr="006C7B5C">
        <w:tc>
          <w:tcPr>
            <w:tcW w:w="2268" w:type="dxa"/>
            <w:vMerge/>
            <w:tcBorders>
              <w:bottom w:val="nil"/>
            </w:tcBorders>
            <w:shd w:val="clear" w:color="auto" w:fill="auto"/>
          </w:tcPr>
          <w:p w:rsidR="0052740B" w:rsidRPr="00386638" w:rsidRDefault="0052740B" w:rsidP="0052740B">
            <w:pPr>
              <w:suppressAutoHyphens w:val="0"/>
              <w:spacing w:before="40" w:after="120" w:line="220" w:lineRule="exact"/>
              <w:ind w:right="113"/>
            </w:pPr>
          </w:p>
        </w:tc>
        <w:tc>
          <w:tcPr>
            <w:tcW w:w="3261" w:type="dxa"/>
            <w:tcBorders>
              <w:bottom w:val="nil"/>
            </w:tcBorders>
            <w:shd w:val="clear" w:color="auto" w:fill="auto"/>
          </w:tcPr>
          <w:p w:rsidR="0052740B" w:rsidRPr="00386638" w:rsidRDefault="0052740B" w:rsidP="0052740B">
            <w:pPr>
              <w:suppressAutoHyphens w:val="0"/>
              <w:spacing w:before="40" w:after="120" w:line="220" w:lineRule="exact"/>
              <w:ind w:right="113"/>
            </w:pPr>
            <w:r w:rsidRPr="00386638">
              <w:t>Twentieth report</w:t>
            </w:r>
          </w:p>
        </w:tc>
        <w:tc>
          <w:tcPr>
            <w:tcW w:w="1841" w:type="dxa"/>
            <w:tcBorders>
              <w:bottom w:val="nil"/>
            </w:tcBorders>
            <w:shd w:val="clear" w:color="auto" w:fill="auto"/>
          </w:tcPr>
          <w:p w:rsidR="0052740B" w:rsidRPr="00386638" w:rsidRDefault="0052740B" w:rsidP="0052740B">
            <w:pPr>
              <w:suppressAutoHyphens w:val="0"/>
              <w:spacing w:before="40" w:after="120" w:line="220" w:lineRule="exact"/>
              <w:ind w:right="113"/>
            </w:pPr>
            <w:r w:rsidRPr="00386638">
              <w:t>11 July 2018</w:t>
            </w:r>
          </w:p>
        </w:tc>
      </w:tr>
      <w:tr w:rsidR="0052740B" w:rsidRPr="00386638" w:rsidTr="0004176B">
        <w:tc>
          <w:tcPr>
            <w:tcW w:w="2268" w:type="dxa"/>
            <w:vMerge w:val="restart"/>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Barbados</w:t>
            </w:r>
          </w:p>
        </w:tc>
        <w:tc>
          <w:tcPr>
            <w:tcW w:w="326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Seventeenth and eighteenth reports,</w:t>
            </w:r>
            <w:r w:rsidRPr="00386638">
              <w:br/>
              <w:t>to be submitted jointly</w:t>
            </w:r>
          </w:p>
        </w:tc>
        <w:tc>
          <w:tcPr>
            <w:tcW w:w="184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8 December 2007</w:t>
            </w:r>
          </w:p>
        </w:tc>
      </w:tr>
      <w:tr w:rsidR="0052740B" w:rsidRPr="00386638" w:rsidTr="0004176B">
        <w:tc>
          <w:tcPr>
            <w:tcW w:w="2268" w:type="dxa"/>
            <w:vMerge/>
            <w:tcBorders>
              <w:top w:val="nil"/>
              <w:bottom w:val="nil"/>
            </w:tcBorders>
            <w:shd w:val="clear" w:color="auto" w:fill="auto"/>
          </w:tcPr>
          <w:p w:rsidR="0052740B" w:rsidRPr="00386638" w:rsidRDefault="0052740B" w:rsidP="0052740B">
            <w:pPr>
              <w:suppressAutoHyphens w:val="0"/>
              <w:spacing w:before="40" w:after="120" w:line="220" w:lineRule="exact"/>
              <w:ind w:right="113"/>
            </w:pPr>
          </w:p>
        </w:tc>
        <w:tc>
          <w:tcPr>
            <w:tcW w:w="326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8 December 2009</w:t>
            </w:r>
          </w:p>
        </w:tc>
      </w:tr>
      <w:tr w:rsidR="0052740B" w:rsidRPr="00386638" w:rsidTr="0004176B">
        <w:tc>
          <w:tcPr>
            <w:tcW w:w="2268" w:type="dxa"/>
            <w:vMerge/>
            <w:tcBorders>
              <w:top w:val="nil"/>
              <w:bottom w:val="nil"/>
            </w:tcBorders>
            <w:shd w:val="clear" w:color="auto" w:fill="auto"/>
          </w:tcPr>
          <w:p w:rsidR="0052740B" w:rsidRPr="00386638" w:rsidRDefault="0052740B" w:rsidP="0052740B">
            <w:pPr>
              <w:suppressAutoHyphens w:val="0"/>
              <w:spacing w:before="40" w:after="120" w:line="220" w:lineRule="exact"/>
              <w:ind w:right="113"/>
            </w:pPr>
          </w:p>
        </w:tc>
        <w:tc>
          <w:tcPr>
            <w:tcW w:w="326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8 December 2011</w:t>
            </w:r>
          </w:p>
        </w:tc>
      </w:tr>
      <w:tr w:rsidR="0052740B" w:rsidRPr="00386638" w:rsidTr="0004176B">
        <w:tc>
          <w:tcPr>
            <w:tcW w:w="2268" w:type="dxa"/>
            <w:vMerge/>
            <w:tcBorders>
              <w:top w:val="nil"/>
              <w:bottom w:val="nil"/>
            </w:tcBorders>
            <w:shd w:val="clear" w:color="auto" w:fill="auto"/>
          </w:tcPr>
          <w:p w:rsidR="0052740B" w:rsidRPr="00386638" w:rsidRDefault="0052740B" w:rsidP="0052740B">
            <w:pPr>
              <w:suppressAutoHyphens w:val="0"/>
              <w:spacing w:before="40" w:after="120" w:line="220" w:lineRule="exact"/>
              <w:ind w:right="113"/>
            </w:pPr>
          </w:p>
        </w:tc>
        <w:tc>
          <w:tcPr>
            <w:tcW w:w="326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8 December 2013</w:t>
            </w:r>
          </w:p>
        </w:tc>
      </w:tr>
      <w:tr w:rsidR="0052740B" w:rsidRPr="00386638" w:rsidTr="006C7B5C">
        <w:tc>
          <w:tcPr>
            <w:tcW w:w="2268" w:type="dxa"/>
            <w:vMerge/>
            <w:tcBorders>
              <w:top w:val="nil"/>
              <w:bottom w:val="nil"/>
            </w:tcBorders>
            <w:shd w:val="clear" w:color="auto" w:fill="auto"/>
          </w:tcPr>
          <w:p w:rsidR="0052740B" w:rsidRPr="00386638" w:rsidRDefault="0052740B" w:rsidP="0052740B">
            <w:pPr>
              <w:suppressAutoHyphens w:val="0"/>
              <w:spacing w:before="40" w:after="120" w:line="220" w:lineRule="exact"/>
              <w:ind w:right="113"/>
            </w:pPr>
          </w:p>
        </w:tc>
        <w:tc>
          <w:tcPr>
            <w:tcW w:w="326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rsidR="0052740B" w:rsidRPr="00386638" w:rsidRDefault="0052740B" w:rsidP="0052740B">
            <w:pPr>
              <w:suppressAutoHyphens w:val="0"/>
              <w:spacing w:before="40" w:after="120" w:line="220" w:lineRule="exact"/>
              <w:ind w:right="113"/>
            </w:pPr>
            <w:r w:rsidRPr="00386638">
              <w:t>8 December 2015</w:t>
            </w:r>
          </w:p>
        </w:tc>
      </w:tr>
      <w:tr w:rsidR="0052740B" w:rsidRPr="00386638" w:rsidTr="006C7B5C">
        <w:tc>
          <w:tcPr>
            <w:tcW w:w="2268" w:type="dxa"/>
            <w:vMerge/>
            <w:tcBorders>
              <w:top w:val="nil"/>
            </w:tcBorders>
            <w:shd w:val="clear" w:color="auto" w:fill="auto"/>
          </w:tcPr>
          <w:p w:rsidR="0052740B" w:rsidRPr="00386638" w:rsidRDefault="0052740B" w:rsidP="0052740B">
            <w:pPr>
              <w:suppressAutoHyphens w:val="0"/>
              <w:spacing w:before="40" w:after="120" w:line="220" w:lineRule="exact"/>
              <w:ind w:right="113"/>
            </w:pPr>
          </w:p>
        </w:tc>
        <w:tc>
          <w:tcPr>
            <w:tcW w:w="3261" w:type="dxa"/>
            <w:tcBorders>
              <w:top w:val="nil"/>
            </w:tcBorders>
            <w:shd w:val="clear" w:color="auto" w:fill="auto"/>
          </w:tcPr>
          <w:p w:rsidR="0052740B" w:rsidRPr="00386638" w:rsidRDefault="0052740B" w:rsidP="0052740B">
            <w:pPr>
              <w:suppressAutoHyphens w:val="0"/>
              <w:spacing w:before="40" w:after="120" w:line="220" w:lineRule="exact"/>
              <w:ind w:right="113"/>
            </w:pPr>
            <w:r w:rsidRPr="00386638">
              <w:t>Twenty-third report</w:t>
            </w:r>
          </w:p>
          <w:p w:rsidR="0052740B" w:rsidRPr="00386638" w:rsidRDefault="0052740B" w:rsidP="0052740B">
            <w:pPr>
              <w:suppressAutoHyphens w:val="0"/>
              <w:spacing w:before="40" w:after="120" w:line="220" w:lineRule="exact"/>
              <w:ind w:right="113"/>
            </w:pPr>
            <w:r w:rsidRPr="00386638">
              <w:t>Twenty-fourth report</w:t>
            </w:r>
          </w:p>
        </w:tc>
        <w:tc>
          <w:tcPr>
            <w:tcW w:w="1841" w:type="dxa"/>
            <w:tcBorders>
              <w:top w:val="nil"/>
            </w:tcBorders>
            <w:shd w:val="clear" w:color="auto" w:fill="auto"/>
          </w:tcPr>
          <w:p w:rsidR="0052740B" w:rsidRPr="00386638" w:rsidRDefault="0052740B" w:rsidP="0052740B">
            <w:pPr>
              <w:suppressAutoHyphens w:val="0"/>
              <w:spacing w:before="40" w:after="120" w:line="220" w:lineRule="exact"/>
              <w:ind w:right="113"/>
            </w:pPr>
            <w:r w:rsidRPr="00386638">
              <w:t>8 December 2017</w:t>
            </w:r>
          </w:p>
          <w:p w:rsidR="0052740B" w:rsidRPr="00386638" w:rsidRDefault="0052740B" w:rsidP="0052740B">
            <w:pPr>
              <w:suppressAutoHyphens w:val="0"/>
              <w:spacing w:before="40" w:after="120" w:line="220" w:lineRule="exact"/>
              <w:ind w:right="113"/>
            </w:pPr>
            <w:r w:rsidRPr="00386638">
              <w:t>8 December 2019</w:t>
            </w:r>
          </w:p>
        </w:tc>
      </w:tr>
      <w:tr w:rsidR="0052740B" w:rsidRPr="00386638" w:rsidTr="007F6313">
        <w:tc>
          <w:tcPr>
            <w:tcW w:w="2268" w:type="dxa"/>
            <w:vMerge w:val="restart"/>
            <w:shd w:val="clear" w:color="auto" w:fill="auto"/>
          </w:tcPr>
          <w:p w:rsidR="0052740B" w:rsidRPr="00386638" w:rsidRDefault="0052740B" w:rsidP="0052740B">
            <w:pPr>
              <w:suppressAutoHyphens w:val="0"/>
              <w:spacing w:before="40" w:after="120" w:line="220" w:lineRule="exact"/>
              <w:ind w:right="113"/>
            </w:pPr>
            <w:r w:rsidRPr="00386638">
              <w:t>Belize</w:t>
            </w: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Initial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2002</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Second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2004</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Third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2006</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Fourth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2008</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Fifth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2010</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Sixth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2012</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Seventh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2014</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Eighth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2016</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Ninth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14 December 2018</w:t>
            </w:r>
          </w:p>
        </w:tc>
      </w:tr>
      <w:tr w:rsidR="0052740B" w:rsidRPr="00386638" w:rsidTr="007F6313">
        <w:trPr>
          <w:cantSplit/>
        </w:trPr>
        <w:tc>
          <w:tcPr>
            <w:tcW w:w="2268" w:type="dxa"/>
            <w:vMerge w:val="restart"/>
            <w:shd w:val="clear" w:color="auto" w:fill="auto"/>
          </w:tcPr>
          <w:p w:rsidR="0052740B" w:rsidRPr="00386638" w:rsidRDefault="0052740B" w:rsidP="0052740B">
            <w:pPr>
              <w:suppressAutoHyphens w:val="0"/>
              <w:spacing w:before="40" w:after="120" w:line="220" w:lineRule="exact"/>
              <w:ind w:right="113"/>
            </w:pPr>
            <w:r w:rsidRPr="00386638">
              <w:t>Benin</w:t>
            </w: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Initial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2002</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Second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2004</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Third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2006</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Fourth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2008</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Fifth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2010</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Sixth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2012</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Seventh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2014</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Eighth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2016</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Ninth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30 December 2018</w:t>
            </w:r>
          </w:p>
        </w:tc>
      </w:tr>
      <w:tr w:rsidR="0052740B" w:rsidRPr="00386638" w:rsidTr="007F6313">
        <w:tc>
          <w:tcPr>
            <w:tcW w:w="2268" w:type="dxa"/>
            <w:vMerge w:val="restart"/>
            <w:shd w:val="clear" w:color="auto" w:fill="auto"/>
          </w:tcPr>
          <w:p w:rsidR="0052740B" w:rsidRPr="00386638" w:rsidRDefault="0052740B" w:rsidP="0052740B">
            <w:pPr>
              <w:suppressAutoHyphens w:val="0"/>
              <w:spacing w:before="40" w:after="120" w:line="220" w:lineRule="exact"/>
              <w:ind w:right="113"/>
            </w:pPr>
            <w:r w:rsidRPr="00386638">
              <w:t>Botswana</w:t>
            </w: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Seventeenth and eighteenth reports,</w:t>
            </w:r>
            <w:r w:rsidRPr="00386638">
              <w:br/>
              <w:t xml:space="preserve">to be submitted jointly </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22 March 2009</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Nineteenth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22 March 2011</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Twentieth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22 March 2013</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Twenty-first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22 March 2015</w:t>
            </w:r>
          </w:p>
        </w:tc>
      </w:tr>
      <w:tr w:rsidR="0052740B" w:rsidRPr="00386638" w:rsidTr="007F6313">
        <w:tc>
          <w:tcPr>
            <w:tcW w:w="2268" w:type="dxa"/>
            <w:vMerge/>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Twenty-second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22 March 2017</w:t>
            </w:r>
          </w:p>
        </w:tc>
      </w:tr>
      <w:tr w:rsidR="0052740B" w:rsidRPr="00386638" w:rsidTr="007F6313">
        <w:tc>
          <w:tcPr>
            <w:tcW w:w="2268" w:type="dxa"/>
            <w:shd w:val="clear" w:color="auto" w:fill="auto"/>
          </w:tcPr>
          <w:p w:rsidR="0052740B" w:rsidRPr="00386638" w:rsidRDefault="0052740B" w:rsidP="0052740B">
            <w:pPr>
              <w:suppressAutoHyphens w:val="0"/>
              <w:spacing w:before="40" w:after="120" w:line="220" w:lineRule="exact"/>
              <w:ind w:right="113"/>
            </w:pPr>
          </w:p>
        </w:tc>
        <w:tc>
          <w:tcPr>
            <w:tcW w:w="3261" w:type="dxa"/>
            <w:shd w:val="clear" w:color="auto" w:fill="auto"/>
          </w:tcPr>
          <w:p w:rsidR="0052740B" w:rsidRPr="00386638" w:rsidRDefault="0052740B" w:rsidP="0052740B">
            <w:pPr>
              <w:suppressAutoHyphens w:val="0"/>
              <w:spacing w:before="40" w:after="120" w:line="220" w:lineRule="exact"/>
              <w:ind w:right="113"/>
            </w:pPr>
            <w:r w:rsidRPr="00386638">
              <w:t>Twenty-third report</w:t>
            </w:r>
          </w:p>
        </w:tc>
        <w:tc>
          <w:tcPr>
            <w:tcW w:w="1841" w:type="dxa"/>
            <w:shd w:val="clear" w:color="auto" w:fill="auto"/>
          </w:tcPr>
          <w:p w:rsidR="0052740B" w:rsidRPr="00386638" w:rsidRDefault="0052740B" w:rsidP="0052740B">
            <w:pPr>
              <w:suppressAutoHyphens w:val="0"/>
              <w:spacing w:before="40" w:after="120" w:line="220" w:lineRule="exact"/>
              <w:ind w:right="113"/>
            </w:pPr>
            <w:r w:rsidRPr="00386638">
              <w:t>22 March 2019</w:t>
            </w:r>
          </w:p>
        </w:tc>
      </w:tr>
      <w:tr w:rsidR="00C44FA9" w:rsidRPr="00386638" w:rsidTr="007F6313">
        <w:tc>
          <w:tcPr>
            <w:tcW w:w="2268" w:type="dxa"/>
            <w:vMerge w:val="restart"/>
            <w:shd w:val="clear" w:color="auto" w:fill="auto"/>
          </w:tcPr>
          <w:p w:rsidR="00C44FA9" w:rsidRPr="00386638" w:rsidRDefault="00C44FA9" w:rsidP="008E12DA">
            <w:pPr>
              <w:suppressAutoHyphens w:val="0"/>
              <w:spacing w:before="40" w:after="120" w:line="220" w:lineRule="exact"/>
              <w:ind w:right="113"/>
            </w:pPr>
            <w:r w:rsidRPr="00386638">
              <w:t>Brazil</w:t>
            </w:r>
          </w:p>
        </w:tc>
        <w:tc>
          <w:tcPr>
            <w:tcW w:w="3261" w:type="dxa"/>
            <w:shd w:val="clear" w:color="auto" w:fill="auto"/>
          </w:tcPr>
          <w:p w:rsidR="00C44FA9" w:rsidRPr="00386638" w:rsidRDefault="00C44FA9" w:rsidP="0052740B">
            <w:pPr>
              <w:suppressAutoHyphens w:val="0"/>
              <w:spacing w:before="40" w:after="120" w:line="220" w:lineRule="exact"/>
              <w:ind w:right="113"/>
            </w:pPr>
            <w:r w:rsidRPr="00386638">
              <w:t>Eighteenth to twentieth reports,</w:t>
            </w:r>
            <w:r w:rsidRPr="00386638">
              <w:br/>
              <w:t>to be submitted jointly</w:t>
            </w:r>
          </w:p>
        </w:tc>
        <w:tc>
          <w:tcPr>
            <w:tcW w:w="1841" w:type="dxa"/>
            <w:shd w:val="clear" w:color="auto" w:fill="auto"/>
          </w:tcPr>
          <w:p w:rsidR="00C44FA9" w:rsidRPr="00386638" w:rsidRDefault="00C44FA9" w:rsidP="0052740B">
            <w:pPr>
              <w:suppressAutoHyphens w:val="0"/>
              <w:spacing w:before="40" w:after="120" w:line="220" w:lineRule="exact"/>
              <w:ind w:right="113"/>
            </w:pPr>
            <w:r w:rsidRPr="00386638">
              <w:t>4 January 2008</w:t>
            </w:r>
          </w:p>
        </w:tc>
      </w:tr>
      <w:tr w:rsidR="00C44FA9" w:rsidRPr="00386638" w:rsidTr="007F6313">
        <w:tc>
          <w:tcPr>
            <w:tcW w:w="2268" w:type="dxa"/>
            <w:vMerge/>
            <w:shd w:val="clear" w:color="auto" w:fill="auto"/>
          </w:tcPr>
          <w:p w:rsidR="00C44FA9" w:rsidRPr="00386638" w:rsidRDefault="00C44FA9" w:rsidP="0052740B">
            <w:pPr>
              <w:suppressAutoHyphens w:val="0"/>
              <w:spacing w:before="40" w:after="120" w:line="220" w:lineRule="exact"/>
              <w:ind w:right="113"/>
            </w:pPr>
          </w:p>
        </w:tc>
        <w:tc>
          <w:tcPr>
            <w:tcW w:w="3261" w:type="dxa"/>
            <w:shd w:val="clear" w:color="auto" w:fill="auto"/>
          </w:tcPr>
          <w:p w:rsidR="00C44FA9" w:rsidRPr="00386638" w:rsidRDefault="00C44FA9" w:rsidP="0052740B">
            <w:pPr>
              <w:suppressAutoHyphens w:val="0"/>
              <w:spacing w:before="40" w:after="120" w:line="220" w:lineRule="exact"/>
              <w:ind w:right="113"/>
            </w:pPr>
            <w:r w:rsidRPr="00386638">
              <w:t>Twenty-first report</w:t>
            </w:r>
          </w:p>
        </w:tc>
        <w:tc>
          <w:tcPr>
            <w:tcW w:w="1841" w:type="dxa"/>
            <w:shd w:val="clear" w:color="auto" w:fill="auto"/>
          </w:tcPr>
          <w:p w:rsidR="00C44FA9" w:rsidRPr="00386638" w:rsidRDefault="00C44FA9" w:rsidP="0052740B">
            <w:pPr>
              <w:suppressAutoHyphens w:val="0"/>
              <w:spacing w:before="40" w:after="120" w:line="220" w:lineRule="exact"/>
              <w:ind w:right="113"/>
            </w:pPr>
            <w:r w:rsidRPr="00386638">
              <w:t>4 January 2010</w:t>
            </w:r>
          </w:p>
        </w:tc>
      </w:tr>
      <w:tr w:rsidR="00C44FA9" w:rsidRPr="00386638" w:rsidTr="007F6313">
        <w:tc>
          <w:tcPr>
            <w:tcW w:w="2268" w:type="dxa"/>
            <w:vMerge/>
            <w:shd w:val="clear" w:color="auto" w:fill="auto"/>
          </w:tcPr>
          <w:p w:rsidR="00C44FA9" w:rsidRPr="00386638" w:rsidRDefault="00C44FA9" w:rsidP="0052740B">
            <w:pPr>
              <w:suppressAutoHyphens w:val="0"/>
              <w:spacing w:before="40" w:after="120" w:line="220" w:lineRule="exact"/>
              <w:ind w:right="113"/>
            </w:pPr>
          </w:p>
        </w:tc>
        <w:tc>
          <w:tcPr>
            <w:tcW w:w="3261" w:type="dxa"/>
            <w:shd w:val="clear" w:color="auto" w:fill="auto"/>
          </w:tcPr>
          <w:p w:rsidR="00C44FA9" w:rsidRPr="00386638" w:rsidRDefault="00C44FA9" w:rsidP="0052740B">
            <w:pPr>
              <w:suppressAutoHyphens w:val="0"/>
              <w:spacing w:before="40" w:after="120" w:line="220" w:lineRule="exact"/>
              <w:ind w:right="113"/>
            </w:pPr>
            <w:r w:rsidRPr="00386638">
              <w:t>Twenty-second report</w:t>
            </w:r>
          </w:p>
        </w:tc>
        <w:tc>
          <w:tcPr>
            <w:tcW w:w="1841" w:type="dxa"/>
            <w:shd w:val="clear" w:color="auto" w:fill="auto"/>
          </w:tcPr>
          <w:p w:rsidR="00C44FA9" w:rsidRPr="00386638" w:rsidRDefault="00C44FA9" w:rsidP="0052740B">
            <w:pPr>
              <w:suppressAutoHyphens w:val="0"/>
              <w:spacing w:before="40" w:after="120" w:line="220" w:lineRule="exact"/>
              <w:ind w:right="113"/>
            </w:pPr>
            <w:r w:rsidRPr="00386638">
              <w:t>4 January 2012</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c>
          <w:tcPr>
            <w:tcW w:w="2268"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Bulgaria</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Twenty-third to twenty-fifth reports,</w:t>
            </w:r>
            <w:r w:rsidRPr="00386638">
              <w:br/>
              <w:t>to be submitted jointly</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Burkina Faso</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to twenty-second reports,</w:t>
            </w:r>
            <w:r w:rsidRPr="00386638">
              <w:br/>
              <w:t>to be submitted jointly</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August 2017</w:t>
            </w:r>
          </w:p>
        </w:tc>
      </w:tr>
      <w:tr w:rsidR="00B44B97" w:rsidRPr="00386638" w:rsidTr="007F6313">
        <w:tc>
          <w:tcPr>
            <w:tcW w:w="2268" w:type="dxa"/>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17 August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Burundi</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1998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2000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2002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Fourteenth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Fifteenth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2018</w:t>
            </w:r>
          </w:p>
        </w:tc>
      </w:tr>
      <w:tr w:rsidR="00B44B97" w:rsidRPr="00386638" w:rsidTr="007F6313">
        <w:trPr>
          <w:trHeight w:val="270"/>
        </w:trPr>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Cabo Verde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and fourteenth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 November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 November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 November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Seventeenth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 November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 November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 November 2016</w:t>
            </w:r>
          </w:p>
        </w:tc>
      </w:tr>
      <w:tr w:rsidR="00B44B97" w:rsidRPr="00386638" w:rsidTr="007F6313">
        <w:tc>
          <w:tcPr>
            <w:tcW w:w="2268" w:type="dxa"/>
            <w:vMerge/>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2 November 2018</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Central African Republic</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1986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1988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1990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1992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1994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1996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1998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2000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2002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2004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2006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2008</w:t>
            </w:r>
          </w:p>
        </w:tc>
      </w:tr>
      <w:tr w:rsidR="00B44B97" w:rsidRPr="00386638" w:rsidTr="007F6313">
        <w:trPr>
          <w:trHeight w:val="190"/>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2010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2012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2014</w:t>
            </w:r>
          </w:p>
        </w:tc>
      </w:tr>
      <w:tr w:rsidR="00B44B97" w:rsidRPr="00386638" w:rsidTr="007F6313">
        <w:trPr>
          <w:trHeight w:val="202"/>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April 2016</w:t>
            </w:r>
          </w:p>
        </w:tc>
      </w:tr>
      <w:tr w:rsidR="00B44B97" w:rsidRPr="00386638" w:rsidTr="007F6313">
        <w:trPr>
          <w:trHeight w:val="202"/>
        </w:trPr>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15 April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Chad</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and twentieth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September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September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Comoros</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2017</w:t>
            </w:r>
          </w:p>
          <w:p w:rsidR="00B44B97" w:rsidRPr="00386638" w:rsidRDefault="00B44B97" w:rsidP="00B44B97">
            <w:pPr>
              <w:suppressAutoHyphens w:val="0"/>
              <w:spacing w:before="40" w:after="120" w:line="220" w:lineRule="exact"/>
              <w:ind w:right="113"/>
            </w:pPr>
            <w:r w:rsidRPr="00386638">
              <w:t>27 October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Congo</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and eleventh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Twelfth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Costa Rica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and twenty-fourth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Côte d</w:t>
            </w:r>
            <w:r>
              <w:t>’</w:t>
            </w:r>
            <w:r w:rsidRPr="00386638">
              <w:t>Ivoire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to seventeenth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February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February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February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February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February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February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February 2018</w:t>
            </w:r>
          </w:p>
        </w:tc>
      </w:tr>
      <w:tr w:rsidR="00B44B97" w:rsidRPr="00386638" w:rsidDel="009544F2" w:rsidTr="007F6313">
        <w:tc>
          <w:tcPr>
            <w:tcW w:w="2268" w:type="dxa"/>
            <w:vMerge w:val="restart"/>
            <w:shd w:val="clear" w:color="auto" w:fill="auto"/>
          </w:tcPr>
          <w:p w:rsidR="00B44B97" w:rsidRPr="00386638" w:rsidDel="009544F2" w:rsidRDefault="00B44B97" w:rsidP="00B44B97">
            <w:pPr>
              <w:suppressAutoHyphens w:val="0"/>
              <w:spacing w:before="40" w:after="120" w:line="220" w:lineRule="exact"/>
              <w:ind w:right="113"/>
            </w:pPr>
            <w:r w:rsidRPr="00386638">
              <w:t>Croatia</w:t>
            </w:r>
          </w:p>
        </w:tc>
        <w:tc>
          <w:tcPr>
            <w:tcW w:w="3261" w:type="dxa"/>
            <w:shd w:val="clear" w:color="auto" w:fill="auto"/>
          </w:tcPr>
          <w:p w:rsidR="00B44B97" w:rsidRPr="00386638" w:rsidDel="00347241" w:rsidRDefault="00B44B97" w:rsidP="00B44B97">
            <w:pPr>
              <w:suppressAutoHyphens w:val="0"/>
              <w:spacing w:before="40" w:after="120" w:line="220" w:lineRule="exact"/>
              <w:ind w:right="113"/>
            </w:pPr>
            <w:r w:rsidRPr="00386638">
              <w:t>Ninth and tenth reports,</w:t>
            </w:r>
            <w:r w:rsidRPr="00386638">
              <w:br/>
              <w:t>to be submitted jointly</w:t>
            </w:r>
          </w:p>
        </w:tc>
        <w:tc>
          <w:tcPr>
            <w:tcW w:w="1841" w:type="dxa"/>
            <w:shd w:val="clear" w:color="auto" w:fill="auto"/>
          </w:tcPr>
          <w:p w:rsidR="00B44B97" w:rsidRPr="00386638" w:rsidDel="00347241" w:rsidRDefault="00B44B97" w:rsidP="00B44B97">
            <w:pPr>
              <w:suppressAutoHyphens w:val="0"/>
              <w:spacing w:before="40" w:after="120" w:line="220" w:lineRule="exact"/>
              <w:ind w:right="113"/>
            </w:pPr>
            <w:r w:rsidRPr="00386638">
              <w:t>12 October 2011</w:t>
            </w:r>
          </w:p>
        </w:tc>
      </w:tr>
      <w:tr w:rsidR="00B44B97" w:rsidRPr="00386638" w:rsidDel="009544F2"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October 2013</w:t>
            </w:r>
          </w:p>
        </w:tc>
      </w:tr>
      <w:tr w:rsidR="00B44B97" w:rsidRPr="00386638" w:rsidDel="009544F2"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October 2015</w:t>
            </w:r>
          </w:p>
        </w:tc>
      </w:tr>
      <w:tr w:rsidR="00B44B97" w:rsidRPr="00386638" w:rsidDel="009544F2"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October 2017</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12 October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Democratic Republic of the Congo</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Sixteenth to eighteenth reports,</w:t>
            </w:r>
            <w:r w:rsidRPr="00386638">
              <w:br/>
              <w:t>to be submitted jointly</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21 May 2011</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21 May 2013</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21 May 2015</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21 May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Dominican Republic</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to seventeenth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24 June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24 June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Egypt</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Twenty-third to twenty-fifth reports, </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Equatorial Guinea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Second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8 November 2017</w:t>
            </w:r>
          </w:p>
          <w:p w:rsidR="00B44B97" w:rsidRPr="00386638" w:rsidRDefault="00B44B97" w:rsidP="00B44B97">
            <w:pPr>
              <w:suppressAutoHyphens w:val="0"/>
              <w:spacing w:before="40" w:after="120" w:line="220" w:lineRule="exact"/>
              <w:ind w:right="113"/>
            </w:pPr>
            <w:r w:rsidRPr="00386638">
              <w:t>8 November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Eritrea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2002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August 2016</w:t>
            </w:r>
          </w:p>
        </w:tc>
      </w:tr>
      <w:tr w:rsidR="00B44B97" w:rsidRPr="00386638" w:rsidTr="007F6313">
        <w:tc>
          <w:tcPr>
            <w:tcW w:w="2268" w:type="dxa"/>
            <w:vMerge/>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31 August 2018</w:t>
            </w:r>
          </w:p>
        </w:tc>
      </w:tr>
      <w:tr w:rsidR="00B44B97" w:rsidRPr="00386638" w:rsidTr="007F6313">
        <w:trPr>
          <w:trHeight w:val="197"/>
        </w:trPr>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proofErr w:type="spellStart"/>
            <w:r w:rsidRPr="00386638">
              <w:t>Eswatini</w:t>
            </w:r>
            <w:proofErr w:type="spellEnd"/>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1998</w:t>
            </w:r>
          </w:p>
        </w:tc>
      </w:tr>
      <w:tr w:rsidR="00B44B97" w:rsidRPr="00386638" w:rsidTr="007F6313">
        <w:trPr>
          <w:trHeight w:val="195"/>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2000</w:t>
            </w:r>
          </w:p>
        </w:tc>
      </w:tr>
      <w:tr w:rsidR="00B44B97" w:rsidRPr="00386638" w:rsidTr="007F6313">
        <w:trPr>
          <w:trHeight w:val="195"/>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2002</w:t>
            </w:r>
          </w:p>
        </w:tc>
      </w:tr>
      <w:tr w:rsidR="00B44B97" w:rsidRPr="00386638" w:rsidTr="007F6313">
        <w:trPr>
          <w:trHeight w:val="195"/>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2004</w:t>
            </w:r>
          </w:p>
        </w:tc>
      </w:tr>
      <w:tr w:rsidR="00B44B97" w:rsidRPr="00386638" w:rsidTr="007F6313">
        <w:trPr>
          <w:trHeight w:val="195"/>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2006</w:t>
            </w:r>
          </w:p>
        </w:tc>
      </w:tr>
      <w:tr w:rsidR="00B44B97" w:rsidRPr="00386638" w:rsidTr="007F6313">
        <w:trPr>
          <w:trHeight w:val="303"/>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2008</w:t>
            </w:r>
          </w:p>
        </w:tc>
      </w:tr>
      <w:tr w:rsidR="00B44B97" w:rsidRPr="00386638" w:rsidTr="007F6313">
        <w:trPr>
          <w:trHeight w:val="303"/>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2010</w:t>
            </w:r>
          </w:p>
        </w:tc>
      </w:tr>
      <w:tr w:rsidR="00B44B97" w:rsidRPr="00386638" w:rsidTr="007F6313">
        <w:trPr>
          <w:trHeight w:val="303"/>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2012</w:t>
            </w:r>
          </w:p>
        </w:tc>
      </w:tr>
      <w:tr w:rsidR="00B44B97" w:rsidRPr="00386638" w:rsidTr="007F6313">
        <w:trPr>
          <w:trHeight w:val="303"/>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2014</w:t>
            </w:r>
          </w:p>
        </w:tc>
      </w:tr>
      <w:tr w:rsidR="00B44B97" w:rsidRPr="00386638" w:rsidTr="007F6313">
        <w:trPr>
          <w:trHeight w:val="303"/>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2016</w:t>
            </w:r>
          </w:p>
        </w:tc>
      </w:tr>
      <w:tr w:rsidR="00B44B97" w:rsidRPr="00386638" w:rsidTr="007F6313">
        <w:trPr>
          <w:trHeight w:val="303"/>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7 May 2018</w:t>
            </w:r>
          </w:p>
        </w:tc>
      </w:tr>
      <w:tr w:rsidR="00B44B97" w:rsidRPr="00386638" w:rsidTr="007F6313">
        <w:tc>
          <w:tcPr>
            <w:tcW w:w="2268" w:type="dxa"/>
            <w:vMerge w:val="restart"/>
            <w:tcBorders>
              <w:top w:val="nil"/>
            </w:tcBorders>
            <w:shd w:val="clear" w:color="auto" w:fill="auto"/>
          </w:tcPr>
          <w:p w:rsidR="00B44B97" w:rsidRPr="00386638" w:rsidRDefault="00B44B97" w:rsidP="00B44B97">
            <w:pPr>
              <w:suppressAutoHyphens w:val="0"/>
              <w:spacing w:before="40" w:after="120" w:line="220" w:lineRule="exact"/>
              <w:ind w:right="113"/>
            </w:pPr>
            <w:r w:rsidRPr="00386638">
              <w:lastRenderedPageBreak/>
              <w:t>Ethiopia</w:t>
            </w: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Seventeenth to nineteenth reports,</w:t>
            </w:r>
            <w:r w:rsidRPr="00386638">
              <w:br/>
              <w:t>to be submitted jointly</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23 July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23 July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23 July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23 July 2019</w:t>
            </w:r>
          </w:p>
        </w:tc>
      </w:tr>
      <w:tr w:rsidR="00B44B97" w:rsidRPr="00386638" w:rsidTr="007F6313">
        <w:trPr>
          <w:trHeight w:val="324"/>
        </w:trPr>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Fiji</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and twenty-second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February 2016</w:t>
            </w:r>
          </w:p>
        </w:tc>
      </w:tr>
      <w:tr w:rsidR="00B44B97" w:rsidRPr="00386638" w:rsidTr="007F6313">
        <w:trPr>
          <w:trHeight w:val="324"/>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February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Gabon</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1999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2001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30 March 2017</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30 March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Gambia</w:t>
            </w:r>
          </w:p>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1982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1984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1986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1988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1990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1992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1994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1996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1998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2000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2002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2004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2006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2008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2010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2012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2014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28 January 2016</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28 January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Germany</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to twenty-sixth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15 June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Ghana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and nineteenth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rPr>
          <w:trHeight w:val="202"/>
        </w:trPr>
        <w:tc>
          <w:tcPr>
            <w:tcW w:w="2268" w:type="dxa"/>
            <w:shd w:val="clear" w:color="auto" w:fill="auto"/>
          </w:tcPr>
          <w:p w:rsidR="00B44B97" w:rsidRPr="00386638" w:rsidRDefault="00B44B97" w:rsidP="00B44B97">
            <w:pPr>
              <w:suppressAutoHyphens w:val="0"/>
              <w:spacing w:before="40" w:after="120" w:line="220" w:lineRule="exact"/>
              <w:ind w:right="113"/>
            </w:pPr>
            <w:r w:rsidRPr="00386638">
              <w:t>Greece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and twenty-fourth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July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Grenada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Initial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June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June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June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Guinea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2000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2002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2014</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2016</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April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Guinea-Bissau</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 December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 December 2013</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 December 2015</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 December 2017</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1 December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Guyana</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and sixteenth reports,</w:t>
            </w:r>
            <w:r w:rsidRPr="00386638">
              <w:br/>
              <w:t>to be submitted jointly</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2008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2010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2012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2014</w:t>
            </w:r>
          </w:p>
        </w:tc>
      </w:tr>
      <w:tr w:rsidR="00B44B97" w:rsidRPr="00386638" w:rsidTr="007F6313">
        <w:trPr>
          <w:trHeight w:val="202"/>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2016</w:t>
            </w:r>
          </w:p>
        </w:tc>
      </w:tr>
      <w:tr w:rsidR="00B44B97" w:rsidRPr="00386638" w:rsidTr="007F6313">
        <w:trPr>
          <w:trHeight w:val="202"/>
        </w:trPr>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17 March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Haiti</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2000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2002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January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Holy See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and twenty-fifth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India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and twenty-first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Indonesia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to sixth reports, to be</w:t>
            </w:r>
            <w:r w:rsidRPr="00386638">
              <w:br/>
              <w:t>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July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July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Eighth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July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July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July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bookmarkStart w:id="1" w:name="OLE_LINK1"/>
            <w:bookmarkStart w:id="2" w:name="OLE_LINK2"/>
            <w:r w:rsidRPr="00386638">
              <w:t>Iran (Islamic Republic of)</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to twenty-second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2019</w:t>
            </w:r>
          </w:p>
        </w:tc>
      </w:tr>
      <w:tr w:rsidR="00B44B97" w:rsidRPr="00386638" w:rsidTr="007F6313">
        <w:trPr>
          <w:cantSplit/>
        </w:trPr>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Lao People</w:t>
            </w:r>
            <w:r>
              <w:t>’</w:t>
            </w:r>
            <w:r w:rsidRPr="00386638">
              <w:t>s Democratic Republic</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to twenty-first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24 March 2015</w:t>
            </w:r>
          </w:p>
        </w:tc>
      </w:tr>
      <w:tr w:rsidR="00B44B97" w:rsidRPr="00386638" w:rsidTr="007F6313">
        <w:trPr>
          <w:cantSplit/>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24 March 2017</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24 March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Lesotho</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December 2000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December 2002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December 2004</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4 December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December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Twentieth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December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December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December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December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December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Liberia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1977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1979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1981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1983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1985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1987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1989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1991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1993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1995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Eleventh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1997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1999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2001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2007</w:t>
            </w:r>
          </w:p>
        </w:tc>
      </w:tr>
      <w:tr w:rsidR="00B44B97" w:rsidRPr="00386638" w:rsidTr="007F6313">
        <w:trPr>
          <w:trHeight w:val="18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5 December 2017</w:t>
            </w:r>
          </w:p>
        </w:tc>
      </w:tr>
      <w:tr w:rsidR="00B44B97" w:rsidRPr="00386638" w:rsidTr="007F6313">
        <w:trPr>
          <w:cantSplit/>
        </w:trPr>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5 December 2019</w:t>
            </w:r>
          </w:p>
        </w:tc>
      </w:tr>
      <w:tr w:rsidR="00B44B97" w:rsidRPr="00386638" w:rsidTr="007F6313">
        <w:trPr>
          <w:cantSplit/>
        </w:trPr>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Libya</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and nineteenth reports,</w:t>
            </w:r>
            <w:r w:rsidRPr="00386638">
              <w:br/>
              <w:t>to be submitted jointly</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2006</w:t>
            </w:r>
          </w:p>
        </w:tc>
      </w:tr>
      <w:tr w:rsidR="00B44B97" w:rsidRPr="00386638" w:rsidTr="007F6313">
        <w:trPr>
          <w:cantSplit/>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2008</w:t>
            </w:r>
          </w:p>
        </w:tc>
      </w:tr>
      <w:tr w:rsidR="00B44B97" w:rsidRPr="00386638" w:rsidTr="007F6313">
        <w:trPr>
          <w:cantSplit/>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2010</w:t>
            </w:r>
          </w:p>
        </w:tc>
      </w:tr>
      <w:tr w:rsidR="00B44B97" w:rsidRPr="00386638" w:rsidTr="007F6313">
        <w:trPr>
          <w:cantSplit/>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2012</w:t>
            </w:r>
          </w:p>
        </w:tc>
      </w:tr>
      <w:tr w:rsidR="00B44B97" w:rsidRPr="00386638" w:rsidTr="007F6313">
        <w:trPr>
          <w:cantSplit/>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rPr>
          <w:cantSplit/>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rPr>
          <w:cantSplit/>
          <w:trHeight w:val="266"/>
        </w:trPr>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rPr>
          <w:trHeight w:val="266"/>
        </w:trPr>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rPr>
          <w:trHeight w:val="266"/>
        </w:trPr>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Liechtenstein</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and eighth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February 2016</w:t>
            </w:r>
          </w:p>
        </w:tc>
      </w:tr>
      <w:tr w:rsidR="00B44B97" w:rsidRPr="00386638" w:rsidTr="007F6313">
        <w:trPr>
          <w:trHeight w:val="265"/>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February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Luxembourg</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to twentieth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May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31 May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Madagascar</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and twentieth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March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March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March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March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March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March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Malawi</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1997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1999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2001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11 July 2019</w:t>
            </w:r>
          </w:p>
        </w:tc>
      </w:tr>
      <w:tr w:rsidR="00B44B97" w:rsidRPr="00386638" w:rsidTr="007F6313">
        <w:trPr>
          <w:trHeight w:hRule="exact" w:val="569"/>
        </w:trPr>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Maldives</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to fifteenth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24 May 2015</w:t>
            </w:r>
          </w:p>
        </w:tc>
      </w:tr>
      <w:tr w:rsidR="00B44B97" w:rsidRPr="00386638" w:rsidTr="007F6313">
        <w:trPr>
          <w:trHeight w:hRule="exact" w:val="33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24 May 2017</w:t>
            </w:r>
          </w:p>
        </w:tc>
      </w:tr>
      <w:tr w:rsidR="00B44B97" w:rsidRPr="00386638" w:rsidTr="007F6313">
        <w:trPr>
          <w:trHeight w:hRule="exact" w:val="332"/>
        </w:trPr>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24 May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Mali</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and sixteenth reports,</w:t>
            </w:r>
            <w:r w:rsidRPr="00386638">
              <w:br/>
              <w:t>to be submitted jointly</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August 2005</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August 2007</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August 2009</w:t>
            </w:r>
          </w:p>
        </w:tc>
      </w:tr>
      <w:tr w:rsidR="00B44B97" w:rsidRPr="00386638" w:rsidTr="007F6313">
        <w:trPr>
          <w:trHeight w:val="231"/>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August 2011</w:t>
            </w:r>
          </w:p>
        </w:tc>
      </w:tr>
      <w:tr w:rsidR="00B44B97" w:rsidRPr="00386638" w:rsidTr="007F6313">
        <w:trPr>
          <w:trHeight w:val="190"/>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August 2013</w:t>
            </w:r>
          </w:p>
        </w:tc>
      </w:tr>
      <w:tr w:rsidR="00B44B97" w:rsidRPr="00386638" w:rsidTr="007F6313">
        <w:trPr>
          <w:trHeight w:val="190"/>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15 August 2015</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15 August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15 August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Malta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and twenty-second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June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June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June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Monaco</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Seventh to ninth reports, to be submitted jointly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27 October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Morocco</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to twenty-first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January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Twenty-second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January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January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Mozambique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and fourteenth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May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May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May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May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18 May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Namibia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Sixteenth to eighteenth reports, to be </w:t>
            </w:r>
            <w:r w:rsidRPr="00386638">
              <w:br/>
              <w:t>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13 October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Nigeria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and twentieth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rPr>
          <w:trHeight w:val="202"/>
        </w:trPr>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rPr>
          <w:trHeight w:val="202"/>
        </w:trPr>
        <w:tc>
          <w:tcPr>
            <w:tcW w:w="2268" w:type="dxa"/>
            <w:shd w:val="clear" w:color="auto" w:fill="auto"/>
          </w:tcPr>
          <w:p w:rsidR="00B44B97" w:rsidRPr="00386638" w:rsidRDefault="00B44B97" w:rsidP="00B44B97">
            <w:pPr>
              <w:suppressAutoHyphens w:val="0"/>
              <w:spacing w:before="40" w:after="120" w:line="220" w:lineRule="exact"/>
              <w:ind w:right="113"/>
            </w:pPr>
            <w:r w:rsidRPr="00386638">
              <w:t>North Macedonia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to fourteenth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September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Oman</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to ninth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 January 2020</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Pakistan</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to twenty-sixth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Panama</w:t>
            </w: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Twenty-first to twenty-third reports,</w:t>
            </w:r>
            <w:r w:rsidRPr="00386638">
              <w:br/>
              <w:t>to be submitted jointly</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2013</w:t>
            </w:r>
          </w:p>
        </w:tc>
      </w:tr>
      <w:tr w:rsidR="00B44B97" w:rsidRPr="00386638" w:rsidTr="007F6313">
        <w:tc>
          <w:tcPr>
            <w:tcW w:w="2268"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2015</w:t>
            </w:r>
          </w:p>
        </w:tc>
      </w:tr>
      <w:tr w:rsidR="00B44B97" w:rsidRPr="00386638" w:rsidTr="007F6313">
        <w:tc>
          <w:tcPr>
            <w:tcW w:w="2268" w:type="dxa"/>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4 January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Papua New Guinea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1985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1987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1989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1991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1993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1995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1997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1999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2001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February 2019</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Paraguay</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and eighth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September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Philippines</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and twenty-second 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2012</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Portugal</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and nineteenth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23 September 2019</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Romania</w:t>
            </w:r>
          </w:p>
        </w:tc>
        <w:tc>
          <w:tcPr>
            <w:tcW w:w="3261" w:type="dxa"/>
            <w:shd w:val="clear" w:color="auto" w:fill="auto"/>
          </w:tcPr>
          <w:p w:rsidR="00B44B97" w:rsidRPr="00386638" w:rsidDel="00347241" w:rsidRDefault="00B44B97" w:rsidP="00B44B97">
            <w:pPr>
              <w:suppressAutoHyphens w:val="0"/>
              <w:spacing w:before="40" w:after="120" w:line="220" w:lineRule="exact"/>
              <w:ind w:right="113"/>
            </w:pPr>
            <w:r w:rsidRPr="00386638">
              <w:t>Twentieth to twenty-second reports,</w:t>
            </w:r>
            <w:r w:rsidRPr="00386638">
              <w:br/>
              <w:t xml:space="preserve">to be submitted jointly </w:t>
            </w:r>
          </w:p>
        </w:tc>
        <w:tc>
          <w:tcPr>
            <w:tcW w:w="1841" w:type="dxa"/>
            <w:shd w:val="clear" w:color="auto" w:fill="auto"/>
          </w:tcPr>
          <w:p w:rsidR="00B44B97" w:rsidRPr="00386638" w:rsidDel="00347241" w:rsidRDefault="00B44B97" w:rsidP="00B44B97">
            <w:pPr>
              <w:suppressAutoHyphens w:val="0"/>
              <w:spacing w:before="40" w:after="120" w:line="220" w:lineRule="exact"/>
              <w:ind w:right="113"/>
            </w:pPr>
            <w:r w:rsidRPr="00386638">
              <w:t>15 October 2013</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15 October 2015</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15 October 2017</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15 October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Saint Kitts and Nevis</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 xml:space="preserve">Initial report </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12 November 2007</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12 November 2009</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12 November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November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November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November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November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Saint Lucia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1991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1993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1995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1997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1999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2001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March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Saint Vincent and the Grenadines</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to thirteenth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December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December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December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December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December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December 2016</w:t>
            </w:r>
          </w:p>
        </w:tc>
      </w:tr>
      <w:tr w:rsidR="00B44B97" w:rsidRPr="00386638" w:rsidTr="007F6313">
        <w:tc>
          <w:tcPr>
            <w:tcW w:w="2268" w:type="dxa"/>
            <w:vMerge/>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9 December 2018</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San Marino</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2003</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2005</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2007</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2009</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2011</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2013</w:t>
            </w:r>
          </w:p>
        </w:tc>
      </w:tr>
      <w:tr w:rsidR="00B44B97" w:rsidRPr="00386638" w:rsidTr="007F6313">
        <w:trPr>
          <w:trHeight w:val="202"/>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2015</w:t>
            </w:r>
          </w:p>
        </w:tc>
      </w:tr>
      <w:tr w:rsidR="00B44B97" w:rsidRPr="00386638" w:rsidTr="007F6313">
        <w:trPr>
          <w:trHeight w:val="202"/>
        </w:trPr>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11 April 2017</w:t>
            </w:r>
          </w:p>
        </w:tc>
      </w:tr>
      <w:tr w:rsidR="00B44B97" w:rsidRPr="00386638" w:rsidTr="007F6313">
        <w:trPr>
          <w:trHeight w:val="202"/>
        </w:trPr>
        <w:tc>
          <w:tcPr>
            <w:tcW w:w="2268" w:type="dxa"/>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11 April 2019</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Sao Tome and Principe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February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Seychelles</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1989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Seventh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1991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1993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1995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 xml:space="preserve">6 April 1997 </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1999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2001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April 2017</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6 April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Sierra Leone</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Supplementary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31 March 1975</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1976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1978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1980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1982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1984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1986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1988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1990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 xml:space="preserve">4 January 1992 </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1994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1996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1998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2000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2002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2004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2006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4 January 2008</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4 January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Slovenia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to fourteenth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6 July 2019</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Spain</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to twenty-sixth</w:t>
            </w:r>
            <w:r w:rsidRPr="00386638">
              <w:br/>
              <w:t>reports, 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Solomon Islands</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1985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1987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1989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1991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1993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1995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1997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1999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2017</w:t>
            </w:r>
          </w:p>
        </w:tc>
      </w:tr>
      <w:tr w:rsidR="00B44B97" w:rsidRPr="00386638" w:rsidTr="007F6313">
        <w:tc>
          <w:tcPr>
            <w:tcW w:w="2268" w:type="dxa"/>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16 April 2019</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Somalia</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1984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1986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 xml:space="preserve">Seventh report </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1988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1990</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1992</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1994</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1996</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1998</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25 September 2000</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25 September 2002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September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 xml:space="preserve">25 September 2006 </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September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September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September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September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Twenty-first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September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25 September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Sri Lanka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and nineteenth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20 March 2019</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Sudan</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to nineteenth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10 April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Syrian Arab Republic</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2000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2002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May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Timor-Leste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Initial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2014</w:t>
            </w:r>
          </w:p>
        </w:tc>
      </w:tr>
      <w:tr w:rsidR="00B44B97" w:rsidRPr="00386638" w:rsidTr="007F6313">
        <w:trPr>
          <w:trHeight w:val="202"/>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16 April 2016</w:t>
            </w:r>
          </w:p>
        </w:tc>
      </w:tr>
      <w:tr w:rsidR="00B44B97" w:rsidRPr="00386638" w:rsidTr="007F6313">
        <w:trPr>
          <w:trHeight w:val="202"/>
        </w:trPr>
        <w:tc>
          <w:tcPr>
            <w:tcW w:w="2268" w:type="dxa"/>
            <w:vMerge/>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16 April 2018</w:t>
            </w:r>
          </w:p>
        </w:tc>
      </w:tr>
      <w:tr w:rsidR="00B44B97" w:rsidRPr="00386638" w:rsidTr="007F6313">
        <w:tc>
          <w:tcPr>
            <w:tcW w:w="2268" w:type="dxa"/>
            <w:vMerge w:val="restart"/>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Tonga</w:t>
            </w: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2001</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2003</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2005</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2007</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2009</w:t>
            </w:r>
          </w:p>
        </w:tc>
      </w:tr>
      <w:tr w:rsidR="00B44B97" w:rsidRPr="00386638" w:rsidTr="007F6313">
        <w:tc>
          <w:tcPr>
            <w:tcW w:w="2268" w:type="dxa"/>
            <w:vMerge/>
            <w:tcBorders>
              <w:top w:val="nil"/>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tcBorders>
              <w:top w:val="nil"/>
              <w:bottom w:val="nil"/>
            </w:tcBorders>
            <w:shd w:val="clear" w:color="auto" w:fill="auto"/>
          </w:tcPr>
          <w:p w:rsidR="00B44B97" w:rsidRPr="00386638" w:rsidRDefault="00B44B97" w:rsidP="00B44B97">
            <w:pPr>
              <w:suppressAutoHyphens w:val="0"/>
              <w:spacing w:before="40" w:after="120" w:line="220" w:lineRule="exact"/>
              <w:ind w:right="113"/>
            </w:pPr>
            <w:r w:rsidRPr="00386638">
              <w:t>17 March 2011</w:t>
            </w:r>
          </w:p>
        </w:tc>
      </w:tr>
      <w:tr w:rsidR="00B44B97" w:rsidRPr="00386638" w:rsidTr="007F6313">
        <w:tc>
          <w:tcPr>
            <w:tcW w:w="2268" w:type="dxa"/>
            <w:vMerge/>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17 March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March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March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March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Trinidad and Tobago</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and sixteenth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Twentieth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3 November 2018</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Tunisia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to twenty-second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Twenty-fourth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r w:rsidRPr="00386638">
              <w:t>Turkey</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Seventh to ninth reports, to be </w:t>
            </w:r>
            <w:r w:rsidRPr="00386638">
              <w:br/>
              <w:t>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15 October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Uganda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to thirteenth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2005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21 December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United Republic of Tanzania</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Seventeenth and eighteenth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2007</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2009</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Twentieth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2011</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26 November 2015</w:t>
            </w:r>
          </w:p>
        </w:tc>
      </w:tr>
      <w:tr w:rsidR="00B44B97" w:rsidRPr="00386638" w:rsidTr="00545821">
        <w:tc>
          <w:tcPr>
            <w:tcW w:w="2268" w:type="dxa"/>
            <w:vMerge/>
            <w:tcBorders>
              <w:bottom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Twenty-third report</w:t>
            </w:r>
          </w:p>
          <w:p w:rsidR="00B44B97" w:rsidRPr="00386638" w:rsidRDefault="00B44B97" w:rsidP="00B44B97">
            <w:pPr>
              <w:suppressAutoHyphens w:val="0"/>
              <w:spacing w:before="40" w:after="120" w:line="220" w:lineRule="exact"/>
              <w:ind w:right="113"/>
            </w:pPr>
            <w:r w:rsidRPr="00386638">
              <w:t>Twenty-fourth report</w:t>
            </w:r>
          </w:p>
        </w:tc>
        <w:tc>
          <w:tcPr>
            <w:tcW w:w="1841" w:type="dxa"/>
            <w:tcBorders>
              <w:bottom w:val="nil"/>
            </w:tcBorders>
            <w:shd w:val="clear" w:color="auto" w:fill="auto"/>
          </w:tcPr>
          <w:p w:rsidR="00B44B97" w:rsidRPr="00386638" w:rsidRDefault="00B44B97" w:rsidP="00B44B97">
            <w:pPr>
              <w:suppressAutoHyphens w:val="0"/>
              <w:spacing w:before="40" w:after="120" w:line="220" w:lineRule="exact"/>
              <w:ind w:right="113"/>
            </w:pPr>
            <w:r w:rsidRPr="00386638">
              <w:t>26 November 2017</w:t>
            </w:r>
          </w:p>
          <w:p w:rsidR="00B44B97" w:rsidRPr="00386638" w:rsidRDefault="00B44B97" w:rsidP="00B44B97">
            <w:pPr>
              <w:suppressAutoHyphens w:val="0"/>
              <w:spacing w:before="40" w:after="120" w:line="220" w:lineRule="exact"/>
              <w:ind w:right="113"/>
            </w:pPr>
            <w:r w:rsidRPr="00386638">
              <w:t>26 November 2019</w:t>
            </w:r>
          </w:p>
        </w:tc>
      </w:tr>
      <w:tr w:rsidR="00B44B97" w:rsidRPr="00386638" w:rsidTr="00545821">
        <w:tc>
          <w:tcPr>
            <w:tcW w:w="2268" w:type="dxa"/>
            <w:tcBorders>
              <w:top w:val="nil"/>
              <w:bottom w:val="nil"/>
            </w:tcBorders>
            <w:shd w:val="clear" w:color="auto" w:fill="auto"/>
          </w:tcPr>
          <w:p w:rsidR="00B44B97" w:rsidRPr="00386638" w:rsidRDefault="00B44B97" w:rsidP="00B44B97">
            <w:pPr>
              <w:keepNext/>
              <w:keepLines/>
              <w:suppressAutoHyphens w:val="0"/>
              <w:spacing w:before="40" w:after="120" w:line="220" w:lineRule="exact"/>
              <w:ind w:right="113"/>
            </w:pPr>
            <w:r w:rsidRPr="00386638">
              <w:lastRenderedPageBreak/>
              <w:t>United States of America</w:t>
            </w:r>
          </w:p>
        </w:tc>
        <w:tc>
          <w:tcPr>
            <w:tcW w:w="3261" w:type="dxa"/>
            <w:tcBorders>
              <w:top w:val="nil"/>
              <w:bottom w:val="nil"/>
            </w:tcBorders>
            <w:shd w:val="clear" w:color="auto" w:fill="auto"/>
          </w:tcPr>
          <w:p w:rsidR="00B44B97" w:rsidRPr="00386638" w:rsidRDefault="00B44B97" w:rsidP="00B44B97">
            <w:pPr>
              <w:keepNext/>
              <w:keepLines/>
              <w:suppressAutoHyphens w:val="0"/>
              <w:spacing w:before="40" w:after="120" w:line="220" w:lineRule="exact"/>
              <w:ind w:right="113"/>
            </w:pPr>
            <w:r w:rsidRPr="00386638">
              <w:t>Tenth to twelfth reports, to be submitted jointly</w:t>
            </w:r>
          </w:p>
        </w:tc>
        <w:tc>
          <w:tcPr>
            <w:tcW w:w="1841" w:type="dxa"/>
            <w:tcBorders>
              <w:top w:val="nil"/>
              <w:bottom w:val="nil"/>
            </w:tcBorders>
            <w:shd w:val="clear" w:color="auto" w:fill="auto"/>
          </w:tcPr>
          <w:p w:rsidR="00B44B97" w:rsidRPr="00386638" w:rsidRDefault="00B44B97" w:rsidP="00B44B97">
            <w:pPr>
              <w:keepNext/>
              <w:keepLines/>
              <w:suppressAutoHyphens w:val="0"/>
              <w:spacing w:before="40" w:after="120" w:line="220" w:lineRule="exact"/>
              <w:ind w:right="113"/>
            </w:pPr>
            <w:r w:rsidRPr="00386638">
              <w:t>20 November 2017</w:t>
            </w:r>
          </w:p>
        </w:tc>
      </w:tr>
      <w:tr w:rsidR="00B44B97" w:rsidRPr="00386638" w:rsidTr="00545821">
        <w:trPr>
          <w:trHeight w:val="266"/>
        </w:trPr>
        <w:tc>
          <w:tcPr>
            <w:tcW w:w="2268" w:type="dxa"/>
            <w:tcBorders>
              <w:top w:val="nil"/>
            </w:tcBorders>
            <w:shd w:val="clear" w:color="auto" w:fill="auto"/>
          </w:tcPr>
          <w:p w:rsidR="00B44B97" w:rsidRPr="00386638" w:rsidRDefault="00B44B97" w:rsidP="00B44B97">
            <w:pPr>
              <w:suppressAutoHyphens w:val="0"/>
              <w:spacing w:before="40" w:after="120" w:line="220" w:lineRule="exact"/>
              <w:ind w:right="113"/>
            </w:pPr>
          </w:p>
        </w:tc>
        <w:tc>
          <w:tcPr>
            <w:tcW w:w="3261" w:type="dxa"/>
            <w:tcBorders>
              <w:top w:val="nil"/>
            </w:tcBorders>
            <w:shd w:val="clear" w:color="auto" w:fill="auto"/>
          </w:tcPr>
          <w:p w:rsidR="00B44B97" w:rsidRPr="00386638" w:rsidRDefault="00B44B97" w:rsidP="00B44B97">
            <w:pPr>
              <w:keepNext/>
              <w:keepLines/>
              <w:suppressAutoHyphens w:val="0"/>
              <w:spacing w:before="40" w:after="120" w:line="220" w:lineRule="exact"/>
              <w:ind w:right="113"/>
            </w:pPr>
            <w:r w:rsidRPr="00386638">
              <w:t>Thirteenth report</w:t>
            </w:r>
          </w:p>
        </w:tc>
        <w:tc>
          <w:tcPr>
            <w:tcW w:w="1841" w:type="dxa"/>
            <w:tcBorders>
              <w:top w:val="nil"/>
            </w:tcBorders>
            <w:shd w:val="clear" w:color="auto" w:fill="auto"/>
          </w:tcPr>
          <w:p w:rsidR="00B44B97" w:rsidRPr="00386638" w:rsidRDefault="00B44B97" w:rsidP="00B44B97">
            <w:pPr>
              <w:keepNext/>
              <w:keepLines/>
              <w:suppressAutoHyphens w:val="0"/>
              <w:spacing w:before="40" w:after="120" w:line="220" w:lineRule="exact"/>
              <w:ind w:right="113"/>
            </w:pPr>
            <w:r w:rsidRPr="00386638">
              <w:t>20 November 2019</w:t>
            </w:r>
          </w:p>
        </w:tc>
      </w:tr>
      <w:tr w:rsidR="00B44B97" w:rsidRPr="00386638" w:rsidTr="00545821">
        <w:trPr>
          <w:trHeight w:val="266"/>
        </w:trPr>
        <w:tc>
          <w:tcPr>
            <w:tcW w:w="2268"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Uruguay</w:t>
            </w: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Twenty-fourth to twenty-sixth reports,</w:t>
            </w:r>
            <w:r w:rsidRPr="00386638">
              <w:br/>
              <w:t>to be submitted jointly</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545821">
        <w:trPr>
          <w:trHeight w:val="266"/>
        </w:trPr>
        <w:tc>
          <w:tcPr>
            <w:tcW w:w="2268" w:type="dxa"/>
            <w:vMerge w:val="restart"/>
            <w:tcBorders>
              <w:top w:val="nil"/>
            </w:tcBorders>
            <w:shd w:val="clear" w:color="auto" w:fill="auto"/>
          </w:tcPr>
          <w:p w:rsidR="00B44B97" w:rsidRPr="00386638" w:rsidRDefault="00B44B97" w:rsidP="00B44B97">
            <w:pPr>
              <w:suppressAutoHyphens w:val="0"/>
              <w:spacing w:before="40" w:after="120" w:line="220" w:lineRule="exact"/>
              <w:ind w:right="113"/>
            </w:pPr>
            <w:r w:rsidRPr="00386638">
              <w:t>Venezuela (Bolivarian Republic of)</w:t>
            </w:r>
          </w:p>
        </w:tc>
        <w:tc>
          <w:tcPr>
            <w:tcW w:w="326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Twenty-second to twenty-fourth reports, to be submitted jointly</w:t>
            </w:r>
          </w:p>
        </w:tc>
        <w:tc>
          <w:tcPr>
            <w:tcW w:w="1841" w:type="dxa"/>
            <w:tcBorders>
              <w:top w:val="nil"/>
            </w:tcBorders>
            <w:shd w:val="clear" w:color="auto" w:fill="auto"/>
          </w:tcPr>
          <w:p w:rsidR="00B44B97" w:rsidRPr="00386638" w:rsidRDefault="00B44B97" w:rsidP="00B44B97">
            <w:pPr>
              <w:suppressAutoHyphens w:val="0"/>
              <w:spacing w:before="40" w:after="120" w:line="220" w:lineRule="exact"/>
              <w:ind w:right="113"/>
            </w:pPr>
            <w:r w:rsidRPr="00386638">
              <w:t>4 January 2016</w:t>
            </w:r>
          </w:p>
        </w:tc>
      </w:tr>
      <w:tr w:rsidR="00B44B97" w:rsidRPr="00386638" w:rsidTr="007F6313">
        <w:trPr>
          <w:trHeight w:val="265"/>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2018</w:t>
            </w:r>
          </w:p>
        </w:tc>
      </w:tr>
      <w:tr w:rsidR="00B44B97" w:rsidRPr="00386638" w:rsidTr="007F6313">
        <w:trPr>
          <w:trHeight w:val="266"/>
        </w:trPr>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4 January 2020</w:t>
            </w:r>
          </w:p>
        </w:tc>
      </w:tr>
      <w:tr w:rsidR="00B44B97" w:rsidRPr="00386638" w:rsidTr="007F6313">
        <w:trPr>
          <w:trHeight w:val="266"/>
        </w:trPr>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Viet Nam</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Fifteenth to seventeenth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July 2015</w:t>
            </w:r>
          </w:p>
        </w:tc>
      </w:tr>
      <w:tr w:rsidR="00B44B97" w:rsidRPr="00386638" w:rsidTr="007F6313">
        <w:trPr>
          <w:trHeight w:val="265"/>
        </w:trPr>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July 2017</w:t>
            </w:r>
          </w:p>
        </w:tc>
      </w:tr>
      <w:tr w:rsidR="00B44B97" w:rsidRPr="00386638" w:rsidTr="007F6313">
        <w:trPr>
          <w:trHeight w:val="265"/>
        </w:trPr>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9 July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Yemen</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Nineteenth and twentieth reports,</w:t>
            </w:r>
            <w:r w:rsidRPr="00386638">
              <w:br/>
              <w:t>to be submitted jointly</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November 2013</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Twenty-first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November 2015</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Twenty-second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November 2017</w:t>
            </w:r>
          </w:p>
        </w:tc>
      </w:tr>
      <w:tr w:rsidR="00B44B97" w:rsidRPr="00386638" w:rsidTr="007F6313">
        <w:tc>
          <w:tcPr>
            <w:tcW w:w="2268" w:type="dxa"/>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Twenty-third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17 November 2019</w:t>
            </w:r>
          </w:p>
        </w:tc>
      </w:tr>
      <w:tr w:rsidR="00B44B97" w:rsidRPr="00386638" w:rsidTr="007F6313">
        <w:tc>
          <w:tcPr>
            <w:tcW w:w="2268" w:type="dxa"/>
            <w:vMerge w:val="restart"/>
            <w:shd w:val="clear" w:color="auto" w:fill="auto"/>
          </w:tcPr>
          <w:p w:rsidR="00B44B97" w:rsidRPr="00386638" w:rsidRDefault="00B44B97" w:rsidP="00B44B97">
            <w:pPr>
              <w:suppressAutoHyphens w:val="0"/>
              <w:spacing w:before="40" w:after="120" w:line="220" w:lineRule="exact"/>
              <w:ind w:right="113"/>
            </w:pPr>
            <w:r w:rsidRPr="00386638">
              <w:t>Zimbabwe</w:t>
            </w: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Fifth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 xml:space="preserve">12 June 2000 </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Sixth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2002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Seventh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2004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Eighth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2006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Ninth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2008</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 xml:space="preserve">Tenth report </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2010</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Eleventh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2012</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Twelfth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2014</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Thirteenth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2016</w:t>
            </w:r>
          </w:p>
        </w:tc>
      </w:tr>
      <w:tr w:rsidR="00B44B97" w:rsidRPr="00386638" w:rsidTr="007F6313">
        <w:tc>
          <w:tcPr>
            <w:tcW w:w="2268" w:type="dxa"/>
            <w:vMerge/>
            <w:shd w:val="clear" w:color="auto" w:fill="auto"/>
          </w:tcPr>
          <w:p w:rsidR="00B44B97" w:rsidRPr="00386638" w:rsidRDefault="00B44B97" w:rsidP="00B44B97">
            <w:pPr>
              <w:suppressAutoHyphens w:val="0"/>
              <w:spacing w:before="40" w:after="120" w:line="220" w:lineRule="exact"/>
              <w:ind w:right="113"/>
            </w:pPr>
          </w:p>
        </w:tc>
        <w:tc>
          <w:tcPr>
            <w:tcW w:w="3261" w:type="dxa"/>
            <w:shd w:val="clear" w:color="auto" w:fill="auto"/>
          </w:tcPr>
          <w:p w:rsidR="00B44B97" w:rsidRPr="00386638" w:rsidRDefault="00B44B97" w:rsidP="00B44B97">
            <w:pPr>
              <w:suppressAutoHyphens w:val="0"/>
              <w:spacing w:before="40" w:after="120" w:line="220" w:lineRule="exact"/>
              <w:ind w:right="113"/>
            </w:pPr>
            <w:r w:rsidRPr="00386638">
              <w:t>Fourteenth report</w:t>
            </w:r>
          </w:p>
        </w:tc>
        <w:tc>
          <w:tcPr>
            <w:tcW w:w="1841" w:type="dxa"/>
            <w:shd w:val="clear" w:color="auto" w:fill="auto"/>
          </w:tcPr>
          <w:p w:rsidR="00B44B97" w:rsidRPr="00386638" w:rsidRDefault="00B44B97" w:rsidP="00B44B97">
            <w:pPr>
              <w:suppressAutoHyphens w:val="0"/>
              <w:spacing w:before="40" w:after="120" w:line="220" w:lineRule="exact"/>
              <w:ind w:right="113"/>
            </w:pPr>
            <w:r w:rsidRPr="00386638">
              <w:t>12 June 2018</w:t>
            </w:r>
          </w:p>
        </w:tc>
      </w:tr>
    </w:tbl>
    <w:bookmarkEnd w:id="1"/>
    <w:bookmarkEnd w:id="2"/>
    <w:p w:rsidR="009B346F" w:rsidRDefault="007542B1" w:rsidP="007542B1">
      <w:pPr>
        <w:pStyle w:val="SingleTxtG"/>
        <w:spacing w:before="240"/>
        <w:jc w:val="center"/>
      </w:pPr>
      <w:r>
        <w:rPr>
          <w:u w:val="single"/>
        </w:rPr>
        <w:tab/>
      </w:r>
      <w:r>
        <w:rPr>
          <w:u w:val="single"/>
        </w:rPr>
        <w:tab/>
      </w:r>
      <w:r>
        <w:rPr>
          <w:u w:val="single"/>
        </w:rPr>
        <w:tab/>
      </w:r>
    </w:p>
    <w:sectPr w:rsidR="009B346F"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55F" w:rsidRPr="00A0297D" w:rsidRDefault="0022755F" w:rsidP="00A0297D">
      <w:pPr>
        <w:pStyle w:val="Footer"/>
      </w:pPr>
    </w:p>
  </w:endnote>
  <w:endnote w:type="continuationSeparator" w:id="0">
    <w:p w:rsidR="0022755F" w:rsidRPr="00A0297D" w:rsidRDefault="0022755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5F" w:rsidRDefault="0022755F" w:rsidP="009B346F">
    <w:pPr>
      <w:pStyle w:val="Footer"/>
      <w:tabs>
        <w:tab w:val="right" w:pos="9638"/>
      </w:tabs>
    </w:pPr>
    <w:r w:rsidRPr="009B346F">
      <w:rPr>
        <w:b/>
        <w:bCs/>
        <w:sz w:val="18"/>
      </w:rPr>
      <w:fldChar w:fldCharType="begin"/>
    </w:r>
    <w:r w:rsidRPr="009B346F">
      <w:rPr>
        <w:b/>
        <w:bCs/>
        <w:sz w:val="18"/>
      </w:rPr>
      <w:instrText xml:space="preserve"> PAGE  \* MERGEFORMAT </w:instrText>
    </w:r>
    <w:r w:rsidRPr="009B346F">
      <w:rPr>
        <w:b/>
        <w:bCs/>
        <w:sz w:val="18"/>
      </w:rPr>
      <w:fldChar w:fldCharType="separate"/>
    </w:r>
    <w:r w:rsidR="00ED4D06">
      <w:rPr>
        <w:b/>
        <w:bCs/>
        <w:noProof/>
        <w:sz w:val="18"/>
      </w:rPr>
      <w:t>20</w:t>
    </w:r>
    <w:r w:rsidRPr="009B346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5F" w:rsidRDefault="0022755F" w:rsidP="009B346F">
    <w:pPr>
      <w:pStyle w:val="Footer"/>
      <w:tabs>
        <w:tab w:val="right" w:pos="9638"/>
      </w:tabs>
    </w:pPr>
    <w:r>
      <w:tab/>
    </w:r>
    <w:r w:rsidRPr="009B346F">
      <w:rPr>
        <w:b/>
        <w:bCs/>
        <w:sz w:val="18"/>
      </w:rPr>
      <w:fldChar w:fldCharType="begin"/>
    </w:r>
    <w:r w:rsidRPr="009B346F">
      <w:rPr>
        <w:b/>
        <w:bCs/>
        <w:sz w:val="18"/>
      </w:rPr>
      <w:instrText xml:space="preserve"> PAGE  \* MERGEFORMAT </w:instrText>
    </w:r>
    <w:r w:rsidRPr="009B346F">
      <w:rPr>
        <w:b/>
        <w:bCs/>
        <w:sz w:val="18"/>
      </w:rPr>
      <w:fldChar w:fldCharType="separate"/>
    </w:r>
    <w:r w:rsidR="00ED4D06">
      <w:rPr>
        <w:b/>
        <w:bCs/>
        <w:noProof/>
        <w:sz w:val="18"/>
      </w:rPr>
      <w:t>19</w:t>
    </w:r>
    <w:r w:rsidRPr="009B34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5F" w:rsidRDefault="0022755F" w:rsidP="0022755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2755F" w:rsidRDefault="0022755F" w:rsidP="0022755F">
    <w:pPr>
      <w:pStyle w:val="Footer"/>
      <w:ind w:right="1134"/>
      <w:rPr>
        <w:sz w:val="20"/>
      </w:rPr>
    </w:pPr>
    <w:r>
      <w:rPr>
        <w:sz w:val="20"/>
      </w:rPr>
      <w:t>GE.20-01703(E)</w:t>
    </w:r>
  </w:p>
  <w:p w:rsidR="0022755F" w:rsidRPr="0022755F" w:rsidRDefault="0022755F" w:rsidP="0022755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1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55F" w:rsidRPr="00A0297D" w:rsidRDefault="0022755F" w:rsidP="00A0297D">
      <w:pPr>
        <w:tabs>
          <w:tab w:val="right" w:pos="2155"/>
        </w:tabs>
        <w:spacing w:after="80" w:line="240" w:lineRule="auto"/>
        <w:ind w:left="680"/>
      </w:pPr>
      <w:r>
        <w:rPr>
          <w:u w:val="single"/>
        </w:rPr>
        <w:tab/>
      </w:r>
    </w:p>
  </w:footnote>
  <w:footnote w:type="continuationSeparator" w:id="0">
    <w:p w:rsidR="0022755F" w:rsidRPr="00A0297D" w:rsidRDefault="0022755F"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5F" w:rsidRDefault="0022755F" w:rsidP="009B346F">
    <w:pPr>
      <w:pStyle w:val="Header"/>
    </w:pPr>
    <w:r>
      <w:t>CERD/C/101/2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755F" w:rsidRDefault="0022755F" w:rsidP="009B346F">
    <w:pPr>
      <w:pStyle w:val="Header"/>
      <w:jc w:val="right"/>
    </w:pPr>
    <w:r>
      <w:t>CERD/C/101/2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6"/>
  </w:num>
  <w:num w:numId="5">
    <w:abstractNumId w:val="17"/>
  </w:num>
  <w:num w:numId="6">
    <w:abstractNumId w:val="18"/>
  </w:num>
  <w:num w:numId="7">
    <w:abstractNumId w:val="11"/>
  </w:num>
  <w:num w:numId="8">
    <w:abstractNumId w:val="19"/>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527"/>
    <w:rsid w:val="0004176B"/>
    <w:rsid w:val="00046E92"/>
    <w:rsid w:val="000A355F"/>
    <w:rsid w:val="000D26E0"/>
    <w:rsid w:val="001526D9"/>
    <w:rsid w:val="001B64CE"/>
    <w:rsid w:val="001E3F87"/>
    <w:rsid w:val="00212D4A"/>
    <w:rsid w:val="0022755F"/>
    <w:rsid w:val="00243B6C"/>
    <w:rsid w:val="00247E2C"/>
    <w:rsid w:val="002717EB"/>
    <w:rsid w:val="002D6C53"/>
    <w:rsid w:val="002F5595"/>
    <w:rsid w:val="00307688"/>
    <w:rsid w:val="00307E78"/>
    <w:rsid w:val="00334F6A"/>
    <w:rsid w:val="00342AC8"/>
    <w:rsid w:val="00386638"/>
    <w:rsid w:val="003A46D2"/>
    <w:rsid w:val="003A7239"/>
    <w:rsid w:val="003B4550"/>
    <w:rsid w:val="003B48C5"/>
    <w:rsid w:val="00410887"/>
    <w:rsid w:val="004538C1"/>
    <w:rsid w:val="00461253"/>
    <w:rsid w:val="005042C2"/>
    <w:rsid w:val="0052740B"/>
    <w:rsid w:val="00545821"/>
    <w:rsid w:val="005561DE"/>
    <w:rsid w:val="00557F19"/>
    <w:rsid w:val="00567305"/>
    <w:rsid w:val="00631279"/>
    <w:rsid w:val="00671529"/>
    <w:rsid w:val="006C7B5C"/>
    <w:rsid w:val="00717526"/>
    <w:rsid w:val="007268F9"/>
    <w:rsid w:val="00735147"/>
    <w:rsid w:val="007542B1"/>
    <w:rsid w:val="007A2161"/>
    <w:rsid w:val="007C52B0"/>
    <w:rsid w:val="007C5527"/>
    <w:rsid w:val="007F6313"/>
    <w:rsid w:val="00832C08"/>
    <w:rsid w:val="0087637B"/>
    <w:rsid w:val="00883988"/>
    <w:rsid w:val="008B2F3A"/>
    <w:rsid w:val="008C3F62"/>
    <w:rsid w:val="008C5D27"/>
    <w:rsid w:val="008C7EEA"/>
    <w:rsid w:val="008D7593"/>
    <w:rsid w:val="008E0F96"/>
    <w:rsid w:val="008E12DA"/>
    <w:rsid w:val="009411B4"/>
    <w:rsid w:val="0094389C"/>
    <w:rsid w:val="009B346F"/>
    <w:rsid w:val="009C7D1D"/>
    <w:rsid w:val="009D0139"/>
    <w:rsid w:val="009F5CDC"/>
    <w:rsid w:val="00A0297D"/>
    <w:rsid w:val="00A775CF"/>
    <w:rsid w:val="00A8196B"/>
    <w:rsid w:val="00AB4E5E"/>
    <w:rsid w:val="00B06045"/>
    <w:rsid w:val="00B44B97"/>
    <w:rsid w:val="00B65189"/>
    <w:rsid w:val="00B7438C"/>
    <w:rsid w:val="00BF497A"/>
    <w:rsid w:val="00C01462"/>
    <w:rsid w:val="00C0605F"/>
    <w:rsid w:val="00C22153"/>
    <w:rsid w:val="00C35A27"/>
    <w:rsid w:val="00C43B9C"/>
    <w:rsid w:val="00C44FA9"/>
    <w:rsid w:val="00CB1FB9"/>
    <w:rsid w:val="00D954C6"/>
    <w:rsid w:val="00DA7116"/>
    <w:rsid w:val="00DB1FB3"/>
    <w:rsid w:val="00DC74C5"/>
    <w:rsid w:val="00E02C2B"/>
    <w:rsid w:val="00E23BE4"/>
    <w:rsid w:val="00ED4D06"/>
    <w:rsid w:val="00ED6C48"/>
    <w:rsid w:val="00F455BC"/>
    <w:rsid w:val="00F65F5D"/>
    <w:rsid w:val="00F84555"/>
    <w:rsid w:val="00F86A3A"/>
    <w:rsid w:val="00FD1F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EC9993C-DB6E-499A-8054-23432E754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C43B9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91829-006B-429B-81BF-15223F1A6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20</Pages>
  <Words>4105</Words>
  <Characters>22854</Characters>
  <Application>Microsoft Office Word</Application>
  <DocSecurity>0</DocSecurity>
  <Lines>1993</Lines>
  <Paragraphs>1365</Paragraphs>
  <ScaleCrop>false</ScaleCrop>
  <HeadingPairs>
    <vt:vector size="2" baseType="variant">
      <vt:variant>
        <vt:lpstr>Title</vt:lpstr>
      </vt:variant>
      <vt:variant>
        <vt:i4>1</vt:i4>
      </vt:variant>
    </vt:vector>
  </HeadingPairs>
  <TitlesOfParts>
    <vt:vector size="1" baseType="lpstr">
      <vt:lpstr>CERD/C/101/2</vt:lpstr>
    </vt:vector>
  </TitlesOfParts>
  <Company>DCM</Company>
  <LinksUpToDate>false</LinksUpToDate>
  <CharactersWithSpaces>25636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CERD/C/101/2</dc:title>
  <dc:subject>2001703</dc:subject>
  <dc:creator>Una Giltsoff</dc:creator>
  <cp:keywords/>
  <dc:description/>
  <cp:lastModifiedBy>Una Giltsoff</cp:lastModifiedBy>
  <cp:revision>2</cp:revision>
  <cp:lastPrinted>2020-02-05T13:00:00Z</cp:lastPrinted>
  <dcterms:created xsi:type="dcterms:W3CDTF">2020-02-05T15:32:00Z</dcterms:created>
  <dcterms:modified xsi:type="dcterms:W3CDTF">2020-02-05T15:32:00Z</dcterms:modified>
</cp:coreProperties>
</file>