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B739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B7397" w:rsidP="005B7397">
            <w:pPr>
              <w:jc w:val="right"/>
            </w:pPr>
            <w:r w:rsidRPr="005B7397">
              <w:rPr>
                <w:sz w:val="40"/>
              </w:rPr>
              <w:t>A</w:t>
            </w:r>
            <w:r>
              <w:t>/HRC/36/L.16</w:t>
            </w:r>
          </w:p>
        </w:tc>
      </w:tr>
      <w:tr w:rsidR="002D5AAC" w:rsidRPr="0077674B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4CE1E9F" wp14:editId="427981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C71A3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</w:t>
            </w:r>
            <w:r w:rsidR="005B7397">
              <w:rPr>
                <w:lang w:val="en-US"/>
              </w:rPr>
              <w:t>ted</w:t>
            </w:r>
          </w:p>
          <w:p w:rsidR="005B7397" w:rsidRDefault="005B7397" w:rsidP="005B73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September 2017</w:t>
            </w:r>
          </w:p>
          <w:p w:rsidR="005B7397" w:rsidRDefault="005B7397" w:rsidP="005B73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B7397" w:rsidRPr="00245734" w:rsidRDefault="005B7397" w:rsidP="005B73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5B7397" w:rsidRDefault="00DF71B9" w:rsidP="00481AF7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5B7397" w:rsidRPr="005B7397" w:rsidRDefault="005B7397" w:rsidP="005B7397">
      <w:pPr>
        <w:rPr>
          <w:b/>
        </w:rPr>
      </w:pPr>
      <w:r w:rsidRPr="005B7397">
        <w:rPr>
          <w:b/>
        </w:rPr>
        <w:t>Тридцать шестая сессия</w:t>
      </w:r>
    </w:p>
    <w:p w:rsidR="005B7397" w:rsidRPr="005B7397" w:rsidRDefault="005B7397" w:rsidP="005B7397">
      <w:r>
        <w:t>11</w:t>
      </w:r>
      <w:r w:rsidRPr="0077674B">
        <w:t>–</w:t>
      </w:r>
      <w:r w:rsidRPr="005B7397">
        <w:t>29 сентября 2017 года</w:t>
      </w:r>
    </w:p>
    <w:p w:rsidR="005B7397" w:rsidRPr="005B7397" w:rsidRDefault="005B7397" w:rsidP="005B7397">
      <w:r w:rsidRPr="005B7397">
        <w:t>Пункт 9 повестки дня</w:t>
      </w:r>
    </w:p>
    <w:p w:rsidR="005B7397" w:rsidRPr="005B7397" w:rsidRDefault="005B7397" w:rsidP="005B7397">
      <w:pPr>
        <w:rPr>
          <w:b/>
        </w:rPr>
      </w:pPr>
      <w:r w:rsidRPr="005B7397">
        <w:rPr>
          <w:b/>
        </w:rPr>
        <w:t>Расизм, ра</w:t>
      </w:r>
      <w:r>
        <w:rPr>
          <w:b/>
        </w:rPr>
        <w:t>совая дискриминация, ксенофобия</w:t>
      </w:r>
      <w:r w:rsidRPr="005B7397">
        <w:rPr>
          <w:b/>
        </w:rPr>
        <w:br/>
        <w:t>и связа</w:t>
      </w:r>
      <w:r>
        <w:rPr>
          <w:b/>
        </w:rPr>
        <w:t>нные с ними формы нетерпимости,</w:t>
      </w:r>
      <w:r w:rsidRPr="005B7397">
        <w:rPr>
          <w:b/>
        </w:rPr>
        <w:br/>
        <w:t>последу</w:t>
      </w:r>
      <w:r>
        <w:rPr>
          <w:b/>
        </w:rPr>
        <w:t>ющие меры и осуществление</w:t>
      </w:r>
      <w:r w:rsidRPr="005B7397">
        <w:rPr>
          <w:b/>
        </w:rPr>
        <w:br/>
      </w:r>
      <w:proofErr w:type="spellStart"/>
      <w:r w:rsidRPr="005B7397">
        <w:rPr>
          <w:b/>
        </w:rPr>
        <w:t>Дурбанской</w:t>
      </w:r>
      <w:proofErr w:type="spellEnd"/>
      <w:r w:rsidRPr="005B7397">
        <w:rPr>
          <w:b/>
        </w:rPr>
        <w:t xml:space="preserve"> декла</w:t>
      </w:r>
      <w:r>
        <w:rPr>
          <w:b/>
        </w:rPr>
        <w:t>рации</w:t>
      </w:r>
      <w:r w:rsidRPr="005B7397">
        <w:rPr>
          <w:b/>
        </w:rPr>
        <w:br/>
        <w:t>и Программы действий</w:t>
      </w:r>
    </w:p>
    <w:p w:rsidR="005B7397" w:rsidRPr="005B7397" w:rsidRDefault="005B7397" w:rsidP="005B7397">
      <w:pPr>
        <w:pStyle w:val="H23GR"/>
      </w:pPr>
      <w:r w:rsidRPr="005B7397">
        <w:tab/>
      </w:r>
      <w:r w:rsidRPr="005B7397">
        <w:tab/>
      </w:r>
      <w:r w:rsidR="00AC71A3" w:rsidRPr="005B7397">
        <w:t xml:space="preserve">Венесуэла </w:t>
      </w:r>
      <w:r w:rsidR="00AC71A3">
        <w:t>(</w:t>
      </w:r>
      <w:proofErr w:type="spellStart"/>
      <w:r w:rsidR="00AC71A3">
        <w:t>Боливарианская</w:t>
      </w:r>
      <w:proofErr w:type="spellEnd"/>
      <w:r w:rsidR="00AC71A3">
        <w:t xml:space="preserve"> Республика), </w:t>
      </w:r>
      <w:r w:rsidRPr="005B7397">
        <w:t>Гаити</w:t>
      </w:r>
      <w:r w:rsidRPr="00A05DC1">
        <w:rPr>
          <w:b w:val="0"/>
          <w:position w:val="2"/>
          <w:sz w:val="18"/>
          <w:szCs w:val="18"/>
        </w:rPr>
        <w:footnoteReference w:customMarkFollows="1" w:id="1"/>
        <w:t>*</w:t>
      </w:r>
      <w:r w:rsidRPr="005B7397">
        <w:t>, Тунис</w:t>
      </w:r>
      <w:r w:rsidRPr="00A05DC1">
        <w:rPr>
          <w:b w:val="0"/>
          <w:vertAlign w:val="superscript"/>
        </w:rPr>
        <w:footnoteReference w:customMarkFollows="1" w:id="2"/>
        <w:t>†</w:t>
      </w:r>
      <w:r>
        <w:t>:</w:t>
      </w:r>
      <w:r w:rsidRPr="005B7397">
        <w:br/>
        <w:t>проект резолюции</w:t>
      </w:r>
    </w:p>
    <w:p w:rsidR="005B7397" w:rsidRPr="005B7397" w:rsidRDefault="005B7397" w:rsidP="005B7397">
      <w:pPr>
        <w:pStyle w:val="H1GR"/>
        <w:tabs>
          <w:tab w:val="clear" w:pos="851"/>
          <w:tab w:val="left" w:pos="1960"/>
        </w:tabs>
        <w:ind w:left="1974" w:hanging="840"/>
      </w:pPr>
      <w:r>
        <w:t>36/…</w:t>
      </w:r>
      <w:r w:rsidRPr="005B7397">
        <w:tab/>
        <w:t>Мандат Рабочей группы экспертов по лицам африканского происхождения</w:t>
      </w:r>
    </w:p>
    <w:p w:rsidR="005B7397" w:rsidRPr="005B7397" w:rsidRDefault="005B7397" w:rsidP="005B7397">
      <w:pPr>
        <w:pStyle w:val="SingleTxtGR"/>
      </w:pPr>
      <w:r w:rsidRPr="005B7397">
        <w:tab/>
      </w:r>
      <w:r w:rsidRPr="005B7397">
        <w:rPr>
          <w:i/>
        </w:rPr>
        <w:t>Совет по правам человека</w:t>
      </w:r>
      <w:r w:rsidRPr="005B7397">
        <w:t>,</w:t>
      </w:r>
    </w:p>
    <w:p w:rsidR="005B7397" w:rsidRPr="005B7397" w:rsidRDefault="005B7397" w:rsidP="005B7397">
      <w:pPr>
        <w:pStyle w:val="SingleTxtGR"/>
      </w:pPr>
      <w:r w:rsidRPr="005B7397">
        <w:tab/>
      </w:r>
      <w:r w:rsidRPr="005B7397">
        <w:rPr>
          <w:i/>
        </w:rPr>
        <w:t>ссылаясь</w:t>
      </w:r>
      <w:r w:rsidRPr="005B7397">
        <w:t xml:space="preserve"> на резолюцию 56/266 Ге</w:t>
      </w:r>
      <w:r>
        <w:t>неральной Ассамблеи от 27 марта</w:t>
      </w:r>
      <w:r w:rsidR="0077674B">
        <w:t xml:space="preserve"> 2002 </w:t>
      </w:r>
      <w:bookmarkStart w:id="0" w:name="_GoBack"/>
      <w:bookmarkEnd w:id="0"/>
      <w:r w:rsidRPr="005B7397">
        <w:t xml:space="preserve">года, в которой Ассамблея одобрила </w:t>
      </w:r>
      <w:proofErr w:type="spellStart"/>
      <w:r w:rsidRPr="005B7397">
        <w:t>Дурбанскую</w:t>
      </w:r>
      <w:proofErr w:type="spellEnd"/>
      <w:r w:rsidRPr="005B7397">
        <w:t xml:space="preserve"> декларацию и Програ</w:t>
      </w:r>
      <w:r w:rsidRPr="005B7397">
        <w:t>м</w:t>
      </w:r>
      <w:r w:rsidRPr="005B7397">
        <w:t>му действий, вновь подтверждая содержащиеся в них обязательства в отнош</w:t>
      </w:r>
      <w:r w:rsidRPr="005B7397">
        <w:t>е</w:t>
      </w:r>
      <w:r w:rsidRPr="005B7397">
        <w:t>нии лиц африканского происхождения; резолюцию 57/195 Генеральной Асса</w:t>
      </w:r>
      <w:r w:rsidRPr="005B7397">
        <w:t>м</w:t>
      </w:r>
      <w:r w:rsidRPr="005B7397">
        <w:t>блеи от 18 декабря 2002 года, в которой Ассамблея предложила всем соотве</w:t>
      </w:r>
      <w:r w:rsidRPr="005B7397">
        <w:t>т</w:t>
      </w:r>
      <w:r w:rsidRPr="005B7397">
        <w:t>ствующим органам, организациям и учреждениям системы Организации Об</w:t>
      </w:r>
      <w:r w:rsidRPr="005B7397">
        <w:t>ъ</w:t>
      </w:r>
      <w:r w:rsidRPr="005B7397">
        <w:t xml:space="preserve">единенных Наций принять участие в реализации последующих мер по итогам Всемирной конференции по борьбе против расизма, расовой дискриминации, ксенофобии и связанной с ними нетерпимости; ссылаясь далее </w:t>
      </w:r>
      <w:proofErr w:type="gramStart"/>
      <w:r w:rsidRPr="005B7397">
        <w:t>на все пред</w:t>
      </w:r>
      <w:r w:rsidRPr="005B7397">
        <w:t>ы</w:t>
      </w:r>
      <w:r w:rsidRPr="005B7397">
        <w:t>дущие резолюции Совета по правам человека о всесторонних мерах по выпо</w:t>
      </w:r>
      <w:r w:rsidRPr="005B7397">
        <w:t>л</w:t>
      </w:r>
      <w:r w:rsidRPr="005B7397">
        <w:t>нению решений Всемирной конференции по борьбе</w:t>
      </w:r>
      <w:proofErr w:type="gramEnd"/>
      <w:r w:rsidRPr="005B7397">
        <w:t xml:space="preserve"> против расизма, расовой дискриминации, ксенофобии и связанной с ними нетерпимости и эффективном ос</w:t>
      </w:r>
      <w:r w:rsidRPr="005B7397">
        <w:t>у</w:t>
      </w:r>
      <w:r w:rsidRPr="005B7397">
        <w:t xml:space="preserve">ществлении </w:t>
      </w:r>
      <w:proofErr w:type="spellStart"/>
      <w:r w:rsidRPr="005B7397">
        <w:t>Дурбанской</w:t>
      </w:r>
      <w:proofErr w:type="spellEnd"/>
      <w:r w:rsidRPr="005B7397">
        <w:t xml:space="preserve"> декларации и Программы действий,</w:t>
      </w:r>
    </w:p>
    <w:p w:rsidR="005B7397" w:rsidRPr="005B7397" w:rsidRDefault="005B7397" w:rsidP="005B7397">
      <w:pPr>
        <w:pStyle w:val="SingleTxtGR"/>
      </w:pPr>
      <w:r w:rsidRPr="005B7397">
        <w:tab/>
      </w:r>
      <w:proofErr w:type="gramStart"/>
      <w:r w:rsidRPr="005B7397">
        <w:rPr>
          <w:i/>
        </w:rPr>
        <w:t>ссылаясь</w:t>
      </w:r>
      <w:r w:rsidR="0077674B">
        <w:rPr>
          <w:i/>
        </w:rPr>
        <w:t xml:space="preserve"> также</w:t>
      </w:r>
      <w:r w:rsidRPr="005B7397">
        <w:t xml:space="preserve"> на все предыдущие резолюции и решения Генеральной Ассамблеи, Комиссии по правам человека и Совета по правам человека о ли</w:t>
      </w:r>
      <w:r w:rsidRPr="005B7397">
        <w:t>к</w:t>
      </w:r>
      <w:r w:rsidRPr="005B7397">
        <w:t>видации расизма, расовой дискриминации, ксенофобии и связанной с ними н</w:t>
      </w:r>
      <w:r w:rsidRPr="005B7397">
        <w:t>е</w:t>
      </w:r>
      <w:r w:rsidRPr="005B7397">
        <w:t>терпимости, в частности резолюции Комиссии</w:t>
      </w:r>
      <w:r w:rsidR="00AC71A3">
        <w:t xml:space="preserve"> 2002/68 от 25 апреля 2002 года и</w:t>
      </w:r>
      <w:r w:rsidRPr="005B7397">
        <w:t xml:space="preserve"> 2003/30 от 23 апреля 2003 года, а также на резолюции Совета </w:t>
      </w:r>
      <w:r>
        <w:t>9/14 от 18 сентя</w:t>
      </w:r>
      <w:r>
        <w:t>б</w:t>
      </w:r>
      <w:r>
        <w:t>ря</w:t>
      </w:r>
      <w:r w:rsidR="0077674B">
        <w:t xml:space="preserve"> </w:t>
      </w:r>
      <w:r w:rsidRPr="005B7397">
        <w:t>2008</w:t>
      </w:r>
      <w:proofErr w:type="gramEnd"/>
      <w:r w:rsidRPr="005B7397">
        <w:t xml:space="preserve"> года, 18/28 от 17 октября 2011 года и</w:t>
      </w:r>
      <w:r>
        <w:t xml:space="preserve"> 27/25 от 26 сентября 2014 года</w:t>
      </w:r>
      <w:r w:rsidR="0077674B">
        <w:t xml:space="preserve"> о </w:t>
      </w:r>
      <w:r w:rsidRPr="005B7397">
        <w:t>мандате Рабочей группы экспертов по лицам африканского происхождения,</w:t>
      </w:r>
    </w:p>
    <w:p w:rsidR="005B7397" w:rsidRPr="005B7397" w:rsidRDefault="005B7397" w:rsidP="005B7397">
      <w:pPr>
        <w:pStyle w:val="SingleTxtGR"/>
        <w:pageBreakBefore/>
      </w:pPr>
      <w:r w:rsidRPr="005B7397">
        <w:lastRenderedPageBreak/>
        <w:tab/>
      </w:r>
      <w:r w:rsidRPr="005B7397">
        <w:rPr>
          <w:i/>
        </w:rPr>
        <w:t>вновь подтверждая</w:t>
      </w:r>
      <w:r w:rsidRPr="005B7397">
        <w:t xml:space="preserve"> обязательства государств по соответствующим ме</w:t>
      </w:r>
      <w:r w:rsidRPr="005B7397">
        <w:t>ж</w:t>
      </w:r>
      <w:r w:rsidRPr="005B7397">
        <w:t>дународным договорам о правах человека, в частности Международной ко</w:t>
      </w:r>
      <w:r w:rsidRPr="005B7397">
        <w:t>н</w:t>
      </w:r>
      <w:r w:rsidRPr="005B7397">
        <w:t>венции о ликвидации всех форм расовой дискриминации, принятой Генерал</w:t>
      </w:r>
      <w:r w:rsidRPr="005B7397">
        <w:t>ь</w:t>
      </w:r>
      <w:r w:rsidRPr="005B7397">
        <w:t>ной Ассамблеей в ее резолюции 2106 (XX) от 21 декабря 1965 года,</w:t>
      </w:r>
    </w:p>
    <w:p w:rsidR="005B7397" w:rsidRPr="005B7397" w:rsidRDefault="005B7397" w:rsidP="005B7397">
      <w:pPr>
        <w:pStyle w:val="SingleTxtGR"/>
      </w:pPr>
      <w:r w:rsidRPr="005B7397">
        <w:tab/>
      </w:r>
      <w:proofErr w:type="gramStart"/>
      <w:r w:rsidRPr="005B7397">
        <w:rPr>
          <w:i/>
        </w:rPr>
        <w:t>подчеркивая</w:t>
      </w:r>
      <w:r w:rsidRPr="005B7397">
        <w:t xml:space="preserve">, что </w:t>
      </w:r>
      <w:proofErr w:type="spellStart"/>
      <w:r w:rsidRPr="005B7397">
        <w:t>Дурбанская</w:t>
      </w:r>
      <w:proofErr w:type="spellEnd"/>
      <w:r w:rsidRPr="005B7397">
        <w:t xml:space="preserve"> декларация и Программа действий, прин</w:t>
      </w:r>
      <w:r w:rsidRPr="005B7397">
        <w:t>я</w:t>
      </w:r>
      <w:r w:rsidRPr="005B7397">
        <w:t>тые на Всемирной конференции по борьбе против расизма, расовой дискрим</w:t>
      </w:r>
      <w:r w:rsidRPr="005B7397">
        <w:t>и</w:t>
      </w:r>
      <w:r w:rsidRPr="005B7397">
        <w:t>нации, ксенофобии и связанной с ними нетерпимости, остаются единственным инструктивным результатом Всемирной конференции по борьбе против раси</w:t>
      </w:r>
      <w:r w:rsidRPr="005B7397">
        <w:t>з</w:t>
      </w:r>
      <w:r w:rsidRPr="005B7397">
        <w:t>ма, расовой дискриминации, ксенофобии и связанной с ними нетерпимости, предписывающим применение всеобъемлющих мер и средств для эффективной борьбы за ликвидацию всех язв расизма на всех уровнях,</w:t>
      </w:r>
      <w:proofErr w:type="gramEnd"/>
    </w:p>
    <w:p w:rsidR="005B7397" w:rsidRPr="005B7397" w:rsidRDefault="005B7397" w:rsidP="005B7397">
      <w:pPr>
        <w:pStyle w:val="SingleTxtGR"/>
      </w:pPr>
      <w:r w:rsidRPr="005B7397">
        <w:tab/>
      </w:r>
      <w:r w:rsidRPr="005B7397">
        <w:rPr>
          <w:i/>
        </w:rPr>
        <w:t>ссылаясь</w:t>
      </w:r>
      <w:r w:rsidRPr="005B7397">
        <w:t xml:space="preserve"> на резолюции Совета по правам человека 5/1 об институци</w:t>
      </w:r>
      <w:r w:rsidRPr="005B7397">
        <w:t>о</w:t>
      </w:r>
      <w:r w:rsidRPr="005B7397">
        <w:t>нальном строительстве Совета и 5/2 о Кодексе поведения мандатариев спец</w:t>
      </w:r>
      <w:r w:rsidRPr="005B7397">
        <w:t>и</w:t>
      </w:r>
      <w:r w:rsidRPr="005B7397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5B7397">
        <w:t>е</w:t>
      </w:r>
      <w:r w:rsidRPr="005B7397">
        <w:t>ниями к ним,</w:t>
      </w:r>
    </w:p>
    <w:p w:rsidR="005B7397" w:rsidRPr="005B7397" w:rsidRDefault="005B7397" w:rsidP="005B7397">
      <w:pPr>
        <w:pStyle w:val="SingleTxtGR"/>
      </w:pPr>
      <w:r w:rsidRPr="005B7397">
        <w:tab/>
      </w:r>
      <w:proofErr w:type="gramStart"/>
      <w:r w:rsidRPr="005B7397">
        <w:rPr>
          <w:i/>
        </w:rPr>
        <w:t>будучи встревожен</w:t>
      </w:r>
      <w:r w:rsidRPr="005B7397">
        <w:t xml:space="preserve"> новыми насильственными проявлениями расизма, р</w:t>
      </w:r>
      <w:r w:rsidRPr="005B7397">
        <w:t>а</w:t>
      </w:r>
      <w:r w:rsidRPr="005B7397">
        <w:t>совой дискриминации, ксенофобии и связанной с ними нетерпимости, пров</w:t>
      </w:r>
      <w:r w:rsidRPr="005B7397">
        <w:t>о</w:t>
      </w:r>
      <w:r w:rsidRPr="005B7397">
        <w:t>цируемых научно несостоятельными, предосудительными с моральной точки зрения, социально несправедливыми</w:t>
      </w:r>
      <w:r w:rsidR="00AC71A3">
        <w:t xml:space="preserve"> и опасными идеологиями, такими</w:t>
      </w:r>
      <w:r w:rsidRPr="005B7397">
        <w:t xml:space="preserve"> как идеология превосходства белой расы, а также экстремистскими националист</w:t>
      </w:r>
      <w:r w:rsidRPr="005B7397">
        <w:t>и</w:t>
      </w:r>
      <w:r w:rsidRPr="005B7397">
        <w:t>ческими и популистскими идеологиями, и подчеркивая в этой связи, что все люди рождаются свободными и равными в своем достоинстве и правах и что каждый</w:t>
      </w:r>
      <w:proofErr w:type="gramEnd"/>
      <w:r w:rsidRPr="005B7397">
        <w:t xml:space="preserve"> человек имеет право на жизнь, на свободу и на личную неприкосн</w:t>
      </w:r>
      <w:r w:rsidRPr="005B7397">
        <w:t>о</w:t>
      </w:r>
      <w:r w:rsidRPr="005B7397">
        <w:t>венность,</w:t>
      </w:r>
    </w:p>
    <w:p w:rsidR="005B7397" w:rsidRPr="005B7397" w:rsidRDefault="005B7397" w:rsidP="005B7397">
      <w:pPr>
        <w:pStyle w:val="SingleTxtGR"/>
      </w:pPr>
      <w:r w:rsidRPr="005B7397">
        <w:tab/>
      </w:r>
      <w:r w:rsidRPr="005B7397">
        <w:rPr>
          <w:i/>
        </w:rPr>
        <w:t>подчеркивая</w:t>
      </w:r>
      <w:r w:rsidRPr="005B7397">
        <w:t xml:space="preserve"> настоятельную необходимость выполнения Рабочей группой экспертов по лицам африканского происхождения своего мандата,</w:t>
      </w:r>
    </w:p>
    <w:p w:rsidR="005B7397" w:rsidRPr="005B7397" w:rsidRDefault="005B7397" w:rsidP="005B7397">
      <w:pPr>
        <w:pStyle w:val="SingleTxtGR"/>
      </w:pPr>
      <w:r w:rsidRPr="0077674B">
        <w:tab/>
      </w:r>
      <w:r w:rsidRPr="005B7397">
        <w:t>1.</w:t>
      </w:r>
      <w:r w:rsidRPr="005B7397">
        <w:tab/>
      </w:r>
      <w:r w:rsidRPr="005B7397">
        <w:rPr>
          <w:i/>
        </w:rPr>
        <w:t>постановляет</w:t>
      </w:r>
      <w:r w:rsidRPr="005B7397">
        <w:t xml:space="preserve"> продлить мандат Рабочей группы экспертов по л</w:t>
      </w:r>
      <w:r w:rsidRPr="005B7397">
        <w:t>и</w:t>
      </w:r>
      <w:r w:rsidRPr="005B7397">
        <w:t>цам аф</w:t>
      </w:r>
      <w:r w:rsidR="00AC71A3">
        <w:t>риканского происхождения еще</w:t>
      </w:r>
      <w:r w:rsidRPr="005B7397">
        <w:t xml:space="preserve"> на три года в соответствии с кругом в</w:t>
      </w:r>
      <w:r w:rsidRPr="005B7397">
        <w:t>е</w:t>
      </w:r>
      <w:r w:rsidRPr="005B7397">
        <w:t>дения, содержащимся в резолюции 9/14 Совета по правам человека;</w:t>
      </w:r>
    </w:p>
    <w:p w:rsidR="005B7397" w:rsidRPr="005B7397" w:rsidRDefault="005B7397" w:rsidP="005B7397">
      <w:pPr>
        <w:pStyle w:val="SingleTxtGR"/>
      </w:pPr>
      <w:r w:rsidRPr="00AC71A3">
        <w:tab/>
      </w:r>
      <w:r w:rsidRPr="005B7397">
        <w:t>2.</w:t>
      </w:r>
      <w:r w:rsidRPr="005B7397">
        <w:tab/>
      </w:r>
      <w:r w:rsidRPr="005B7397">
        <w:rPr>
          <w:i/>
        </w:rPr>
        <w:t>постановляет также</w:t>
      </w:r>
      <w:r w:rsidRPr="005B7397">
        <w:t xml:space="preserve">, что Рабочая группа должна проводить как минимум две </w:t>
      </w:r>
      <w:proofErr w:type="spellStart"/>
      <w:r w:rsidRPr="005B7397">
        <w:t>страновые</w:t>
      </w:r>
      <w:proofErr w:type="spellEnd"/>
      <w:r w:rsidRPr="005B7397">
        <w:t xml:space="preserve"> поездки в год;</w:t>
      </w:r>
    </w:p>
    <w:p w:rsidR="005B7397" w:rsidRPr="005B7397" w:rsidRDefault="005B7397" w:rsidP="005B7397">
      <w:pPr>
        <w:pStyle w:val="SingleTxtGR"/>
      </w:pPr>
      <w:r w:rsidRPr="0077674B">
        <w:tab/>
      </w:r>
      <w:r w:rsidRPr="005B7397">
        <w:t>3.</w:t>
      </w:r>
      <w:r w:rsidRPr="005B7397">
        <w:tab/>
      </w:r>
      <w:r w:rsidRPr="005B7397">
        <w:rPr>
          <w:i/>
        </w:rPr>
        <w:t>просит</w:t>
      </w:r>
      <w:r w:rsidRPr="005B7397">
        <w:t xml:space="preserve"> все правительства в полном объеме сотрудничать с Рабочей группой при осуществлении ею своего мандата, в том числе оперативно реаг</w:t>
      </w:r>
      <w:r w:rsidRPr="005B7397">
        <w:t>и</w:t>
      </w:r>
      <w:r w:rsidRPr="005B7397">
        <w:t>ровать на сообщения Рабочей группы и предоставлять запрашиваемую инфо</w:t>
      </w:r>
      <w:r w:rsidRPr="005B7397">
        <w:t>р</w:t>
      </w:r>
      <w:r w:rsidRPr="005B7397">
        <w:t>мацию;</w:t>
      </w:r>
    </w:p>
    <w:p w:rsidR="005B7397" w:rsidRPr="005B7397" w:rsidRDefault="005B7397" w:rsidP="005B7397">
      <w:pPr>
        <w:pStyle w:val="SingleTxtGR"/>
      </w:pPr>
      <w:r w:rsidRPr="0077674B">
        <w:tab/>
      </w:r>
      <w:r w:rsidRPr="005B7397">
        <w:t>4.</w:t>
      </w:r>
      <w:r w:rsidRPr="005B7397">
        <w:tab/>
      </w:r>
      <w:r w:rsidRPr="005B7397">
        <w:rPr>
          <w:i/>
        </w:rPr>
        <w:t>просит</w:t>
      </w:r>
      <w:r w:rsidRPr="005B7397">
        <w:t xml:space="preserve"> Рабочую группу представлять ежегодный доклад Совету по правам человека </w:t>
      </w:r>
      <w:proofErr w:type="gramStart"/>
      <w:r w:rsidRPr="005B7397">
        <w:t>о</w:t>
      </w:r>
      <w:proofErr w:type="gramEnd"/>
      <w:r w:rsidRPr="005B7397">
        <w:t xml:space="preserve"> всей деятельности, касающейся ее мандата, а также Ген</w:t>
      </w:r>
      <w:r w:rsidRPr="005B7397">
        <w:t>е</w:t>
      </w:r>
      <w:r w:rsidRPr="005B7397">
        <w:t>ральной Ассамблее в контексте Международного десятилетия лиц африканск</w:t>
      </w:r>
      <w:r w:rsidRPr="005B7397">
        <w:t>о</w:t>
      </w:r>
      <w:r w:rsidRPr="005B7397">
        <w:t>го происхождения;</w:t>
      </w:r>
    </w:p>
    <w:p w:rsidR="005B7397" w:rsidRPr="005B7397" w:rsidRDefault="005B7397" w:rsidP="005B7397">
      <w:pPr>
        <w:pStyle w:val="SingleTxtGR"/>
      </w:pPr>
      <w:r w:rsidRPr="0077674B">
        <w:tab/>
      </w:r>
      <w:r w:rsidRPr="005B7397">
        <w:t>5.</w:t>
      </w:r>
      <w:r w:rsidRPr="005B7397">
        <w:tab/>
      </w:r>
      <w:r w:rsidRPr="005B7397">
        <w:rPr>
          <w:i/>
        </w:rPr>
        <w:t>просит также</w:t>
      </w:r>
      <w:r w:rsidRPr="005B7397">
        <w:t xml:space="preserve"> Рабочую группу уделять особое внимание в своих ежегодных докладах нарастающей волне расизма и расовой ненависти, о чем свидетельствует возрождение идеологий превосходства белой расы, а также экстремистских националистических и популистских идеологий, и вынести конкретные рекомендации по этой проблеме;</w:t>
      </w:r>
    </w:p>
    <w:p w:rsidR="005B7397" w:rsidRPr="005B7397" w:rsidRDefault="005B7397" w:rsidP="005B7397">
      <w:pPr>
        <w:pStyle w:val="SingleTxtGR"/>
      </w:pPr>
      <w:r w:rsidRPr="0077674B">
        <w:tab/>
      </w:r>
      <w:proofErr w:type="gramStart"/>
      <w:r w:rsidRPr="005B7397">
        <w:t>6.</w:t>
      </w:r>
      <w:r w:rsidRPr="005B7397">
        <w:tab/>
      </w:r>
      <w:r w:rsidRPr="005B7397">
        <w:rPr>
          <w:i/>
        </w:rPr>
        <w:t>просит</w:t>
      </w:r>
      <w:r w:rsidRPr="005B7397">
        <w:t xml:space="preserve"> государства, неправительственные организации, соотве</w:t>
      </w:r>
      <w:r w:rsidRPr="005B7397">
        <w:t>т</w:t>
      </w:r>
      <w:r w:rsidRPr="005B7397">
        <w:t>ствующие договорные органы по правам человека, специальные процедуры и другие механизмы Совета по правам человека, национальные правозащитные учреждения, международные и финансовые организации и учреждения, зан</w:t>
      </w:r>
      <w:r w:rsidRPr="005B7397">
        <w:t>и</w:t>
      </w:r>
      <w:r w:rsidRPr="005B7397">
        <w:t>мающиеся вопросами развития, а также специализированные учреждения, пр</w:t>
      </w:r>
      <w:r w:rsidRPr="005B7397">
        <w:t>о</w:t>
      </w:r>
      <w:r w:rsidRPr="005B7397">
        <w:t>граммы и фонды Организации Объединенных Наций сотрудничать с Рабочей группой, в том числе, в частности, предоставляя ей необходимую информацию и, по возможности, доклады, с</w:t>
      </w:r>
      <w:proofErr w:type="gramEnd"/>
      <w:r w:rsidRPr="005B7397">
        <w:t xml:space="preserve"> тем чтобы Рабочая группа могла выполнять свой мандат, в том числе в отношении поездок на места;</w:t>
      </w:r>
    </w:p>
    <w:p w:rsidR="005B7397" w:rsidRPr="005B7397" w:rsidRDefault="005B7397" w:rsidP="005B7397">
      <w:pPr>
        <w:pStyle w:val="SingleTxtGR"/>
      </w:pPr>
      <w:r w:rsidRPr="0077674B">
        <w:lastRenderedPageBreak/>
        <w:tab/>
      </w:r>
      <w:r w:rsidRPr="005B7397">
        <w:t>7.</w:t>
      </w:r>
      <w:r w:rsidRPr="005B7397">
        <w:tab/>
      </w:r>
      <w:r w:rsidRPr="005B7397">
        <w:rPr>
          <w:i/>
        </w:rPr>
        <w:t>просит</w:t>
      </w:r>
      <w:r w:rsidRPr="005B7397">
        <w:t xml:space="preserve"> Генерального секретаря и Верховного комиссара Организ</w:t>
      </w:r>
      <w:r w:rsidRPr="005B7397">
        <w:t>а</w:t>
      </w:r>
      <w:r w:rsidRPr="005B7397">
        <w:t>ции Объединенных Наций по правам человека оказывать Рабочей группе всю необходимую кадровую, техническую и финансовую помощь для эффективного выполнения ее мандата;</w:t>
      </w:r>
    </w:p>
    <w:p w:rsidR="005B7397" w:rsidRPr="005B7397" w:rsidRDefault="005B7397" w:rsidP="005B7397">
      <w:pPr>
        <w:pStyle w:val="SingleTxtGR"/>
      </w:pPr>
      <w:r w:rsidRPr="0077674B">
        <w:tab/>
      </w:r>
      <w:r w:rsidRPr="005B7397">
        <w:t>8.</w:t>
      </w:r>
      <w:r w:rsidRPr="005B7397">
        <w:tab/>
      </w:r>
      <w:r w:rsidRPr="005B7397">
        <w:rPr>
          <w:i/>
        </w:rPr>
        <w:t>напоминает</w:t>
      </w:r>
      <w:r w:rsidRPr="005B7397">
        <w:t xml:space="preserve"> об учреждении добровольного фонда в целях пред</w:t>
      </w:r>
      <w:r w:rsidRPr="005B7397">
        <w:t>о</w:t>
      </w:r>
      <w:r w:rsidRPr="005B7397">
        <w:t>ставления допол</w:t>
      </w:r>
      <w:r w:rsidR="00AC71A3">
        <w:t>нительных ресурсов, в частности</w:t>
      </w:r>
      <w:r w:rsidRPr="005B7397">
        <w:t xml:space="preserve"> для обеспечения участия лиц африканского происхождения, представителей развивающихся стран, особенно наименее развитых стран, неправительственных организаций и экспертов в се</w:t>
      </w:r>
      <w:r w:rsidRPr="005B7397">
        <w:t>с</w:t>
      </w:r>
      <w:r w:rsidRPr="005B7397">
        <w:t>сиях открытого состава Рабочей группы, и предлагает государс</w:t>
      </w:r>
      <w:r w:rsidR="00AC71A3">
        <w:t>твам вносить взносы в этот фонд;</w:t>
      </w:r>
    </w:p>
    <w:p w:rsidR="005B7397" w:rsidRDefault="005B7397" w:rsidP="005B7397">
      <w:pPr>
        <w:pStyle w:val="SingleTxtGR"/>
      </w:pPr>
      <w:r w:rsidRPr="00AC71A3">
        <w:tab/>
      </w:r>
      <w:r w:rsidRPr="005B7397">
        <w:t>9.</w:t>
      </w:r>
      <w:r w:rsidRPr="005B7397">
        <w:tab/>
      </w:r>
      <w:r w:rsidRPr="005B7397">
        <w:rPr>
          <w:i/>
        </w:rPr>
        <w:t xml:space="preserve">постановляет </w:t>
      </w:r>
      <w:r w:rsidRPr="005B7397">
        <w:t>и далее заниматься этим важным вопросом.</w:t>
      </w:r>
    </w:p>
    <w:p w:rsidR="003733C2" w:rsidRPr="003733C2" w:rsidRDefault="003733C2" w:rsidP="003733C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733C2" w:rsidRPr="003733C2" w:rsidSect="005B739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4E7" w:rsidRPr="00A312BC" w:rsidRDefault="000104E7" w:rsidP="00A312BC"/>
  </w:endnote>
  <w:endnote w:type="continuationSeparator" w:id="0">
    <w:p w:rsidR="000104E7" w:rsidRPr="00A312BC" w:rsidRDefault="000104E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397" w:rsidRPr="005B7397" w:rsidRDefault="005B7397">
    <w:pPr>
      <w:pStyle w:val="a8"/>
    </w:pPr>
    <w:r w:rsidRPr="005B7397">
      <w:rPr>
        <w:b/>
        <w:sz w:val="18"/>
      </w:rPr>
      <w:fldChar w:fldCharType="begin"/>
    </w:r>
    <w:r w:rsidRPr="005B7397">
      <w:rPr>
        <w:b/>
        <w:sz w:val="18"/>
      </w:rPr>
      <w:instrText xml:space="preserve"> PAGE  \* MERGEFORMAT </w:instrText>
    </w:r>
    <w:r w:rsidRPr="005B7397">
      <w:rPr>
        <w:b/>
        <w:sz w:val="18"/>
      </w:rPr>
      <w:fldChar w:fldCharType="separate"/>
    </w:r>
    <w:r w:rsidR="00302984">
      <w:rPr>
        <w:b/>
        <w:noProof/>
        <w:sz w:val="18"/>
      </w:rPr>
      <w:t>2</w:t>
    </w:r>
    <w:r w:rsidRPr="005B7397">
      <w:rPr>
        <w:b/>
        <w:sz w:val="18"/>
      </w:rPr>
      <w:fldChar w:fldCharType="end"/>
    </w:r>
    <w:r>
      <w:rPr>
        <w:b/>
        <w:sz w:val="18"/>
      </w:rPr>
      <w:tab/>
    </w:r>
    <w:r>
      <w:t>GE.17-16758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397" w:rsidRPr="005B7397" w:rsidRDefault="005B7397" w:rsidP="005B7397">
    <w:pPr>
      <w:pStyle w:val="a8"/>
      <w:tabs>
        <w:tab w:val="clear" w:pos="9639"/>
        <w:tab w:val="right" w:pos="9638"/>
      </w:tabs>
      <w:rPr>
        <w:b/>
        <w:sz w:val="18"/>
      </w:rPr>
    </w:pPr>
    <w:r>
      <w:t>GE.17-16758</w:t>
    </w:r>
    <w:r>
      <w:tab/>
    </w:r>
    <w:r w:rsidRPr="005B7397">
      <w:rPr>
        <w:b/>
        <w:sz w:val="18"/>
      </w:rPr>
      <w:fldChar w:fldCharType="begin"/>
    </w:r>
    <w:r w:rsidRPr="005B7397">
      <w:rPr>
        <w:b/>
        <w:sz w:val="18"/>
      </w:rPr>
      <w:instrText xml:space="preserve"> PAGE  \* MERGEFORMAT </w:instrText>
    </w:r>
    <w:r w:rsidRPr="005B7397">
      <w:rPr>
        <w:b/>
        <w:sz w:val="18"/>
      </w:rPr>
      <w:fldChar w:fldCharType="separate"/>
    </w:r>
    <w:r w:rsidR="00302984">
      <w:rPr>
        <w:b/>
        <w:noProof/>
        <w:sz w:val="18"/>
      </w:rPr>
      <w:t>3</w:t>
    </w:r>
    <w:r w:rsidRPr="005B739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5B7397" w:rsidRDefault="005B7397" w:rsidP="005B739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4C0176A" wp14:editId="584EEDE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17-16758  (R)</w:t>
    </w:r>
    <w:r>
      <w:rPr>
        <w:lang w:val="en-US"/>
      </w:rPr>
      <w:t xml:space="preserve">  260917  260917</w:t>
    </w:r>
    <w:r>
      <w:br/>
    </w:r>
    <w:r w:rsidRPr="005B7397">
      <w:rPr>
        <w:rFonts w:ascii="C39T30Lfz" w:hAnsi="C39T30Lfz"/>
        <w:spacing w:val="0"/>
        <w:w w:val="100"/>
        <w:sz w:val="56"/>
      </w:rPr>
      <w:t></w:t>
    </w:r>
    <w:r w:rsidRPr="005B7397">
      <w:rPr>
        <w:rFonts w:ascii="C39T30Lfz" w:hAnsi="C39T30Lfz"/>
        <w:spacing w:val="0"/>
        <w:w w:val="100"/>
        <w:sz w:val="56"/>
      </w:rPr>
      <w:t></w:t>
    </w:r>
    <w:r w:rsidRPr="005B7397">
      <w:rPr>
        <w:rFonts w:ascii="C39T30Lfz" w:hAnsi="C39T30Lfz"/>
        <w:spacing w:val="0"/>
        <w:w w:val="100"/>
        <w:sz w:val="56"/>
      </w:rPr>
      <w:t></w:t>
    </w:r>
    <w:r w:rsidRPr="005B7397">
      <w:rPr>
        <w:rFonts w:ascii="C39T30Lfz" w:hAnsi="C39T30Lfz"/>
        <w:spacing w:val="0"/>
        <w:w w:val="100"/>
        <w:sz w:val="56"/>
      </w:rPr>
      <w:t></w:t>
    </w:r>
    <w:r w:rsidRPr="005B7397">
      <w:rPr>
        <w:rFonts w:ascii="C39T30Lfz" w:hAnsi="C39T30Lfz"/>
        <w:spacing w:val="0"/>
        <w:w w:val="100"/>
        <w:sz w:val="56"/>
      </w:rPr>
      <w:t></w:t>
    </w:r>
    <w:r w:rsidRPr="005B7397">
      <w:rPr>
        <w:rFonts w:ascii="C39T30Lfz" w:hAnsi="C39T30Lfz"/>
        <w:spacing w:val="0"/>
        <w:w w:val="100"/>
        <w:sz w:val="56"/>
      </w:rPr>
      <w:t></w:t>
    </w:r>
    <w:r w:rsidRPr="005B7397">
      <w:rPr>
        <w:rFonts w:ascii="C39T30Lfz" w:hAnsi="C39T30Lfz"/>
        <w:spacing w:val="0"/>
        <w:w w:val="100"/>
        <w:sz w:val="56"/>
      </w:rPr>
      <w:t></w:t>
    </w:r>
    <w:r w:rsidRPr="005B7397">
      <w:rPr>
        <w:rFonts w:ascii="C39T30Lfz" w:hAnsi="C39T30Lfz"/>
        <w:spacing w:val="0"/>
        <w:w w:val="100"/>
        <w:sz w:val="56"/>
      </w:rPr>
      <w:t></w:t>
    </w:r>
    <w:r w:rsidRPr="005B739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6709EA85" wp14:editId="0276D93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36/L.1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36/L.1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4E7" w:rsidRPr="001075E9" w:rsidRDefault="000104E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104E7" w:rsidRDefault="000104E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B7397" w:rsidRPr="0084771F" w:rsidRDefault="005B7397" w:rsidP="005B7397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Государство, не являющееся членом Совета по правам человека.</w:t>
      </w:r>
    </w:p>
  </w:footnote>
  <w:footnote w:id="2">
    <w:p w:rsidR="005B7397" w:rsidRPr="0084771F" w:rsidRDefault="005B7397" w:rsidP="005B7397">
      <w:pPr>
        <w:pStyle w:val="ad"/>
        <w:spacing w:after="240"/>
        <w:rPr>
          <w:lang w:val="ru-RU"/>
        </w:rPr>
      </w:pPr>
      <w:r>
        <w:rPr>
          <w:lang w:val="ru-RU"/>
        </w:rPr>
        <w:tab/>
        <w:t>†</w:t>
      </w:r>
      <w:r>
        <w:rPr>
          <w:lang w:val="ru-RU"/>
        </w:rPr>
        <w:tab/>
        <w:t>От имени государств – членов Организации Объединенных Наций, являющихся членами Группы африканских государств.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397" w:rsidRPr="005B7397" w:rsidRDefault="00302984">
    <w:pPr>
      <w:pStyle w:val="a5"/>
    </w:pPr>
    <w:r>
      <w:fldChar w:fldCharType="begin"/>
    </w:r>
    <w:r>
      <w:instrText xml:space="preserve"> TIT</w:instrText>
    </w:r>
    <w:r>
      <w:instrText xml:space="preserve">LE  \* MERGEFORMAT </w:instrText>
    </w:r>
    <w:r>
      <w:fldChar w:fldCharType="separate"/>
    </w:r>
    <w:r>
      <w:t>A/HRC/36/L.16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397" w:rsidRPr="005B7397" w:rsidRDefault="00302984" w:rsidP="005B739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A/HRC/36/L.16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10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3"/>
  </w:num>
  <w:num w:numId="19">
    <w:abstractNumId w:val="16"/>
  </w:num>
  <w:num w:numId="20">
    <w:abstractNumId w:val="12"/>
  </w:num>
  <w:num w:numId="21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E7"/>
    <w:rsid w:val="000104E7"/>
    <w:rsid w:val="00033EE1"/>
    <w:rsid w:val="00042B72"/>
    <w:rsid w:val="000558BD"/>
    <w:rsid w:val="0006057C"/>
    <w:rsid w:val="0007424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1F0D13"/>
    <w:rsid w:val="00245734"/>
    <w:rsid w:val="002A2EFC"/>
    <w:rsid w:val="002C0E18"/>
    <w:rsid w:val="002D5AAC"/>
    <w:rsid w:val="002E5067"/>
    <w:rsid w:val="002F405F"/>
    <w:rsid w:val="002F7EEC"/>
    <w:rsid w:val="00301299"/>
    <w:rsid w:val="00302984"/>
    <w:rsid w:val="00307FB6"/>
    <w:rsid w:val="00317339"/>
    <w:rsid w:val="00322004"/>
    <w:rsid w:val="003402C2"/>
    <w:rsid w:val="00372FED"/>
    <w:rsid w:val="003733C2"/>
    <w:rsid w:val="00381C24"/>
    <w:rsid w:val="003958D0"/>
    <w:rsid w:val="003B00E5"/>
    <w:rsid w:val="0040448D"/>
    <w:rsid w:val="00407B78"/>
    <w:rsid w:val="00424203"/>
    <w:rsid w:val="00452493"/>
    <w:rsid w:val="00454E07"/>
    <w:rsid w:val="00472C5C"/>
    <w:rsid w:val="00481AF7"/>
    <w:rsid w:val="004C065C"/>
    <w:rsid w:val="0050108D"/>
    <w:rsid w:val="00513081"/>
    <w:rsid w:val="00517901"/>
    <w:rsid w:val="00526683"/>
    <w:rsid w:val="005709E0"/>
    <w:rsid w:val="00572E19"/>
    <w:rsid w:val="00593FAC"/>
    <w:rsid w:val="005961C8"/>
    <w:rsid w:val="005B7397"/>
    <w:rsid w:val="005D3991"/>
    <w:rsid w:val="005D6E72"/>
    <w:rsid w:val="005D7914"/>
    <w:rsid w:val="005E2B41"/>
    <w:rsid w:val="005F0B42"/>
    <w:rsid w:val="00605EA7"/>
    <w:rsid w:val="00681A10"/>
    <w:rsid w:val="006A1ED8"/>
    <w:rsid w:val="006C2031"/>
    <w:rsid w:val="006D461A"/>
    <w:rsid w:val="006F19F1"/>
    <w:rsid w:val="006F35EE"/>
    <w:rsid w:val="007021FF"/>
    <w:rsid w:val="00712895"/>
    <w:rsid w:val="00757357"/>
    <w:rsid w:val="0077674B"/>
    <w:rsid w:val="00825F8D"/>
    <w:rsid w:val="00834B71"/>
    <w:rsid w:val="0086445C"/>
    <w:rsid w:val="00894693"/>
    <w:rsid w:val="008A08D7"/>
    <w:rsid w:val="008A1DC8"/>
    <w:rsid w:val="008B6909"/>
    <w:rsid w:val="008F19E2"/>
    <w:rsid w:val="00906890"/>
    <w:rsid w:val="00911BE4"/>
    <w:rsid w:val="00951972"/>
    <w:rsid w:val="009608F3"/>
    <w:rsid w:val="009A24AC"/>
    <w:rsid w:val="00A05DC1"/>
    <w:rsid w:val="00A312BC"/>
    <w:rsid w:val="00A84021"/>
    <w:rsid w:val="00A84D35"/>
    <w:rsid w:val="00A917B3"/>
    <w:rsid w:val="00AB4B51"/>
    <w:rsid w:val="00AC71A3"/>
    <w:rsid w:val="00AF4C09"/>
    <w:rsid w:val="00AF5B81"/>
    <w:rsid w:val="00AF79DB"/>
    <w:rsid w:val="00B10CC7"/>
    <w:rsid w:val="00B539E7"/>
    <w:rsid w:val="00B62458"/>
    <w:rsid w:val="00BB1C63"/>
    <w:rsid w:val="00BC18B2"/>
    <w:rsid w:val="00BD33EE"/>
    <w:rsid w:val="00BE17A0"/>
    <w:rsid w:val="00BE3A57"/>
    <w:rsid w:val="00C06E60"/>
    <w:rsid w:val="00C106D6"/>
    <w:rsid w:val="00C21584"/>
    <w:rsid w:val="00C60F0C"/>
    <w:rsid w:val="00C805C9"/>
    <w:rsid w:val="00C81E1F"/>
    <w:rsid w:val="00C92939"/>
    <w:rsid w:val="00CA1679"/>
    <w:rsid w:val="00CB151C"/>
    <w:rsid w:val="00CE5A1A"/>
    <w:rsid w:val="00CF55F6"/>
    <w:rsid w:val="00D0440E"/>
    <w:rsid w:val="00D33D63"/>
    <w:rsid w:val="00D86A33"/>
    <w:rsid w:val="00D90028"/>
    <w:rsid w:val="00D90138"/>
    <w:rsid w:val="00DF71B9"/>
    <w:rsid w:val="00E73F76"/>
    <w:rsid w:val="00EA2C9F"/>
    <w:rsid w:val="00ED0BDA"/>
    <w:rsid w:val="00EF1360"/>
    <w:rsid w:val="00EF3220"/>
    <w:rsid w:val="00F129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3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C06E6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86A3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C06E6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C06E6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C06E6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C06E60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C06E60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C06E60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C06E6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C06E6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C06E6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C06E6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C06E6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C06E6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C06E6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C06E6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C06E6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F12933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C06E6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C06E6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C06E60"/>
  </w:style>
  <w:style w:type="character" w:customStyle="1" w:styleId="af0">
    <w:name w:val="Текст концевой сноски Знак"/>
    <w:aliases w:val="2_GR Знак"/>
    <w:basedOn w:val="a0"/>
    <w:link w:val="af"/>
    <w:rsid w:val="00C06E6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C06E6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C06E60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C06E6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3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C06E6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86A3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C06E6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C06E6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C06E6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C06E60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C06E60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C06E60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C06E6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C06E6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C06E6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C06E6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C06E6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C06E6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C06E6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C06E6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C06E6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F12933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C06E6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C06E6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C06E60"/>
  </w:style>
  <w:style w:type="character" w:customStyle="1" w:styleId="af0">
    <w:name w:val="Текст концевой сноски Знак"/>
    <w:aliases w:val="2_GR Знак"/>
    <w:basedOn w:val="a0"/>
    <w:link w:val="af"/>
    <w:rsid w:val="00C06E6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C06E6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C06E60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C06E6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776</Words>
  <Characters>5289</Characters>
  <Application>Microsoft Office Word</Application>
  <DocSecurity>0</DocSecurity>
  <Lines>132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A/HRC/36/L.16</vt:lpstr>
      <vt:lpstr>A/</vt:lpstr>
    </vt:vector>
  </TitlesOfParts>
  <Company>DCM</Company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A/HRC/36/L.16</dc:title>
  <dc:subject/>
  <dc:creator>Kisseleva</dc:creator>
  <cp:keywords/>
  <cp:lastModifiedBy>TPSRUS2</cp:lastModifiedBy>
  <cp:revision>3</cp:revision>
  <cp:lastPrinted>2017-09-26T15:28:00Z</cp:lastPrinted>
  <dcterms:created xsi:type="dcterms:W3CDTF">2017-09-26T15:28:00Z</dcterms:created>
  <dcterms:modified xsi:type="dcterms:W3CDTF">2017-09-26T15:29:00Z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