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1957"/>
        <w:gridCol w:w="3004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990F3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990F3A" w:rsidP="00990F3A">
            <w:pPr>
              <w:jc w:val="right"/>
            </w:pPr>
            <w:proofErr w:type="spellStart"/>
            <w:r w:rsidRPr="00990F3A">
              <w:rPr>
                <w:sz w:val="40"/>
              </w:rPr>
              <w:t>CRPD</w:t>
            </w:r>
            <w:proofErr w:type="spellEnd"/>
            <w:r>
              <w:t>/C/</w:t>
            </w:r>
            <w:proofErr w:type="spellStart"/>
            <w:r>
              <w:t>ARG</w:t>
            </w:r>
            <w:proofErr w:type="spellEnd"/>
            <w:r>
              <w:t>/</w:t>
            </w:r>
            <w:proofErr w:type="spellStart"/>
            <w:r>
              <w:t>QPR</w:t>
            </w:r>
            <w:proofErr w:type="spellEnd"/>
            <w:r>
              <w:t>/2-3</w:t>
            </w:r>
          </w:p>
        </w:tc>
      </w:tr>
      <w:tr w:rsidR="002D5AAC" w:rsidRPr="00990F3A" w:rsidTr="00990F3A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185B7DAA" wp14:editId="08F0974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5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3004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990F3A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</w:t>
            </w:r>
            <w:r>
              <w:t>:</w:t>
            </w:r>
            <w:r>
              <w:rPr>
                <w:lang w:val="en-US"/>
              </w:rPr>
              <w:t xml:space="preserve"> General</w:t>
            </w:r>
          </w:p>
          <w:p w:rsidR="00990F3A" w:rsidRDefault="00990F3A" w:rsidP="00990F3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20 September 2017</w:t>
            </w:r>
          </w:p>
          <w:p w:rsidR="00990F3A" w:rsidRDefault="00990F3A" w:rsidP="00990F3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990F3A" w:rsidRPr="008934D2" w:rsidRDefault="00990F3A" w:rsidP="00990F3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Spanish </w:t>
            </w:r>
            <w:r w:rsidRPr="00990F3A">
              <w:rPr>
                <w:lang w:val="en-US"/>
              </w:rPr>
              <w:br/>
            </w:r>
            <w:r>
              <w:rPr>
                <w:lang w:val="en-US"/>
              </w:rPr>
              <w:t>English, Spanish and Russian only</w:t>
            </w:r>
          </w:p>
        </w:tc>
      </w:tr>
    </w:tbl>
    <w:p w:rsidR="00E4600B" w:rsidRPr="00E4600B" w:rsidRDefault="00E4600B" w:rsidP="00E4600B">
      <w:pPr>
        <w:spacing w:before="120"/>
        <w:rPr>
          <w:b/>
          <w:bCs/>
          <w:sz w:val="24"/>
          <w:szCs w:val="24"/>
        </w:rPr>
      </w:pPr>
      <w:r w:rsidRPr="00E4600B">
        <w:rPr>
          <w:b/>
          <w:bCs/>
          <w:sz w:val="24"/>
          <w:szCs w:val="24"/>
        </w:rPr>
        <w:t>Комитет по правам инвалидов</w:t>
      </w:r>
    </w:p>
    <w:p w:rsidR="00E4600B" w:rsidRPr="00E4600B" w:rsidRDefault="00E4600B" w:rsidP="00E4600B">
      <w:pPr>
        <w:pStyle w:val="HChGR"/>
      </w:pPr>
      <w:r w:rsidRPr="00E4600B">
        <w:tab/>
      </w:r>
      <w:r w:rsidRPr="00E4600B">
        <w:tab/>
        <w:t>Переч</w:t>
      </w:r>
      <w:r>
        <w:t>ень вопросов, подготовленный до </w:t>
      </w:r>
      <w:r w:rsidRPr="00E4600B">
        <w:t>представления объединенных второго и третьего периодических докладов Аргентины</w:t>
      </w:r>
      <w:r w:rsidRPr="00E4600B">
        <w:rPr>
          <w:b w:val="0"/>
          <w:bCs/>
          <w:sz w:val="20"/>
        </w:rPr>
        <w:footnoteReference w:customMarkFollows="1" w:id="1"/>
        <w:t>*</w:t>
      </w:r>
    </w:p>
    <w:p w:rsidR="00E4600B" w:rsidRPr="00E4600B" w:rsidRDefault="00E4600B" w:rsidP="00E4600B">
      <w:pPr>
        <w:pStyle w:val="H1GR"/>
      </w:pPr>
      <w:r w:rsidRPr="00E4600B">
        <w:tab/>
        <w:t>A.</w:t>
      </w:r>
      <w:r w:rsidRPr="00E4600B">
        <w:tab/>
        <w:t>Цель и общие обязательства (статьи 1–4)</w:t>
      </w:r>
    </w:p>
    <w:p w:rsidR="00E4600B" w:rsidRPr="00E4600B" w:rsidRDefault="00E4600B" w:rsidP="00E4600B">
      <w:pPr>
        <w:pStyle w:val="SingleTxtGR"/>
      </w:pPr>
      <w:r w:rsidRPr="00E4600B">
        <w:t>1.</w:t>
      </w:r>
      <w:r w:rsidRPr="00E4600B">
        <w:tab/>
        <w:t xml:space="preserve">Просьба представить информацию о реализуемой на федеральном уровне и уровне штатов стратегии </w:t>
      </w:r>
      <w:proofErr w:type="gramStart"/>
      <w:r w:rsidRPr="00E4600B">
        <w:t>государства-участника</w:t>
      </w:r>
      <w:proofErr w:type="gramEnd"/>
      <w:r w:rsidRPr="00E4600B">
        <w:t xml:space="preserve"> по обеспечению учета пред</w:t>
      </w:r>
      <w:r w:rsidRPr="00E4600B">
        <w:t>у</w:t>
      </w:r>
      <w:r w:rsidRPr="00E4600B">
        <w:t>смотренной Конвенцией правозащитной модели в его законодательстве и гос</w:t>
      </w:r>
      <w:r w:rsidRPr="00E4600B">
        <w:t>у</w:t>
      </w:r>
      <w:r w:rsidRPr="00E4600B">
        <w:t>дарственной политике, а также в бюджете и программах в интересах инвалидов.</w:t>
      </w:r>
    </w:p>
    <w:p w:rsidR="00E4600B" w:rsidRPr="00E4600B" w:rsidRDefault="00E4600B" w:rsidP="00E4600B">
      <w:pPr>
        <w:pStyle w:val="SingleTxtGR"/>
      </w:pPr>
      <w:r w:rsidRPr="00E4600B">
        <w:t>2.</w:t>
      </w:r>
      <w:r w:rsidRPr="00E4600B">
        <w:tab/>
        <w:t>Просьба представить информацию о том, все ли провинции присоедин</w:t>
      </w:r>
      <w:r w:rsidRPr="00E4600B">
        <w:t>и</w:t>
      </w:r>
      <w:r w:rsidRPr="00E4600B">
        <w:t xml:space="preserve">лись к Закону № 24901 о предоставлении минимальных социальных пособий для комплексной реабилитации и </w:t>
      </w:r>
      <w:proofErr w:type="spellStart"/>
      <w:r w:rsidRPr="00E4600B">
        <w:t>абилитации</w:t>
      </w:r>
      <w:proofErr w:type="spellEnd"/>
      <w:r w:rsidRPr="00E4600B">
        <w:t xml:space="preserve"> инвалидов, и о критериях пред</w:t>
      </w:r>
      <w:r w:rsidRPr="00E4600B">
        <w:t>о</w:t>
      </w:r>
      <w:r w:rsidRPr="00E4600B">
        <w:t>ставления таких пособий. Просьба сообщить о сроках выдачи единого свид</w:t>
      </w:r>
      <w:r w:rsidRPr="00E4600B">
        <w:t>е</w:t>
      </w:r>
      <w:r w:rsidRPr="00E4600B">
        <w:t>тельства об инвалидности и зачисления в Федеральную программу медици</w:t>
      </w:r>
      <w:r w:rsidRPr="00E4600B">
        <w:t>н</w:t>
      </w:r>
      <w:r w:rsidRPr="00E4600B">
        <w:t>ского страхования Министерства здравоохранения, а также о доступе инвал</w:t>
      </w:r>
      <w:r w:rsidRPr="00E4600B">
        <w:t>и</w:t>
      </w:r>
      <w:r w:rsidRPr="00E4600B">
        <w:t>дов к системе здравоохранения до их охвата этой программой.</w:t>
      </w:r>
    </w:p>
    <w:p w:rsidR="00E4600B" w:rsidRPr="00E4600B" w:rsidRDefault="00E4600B" w:rsidP="00E4600B">
      <w:pPr>
        <w:pStyle w:val="SingleTxtGR"/>
      </w:pPr>
      <w:r w:rsidRPr="00E4600B">
        <w:t>3.</w:t>
      </w:r>
      <w:r w:rsidRPr="00E4600B">
        <w:tab/>
      </w:r>
      <w:proofErr w:type="gramStart"/>
      <w:r w:rsidRPr="00E4600B">
        <w:t>Просьба сообщить о процедурах проведения консультаций с организац</w:t>
      </w:r>
      <w:r w:rsidRPr="00E4600B">
        <w:t>и</w:t>
      </w:r>
      <w:r w:rsidRPr="00E4600B">
        <w:t>ями инвалидов, в том числе с организациями, представляющими женщин и д</w:t>
      </w:r>
      <w:r w:rsidRPr="00E4600B">
        <w:t>е</w:t>
      </w:r>
      <w:r w:rsidRPr="00E4600B">
        <w:t>тей с инвалидностью, определяемой на основе поддающихся измерению пок</w:t>
      </w:r>
      <w:r w:rsidRPr="00E4600B">
        <w:t>а</w:t>
      </w:r>
      <w:r w:rsidRPr="00E4600B">
        <w:t>зателей, при разработке Национального плана по проблеме инвалидности и о существующих на федеральном уровне и уровне штатов механизмах консульт</w:t>
      </w:r>
      <w:r w:rsidRPr="00E4600B">
        <w:t>и</w:t>
      </w:r>
      <w:r w:rsidRPr="00E4600B">
        <w:t>рования по вопросам, касающимся утверждения законодательства и политики в отношении инвалидов.</w:t>
      </w:r>
      <w:proofErr w:type="gramEnd"/>
      <w:r w:rsidRPr="00E4600B">
        <w:t xml:space="preserve"> Просьба указать, какие меры принимаются для соде</w:t>
      </w:r>
      <w:r w:rsidRPr="00E4600B">
        <w:t>й</w:t>
      </w:r>
      <w:r w:rsidRPr="00E4600B">
        <w:t>ствия деятельности и независимого участия организаций, представляющих и</w:t>
      </w:r>
      <w:r w:rsidRPr="00E4600B">
        <w:t>н</w:t>
      </w:r>
      <w:r w:rsidRPr="00E4600B">
        <w:t>валидов.</w:t>
      </w:r>
    </w:p>
    <w:p w:rsidR="00E4600B" w:rsidRPr="00E4600B" w:rsidRDefault="00E4600B" w:rsidP="00E4600B">
      <w:pPr>
        <w:pStyle w:val="H1GR"/>
      </w:pPr>
      <w:r w:rsidRPr="00E4600B">
        <w:tab/>
        <w:t>B.</w:t>
      </w:r>
      <w:r w:rsidRPr="00E4600B">
        <w:tab/>
        <w:t>Конкретные права (статьи 5–30)</w:t>
      </w:r>
    </w:p>
    <w:p w:rsidR="00E4600B" w:rsidRPr="00E4600B" w:rsidRDefault="00E4600B" w:rsidP="00E4600B">
      <w:pPr>
        <w:pStyle w:val="H23GR"/>
      </w:pPr>
      <w:r w:rsidRPr="00E4600B">
        <w:tab/>
      </w:r>
      <w:r w:rsidRPr="00E4600B">
        <w:tab/>
        <w:t xml:space="preserve">Равенство и </w:t>
      </w:r>
      <w:proofErr w:type="spellStart"/>
      <w:r w:rsidRPr="00E4600B">
        <w:t>недискриминация</w:t>
      </w:r>
      <w:proofErr w:type="spellEnd"/>
      <w:r w:rsidRPr="00E4600B">
        <w:t xml:space="preserve"> (статья 5)</w:t>
      </w:r>
    </w:p>
    <w:p w:rsidR="00E4600B" w:rsidRPr="00E4600B" w:rsidRDefault="00E4600B" w:rsidP="00E4600B">
      <w:pPr>
        <w:pStyle w:val="SingleTxtGR"/>
      </w:pPr>
      <w:r w:rsidRPr="00E4600B">
        <w:t>4.</w:t>
      </w:r>
      <w:r w:rsidRPr="00E4600B">
        <w:tab/>
        <w:t>Просьба представить информацию о механизмах обеспечения разумного приспособления для содействия участию инвалидов в различных сферах де</w:t>
      </w:r>
      <w:r w:rsidRPr="00E4600B">
        <w:t>я</w:t>
      </w:r>
      <w:r w:rsidRPr="00E4600B">
        <w:t>тельности, в том числе механизмах, предусмотренных государственными и частными организациями, а также о том, признается ли отсутствие разумного приспособления в качестве одной из форм дискриминации.</w:t>
      </w:r>
    </w:p>
    <w:p w:rsidR="00E4600B" w:rsidRPr="00E4600B" w:rsidRDefault="00E4600B" w:rsidP="00E4600B">
      <w:pPr>
        <w:pStyle w:val="SingleTxtGR"/>
      </w:pPr>
      <w:r>
        <w:br w:type="page"/>
      </w:r>
      <w:r w:rsidRPr="00E4600B">
        <w:lastRenderedPageBreak/>
        <w:t>5.</w:t>
      </w:r>
      <w:r w:rsidRPr="00E4600B">
        <w:tab/>
        <w:t>Просьба сообщить о мерах, принятых в целях предупреждения и прес</w:t>
      </w:r>
      <w:r w:rsidRPr="00E4600B">
        <w:t>е</w:t>
      </w:r>
      <w:r w:rsidRPr="00E4600B">
        <w:t>чения множественной и перекрестной дискриминации и наказания за нее в с</w:t>
      </w:r>
      <w:r w:rsidRPr="00E4600B">
        <w:t>о</w:t>
      </w:r>
      <w:r w:rsidRPr="00E4600B">
        <w:t>ответствии с Указом № 1086/05, на основании которого устанавливается отве</w:t>
      </w:r>
      <w:r w:rsidRPr="00E4600B">
        <w:t>т</w:t>
      </w:r>
      <w:r w:rsidRPr="00E4600B">
        <w:t>ственность за дискриминацию по признаку инвалидности. Просьба указать, к</w:t>
      </w:r>
      <w:r w:rsidRPr="00E4600B">
        <w:t>а</w:t>
      </w:r>
      <w:r w:rsidRPr="00E4600B">
        <w:t>кие меры были приняты для защиты прав инвалидов из числа коренного нас</w:t>
      </w:r>
      <w:r w:rsidRPr="00E4600B">
        <w:t>е</w:t>
      </w:r>
      <w:r w:rsidRPr="00E4600B">
        <w:t>ления, обеспечения их доступа к государственным услугам и соблюдения их права сообщать о случаях дискриминации в их отношении.</w:t>
      </w:r>
    </w:p>
    <w:p w:rsidR="00E4600B" w:rsidRPr="00E4600B" w:rsidRDefault="00E4600B" w:rsidP="00E4600B">
      <w:pPr>
        <w:pStyle w:val="SingleTxtGR"/>
        <w:rPr>
          <w:b/>
        </w:rPr>
      </w:pPr>
      <w:r w:rsidRPr="00E4600B">
        <w:t>6.</w:t>
      </w:r>
      <w:r w:rsidRPr="00E4600B">
        <w:tab/>
        <w:t>Просьба представить информацию о прецедентном праве и делах, во</w:t>
      </w:r>
      <w:r w:rsidRPr="00E4600B">
        <w:t>з</w:t>
      </w:r>
      <w:r w:rsidRPr="00E4600B">
        <w:t>буждаемых в судах и других органах по заявлениям о дискриминации по пр</w:t>
      </w:r>
      <w:r w:rsidRPr="00E4600B">
        <w:t>и</w:t>
      </w:r>
      <w:r w:rsidRPr="00E4600B">
        <w:t xml:space="preserve">знаку инвалидности. </w:t>
      </w:r>
    </w:p>
    <w:p w:rsidR="00E4600B" w:rsidRPr="00E4600B" w:rsidRDefault="00E4600B" w:rsidP="00E4600B">
      <w:pPr>
        <w:pStyle w:val="H23GR"/>
      </w:pPr>
      <w:r w:rsidRPr="00E4600B">
        <w:tab/>
      </w:r>
      <w:r w:rsidRPr="00E4600B">
        <w:tab/>
        <w:t>Женщины-инвалиды (статья 6)</w:t>
      </w:r>
    </w:p>
    <w:p w:rsidR="00E4600B" w:rsidRPr="00E4600B" w:rsidRDefault="00E4600B" w:rsidP="00E4600B">
      <w:pPr>
        <w:pStyle w:val="SingleTxtGR"/>
      </w:pPr>
      <w:r w:rsidRPr="00E4600B">
        <w:t>7.</w:t>
      </w:r>
      <w:r w:rsidRPr="00E4600B">
        <w:tab/>
        <w:t>Просьба представить информацию об осуществлении государством-участником стратегии учета гендерной проблематики и вопросов инвалидности в законодательстве и программах в интересах женщин, в частности в том, что касается борьбы с насилием, доступа к правосудию, сексуальных и репроду</w:t>
      </w:r>
      <w:r w:rsidRPr="00E4600B">
        <w:t>к</w:t>
      </w:r>
      <w:r w:rsidRPr="00E4600B">
        <w:t>тивных прав и доступа к рынку труда. Просьба также сообщить о программах Совета по делам женщин и Национальной консультативной комиссии по вопр</w:t>
      </w:r>
      <w:r w:rsidRPr="00E4600B">
        <w:t>о</w:t>
      </w:r>
      <w:r w:rsidRPr="00E4600B">
        <w:t>сам интеграции инвалидов, проводимых в интересах девочек-инвалидов и женщин-инвалидов.</w:t>
      </w:r>
    </w:p>
    <w:p w:rsidR="00E4600B" w:rsidRPr="00E4600B" w:rsidRDefault="00E4600B" w:rsidP="00E4600B">
      <w:pPr>
        <w:pStyle w:val="SingleTxtGR"/>
      </w:pPr>
      <w:r w:rsidRPr="00E4600B">
        <w:t>8.</w:t>
      </w:r>
      <w:r w:rsidRPr="00E4600B">
        <w:tab/>
        <w:t>Просьба сообщить о мерах, принимаемых в целях содействия расшир</w:t>
      </w:r>
      <w:r w:rsidRPr="00E4600B">
        <w:t>е</w:t>
      </w:r>
      <w:r w:rsidRPr="00E4600B">
        <w:t>нию прав и возможностей женщин и девочек с психосоциальными и/или у</w:t>
      </w:r>
      <w:r w:rsidRPr="00E4600B">
        <w:t>м</w:t>
      </w:r>
      <w:r w:rsidRPr="00E4600B">
        <w:t>ственными нарушениями и их социальной интеграции.</w:t>
      </w:r>
    </w:p>
    <w:p w:rsidR="00E4600B" w:rsidRPr="00E4600B" w:rsidRDefault="00E4600B" w:rsidP="00E4600B">
      <w:pPr>
        <w:pStyle w:val="H23GR"/>
      </w:pPr>
      <w:r w:rsidRPr="00E4600B">
        <w:tab/>
      </w:r>
      <w:r w:rsidRPr="00E4600B">
        <w:tab/>
        <w:t>Дети-инвалиды (статья 7)</w:t>
      </w:r>
    </w:p>
    <w:p w:rsidR="00E4600B" w:rsidRPr="00E4600B" w:rsidRDefault="00E4600B" w:rsidP="00E4600B">
      <w:pPr>
        <w:pStyle w:val="SingleTxtGR"/>
      </w:pPr>
      <w:r w:rsidRPr="00E4600B">
        <w:t>9.</w:t>
      </w:r>
      <w:r w:rsidRPr="00E4600B">
        <w:tab/>
        <w:t>Просьба сообщить о мерах, принимаемых для вовлечения детей-инвалидов в жизнь местного сообщества наравне с другими детьми.</w:t>
      </w:r>
    </w:p>
    <w:p w:rsidR="00E4600B" w:rsidRPr="00E4600B" w:rsidRDefault="00E4600B" w:rsidP="00E4600B">
      <w:pPr>
        <w:pStyle w:val="SingleTxtGR"/>
      </w:pPr>
      <w:r w:rsidRPr="00E4600B">
        <w:t>10.</w:t>
      </w:r>
      <w:r w:rsidRPr="00E4600B">
        <w:tab/>
      </w:r>
      <w:proofErr w:type="gramStart"/>
      <w:r w:rsidRPr="00E4600B">
        <w:t>Просьба уточнить критерии применения принципа обеспечения наилу</w:t>
      </w:r>
      <w:r w:rsidRPr="00E4600B">
        <w:t>ч</w:t>
      </w:r>
      <w:r w:rsidRPr="00E4600B">
        <w:t>ших интересов ребенка и содействия свободному выражению детьми своих взглядов в любых условиях, в том числе в семье и в административной и обр</w:t>
      </w:r>
      <w:r w:rsidRPr="00E4600B">
        <w:t>а</w:t>
      </w:r>
      <w:r w:rsidRPr="00E4600B">
        <w:t>зовательной сферах, при помощи доступных и соответствующих возрасту средств коммуникации.</w:t>
      </w:r>
      <w:proofErr w:type="gramEnd"/>
    </w:p>
    <w:p w:rsidR="00E4600B" w:rsidRPr="00E4600B" w:rsidRDefault="00E4600B" w:rsidP="00E4600B">
      <w:pPr>
        <w:pStyle w:val="H23GR"/>
      </w:pPr>
      <w:r w:rsidRPr="00E4600B">
        <w:tab/>
      </w:r>
      <w:r w:rsidRPr="00E4600B">
        <w:tab/>
        <w:t>Доступность (статья 9)</w:t>
      </w:r>
    </w:p>
    <w:p w:rsidR="00E4600B" w:rsidRPr="00E4600B" w:rsidRDefault="00E4600B" w:rsidP="00E4600B">
      <w:pPr>
        <w:pStyle w:val="SingleTxtGR"/>
      </w:pPr>
      <w:r w:rsidRPr="00E4600B">
        <w:t>11.</w:t>
      </w:r>
      <w:r w:rsidRPr="00E4600B">
        <w:tab/>
        <w:t xml:space="preserve">Просьба сообщить о создании Консультативно-контрольного комитета и его функциях, а также об имеющихся механизмах надзора и оценки соблюдения законодательства по вопросам доступности во всех охватываемых Конвенцией областях, включая, например, Закон о доступности информации, размещаемой в Интернете, и Закон об аудиовизуальных </w:t>
      </w:r>
      <w:proofErr w:type="spellStart"/>
      <w:r w:rsidRPr="00E4600B">
        <w:t>медийных</w:t>
      </w:r>
      <w:proofErr w:type="spellEnd"/>
      <w:r w:rsidRPr="00E4600B">
        <w:t xml:space="preserve"> услугах. Просьба сообщить о наличии материалов и информации в удобочитаемых форматах и о том, как критерии универсального дизайна применяются на практике. Просьба соо</w:t>
      </w:r>
      <w:r w:rsidRPr="00E4600B">
        <w:t>б</w:t>
      </w:r>
      <w:r w:rsidRPr="00E4600B">
        <w:t>щить о том, каким образом фактически обеспечивается доступность, в частн</w:t>
      </w:r>
      <w:r w:rsidRPr="00E4600B">
        <w:t>о</w:t>
      </w:r>
      <w:r w:rsidRPr="00E4600B">
        <w:t>сти в секторе социального жилья, в школах, на междугородних и городских л</w:t>
      </w:r>
      <w:r w:rsidRPr="00E4600B">
        <w:t>и</w:t>
      </w:r>
      <w:r w:rsidRPr="00E4600B">
        <w:t>ниях общественного транспорта и в открытых для населения уч</w:t>
      </w:r>
      <w:r>
        <w:t>реждениях, в </w:t>
      </w:r>
      <w:r w:rsidRPr="00E4600B">
        <w:t>частности в торговых точках.</w:t>
      </w:r>
    </w:p>
    <w:p w:rsidR="00E4600B" w:rsidRPr="00E4600B" w:rsidRDefault="00E4600B" w:rsidP="00E4600B">
      <w:pPr>
        <w:pStyle w:val="SingleTxtGR"/>
      </w:pPr>
      <w:r w:rsidRPr="00E4600B">
        <w:t>12.</w:t>
      </w:r>
      <w:r w:rsidRPr="00E4600B">
        <w:tab/>
        <w:t>Просьба представить информацию о мерах, принятых государством-участником для осуществления рекомендаций, содержащихся в принятом К</w:t>
      </w:r>
      <w:r w:rsidRPr="00E4600B">
        <w:t>о</w:t>
      </w:r>
      <w:r w:rsidRPr="00E4600B">
        <w:t>митетом замечании общего порядка № 2 (2014) по вопросу о доступности.</w:t>
      </w:r>
    </w:p>
    <w:p w:rsidR="00E4600B" w:rsidRPr="00E4600B" w:rsidRDefault="00E4600B" w:rsidP="00E4600B">
      <w:pPr>
        <w:pStyle w:val="H23GR"/>
      </w:pPr>
      <w:r w:rsidRPr="00E4600B">
        <w:tab/>
      </w:r>
      <w:r w:rsidRPr="00E4600B">
        <w:tab/>
        <w:t>Ситуации риска и чрезвычайные гуманитарные ситуации (ст</w:t>
      </w:r>
      <w:r w:rsidRPr="00E4600B">
        <w:t>а</w:t>
      </w:r>
      <w:r w:rsidRPr="00E4600B">
        <w:t>тья 11)</w:t>
      </w:r>
    </w:p>
    <w:p w:rsidR="00E4600B" w:rsidRPr="00E4600B" w:rsidRDefault="00E4600B" w:rsidP="00E4600B">
      <w:pPr>
        <w:pStyle w:val="SingleTxtGR"/>
      </w:pPr>
      <w:r w:rsidRPr="00E4600B">
        <w:t>13.</w:t>
      </w:r>
      <w:r w:rsidRPr="00E4600B">
        <w:tab/>
        <w:t>Просьба представить информацию о мерах, принимаемых для включения инвалидов в планы и стратегии, направленные на смягчение рисков бедствий, и о существующих механизмах раннего предупреждения о ситуациях риска и чрезвычайных гуманитарных ситуациях.</w:t>
      </w:r>
    </w:p>
    <w:p w:rsidR="00E4600B" w:rsidRPr="00E4600B" w:rsidRDefault="00E4600B" w:rsidP="00E4600B">
      <w:pPr>
        <w:pStyle w:val="H23GR"/>
      </w:pPr>
      <w:r w:rsidRPr="00E4600B">
        <w:lastRenderedPageBreak/>
        <w:tab/>
      </w:r>
      <w:r w:rsidRPr="00E4600B">
        <w:tab/>
        <w:t>Равенство перед законом (статья 12)</w:t>
      </w:r>
    </w:p>
    <w:p w:rsidR="00E4600B" w:rsidRPr="00E4600B" w:rsidRDefault="00E4600B" w:rsidP="00E4600B">
      <w:pPr>
        <w:pStyle w:val="SingleTxtGR"/>
      </w:pPr>
      <w:r w:rsidRPr="00E4600B">
        <w:t>14.</w:t>
      </w:r>
      <w:r w:rsidRPr="00E4600B">
        <w:tab/>
        <w:t>Просьба сообщить, по-прежнему ли Гражданско-коммерческий кодекс Республики предусматривает судебную процедуру «установления дееспособн</w:t>
      </w:r>
      <w:r w:rsidRPr="00E4600B">
        <w:t>о</w:t>
      </w:r>
      <w:r w:rsidRPr="00E4600B">
        <w:t>сти» и в чем заключаются обязанности попечителя. Просьба представить и</w:t>
      </w:r>
      <w:r w:rsidRPr="00E4600B">
        <w:t>н</w:t>
      </w:r>
      <w:r w:rsidRPr="00E4600B">
        <w:t>формацию об инициативах по обеспечению осуществления инвалидами своей процессуальной правоспособности.</w:t>
      </w:r>
    </w:p>
    <w:p w:rsidR="00E4600B" w:rsidRPr="00E4600B" w:rsidRDefault="00E4600B" w:rsidP="00E4600B">
      <w:pPr>
        <w:pStyle w:val="SingleTxtGR"/>
      </w:pPr>
      <w:r w:rsidRPr="00E4600B">
        <w:t>15.</w:t>
      </w:r>
      <w:r w:rsidRPr="00E4600B">
        <w:tab/>
        <w:t>Просьба представить информацию о предусмотренных в федеральных учреждениях системах оказания поддержки при принятии решений с учетом возраста инвалидов, а также о доступных инвалидам технических ресурсах и консультационных услугах, благодаря которым обеспечивается их самосто</w:t>
      </w:r>
      <w:r w:rsidRPr="00E4600B">
        <w:t>я</w:t>
      </w:r>
      <w:r w:rsidRPr="00E4600B">
        <w:t>тельное участие в процессе принятия решений.</w:t>
      </w:r>
    </w:p>
    <w:p w:rsidR="00E4600B" w:rsidRPr="00E4600B" w:rsidRDefault="00E4600B" w:rsidP="00E4600B">
      <w:pPr>
        <w:pStyle w:val="H23GR"/>
      </w:pPr>
      <w:r w:rsidRPr="00E4600B">
        <w:tab/>
      </w:r>
      <w:r w:rsidRPr="00E4600B">
        <w:tab/>
        <w:t>Доступ к правосудию (статья 13)</w:t>
      </w:r>
    </w:p>
    <w:p w:rsidR="00E4600B" w:rsidRPr="00E4600B" w:rsidRDefault="00E4600B" w:rsidP="00E4600B">
      <w:pPr>
        <w:pStyle w:val="SingleTxtGR"/>
      </w:pPr>
      <w:r w:rsidRPr="00E4600B">
        <w:t>16.</w:t>
      </w:r>
      <w:r w:rsidRPr="00E4600B">
        <w:tab/>
        <w:t>Просьба представить информацию об усилиях, направленных на обесп</w:t>
      </w:r>
      <w:r w:rsidRPr="00E4600B">
        <w:t>е</w:t>
      </w:r>
      <w:r w:rsidRPr="00E4600B">
        <w:t>чение доступа инвалидов к правосудию и устранение существующих препя</w:t>
      </w:r>
      <w:r w:rsidRPr="00E4600B">
        <w:t>т</w:t>
      </w:r>
      <w:r w:rsidRPr="00E4600B">
        <w:t>ствий. Просьба сообщить о принятых мерах по проведению юридических ко</w:t>
      </w:r>
      <w:r w:rsidRPr="00E4600B">
        <w:t>н</w:t>
      </w:r>
      <w:r w:rsidRPr="00E4600B">
        <w:t>сультаций с женщинами-инвалидами, являющимися истцами в делах о генде</w:t>
      </w:r>
      <w:r w:rsidRPr="00E4600B">
        <w:t>р</w:t>
      </w:r>
      <w:r w:rsidRPr="00E4600B">
        <w:t>ном насилии, и по предоставлению инвалидам специализированных технич</w:t>
      </w:r>
      <w:r w:rsidRPr="00E4600B">
        <w:t>е</w:t>
      </w:r>
      <w:r w:rsidRPr="00E4600B">
        <w:t>ских услуг защиты в ходе судебного разбирательства.</w:t>
      </w:r>
    </w:p>
    <w:p w:rsidR="00E4600B" w:rsidRPr="00E4600B" w:rsidRDefault="00E4600B" w:rsidP="00E4600B">
      <w:pPr>
        <w:pStyle w:val="SingleTxtGR"/>
      </w:pPr>
      <w:r w:rsidRPr="00E4600B">
        <w:t>17.</w:t>
      </w:r>
      <w:r w:rsidRPr="00E4600B">
        <w:tab/>
        <w:t>Просьба сообщить о том, была ли проведена подготовка по вопросам прав инвалидов среди судей и других сотрудников, включая служащих прав</w:t>
      </w:r>
      <w:r w:rsidRPr="00E4600B">
        <w:t>о</w:t>
      </w:r>
      <w:r w:rsidRPr="00E4600B">
        <w:t>охранительных органов, и о результатах такой подготовки.</w:t>
      </w:r>
    </w:p>
    <w:p w:rsidR="00E4600B" w:rsidRPr="00E4600B" w:rsidRDefault="00E4600B" w:rsidP="00E4600B">
      <w:pPr>
        <w:pStyle w:val="H23GR"/>
      </w:pPr>
      <w:r w:rsidRPr="00E4600B">
        <w:tab/>
      </w:r>
      <w:r w:rsidRPr="00E4600B">
        <w:tab/>
        <w:t xml:space="preserve">Свобода и личная неприкосновенность (статья 14) </w:t>
      </w:r>
    </w:p>
    <w:p w:rsidR="00E4600B" w:rsidRPr="00E4600B" w:rsidRDefault="00E4600B" w:rsidP="00E4600B">
      <w:pPr>
        <w:pStyle w:val="SingleTxtGR"/>
      </w:pPr>
      <w:r w:rsidRPr="00E4600B">
        <w:t>18.</w:t>
      </w:r>
      <w:r w:rsidRPr="00E4600B">
        <w:tab/>
        <w:t>Просьба представить информацию о числе инвалидов, которые были п</w:t>
      </w:r>
      <w:r w:rsidRPr="00E4600B">
        <w:t>о</w:t>
      </w:r>
      <w:r w:rsidRPr="00E4600B">
        <w:t>мещены в специальные учреждения по причине наличия реального или во</w:t>
      </w:r>
      <w:r w:rsidRPr="00E4600B">
        <w:t>с</w:t>
      </w:r>
      <w:r w:rsidRPr="00E4600B">
        <w:t xml:space="preserve">принимаемого расстройства, и о текущих планах </w:t>
      </w:r>
      <w:proofErr w:type="gramStart"/>
      <w:r w:rsidRPr="00E4600B">
        <w:t>по</w:t>
      </w:r>
      <w:proofErr w:type="gramEnd"/>
      <w:r w:rsidRPr="00E4600B">
        <w:t xml:space="preserve"> </w:t>
      </w:r>
      <w:proofErr w:type="gramStart"/>
      <w:r w:rsidRPr="00E4600B">
        <w:t>их</w:t>
      </w:r>
      <w:proofErr w:type="gramEnd"/>
      <w:r w:rsidRPr="00E4600B">
        <w:t xml:space="preserve"> </w:t>
      </w:r>
      <w:proofErr w:type="spellStart"/>
      <w:r w:rsidRPr="00E4600B">
        <w:t>деинституционализ</w:t>
      </w:r>
      <w:r w:rsidRPr="00E4600B">
        <w:t>а</w:t>
      </w:r>
      <w:r w:rsidRPr="00E4600B">
        <w:t>ции</w:t>
      </w:r>
      <w:proofErr w:type="spellEnd"/>
      <w:r w:rsidRPr="00E4600B">
        <w:t>. Просьба сообщить о финансовых и технических ресурсах, выделенных на закрытие «сумасшедших домов», предусмотренное в Национальном законе о психическом здоровье (Закон № 26657), и представить дезагрегированную и</w:t>
      </w:r>
      <w:r w:rsidRPr="00E4600B">
        <w:t>н</w:t>
      </w:r>
      <w:r w:rsidRPr="00E4600B">
        <w:t>формацию о ходе этого процесса.</w:t>
      </w:r>
    </w:p>
    <w:p w:rsidR="00E4600B" w:rsidRPr="00E4600B" w:rsidRDefault="00E4600B" w:rsidP="00E4600B">
      <w:pPr>
        <w:pStyle w:val="SingleTxtGR"/>
      </w:pPr>
      <w:r w:rsidRPr="00E4600B">
        <w:t>19.</w:t>
      </w:r>
      <w:r w:rsidRPr="00E4600B">
        <w:tab/>
        <w:t>Просьба представить информацию о мерах, принятых с целью отмены уголовного законодательства, в соответствии с которым то или иное лицо может быть объявлено недееспособным и помещено под стражу на основании наличия у него психосоциального и/или умственного нарушения.</w:t>
      </w:r>
    </w:p>
    <w:p w:rsidR="00E4600B" w:rsidRPr="00E4600B" w:rsidRDefault="00E4600B" w:rsidP="00E4600B">
      <w:pPr>
        <w:pStyle w:val="H23GR"/>
      </w:pPr>
      <w:r w:rsidRPr="00E4600B">
        <w:tab/>
      </w:r>
      <w:r w:rsidRPr="00E4600B"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E4600B" w:rsidRPr="00E4600B" w:rsidRDefault="00E4600B" w:rsidP="00E4600B">
      <w:pPr>
        <w:pStyle w:val="SingleTxtGR"/>
      </w:pPr>
      <w:r w:rsidRPr="00E4600B">
        <w:t>20.</w:t>
      </w:r>
      <w:r w:rsidRPr="00E4600B">
        <w:tab/>
        <w:t>Просьба представить информацию о мерах, принятых в целях запрещ</w:t>
      </w:r>
      <w:r w:rsidRPr="00E4600B">
        <w:t>е</w:t>
      </w:r>
      <w:r w:rsidRPr="00E4600B">
        <w:t>ния таких мер, как усмирение, изоляция, электрошоковая терапия и принуд</w:t>
      </w:r>
      <w:r w:rsidRPr="00E4600B">
        <w:t>и</w:t>
      </w:r>
      <w:r w:rsidRPr="00E4600B">
        <w:t>тельное и/или чрезмерное медикаментозное лечение в психиатрических бол</w:t>
      </w:r>
      <w:r w:rsidRPr="00E4600B">
        <w:t>ь</w:t>
      </w:r>
      <w:r w:rsidRPr="00E4600B">
        <w:t>ницах, которые могут представлять собой пытки и другие жестокие, бесчел</w:t>
      </w:r>
      <w:r w:rsidRPr="00E4600B">
        <w:t>о</w:t>
      </w:r>
      <w:r w:rsidRPr="00E4600B">
        <w:t xml:space="preserve">вечные или унижающие достоинство виды обращения или наказания. Просьба сообщить о том, в какой форме национальные механизмы по предупреждению пыток предусматривают мониторинг условий содержания инвалидов под </w:t>
      </w:r>
      <w:r>
        <w:br/>
      </w:r>
      <w:r w:rsidRPr="00E4600B">
        <w:t>стражей, и о том, каким из существующих механизмов может быть поручена координация деятельности национальных и местных надзорных органов, с</w:t>
      </w:r>
      <w:r w:rsidRPr="00E4600B">
        <w:t>о</w:t>
      </w:r>
      <w:r w:rsidRPr="00E4600B">
        <w:t xml:space="preserve">зданных в соответствии с Национальным законом о психическом здоровье </w:t>
      </w:r>
      <w:r>
        <w:br/>
      </w:r>
      <w:r w:rsidRPr="00E4600B">
        <w:t>(Закон № 26657).</w:t>
      </w:r>
    </w:p>
    <w:p w:rsidR="00E4600B" w:rsidRPr="00E4600B" w:rsidRDefault="00E4600B" w:rsidP="00E4600B">
      <w:pPr>
        <w:pStyle w:val="H23GR"/>
      </w:pPr>
      <w:r w:rsidRPr="00E4600B">
        <w:tab/>
      </w:r>
      <w:r w:rsidRPr="00E4600B">
        <w:tab/>
        <w:t>Свобода от эксплуатации, насилия и надругательства (статья 16)</w:t>
      </w:r>
    </w:p>
    <w:p w:rsidR="00E4600B" w:rsidRPr="00E4600B" w:rsidRDefault="00E4600B" w:rsidP="00E4600B">
      <w:pPr>
        <w:pStyle w:val="SingleTxtGR"/>
      </w:pPr>
      <w:r w:rsidRPr="00E4600B">
        <w:t>21.</w:t>
      </w:r>
      <w:r w:rsidRPr="00E4600B">
        <w:tab/>
        <w:t xml:space="preserve">Просьба описать меры, предусмотренные для выявления, расследования и пресечения всех форм насилия в отношении инвалидов, в частности женщин и детей, в специальных учреждениях, и представить дезагрегированные данные </w:t>
      </w:r>
      <w:r w:rsidRPr="00E4600B">
        <w:lastRenderedPageBreak/>
        <w:t>о расследованиях и судебных решениях по делам о гендерном насилии в отн</w:t>
      </w:r>
      <w:r w:rsidRPr="00E4600B">
        <w:t>о</w:t>
      </w:r>
      <w:r w:rsidRPr="00E4600B">
        <w:t>шении женщин-инвалидов и девочек-инвалидов.</w:t>
      </w:r>
    </w:p>
    <w:p w:rsidR="00E4600B" w:rsidRPr="00E4600B" w:rsidRDefault="00E4600B" w:rsidP="00E4600B">
      <w:pPr>
        <w:pStyle w:val="H23GR"/>
      </w:pPr>
      <w:r w:rsidRPr="00E4600B">
        <w:tab/>
      </w:r>
      <w:r w:rsidRPr="00E4600B">
        <w:tab/>
        <w:t>Защита личной целостности (статья 17)</w:t>
      </w:r>
    </w:p>
    <w:p w:rsidR="00E4600B" w:rsidRPr="00E4600B" w:rsidRDefault="00E4600B" w:rsidP="00E4600B">
      <w:pPr>
        <w:pStyle w:val="SingleTxtGR"/>
      </w:pPr>
      <w:r w:rsidRPr="00E4600B">
        <w:t>22.</w:t>
      </w:r>
      <w:r w:rsidRPr="00E4600B">
        <w:tab/>
        <w:t>Просьба представить информацию о мерах, принятых с целью пресеч</w:t>
      </w:r>
      <w:r w:rsidRPr="00E4600B">
        <w:t>е</w:t>
      </w:r>
      <w:r w:rsidRPr="00E4600B">
        <w:t>ния практики применения противозачаточных средств, контрацептивов, стер</w:t>
      </w:r>
      <w:r w:rsidRPr="00E4600B">
        <w:t>и</w:t>
      </w:r>
      <w:r w:rsidRPr="00E4600B">
        <w:t>лизации и/или проведения абортов без согласия инвалидов и принятия решений на этот счет третьими лицами. Просьба указать, отменило ли государство-участник правила, разрешающие принудите</w:t>
      </w:r>
      <w:r>
        <w:t>льную стерилизацию инвалидов, и </w:t>
      </w:r>
      <w:r w:rsidRPr="00E4600B">
        <w:t>были ли внесены поправки в статью 86 Уголо</w:t>
      </w:r>
      <w:r>
        <w:t>вного кодекса и статью 3 Зак</w:t>
      </w:r>
      <w:r>
        <w:t>о</w:t>
      </w:r>
      <w:r>
        <w:t>на </w:t>
      </w:r>
      <w:r w:rsidRPr="00E4600B">
        <w:t>№ 26130 о порядке проведения хирургической контрацепции.</w:t>
      </w:r>
    </w:p>
    <w:p w:rsidR="00E4600B" w:rsidRPr="00E4600B" w:rsidRDefault="00E4600B" w:rsidP="00E4600B">
      <w:pPr>
        <w:pStyle w:val="H23GR"/>
      </w:pPr>
      <w:r w:rsidRPr="00E4600B">
        <w:tab/>
      </w:r>
      <w:r w:rsidRPr="00E4600B">
        <w:tab/>
        <w:t>Самостоятельный образ жизни и вовлеченность в местное сообщество (статья 19)</w:t>
      </w:r>
    </w:p>
    <w:p w:rsidR="00E4600B" w:rsidRPr="00E4600B" w:rsidRDefault="00E4600B" w:rsidP="00E4600B">
      <w:pPr>
        <w:pStyle w:val="SingleTxtGR"/>
      </w:pPr>
      <w:r w:rsidRPr="00E4600B">
        <w:t>23.</w:t>
      </w:r>
      <w:r w:rsidRPr="00E4600B">
        <w:tab/>
      </w:r>
      <w:proofErr w:type="gramStart"/>
      <w:r w:rsidRPr="00E4600B">
        <w:t>Просьба сообщить о мерах, принятых для отмены законодательства, д</w:t>
      </w:r>
      <w:r w:rsidRPr="00E4600B">
        <w:t>о</w:t>
      </w:r>
      <w:r w:rsidRPr="00E4600B">
        <w:t>пускающего среднесрочное и долгосрочное содержание инвалидов в психиа</w:t>
      </w:r>
      <w:r w:rsidRPr="00E4600B">
        <w:t>т</w:t>
      </w:r>
      <w:r w:rsidRPr="00E4600B">
        <w:t xml:space="preserve">рических «колониях», и о стратегиях по их </w:t>
      </w:r>
      <w:proofErr w:type="spellStart"/>
      <w:r w:rsidRPr="00E4600B">
        <w:t>деинституционализации</w:t>
      </w:r>
      <w:proofErr w:type="spellEnd"/>
      <w:r w:rsidRPr="00E4600B">
        <w:t>, а также о выделенных на федеральном уровне и уровне штатов финансовых и технич</w:t>
      </w:r>
      <w:r w:rsidRPr="00E4600B">
        <w:t>е</w:t>
      </w:r>
      <w:r w:rsidRPr="00E4600B">
        <w:t>ских ресурсах для содействия интеграции инвалидов в жизнь местного сообщ</w:t>
      </w:r>
      <w:r w:rsidRPr="00E4600B">
        <w:t>е</w:t>
      </w:r>
      <w:r w:rsidRPr="00E4600B">
        <w:t>ства.</w:t>
      </w:r>
      <w:proofErr w:type="gramEnd"/>
    </w:p>
    <w:p w:rsidR="00E4600B" w:rsidRPr="00E4600B" w:rsidRDefault="00E4600B" w:rsidP="00E4600B">
      <w:pPr>
        <w:pStyle w:val="SingleTxtGR"/>
      </w:pPr>
      <w:r w:rsidRPr="00E4600B">
        <w:t>24.</w:t>
      </w:r>
      <w:r w:rsidRPr="00E4600B">
        <w:tab/>
        <w:t>Просьба представить информацию об осуществлении Программы обсл</w:t>
      </w:r>
      <w:r w:rsidRPr="00E4600B">
        <w:t>у</w:t>
      </w:r>
      <w:r w:rsidRPr="00E4600B">
        <w:t>живания и поддержки самостоятельной жизни (</w:t>
      </w:r>
      <w:proofErr w:type="spellStart"/>
      <w:r w:rsidRPr="00E4600B">
        <w:t>ОПСЖ</w:t>
      </w:r>
      <w:proofErr w:type="spellEnd"/>
      <w:r w:rsidRPr="00E4600B">
        <w:t>) и о стратегиях обесп</w:t>
      </w:r>
      <w:r w:rsidRPr="00E4600B">
        <w:t>е</w:t>
      </w:r>
      <w:r w:rsidRPr="00E4600B">
        <w:t>чения доступности товаров и услуг, в частности транспортных, жилищных и банковских услуг, на уровне общин. Просьба также представить информацию о наличии дополнительных систем поддержки жизни в местном сообществе п</w:t>
      </w:r>
      <w:r w:rsidRPr="00E4600B">
        <w:t>о</w:t>
      </w:r>
      <w:r w:rsidRPr="00E4600B">
        <w:t>мимо системы выплаты пособий по инвал</w:t>
      </w:r>
      <w:r>
        <w:t>идности, предусмотренной Ук</w:t>
      </w:r>
      <w:r>
        <w:t>а</w:t>
      </w:r>
      <w:r>
        <w:t>зом </w:t>
      </w:r>
      <w:r w:rsidRPr="00E4600B">
        <w:t>№</w:t>
      </w:r>
      <w:r>
        <w:t> </w:t>
      </w:r>
      <w:r w:rsidRPr="00E4600B">
        <w:t>432 1997 года, и о квалифицирующих критериях для получения доступа к вспомогательным услугам.</w:t>
      </w:r>
    </w:p>
    <w:p w:rsidR="00E4600B" w:rsidRPr="00E4600B" w:rsidRDefault="00E4600B" w:rsidP="00E4600B">
      <w:pPr>
        <w:pStyle w:val="SingleTxtGR"/>
      </w:pPr>
      <w:r w:rsidRPr="00E4600B">
        <w:t>25.</w:t>
      </w:r>
      <w:r w:rsidRPr="00E4600B">
        <w:tab/>
        <w:t>Просьба сообщить о мерах, принимаемых для предупреждения случаев оставления и помещения в специальные учреждения детей-инвалидов из семей с низким уровнем дохода, проживающих в сельских районах, и детей с псих</w:t>
      </w:r>
      <w:r w:rsidRPr="00E4600B">
        <w:t>о</w:t>
      </w:r>
      <w:r w:rsidRPr="00E4600B">
        <w:t>социальными и/или умственными нарушениями.</w:t>
      </w:r>
    </w:p>
    <w:p w:rsidR="00E4600B" w:rsidRPr="00E4600B" w:rsidRDefault="00E4600B" w:rsidP="00E4600B">
      <w:pPr>
        <w:pStyle w:val="H23GR"/>
      </w:pPr>
      <w:r w:rsidRPr="00E4600B">
        <w:tab/>
      </w:r>
      <w:r w:rsidRPr="00E4600B">
        <w:tab/>
        <w:t>Свобода выражения мнения и убеждений и доступ к информа</w:t>
      </w:r>
      <w:r>
        <w:t>ции (статья </w:t>
      </w:r>
      <w:r w:rsidRPr="00E4600B">
        <w:t>21)</w:t>
      </w:r>
    </w:p>
    <w:p w:rsidR="00E4600B" w:rsidRPr="00E4600B" w:rsidRDefault="00E4600B" w:rsidP="00E4600B">
      <w:pPr>
        <w:pStyle w:val="SingleTxtGR"/>
      </w:pPr>
      <w:r w:rsidRPr="00E4600B">
        <w:t>26.</w:t>
      </w:r>
      <w:r w:rsidRPr="00E4600B">
        <w:tab/>
        <w:t>Просьба представить информацию о числе и распределении дипломир</w:t>
      </w:r>
      <w:r w:rsidRPr="00E4600B">
        <w:t>о</w:t>
      </w:r>
      <w:r w:rsidRPr="00E4600B">
        <w:t xml:space="preserve">ванных </w:t>
      </w:r>
      <w:proofErr w:type="spellStart"/>
      <w:r w:rsidRPr="00E4600B">
        <w:t>сурдопереводчиков</w:t>
      </w:r>
      <w:proofErr w:type="spellEnd"/>
      <w:r w:rsidRPr="00E4600B">
        <w:t xml:space="preserve"> в Аргентине и о том, каким образом аттестующие их учебные заведения сотрудничают с организациями лиц с нарушениями сл</w:t>
      </w:r>
      <w:r w:rsidRPr="00E4600B">
        <w:t>у</w:t>
      </w:r>
      <w:r w:rsidRPr="00E4600B">
        <w:t>ха.</w:t>
      </w:r>
    </w:p>
    <w:p w:rsidR="00E4600B" w:rsidRPr="00E4600B" w:rsidRDefault="00E4600B" w:rsidP="00E4600B">
      <w:pPr>
        <w:pStyle w:val="SingleTxtGR"/>
        <w:rPr>
          <w:b/>
        </w:rPr>
      </w:pPr>
      <w:r w:rsidRPr="00E4600B">
        <w:t>27.</w:t>
      </w:r>
      <w:r w:rsidRPr="00E4600B">
        <w:tab/>
        <w:t>Просьба указать, имеют ли инвалиды гарантированный доступ к инфо</w:t>
      </w:r>
      <w:r w:rsidRPr="00E4600B">
        <w:t>р</w:t>
      </w:r>
      <w:r w:rsidRPr="00E4600B">
        <w:t>мации во всех сферах участия в частной и общественной жизни, в том числе к банкнотам с тактильными элементами.</w:t>
      </w:r>
    </w:p>
    <w:p w:rsidR="00E4600B" w:rsidRPr="00E4600B" w:rsidRDefault="00E4600B" w:rsidP="00E4600B">
      <w:pPr>
        <w:pStyle w:val="H23GR"/>
      </w:pPr>
      <w:r w:rsidRPr="00E4600B">
        <w:tab/>
      </w:r>
      <w:r w:rsidRPr="00E4600B">
        <w:tab/>
        <w:t>Уважение дома и семьи (статья 23)</w:t>
      </w:r>
    </w:p>
    <w:p w:rsidR="00E4600B" w:rsidRPr="00E4600B" w:rsidRDefault="00E4600B" w:rsidP="00E4600B">
      <w:pPr>
        <w:pStyle w:val="SingleTxtGR"/>
      </w:pPr>
      <w:r w:rsidRPr="00E4600B">
        <w:t>28.</w:t>
      </w:r>
      <w:r w:rsidRPr="00E4600B">
        <w:tab/>
        <w:t>Просьба представить информацию о мерах, принимаемых для защиты права инвалидов на вступление в брак и создание семьи, в особенности тех из них, кто был признан «невменяемым» или «недееспособным» согласно полож</w:t>
      </w:r>
      <w:r w:rsidRPr="00E4600B">
        <w:t>е</w:t>
      </w:r>
      <w:r w:rsidRPr="00E4600B">
        <w:t>ниям Гражданско-коммерческого кодекса, а также о финансовой поддержке с</w:t>
      </w:r>
      <w:r w:rsidRPr="00E4600B">
        <w:t>е</w:t>
      </w:r>
      <w:r w:rsidRPr="00E4600B">
        <w:t>мей, в которых родители и/или дети имеют инвалидность.</w:t>
      </w:r>
    </w:p>
    <w:p w:rsidR="00E4600B" w:rsidRPr="00E4600B" w:rsidRDefault="00E4600B" w:rsidP="00E4600B">
      <w:pPr>
        <w:pStyle w:val="H23GR"/>
      </w:pPr>
      <w:r>
        <w:tab/>
      </w:r>
      <w:r>
        <w:tab/>
      </w:r>
      <w:r w:rsidRPr="00E4600B">
        <w:t>Образование (статья 24)</w:t>
      </w:r>
    </w:p>
    <w:p w:rsidR="00E4600B" w:rsidRPr="00E4600B" w:rsidRDefault="00E4600B" w:rsidP="00E4600B">
      <w:pPr>
        <w:pStyle w:val="SingleTxtGR"/>
      </w:pPr>
      <w:r w:rsidRPr="00E4600B">
        <w:t>29.</w:t>
      </w:r>
      <w:r w:rsidRPr="00E4600B">
        <w:tab/>
        <w:t>Просьба представить данные об интеграции инвалидов в систему образ</w:t>
      </w:r>
      <w:r w:rsidRPr="00E4600B">
        <w:t>о</w:t>
      </w:r>
      <w:r w:rsidRPr="00E4600B">
        <w:t>вания на всех уровнях и во всех регионах государства-участника в разбивке по возрасту, полу и форме инвалидности и с указанием процентов. Просьба ук</w:t>
      </w:r>
      <w:r w:rsidRPr="00E4600B">
        <w:t>а</w:t>
      </w:r>
      <w:r w:rsidRPr="00E4600B">
        <w:t xml:space="preserve">зать число инвалидов, обучающихся раздельно в специальных учреждениях, по </w:t>
      </w:r>
      <w:r w:rsidRPr="00E4600B">
        <w:lastRenderedPageBreak/>
        <w:t>сравнению с числом учащихся-инвалидов в инклюзивных учебных заведениях, а также число ресурсных центров инклюзивного образования и их географич</w:t>
      </w:r>
      <w:r w:rsidRPr="00E4600B">
        <w:t>е</w:t>
      </w:r>
      <w:r w:rsidRPr="00E4600B">
        <w:t>ский охват. Просьба сообщить об обеспечении разумного приспособления в учебной среде и программах подготовки преподавателей по вопросам инкл</w:t>
      </w:r>
      <w:r w:rsidRPr="00E4600B">
        <w:t>ю</w:t>
      </w:r>
      <w:r w:rsidRPr="00E4600B">
        <w:t>зивного образования. Просьба представить информацию о средствах, выделе</w:t>
      </w:r>
      <w:r w:rsidRPr="00E4600B">
        <w:t>н</w:t>
      </w:r>
      <w:r w:rsidRPr="00E4600B">
        <w:t>ных на осуществление решения № 311/2016 Федерального совета по образов</w:t>
      </w:r>
      <w:r w:rsidRPr="00E4600B">
        <w:t>а</w:t>
      </w:r>
      <w:r w:rsidRPr="00E4600B">
        <w:t xml:space="preserve">нию о поощрении, аккредитации, сертификации и </w:t>
      </w:r>
      <w:proofErr w:type="spellStart"/>
      <w:r w:rsidRPr="00E4600B">
        <w:t>дипломировании</w:t>
      </w:r>
      <w:proofErr w:type="spellEnd"/>
      <w:r w:rsidRPr="00E4600B">
        <w:t xml:space="preserve"> учащихся-инвалидов, а также о программах, направленных на предотвращение случаев </w:t>
      </w:r>
      <w:proofErr w:type="spellStart"/>
      <w:r w:rsidRPr="00E4600B">
        <w:t>незачисления</w:t>
      </w:r>
      <w:proofErr w:type="spellEnd"/>
      <w:r w:rsidRPr="00E4600B">
        <w:t xml:space="preserve"> учащихся-инвалидов в систему обычного образования и на созд</w:t>
      </w:r>
      <w:r w:rsidRPr="00E4600B">
        <w:t>а</w:t>
      </w:r>
      <w:r w:rsidRPr="00E4600B">
        <w:t>ние инклюзивной образовательной среды. Просьба представить информацию о том, было ли замечание общего порядка № 4 (2016) о праве на инклюзивное о</w:t>
      </w:r>
      <w:r w:rsidRPr="00E4600B">
        <w:t>б</w:t>
      </w:r>
      <w:r w:rsidRPr="00E4600B">
        <w:t>разование признано органами власти государства-участника.</w:t>
      </w:r>
    </w:p>
    <w:p w:rsidR="00E4600B" w:rsidRPr="00E4600B" w:rsidRDefault="00E4600B" w:rsidP="00E4600B">
      <w:pPr>
        <w:pStyle w:val="H23GR"/>
      </w:pPr>
      <w:r w:rsidRPr="00E4600B">
        <w:tab/>
      </w:r>
      <w:r w:rsidRPr="00E4600B">
        <w:tab/>
        <w:t>Здоровье (статья 25)</w:t>
      </w:r>
    </w:p>
    <w:p w:rsidR="00E4600B" w:rsidRPr="00E4600B" w:rsidRDefault="00E4600B" w:rsidP="00E4600B">
      <w:pPr>
        <w:pStyle w:val="SingleTxtGR"/>
      </w:pPr>
      <w:r w:rsidRPr="00E4600B">
        <w:t>30.</w:t>
      </w:r>
      <w:r w:rsidRPr="00E4600B">
        <w:tab/>
        <w:t>Просьба представить информацию о мерах, принятых для обеспечения доступа инвалидов к системе медицинского страхования, в особенности тех из них, кто не занят на рынке труда. Просьба указать, какие бюджетные средства и программы предусмотрены для обеспечения доступности оборудования, проц</w:t>
      </w:r>
      <w:r w:rsidRPr="00E4600B">
        <w:t>е</w:t>
      </w:r>
      <w:r w:rsidRPr="00E4600B">
        <w:t>дур и протоколов в системе здравоохранения.</w:t>
      </w:r>
    </w:p>
    <w:p w:rsidR="00E4600B" w:rsidRPr="00E4600B" w:rsidRDefault="00E4600B" w:rsidP="00E4600B">
      <w:pPr>
        <w:pStyle w:val="SingleTxtGR"/>
      </w:pPr>
      <w:r w:rsidRPr="00E4600B">
        <w:t>31.</w:t>
      </w:r>
      <w:r w:rsidRPr="00E4600B">
        <w:tab/>
        <w:t xml:space="preserve">Просьба сообщить, распространяются ли стратегии и программы охраны сексуального и репродуктивного здоровья на женщин-инвалидов и </w:t>
      </w:r>
      <w:proofErr w:type="gramStart"/>
      <w:r w:rsidRPr="00E4600B">
        <w:t>девочек-инвалидов</w:t>
      </w:r>
      <w:proofErr w:type="gramEnd"/>
      <w:r w:rsidRPr="00E4600B">
        <w:t xml:space="preserve"> и имеется ли информация о сексуальном и репродуктивном здоровье в доступных форматах, включая удобочитаемый формат, азбуку Брайля и ж</w:t>
      </w:r>
      <w:r w:rsidRPr="00E4600B">
        <w:t>е</w:t>
      </w:r>
      <w:r w:rsidRPr="00E4600B">
        <w:t>стовый язык.</w:t>
      </w:r>
    </w:p>
    <w:p w:rsidR="00E4600B" w:rsidRPr="00E4600B" w:rsidRDefault="00E4600B" w:rsidP="00E4600B">
      <w:pPr>
        <w:pStyle w:val="H23GR"/>
      </w:pPr>
      <w:r w:rsidRPr="00E4600B">
        <w:tab/>
      </w:r>
      <w:r w:rsidRPr="00E4600B">
        <w:tab/>
        <w:t>Труд и занятость (статья 27)</w:t>
      </w:r>
    </w:p>
    <w:p w:rsidR="00E4600B" w:rsidRPr="00E4600B" w:rsidRDefault="00E4600B" w:rsidP="00E4600B">
      <w:pPr>
        <w:pStyle w:val="SingleTxtGR"/>
      </w:pPr>
      <w:r w:rsidRPr="00E4600B">
        <w:t>32.</w:t>
      </w:r>
      <w:r w:rsidRPr="00E4600B">
        <w:tab/>
        <w:t>Просьба указать, включило ли государство-участник инвалидность в чи</w:t>
      </w:r>
      <w:r w:rsidRPr="00E4600B">
        <w:t>с</w:t>
      </w:r>
      <w:r w:rsidRPr="00E4600B">
        <w:t>ло критериев запрещения дискриминации в сфере занятости.</w:t>
      </w:r>
    </w:p>
    <w:p w:rsidR="00E4600B" w:rsidRPr="00E4600B" w:rsidRDefault="00E4600B" w:rsidP="00E4600B">
      <w:pPr>
        <w:pStyle w:val="SingleTxtGR"/>
      </w:pPr>
      <w:r w:rsidRPr="00E4600B">
        <w:t>33.</w:t>
      </w:r>
      <w:r w:rsidRPr="00E4600B">
        <w:tab/>
        <w:t>Просьба сообщить, соблюдается ли четырехпроцентная квота рабочих мест для инвалидов в государственном секторе (Закон № 25689) и в частных учреждениях, оказывающих подрядные государственные услуги, указать какие должности занимают инвалиды, и привест</w:t>
      </w:r>
      <w:r>
        <w:t>и соответствующие показатели, а </w:t>
      </w:r>
      <w:r w:rsidRPr="00E4600B">
        <w:t>также сообщить о различных программах по устройству инвалидов на гос</w:t>
      </w:r>
      <w:r w:rsidRPr="00E4600B">
        <w:t>у</w:t>
      </w:r>
      <w:r w:rsidRPr="00E4600B">
        <w:t>дарственную службу и на открытом рынке труда.</w:t>
      </w:r>
    </w:p>
    <w:p w:rsidR="00E4600B" w:rsidRPr="00E4600B" w:rsidRDefault="00E4600B" w:rsidP="00E4600B">
      <w:pPr>
        <w:pStyle w:val="SingleTxtGR"/>
      </w:pPr>
      <w:r w:rsidRPr="00E4600B">
        <w:t>34.</w:t>
      </w:r>
      <w:r w:rsidRPr="00E4600B">
        <w:tab/>
        <w:t>Просьба представить информацию о процедурах подачи жалоб и стат</w:t>
      </w:r>
      <w:r w:rsidRPr="00E4600B">
        <w:t>и</w:t>
      </w:r>
      <w:r w:rsidRPr="00E4600B">
        <w:t>стические данные о случаях дискриминации по признаку инвалидности, вкл</w:t>
      </w:r>
      <w:r w:rsidRPr="00E4600B">
        <w:t>ю</w:t>
      </w:r>
      <w:r w:rsidRPr="00E4600B">
        <w:t>чая отказ в обеспечении разумного приспособления и отсутствие доступных сре</w:t>
      </w:r>
      <w:proofErr w:type="gramStart"/>
      <w:r w:rsidRPr="00E4600B">
        <w:t>дств пр</w:t>
      </w:r>
      <w:proofErr w:type="gramEnd"/>
      <w:r w:rsidRPr="00E4600B">
        <w:t>авовой защиты в сфере занятости.</w:t>
      </w:r>
    </w:p>
    <w:p w:rsidR="00E4600B" w:rsidRPr="00E4600B" w:rsidRDefault="00E4600B" w:rsidP="00E4600B">
      <w:pPr>
        <w:pStyle w:val="H23GR"/>
      </w:pPr>
      <w:r w:rsidRPr="00E4600B">
        <w:tab/>
      </w:r>
      <w:r w:rsidRPr="00E4600B">
        <w:tab/>
        <w:t>Достаточный жизненный уровень и социальная защита (статья 28)</w:t>
      </w:r>
    </w:p>
    <w:p w:rsidR="00E4600B" w:rsidRPr="00E4600B" w:rsidRDefault="00E4600B" w:rsidP="00E4600B">
      <w:pPr>
        <w:pStyle w:val="SingleTxtGR"/>
      </w:pPr>
      <w:r w:rsidRPr="00E4600B">
        <w:t>35.</w:t>
      </w:r>
      <w:r w:rsidRPr="00E4600B">
        <w:tab/>
      </w:r>
      <w:proofErr w:type="gramStart"/>
      <w:r w:rsidRPr="00E4600B">
        <w:t>Просьба сообщить, какая форма охвата предусмотрена в отношении и</w:t>
      </w:r>
      <w:r w:rsidRPr="00E4600B">
        <w:t>н</w:t>
      </w:r>
      <w:r w:rsidRPr="00E4600B">
        <w:t>валидов в рамках системы социального обеспечения и на какие социальные п</w:t>
      </w:r>
      <w:r w:rsidRPr="00E4600B">
        <w:t>о</w:t>
      </w:r>
      <w:r w:rsidRPr="00E4600B">
        <w:t>собия, включая не предусматривающую отчислений пенсию, они могут рассч</w:t>
      </w:r>
      <w:r w:rsidRPr="00E4600B">
        <w:t>и</w:t>
      </w:r>
      <w:r w:rsidRPr="00E4600B">
        <w:t>тывать в зависимости от возраста, а также о том, как признается право на пол</w:t>
      </w:r>
      <w:r w:rsidRPr="00E4600B">
        <w:t>у</w:t>
      </w:r>
      <w:r w:rsidRPr="00E4600B">
        <w:t>чение пособий на покрытие расходов, связанных с инвалидностью, и в каком порядке таковые предоставляются.</w:t>
      </w:r>
      <w:proofErr w:type="gramEnd"/>
      <w:r w:rsidRPr="00E4600B">
        <w:t xml:space="preserve"> Просьба представить данные о доступе к таким пособиям в разбивке по федеральному субъекту, полу, возрасту, горо</w:t>
      </w:r>
      <w:r w:rsidRPr="00E4600B">
        <w:t>д</w:t>
      </w:r>
      <w:r w:rsidRPr="00E4600B">
        <w:t>ским и сельским районам проживания.</w:t>
      </w:r>
    </w:p>
    <w:p w:rsidR="00E4600B" w:rsidRPr="00E4600B" w:rsidRDefault="00E4600B" w:rsidP="00E4600B">
      <w:pPr>
        <w:pStyle w:val="SingleTxtGR"/>
      </w:pPr>
      <w:r w:rsidRPr="00E4600B">
        <w:t>36.</w:t>
      </w:r>
      <w:r w:rsidRPr="00E4600B">
        <w:tab/>
        <w:t>Просьба представить информацию об анализе воздействия мер, принятых в соответствии с президентским указом и призванных ограничить сферу охвата системы социального обеспечения в случае выплаты пенсий по инвалидности. Просьба уточнить, имеются ли аналитические данные о воздействии в разбивке по географическим регионам и принимаются ли меры по смягчению возмо</w:t>
      </w:r>
      <w:r w:rsidRPr="00E4600B">
        <w:t>ж</w:t>
      </w:r>
      <w:r w:rsidRPr="00E4600B">
        <w:t>ных негативных последствий для условий жизни инвалидов.</w:t>
      </w:r>
    </w:p>
    <w:p w:rsidR="00E4600B" w:rsidRPr="00E4600B" w:rsidRDefault="00E4600B" w:rsidP="00E4600B">
      <w:pPr>
        <w:pStyle w:val="SingleTxtGR"/>
      </w:pPr>
      <w:r w:rsidRPr="00E4600B">
        <w:lastRenderedPageBreak/>
        <w:t>37.</w:t>
      </w:r>
      <w:r w:rsidRPr="00E4600B">
        <w:tab/>
      </w:r>
      <w:proofErr w:type="gramStart"/>
      <w:r w:rsidRPr="00E4600B">
        <w:t xml:space="preserve">Просьба представить информацию о мерах, принимаемых для </w:t>
      </w:r>
      <w:proofErr w:type="spellStart"/>
      <w:r w:rsidRPr="00E4600B">
        <w:t>уделения</w:t>
      </w:r>
      <w:proofErr w:type="spellEnd"/>
      <w:r w:rsidRPr="00E4600B">
        <w:t xml:space="preserve"> инвалидам приоритетного внимания в рамках мер политики и стратегий по борьбе с нищетой в государстве-участнике, а также о мерах, принимаемых в сфере жилья, водоснабжения и санитарии в городских и сельских районах в свете обязательств, взятых государством-участником в соответствии с Повес</w:t>
      </w:r>
      <w:r w:rsidRPr="00E4600B">
        <w:t>т</w:t>
      </w:r>
      <w:r w:rsidRPr="00E4600B">
        <w:t>кой дня в области устойчивого развития на период до 2030 года.</w:t>
      </w:r>
      <w:proofErr w:type="gramEnd"/>
    </w:p>
    <w:p w:rsidR="00E4600B" w:rsidRPr="00E4600B" w:rsidRDefault="00E4600B" w:rsidP="00E4600B">
      <w:pPr>
        <w:pStyle w:val="H23GR"/>
      </w:pPr>
      <w:r w:rsidRPr="00E4600B">
        <w:tab/>
      </w:r>
      <w:r w:rsidRPr="00E4600B">
        <w:tab/>
        <w:t>Участие в политической и общественной жизни (статья 29)</w:t>
      </w:r>
    </w:p>
    <w:p w:rsidR="00E4600B" w:rsidRPr="00E4600B" w:rsidRDefault="00E4600B" w:rsidP="00E4600B">
      <w:pPr>
        <w:pStyle w:val="SingleTxtGR"/>
      </w:pPr>
      <w:r w:rsidRPr="00E4600B">
        <w:t>38.</w:t>
      </w:r>
      <w:r w:rsidRPr="00E4600B">
        <w:tab/>
        <w:t>Просьба сообщить, были ли внесены поправки в Национальный избир</w:t>
      </w:r>
      <w:r w:rsidRPr="00E4600B">
        <w:t>а</w:t>
      </w:r>
      <w:r w:rsidRPr="00E4600B">
        <w:t>тельный кодекс для включения лиц, которые были в судебном порядке призн</w:t>
      </w:r>
      <w:r w:rsidRPr="00E4600B">
        <w:t>а</w:t>
      </w:r>
      <w:r>
        <w:t>ны «</w:t>
      </w:r>
      <w:r w:rsidRPr="00E4600B">
        <w:t>недееспособными</w:t>
      </w:r>
      <w:r>
        <w:t>»</w:t>
      </w:r>
      <w:r w:rsidRPr="00E4600B">
        <w:t>.</w:t>
      </w:r>
    </w:p>
    <w:p w:rsidR="00E4600B" w:rsidRPr="00E4600B" w:rsidRDefault="00E4600B" w:rsidP="00E4600B">
      <w:pPr>
        <w:pStyle w:val="H1GR"/>
      </w:pPr>
      <w:r w:rsidRPr="00E4600B">
        <w:tab/>
        <w:t>C.</w:t>
      </w:r>
      <w:r w:rsidRPr="00E4600B">
        <w:tab/>
        <w:t>Конкретные обязательства (статьи 31–33)</w:t>
      </w:r>
    </w:p>
    <w:p w:rsidR="00E4600B" w:rsidRPr="00E4600B" w:rsidRDefault="00E4600B" w:rsidP="00E4600B">
      <w:pPr>
        <w:pStyle w:val="H23GR"/>
      </w:pPr>
      <w:r w:rsidRPr="00E4600B">
        <w:tab/>
      </w:r>
      <w:r w:rsidRPr="00E4600B">
        <w:tab/>
        <w:t>Статистика и сбор данных (статья 31)</w:t>
      </w:r>
    </w:p>
    <w:p w:rsidR="00E4600B" w:rsidRPr="00E4600B" w:rsidRDefault="00E4600B" w:rsidP="00E4600B">
      <w:pPr>
        <w:pStyle w:val="SingleTxtGR"/>
      </w:pPr>
      <w:r w:rsidRPr="00E4600B">
        <w:t>39.</w:t>
      </w:r>
      <w:r w:rsidRPr="00E4600B">
        <w:tab/>
        <w:t>Просьба сообщить о методах сбора информации о положении инвалидов, в том числе в рамках национальной переписи населения. Просьба также указать существующие механизмы участия организаций инвалидов в разработке мет</w:t>
      </w:r>
      <w:r w:rsidRPr="00E4600B">
        <w:t>о</w:t>
      </w:r>
      <w:r w:rsidRPr="00E4600B">
        <w:t>дов оценки, в том числе используемых при составлении реестра лиц, содерж</w:t>
      </w:r>
      <w:r w:rsidRPr="00E4600B">
        <w:t>а</w:t>
      </w:r>
      <w:r w:rsidRPr="00E4600B">
        <w:t>щихся в специальных учреждениях, и реестра лиц, помещенных в психиатрич</w:t>
      </w:r>
      <w:r w:rsidRPr="00E4600B">
        <w:t>е</w:t>
      </w:r>
      <w:r w:rsidRPr="00E4600B">
        <w:t>ские больницы. Просьба указать, планируется ли включить инвалидность в число запрещенных оснований для дискриминации в контексте ведения стат</w:t>
      </w:r>
      <w:r w:rsidRPr="00E4600B">
        <w:t>и</w:t>
      </w:r>
      <w:r w:rsidRPr="00E4600B">
        <w:t>стики и сбора данных, а также сообщить об инициативах, направленных на и</w:t>
      </w:r>
      <w:r w:rsidRPr="00E4600B">
        <w:t>с</w:t>
      </w:r>
      <w:r w:rsidRPr="00E4600B">
        <w:t>пользование вопросников и методов, разработанных Вашингтонской группой по статистике инвалидности.</w:t>
      </w:r>
    </w:p>
    <w:p w:rsidR="00E4600B" w:rsidRPr="00E4600B" w:rsidRDefault="00E4600B" w:rsidP="00E9440A">
      <w:pPr>
        <w:pStyle w:val="H23GR"/>
      </w:pPr>
      <w:r w:rsidRPr="00E4600B">
        <w:tab/>
      </w:r>
      <w:r w:rsidRPr="00E4600B">
        <w:tab/>
        <w:t>Международное сотрудничество (статья 32)</w:t>
      </w:r>
    </w:p>
    <w:p w:rsidR="00E4600B" w:rsidRPr="00E4600B" w:rsidRDefault="00E4600B" w:rsidP="00E4600B">
      <w:pPr>
        <w:pStyle w:val="SingleTxtGR"/>
      </w:pPr>
      <w:r w:rsidRPr="00E4600B">
        <w:t>40.</w:t>
      </w:r>
      <w:r w:rsidRPr="00E4600B">
        <w:tab/>
        <w:t>Просьба представить информацию о том, какие меры были приняты для обеспечения того, чтобы права инвалидов, закрепленные в Конвенции, были всесторонне учтены в национальных планах, связанных с осуществлением П</w:t>
      </w:r>
      <w:r w:rsidRPr="00E4600B">
        <w:t>о</w:t>
      </w:r>
      <w:r w:rsidRPr="00E4600B">
        <w:t>вестки дня в области устойчивого развития на период до 2030 года и целей в области устойчивого развития. Просьба также указать, какие меры были прин</w:t>
      </w:r>
      <w:r w:rsidRPr="00E4600B">
        <w:t>я</w:t>
      </w:r>
      <w:r w:rsidRPr="00E4600B">
        <w:t>ты для обеспечения конструктивного участия организаций инвалидов в этих процессах.</w:t>
      </w:r>
    </w:p>
    <w:p w:rsidR="00E4600B" w:rsidRPr="00E4600B" w:rsidRDefault="00E4600B" w:rsidP="00E4600B">
      <w:pPr>
        <w:pStyle w:val="H23GR"/>
      </w:pPr>
      <w:r w:rsidRPr="00E4600B">
        <w:tab/>
      </w:r>
      <w:r w:rsidRPr="00E4600B">
        <w:tab/>
        <w:t>Национальное осуществление и мониторинг (статья 33)</w:t>
      </w:r>
    </w:p>
    <w:p w:rsidR="00381C24" w:rsidRDefault="00E4600B" w:rsidP="00E4600B">
      <w:pPr>
        <w:pStyle w:val="SingleTxtGR"/>
      </w:pPr>
      <w:r w:rsidRPr="00E4600B">
        <w:t>41.</w:t>
      </w:r>
      <w:r w:rsidRPr="00E4600B">
        <w:tab/>
        <w:t>Просьба представить информацию о статусе Национальной консульт</w:t>
      </w:r>
      <w:r w:rsidRPr="00E4600B">
        <w:t>а</w:t>
      </w:r>
      <w:r w:rsidRPr="00E4600B">
        <w:t>тивной комиссии по вопросам интеграции инвалидов, об имеющихся в ее ра</w:t>
      </w:r>
      <w:r w:rsidRPr="00E4600B">
        <w:t>с</w:t>
      </w:r>
      <w:r w:rsidRPr="00E4600B">
        <w:t>поряжении кадровых, техни</w:t>
      </w:r>
      <w:bookmarkStart w:id="0" w:name="_GoBack"/>
      <w:bookmarkEnd w:id="0"/>
      <w:r w:rsidRPr="00E4600B">
        <w:t>ческих и финансовых ресурсах и об ее среднесро</w:t>
      </w:r>
      <w:r w:rsidRPr="00E4600B">
        <w:t>ч</w:t>
      </w:r>
      <w:r w:rsidRPr="00E4600B">
        <w:t>ных и долгосрочных стратегиях по обеспечению осуществления Конвенции. Просьба представить информацию о создании независимого органа монитори</w:t>
      </w:r>
      <w:r w:rsidRPr="00E4600B">
        <w:t>н</w:t>
      </w:r>
      <w:r w:rsidRPr="00E4600B">
        <w:t>га в соответствии с пунктом 2 статьи 33 Конвенции и о назначении уполном</w:t>
      </w:r>
      <w:r w:rsidRPr="00E4600B">
        <w:t>о</w:t>
      </w:r>
      <w:r w:rsidRPr="00E4600B">
        <w:t>ченного по правам инвалидов в Канцелярии Народного защитника.</w:t>
      </w:r>
    </w:p>
    <w:p w:rsidR="00E4600B" w:rsidRPr="00E4600B" w:rsidRDefault="00E4600B" w:rsidP="00E4600B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4600B" w:rsidRPr="00E4600B" w:rsidSect="00990F3A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237A" w:rsidRPr="00A312BC" w:rsidRDefault="00E9237A" w:rsidP="00A312BC"/>
  </w:endnote>
  <w:endnote w:type="continuationSeparator" w:id="0">
    <w:p w:rsidR="00E9237A" w:rsidRPr="00A312BC" w:rsidRDefault="00E9237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F3A" w:rsidRPr="00990F3A" w:rsidRDefault="00990F3A">
    <w:pPr>
      <w:pStyle w:val="a8"/>
    </w:pPr>
    <w:r w:rsidRPr="00990F3A">
      <w:rPr>
        <w:b/>
        <w:sz w:val="18"/>
      </w:rPr>
      <w:fldChar w:fldCharType="begin"/>
    </w:r>
    <w:r w:rsidRPr="00990F3A">
      <w:rPr>
        <w:b/>
        <w:sz w:val="18"/>
      </w:rPr>
      <w:instrText xml:space="preserve"> PAGE  \* MERGEFORMAT </w:instrText>
    </w:r>
    <w:r w:rsidRPr="00990F3A">
      <w:rPr>
        <w:b/>
        <w:sz w:val="18"/>
      </w:rPr>
      <w:fldChar w:fldCharType="separate"/>
    </w:r>
    <w:r w:rsidR="00BD44AE">
      <w:rPr>
        <w:b/>
        <w:noProof/>
        <w:sz w:val="18"/>
      </w:rPr>
      <w:t>6</w:t>
    </w:r>
    <w:r w:rsidRPr="00990F3A">
      <w:rPr>
        <w:b/>
        <w:sz w:val="18"/>
      </w:rPr>
      <w:fldChar w:fldCharType="end"/>
    </w:r>
    <w:r>
      <w:rPr>
        <w:b/>
        <w:sz w:val="18"/>
      </w:rPr>
      <w:tab/>
    </w:r>
    <w:r>
      <w:t>GE.17-16292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F3A" w:rsidRPr="00990F3A" w:rsidRDefault="00990F3A" w:rsidP="00990F3A">
    <w:pPr>
      <w:pStyle w:val="a8"/>
      <w:tabs>
        <w:tab w:val="clear" w:pos="9639"/>
        <w:tab w:val="right" w:pos="9638"/>
      </w:tabs>
      <w:rPr>
        <w:b/>
        <w:sz w:val="18"/>
      </w:rPr>
    </w:pPr>
    <w:r>
      <w:t>GE.17-16292</w:t>
    </w:r>
    <w:r>
      <w:tab/>
    </w:r>
    <w:r w:rsidRPr="00990F3A">
      <w:rPr>
        <w:b/>
        <w:sz w:val="18"/>
      </w:rPr>
      <w:fldChar w:fldCharType="begin"/>
    </w:r>
    <w:r w:rsidRPr="00990F3A">
      <w:rPr>
        <w:b/>
        <w:sz w:val="18"/>
      </w:rPr>
      <w:instrText xml:space="preserve"> PAGE  \* MERGEFORMAT </w:instrText>
    </w:r>
    <w:r w:rsidRPr="00990F3A">
      <w:rPr>
        <w:b/>
        <w:sz w:val="18"/>
      </w:rPr>
      <w:fldChar w:fldCharType="separate"/>
    </w:r>
    <w:r w:rsidR="00BD44AE">
      <w:rPr>
        <w:b/>
        <w:noProof/>
        <w:sz w:val="18"/>
      </w:rPr>
      <w:t>5</w:t>
    </w:r>
    <w:r w:rsidRPr="00990F3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990F3A" w:rsidRDefault="00990F3A" w:rsidP="00990F3A">
    <w:pPr>
      <w:spacing w:before="120" w:line="240" w:lineRule="auto"/>
    </w:pPr>
    <w:r>
      <w:t>GE.</w:t>
    </w:r>
    <w:r w:rsidR="00DF71B9">
      <w:rPr>
        <w:b/>
        <w:noProof/>
        <w:lang w:eastAsia="zh-CN"/>
      </w:rPr>
      <w:drawing>
        <wp:anchor distT="0" distB="0" distL="114300" distR="114300" simplePos="0" relativeHeight="251658240" behindDoc="0" locked="0" layoutInCell="1" allowOverlap="1" wp14:anchorId="20030ECC" wp14:editId="305B5D3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17-16292  (R)</w:t>
    </w:r>
    <w:r>
      <w:rPr>
        <w:lang w:val="en-US"/>
      </w:rPr>
      <w:t xml:space="preserve">  270917  041017</w:t>
    </w:r>
    <w:r>
      <w:br/>
    </w:r>
    <w:r w:rsidRPr="00990F3A">
      <w:rPr>
        <w:rFonts w:ascii="C39T30Lfz" w:hAnsi="C39T30Lfz"/>
        <w:spacing w:val="0"/>
        <w:w w:val="100"/>
        <w:sz w:val="56"/>
      </w:rPr>
      <w:t></w:t>
    </w:r>
    <w:r w:rsidRPr="00990F3A">
      <w:rPr>
        <w:rFonts w:ascii="C39T30Lfz" w:hAnsi="C39T30Lfz"/>
        <w:spacing w:val="0"/>
        <w:w w:val="100"/>
        <w:sz w:val="56"/>
      </w:rPr>
      <w:t></w:t>
    </w:r>
    <w:r w:rsidRPr="00990F3A">
      <w:rPr>
        <w:rFonts w:ascii="C39T30Lfz" w:hAnsi="C39T30Lfz"/>
        <w:spacing w:val="0"/>
        <w:w w:val="100"/>
        <w:sz w:val="56"/>
      </w:rPr>
      <w:t></w:t>
    </w:r>
    <w:r w:rsidRPr="00990F3A">
      <w:rPr>
        <w:rFonts w:ascii="C39T30Lfz" w:hAnsi="C39T30Lfz"/>
        <w:spacing w:val="0"/>
        <w:w w:val="100"/>
        <w:sz w:val="56"/>
      </w:rPr>
      <w:t></w:t>
    </w:r>
    <w:r w:rsidRPr="00990F3A">
      <w:rPr>
        <w:rFonts w:ascii="C39T30Lfz" w:hAnsi="C39T30Lfz"/>
        <w:spacing w:val="0"/>
        <w:w w:val="100"/>
        <w:sz w:val="56"/>
      </w:rPr>
      <w:t></w:t>
    </w:r>
    <w:r w:rsidRPr="00990F3A">
      <w:rPr>
        <w:rFonts w:ascii="C39T30Lfz" w:hAnsi="C39T30Lfz"/>
        <w:spacing w:val="0"/>
        <w:w w:val="100"/>
        <w:sz w:val="56"/>
      </w:rPr>
      <w:t></w:t>
    </w:r>
    <w:r w:rsidRPr="00990F3A">
      <w:rPr>
        <w:rFonts w:ascii="C39T30Lfz" w:hAnsi="C39T30Lfz"/>
        <w:spacing w:val="0"/>
        <w:w w:val="100"/>
        <w:sz w:val="56"/>
      </w:rPr>
      <w:t></w:t>
    </w:r>
    <w:r w:rsidRPr="00990F3A">
      <w:rPr>
        <w:rFonts w:ascii="C39T30Lfz" w:hAnsi="C39T30Lfz"/>
        <w:spacing w:val="0"/>
        <w:w w:val="100"/>
        <w:sz w:val="56"/>
      </w:rPr>
      <w:t></w:t>
    </w:r>
    <w:r w:rsidRPr="00990F3A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://undocs.org/m2/QRCode.ashx?DS=CRPD/C/ARG/QPR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PD/C/ARG/QPR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237A" w:rsidRPr="001075E9" w:rsidRDefault="00E9237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9237A" w:rsidRDefault="00E9237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E4600B" w:rsidRPr="00934C99" w:rsidRDefault="00E4600B" w:rsidP="00E4600B">
      <w:pPr>
        <w:pStyle w:val="ad"/>
      </w:pPr>
      <w:r>
        <w:tab/>
      </w:r>
      <w:proofErr w:type="gramStart"/>
      <w:r w:rsidRPr="00E4600B">
        <w:rPr>
          <w:sz w:val="20"/>
        </w:rPr>
        <w:t>*</w:t>
      </w:r>
      <w:r>
        <w:tab/>
        <w:t>Принят на восемнадцатой сессии Комитета (14 августа – 1 сентября 2017 года).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F3A" w:rsidRPr="00990F3A" w:rsidRDefault="00990F3A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BD44AE">
      <w:t>CRPD</w:t>
    </w:r>
    <w:proofErr w:type="spellEnd"/>
    <w:r w:rsidR="00BD44AE">
      <w:t>/C/</w:t>
    </w:r>
    <w:proofErr w:type="spellStart"/>
    <w:r w:rsidR="00BD44AE">
      <w:t>ARG</w:t>
    </w:r>
    <w:proofErr w:type="spellEnd"/>
    <w:r w:rsidR="00BD44AE">
      <w:t>/</w:t>
    </w:r>
    <w:proofErr w:type="spellStart"/>
    <w:r w:rsidR="00BD44AE">
      <w:t>QPR</w:t>
    </w:r>
    <w:proofErr w:type="spellEnd"/>
    <w:r w:rsidR="00BD44AE">
      <w:t>/2-3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F3A" w:rsidRPr="00990F3A" w:rsidRDefault="00990F3A" w:rsidP="00990F3A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BD44AE">
      <w:t>CRPD</w:t>
    </w:r>
    <w:proofErr w:type="spellEnd"/>
    <w:r w:rsidR="00BD44AE">
      <w:t>/C/</w:t>
    </w:r>
    <w:proofErr w:type="spellStart"/>
    <w:r w:rsidR="00BD44AE">
      <w:t>ARG</w:t>
    </w:r>
    <w:proofErr w:type="spellEnd"/>
    <w:r w:rsidR="00BD44AE">
      <w:t>/</w:t>
    </w:r>
    <w:proofErr w:type="spellStart"/>
    <w:r w:rsidR="00BD44AE">
      <w:t>QPR</w:t>
    </w:r>
    <w:proofErr w:type="spellEnd"/>
    <w:r w:rsidR="00BD44AE">
      <w:t>/2-3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78953EBE"/>
    <w:multiLevelType w:val="hybridMultilevel"/>
    <w:tmpl w:val="AF0842CC"/>
    <w:lvl w:ilvl="0" w:tplc="47609B2E">
      <w:start w:val="1"/>
      <w:numFmt w:val="decimal"/>
      <w:lvlText w:val="%1."/>
      <w:lvlJc w:val="left"/>
      <w:pPr>
        <w:ind w:left="1710" w:hanging="576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F35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90F3A"/>
    <w:rsid w:val="009A24AC"/>
    <w:rsid w:val="00A14DA8"/>
    <w:rsid w:val="00A312BC"/>
    <w:rsid w:val="00A805E2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C18B2"/>
    <w:rsid w:val="00BD33EE"/>
    <w:rsid w:val="00BD44AE"/>
    <w:rsid w:val="00C106D6"/>
    <w:rsid w:val="00C60F0C"/>
    <w:rsid w:val="00C805C9"/>
    <w:rsid w:val="00C92939"/>
    <w:rsid w:val="00CA1679"/>
    <w:rsid w:val="00CA1DB0"/>
    <w:rsid w:val="00CB151C"/>
    <w:rsid w:val="00CC3247"/>
    <w:rsid w:val="00CE5A1A"/>
    <w:rsid w:val="00CF55F6"/>
    <w:rsid w:val="00D32D87"/>
    <w:rsid w:val="00D33D63"/>
    <w:rsid w:val="00D90028"/>
    <w:rsid w:val="00D90138"/>
    <w:rsid w:val="00DD78D1"/>
    <w:rsid w:val="00DE32CD"/>
    <w:rsid w:val="00DF71B9"/>
    <w:rsid w:val="00E30B7B"/>
    <w:rsid w:val="00E4600B"/>
    <w:rsid w:val="00E73F76"/>
    <w:rsid w:val="00E77684"/>
    <w:rsid w:val="00E9237A"/>
    <w:rsid w:val="00E9440A"/>
    <w:rsid w:val="00E97F35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N-Docs2017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74015-1FEB-43E0-BD8D-A3018D700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6</Pages>
  <Words>2211</Words>
  <Characters>15058</Characters>
  <Application>Microsoft Office Word</Application>
  <DocSecurity>0</DocSecurity>
  <Lines>289</Lines>
  <Paragraphs>85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CRPD/C/ARG/QPR/2-3</vt:lpstr>
      <vt:lpstr>A/</vt:lpstr>
    </vt:vector>
  </TitlesOfParts>
  <Company>DCM</Company>
  <LinksUpToDate>false</LinksUpToDate>
  <CharactersWithSpaces>17184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CRPD/C/ARG/QPR/2-3</dc:title>
  <dc:subject/>
  <dc:creator>Salynskaya</dc:creator>
  <cp:keywords/>
  <cp:lastModifiedBy>Salynskaya</cp:lastModifiedBy>
  <cp:revision>3</cp:revision>
  <cp:lastPrinted>2017-10-04T15:45:00Z</cp:lastPrinted>
  <dcterms:created xsi:type="dcterms:W3CDTF">2017-10-04T15:45:00Z</dcterms:created>
  <dcterms:modified xsi:type="dcterms:W3CDTF">2017-10-04T15:45:00Z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