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375DC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165C15" w:rsidRPr="00D47EEA" w:rsidRDefault="00F754F3" w:rsidP="00F754F3">
            <w:pPr>
              <w:suppressAutoHyphens w:val="0"/>
              <w:spacing w:after="20"/>
              <w:jc w:val="right"/>
            </w:pPr>
            <w:r w:rsidRPr="00F754F3">
              <w:rPr>
                <w:sz w:val="40"/>
              </w:rPr>
              <w:t>CCPR</w:t>
            </w:r>
            <w:r>
              <w:t>/C/ERI/Q/1</w:t>
            </w:r>
          </w:p>
        </w:tc>
      </w:tr>
      <w:tr w:rsidR="00165C15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165C15" w:rsidP="00CA1AEA">
            <w:pPr>
              <w:spacing w:before="120"/>
            </w:pPr>
            <w:r>
              <w:rPr>
                <w:noProof/>
                <w:lang w:eastAsia="zh-CN"/>
              </w:rPr>
              <w:drawing>
                <wp:inline distT="0" distB="0" distL="0" distR="0" wp14:anchorId="1F469E40" wp14:editId="7331C9C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375DC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Covenant</w:t>
            </w:r>
            <w:r w:rsidR="00375DC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Civil</w:t>
            </w:r>
            <w:r w:rsidR="00375DC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 w:rsidR="00375DC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Political</w:t>
            </w:r>
            <w:r w:rsidR="00375DCE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165C15" w:rsidRDefault="00F754F3" w:rsidP="00F754F3">
            <w:pPr>
              <w:suppressAutoHyphens w:val="0"/>
              <w:spacing w:before="240"/>
            </w:pPr>
            <w:r>
              <w:t>Distr.:</w:t>
            </w:r>
            <w:r w:rsidR="00375DCE">
              <w:t xml:space="preserve"> </w:t>
            </w:r>
            <w:r>
              <w:t>General</w:t>
            </w:r>
          </w:p>
          <w:p w:rsidR="00F754F3" w:rsidRDefault="00F754F3" w:rsidP="00F754F3">
            <w:pPr>
              <w:suppressAutoHyphens w:val="0"/>
            </w:pPr>
            <w:r>
              <w:t>17</w:t>
            </w:r>
            <w:r w:rsidR="00375DCE">
              <w:t xml:space="preserve"> </w:t>
            </w:r>
            <w:r>
              <w:t>August</w:t>
            </w:r>
            <w:r w:rsidR="00375DCE">
              <w:t xml:space="preserve"> </w:t>
            </w:r>
            <w:r>
              <w:t>2018</w:t>
            </w:r>
          </w:p>
          <w:p w:rsidR="00F754F3" w:rsidRDefault="00F754F3" w:rsidP="00F754F3">
            <w:pPr>
              <w:suppressAutoHyphens w:val="0"/>
            </w:pPr>
          </w:p>
          <w:p w:rsidR="00F754F3" w:rsidRDefault="00F754F3" w:rsidP="00F754F3">
            <w:pPr>
              <w:suppressAutoHyphens w:val="0"/>
            </w:pPr>
            <w:r>
              <w:t>Original:</w:t>
            </w:r>
            <w:r w:rsidR="00375DCE">
              <w:t xml:space="preserve"> </w:t>
            </w:r>
            <w:r>
              <w:t>English</w:t>
            </w:r>
          </w:p>
          <w:p w:rsidR="00F754F3" w:rsidRDefault="00F754F3" w:rsidP="00F754F3">
            <w:pPr>
              <w:suppressAutoHyphens w:val="0"/>
            </w:pPr>
            <w:r>
              <w:t>English,</w:t>
            </w:r>
            <w:r w:rsidR="00375DCE">
              <w:t xml:space="preserve"> </w:t>
            </w:r>
            <w:r>
              <w:t>French</w:t>
            </w:r>
            <w:r w:rsidR="00375DCE">
              <w:t xml:space="preserve"> </w:t>
            </w:r>
            <w:r>
              <w:t>and</w:t>
            </w:r>
            <w:r w:rsidR="00375DCE">
              <w:t xml:space="preserve"> </w:t>
            </w:r>
            <w:r>
              <w:t>Spanish</w:t>
            </w:r>
            <w:r w:rsidR="00375DCE">
              <w:t xml:space="preserve"> </w:t>
            </w:r>
            <w:r>
              <w:t>only</w:t>
            </w:r>
          </w:p>
        </w:tc>
      </w:tr>
    </w:tbl>
    <w:p w:rsidR="00C90BDA" w:rsidRPr="00C90BDA" w:rsidRDefault="00C90BDA" w:rsidP="00C90BDA">
      <w:pPr>
        <w:spacing w:before="120"/>
        <w:rPr>
          <w:b/>
          <w:bCs/>
          <w:sz w:val="24"/>
          <w:szCs w:val="24"/>
        </w:rPr>
      </w:pPr>
      <w:r w:rsidRPr="00C90BDA">
        <w:rPr>
          <w:b/>
          <w:bCs/>
          <w:sz w:val="24"/>
          <w:szCs w:val="24"/>
        </w:rPr>
        <w:t>Human</w:t>
      </w:r>
      <w:r w:rsidR="00375DCE">
        <w:rPr>
          <w:b/>
          <w:bCs/>
          <w:sz w:val="24"/>
          <w:szCs w:val="24"/>
        </w:rPr>
        <w:t xml:space="preserve"> </w:t>
      </w:r>
      <w:r w:rsidRPr="00C90BDA">
        <w:rPr>
          <w:b/>
          <w:bCs/>
          <w:sz w:val="24"/>
          <w:szCs w:val="24"/>
        </w:rPr>
        <w:t>Rights</w:t>
      </w:r>
      <w:r w:rsidR="00375DCE">
        <w:rPr>
          <w:b/>
          <w:bCs/>
          <w:sz w:val="24"/>
          <w:szCs w:val="24"/>
        </w:rPr>
        <w:t xml:space="preserve"> </w:t>
      </w:r>
      <w:r w:rsidRPr="00C90BDA">
        <w:rPr>
          <w:b/>
          <w:bCs/>
          <w:sz w:val="24"/>
          <w:szCs w:val="24"/>
        </w:rPr>
        <w:t>Committee</w:t>
      </w:r>
    </w:p>
    <w:p w:rsidR="00C90BDA" w:rsidRPr="00697E37" w:rsidRDefault="00C90BDA" w:rsidP="00F95376">
      <w:pPr>
        <w:pStyle w:val="HChG"/>
      </w:pPr>
      <w:r w:rsidRPr="00697E37">
        <w:tab/>
      </w:r>
      <w:r w:rsidRPr="00697E37">
        <w:tab/>
        <w:t>List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issues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absence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initial</w:t>
      </w:r>
      <w:r w:rsidR="00375DCE">
        <w:t xml:space="preserve"> </w:t>
      </w:r>
      <w:r w:rsidRPr="00697E37">
        <w:t>report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Eritrea</w:t>
      </w:r>
      <w:r w:rsidR="00F95376" w:rsidRPr="00F95376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C90BDA" w:rsidRPr="00697E37" w:rsidRDefault="00C90BDA" w:rsidP="00464EF6">
      <w:pPr>
        <w:pStyle w:val="H23G"/>
      </w:pPr>
      <w:r w:rsidRPr="00697E37">
        <w:tab/>
      </w:r>
      <w:r w:rsidRPr="00697E37">
        <w:tab/>
        <w:t>Constitutional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legal</w:t>
      </w:r>
      <w:r w:rsidR="00375DCE">
        <w:t xml:space="preserve"> </w:t>
      </w:r>
      <w:r w:rsidRPr="00697E37">
        <w:t>framework</w:t>
      </w:r>
      <w:r w:rsidR="00375DCE">
        <w:t xml:space="preserve"> </w:t>
      </w:r>
      <w:r w:rsidRPr="00697E37">
        <w:t>within</w:t>
      </w:r>
      <w:r w:rsidR="00375DCE">
        <w:t xml:space="preserve"> </w:t>
      </w:r>
      <w:r w:rsidRPr="00697E37">
        <w:t>which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</w:t>
      </w:r>
      <w:r w:rsidR="00375DCE">
        <w:t xml:space="preserve"> </w:t>
      </w:r>
      <w:r w:rsidRPr="00697E37">
        <w:t>is</w:t>
      </w:r>
      <w:r w:rsidR="00375DCE">
        <w:t xml:space="preserve"> </w:t>
      </w:r>
      <w:r w:rsidRPr="00697E37">
        <w:t>implemented</w:t>
      </w:r>
      <w:r w:rsidR="00375DCE">
        <w:t xml:space="preserve"> </w:t>
      </w:r>
      <w:r w:rsidRPr="00697E37">
        <w:t>(art.</w:t>
      </w:r>
      <w:r w:rsidR="00464EF6">
        <w:t> </w:t>
      </w:r>
      <w:r w:rsidRPr="00697E37">
        <w:t>2)</w:t>
      </w:r>
    </w:p>
    <w:p w:rsidR="00C90BDA" w:rsidRPr="00697E37" w:rsidRDefault="00C90BDA" w:rsidP="00C90BDA">
      <w:pPr>
        <w:pStyle w:val="SingleTxtG"/>
      </w:pPr>
      <w:bookmarkStart w:id="0" w:name="_GoBack"/>
      <w:r w:rsidRPr="00697E37">
        <w:t>1</w:t>
      </w:r>
      <w:bookmarkEnd w:id="0"/>
      <w:r w:rsidRPr="00697E37">
        <w:t>.</w:t>
      </w:r>
      <w:r w:rsidRPr="00697E37">
        <w:tab/>
        <w:t>What</w:t>
      </w:r>
      <w:r w:rsidR="00375DCE">
        <w:t xml:space="preserve"> </w:t>
      </w:r>
      <w:r w:rsidRPr="00697E37">
        <w:t>is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status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</w:t>
      </w:r>
      <w:r w:rsidR="00375DCE">
        <w:t xml:space="preserve"> </w:t>
      </w:r>
      <w:r w:rsidRPr="00697E37">
        <w:t>under</w:t>
      </w:r>
      <w:r w:rsidR="00375DCE">
        <w:t xml:space="preserve"> </w:t>
      </w:r>
      <w:r w:rsidRPr="00697E37">
        <w:t>domestic</w:t>
      </w:r>
      <w:r w:rsidR="00375DCE">
        <w:t xml:space="preserve"> </w:t>
      </w:r>
      <w:r w:rsidRPr="00697E37">
        <w:t>law?</w:t>
      </w:r>
      <w:r w:rsidR="00375DCE">
        <w:t xml:space="preserve"> </w:t>
      </w:r>
      <w:r w:rsidRPr="00697E37">
        <w:t>Can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provisions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</w:t>
      </w:r>
      <w:r w:rsidR="00375DCE">
        <w:t xml:space="preserve"> </w:t>
      </w:r>
      <w:r w:rsidRPr="00697E37">
        <w:t>be</w:t>
      </w:r>
      <w:r w:rsidR="00375DCE">
        <w:t xml:space="preserve"> </w:t>
      </w:r>
      <w:r w:rsidRPr="00697E37">
        <w:t>invoked</w:t>
      </w:r>
      <w:r w:rsidR="00375DCE">
        <w:t xml:space="preserve"> </w:t>
      </w:r>
      <w:r w:rsidRPr="00697E37">
        <w:t>before</w:t>
      </w:r>
      <w:r w:rsidR="00375DCE">
        <w:t xml:space="preserve"> </w:t>
      </w:r>
      <w:r w:rsidRPr="00697E37">
        <w:t>domestic</w:t>
      </w:r>
      <w:r w:rsidR="00375DCE">
        <w:t xml:space="preserve"> </w:t>
      </w:r>
      <w:r w:rsidRPr="00697E37">
        <w:t>courts?</w:t>
      </w:r>
      <w:r w:rsidR="00375DCE">
        <w:t xml:space="preserve"> </w:t>
      </w:r>
      <w:r w:rsidRPr="00697E37">
        <w:t>If</w:t>
      </w:r>
      <w:r w:rsidR="00375DCE">
        <w:t xml:space="preserve"> </w:t>
      </w:r>
      <w:r w:rsidRPr="00697E37">
        <w:t>so,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examples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cases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which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was</w:t>
      </w:r>
      <w:r w:rsidR="00375DCE">
        <w:t xml:space="preserve"> </w:t>
      </w:r>
      <w:r w:rsidRPr="00697E37">
        <w:t>done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what</w:t>
      </w:r>
      <w:r w:rsidR="00375DCE">
        <w:t xml:space="preserve"> </w:t>
      </w:r>
      <w:r w:rsidRPr="00697E37">
        <w:t>result.</w:t>
      </w:r>
      <w:r w:rsidR="00375DCE">
        <w:t xml:space="preserve"> </w:t>
      </w:r>
      <w:r w:rsidRPr="00697E37">
        <w:t>What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been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compatibility</w:t>
      </w:r>
      <w:r w:rsidR="00375DCE">
        <w:t xml:space="preserve"> </w:t>
      </w:r>
      <w:r w:rsidRPr="00697E37">
        <w:t>between</w:t>
      </w:r>
      <w:r w:rsidR="00375DCE">
        <w:t xml:space="preserve"> </w:t>
      </w:r>
      <w:r w:rsidRPr="00697E37">
        <w:t>common,</w:t>
      </w:r>
      <w:r w:rsidR="00375DCE">
        <w:t xml:space="preserve"> </w:t>
      </w:r>
      <w:r w:rsidRPr="00697E37">
        <w:t>customary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sharia</w:t>
      </w:r>
      <w:r w:rsidR="00375DCE">
        <w:t xml:space="preserve"> </w:t>
      </w:r>
      <w:r w:rsidRPr="00697E37">
        <w:t>law,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D26DC6">
        <w:t>’</w:t>
      </w:r>
      <w:r w:rsidRPr="00697E37">
        <w:t>s</w:t>
      </w:r>
      <w:r w:rsidR="00375DCE">
        <w:t xml:space="preserve"> </w:t>
      </w:r>
      <w:r w:rsidRPr="00697E37">
        <w:t>international</w:t>
      </w:r>
      <w:r w:rsidR="00375DCE">
        <w:t xml:space="preserve"> </w:t>
      </w:r>
      <w:r w:rsidRPr="00697E37">
        <w:t>human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obligations?</w:t>
      </w:r>
      <w:r w:rsidR="00375DCE">
        <w:t xml:space="preserve"> </w:t>
      </w:r>
      <w:r w:rsidRPr="00697E37">
        <w:t>What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been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increase</w:t>
      </w:r>
      <w:r w:rsidR="00375DCE">
        <w:t xml:space="preserve"> </w:t>
      </w:r>
      <w:r w:rsidRPr="00697E37">
        <w:t>understanding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awareness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human</w:t>
      </w:r>
      <w:r w:rsidR="00375DCE">
        <w:t xml:space="preserve"> </w:t>
      </w:r>
      <w:r w:rsidRPr="00697E37">
        <w:t>rights,</w:t>
      </w:r>
      <w:r w:rsidR="00375DCE">
        <w:t xml:space="preserve"> </w:t>
      </w:r>
      <w:r w:rsidRPr="00697E37">
        <w:t>particularly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protected</w:t>
      </w:r>
      <w:r w:rsidR="00375DCE">
        <w:t xml:space="preserve"> </w:t>
      </w:r>
      <w:r w:rsidRPr="00697E37">
        <w:t>under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through</w:t>
      </w:r>
      <w:r w:rsidR="00375DCE">
        <w:t xml:space="preserve"> </w:t>
      </w:r>
      <w:r w:rsidRPr="00697E37">
        <w:t>training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education</w:t>
      </w:r>
      <w:r w:rsidR="00375DCE">
        <w:t xml:space="preserve"> </w:t>
      </w:r>
      <w:r w:rsidRPr="00697E37">
        <w:t>among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judiciary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general</w:t>
      </w:r>
      <w:r w:rsidR="00375DCE">
        <w:t xml:space="preserve"> </w:t>
      </w:r>
      <w:r w:rsidRPr="00697E37">
        <w:t>public?</w:t>
      </w:r>
    </w:p>
    <w:p w:rsidR="00C90BDA" w:rsidRPr="00697E37" w:rsidRDefault="00C90BDA" w:rsidP="00C90BDA">
      <w:pPr>
        <w:pStyle w:val="SingleTxtG"/>
      </w:pPr>
      <w:r w:rsidRPr="00697E37">
        <w:t>2.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detailed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remedies</w:t>
      </w:r>
      <w:r w:rsidR="00375DCE">
        <w:t xml:space="preserve"> </w:t>
      </w:r>
      <w:r w:rsidRPr="00697E37">
        <w:t>available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victims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violations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protected</w:t>
      </w:r>
      <w:r w:rsidR="00375DCE">
        <w:t xml:space="preserve"> </w:t>
      </w:r>
      <w:r w:rsidRPr="00697E37">
        <w:t>under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implementation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decisions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relevant</w:t>
      </w:r>
      <w:r w:rsidR="00375DCE">
        <w:t xml:space="preserve"> </w:t>
      </w:r>
      <w:r w:rsidRPr="00697E37">
        <w:t>human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bodies,</w:t>
      </w:r>
      <w:r w:rsidR="00375DCE">
        <w:t xml:space="preserve"> </w:t>
      </w:r>
      <w:r w:rsidRPr="00697E37">
        <w:t>inter</w:t>
      </w:r>
      <w:r w:rsidR="00375DCE">
        <w:t xml:space="preserve"> </w:t>
      </w:r>
      <w:r w:rsidRPr="00697E37">
        <w:t>alia,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release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early</w:t>
      </w:r>
      <w:r w:rsidR="00375DCE">
        <w:t xml:space="preserve"> </w:t>
      </w:r>
      <w:r w:rsidRPr="00697E37">
        <w:t>trial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18</w:t>
      </w:r>
      <w:r w:rsidR="00375DCE">
        <w:t xml:space="preserve"> </w:t>
      </w:r>
      <w:r w:rsidRPr="00697E37">
        <w:t>journalists,</w:t>
      </w:r>
      <w:r w:rsidR="00375DCE">
        <w:t xml:space="preserve"> </w:t>
      </w:r>
      <w:r w:rsidRPr="00697E37">
        <w:t>following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decision</w:t>
      </w:r>
      <w:r w:rsidR="00375DCE">
        <w:t xml:space="preserve"> </w:t>
      </w:r>
      <w:r w:rsidRPr="00697E37">
        <w:t>in</w:t>
      </w:r>
      <w:r w:rsidR="00375DCE">
        <w:t xml:space="preserve"> </w:t>
      </w:r>
      <w:proofErr w:type="spellStart"/>
      <w:r w:rsidRPr="00375DCE">
        <w:rPr>
          <w:i/>
          <w:iCs/>
        </w:rPr>
        <w:t>Dawit</w:t>
      </w:r>
      <w:proofErr w:type="spellEnd"/>
      <w:r w:rsidR="00375DCE" w:rsidRPr="00375DCE">
        <w:rPr>
          <w:i/>
          <w:iCs/>
        </w:rPr>
        <w:t xml:space="preserve"> </w:t>
      </w:r>
      <w:r w:rsidRPr="00375DCE">
        <w:rPr>
          <w:i/>
          <w:iCs/>
        </w:rPr>
        <w:t>Isaak</w:t>
      </w:r>
      <w:r w:rsidR="00375DCE" w:rsidRPr="00375DCE">
        <w:rPr>
          <w:i/>
          <w:iCs/>
        </w:rPr>
        <w:t xml:space="preserve"> </w:t>
      </w:r>
      <w:r w:rsidRPr="00375DCE">
        <w:rPr>
          <w:i/>
          <w:iCs/>
        </w:rPr>
        <w:t>v.</w:t>
      </w:r>
      <w:r w:rsidR="00375DCE" w:rsidRPr="00375DCE">
        <w:rPr>
          <w:i/>
          <w:iCs/>
        </w:rPr>
        <w:t xml:space="preserve"> </w:t>
      </w:r>
      <w:r w:rsidRPr="00375DCE">
        <w:rPr>
          <w:i/>
          <w:iCs/>
        </w:rPr>
        <w:t>Republic</w:t>
      </w:r>
      <w:r w:rsidR="00375DCE" w:rsidRPr="00375DCE">
        <w:rPr>
          <w:i/>
          <w:iCs/>
        </w:rPr>
        <w:t xml:space="preserve"> </w:t>
      </w:r>
      <w:r w:rsidRPr="00375DCE">
        <w:rPr>
          <w:i/>
          <w:iCs/>
        </w:rPr>
        <w:t>of</w:t>
      </w:r>
      <w:r w:rsidR="00375DCE" w:rsidRPr="00375DCE">
        <w:rPr>
          <w:i/>
          <w:iCs/>
        </w:rPr>
        <w:t xml:space="preserve"> </w:t>
      </w:r>
      <w:r w:rsidRPr="00375DCE">
        <w:rPr>
          <w:i/>
          <w:iCs/>
        </w:rPr>
        <w:t>Eritrea</w:t>
      </w:r>
      <w:r w:rsidR="00375DCE">
        <w:t xml:space="preserve"> </w:t>
      </w:r>
      <w:r w:rsidRPr="00697E37">
        <w:t>(communication</w:t>
      </w:r>
      <w:r w:rsidR="00375DCE">
        <w:t xml:space="preserve"> </w:t>
      </w:r>
      <w:r w:rsidRPr="00697E37">
        <w:t>428/12)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African</w:t>
      </w:r>
      <w:r w:rsidR="00375DCE">
        <w:t xml:space="preserve"> </w:t>
      </w:r>
      <w:r w:rsidRPr="00697E37">
        <w:t>Commission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Human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Peoples</w:t>
      </w:r>
      <w:r w:rsidR="00D26DC6">
        <w:t>’</w:t>
      </w:r>
      <w:r w:rsidR="00375DCE">
        <w:t xml:space="preserve"> </w:t>
      </w:r>
      <w:r w:rsidRPr="00697E37">
        <w:t>Rights.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report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plans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ratify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Optional</w:t>
      </w:r>
      <w:r w:rsidR="00375DCE">
        <w:t xml:space="preserve"> </w:t>
      </w:r>
      <w:r w:rsidRPr="00697E37">
        <w:t>Protocol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Covenant.</w:t>
      </w:r>
    </w:p>
    <w:p w:rsidR="00C90BDA" w:rsidRPr="00697E37" w:rsidRDefault="00C90BDA" w:rsidP="009601F5">
      <w:pPr>
        <w:pStyle w:val="SingleTxtG"/>
      </w:pPr>
      <w:r w:rsidRPr="00697E37">
        <w:t>3.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legislative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constitutional</w:t>
      </w:r>
      <w:r w:rsidR="00375DCE">
        <w:t xml:space="preserve"> </w:t>
      </w:r>
      <w:r w:rsidRPr="00697E37">
        <w:t>framework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375DCE">
        <w:t xml:space="preserve"> </w:t>
      </w:r>
      <w:r w:rsidRPr="00697E37">
        <w:t>concerning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adoption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new</w:t>
      </w:r>
      <w:r w:rsidR="00375DCE">
        <w:t xml:space="preserve"> </w:t>
      </w:r>
      <w:r w:rsidRPr="00697E37">
        <w:t>laws.</w:t>
      </w:r>
      <w:r w:rsidR="00375DCE">
        <w:t xml:space="preserve"> </w:t>
      </w:r>
      <w:r w:rsidRPr="00697E37">
        <w:t>Could</w:t>
      </w:r>
      <w:r w:rsidR="00375DCE">
        <w:t xml:space="preserve"> </w:t>
      </w:r>
      <w:r w:rsidRPr="00697E37">
        <w:t>you</w:t>
      </w:r>
      <w:r w:rsidR="00375DCE">
        <w:t xml:space="preserve"> </w:t>
      </w:r>
      <w:r w:rsidRPr="00697E37">
        <w:t>confirm</w:t>
      </w:r>
      <w:r w:rsidR="00375DCE">
        <w:t xml:space="preserve"> </w:t>
      </w:r>
      <w:r w:rsidRPr="00697E37">
        <w:t>whether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1997</w:t>
      </w:r>
      <w:r w:rsidR="00375DCE">
        <w:t xml:space="preserve"> </w:t>
      </w:r>
      <w:r w:rsidRPr="00697E37">
        <w:t>Constitution</w:t>
      </w:r>
      <w:r w:rsidR="00375DCE">
        <w:t xml:space="preserve"> </w:t>
      </w:r>
      <w:r w:rsidRPr="00697E37">
        <w:t>has</w:t>
      </w:r>
      <w:r w:rsidR="00375DCE">
        <w:t xml:space="preserve"> </w:t>
      </w:r>
      <w:r w:rsidRPr="00697E37">
        <w:t>entered</w:t>
      </w:r>
      <w:r w:rsidR="00375DCE">
        <w:t xml:space="preserve"> </w:t>
      </w:r>
      <w:r w:rsidRPr="00697E37">
        <w:t>into</w:t>
      </w:r>
      <w:r w:rsidR="00375DCE">
        <w:t xml:space="preserve"> </w:t>
      </w:r>
      <w:r w:rsidRPr="00697E37">
        <w:t>force?</w:t>
      </w:r>
      <w:r w:rsidR="00375DCE">
        <w:t xml:space="preserve"> </w:t>
      </w:r>
      <w:r w:rsidRPr="00697E37">
        <w:t>If</w:t>
      </w:r>
      <w:r w:rsidR="00375DCE">
        <w:t xml:space="preserve"> </w:t>
      </w:r>
      <w:r w:rsidRPr="00697E37">
        <w:t>it</w:t>
      </w:r>
      <w:r w:rsidR="00375DCE">
        <w:t xml:space="preserve"> </w:t>
      </w:r>
      <w:r w:rsidRPr="00697E37">
        <w:t>has</w:t>
      </w:r>
      <w:r w:rsidR="00375DCE">
        <w:t xml:space="preserve"> </w:t>
      </w:r>
      <w:r w:rsidRPr="00697E37">
        <w:t>not</w:t>
      </w:r>
      <w:r w:rsidR="00375DCE">
        <w:t xml:space="preserve"> </w:t>
      </w:r>
      <w:r w:rsidRPr="00697E37">
        <w:t>entered</w:t>
      </w:r>
      <w:r w:rsidR="00375DCE">
        <w:t xml:space="preserve"> </w:t>
      </w:r>
      <w:r w:rsidRPr="00697E37">
        <w:t>into</w:t>
      </w:r>
      <w:r w:rsidR="00375DCE">
        <w:t xml:space="preserve"> </w:t>
      </w:r>
      <w:r w:rsidRPr="00697E37">
        <w:t>force,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explain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plans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regard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what</w:t>
      </w:r>
      <w:r w:rsidR="00375DCE">
        <w:t xml:space="preserve"> </w:t>
      </w:r>
      <w:r w:rsidRPr="00697E37">
        <w:t>its</w:t>
      </w:r>
      <w:r w:rsidR="00375DCE">
        <w:t xml:space="preserve"> </w:t>
      </w:r>
      <w:r w:rsidRPr="00697E37">
        <w:t>status</w:t>
      </w:r>
      <w:r w:rsidR="00375DCE">
        <w:t xml:space="preserve"> </w:t>
      </w:r>
      <w:r w:rsidRPr="00697E37">
        <w:t>is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meantime</w:t>
      </w:r>
      <w:r w:rsidR="009601F5">
        <w:t>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also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about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progress</w:t>
      </w:r>
      <w:r w:rsidR="00375DCE">
        <w:t xml:space="preserve"> </w:t>
      </w:r>
      <w:r w:rsidRPr="00697E37">
        <w:t>made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Commission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was</w:t>
      </w:r>
      <w:r w:rsidR="00375DCE">
        <w:t xml:space="preserve"> </w:t>
      </w:r>
      <w:r w:rsidRPr="00697E37">
        <w:t>established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consider</w:t>
      </w:r>
      <w:r w:rsidR="00375DCE">
        <w:t xml:space="preserve"> </w:t>
      </w:r>
      <w:r w:rsidRPr="00697E37">
        <w:t>drafting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new</w:t>
      </w:r>
      <w:r w:rsidR="00375DCE">
        <w:t xml:space="preserve"> </w:t>
      </w:r>
      <w:r w:rsidRPr="00697E37">
        <w:t>constitution.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status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new</w:t>
      </w:r>
      <w:r w:rsidR="00375DCE">
        <w:t xml:space="preserve"> </w:t>
      </w:r>
      <w:r w:rsidRPr="00697E37">
        <w:t>Civil,</w:t>
      </w:r>
      <w:r w:rsidR="00375DCE">
        <w:t xml:space="preserve"> </w:t>
      </w:r>
      <w:r w:rsidRPr="00697E37">
        <w:t>Penal,</w:t>
      </w:r>
      <w:r w:rsidR="00375DCE">
        <w:t xml:space="preserve"> </w:t>
      </w:r>
      <w:r w:rsidRPr="00697E37">
        <w:t>Civil</w:t>
      </w:r>
      <w:r w:rsidR="00375DCE">
        <w:t xml:space="preserve"> </w:t>
      </w:r>
      <w:r w:rsidRPr="00697E37">
        <w:t>Procedure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Criminal</w:t>
      </w:r>
      <w:r w:rsidR="00375DCE">
        <w:t xml:space="preserve"> </w:t>
      </w:r>
      <w:r w:rsidRPr="00697E37">
        <w:t>Procedure</w:t>
      </w:r>
      <w:r w:rsidR="00375DCE">
        <w:t xml:space="preserve"> </w:t>
      </w:r>
      <w:r w:rsidRPr="00697E37">
        <w:t>Codes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were</w:t>
      </w:r>
      <w:r w:rsidR="00375DCE">
        <w:t xml:space="preserve"> </w:t>
      </w:r>
      <w:r w:rsidRPr="00697E37">
        <w:t>adopted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replace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Transitional</w:t>
      </w:r>
      <w:r w:rsidR="00375DCE">
        <w:t xml:space="preserve"> </w:t>
      </w:r>
      <w:r w:rsidRPr="00697E37">
        <w:t>Codes.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report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progress</w:t>
      </w:r>
      <w:r w:rsidR="00375DCE">
        <w:t xml:space="preserve"> </w:t>
      </w:r>
      <w:r w:rsidRPr="00697E37">
        <w:t>made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reconvening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Assembly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accordance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article</w:t>
      </w:r>
      <w:r w:rsidR="00375DCE">
        <w:t xml:space="preserve"> </w:t>
      </w:r>
      <w:r w:rsidRPr="00697E37">
        <w:t>31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Constitution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standards</w:t>
      </w:r>
      <w:r w:rsidR="00375DCE">
        <w:t xml:space="preserve"> </w:t>
      </w:r>
      <w:r w:rsidRPr="00697E37">
        <w:t>under</w:t>
      </w:r>
      <w:r w:rsidR="00375DCE">
        <w:t xml:space="preserve"> </w:t>
      </w:r>
      <w:r w:rsidRPr="00697E37">
        <w:t>international</w:t>
      </w:r>
      <w:r w:rsidR="00375DCE">
        <w:t xml:space="preserve"> </w:t>
      </w:r>
      <w:r w:rsidRPr="00697E37">
        <w:t>law.</w:t>
      </w:r>
      <w:r w:rsidR="00375DCE">
        <w:t xml:space="preserve"> </w:t>
      </w:r>
    </w:p>
    <w:p w:rsidR="00C90BDA" w:rsidRPr="00697E37" w:rsidRDefault="00C90BDA" w:rsidP="00C90BDA">
      <w:pPr>
        <w:pStyle w:val="SingleTxtG"/>
      </w:pPr>
      <w:r w:rsidRPr="00697E37">
        <w:t>4.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steps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towards</w:t>
      </w:r>
      <w:r w:rsidR="00375DCE">
        <w:t xml:space="preserve"> </w:t>
      </w:r>
      <w:r w:rsidRPr="00697E37">
        <w:t>establishing</w:t>
      </w:r>
      <w:r w:rsidR="00375DCE">
        <w:t xml:space="preserve"> </w:t>
      </w:r>
      <w:r w:rsidRPr="00697E37">
        <w:t>an</w:t>
      </w:r>
      <w:r w:rsidR="00375DCE">
        <w:t xml:space="preserve"> </w:t>
      </w:r>
      <w:r w:rsidRPr="00697E37">
        <w:t>independent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impartial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human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institution,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line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principles</w:t>
      </w:r>
      <w:r w:rsidR="00375DCE">
        <w:t xml:space="preserve"> </w:t>
      </w:r>
      <w:r w:rsidRPr="00697E37">
        <w:t>relating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status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institutions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protection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promotion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human</w:t>
      </w:r>
      <w:r w:rsidR="00375DCE">
        <w:t xml:space="preserve"> </w:t>
      </w:r>
      <w:r w:rsidRPr="00697E37">
        <w:t>rights.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also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about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progress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establishing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mechanism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reporting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follow-up,</w:t>
      </w:r>
      <w:r w:rsidR="00375DCE">
        <w:t xml:space="preserve"> </w:t>
      </w:r>
      <w:r w:rsidRPr="00697E37">
        <w:t>as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standing</w:t>
      </w:r>
      <w:r w:rsidR="00375DCE">
        <w:t xml:space="preserve"> </w:t>
      </w:r>
      <w:r w:rsidRPr="00697E37">
        <w:t>government</w:t>
      </w:r>
      <w:r w:rsidR="00375DCE">
        <w:t xml:space="preserve"> </w:t>
      </w:r>
      <w:r w:rsidRPr="00697E37">
        <w:t>structure</w:t>
      </w:r>
      <w:r w:rsidR="00375DCE">
        <w:t xml:space="preserve"> </w:t>
      </w:r>
      <w:r w:rsidRPr="00697E37">
        <w:t>(ministerial,</w:t>
      </w:r>
      <w:r w:rsidR="00375DCE">
        <w:t xml:space="preserve"> </w:t>
      </w:r>
      <w:proofErr w:type="spellStart"/>
      <w:r w:rsidRPr="00697E37">
        <w:t>interministerial</w:t>
      </w:r>
      <w:proofErr w:type="spellEnd"/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institutionally</w:t>
      </w:r>
      <w:r w:rsidR="00375DCE">
        <w:t xml:space="preserve"> </w:t>
      </w:r>
      <w:r w:rsidRPr="00697E37">
        <w:t>separate)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is</w:t>
      </w:r>
      <w:r w:rsidR="00375DCE">
        <w:t xml:space="preserve"> </w:t>
      </w:r>
      <w:r w:rsidRPr="00697E37">
        <w:t>mandated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coordinate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prepare</w:t>
      </w:r>
      <w:r w:rsidR="00375DCE">
        <w:t xml:space="preserve"> </w:t>
      </w:r>
      <w:r w:rsidRPr="00697E37">
        <w:t>reports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submission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engage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international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regional</w:t>
      </w:r>
      <w:r w:rsidR="00375DCE">
        <w:t xml:space="preserve"> </w:t>
      </w:r>
      <w:r w:rsidRPr="00697E37">
        <w:t>human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mechanisms.</w:t>
      </w:r>
      <w:r w:rsidR="00375DCE">
        <w:t xml:space="preserve"> 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The</w:t>
      </w:r>
      <w:r w:rsidR="00375DCE">
        <w:t xml:space="preserve"> </w:t>
      </w:r>
      <w:r w:rsidRPr="00697E37">
        <w:t>fight</w:t>
      </w:r>
      <w:r w:rsidR="00375DCE">
        <w:t xml:space="preserve"> </w:t>
      </w:r>
      <w:r w:rsidRPr="00697E37">
        <w:t>against</w:t>
      </w:r>
      <w:r w:rsidR="00375DCE">
        <w:t xml:space="preserve"> </w:t>
      </w:r>
      <w:r w:rsidRPr="00697E37">
        <w:t>impunity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past</w:t>
      </w:r>
      <w:r w:rsidR="00375DCE">
        <w:t xml:space="preserve"> </w:t>
      </w:r>
      <w:r w:rsidRPr="00697E37">
        <w:t>human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violations</w:t>
      </w:r>
      <w:r w:rsidR="00375DCE">
        <w:t xml:space="preserve"> </w:t>
      </w:r>
      <w:r w:rsidRPr="00697E37">
        <w:t>(arts.</w:t>
      </w:r>
      <w:r w:rsidR="00375DCE">
        <w:t xml:space="preserve"> </w:t>
      </w:r>
      <w:r w:rsidRPr="00697E37">
        <w:t>2,</w:t>
      </w:r>
      <w:r w:rsidR="00375DCE">
        <w:t xml:space="preserve"> </w:t>
      </w:r>
      <w:r w:rsidRPr="00697E37">
        <w:t>6,</w:t>
      </w:r>
      <w:r w:rsidR="00375DCE">
        <w:t xml:space="preserve"> </w:t>
      </w:r>
      <w:r w:rsidRPr="00697E37">
        <w:t>7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14)</w:t>
      </w:r>
    </w:p>
    <w:p w:rsidR="00C90BDA" w:rsidRPr="00697E37" w:rsidRDefault="00C90BDA" w:rsidP="00C90BDA">
      <w:pPr>
        <w:pStyle w:val="SingleTxtG"/>
      </w:pPr>
      <w:r w:rsidRPr="00697E37">
        <w:t>5.</w:t>
      </w:r>
      <w:r w:rsidRPr="00697E37">
        <w:tab/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all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combat</w:t>
      </w:r>
      <w:r w:rsidR="00375DCE">
        <w:t xml:space="preserve"> </w:t>
      </w:r>
      <w:r w:rsidRPr="00697E37">
        <w:t>impunity,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particular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respect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past</w:t>
      </w:r>
      <w:r w:rsidR="00375DCE">
        <w:t xml:space="preserve"> </w:t>
      </w:r>
      <w:r w:rsidRPr="00697E37">
        <w:t>serious</w:t>
      </w:r>
      <w:r w:rsidR="00375DCE">
        <w:t xml:space="preserve"> </w:t>
      </w:r>
      <w:r w:rsidRPr="00697E37">
        <w:t>human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violations,</w:t>
      </w:r>
      <w:r w:rsidR="00375DCE">
        <w:t xml:space="preserve"> </w:t>
      </w:r>
      <w:r w:rsidRPr="00697E37">
        <w:t>such</w:t>
      </w:r>
      <w:r w:rsidR="00375DCE">
        <w:t xml:space="preserve"> </w:t>
      </w:r>
      <w:r w:rsidRPr="00697E37">
        <w:t>as</w:t>
      </w:r>
      <w:r w:rsidR="00375DCE">
        <w:t xml:space="preserve"> </w:t>
      </w:r>
      <w:r w:rsidRPr="00697E37">
        <w:t>alleged</w:t>
      </w:r>
      <w:r w:rsidR="00375DCE">
        <w:t xml:space="preserve"> </w:t>
      </w:r>
      <w:r w:rsidRPr="00697E37">
        <w:t>cases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enslavement,</w:t>
      </w:r>
      <w:r w:rsidR="00375DCE">
        <w:t xml:space="preserve"> </w:t>
      </w:r>
      <w:r w:rsidRPr="00697E37">
        <w:t>enforced</w:t>
      </w:r>
      <w:r w:rsidR="00375DCE">
        <w:t xml:space="preserve"> </w:t>
      </w:r>
      <w:r w:rsidRPr="00697E37">
        <w:lastRenderedPageBreak/>
        <w:t>disappearances,</w:t>
      </w:r>
      <w:r w:rsidR="00375DCE">
        <w:t xml:space="preserve"> </w:t>
      </w:r>
      <w:r w:rsidRPr="00697E37">
        <w:t>extrajudicial</w:t>
      </w:r>
      <w:r w:rsidR="00375DCE">
        <w:t xml:space="preserve"> </w:t>
      </w:r>
      <w:r w:rsidRPr="00697E37">
        <w:t>killings,</w:t>
      </w:r>
      <w:r w:rsidR="00375DCE">
        <w:t xml:space="preserve"> </w:t>
      </w:r>
      <w:r w:rsidRPr="00697E37">
        <w:t>torture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rape,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prosecution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perpetrators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providing</w:t>
      </w:r>
      <w:r w:rsidR="00375DCE">
        <w:t xml:space="preserve"> </w:t>
      </w:r>
      <w:r w:rsidRPr="00697E37">
        <w:t>victims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adequate</w:t>
      </w:r>
      <w:r w:rsidR="00375DCE">
        <w:t xml:space="preserve"> </w:t>
      </w:r>
      <w:r w:rsidRPr="00697E37">
        <w:t>remedies.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Public</w:t>
      </w:r>
      <w:r w:rsidR="00375DCE">
        <w:t xml:space="preserve"> </w:t>
      </w:r>
      <w:r w:rsidRPr="00697E37">
        <w:t>emergencies</w:t>
      </w:r>
      <w:r w:rsidR="00375DCE">
        <w:t xml:space="preserve"> </w:t>
      </w:r>
      <w:r w:rsidRPr="00697E37">
        <w:t>(art.</w:t>
      </w:r>
      <w:r w:rsidR="00375DCE">
        <w:t xml:space="preserve"> </w:t>
      </w:r>
      <w:r w:rsidRPr="00697E37">
        <w:t>4)</w:t>
      </w:r>
    </w:p>
    <w:p w:rsidR="00C90BDA" w:rsidRPr="00697E37" w:rsidRDefault="00C90BDA" w:rsidP="00636F28">
      <w:pPr>
        <w:pStyle w:val="SingleTxtG"/>
      </w:pPr>
      <w:r w:rsidRPr="00697E37">
        <w:t>6.</w:t>
      </w:r>
      <w:r w:rsidRPr="00697E37">
        <w:tab/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whether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emergency</w:t>
      </w:r>
      <w:r w:rsidR="00375DCE">
        <w:t xml:space="preserve"> </w:t>
      </w:r>
      <w:r w:rsidRPr="00697E37">
        <w:t>has</w:t>
      </w:r>
      <w:r w:rsidR="00375DCE">
        <w:t xml:space="preserve"> </w:t>
      </w:r>
      <w:r w:rsidRPr="00697E37">
        <w:t>been</w:t>
      </w:r>
      <w:r w:rsidR="00375DCE">
        <w:t xml:space="preserve"> </w:t>
      </w:r>
      <w:r w:rsidRPr="00697E37">
        <w:t>declared</w:t>
      </w:r>
      <w:r w:rsidR="00375DCE">
        <w:t xml:space="preserve"> </w:t>
      </w:r>
      <w:r w:rsidRPr="00697E37">
        <w:t>since</w:t>
      </w:r>
      <w:r w:rsidR="00375DCE">
        <w:t xml:space="preserve"> </w:t>
      </w:r>
      <w:r w:rsidRPr="00697E37">
        <w:t>1991</w:t>
      </w:r>
      <w:r w:rsidR="00375DCE">
        <w:t xml:space="preserve"> </w:t>
      </w:r>
      <w:r w:rsidRPr="00697E37">
        <w:t>and,</w:t>
      </w:r>
      <w:r w:rsidR="00375DCE">
        <w:t xml:space="preserve"> </w:t>
      </w:r>
      <w:r w:rsidRPr="00697E37">
        <w:t>if</w:t>
      </w:r>
      <w:r w:rsidR="00375DCE">
        <w:t xml:space="preserve"> </w:t>
      </w:r>
      <w:r w:rsidRPr="00697E37">
        <w:t>so,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specify</w:t>
      </w:r>
      <w:r w:rsidR="00375DCE">
        <w:t xml:space="preserve"> </w:t>
      </w:r>
      <w:r w:rsidRPr="00697E37">
        <w:t>what</w:t>
      </w:r>
      <w:r w:rsidR="00375DCE">
        <w:t xml:space="preserve"> </w:t>
      </w:r>
      <w:r w:rsidRPr="00697E37">
        <w:t>areas</w:t>
      </w:r>
      <w:r w:rsidR="00375DCE">
        <w:t xml:space="preserve"> </w:t>
      </w:r>
      <w:r w:rsidRPr="00697E37">
        <w:t>were</w:t>
      </w:r>
      <w:r w:rsidR="00375DCE">
        <w:t xml:space="preserve"> </w:t>
      </w:r>
      <w:r w:rsidRPr="00697E37">
        <w:t>affected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how</w:t>
      </w:r>
      <w:r w:rsidR="00375DCE">
        <w:t xml:space="preserve"> </w:t>
      </w:r>
      <w:r w:rsidRPr="00697E37">
        <w:t>long;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procedure</w:t>
      </w:r>
      <w:r w:rsidR="00375DCE">
        <w:t xml:space="preserve"> </w:t>
      </w:r>
      <w:r w:rsidRPr="00697E37">
        <w:t>effectively</w:t>
      </w:r>
      <w:r w:rsidR="00375DCE">
        <w:t xml:space="preserve"> </w:t>
      </w:r>
      <w:r w:rsidRPr="00697E37">
        <w:t>followed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declare</w:t>
      </w:r>
      <w:r w:rsidR="00375DCE">
        <w:t xml:space="preserve"> </w:t>
      </w:r>
      <w:r w:rsidRPr="00697E37">
        <w:t>such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states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emergency;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enshrined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been</w:t>
      </w:r>
      <w:r w:rsidR="00375DCE">
        <w:t xml:space="preserve"> </w:t>
      </w:r>
      <w:r w:rsidRPr="00697E37">
        <w:t>subject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derogation;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whether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obligations</w:t>
      </w:r>
      <w:r w:rsidR="00375DCE">
        <w:t xml:space="preserve"> </w:t>
      </w:r>
      <w:r w:rsidRPr="00697E37">
        <w:t>under</w:t>
      </w:r>
      <w:r w:rsidR="00375DCE">
        <w:t xml:space="preserve"> </w:t>
      </w:r>
      <w:r w:rsidRPr="00697E37">
        <w:t>article</w:t>
      </w:r>
      <w:r w:rsidR="00375DCE">
        <w:t xml:space="preserve"> </w:t>
      </w:r>
      <w:r w:rsidRPr="00697E37">
        <w:t>4</w:t>
      </w:r>
      <w:r w:rsidR="00375DCE">
        <w:t xml:space="preserve"> </w:t>
      </w:r>
      <w:r w:rsidRPr="00697E37">
        <w:t>(3),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been</w:t>
      </w:r>
      <w:r w:rsidR="00375DCE">
        <w:t xml:space="preserve"> </w:t>
      </w:r>
      <w:r w:rsidRPr="00697E37">
        <w:t>observed.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Counter-terrorism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(arts.</w:t>
      </w:r>
      <w:r w:rsidR="00375DCE">
        <w:t xml:space="preserve"> </w:t>
      </w:r>
      <w:r w:rsidRPr="00697E37">
        <w:t>7,</w:t>
      </w:r>
      <w:r w:rsidR="00375DCE">
        <w:t xml:space="preserve"> </w:t>
      </w:r>
      <w:r w:rsidRPr="00697E37">
        <w:t>9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14)</w:t>
      </w:r>
    </w:p>
    <w:p w:rsidR="00C90BDA" w:rsidRPr="00697E37" w:rsidRDefault="00C90BDA" w:rsidP="00C90BDA">
      <w:pPr>
        <w:pStyle w:val="SingleTxtG"/>
      </w:pPr>
      <w:r w:rsidRPr="00697E37">
        <w:t>7.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legislative,</w:t>
      </w:r>
      <w:r w:rsidR="00375DCE">
        <w:t xml:space="preserve"> </w:t>
      </w:r>
      <w:r w:rsidRPr="00697E37">
        <w:t>administrative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other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Government</w:t>
      </w:r>
      <w:r w:rsidR="00375DCE">
        <w:t xml:space="preserve"> </w:t>
      </w:r>
      <w:r w:rsidRPr="00697E37">
        <w:t>has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respond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threats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terrorism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if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how</w:t>
      </w:r>
      <w:r w:rsidR="00375DCE">
        <w:t xml:space="preserve"> </w:t>
      </w:r>
      <w:r w:rsidRPr="00697E37">
        <w:t>those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affect</w:t>
      </w:r>
      <w:r w:rsidR="00375DCE">
        <w:t xml:space="preserve"> </w:t>
      </w:r>
      <w:r w:rsidRPr="00697E37">
        <w:t>human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safeguards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law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practice,</w:t>
      </w:r>
      <w:r w:rsidR="00375DCE">
        <w:t xml:space="preserve"> </w:t>
      </w:r>
      <w:r w:rsidRPr="00697E37">
        <w:t>particularly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protected</w:t>
      </w:r>
      <w:r w:rsidR="00375DCE">
        <w:t xml:space="preserve"> </w:t>
      </w:r>
      <w:r w:rsidRPr="00697E37">
        <w:t>under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respond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arbitrary</w:t>
      </w:r>
      <w:r w:rsidR="00375DCE">
        <w:t xml:space="preserve"> </w:t>
      </w:r>
      <w:r w:rsidRPr="00697E37">
        <w:t>detention,</w:t>
      </w:r>
      <w:r w:rsidR="00375DCE">
        <w:t xml:space="preserve"> </w:t>
      </w:r>
      <w:r w:rsidRPr="00697E37">
        <w:t>torture,</w:t>
      </w:r>
      <w:r w:rsidR="00375DCE">
        <w:t xml:space="preserve"> </w:t>
      </w:r>
      <w:r w:rsidRPr="00697E37">
        <w:t>extrajudicial</w:t>
      </w:r>
      <w:r w:rsidR="00375DCE">
        <w:t xml:space="preserve"> </w:t>
      </w:r>
      <w:r w:rsidRPr="00697E37">
        <w:t>killings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disappearances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members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Muslim</w:t>
      </w:r>
      <w:r w:rsidR="00375DCE">
        <w:t xml:space="preserve"> </w:t>
      </w:r>
      <w:r w:rsidRPr="00697E37">
        <w:t>community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their</w:t>
      </w:r>
      <w:r w:rsidR="00375DCE">
        <w:t xml:space="preserve"> </w:t>
      </w:r>
      <w:r w:rsidRPr="00697E37">
        <w:t>alleged</w:t>
      </w:r>
      <w:r w:rsidR="00375DCE">
        <w:t xml:space="preserve"> </w:t>
      </w:r>
      <w:r w:rsidRPr="00697E37">
        <w:t>links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terrorist</w:t>
      </w:r>
      <w:r w:rsidR="00375DCE">
        <w:t xml:space="preserve"> </w:t>
      </w:r>
      <w:r w:rsidRPr="00697E37">
        <w:t>groups.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Non-discrimination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equality</w:t>
      </w:r>
      <w:r w:rsidR="00375DCE">
        <w:t xml:space="preserve"> </w:t>
      </w:r>
      <w:r w:rsidRPr="00697E37">
        <w:t>between</w:t>
      </w:r>
      <w:r w:rsidR="00375DCE">
        <w:t xml:space="preserve"> </w:t>
      </w:r>
      <w:r w:rsidRPr="00697E37">
        <w:t>men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(arts.</w:t>
      </w:r>
      <w:r w:rsidR="00375DCE">
        <w:t xml:space="preserve"> </w:t>
      </w:r>
      <w:r w:rsidRPr="00697E37">
        <w:t>2,</w:t>
      </w:r>
      <w:r w:rsidR="00375DCE">
        <w:t xml:space="preserve"> </w:t>
      </w:r>
      <w:r w:rsidRPr="00697E37">
        <w:t>3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26)</w:t>
      </w:r>
    </w:p>
    <w:p w:rsidR="00C90BDA" w:rsidRPr="00697E37" w:rsidRDefault="00C90BDA" w:rsidP="00C90BDA">
      <w:pPr>
        <w:pStyle w:val="SingleTxtG"/>
      </w:pPr>
      <w:r w:rsidRPr="00697E37">
        <w:t>8.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all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law,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comprehensive</w:t>
      </w:r>
      <w:r w:rsidR="00375DCE">
        <w:t xml:space="preserve"> </w:t>
      </w:r>
      <w:r w:rsidRPr="00697E37">
        <w:t>anti-discrimination</w:t>
      </w:r>
      <w:r w:rsidR="00375DCE">
        <w:t xml:space="preserve"> </w:t>
      </w:r>
      <w:r w:rsidRPr="00697E37">
        <w:t>legislation,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practice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protection</w:t>
      </w:r>
      <w:r w:rsidR="00375DCE">
        <w:t xml:space="preserve"> </w:t>
      </w:r>
      <w:r w:rsidRPr="00697E37">
        <w:t>from</w:t>
      </w:r>
      <w:r w:rsidR="00375DCE">
        <w:t xml:space="preserve"> </w:t>
      </w:r>
      <w:r w:rsidRPr="00697E37">
        <w:t>all</w:t>
      </w:r>
      <w:r w:rsidR="00375DCE">
        <w:t xml:space="preserve"> </w:t>
      </w:r>
      <w:r w:rsidRPr="00697E37">
        <w:t>forms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discrimination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public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private</w:t>
      </w:r>
      <w:r w:rsidR="00375DCE">
        <w:t xml:space="preserve"> </w:t>
      </w:r>
      <w:r w:rsidRPr="00697E37">
        <w:t>sectors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all</w:t>
      </w:r>
      <w:r w:rsidR="00375DCE">
        <w:t xml:space="preserve"> </w:t>
      </w:r>
      <w:r w:rsidRPr="00697E37">
        <w:t>grounds</w:t>
      </w:r>
      <w:r w:rsidR="00375DCE">
        <w:t xml:space="preserve"> </w:t>
      </w:r>
      <w:r w:rsidRPr="00697E37">
        <w:t>protected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Covenant,</w:t>
      </w:r>
      <w:r w:rsidR="00375DCE">
        <w:t xml:space="preserve"> </w:t>
      </w:r>
      <w:r w:rsidRPr="00697E37">
        <w:t>such</w:t>
      </w:r>
      <w:r w:rsidR="00375DCE">
        <w:t xml:space="preserve"> </w:t>
      </w:r>
      <w:r w:rsidRPr="00697E37">
        <w:t>as</w:t>
      </w:r>
      <w:r w:rsidR="00375DCE">
        <w:t xml:space="preserve"> </w:t>
      </w:r>
      <w:r w:rsidRPr="00697E37">
        <w:t>race,</w:t>
      </w:r>
      <w:r w:rsidR="00375DCE">
        <w:t xml:space="preserve"> </w:t>
      </w:r>
      <w:r w:rsidRPr="00697E37">
        <w:t>colour,</w:t>
      </w:r>
      <w:r w:rsidR="00375DCE">
        <w:t xml:space="preserve"> </w:t>
      </w:r>
      <w:r w:rsidRPr="00697E37">
        <w:t>sex,</w:t>
      </w:r>
      <w:r w:rsidR="00375DCE">
        <w:t xml:space="preserve"> </w:t>
      </w:r>
      <w:r w:rsidRPr="00697E37">
        <w:t>language,</w:t>
      </w:r>
      <w:r w:rsidR="00375DCE">
        <w:t xml:space="preserve"> </w:t>
      </w:r>
      <w:r w:rsidRPr="00697E37">
        <w:t>religion,</w:t>
      </w:r>
      <w:r w:rsidR="00375DCE">
        <w:t xml:space="preserve"> </w:t>
      </w:r>
      <w:r w:rsidRPr="00697E37">
        <w:t>political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other</w:t>
      </w:r>
      <w:r w:rsidR="00375DCE">
        <w:t xml:space="preserve"> </w:t>
      </w:r>
      <w:r w:rsidRPr="00697E37">
        <w:t>opinion,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social</w:t>
      </w:r>
      <w:r w:rsidR="00375DCE">
        <w:t xml:space="preserve"> </w:t>
      </w:r>
      <w:r w:rsidRPr="00697E37">
        <w:t>origin,</w:t>
      </w:r>
      <w:r w:rsidR="00375DCE">
        <w:t xml:space="preserve"> </w:t>
      </w:r>
      <w:r w:rsidRPr="00697E37">
        <w:t>property,</w:t>
      </w:r>
      <w:r w:rsidR="00375DCE">
        <w:t xml:space="preserve"> </w:t>
      </w:r>
      <w:r w:rsidRPr="00697E37">
        <w:t>birth,</w:t>
      </w:r>
      <w:r w:rsidR="00375DCE">
        <w:t xml:space="preserve"> </w:t>
      </w:r>
      <w:r w:rsidRPr="00697E37">
        <w:t>disability,</w:t>
      </w:r>
      <w:r w:rsidR="00375DCE">
        <w:t xml:space="preserve"> </w:t>
      </w:r>
      <w:r w:rsidRPr="00697E37">
        <w:t>sexual</w:t>
      </w:r>
      <w:r w:rsidR="00375DCE">
        <w:t xml:space="preserve"> </w:t>
      </w:r>
      <w:r w:rsidRPr="00697E37">
        <w:t>orientation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gender</w:t>
      </w:r>
      <w:r w:rsidR="00375DCE">
        <w:t xml:space="preserve"> </w:t>
      </w:r>
      <w:r w:rsidRPr="00697E37">
        <w:t>identity.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particular,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report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efforts</w:t>
      </w:r>
      <w:r w:rsidR="00375DCE">
        <w:t xml:space="preserve"> </w:t>
      </w:r>
      <w:r w:rsidRPr="00697E37">
        <w:t>undertaken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security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integrity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people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HIV/AIDS.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explain</w:t>
      </w:r>
      <w:r w:rsidR="00375DCE">
        <w:t xml:space="preserve"> </w:t>
      </w:r>
      <w:r w:rsidRPr="00697E37">
        <w:t>whether</w:t>
      </w:r>
      <w:r w:rsidR="00375DCE">
        <w:t xml:space="preserve"> </w:t>
      </w:r>
      <w:r w:rsidRPr="00697E37">
        <w:t>same-sex</w:t>
      </w:r>
      <w:r w:rsidR="00375DCE">
        <w:t xml:space="preserve"> </w:t>
      </w:r>
      <w:r w:rsidRPr="00697E37">
        <w:t>relationships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considered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criminal</w:t>
      </w:r>
      <w:r w:rsidR="00375DCE">
        <w:t xml:space="preserve"> </w:t>
      </w:r>
      <w:r w:rsidRPr="00697E37">
        <w:t>offence.</w:t>
      </w:r>
    </w:p>
    <w:p w:rsidR="00C90BDA" w:rsidRPr="00697E37" w:rsidRDefault="00C90BDA" w:rsidP="00C90BDA">
      <w:pPr>
        <w:pStyle w:val="SingleTxtG"/>
      </w:pPr>
      <w:r w:rsidRPr="00697E37">
        <w:t>9.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and,</w:t>
      </w:r>
      <w:r w:rsidR="00375DCE">
        <w:t xml:space="preserve"> </w:t>
      </w:r>
      <w:r w:rsidRPr="00697E37">
        <w:t>where</w:t>
      </w:r>
      <w:r w:rsidR="00375DCE">
        <w:t xml:space="preserve"> </w:t>
      </w:r>
      <w:r w:rsidRPr="00697E37">
        <w:t>possible,</w:t>
      </w:r>
      <w:r w:rsidR="00375DCE">
        <w:t xml:space="preserve"> </w:t>
      </w:r>
      <w:r w:rsidRPr="00697E37">
        <w:t>statistical</w:t>
      </w:r>
      <w:r w:rsidR="00375DCE">
        <w:t xml:space="preserve"> </w:t>
      </w:r>
      <w:r w:rsidRPr="00697E37">
        <w:t>data</w:t>
      </w:r>
      <w:r w:rsidR="00375DCE">
        <w:t xml:space="preserve"> </w:t>
      </w:r>
      <w:r w:rsidRPr="00697E37">
        <w:t>on:</w:t>
      </w:r>
      <w:r w:rsidR="00375DCE">
        <w:t xml:space="preserve"> </w:t>
      </w:r>
      <w:r w:rsidRPr="00697E37">
        <w:t>(a)</w:t>
      </w:r>
      <w:r w:rsidR="00375DCE">
        <w:t xml:space="preserve"> </w:t>
      </w:r>
      <w:r w:rsidRPr="00697E37">
        <w:t>women</w:t>
      </w:r>
      <w:r w:rsidR="00D26DC6">
        <w:t>’</w:t>
      </w:r>
      <w:r w:rsidRPr="00697E37">
        <w:t>s</w:t>
      </w:r>
      <w:r w:rsidR="00375DCE">
        <w:t xml:space="preserve"> </w:t>
      </w:r>
      <w:r w:rsidRPr="00697E37">
        <w:t>status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political,</w:t>
      </w:r>
      <w:r w:rsidR="00375DCE">
        <w:t xml:space="preserve"> </w:t>
      </w:r>
      <w:r w:rsidRPr="00697E37">
        <w:t>economic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social</w:t>
      </w:r>
      <w:r w:rsidR="00375DCE">
        <w:t xml:space="preserve"> </w:t>
      </w:r>
      <w:r w:rsidRPr="00697E37">
        <w:t>life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realization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quota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30</w:t>
      </w:r>
      <w:r w:rsidR="00375DCE">
        <w:t xml:space="preserve"> </w:t>
      </w:r>
      <w:r w:rsidRPr="00697E37">
        <w:t>per</w:t>
      </w:r>
      <w:r w:rsidR="00375DCE">
        <w:t xml:space="preserve"> </w:t>
      </w:r>
      <w:r w:rsidRPr="00697E37">
        <w:t>cent</w:t>
      </w:r>
      <w:r w:rsidR="00375DCE">
        <w:t xml:space="preserve"> </w:t>
      </w:r>
      <w:r w:rsidRPr="00697E37">
        <w:t>set</w:t>
      </w:r>
      <w:r w:rsidR="00375DCE">
        <w:t xml:space="preserve"> </w:t>
      </w:r>
      <w:r w:rsidRPr="00697E37">
        <w:t>out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proclamation</w:t>
      </w:r>
      <w:r w:rsidR="00375DCE">
        <w:t xml:space="preserve"> </w:t>
      </w:r>
      <w:r w:rsidRPr="00697E37">
        <w:t>No.</w:t>
      </w:r>
      <w:r w:rsidR="00375DCE">
        <w:t xml:space="preserve"> </w:t>
      </w:r>
      <w:r w:rsidRPr="00697E37">
        <w:t>86/1996;</w:t>
      </w:r>
      <w:r w:rsidR="00375DCE">
        <w:t xml:space="preserve"> </w:t>
      </w:r>
      <w:r w:rsidRPr="00697E37">
        <w:t>(b)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levels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employment</w:t>
      </w:r>
      <w:r w:rsidR="00375DCE">
        <w:t xml:space="preserve"> </w:t>
      </w:r>
      <w:r w:rsidRPr="00697E37">
        <w:t>among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proportion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decision-making</w:t>
      </w:r>
      <w:r w:rsidR="00375DCE">
        <w:t xml:space="preserve"> </w:t>
      </w:r>
      <w:r w:rsidRPr="00697E37">
        <w:t>positions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both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private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public</w:t>
      </w:r>
      <w:r w:rsidR="00375DCE">
        <w:t xml:space="preserve"> </w:t>
      </w:r>
      <w:r w:rsidRPr="00697E37">
        <w:t>sectors;</w:t>
      </w:r>
      <w:r w:rsidR="00375DCE">
        <w:t xml:space="preserve"> </w:t>
      </w:r>
      <w:r w:rsidRPr="00697E37">
        <w:t>(c)</w:t>
      </w:r>
      <w:r w:rsidR="00375DCE">
        <w:t xml:space="preserve"> </w:t>
      </w:r>
      <w:r w:rsidRPr="00697E37">
        <w:t>whether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men</w:t>
      </w:r>
      <w:r w:rsidR="00375DCE">
        <w:t xml:space="preserve"> </w:t>
      </w:r>
      <w:r w:rsidRPr="00697E37">
        <w:t>receive</w:t>
      </w:r>
      <w:r w:rsidR="00375DCE">
        <w:t xml:space="preserve"> </w:t>
      </w:r>
      <w:r w:rsidRPr="00697E37">
        <w:t>equal</w:t>
      </w:r>
      <w:r w:rsidR="00375DCE">
        <w:t xml:space="preserve"> </w:t>
      </w:r>
      <w:r w:rsidRPr="00697E37">
        <w:t>pay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work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equal</w:t>
      </w:r>
      <w:r w:rsidR="00375DCE">
        <w:t xml:space="preserve"> </w:t>
      </w:r>
      <w:r w:rsidRPr="00697E37">
        <w:t>value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both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private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public</w:t>
      </w:r>
      <w:r w:rsidR="00375DCE">
        <w:t xml:space="preserve"> </w:t>
      </w:r>
      <w:r w:rsidRPr="00697E37">
        <w:t>sectors;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(d)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literacy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enrolment</w:t>
      </w:r>
      <w:r w:rsidR="00375DCE">
        <w:t xml:space="preserve"> </w:t>
      </w:r>
      <w:r w:rsidRPr="00697E37">
        <w:t>rates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education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girls</w:t>
      </w:r>
      <w:r w:rsidR="00375DCE">
        <w:t xml:space="preserve"> </w:t>
      </w:r>
      <w:r w:rsidRPr="00697E37">
        <w:t>as</w:t>
      </w:r>
      <w:r w:rsidR="00375DCE">
        <w:t xml:space="preserve"> </w:t>
      </w:r>
      <w:r w:rsidRPr="00697E37">
        <w:t>compared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those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men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boys.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also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legislative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other</w:t>
      </w:r>
      <w:r w:rsidR="00375DCE">
        <w:t xml:space="preserve"> </w:t>
      </w:r>
      <w:r w:rsidRPr="00697E37">
        <w:t>measures,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impact</w:t>
      </w:r>
      <w:r w:rsidR="00375DCE">
        <w:t xml:space="preserve"> </w:t>
      </w:r>
      <w:r w:rsidRPr="00697E37">
        <w:t>thereof,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address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patriarchal</w:t>
      </w:r>
      <w:r w:rsidR="00375DCE">
        <w:t xml:space="preserve"> </w:t>
      </w:r>
      <w:r w:rsidRPr="00697E37">
        <w:t>attitudes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deep-rooted</w:t>
      </w:r>
      <w:r w:rsidR="00375DCE">
        <w:t xml:space="preserve"> </w:t>
      </w:r>
      <w:r w:rsidRPr="00697E37">
        <w:t>stereotypes</w:t>
      </w:r>
      <w:r w:rsidR="00375DCE">
        <w:t xml:space="preserve"> </w:t>
      </w:r>
      <w:r w:rsidRPr="00697E37">
        <w:t>regarding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roles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responsibilities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men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family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society.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men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relation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marriage,</w:t>
      </w:r>
      <w:r w:rsidR="00375DCE">
        <w:t xml:space="preserve"> </w:t>
      </w:r>
      <w:r w:rsidRPr="00697E37">
        <w:t>divorce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inheritance</w:t>
      </w:r>
      <w:r w:rsidR="00375DCE">
        <w:t xml:space="preserve"> </w:t>
      </w:r>
      <w:r w:rsidRPr="00697E37">
        <w:t>rights,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under</w:t>
      </w:r>
      <w:r w:rsidR="00375DCE">
        <w:t xml:space="preserve"> </w:t>
      </w:r>
      <w:r w:rsidRPr="00697E37">
        <w:t>sharia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customary</w:t>
      </w:r>
      <w:r w:rsidR="00375DCE">
        <w:t xml:space="preserve"> </w:t>
      </w:r>
      <w:r w:rsidRPr="00697E37">
        <w:t>law.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what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375DCE">
        <w:t xml:space="preserve"> </w:t>
      </w:r>
      <w:r w:rsidRPr="00697E37">
        <w:t>has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towards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abolition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polygamy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law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practice.</w:t>
      </w:r>
      <w:r w:rsidR="00375DCE">
        <w:t xml:space="preserve"> 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Gender-based</w:t>
      </w:r>
      <w:r w:rsidR="00375DCE">
        <w:t xml:space="preserve"> </w:t>
      </w:r>
      <w:r w:rsidRPr="00697E37">
        <w:t>violence,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domestic</w:t>
      </w:r>
      <w:r w:rsidR="00375DCE">
        <w:t xml:space="preserve"> </w:t>
      </w:r>
      <w:r w:rsidRPr="00697E37">
        <w:t>violence</w:t>
      </w:r>
      <w:r w:rsidR="00375DCE">
        <w:t xml:space="preserve"> </w:t>
      </w:r>
      <w:r w:rsidRPr="00697E37">
        <w:t>(arts.</w:t>
      </w:r>
      <w:r w:rsidR="00375DCE">
        <w:t xml:space="preserve"> </w:t>
      </w:r>
      <w:r w:rsidRPr="00697E37">
        <w:t>3,</w:t>
      </w:r>
      <w:r w:rsidR="00375DCE">
        <w:t xml:space="preserve"> </w:t>
      </w:r>
      <w:r w:rsidRPr="00697E37">
        <w:t>6,</w:t>
      </w:r>
      <w:r w:rsidR="00375DCE">
        <w:t xml:space="preserve"> </w:t>
      </w:r>
      <w:r w:rsidRPr="00697E37">
        <w:t>7,</w:t>
      </w:r>
      <w:r w:rsidR="00375DCE">
        <w:t xml:space="preserve"> </w:t>
      </w:r>
      <w:r w:rsidRPr="00697E37">
        <w:t>14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26)</w:t>
      </w:r>
    </w:p>
    <w:p w:rsidR="00C90BDA" w:rsidRPr="00697E37" w:rsidRDefault="00C90BDA" w:rsidP="00C90BDA">
      <w:pPr>
        <w:pStyle w:val="SingleTxtG"/>
      </w:pPr>
      <w:r w:rsidRPr="00697E37">
        <w:t>10.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steps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adopt</w:t>
      </w:r>
      <w:r w:rsidR="00375DCE">
        <w:t xml:space="preserve"> </w:t>
      </w:r>
      <w:r w:rsidRPr="00697E37">
        <w:t>comprehensive</w:t>
      </w:r>
      <w:r w:rsidR="00375DCE">
        <w:t xml:space="preserve"> </w:t>
      </w:r>
      <w:r w:rsidRPr="00697E37">
        <w:t>legislation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criminalize</w:t>
      </w:r>
      <w:r w:rsidR="00375DCE">
        <w:t xml:space="preserve"> </w:t>
      </w:r>
      <w:r w:rsidRPr="00697E37">
        <w:t>all</w:t>
      </w:r>
      <w:r w:rsidR="00375DCE">
        <w:t xml:space="preserve"> </w:t>
      </w:r>
      <w:r w:rsidRPr="00697E37">
        <w:t>forms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physical,</w:t>
      </w:r>
      <w:r w:rsidR="00375DCE">
        <w:t xml:space="preserve"> </w:t>
      </w:r>
      <w:r w:rsidRPr="00697E37">
        <w:t>psychological,</w:t>
      </w:r>
      <w:r w:rsidR="00375DCE">
        <w:t xml:space="preserve"> </w:t>
      </w:r>
      <w:r w:rsidRPr="00697E37">
        <w:t>economic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sexual</w:t>
      </w:r>
      <w:r w:rsidR="00375DCE">
        <w:t xml:space="preserve"> </w:t>
      </w:r>
      <w:r w:rsidRPr="00697E37">
        <w:t>violence</w:t>
      </w:r>
      <w:r w:rsidR="00375DCE">
        <w:t xml:space="preserve"> </w:t>
      </w:r>
      <w:r w:rsidRPr="00697E37">
        <w:t>against</w:t>
      </w:r>
      <w:r w:rsidR="00375DCE">
        <w:t xml:space="preserve"> </w:t>
      </w:r>
      <w:r w:rsidRPr="00697E37">
        <w:t>women,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domestic</w:t>
      </w:r>
      <w:r w:rsidR="00375DCE">
        <w:t xml:space="preserve"> </w:t>
      </w:r>
      <w:r w:rsidRPr="00697E37">
        <w:t>violence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marital</w:t>
      </w:r>
      <w:r w:rsidR="00375DCE">
        <w:t xml:space="preserve"> </w:t>
      </w:r>
      <w:r w:rsidRPr="00697E37">
        <w:t>rape.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taken,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law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practice,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prevent</w:t>
      </w:r>
      <w:r w:rsidR="00375DCE">
        <w:t xml:space="preserve"> </w:t>
      </w:r>
      <w:r w:rsidRPr="00697E37">
        <w:t>domestic</w:t>
      </w:r>
      <w:r w:rsidR="00375DCE">
        <w:t xml:space="preserve"> </w:t>
      </w:r>
      <w:r w:rsidRPr="00697E37">
        <w:t>servitude</w:t>
      </w:r>
      <w:r w:rsidR="00375DCE">
        <w:t xml:space="preserve"> </w:t>
      </w:r>
      <w:r w:rsidRPr="00697E37">
        <w:t>being</w:t>
      </w:r>
      <w:r w:rsidR="00375DCE">
        <w:t xml:space="preserve"> </w:t>
      </w:r>
      <w:r w:rsidRPr="00697E37">
        <w:t>imposed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girls</w:t>
      </w:r>
      <w:r w:rsidR="00375DCE">
        <w:t xml:space="preserve"> </w:t>
      </w:r>
      <w:r w:rsidRPr="00697E37">
        <w:t>as</w:t>
      </w:r>
      <w:r w:rsidR="00375DCE">
        <w:t xml:space="preserve"> </w:t>
      </w:r>
      <w:r w:rsidRPr="00697E37">
        <w:t>part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service</w:t>
      </w:r>
      <w:r w:rsidR="00375DCE">
        <w:t xml:space="preserve"> </w:t>
      </w:r>
      <w:r w:rsidRPr="00697E37">
        <w:t>programme.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describe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strengthen</w:t>
      </w:r>
      <w:r w:rsidR="00375DCE">
        <w:t xml:space="preserve"> </w:t>
      </w:r>
      <w:r w:rsidRPr="00697E37">
        <w:t>efforts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eliminate</w:t>
      </w:r>
      <w:r w:rsidR="00375DCE">
        <w:t xml:space="preserve"> </w:t>
      </w:r>
      <w:r w:rsidRPr="00697E37">
        <w:t>harmful</w:t>
      </w:r>
      <w:r w:rsidR="00375DCE">
        <w:t xml:space="preserve"> </w:t>
      </w:r>
      <w:r w:rsidRPr="00697E37">
        <w:t>practices</w:t>
      </w:r>
      <w:r w:rsidR="00375DCE">
        <w:t xml:space="preserve"> </w:t>
      </w:r>
      <w:r w:rsidRPr="00697E37">
        <w:t>against</w:t>
      </w:r>
      <w:r w:rsidR="00375DCE">
        <w:t xml:space="preserve"> </w:t>
      </w:r>
      <w:r w:rsidRPr="00697E37">
        <w:t>women,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female</w:t>
      </w:r>
      <w:r w:rsidR="00375DCE">
        <w:t xml:space="preserve"> </w:t>
      </w:r>
      <w:r w:rsidRPr="00697E37">
        <w:t>genital</w:t>
      </w:r>
      <w:r w:rsidR="00375DCE">
        <w:t xml:space="preserve"> </w:t>
      </w:r>
      <w:r w:rsidRPr="00697E37">
        <w:t>mutilation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forced</w:t>
      </w:r>
      <w:r w:rsidR="00375DCE">
        <w:t xml:space="preserve"> </w:t>
      </w:r>
      <w:r w:rsidRPr="00697E37">
        <w:t>marriages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underage</w:t>
      </w:r>
      <w:r w:rsidR="00375DCE">
        <w:t xml:space="preserve"> </w:t>
      </w:r>
      <w:r w:rsidRPr="00697E37">
        <w:t>girls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practice,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addition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legal</w:t>
      </w:r>
      <w:r w:rsidR="00375DCE">
        <w:t xml:space="preserve"> </w:t>
      </w:r>
      <w:r w:rsidRPr="00697E37">
        <w:t>prohibition.</w:t>
      </w:r>
      <w:r w:rsidR="00375DCE">
        <w:t xml:space="preserve"> </w:t>
      </w:r>
      <w:r w:rsidRPr="00697E37">
        <w:t>Furthermore,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awareness-raising</w:t>
      </w:r>
      <w:r w:rsidR="00375DCE">
        <w:t xml:space="preserve"> </w:t>
      </w:r>
      <w:r w:rsidRPr="00697E37">
        <w:t>campaigns</w:t>
      </w:r>
      <w:r w:rsidR="00375DCE">
        <w:t xml:space="preserve"> </w:t>
      </w:r>
      <w:r w:rsidRPr="00697E37">
        <w:t>conducted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fight</w:t>
      </w:r>
      <w:r w:rsidR="00375DCE">
        <w:t xml:space="preserve"> </w:t>
      </w:r>
      <w:r w:rsidRPr="00697E37">
        <w:t>violence</w:t>
      </w:r>
      <w:r w:rsidR="00375DCE">
        <w:t xml:space="preserve"> </w:t>
      </w:r>
      <w:r w:rsidRPr="00697E37">
        <w:t>against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social</w:t>
      </w:r>
      <w:r w:rsidR="00375DCE">
        <w:t xml:space="preserve"> </w:t>
      </w:r>
      <w:r w:rsidRPr="00697E37">
        <w:t>stigmatization.</w:t>
      </w:r>
      <w:r w:rsidR="00375DCE">
        <w:t xml:space="preserve"> 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Rape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sexual</w:t>
      </w:r>
      <w:r w:rsidR="00375DCE">
        <w:t xml:space="preserve"> </w:t>
      </w:r>
      <w:r w:rsidRPr="00697E37">
        <w:t>violence</w:t>
      </w:r>
      <w:r w:rsidR="00375DCE">
        <w:t xml:space="preserve"> </w:t>
      </w:r>
      <w:r w:rsidRPr="00697E37">
        <w:t>(arts.</w:t>
      </w:r>
      <w:r w:rsidR="00375DCE">
        <w:t xml:space="preserve"> </w:t>
      </w:r>
      <w:r w:rsidRPr="00697E37">
        <w:t>6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7)</w:t>
      </w:r>
      <w:r w:rsidR="00375DCE">
        <w:t xml:space="preserve"> </w:t>
      </w:r>
    </w:p>
    <w:p w:rsidR="00C90BDA" w:rsidRPr="00697E37" w:rsidRDefault="00C90BDA" w:rsidP="00C90BDA">
      <w:pPr>
        <w:pStyle w:val="SingleTxtG"/>
      </w:pPr>
      <w:r w:rsidRPr="00697E37">
        <w:t>11.</w:t>
      </w:r>
      <w:r w:rsidRPr="00697E37">
        <w:tab/>
        <w:t>Please</w:t>
      </w:r>
      <w:r w:rsidR="00375DCE">
        <w:t xml:space="preserve"> </w:t>
      </w:r>
      <w:r w:rsidRPr="00697E37">
        <w:t>respond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gender-specific</w:t>
      </w:r>
      <w:r w:rsidR="00375DCE">
        <w:t xml:space="preserve"> </w:t>
      </w:r>
      <w:r w:rsidRPr="00697E37">
        <w:t>forms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torture,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beating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pregnant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induce</w:t>
      </w:r>
      <w:r w:rsidR="00375DCE">
        <w:t xml:space="preserve"> </w:t>
      </w:r>
      <w:r w:rsidRPr="00697E37">
        <w:t>abortion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refusing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sanitary</w:t>
      </w:r>
      <w:r w:rsidR="00375DCE">
        <w:t xml:space="preserve"> </w:t>
      </w:r>
      <w:r w:rsidRPr="00697E37">
        <w:t>pads</w:t>
      </w:r>
      <w:r w:rsidR="00375DCE">
        <w:t xml:space="preserve"> </w:t>
      </w:r>
      <w:r w:rsidRPr="00697E37">
        <w:t>they</w:t>
      </w:r>
      <w:r w:rsidR="00375DCE">
        <w:t xml:space="preserve"> </w:t>
      </w:r>
      <w:r w:rsidRPr="00697E37">
        <w:t>need</w:t>
      </w:r>
      <w:r w:rsidR="00375DCE">
        <w:t xml:space="preserve"> </w:t>
      </w:r>
      <w:r w:rsidRPr="00697E37">
        <w:t>as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form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punishment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military</w:t>
      </w:r>
      <w:r w:rsidR="00375DCE">
        <w:t xml:space="preserve"> </w:t>
      </w:r>
      <w:r w:rsidRPr="00697E37">
        <w:t>training</w:t>
      </w:r>
      <w:r w:rsidR="00375DCE">
        <w:t xml:space="preserve"> </w:t>
      </w:r>
      <w:r w:rsidRPr="00697E37">
        <w:t>centres,</w:t>
      </w:r>
      <w:r w:rsidR="00375DCE">
        <w:t xml:space="preserve"> </w:t>
      </w:r>
      <w:r w:rsidRPr="00697E37">
        <w:t>especially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lastRenderedPageBreak/>
        <w:t>the</w:t>
      </w:r>
      <w:r w:rsidR="00375DCE">
        <w:t xml:space="preserve"> </w:t>
      </w:r>
      <w:proofErr w:type="spellStart"/>
      <w:r w:rsidRPr="00697E37">
        <w:t>Sawa</w:t>
      </w:r>
      <w:proofErr w:type="spellEnd"/>
      <w:r w:rsidR="00375DCE">
        <w:t xml:space="preserve"> </w:t>
      </w:r>
      <w:r w:rsidRPr="00697E37">
        <w:t>Defence</w:t>
      </w:r>
      <w:r w:rsidR="00375DCE">
        <w:t xml:space="preserve"> </w:t>
      </w:r>
      <w:r w:rsidRPr="00697E37">
        <w:t>Training</w:t>
      </w:r>
      <w:r w:rsidR="00375DCE">
        <w:t xml:space="preserve"> </w:t>
      </w:r>
      <w:r w:rsidRPr="00697E37">
        <w:t>Centre,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army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detention</w:t>
      </w:r>
      <w:r w:rsidR="00375DCE">
        <w:t xml:space="preserve"> </w:t>
      </w:r>
      <w:r w:rsidRPr="00697E37">
        <w:t>centres.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report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sexual</w:t>
      </w:r>
      <w:r w:rsidR="00375DCE">
        <w:t xml:space="preserve"> </w:t>
      </w:r>
      <w:r w:rsidRPr="00697E37">
        <w:t>violence</w:t>
      </w:r>
      <w:r w:rsidR="00375DCE">
        <w:t xml:space="preserve"> </w:t>
      </w:r>
      <w:r w:rsidRPr="00697E37">
        <w:t>against</w:t>
      </w:r>
      <w:r w:rsidR="00375DCE">
        <w:t xml:space="preserve"> </w:t>
      </w:r>
      <w:r w:rsidRPr="00697E37">
        <w:t>men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detention</w:t>
      </w:r>
      <w:r w:rsidR="00375DCE">
        <w:t xml:space="preserve"> </w:t>
      </w:r>
      <w:r w:rsidRPr="00697E37">
        <w:t>centres,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torture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rape.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Sexual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reproductive</w:t>
      </w:r>
      <w:r w:rsidR="00375DCE">
        <w:t xml:space="preserve"> </w:t>
      </w:r>
      <w:r w:rsidRPr="00697E37">
        <w:t>health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(arts.</w:t>
      </w:r>
      <w:r w:rsidR="00375DCE">
        <w:t xml:space="preserve"> </w:t>
      </w:r>
      <w:r w:rsidRPr="00697E37">
        <w:t>6,</w:t>
      </w:r>
      <w:r w:rsidR="00375DCE">
        <w:t xml:space="preserve"> </w:t>
      </w:r>
      <w:r w:rsidRPr="00697E37">
        <w:t>7,</w:t>
      </w:r>
      <w:r w:rsidR="00375DCE">
        <w:t xml:space="preserve"> </w:t>
      </w:r>
      <w:r w:rsidRPr="00697E37">
        <w:t>17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26)</w:t>
      </w:r>
    </w:p>
    <w:p w:rsidR="00C90BDA" w:rsidRPr="00697E37" w:rsidRDefault="00C90BDA" w:rsidP="00C90BDA">
      <w:pPr>
        <w:pStyle w:val="SingleTxtG"/>
      </w:pPr>
      <w:r w:rsidRPr="00697E37">
        <w:t>12.</w:t>
      </w:r>
      <w:r w:rsidRPr="00697E37">
        <w:tab/>
        <w:t>Please</w:t>
      </w:r>
      <w:r w:rsidR="00375DCE">
        <w:t xml:space="preserve"> </w:t>
      </w:r>
      <w:r w:rsidRPr="00697E37">
        <w:t>clarify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circumstances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which</w:t>
      </w:r>
      <w:r w:rsidR="00375DCE">
        <w:t xml:space="preserve"> </w:t>
      </w:r>
      <w:r w:rsidRPr="00697E37">
        <w:t>voluntary</w:t>
      </w:r>
      <w:r w:rsidR="00375DCE">
        <w:t xml:space="preserve"> </w:t>
      </w:r>
      <w:r w:rsidRPr="00697E37">
        <w:t>termination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pregnancy</w:t>
      </w:r>
      <w:r w:rsidR="00375DCE">
        <w:t xml:space="preserve"> </w:t>
      </w:r>
      <w:r w:rsidRPr="00697E37">
        <w:t>is</w:t>
      </w:r>
      <w:r w:rsidR="00375DCE">
        <w:t xml:space="preserve"> </w:t>
      </w:r>
      <w:r w:rsidRPr="00697E37">
        <w:t>legally</w:t>
      </w:r>
      <w:r w:rsidR="00375DCE">
        <w:t xml:space="preserve"> </w:t>
      </w:r>
      <w:r w:rsidRPr="00697E37">
        <w:t>available,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procedural</w:t>
      </w:r>
      <w:r w:rsidR="00375DCE">
        <w:t xml:space="preserve"> </w:t>
      </w:r>
      <w:r w:rsidRPr="00697E37">
        <w:t>requirements.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also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availability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affordability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modern</w:t>
      </w:r>
      <w:r w:rsidR="00375DCE">
        <w:t xml:space="preserve"> </w:t>
      </w:r>
      <w:r w:rsidRPr="00697E37">
        <w:t>contraceptives.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Right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life</w:t>
      </w:r>
      <w:r w:rsidR="00375DCE">
        <w:t xml:space="preserve"> </w:t>
      </w:r>
      <w:r w:rsidRPr="00697E37">
        <w:t>(art.</w:t>
      </w:r>
      <w:r w:rsidR="00375DCE">
        <w:t xml:space="preserve"> </w:t>
      </w:r>
      <w:r w:rsidRPr="00697E37">
        <w:t>6)</w:t>
      </w:r>
    </w:p>
    <w:p w:rsidR="00C90BDA" w:rsidRPr="00697E37" w:rsidRDefault="00C90BDA" w:rsidP="00C90BDA">
      <w:pPr>
        <w:pStyle w:val="SingleTxtG"/>
      </w:pPr>
      <w:r w:rsidRPr="00697E37">
        <w:t>13.</w:t>
      </w:r>
      <w:r w:rsidRPr="00697E37">
        <w:tab/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legal</w:t>
      </w:r>
      <w:r w:rsidR="00375DCE">
        <w:t xml:space="preserve"> </w:t>
      </w:r>
      <w:r w:rsidRPr="00697E37">
        <w:t>standards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appropriate</w:t>
      </w:r>
      <w:r w:rsidR="00375DCE">
        <w:t xml:space="preserve"> </w:t>
      </w:r>
      <w:r w:rsidRPr="00697E37">
        <w:t>uses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force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firearms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law</w:t>
      </w:r>
      <w:r w:rsidR="00375DCE">
        <w:t xml:space="preserve"> </w:t>
      </w:r>
      <w:r w:rsidRPr="00697E37">
        <w:t>enforcement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security</w:t>
      </w:r>
      <w:r w:rsidR="00375DCE">
        <w:t xml:space="preserve"> </w:t>
      </w:r>
      <w:r w:rsidRPr="00697E37">
        <w:t>forces,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identify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specific</w:t>
      </w:r>
      <w:r w:rsidR="00375DCE">
        <w:t xml:space="preserve"> </w:t>
      </w:r>
      <w:r w:rsidRPr="00697E37">
        <w:t>laws</w:t>
      </w:r>
      <w:r w:rsidR="00375DCE">
        <w:t xml:space="preserve"> </w:t>
      </w:r>
      <w:r w:rsidRPr="00697E37">
        <w:t>(or</w:t>
      </w:r>
      <w:r w:rsidR="00375DCE">
        <w:t xml:space="preserve"> </w:t>
      </w:r>
      <w:r w:rsidRPr="00697E37">
        <w:t>legal</w:t>
      </w:r>
      <w:r w:rsidR="00375DCE">
        <w:t xml:space="preserve"> </w:t>
      </w:r>
      <w:r w:rsidRPr="00697E37">
        <w:t>precedents)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regulate</w:t>
      </w:r>
      <w:r w:rsidR="00375DCE">
        <w:t xml:space="preserve"> </w:t>
      </w:r>
      <w:r w:rsidRPr="00697E37">
        <w:t>their</w:t>
      </w:r>
      <w:r w:rsidR="00375DCE">
        <w:t xml:space="preserve"> </w:t>
      </w:r>
      <w:r w:rsidRPr="00697E37">
        <w:t>use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force.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comment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whether</w:t>
      </w:r>
      <w:r w:rsidR="00375DCE">
        <w:t xml:space="preserve"> </w:t>
      </w:r>
      <w:r w:rsidRPr="00697E37">
        <w:t>they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conformity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Basic</w:t>
      </w:r>
      <w:r w:rsidR="00375DCE">
        <w:t xml:space="preserve"> </w:t>
      </w:r>
      <w:r w:rsidRPr="00697E37">
        <w:t>Principles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Use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Force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Firearms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Law</w:t>
      </w:r>
      <w:r w:rsidR="00375DCE">
        <w:t xml:space="preserve"> </w:t>
      </w:r>
      <w:r w:rsidRPr="00697E37">
        <w:t>Enforcement</w:t>
      </w:r>
      <w:r w:rsidR="00375DCE">
        <w:t xml:space="preserve"> </w:t>
      </w:r>
      <w:r w:rsidRPr="00697E37">
        <w:t>Officials.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law</w:t>
      </w:r>
      <w:r w:rsidR="00375DCE">
        <w:t xml:space="preserve"> </w:t>
      </w:r>
      <w:r w:rsidRPr="00697E37">
        <w:t>enforcement</w:t>
      </w:r>
      <w:r w:rsidR="00375DCE">
        <w:t xml:space="preserve"> </w:t>
      </w:r>
      <w:r w:rsidRPr="00697E37">
        <w:t>security</w:t>
      </w:r>
      <w:r w:rsidR="00375DCE">
        <w:t xml:space="preserve"> </w:t>
      </w:r>
      <w:r w:rsidRPr="00697E37">
        <w:t>forces</w:t>
      </w:r>
      <w:r w:rsidR="00375DCE">
        <w:t xml:space="preserve"> </w:t>
      </w:r>
      <w:r w:rsidRPr="00697E37">
        <w:t>given</w:t>
      </w:r>
      <w:r w:rsidR="00375DCE">
        <w:t xml:space="preserve"> </w:t>
      </w:r>
      <w:r w:rsidRPr="00697E37">
        <w:t>indemnity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use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force?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those</w:t>
      </w:r>
      <w:r w:rsidR="00375DCE">
        <w:t xml:space="preserve"> </w:t>
      </w:r>
      <w:r w:rsidRPr="00697E37">
        <w:t>standards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respected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practice.</w:t>
      </w:r>
    </w:p>
    <w:p w:rsidR="00C90BDA" w:rsidRPr="00697E37" w:rsidRDefault="00C90BDA" w:rsidP="00C90BDA">
      <w:pPr>
        <w:pStyle w:val="SingleTxtG"/>
      </w:pPr>
      <w:r w:rsidRPr="00697E37">
        <w:t>14.</w:t>
      </w:r>
      <w:r w:rsidRPr="00697E37">
        <w:tab/>
        <w:t>What</w:t>
      </w:r>
      <w:r w:rsidR="00375DCE">
        <w:t xml:space="preserve"> </w:t>
      </w:r>
      <w:r w:rsidRPr="00697E37">
        <w:t>legal</w:t>
      </w:r>
      <w:r w:rsidR="00375DCE">
        <w:t xml:space="preserve"> </w:t>
      </w:r>
      <w:r w:rsidRPr="00697E37">
        <w:t>safeguards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place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protection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life,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particular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civilians,</w:t>
      </w:r>
      <w:r w:rsidR="00375DCE">
        <w:t xml:space="preserve"> </w:t>
      </w:r>
      <w:r w:rsidRPr="00697E37">
        <w:t>during</w:t>
      </w:r>
      <w:r w:rsidR="00375DCE">
        <w:t xml:space="preserve"> </w:t>
      </w:r>
      <w:r w:rsidRPr="00697E37">
        <w:t>armed</w:t>
      </w:r>
      <w:r w:rsidR="00375DCE">
        <w:t xml:space="preserve"> </w:t>
      </w:r>
      <w:r w:rsidRPr="00697E37">
        <w:t>conflict,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investigation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potential</w:t>
      </w:r>
      <w:r w:rsidR="00375DCE">
        <w:t xml:space="preserve"> </w:t>
      </w:r>
      <w:r w:rsidRPr="00697E37">
        <w:t>violations?</w:t>
      </w:r>
    </w:p>
    <w:p w:rsidR="00C90BDA" w:rsidRPr="00697E37" w:rsidRDefault="00C90BDA" w:rsidP="00C90BDA">
      <w:pPr>
        <w:pStyle w:val="SingleTxtG"/>
      </w:pPr>
      <w:r w:rsidRPr="00697E37">
        <w:t>15.</w:t>
      </w:r>
      <w:r w:rsidRPr="00697E37">
        <w:tab/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which</w:t>
      </w:r>
      <w:r w:rsidR="00375DCE">
        <w:t xml:space="preserve"> </w:t>
      </w:r>
      <w:r w:rsidRPr="00697E37">
        <w:t>steps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been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abolish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death</w:t>
      </w:r>
      <w:r w:rsidR="00375DCE">
        <w:t xml:space="preserve"> </w:t>
      </w:r>
      <w:r w:rsidRPr="00697E37">
        <w:t>penalty.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about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imposition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death</w:t>
      </w:r>
      <w:r w:rsidR="00375DCE">
        <w:t xml:space="preserve"> </w:t>
      </w:r>
      <w:r w:rsidRPr="00697E37">
        <w:t>penalty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executions,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crimes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desertion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absence,</w:t>
      </w:r>
      <w:r w:rsidR="00375DCE">
        <w:t xml:space="preserve"> </w:t>
      </w:r>
      <w:r w:rsidRPr="00697E37">
        <w:t>without</w:t>
      </w:r>
      <w:r w:rsidR="00375DCE">
        <w:t xml:space="preserve"> </w:t>
      </w:r>
      <w:r w:rsidRPr="00697E37">
        <w:t>leave</w:t>
      </w:r>
      <w:r w:rsidR="00375DCE">
        <w:t xml:space="preserve"> </w:t>
      </w:r>
      <w:r w:rsidRPr="00697E37">
        <w:t>from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military.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statistical</w:t>
      </w:r>
      <w:r w:rsidR="00375DCE">
        <w:t xml:space="preserve"> </w:t>
      </w:r>
      <w:r w:rsidRPr="00697E37">
        <w:t>data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individuals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death</w:t>
      </w:r>
      <w:r w:rsidR="00375DCE">
        <w:t xml:space="preserve"> </w:t>
      </w:r>
      <w:r w:rsidRPr="00697E37">
        <w:t>row,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type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offences</w:t>
      </w:r>
      <w:r w:rsidR="00375DCE">
        <w:t xml:space="preserve"> </w:t>
      </w:r>
      <w:r w:rsidRPr="00697E37">
        <w:t>they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committed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conditions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their</w:t>
      </w:r>
      <w:r w:rsidR="00375DCE">
        <w:t xml:space="preserve"> </w:t>
      </w:r>
      <w:r w:rsidRPr="00697E37">
        <w:t>detention,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use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solitary</w:t>
      </w:r>
      <w:r w:rsidR="00375DCE">
        <w:t xml:space="preserve"> </w:t>
      </w:r>
      <w:r w:rsidRPr="00697E37">
        <w:t>confinement.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whether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375DCE">
        <w:t xml:space="preserve"> </w:t>
      </w:r>
      <w:r w:rsidRPr="00697E37">
        <w:t>intends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ratify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Second</w:t>
      </w:r>
      <w:r w:rsidR="00375DCE">
        <w:t xml:space="preserve"> </w:t>
      </w:r>
      <w:r w:rsidRPr="00697E37">
        <w:t>Optional</w:t>
      </w:r>
      <w:r w:rsidR="00375DCE">
        <w:t xml:space="preserve"> </w:t>
      </w:r>
      <w:r w:rsidRPr="00697E37">
        <w:t>Protocol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Covenant,</w:t>
      </w:r>
      <w:r w:rsidR="00375DCE">
        <w:t xml:space="preserve"> </w:t>
      </w:r>
      <w:r w:rsidRPr="00697E37">
        <w:t>aiming</w:t>
      </w:r>
      <w:r w:rsidR="00375DCE">
        <w:t xml:space="preserve"> </w:t>
      </w:r>
      <w:r w:rsidRPr="00697E37">
        <w:t>at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abolition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death</w:t>
      </w:r>
      <w:r w:rsidR="00375DCE">
        <w:t xml:space="preserve"> </w:t>
      </w:r>
      <w:r w:rsidRPr="00697E37">
        <w:t>penalty.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Prohibition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torture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other</w:t>
      </w:r>
      <w:r w:rsidR="00375DCE">
        <w:t xml:space="preserve"> </w:t>
      </w:r>
      <w:r w:rsidRPr="00697E37">
        <w:t>cruel,</w:t>
      </w:r>
      <w:r w:rsidR="00375DCE">
        <w:t xml:space="preserve"> </w:t>
      </w:r>
      <w:r w:rsidRPr="00697E37">
        <w:t>inhuman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degrading</w:t>
      </w:r>
      <w:r w:rsidR="00375DCE">
        <w:t xml:space="preserve"> </w:t>
      </w:r>
      <w:r w:rsidRPr="00697E37">
        <w:t>treatment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punishment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treatment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persons</w:t>
      </w:r>
      <w:r w:rsidR="00375DCE">
        <w:t xml:space="preserve"> </w:t>
      </w:r>
      <w:r w:rsidRPr="00697E37">
        <w:t>deprived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their</w:t>
      </w:r>
      <w:r w:rsidR="00375DCE">
        <w:t xml:space="preserve"> </w:t>
      </w:r>
      <w:r w:rsidRPr="00697E37">
        <w:t>liberty</w:t>
      </w:r>
      <w:r w:rsidR="00375DCE">
        <w:t xml:space="preserve"> </w:t>
      </w:r>
      <w:r w:rsidR="00E04888">
        <w:br/>
      </w:r>
      <w:r w:rsidRPr="00697E37">
        <w:t>(arts.</w:t>
      </w:r>
      <w:r w:rsidR="00375DCE">
        <w:t xml:space="preserve"> </w:t>
      </w:r>
      <w:r w:rsidRPr="00697E37">
        <w:t>6,</w:t>
      </w:r>
      <w:r w:rsidR="00375DCE">
        <w:t xml:space="preserve"> </w:t>
      </w:r>
      <w:r w:rsidRPr="00697E37">
        <w:t>7,</w:t>
      </w:r>
      <w:r w:rsidR="00375DCE">
        <w:t xml:space="preserve"> </w:t>
      </w:r>
      <w:r w:rsidRPr="00697E37">
        <w:t>8,</w:t>
      </w:r>
      <w:r w:rsidR="00375DCE">
        <w:t xml:space="preserve"> </w:t>
      </w:r>
      <w:r w:rsidRPr="00697E37">
        <w:t>9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10)</w:t>
      </w:r>
    </w:p>
    <w:p w:rsidR="00C90BDA" w:rsidRPr="00697E37" w:rsidRDefault="00C90BDA" w:rsidP="00C90BDA">
      <w:pPr>
        <w:pStyle w:val="SingleTxtG"/>
      </w:pPr>
      <w:r w:rsidRPr="00697E37">
        <w:t>16.</w:t>
      </w:r>
      <w:r w:rsidRPr="00697E37">
        <w:tab/>
        <w:t>Please</w:t>
      </w:r>
      <w:r w:rsidR="00375DCE">
        <w:t xml:space="preserve"> </w:t>
      </w:r>
      <w:r w:rsidRPr="00697E37">
        <w:t>respond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use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torture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Eritrean</w:t>
      </w:r>
      <w:r w:rsidR="00375DCE">
        <w:t xml:space="preserve"> </w:t>
      </w:r>
      <w:r w:rsidRPr="00697E37">
        <w:t>officials</w:t>
      </w:r>
      <w:r w:rsidR="00375DCE">
        <w:t xml:space="preserve"> </w:t>
      </w:r>
      <w:r w:rsidRPr="00697E37">
        <w:t>has</w:t>
      </w:r>
      <w:r w:rsidR="00375DCE">
        <w:t xml:space="preserve"> </w:t>
      </w:r>
      <w:r w:rsidRPr="00697E37">
        <w:t>been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remains,</w:t>
      </w:r>
      <w:r w:rsidR="00375DCE">
        <w:t xml:space="preserve"> </w:t>
      </w:r>
      <w:r w:rsidRPr="00697E37">
        <w:t>both</w:t>
      </w:r>
      <w:r w:rsidR="00375DCE">
        <w:t xml:space="preserve"> </w:t>
      </w:r>
      <w:r w:rsidRPr="00697E37">
        <w:t>extensive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methodical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civilian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military</w:t>
      </w:r>
      <w:r w:rsidR="00375DCE">
        <w:t xml:space="preserve"> </w:t>
      </w:r>
      <w:r w:rsidRPr="00697E37">
        <w:t>detention</w:t>
      </w:r>
      <w:r w:rsidR="00375DCE">
        <w:t xml:space="preserve"> </w:t>
      </w:r>
      <w:r w:rsidRPr="00697E37">
        <w:t>centres.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legislative</w:t>
      </w:r>
      <w:r w:rsidR="00375DCE">
        <w:t xml:space="preserve"> </w:t>
      </w:r>
      <w:r w:rsidRPr="00697E37">
        <w:t>framework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prevent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combat</w:t>
      </w:r>
      <w:r w:rsidR="00375DCE">
        <w:t xml:space="preserve"> </w:t>
      </w:r>
      <w:r w:rsidRPr="00697E37">
        <w:t>torture,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definition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torture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penalties</w:t>
      </w:r>
      <w:r w:rsidR="00375DCE">
        <w:t xml:space="preserve"> </w:t>
      </w:r>
      <w:r w:rsidRPr="00697E37">
        <w:t>stipulated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criminal</w:t>
      </w:r>
      <w:r w:rsidR="00375DCE">
        <w:t xml:space="preserve"> </w:t>
      </w:r>
      <w:r w:rsidRPr="00697E37">
        <w:t>legislation.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whether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definition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torture</w:t>
      </w:r>
      <w:r w:rsidR="00375DCE">
        <w:t xml:space="preserve"> </w:t>
      </w:r>
      <w:r w:rsidRPr="00697E37">
        <w:t>covers</w:t>
      </w:r>
      <w:r w:rsidR="00375DCE">
        <w:t xml:space="preserve"> </w:t>
      </w:r>
      <w:r w:rsidRPr="00697E37">
        <w:t>acts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torture</w:t>
      </w:r>
      <w:r w:rsidR="00375DCE">
        <w:t xml:space="preserve"> </w:t>
      </w:r>
      <w:r w:rsidRPr="00697E37">
        <w:t>committed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all</w:t>
      </w:r>
      <w:r w:rsidR="00375DCE">
        <w:t xml:space="preserve"> </w:t>
      </w:r>
      <w:r w:rsidRPr="00697E37">
        <w:t>persons</w:t>
      </w:r>
      <w:r w:rsidR="00375DCE">
        <w:t xml:space="preserve"> </w:t>
      </w:r>
      <w:r w:rsidRPr="00697E37">
        <w:t>acting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their</w:t>
      </w:r>
      <w:r w:rsidR="00375DCE">
        <w:t xml:space="preserve"> </w:t>
      </w:r>
      <w:r w:rsidRPr="00697E37">
        <w:t>official</w:t>
      </w:r>
      <w:r w:rsidR="00375DCE">
        <w:t xml:space="preserve"> </w:t>
      </w:r>
      <w:r w:rsidRPr="00697E37">
        <w:t>capacity,</w:t>
      </w:r>
      <w:r w:rsidR="00375DCE">
        <w:t xml:space="preserve"> </w:t>
      </w:r>
      <w:r w:rsidRPr="00697E37">
        <w:t>outside</w:t>
      </w:r>
      <w:r w:rsidR="00375DCE">
        <w:t xml:space="preserve"> </w:t>
      </w:r>
      <w:r w:rsidRPr="00697E37">
        <w:t>their</w:t>
      </w:r>
      <w:r w:rsidR="00375DCE">
        <w:t xml:space="preserve"> </w:t>
      </w:r>
      <w:r w:rsidRPr="00697E37">
        <w:t>official</w:t>
      </w:r>
      <w:r w:rsidR="00375DCE">
        <w:t xml:space="preserve"> </w:t>
      </w:r>
      <w:r w:rsidRPr="00697E37">
        <w:t>capacity,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private</w:t>
      </w:r>
      <w:r w:rsidR="00375DCE">
        <w:t xml:space="preserve"> </w:t>
      </w:r>
      <w:r w:rsidRPr="00697E37">
        <w:t>capacity.</w:t>
      </w:r>
      <w:r w:rsidR="00375DCE">
        <w:t xml:space="preserve"> </w:t>
      </w:r>
      <w:r w:rsidRPr="00697E37">
        <w:t>What</w:t>
      </w:r>
      <w:r w:rsidR="00375DCE">
        <w:t xml:space="preserve"> </w:t>
      </w:r>
      <w:r w:rsidRPr="00697E37">
        <w:t>mechanisms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place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allow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prompt,</w:t>
      </w:r>
      <w:r w:rsidR="00375DCE">
        <w:t xml:space="preserve"> </w:t>
      </w:r>
      <w:r w:rsidRPr="00697E37">
        <w:t>thorough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impartial</w:t>
      </w:r>
      <w:r w:rsidR="00375DCE">
        <w:t xml:space="preserve"> </w:t>
      </w:r>
      <w:r w:rsidRPr="00697E37">
        <w:t>investigations</w:t>
      </w:r>
      <w:r w:rsidR="00375DCE">
        <w:t xml:space="preserve"> </w:t>
      </w:r>
      <w:r w:rsidRPr="00697E37">
        <w:t>into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torture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ill-treatment?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also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data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(a)</w:t>
      </w:r>
      <w:r w:rsidR="00375DCE">
        <w:t xml:space="preserve"> </w:t>
      </w:r>
      <w:r w:rsidRPr="00697E37">
        <w:t>investigations;</w:t>
      </w:r>
      <w:r w:rsidR="00375DCE">
        <w:t xml:space="preserve"> </w:t>
      </w:r>
      <w:r w:rsidRPr="00697E37">
        <w:t>(b)</w:t>
      </w:r>
      <w:r w:rsidR="00375DCE">
        <w:t xml:space="preserve"> </w:t>
      </w:r>
      <w:r w:rsidRPr="00697E37">
        <w:t>prosecutions;</w:t>
      </w:r>
      <w:r w:rsidR="00375DCE">
        <w:t xml:space="preserve"> </w:t>
      </w:r>
      <w:r w:rsidRPr="00697E37">
        <w:t>(c)</w:t>
      </w:r>
      <w:r w:rsidR="00375DCE">
        <w:t xml:space="preserve"> </w:t>
      </w:r>
      <w:r w:rsidRPr="00697E37">
        <w:t>convictions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acquittals;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(d)</w:t>
      </w:r>
      <w:r w:rsidR="00375DCE">
        <w:t xml:space="preserve"> </w:t>
      </w:r>
      <w:r w:rsidRPr="00697E37">
        <w:t>punishments,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nature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sanctions</w:t>
      </w:r>
      <w:r w:rsidR="00375DCE">
        <w:t xml:space="preserve"> </w:t>
      </w:r>
      <w:r w:rsidRPr="00697E37">
        <w:t>imposed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act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torture.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respond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about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use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torture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military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detention</w:t>
      </w:r>
      <w:r w:rsidR="00375DCE">
        <w:t xml:space="preserve"> </w:t>
      </w:r>
      <w:r w:rsidRPr="00697E37">
        <w:t>centres.</w:t>
      </w:r>
      <w:r w:rsidR="00375DCE">
        <w:t xml:space="preserve"> 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Enforced</w:t>
      </w:r>
      <w:r w:rsidR="00375DCE">
        <w:t xml:space="preserve"> </w:t>
      </w:r>
      <w:r w:rsidRPr="00697E37">
        <w:t>disappearances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extrajudicial</w:t>
      </w:r>
      <w:r w:rsidR="00375DCE">
        <w:t xml:space="preserve"> </w:t>
      </w:r>
      <w:r w:rsidRPr="00697E37">
        <w:t>killings</w:t>
      </w:r>
      <w:r w:rsidR="00375DCE">
        <w:t xml:space="preserve"> </w:t>
      </w:r>
      <w:r w:rsidRPr="00697E37">
        <w:t>(art.</w:t>
      </w:r>
      <w:r w:rsidR="00375DCE">
        <w:t xml:space="preserve"> </w:t>
      </w:r>
      <w:r w:rsidRPr="00697E37">
        <w:t>6)</w:t>
      </w:r>
    </w:p>
    <w:p w:rsidR="00C90BDA" w:rsidRPr="00697E37" w:rsidRDefault="00C90BDA" w:rsidP="00C90BDA">
      <w:pPr>
        <w:pStyle w:val="SingleTxtG"/>
      </w:pPr>
      <w:r w:rsidRPr="00697E37">
        <w:t>17.</w:t>
      </w:r>
      <w:r w:rsidRPr="00697E37">
        <w:tab/>
        <w:t>Please</w:t>
      </w:r>
      <w:r w:rsidR="00375DCE">
        <w:t xml:space="preserve"> </w:t>
      </w:r>
      <w:r w:rsidRPr="00697E37">
        <w:t>respond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reports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wide-scale</w:t>
      </w:r>
      <w:r w:rsidR="00375DCE">
        <w:t xml:space="preserve"> </w:t>
      </w:r>
      <w:r w:rsidRPr="00697E37">
        <w:t>extrajudicial</w:t>
      </w:r>
      <w:r w:rsidR="00375DCE">
        <w:t xml:space="preserve"> </w:t>
      </w:r>
      <w:r w:rsidRPr="00697E37">
        <w:t>executions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disappearances,</w:t>
      </w:r>
      <w:r w:rsidR="00375DCE">
        <w:t xml:space="preserve"> </w:t>
      </w:r>
      <w:r w:rsidRPr="00697E37">
        <w:t>especially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those</w:t>
      </w:r>
      <w:r w:rsidR="00375DCE">
        <w:t xml:space="preserve"> </w:t>
      </w:r>
      <w:r w:rsidRPr="00697E37">
        <w:t>whose</w:t>
      </w:r>
      <w:r w:rsidR="00375DCE">
        <w:t xml:space="preserve"> </w:t>
      </w:r>
      <w:r w:rsidRPr="00697E37">
        <w:t>loyalty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authorities</w:t>
      </w:r>
      <w:r w:rsidR="00375DCE">
        <w:t xml:space="preserve"> </w:t>
      </w:r>
      <w:r w:rsidRPr="00697E37">
        <w:t>is</w:t>
      </w:r>
      <w:r w:rsidR="00375DCE">
        <w:t xml:space="preserve"> </w:t>
      </w:r>
      <w:r w:rsidRPr="00697E37">
        <w:t>questioned.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report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steps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investigate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cases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enforced</w:t>
      </w:r>
      <w:r w:rsidR="00375DCE">
        <w:t xml:space="preserve"> </w:t>
      </w:r>
      <w:r w:rsidRPr="00697E37">
        <w:t>disappearances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extrajudicial</w:t>
      </w:r>
      <w:r w:rsidR="00375DCE">
        <w:t xml:space="preserve"> </w:t>
      </w:r>
      <w:r w:rsidRPr="00697E37">
        <w:t>killings</w:t>
      </w:r>
      <w:r w:rsidR="00375DCE">
        <w:t xml:space="preserve"> </w:t>
      </w:r>
      <w:r w:rsidRPr="00697E37">
        <w:t>allegedly</w:t>
      </w:r>
      <w:r w:rsidR="00375DCE">
        <w:t xml:space="preserve"> </w:t>
      </w:r>
      <w:r w:rsidRPr="00697E37">
        <w:t>committed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governmental</w:t>
      </w:r>
      <w:r w:rsidR="00375DCE">
        <w:t xml:space="preserve"> </w:t>
      </w:r>
      <w:r w:rsidRPr="00697E37">
        <w:t>actors,</w:t>
      </w:r>
      <w:r w:rsidR="00375DCE">
        <w:t xml:space="preserve"> </w:t>
      </w:r>
      <w:r w:rsidRPr="00697E37">
        <w:t>particularly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Security</w:t>
      </w:r>
      <w:r w:rsidR="00375DCE">
        <w:t xml:space="preserve"> </w:t>
      </w:r>
      <w:r w:rsidRPr="00697E37">
        <w:t>Office.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what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375DCE">
        <w:t xml:space="preserve"> </w:t>
      </w:r>
      <w:r w:rsidRPr="00697E37">
        <w:t>has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registration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all</w:t>
      </w:r>
      <w:r w:rsidR="00375DCE">
        <w:t xml:space="preserve"> </w:t>
      </w:r>
      <w:r w:rsidRPr="00697E37">
        <w:t>detainees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civilian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military</w:t>
      </w:r>
      <w:r w:rsidR="00375DCE">
        <w:t xml:space="preserve"> </w:t>
      </w:r>
      <w:r w:rsidRPr="00697E37">
        <w:t>detention,</w:t>
      </w:r>
      <w:r w:rsidR="00375DCE">
        <w:t xml:space="preserve"> </w:t>
      </w:r>
      <w:r w:rsidRPr="00697E37">
        <w:t>both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official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unofficial</w:t>
      </w:r>
      <w:r w:rsidR="00375DCE">
        <w:t xml:space="preserve"> </w:t>
      </w:r>
      <w:r w:rsidRPr="00697E37">
        <w:t>sites,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relatives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detainees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their</w:t>
      </w:r>
      <w:r w:rsidR="00375DCE">
        <w:t xml:space="preserve"> </w:t>
      </w:r>
      <w:r w:rsidRPr="00697E37">
        <w:t>whereabouts</w:t>
      </w:r>
      <w:r w:rsidR="00375DCE">
        <w:t xml:space="preserve"> </w:t>
      </w:r>
      <w:r w:rsidRPr="00697E37">
        <w:t>at</w:t>
      </w:r>
      <w:r w:rsidR="00375DCE">
        <w:t xml:space="preserve"> </w:t>
      </w:r>
      <w:r w:rsidRPr="00697E37">
        <w:t>all</w:t>
      </w:r>
      <w:r w:rsidR="00375DCE">
        <w:t xml:space="preserve"> </w:t>
      </w:r>
      <w:r w:rsidRPr="00697E37">
        <w:t>times.</w:t>
      </w:r>
      <w:r w:rsidR="00375DCE">
        <w:t xml:space="preserve"> </w:t>
      </w:r>
      <w:r w:rsidRPr="00697E37">
        <w:t>What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been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make</w:t>
      </w:r>
      <w:r w:rsidR="00375DCE">
        <w:t xml:space="preserve"> </w:t>
      </w:r>
      <w:r w:rsidRPr="00697E37">
        <w:t>sure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all</w:t>
      </w:r>
      <w:r w:rsidR="00375DCE">
        <w:t xml:space="preserve"> </w:t>
      </w:r>
      <w:r w:rsidRPr="00697E37">
        <w:t>centres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detention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official?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regard,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mechanisms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place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reparation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relatives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disappeared</w:t>
      </w:r>
      <w:r w:rsidR="00375DCE">
        <w:t xml:space="preserve"> </w:t>
      </w:r>
      <w:r w:rsidRPr="00697E37">
        <w:t>persons.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people</w:t>
      </w:r>
      <w:r w:rsidR="00375DCE">
        <w:t xml:space="preserve"> </w:t>
      </w:r>
      <w:r w:rsidRPr="00697E37">
        <w:t>who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died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border</w:t>
      </w:r>
      <w:r w:rsidR="00375DCE">
        <w:t xml:space="preserve"> </w:t>
      </w:r>
      <w:r w:rsidRPr="00697E37">
        <w:t>areas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an</w:t>
      </w:r>
      <w:r w:rsidR="00375DCE">
        <w:t xml:space="preserve"> </w:t>
      </w:r>
      <w:r w:rsidRPr="00697E37">
        <w:t>attempt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leave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country.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respond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regarding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="00D26DC6">
        <w:t>“</w:t>
      </w:r>
      <w:r w:rsidRPr="00697E37">
        <w:t>shoot-to-kill</w:t>
      </w:r>
      <w:r w:rsidR="00D26DC6">
        <w:t>”</w:t>
      </w:r>
      <w:r w:rsidR="00375DCE">
        <w:t xml:space="preserve"> </w:t>
      </w:r>
      <w:r w:rsidRPr="00697E37">
        <w:t>or</w:t>
      </w:r>
      <w:r w:rsidR="00375DCE">
        <w:t xml:space="preserve"> </w:t>
      </w:r>
      <w:r w:rsidR="00D26DC6">
        <w:t>“</w:t>
      </w:r>
      <w:r w:rsidRPr="00697E37">
        <w:t>shoot-to-wound</w:t>
      </w:r>
      <w:r w:rsidR="00D26DC6">
        <w:t>”</w:t>
      </w:r>
      <w:r w:rsidR="00375DCE">
        <w:t xml:space="preserve"> </w:t>
      </w:r>
      <w:r w:rsidRPr="00697E37">
        <w:t>policies</w:t>
      </w:r>
      <w:r w:rsidR="00375DCE">
        <w:t xml:space="preserve"> </w:t>
      </w:r>
      <w:r w:rsidRPr="00697E37">
        <w:t>targeting</w:t>
      </w:r>
      <w:r w:rsidR="00375DCE">
        <w:t xml:space="preserve"> </w:t>
      </w:r>
      <w:r w:rsidRPr="00697E37">
        <w:t>persons</w:t>
      </w:r>
      <w:r w:rsidR="00375DCE">
        <w:t xml:space="preserve"> </w:t>
      </w:r>
      <w:r w:rsidRPr="00697E37">
        <w:t>who</w:t>
      </w:r>
      <w:r w:rsidR="00375DCE">
        <w:t xml:space="preserve"> </w:t>
      </w:r>
      <w:r w:rsidRPr="00697E37">
        <w:t>attempt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flee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375DCE">
        <w:t xml:space="preserve"> </w:t>
      </w:r>
      <w:r w:rsidRPr="00697E37">
        <w:t>illegally.</w:t>
      </w:r>
      <w:r w:rsidR="00375DCE">
        <w:t xml:space="preserve"> </w:t>
      </w:r>
    </w:p>
    <w:p w:rsidR="00C90BDA" w:rsidRPr="00697E37" w:rsidRDefault="00C90BDA" w:rsidP="006F2A5E">
      <w:pPr>
        <w:pStyle w:val="H23G"/>
      </w:pPr>
      <w:r w:rsidRPr="00697E37">
        <w:lastRenderedPageBreak/>
        <w:tab/>
      </w:r>
      <w:r w:rsidRPr="00697E37">
        <w:tab/>
        <w:t>Arbitrary</w:t>
      </w:r>
      <w:r w:rsidR="00375DCE">
        <w:t xml:space="preserve"> </w:t>
      </w:r>
      <w:r w:rsidRPr="00697E37">
        <w:t>arrest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detention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fair</w:t>
      </w:r>
      <w:r w:rsidR="00375DCE">
        <w:t xml:space="preserve"> </w:t>
      </w:r>
      <w:r w:rsidRPr="00697E37">
        <w:t>trial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independence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judiciary</w:t>
      </w:r>
      <w:r w:rsidR="00375DCE">
        <w:t xml:space="preserve"> </w:t>
      </w:r>
      <w:r w:rsidRPr="00697E37">
        <w:t>(arts.</w:t>
      </w:r>
      <w:r w:rsidR="00375DCE">
        <w:t xml:space="preserve"> </w:t>
      </w:r>
      <w:r w:rsidRPr="00697E37">
        <w:t>9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14)</w:t>
      </w:r>
    </w:p>
    <w:p w:rsidR="00C90BDA" w:rsidRPr="00697E37" w:rsidRDefault="00C90BDA" w:rsidP="00C90BDA">
      <w:pPr>
        <w:pStyle w:val="SingleTxtG"/>
      </w:pPr>
      <w:r w:rsidRPr="00697E37">
        <w:t>18.</w:t>
      </w:r>
      <w:r w:rsidRPr="00697E37">
        <w:tab/>
        <w:t>Please</w:t>
      </w:r>
      <w:r w:rsidR="00375DCE">
        <w:t xml:space="preserve"> </w:t>
      </w:r>
      <w:r w:rsidRPr="00697E37">
        <w:t>respond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reports</w:t>
      </w:r>
      <w:r w:rsidR="00375DCE">
        <w:t xml:space="preserve"> </w:t>
      </w:r>
      <w:r w:rsidRPr="00697E37">
        <w:t>about</w:t>
      </w:r>
      <w:r w:rsidR="00375DCE">
        <w:t xml:space="preserve"> </w:t>
      </w:r>
      <w:r w:rsidRPr="00697E37">
        <w:t>widespread</w:t>
      </w:r>
      <w:r w:rsidR="00375DCE">
        <w:t xml:space="preserve"> </w:t>
      </w:r>
      <w:r w:rsidRPr="00697E37">
        <w:t>arbitrary</w:t>
      </w:r>
      <w:r w:rsidR="00375DCE">
        <w:t xml:space="preserve"> </w:t>
      </w:r>
      <w:r w:rsidRPr="00697E37">
        <w:t>arrest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detention,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lack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due</w:t>
      </w:r>
      <w:r w:rsidR="00375DCE">
        <w:t xml:space="preserve"> </w:t>
      </w:r>
      <w:r w:rsidRPr="00697E37">
        <w:t>legal</w:t>
      </w:r>
      <w:r w:rsidR="00375DCE">
        <w:t xml:space="preserve"> </w:t>
      </w:r>
      <w:r w:rsidRPr="00697E37">
        <w:t>process.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permissible</w:t>
      </w:r>
      <w:r w:rsidR="00375DCE">
        <w:t xml:space="preserve"> </w:t>
      </w:r>
      <w:r w:rsidRPr="00697E37">
        <w:t>grounds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deprivation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liberty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legal</w:t>
      </w:r>
      <w:r w:rsidR="00375DCE">
        <w:t xml:space="preserve"> </w:t>
      </w:r>
      <w:r w:rsidRPr="00697E37">
        <w:t>definition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crimes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treason,</w:t>
      </w:r>
      <w:r w:rsidR="00375DCE">
        <w:t xml:space="preserve"> </w:t>
      </w:r>
      <w:r w:rsidRPr="00697E37">
        <w:t>espionage,</w:t>
      </w:r>
      <w:r w:rsidR="00375DCE">
        <w:t xml:space="preserve"> </w:t>
      </w:r>
      <w:r w:rsidRPr="00697E37">
        <w:t>alleged</w:t>
      </w:r>
      <w:r w:rsidR="00375DCE">
        <w:t xml:space="preserve"> </w:t>
      </w:r>
      <w:r w:rsidRPr="00697E37">
        <w:t>desertion,</w:t>
      </w:r>
      <w:r w:rsidR="00375DCE">
        <w:t xml:space="preserve"> </w:t>
      </w:r>
      <w:r w:rsidRPr="00697E37">
        <w:t>unauthorized</w:t>
      </w:r>
      <w:r w:rsidR="00375DCE">
        <w:t xml:space="preserve"> </w:t>
      </w:r>
      <w:r w:rsidRPr="00697E37">
        <w:t>movement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absence,</w:t>
      </w:r>
      <w:r w:rsidR="00375DCE">
        <w:t xml:space="preserve"> </w:t>
      </w:r>
      <w:r w:rsidRPr="00697E37">
        <w:t>insubordination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asking</w:t>
      </w:r>
      <w:r w:rsidR="00375DCE">
        <w:t xml:space="preserve"> </w:t>
      </w:r>
      <w:r w:rsidR="00D26DC6">
        <w:t>“</w:t>
      </w:r>
      <w:r w:rsidRPr="00697E37">
        <w:t>inappropriate</w:t>
      </w:r>
      <w:r w:rsidR="00D26DC6">
        <w:t>”</w:t>
      </w:r>
      <w:r w:rsidR="00375DCE">
        <w:t xml:space="preserve"> </w:t>
      </w:r>
      <w:r w:rsidRPr="00697E37">
        <w:t>questions.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respond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allegations,</w:t>
      </w:r>
      <w:r w:rsidR="00375DCE">
        <w:t xml:space="preserve"> </w:t>
      </w:r>
      <w:r w:rsidRPr="00697E37">
        <w:t>according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which</w:t>
      </w:r>
      <w:r w:rsidR="00375DCE">
        <w:t xml:space="preserve"> </w:t>
      </w:r>
      <w:r w:rsidRPr="00697E37">
        <w:t>an</w:t>
      </w:r>
      <w:r w:rsidR="00375DCE">
        <w:t xml:space="preserve"> </w:t>
      </w:r>
      <w:r w:rsidRPr="00697E37">
        <w:t>individual</w:t>
      </w:r>
      <w:r w:rsidR="00375DCE">
        <w:t xml:space="preserve"> </w:t>
      </w:r>
      <w:r w:rsidRPr="00697E37">
        <w:t>can</w:t>
      </w:r>
      <w:r w:rsidR="00375DCE">
        <w:t xml:space="preserve"> </w:t>
      </w:r>
      <w:r w:rsidRPr="00697E37">
        <w:t>be</w:t>
      </w:r>
      <w:r w:rsidR="00375DCE">
        <w:t xml:space="preserve"> </w:t>
      </w:r>
      <w:r w:rsidRPr="00697E37">
        <w:t>arrested,</w:t>
      </w:r>
      <w:r w:rsidR="00375DCE">
        <w:t xml:space="preserve"> </w:t>
      </w:r>
      <w:r w:rsidRPr="00697E37">
        <w:t>detained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be</w:t>
      </w:r>
      <w:r w:rsidR="00375DCE">
        <w:t xml:space="preserve"> </w:t>
      </w:r>
      <w:r w:rsidRPr="00697E37">
        <w:t>subjected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other</w:t>
      </w:r>
      <w:r w:rsidR="00375DCE">
        <w:t xml:space="preserve"> </w:t>
      </w:r>
      <w:r w:rsidRPr="00697E37">
        <w:t>punishment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charges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guilt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association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conduct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third</w:t>
      </w:r>
      <w:r w:rsidR="00375DCE">
        <w:t xml:space="preserve"> </w:t>
      </w:r>
      <w:r w:rsidRPr="00697E37">
        <w:t>person,</w:t>
      </w:r>
      <w:r w:rsidR="00375DCE">
        <w:t xml:space="preserve"> </w:t>
      </w:r>
      <w:r w:rsidRPr="00697E37">
        <w:t>such</w:t>
      </w:r>
      <w:r w:rsidR="00375DCE">
        <w:t xml:space="preserve"> </w:t>
      </w:r>
      <w:r w:rsidRPr="00697E37">
        <w:t>as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relative,</w:t>
      </w:r>
      <w:r w:rsidR="00375DCE">
        <w:t xml:space="preserve"> </w:t>
      </w:r>
      <w:r w:rsidRPr="00697E37">
        <w:t>friend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business</w:t>
      </w:r>
      <w:r w:rsidR="00375DCE">
        <w:t xml:space="preserve"> </w:t>
      </w:r>
      <w:r w:rsidRPr="00697E37">
        <w:t>associate.</w:t>
      </w:r>
      <w:r w:rsidR="00375DCE">
        <w:t xml:space="preserve"> </w:t>
      </w:r>
    </w:p>
    <w:p w:rsidR="00C90BDA" w:rsidRPr="00697E37" w:rsidRDefault="00C90BDA" w:rsidP="00C90BDA">
      <w:pPr>
        <w:pStyle w:val="SingleTxtG"/>
      </w:pPr>
      <w:r w:rsidRPr="00697E37">
        <w:t>19.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about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basic</w:t>
      </w:r>
      <w:r w:rsidR="00375DCE">
        <w:t xml:space="preserve"> </w:t>
      </w:r>
      <w:r w:rsidRPr="00697E37">
        <w:t>safeguards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persons</w:t>
      </w:r>
      <w:r w:rsidR="00375DCE">
        <w:t xml:space="preserve"> </w:t>
      </w:r>
      <w:r w:rsidRPr="00697E37">
        <w:t>who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been</w:t>
      </w:r>
      <w:r w:rsidR="00375DCE">
        <w:t xml:space="preserve"> </w:t>
      </w:r>
      <w:r w:rsidRPr="00697E37">
        <w:t>arrested,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access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lawyer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medical</w:t>
      </w:r>
      <w:r w:rsidR="00375DCE">
        <w:t xml:space="preserve"> </w:t>
      </w:r>
      <w:r w:rsidRPr="00697E37">
        <w:t>doctor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notify</w:t>
      </w:r>
      <w:r w:rsidR="00375DCE">
        <w:t xml:space="preserve"> </w:t>
      </w:r>
      <w:r w:rsidRPr="00697E37">
        <w:t>relatives.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address</w:t>
      </w:r>
      <w:r w:rsidR="00375DCE">
        <w:t xml:space="preserve"> </w:t>
      </w:r>
      <w:r w:rsidRPr="00697E37">
        <w:t>instances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unlawful</w:t>
      </w:r>
      <w:r w:rsidR="00375DCE">
        <w:t xml:space="preserve"> </w:t>
      </w:r>
      <w:r w:rsidRPr="00697E37">
        <w:t>arrest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detention.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also</w:t>
      </w:r>
      <w:r w:rsidR="00375DCE">
        <w:t xml:space="preserve"> </w:t>
      </w:r>
      <w:r w:rsidRPr="00697E37">
        <w:t>report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procedural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persons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justice</w:t>
      </w:r>
      <w:r w:rsidR="00375DCE">
        <w:t xml:space="preserve"> </w:t>
      </w:r>
      <w:r w:rsidRPr="00697E37">
        <w:t>system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effectively</w:t>
      </w:r>
      <w:r w:rsidR="00375DCE">
        <w:t xml:space="preserve"> </w:t>
      </w:r>
      <w:r w:rsidRPr="00697E37">
        <w:t>respected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practice.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context,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detailed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about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detained</w:t>
      </w:r>
      <w:r w:rsidR="00375DCE">
        <w:t xml:space="preserve"> </w:t>
      </w:r>
      <w:r w:rsidRPr="00697E37">
        <w:t>persons</w:t>
      </w:r>
      <w:r w:rsidR="00375DCE">
        <w:t xml:space="preserve"> </w:t>
      </w:r>
      <w:r w:rsidRPr="00697E37">
        <w:t>to:</w:t>
      </w:r>
      <w:r w:rsidR="00375DCE">
        <w:t xml:space="preserve"> </w:t>
      </w:r>
      <w:r w:rsidRPr="00697E37">
        <w:t>(a)</w:t>
      </w:r>
      <w:r w:rsidR="00375DCE">
        <w:t xml:space="preserve"> </w:t>
      </w:r>
      <w:r w:rsidRPr="00697E37">
        <w:t>be</w:t>
      </w:r>
      <w:r w:rsidR="00375DCE">
        <w:t xml:space="preserve"> </w:t>
      </w:r>
      <w:r w:rsidRPr="00697E37">
        <w:t>brought</w:t>
      </w:r>
      <w:r w:rsidR="00375DCE">
        <w:t xml:space="preserve"> </w:t>
      </w:r>
      <w:r w:rsidRPr="00697E37">
        <w:t>promptly</w:t>
      </w:r>
      <w:r w:rsidR="00375DCE">
        <w:t xml:space="preserve"> </w:t>
      </w:r>
      <w:r w:rsidRPr="00697E37">
        <w:t>before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court;</w:t>
      </w:r>
      <w:r w:rsidR="00375DCE">
        <w:t xml:space="preserve"> </w:t>
      </w:r>
      <w:r w:rsidRPr="00697E37">
        <w:t>(b)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meaningful</w:t>
      </w:r>
      <w:r w:rsidR="00375DCE">
        <w:t xml:space="preserve"> </w:t>
      </w:r>
      <w:r w:rsidRPr="00697E37">
        <w:t>opportunity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challenge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lawfulness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their</w:t>
      </w:r>
      <w:r w:rsidR="00375DCE">
        <w:t xml:space="preserve"> </w:t>
      </w:r>
      <w:r w:rsidRPr="00697E37">
        <w:t>detention;</w:t>
      </w:r>
      <w:r w:rsidR="00375DCE">
        <w:t xml:space="preserve"> </w:t>
      </w:r>
      <w:r w:rsidRPr="00697E37">
        <w:t>(c)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prompt</w:t>
      </w:r>
      <w:r w:rsidR="00375DCE">
        <w:t xml:space="preserve"> </w:t>
      </w:r>
      <w:r w:rsidRPr="00697E37">
        <w:t>access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counsel;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(d)</w:t>
      </w:r>
      <w:r w:rsidR="00375DCE">
        <w:t xml:space="preserve"> </w:t>
      </w:r>
      <w:r w:rsidRPr="00697E37">
        <w:t>be</w:t>
      </w:r>
      <w:r w:rsidR="00375DCE">
        <w:t xml:space="preserve"> </w:t>
      </w:r>
      <w:r w:rsidRPr="00697E37">
        <w:t>brought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trial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reasonable</w:t>
      </w:r>
      <w:r w:rsidR="00375DCE">
        <w:t xml:space="preserve"> </w:t>
      </w:r>
      <w:r w:rsidRPr="00697E37">
        <w:t>time.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detailed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cases</w:t>
      </w:r>
      <w:r w:rsidR="00375DCE">
        <w:t xml:space="preserve"> </w:t>
      </w:r>
      <w:r w:rsidRPr="00697E37">
        <w:t>regarding</w:t>
      </w:r>
      <w:r w:rsidR="00375DCE">
        <w:t xml:space="preserve"> </w:t>
      </w:r>
      <w:r w:rsidRPr="00697E37">
        <w:t>violations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these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brought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relevant</w:t>
      </w:r>
      <w:r w:rsidR="00375DCE">
        <w:t xml:space="preserve"> </w:t>
      </w:r>
      <w:r w:rsidRPr="00697E37">
        <w:t>courts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sanctions</w:t>
      </w:r>
      <w:r w:rsidR="00375DCE">
        <w:t xml:space="preserve"> </w:t>
      </w:r>
      <w:r w:rsidRPr="00697E37">
        <w:t>imposed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enforced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regard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violations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these</w:t>
      </w:r>
      <w:r w:rsidR="00375DCE">
        <w:t xml:space="preserve"> </w:t>
      </w:r>
      <w:r w:rsidRPr="00697E37">
        <w:t>provisions.</w:t>
      </w:r>
      <w:r w:rsidR="00375DCE">
        <w:t xml:space="preserve"> </w:t>
      </w:r>
    </w:p>
    <w:p w:rsidR="00C90BDA" w:rsidRPr="00697E37" w:rsidRDefault="00C90BDA" w:rsidP="00C90BDA">
      <w:pPr>
        <w:pStyle w:val="SingleTxtG"/>
      </w:pPr>
      <w:r w:rsidRPr="00697E37">
        <w:t>20.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structure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competencies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judiciary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party,</w:t>
      </w:r>
      <w:r w:rsidR="00375DCE">
        <w:t xml:space="preserve"> </w:t>
      </w:r>
      <w:r w:rsidRPr="00697E37">
        <w:t>particularly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jurisdiction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military</w:t>
      </w:r>
      <w:r w:rsidR="00375DCE">
        <w:t xml:space="preserve"> </w:t>
      </w:r>
      <w:r w:rsidRPr="00697E37">
        <w:t>courts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Special</w:t>
      </w:r>
      <w:r w:rsidR="00375DCE">
        <w:t xml:space="preserve"> </w:t>
      </w:r>
      <w:r w:rsidRPr="00697E37">
        <w:t>Court.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elaborate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legislative</w:t>
      </w:r>
      <w:r w:rsidR="00375DCE">
        <w:t xml:space="preserve"> </w:t>
      </w:r>
      <w:r w:rsidRPr="00697E37">
        <w:t>framework</w:t>
      </w:r>
      <w:r w:rsidR="00375DCE">
        <w:t xml:space="preserve"> </w:t>
      </w:r>
      <w:r w:rsidRPr="00697E37">
        <w:t>ensuring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independence,</w:t>
      </w:r>
      <w:r w:rsidR="00375DCE">
        <w:t xml:space="preserve"> </w:t>
      </w:r>
      <w:r w:rsidRPr="00697E37">
        <w:t>impartiality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transparency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judiciary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effective</w:t>
      </w:r>
      <w:r w:rsidR="00375DCE">
        <w:t xml:space="preserve"> </w:t>
      </w:r>
      <w:r w:rsidRPr="00697E37">
        <w:t>access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judicial</w:t>
      </w:r>
      <w:r w:rsidR="00375DCE">
        <w:t xml:space="preserve"> </w:t>
      </w:r>
      <w:r w:rsidRPr="00697E37">
        <w:t>system.</w:t>
      </w:r>
      <w:r w:rsidR="00375DCE">
        <w:t xml:space="preserve"> </w:t>
      </w:r>
      <w:r w:rsidRPr="00697E37">
        <w:t>What</w:t>
      </w:r>
      <w:r w:rsidR="00375DCE">
        <w:t xml:space="preserve"> </w:t>
      </w:r>
      <w:r w:rsidRPr="00697E37">
        <w:t>specific</w:t>
      </w:r>
      <w:r w:rsidR="00375DCE">
        <w:t xml:space="preserve"> </w:t>
      </w:r>
      <w:r w:rsidRPr="00697E37">
        <w:t>legislative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has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establish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separation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powers</w:t>
      </w:r>
      <w:r w:rsidR="00375DCE">
        <w:t xml:space="preserve"> </w:t>
      </w:r>
      <w:r w:rsidRPr="00697E37">
        <w:t>between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legislature,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executive</w:t>
      </w:r>
      <w:r w:rsidR="00375DCE">
        <w:t xml:space="preserve"> </w:t>
      </w:r>
      <w:r w:rsidRPr="00697E37">
        <w:t>branch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judiciary,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ensuring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appointment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removal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judges</w:t>
      </w:r>
      <w:r w:rsidR="00375DCE">
        <w:t xml:space="preserve"> </w:t>
      </w:r>
      <w:r w:rsidRPr="00697E37">
        <w:t>is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line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Basic</w:t>
      </w:r>
      <w:r w:rsidR="00375DCE">
        <w:t xml:space="preserve"> </w:t>
      </w:r>
      <w:r w:rsidRPr="00697E37">
        <w:t>Principles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Independence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Judiciary?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also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steps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access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courts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persons</w:t>
      </w:r>
      <w:r w:rsidR="00375DCE">
        <w:t xml:space="preserve"> </w:t>
      </w:r>
      <w:r w:rsidRPr="00697E37">
        <w:t>who</w:t>
      </w:r>
      <w:r w:rsidR="00375DCE">
        <w:t xml:space="preserve"> </w:t>
      </w:r>
      <w:r w:rsidRPr="00697E37">
        <w:t>cannot</w:t>
      </w:r>
      <w:r w:rsidR="00375DCE">
        <w:t xml:space="preserve"> </w:t>
      </w:r>
      <w:r w:rsidRPr="00697E37">
        <w:t>afford</w:t>
      </w:r>
      <w:r w:rsidR="00375DCE">
        <w:t xml:space="preserve"> </w:t>
      </w:r>
      <w:r w:rsidRPr="00697E37">
        <w:t>legal</w:t>
      </w:r>
      <w:r w:rsidR="00375DCE">
        <w:t xml:space="preserve"> </w:t>
      </w:r>
      <w:r w:rsidRPr="00697E37">
        <w:t>counsel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court</w:t>
      </w:r>
      <w:r w:rsidR="00375DCE">
        <w:t xml:space="preserve"> </w:t>
      </w:r>
      <w:r w:rsidRPr="00697E37">
        <w:t>fees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details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types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cases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which</w:t>
      </w:r>
      <w:r w:rsidR="00375DCE">
        <w:t xml:space="preserve"> </w:t>
      </w:r>
      <w:r w:rsidRPr="00697E37">
        <w:t>legal</w:t>
      </w:r>
      <w:r w:rsidR="00375DCE">
        <w:t xml:space="preserve"> </w:t>
      </w:r>
      <w:r w:rsidRPr="00697E37">
        <w:t>aid</w:t>
      </w:r>
      <w:r w:rsidR="00375DCE">
        <w:t xml:space="preserve"> </w:t>
      </w:r>
      <w:r w:rsidRPr="00697E37">
        <w:t>has</w:t>
      </w:r>
      <w:r w:rsidR="00375DCE">
        <w:t xml:space="preserve"> </w:t>
      </w:r>
      <w:r w:rsidRPr="00697E37">
        <w:t>been</w:t>
      </w:r>
      <w:r w:rsidR="00375DCE">
        <w:t xml:space="preserve"> </w:t>
      </w:r>
      <w:r w:rsidRPr="00697E37">
        <w:t>sought,</w:t>
      </w:r>
      <w:r w:rsidR="00375DCE">
        <w:t xml:space="preserve"> </w:t>
      </w:r>
      <w:r w:rsidRPr="00697E37">
        <w:t>granted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denied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recent</w:t>
      </w:r>
      <w:r w:rsidR="00375DCE">
        <w:t xml:space="preserve"> </w:t>
      </w:r>
      <w:r w:rsidRPr="00697E37">
        <w:t>years.</w:t>
      </w:r>
      <w:r w:rsidR="00375DCE">
        <w:t xml:space="preserve"> 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Conditions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detention</w:t>
      </w:r>
      <w:r w:rsidR="00375DCE">
        <w:t xml:space="preserve"> </w:t>
      </w:r>
      <w:r w:rsidRPr="00697E37">
        <w:t>(arts.</w:t>
      </w:r>
      <w:r w:rsidR="00375DCE">
        <w:t xml:space="preserve"> </w:t>
      </w:r>
      <w:r w:rsidRPr="00697E37">
        <w:t>6,</w:t>
      </w:r>
      <w:r w:rsidR="00375DCE">
        <w:t xml:space="preserve"> </w:t>
      </w:r>
      <w:r w:rsidRPr="00697E37">
        <w:t>7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10)</w:t>
      </w:r>
    </w:p>
    <w:p w:rsidR="00C90BDA" w:rsidRPr="00697E37" w:rsidRDefault="00C90BDA" w:rsidP="00C90BDA">
      <w:pPr>
        <w:pStyle w:val="SingleTxtG"/>
      </w:pPr>
      <w:r w:rsidRPr="00697E37">
        <w:t>21.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prisons,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corresponding</w:t>
      </w:r>
      <w:r w:rsidR="00375DCE">
        <w:t xml:space="preserve"> </w:t>
      </w:r>
      <w:r w:rsidRPr="00697E37">
        <w:t>prison</w:t>
      </w:r>
      <w:r w:rsidR="00375DCE">
        <w:t xml:space="preserve"> </w:t>
      </w:r>
      <w:r w:rsidRPr="00697E37">
        <w:t>capacity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detainees,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whether</w:t>
      </w:r>
      <w:r w:rsidR="00375DCE">
        <w:t xml:space="preserve"> </w:t>
      </w:r>
      <w:r w:rsidRPr="00697E37">
        <w:t>prisons</w:t>
      </w:r>
      <w:r w:rsidR="00375DCE">
        <w:t xml:space="preserve"> </w:t>
      </w:r>
      <w:r w:rsidRPr="00697E37">
        <w:t>include</w:t>
      </w:r>
      <w:r w:rsidR="00375DCE">
        <w:t xml:space="preserve"> </w:t>
      </w:r>
      <w:r w:rsidRPr="00697E37">
        <w:t>separate</w:t>
      </w:r>
      <w:r w:rsidR="00375DCE">
        <w:t xml:space="preserve"> </w:t>
      </w:r>
      <w:r w:rsidRPr="00697E37">
        <w:t>sections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minors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suspects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convicted</w:t>
      </w:r>
      <w:r w:rsidR="00375DCE">
        <w:t xml:space="preserve"> </w:t>
      </w:r>
      <w:r w:rsidRPr="00697E37">
        <w:t>persons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mechanisms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place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monitor</w:t>
      </w:r>
      <w:r w:rsidR="00375DCE">
        <w:t xml:space="preserve"> </w:t>
      </w:r>
      <w:r w:rsidRPr="00697E37">
        <w:t>conditions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detention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investigate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torture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ill-treatment.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also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data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content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complaints</w:t>
      </w:r>
      <w:r w:rsidR="00375DCE">
        <w:t xml:space="preserve"> </w:t>
      </w:r>
      <w:r w:rsidRPr="00697E37">
        <w:t>brought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attention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375DCE">
        <w:t xml:space="preserve"> </w:t>
      </w:r>
      <w:r w:rsidRPr="00697E37">
        <w:t>over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last</w:t>
      </w:r>
      <w:r w:rsidR="00375DCE">
        <w:t xml:space="preserve"> </w:t>
      </w:r>
      <w:r w:rsidRPr="00697E37">
        <w:t>five</w:t>
      </w:r>
      <w:r w:rsidR="00375DCE">
        <w:t xml:space="preserve"> </w:t>
      </w:r>
      <w:r w:rsidRPr="00697E37">
        <w:t>years,</w:t>
      </w:r>
      <w:r w:rsidR="00375DCE">
        <w:t xml:space="preserve"> </w:t>
      </w:r>
      <w:r w:rsidRPr="00697E37">
        <w:t>especially</w:t>
      </w:r>
      <w:r w:rsidR="00375DCE">
        <w:t xml:space="preserve"> </w:t>
      </w:r>
      <w:r w:rsidRPr="00697E37">
        <w:t>related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use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underground</w:t>
      </w:r>
      <w:r w:rsidR="00375DCE">
        <w:t xml:space="preserve"> </w:t>
      </w:r>
      <w:r w:rsidRPr="00697E37">
        <w:t>cells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shipping</w:t>
      </w:r>
      <w:r w:rsidR="00375DCE">
        <w:t xml:space="preserve"> </w:t>
      </w:r>
      <w:r w:rsidRPr="00697E37">
        <w:t>containers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hold</w:t>
      </w:r>
      <w:r w:rsidR="00375DCE">
        <w:t xml:space="preserve"> </w:t>
      </w:r>
      <w:r w:rsidRPr="00697E37">
        <w:t>prisoners,</w:t>
      </w:r>
      <w:r w:rsidR="00375DCE">
        <w:t xml:space="preserve"> </w:t>
      </w:r>
      <w:r w:rsidRPr="00697E37">
        <w:t>hard</w:t>
      </w:r>
      <w:r w:rsidR="00375DCE">
        <w:t xml:space="preserve"> </w:t>
      </w:r>
      <w:r w:rsidRPr="00697E37">
        <w:t>labour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life-threatening</w:t>
      </w:r>
      <w:r w:rsidR="00375DCE">
        <w:t xml:space="preserve"> </w:t>
      </w:r>
      <w:r w:rsidRPr="00697E37">
        <w:t>temperatures,</w:t>
      </w:r>
      <w:r w:rsidR="00375DCE">
        <w:t xml:space="preserve"> </w:t>
      </w:r>
      <w:r w:rsidRPr="00697E37">
        <w:t>lack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food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water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health</w:t>
      </w:r>
      <w:r w:rsidR="00375DCE">
        <w:t xml:space="preserve"> </w:t>
      </w:r>
      <w:r w:rsidRPr="00697E37">
        <w:t>care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lack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access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sanitary</w:t>
      </w:r>
      <w:r w:rsidR="00375DCE">
        <w:t xml:space="preserve"> </w:t>
      </w:r>
      <w:r w:rsidRPr="00697E37">
        <w:t>facilities.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also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Committee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statistical</w:t>
      </w:r>
      <w:r w:rsidR="00375DCE">
        <w:t xml:space="preserve"> </w:t>
      </w:r>
      <w:r w:rsidRPr="00697E37">
        <w:t>data,</w:t>
      </w:r>
      <w:r w:rsidR="00375DCE">
        <w:t xml:space="preserve"> </w:t>
      </w:r>
      <w:r w:rsidRPr="00697E37">
        <w:t>disaggregated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sex,</w:t>
      </w:r>
      <w:r w:rsidR="00375DCE">
        <w:t xml:space="preserve"> </w:t>
      </w:r>
      <w:r w:rsidRPr="00697E37">
        <w:t>age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ethnicity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deaths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centres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detention</w:t>
      </w:r>
      <w:r w:rsidR="00375DCE">
        <w:t xml:space="preserve"> </w:t>
      </w:r>
      <w:r w:rsidRPr="00697E37">
        <w:t>over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previous</w:t>
      </w:r>
      <w:r w:rsidR="00375DCE">
        <w:t xml:space="preserve"> </w:t>
      </w:r>
      <w:r w:rsidRPr="00697E37">
        <w:t>five</w:t>
      </w:r>
      <w:r w:rsidR="00375DCE">
        <w:t xml:space="preserve"> </w:t>
      </w:r>
      <w:r w:rsidRPr="00697E37">
        <w:t>years,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cases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causes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death,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cases</w:t>
      </w:r>
      <w:r w:rsidR="00375DCE">
        <w:t xml:space="preserve"> </w:t>
      </w:r>
      <w:r w:rsidRPr="00697E37">
        <w:t>investigated,</w:t>
      </w:r>
      <w:r w:rsidR="00375DCE">
        <w:t xml:space="preserve"> </w:t>
      </w:r>
      <w:r w:rsidRPr="00697E37">
        <w:t>prosecutions</w:t>
      </w:r>
      <w:r w:rsidR="00375DCE">
        <w:t xml:space="preserve"> </w:t>
      </w:r>
      <w:r w:rsidRPr="00697E37">
        <w:t>pursued,</w:t>
      </w:r>
      <w:r w:rsidR="00375DCE">
        <w:t xml:space="preserve"> </w:t>
      </w:r>
      <w:r w:rsidRPr="00697E37">
        <w:t>convictions</w:t>
      </w:r>
      <w:r w:rsidR="00375DCE">
        <w:t xml:space="preserve"> </w:t>
      </w:r>
      <w:r w:rsidRPr="00697E37">
        <w:t>secured,</w:t>
      </w:r>
      <w:r w:rsidR="00375DCE">
        <w:t xml:space="preserve"> </w:t>
      </w:r>
      <w:r w:rsidRPr="00697E37">
        <w:t>punishment</w:t>
      </w:r>
      <w:r w:rsidR="00375DCE">
        <w:t xml:space="preserve"> </w:t>
      </w:r>
      <w:r w:rsidRPr="00697E37">
        <w:t>imposed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offenders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reparations</w:t>
      </w:r>
      <w:r w:rsidR="00375DCE">
        <w:t xml:space="preserve"> </w:t>
      </w:r>
      <w:r w:rsidRPr="00697E37">
        <w:t>provided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families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victims.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about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access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independent</w:t>
      </w:r>
      <w:r w:rsidR="00375DCE">
        <w:t xml:space="preserve"> </w:t>
      </w:r>
      <w:r w:rsidRPr="00697E37">
        <w:t>monitoring</w:t>
      </w:r>
      <w:r w:rsidR="00375DCE">
        <w:t xml:space="preserve"> </w:t>
      </w:r>
      <w:r w:rsidRPr="00697E37">
        <w:t>groups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prisons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detention</w:t>
      </w:r>
      <w:r w:rsidR="00375DCE">
        <w:t xml:space="preserve"> </w:t>
      </w:r>
      <w:r w:rsidRPr="00697E37">
        <w:t>centres,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about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D26DC6">
        <w:t>’</w:t>
      </w:r>
      <w:r w:rsidRPr="00697E37">
        <w:t>s</w:t>
      </w:r>
      <w:r w:rsidR="00375DCE">
        <w:t xml:space="preserve"> </w:t>
      </w:r>
      <w:r w:rsidRPr="00697E37">
        <w:t>plans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ratify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Optional</w:t>
      </w:r>
      <w:r w:rsidR="00375DCE">
        <w:t xml:space="preserve"> </w:t>
      </w:r>
      <w:r w:rsidRPr="00697E37">
        <w:t>Protocol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Convention</w:t>
      </w:r>
      <w:r w:rsidR="00375DCE">
        <w:t xml:space="preserve"> </w:t>
      </w:r>
      <w:r w:rsidRPr="00697E37">
        <w:t>against</w:t>
      </w:r>
      <w:r w:rsidR="00375DCE">
        <w:t xml:space="preserve"> </w:t>
      </w:r>
      <w:r w:rsidRPr="00697E37">
        <w:t>Torture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Other</w:t>
      </w:r>
      <w:r w:rsidR="00375DCE">
        <w:t xml:space="preserve"> </w:t>
      </w:r>
      <w:r w:rsidRPr="00697E37">
        <w:t>Cruel,</w:t>
      </w:r>
      <w:r w:rsidR="00375DCE">
        <w:t xml:space="preserve"> </w:t>
      </w:r>
      <w:r w:rsidRPr="00697E37">
        <w:t>Inhuman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Degrading</w:t>
      </w:r>
      <w:r w:rsidR="00375DCE">
        <w:t xml:space="preserve"> </w:t>
      </w:r>
      <w:r w:rsidRPr="00697E37">
        <w:t>Treatment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Punishment.</w:t>
      </w:r>
      <w:r w:rsidR="00375DCE">
        <w:t xml:space="preserve"> 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Freedom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movement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trafficking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persons</w:t>
      </w:r>
      <w:r w:rsidR="00375DCE">
        <w:t xml:space="preserve"> </w:t>
      </w:r>
      <w:r w:rsidRPr="00697E37">
        <w:t>(arts.</w:t>
      </w:r>
      <w:r w:rsidR="00375DCE">
        <w:t xml:space="preserve"> </w:t>
      </w:r>
      <w:r w:rsidRPr="00697E37">
        <w:t>8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12)</w:t>
      </w:r>
    </w:p>
    <w:p w:rsidR="00C90BDA" w:rsidRPr="00697E37" w:rsidRDefault="00C90BDA" w:rsidP="00C90BDA">
      <w:pPr>
        <w:pStyle w:val="SingleTxtG"/>
      </w:pPr>
      <w:r w:rsidRPr="00697E37">
        <w:t>22.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about</w:t>
      </w:r>
      <w:r w:rsidR="00375DCE">
        <w:t xml:space="preserve"> </w:t>
      </w:r>
      <w:r w:rsidRPr="00697E37">
        <w:t>limitations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freedom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movement,</w:t>
      </w:r>
      <w:r w:rsidR="00375DCE">
        <w:t xml:space="preserve"> </w:t>
      </w:r>
      <w:r w:rsidRPr="00697E37">
        <w:t>especially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relation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service,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leave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freely</w:t>
      </w:r>
      <w:r w:rsidR="00375DCE">
        <w:t xml:space="preserve"> </w:t>
      </w:r>
      <w:r w:rsidRPr="00697E37">
        <w:t>return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steps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review</w:t>
      </w:r>
      <w:r w:rsidR="00375DCE">
        <w:t xml:space="preserve"> </w:t>
      </w:r>
      <w:r w:rsidRPr="00697E37">
        <w:t>those</w:t>
      </w:r>
      <w:r w:rsidR="00375DCE">
        <w:t xml:space="preserve"> </w:t>
      </w:r>
      <w:r w:rsidRPr="00697E37">
        <w:t>limitations.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regard,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comment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D26DC6">
        <w:t>’</w:t>
      </w:r>
      <w:r w:rsidRPr="00697E37">
        <w:t>s</w:t>
      </w:r>
      <w:r w:rsidR="00375DCE">
        <w:t xml:space="preserve"> </w:t>
      </w:r>
      <w:r w:rsidRPr="00697E37">
        <w:t>policies</w:t>
      </w:r>
      <w:r w:rsidR="00375DCE">
        <w:t xml:space="preserve"> </w:t>
      </w:r>
      <w:r w:rsidRPr="00697E37">
        <w:t>concerning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arrest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reintegration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people</w:t>
      </w:r>
      <w:r w:rsidR="00375DCE">
        <w:t xml:space="preserve"> </w:t>
      </w:r>
      <w:r w:rsidRPr="00697E37">
        <w:t>who</w:t>
      </w:r>
      <w:r w:rsidR="00375DCE">
        <w:t xml:space="preserve"> </w:t>
      </w:r>
      <w:r w:rsidRPr="00697E37">
        <w:t>try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leave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country</w:t>
      </w:r>
      <w:r w:rsidR="00375DCE">
        <w:t xml:space="preserve"> </w:t>
      </w:r>
      <w:r w:rsidRPr="00697E37">
        <w:t>illegally.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explain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administrative</w:t>
      </w:r>
      <w:r w:rsidR="00375DCE">
        <w:t xml:space="preserve"> </w:t>
      </w:r>
      <w:r w:rsidRPr="00697E37">
        <w:t>procedure</w:t>
      </w:r>
      <w:r w:rsidR="00375DCE">
        <w:t xml:space="preserve"> </w:t>
      </w:r>
      <w:r w:rsidRPr="00697E37">
        <w:t>regulating</w:t>
      </w:r>
      <w:r w:rsidR="00375DCE">
        <w:t xml:space="preserve"> </w:t>
      </w:r>
      <w:r w:rsidRPr="00697E37">
        <w:lastRenderedPageBreak/>
        <w:t>internal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external</w:t>
      </w:r>
      <w:r w:rsidR="00375DCE">
        <w:t xml:space="preserve"> </w:t>
      </w:r>
      <w:r w:rsidRPr="00697E37">
        <w:t>movement,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fees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obtaining</w:t>
      </w:r>
      <w:r w:rsidR="00375DCE">
        <w:t xml:space="preserve"> </w:t>
      </w:r>
      <w:r w:rsidRPr="00697E37">
        <w:t>identification</w:t>
      </w:r>
      <w:r w:rsidR="00375DCE">
        <w:t xml:space="preserve"> </w:t>
      </w:r>
      <w:r w:rsidRPr="00697E37">
        <w:t>cards,</w:t>
      </w:r>
      <w:r w:rsidR="00375DCE">
        <w:t xml:space="preserve"> </w:t>
      </w:r>
      <w:r w:rsidRPr="00697E37">
        <w:t>travel</w:t>
      </w:r>
      <w:r w:rsidR="00375DCE">
        <w:t xml:space="preserve"> </w:t>
      </w:r>
      <w:r w:rsidRPr="00697E37">
        <w:t>permits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passports.</w:t>
      </w:r>
      <w:r w:rsidR="00375DCE">
        <w:t xml:space="preserve"> </w:t>
      </w:r>
    </w:p>
    <w:p w:rsidR="00C90BDA" w:rsidRPr="00697E37" w:rsidRDefault="00C90BDA" w:rsidP="00C90BDA">
      <w:pPr>
        <w:pStyle w:val="SingleTxtG"/>
      </w:pPr>
      <w:r w:rsidRPr="00697E37">
        <w:t>23.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prevent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combat</w:t>
      </w:r>
      <w:r w:rsidR="00375DCE">
        <w:t xml:space="preserve"> </w:t>
      </w:r>
      <w:r w:rsidRPr="00697E37">
        <w:t>trafficking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persons,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through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adoption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comprehensive</w:t>
      </w:r>
      <w:r w:rsidR="00375DCE">
        <w:t xml:space="preserve"> </w:t>
      </w:r>
      <w:r w:rsidRPr="00697E37">
        <w:t>legislation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policy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accordance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Protocol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Prevent,</w:t>
      </w:r>
      <w:r w:rsidR="00375DCE">
        <w:t xml:space="preserve"> </w:t>
      </w:r>
      <w:r w:rsidRPr="00697E37">
        <w:t>Suppress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Punish</w:t>
      </w:r>
      <w:r w:rsidR="00375DCE">
        <w:t xml:space="preserve"> </w:t>
      </w:r>
      <w:r w:rsidRPr="00697E37">
        <w:t>Trafficking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Persons,</w:t>
      </w:r>
      <w:r w:rsidR="00375DCE">
        <w:t xml:space="preserve"> </w:t>
      </w:r>
      <w:r w:rsidRPr="00697E37">
        <w:t>Especially</w:t>
      </w:r>
      <w:r w:rsidR="00375DCE">
        <w:t xml:space="preserve"> </w:t>
      </w:r>
      <w:r w:rsidRPr="00697E37">
        <w:t>Women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Children,</w:t>
      </w:r>
      <w:r w:rsidR="00375DCE">
        <w:t xml:space="preserve"> </w:t>
      </w:r>
      <w:r w:rsidRPr="00697E37">
        <w:t>supplementing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United</w:t>
      </w:r>
      <w:r w:rsidR="00375DCE">
        <w:t xml:space="preserve"> </w:t>
      </w:r>
      <w:r w:rsidRPr="00697E37">
        <w:t>Nations</w:t>
      </w:r>
      <w:r w:rsidR="00375DCE">
        <w:t xml:space="preserve"> </w:t>
      </w:r>
      <w:r w:rsidRPr="00697E37">
        <w:t>Convention</w:t>
      </w:r>
      <w:r w:rsidR="00375DCE">
        <w:t xml:space="preserve"> </w:t>
      </w:r>
      <w:r w:rsidRPr="00697E37">
        <w:t>against</w:t>
      </w:r>
      <w:r w:rsidR="00375DCE">
        <w:t xml:space="preserve"> </w:t>
      </w:r>
      <w:r w:rsidRPr="00697E37">
        <w:t>Transnational</w:t>
      </w:r>
      <w:r w:rsidR="00375DCE">
        <w:t xml:space="preserve"> </w:t>
      </w:r>
      <w:r w:rsidRPr="00697E37">
        <w:t>Organized</w:t>
      </w:r>
      <w:r w:rsidR="00375DCE">
        <w:t xml:space="preserve"> </w:t>
      </w:r>
      <w:r w:rsidRPr="00697E37">
        <w:t>Crime.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disaggregated</w:t>
      </w:r>
      <w:r w:rsidR="00375DCE">
        <w:t xml:space="preserve"> </w:t>
      </w:r>
      <w:r w:rsidRPr="00697E37">
        <w:t>data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cases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trafficking,</w:t>
      </w:r>
      <w:r w:rsidR="00375DCE">
        <w:t xml:space="preserve"> </w:t>
      </w:r>
      <w:r w:rsidRPr="00697E37">
        <w:t>investigations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prosecutions,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nature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sanctions</w:t>
      </w:r>
      <w:r w:rsidR="00375DCE">
        <w:t xml:space="preserve"> </w:t>
      </w:r>
      <w:r w:rsidRPr="00697E37">
        <w:t>imposed,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reparations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victims.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Right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privacy</w:t>
      </w:r>
      <w:r w:rsidR="00375DCE">
        <w:t xml:space="preserve"> </w:t>
      </w:r>
      <w:r w:rsidRPr="00697E37">
        <w:t>(art.</w:t>
      </w:r>
      <w:r w:rsidR="00375DCE">
        <w:t xml:space="preserve"> </w:t>
      </w:r>
      <w:r w:rsidRPr="00697E37">
        <w:t>17)</w:t>
      </w:r>
    </w:p>
    <w:p w:rsidR="00C90BDA" w:rsidRPr="00697E37" w:rsidRDefault="00C90BDA" w:rsidP="00C90BDA">
      <w:pPr>
        <w:pStyle w:val="SingleTxtG"/>
      </w:pPr>
      <w:r w:rsidRPr="00697E37">
        <w:t>24.</w:t>
      </w:r>
      <w:r w:rsidRPr="00697E37">
        <w:tab/>
        <w:t>Please</w:t>
      </w:r>
      <w:r w:rsidR="00375DCE">
        <w:t xml:space="preserve"> </w:t>
      </w:r>
      <w:r w:rsidRPr="00697E37">
        <w:t>explain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legislative</w:t>
      </w:r>
      <w:r w:rsidR="00375DCE">
        <w:t xml:space="preserve"> </w:t>
      </w:r>
      <w:r w:rsidRPr="00697E37">
        <w:t>framework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practice</w:t>
      </w:r>
      <w:r w:rsidR="00375DCE">
        <w:t xml:space="preserve"> </w:t>
      </w:r>
      <w:r w:rsidRPr="00697E37">
        <w:t>concerning</w:t>
      </w:r>
      <w:r w:rsidR="00375DCE">
        <w:t xml:space="preserve"> </w:t>
      </w:r>
      <w:r w:rsidRPr="00697E37">
        <w:t>surveillance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monitoring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population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grounds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security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crime</w:t>
      </w:r>
      <w:r w:rsidR="00375DCE">
        <w:t xml:space="preserve"> </w:t>
      </w:r>
      <w:r w:rsidRPr="00697E37">
        <w:t>prevention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respond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mass</w:t>
      </w:r>
      <w:r w:rsidR="00375DCE">
        <w:t xml:space="preserve"> </w:t>
      </w:r>
      <w:r w:rsidRPr="00697E37">
        <w:t>surveillance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population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security</w:t>
      </w:r>
      <w:r w:rsidR="00375DCE">
        <w:t xml:space="preserve"> </w:t>
      </w:r>
      <w:r w:rsidRPr="00697E37">
        <w:t>agents,</w:t>
      </w:r>
      <w:r w:rsidR="00375DCE">
        <w:t xml:space="preserve"> </w:t>
      </w:r>
      <w:r w:rsidRPr="00697E37">
        <w:t>leading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general</w:t>
      </w:r>
      <w:r w:rsidR="00375DCE">
        <w:t xml:space="preserve"> </w:t>
      </w:r>
      <w:r w:rsidRPr="00697E37">
        <w:t>climate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fear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mistrust.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explain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guarantees</w:t>
      </w:r>
      <w:r w:rsidR="00375DCE">
        <w:t xml:space="preserve"> </w:t>
      </w:r>
      <w:r w:rsidRPr="00697E37">
        <w:t>employed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surveillance</w:t>
      </w:r>
      <w:r w:rsidR="00375DCE">
        <w:t xml:space="preserve"> </w:t>
      </w:r>
      <w:r w:rsidRPr="00697E37">
        <w:t>is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compliance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provisions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principles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legality,</w:t>
      </w:r>
      <w:r w:rsidR="00375DCE">
        <w:t xml:space="preserve"> </w:t>
      </w:r>
      <w:r w:rsidRPr="00697E37">
        <w:t>necessity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proportionality.</w:t>
      </w:r>
      <w:r w:rsidR="00375DCE">
        <w:t xml:space="preserve"> 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Freedom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thought,</w:t>
      </w:r>
      <w:r w:rsidR="00375DCE">
        <w:t xml:space="preserve"> </w:t>
      </w:r>
      <w:r w:rsidRPr="00697E37">
        <w:t>conscience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religion</w:t>
      </w:r>
      <w:r w:rsidR="00375DCE">
        <w:t xml:space="preserve"> </w:t>
      </w:r>
      <w:r w:rsidRPr="00697E37">
        <w:t>(art.</w:t>
      </w:r>
      <w:r w:rsidR="00375DCE">
        <w:t xml:space="preserve"> </w:t>
      </w:r>
      <w:r w:rsidRPr="00697E37">
        <w:t>18)</w:t>
      </w:r>
    </w:p>
    <w:p w:rsidR="00C90BDA" w:rsidRPr="00697E37" w:rsidRDefault="00C90BDA" w:rsidP="00C90BDA">
      <w:pPr>
        <w:pStyle w:val="SingleTxtG"/>
      </w:pPr>
      <w:r w:rsidRPr="00697E37">
        <w:t>25.</w:t>
      </w:r>
      <w:r w:rsidRPr="00697E37">
        <w:tab/>
        <w:t>Please</w:t>
      </w:r>
      <w:r w:rsidR="00375DCE">
        <w:t xml:space="preserve"> </w:t>
      </w:r>
      <w:r w:rsidRPr="00697E37">
        <w:t>comment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discrimination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grounds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religion.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people</w:t>
      </w:r>
      <w:r w:rsidR="00375DCE">
        <w:t xml:space="preserve"> </w:t>
      </w:r>
      <w:r w:rsidRPr="00697E37">
        <w:t>detained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charges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practising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non-authorized</w:t>
      </w:r>
      <w:r w:rsidR="00375DCE">
        <w:t xml:space="preserve"> </w:t>
      </w:r>
      <w:r w:rsidRPr="00697E37">
        <w:t>religion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other</w:t>
      </w:r>
      <w:r w:rsidR="00375DCE">
        <w:t xml:space="preserve"> </w:t>
      </w:r>
      <w:r w:rsidRPr="00697E37">
        <w:t>grounds</w:t>
      </w:r>
      <w:r w:rsidR="00375DCE">
        <w:t xml:space="preserve"> </w:t>
      </w:r>
      <w:r w:rsidRPr="00697E37">
        <w:t>related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religion,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reasons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duration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detention.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no</w:t>
      </w:r>
      <w:r w:rsidR="00375DCE">
        <w:t xml:space="preserve"> </w:t>
      </w:r>
      <w:r w:rsidRPr="00697E37">
        <w:t>individual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375DCE">
        <w:t xml:space="preserve"> </w:t>
      </w:r>
      <w:r w:rsidRPr="00697E37">
        <w:t>will</w:t>
      </w:r>
      <w:r w:rsidR="00375DCE">
        <w:t xml:space="preserve"> </w:t>
      </w:r>
      <w:r w:rsidRPr="00697E37">
        <w:t>lose</w:t>
      </w:r>
      <w:r w:rsidR="00375DCE">
        <w:t xml:space="preserve"> </w:t>
      </w:r>
      <w:r w:rsidRPr="00697E37">
        <w:t>his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her</w:t>
      </w:r>
      <w:r w:rsidR="00375DCE">
        <w:t xml:space="preserve"> </w:t>
      </w:r>
      <w:r w:rsidRPr="00697E37">
        <w:t>citizenship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basis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religion.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legislative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executive</w:t>
      </w:r>
      <w:r w:rsidR="00375DCE">
        <w:t xml:space="preserve"> </w:t>
      </w:r>
      <w:r w:rsidRPr="00697E37">
        <w:t>framework</w:t>
      </w:r>
      <w:r w:rsidR="00375DCE">
        <w:t xml:space="preserve"> </w:t>
      </w:r>
      <w:r w:rsidRPr="00697E37">
        <w:t>regulating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authorization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registration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religious</w:t>
      </w:r>
      <w:r w:rsidR="00375DCE">
        <w:t xml:space="preserve"> </w:t>
      </w:r>
      <w:r w:rsidRPr="00697E37">
        <w:t>organizations.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describe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all</w:t>
      </w:r>
      <w:r w:rsidR="00375DCE">
        <w:t xml:space="preserve"> </w:t>
      </w:r>
      <w:r w:rsidRPr="00697E37">
        <w:t>religious</w:t>
      </w:r>
      <w:r w:rsidR="00375DCE">
        <w:t xml:space="preserve"> </w:t>
      </w:r>
      <w:r w:rsidRPr="00697E37">
        <w:t>groups,</w:t>
      </w:r>
      <w:r w:rsidR="00375DCE">
        <w:t xml:space="preserve"> </w:t>
      </w:r>
      <w:r w:rsidRPr="00697E37">
        <w:t>regardless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size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content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belief,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permitted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engage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worship,</w:t>
      </w:r>
      <w:r w:rsidR="00375DCE">
        <w:t xml:space="preserve"> </w:t>
      </w:r>
      <w:r w:rsidRPr="00697E37">
        <w:t>erect</w:t>
      </w:r>
      <w:r w:rsidR="00375DCE">
        <w:t xml:space="preserve"> </w:t>
      </w:r>
      <w:r w:rsidRPr="00697E37">
        <w:t>places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worship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enjoy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other</w:t>
      </w:r>
      <w:r w:rsidR="00375DCE">
        <w:t xml:space="preserve"> </w:t>
      </w:r>
      <w:r w:rsidRPr="00697E37">
        <w:t>privileges</w:t>
      </w:r>
      <w:r w:rsidR="00375DCE">
        <w:t xml:space="preserve"> </w:t>
      </w:r>
      <w:r w:rsidRPr="00697E37">
        <w:t>normally</w:t>
      </w:r>
      <w:r w:rsidR="00375DCE">
        <w:t xml:space="preserve"> </w:t>
      </w:r>
      <w:r w:rsidRPr="00697E37">
        <w:t>accorded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such</w:t>
      </w:r>
      <w:r w:rsidR="00375DCE">
        <w:t xml:space="preserve"> </w:t>
      </w:r>
      <w:r w:rsidRPr="00697E37">
        <w:t>groups.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explain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steps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registration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religious</w:t>
      </w:r>
      <w:r w:rsidR="00375DCE">
        <w:t xml:space="preserve"> </w:t>
      </w:r>
      <w:r w:rsidRPr="00697E37">
        <w:t>organizations</w:t>
      </w:r>
      <w:r w:rsidR="00375DCE">
        <w:t xml:space="preserve"> </w:t>
      </w:r>
      <w:r w:rsidRPr="00697E37">
        <w:t>is</w:t>
      </w:r>
      <w:r w:rsidR="00375DCE">
        <w:t xml:space="preserve"> </w:t>
      </w:r>
      <w:r w:rsidRPr="00697E37">
        <w:t>based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clear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objective</w:t>
      </w:r>
      <w:r w:rsidR="00375DCE">
        <w:t xml:space="preserve"> </w:t>
      </w:r>
      <w:r w:rsidRPr="00697E37">
        <w:t>criteria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compatible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protected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Covenant,</w:t>
      </w:r>
      <w:r w:rsidR="00375DCE">
        <w:t xml:space="preserve"> </w:t>
      </w:r>
      <w:r w:rsidRPr="00697E37">
        <w:t>especially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respect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requirements</w:t>
      </w:r>
      <w:r w:rsidR="00375DCE">
        <w:t xml:space="preserve"> </w:t>
      </w:r>
      <w:r w:rsidRPr="00697E37">
        <w:t>regarding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origin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funding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recognition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Government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registration</w:t>
      </w:r>
      <w:r w:rsidR="00375DCE">
        <w:t xml:space="preserve"> </w:t>
      </w:r>
      <w:r w:rsidRPr="00697E37">
        <w:t>process.</w:t>
      </w:r>
      <w:r w:rsidR="00375DCE">
        <w:t xml:space="preserve"> </w:t>
      </w:r>
      <w:r w:rsidRPr="00697E37">
        <w:t>Following</w:t>
      </w:r>
      <w:r w:rsidR="00375DCE">
        <w:t xml:space="preserve"> </w:t>
      </w:r>
      <w:r w:rsidRPr="00697E37">
        <w:t>previous</w:t>
      </w:r>
      <w:r w:rsidR="00375DCE">
        <w:t xml:space="preserve"> </w:t>
      </w:r>
      <w:r w:rsidRPr="00697E37">
        <w:t>statements</w:t>
      </w:r>
      <w:r w:rsidR="00375DCE">
        <w:t xml:space="preserve"> </w:t>
      </w:r>
      <w:r w:rsidRPr="00697E37">
        <w:t>made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Ministry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Ministry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Religious</w:t>
      </w:r>
      <w:r w:rsidR="00375DCE">
        <w:t xml:space="preserve"> </w:t>
      </w:r>
      <w:r w:rsidRPr="00697E37">
        <w:t>Affairs,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update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Committee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authorization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official</w:t>
      </w:r>
      <w:r w:rsidR="00375DCE">
        <w:t xml:space="preserve"> </w:t>
      </w:r>
      <w:r w:rsidRPr="00697E37">
        <w:t>recognition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Episcopal</w:t>
      </w:r>
      <w:r w:rsidR="00375DCE">
        <w:t xml:space="preserve"> </w:t>
      </w:r>
      <w:r w:rsidRPr="00697E37">
        <w:t>Church,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Seventh</w:t>
      </w:r>
      <w:r w:rsidR="00375DCE">
        <w:t xml:space="preserve"> </w:t>
      </w:r>
      <w:r w:rsidRPr="00697E37">
        <w:t>Day</w:t>
      </w:r>
      <w:r w:rsidR="00375DCE">
        <w:t xml:space="preserve"> </w:t>
      </w:r>
      <w:r w:rsidRPr="00697E37">
        <w:t>Adventist</w:t>
      </w:r>
      <w:r w:rsidR="00375DCE">
        <w:t xml:space="preserve"> </w:t>
      </w:r>
      <w:r w:rsidRPr="00697E37">
        <w:t>Church,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Faith</w:t>
      </w:r>
      <w:r w:rsidR="00375DCE">
        <w:t xml:space="preserve"> </w:t>
      </w:r>
      <w:r w:rsidRPr="00697E37">
        <w:t>Mission</w:t>
      </w:r>
      <w:r w:rsidR="00375DCE">
        <w:t xml:space="preserve"> </w:t>
      </w:r>
      <w:r w:rsidRPr="00697E37">
        <w:t>Church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other</w:t>
      </w:r>
      <w:r w:rsidR="00375DCE">
        <w:t xml:space="preserve"> </w:t>
      </w:r>
      <w:r w:rsidRPr="00697E37">
        <w:t>religious</w:t>
      </w:r>
      <w:r w:rsidR="00375DCE">
        <w:t xml:space="preserve"> </w:t>
      </w:r>
      <w:r w:rsidRPr="00697E37">
        <w:t>organizations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met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registration</w:t>
      </w:r>
      <w:r w:rsidR="00375DCE">
        <w:t xml:space="preserve"> </w:t>
      </w:r>
      <w:r w:rsidRPr="00697E37">
        <w:t>criteria.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Military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service</w:t>
      </w:r>
      <w:r w:rsidR="00375DCE">
        <w:t xml:space="preserve"> </w:t>
      </w:r>
      <w:r w:rsidRPr="00697E37">
        <w:t>programmes</w:t>
      </w:r>
      <w:r w:rsidR="00375DCE">
        <w:t xml:space="preserve"> </w:t>
      </w:r>
      <w:r w:rsidRPr="00697E37">
        <w:t>(arts.</w:t>
      </w:r>
      <w:r w:rsidR="00375DCE">
        <w:t xml:space="preserve"> </w:t>
      </w:r>
      <w:r w:rsidRPr="00697E37">
        <w:t>6,</w:t>
      </w:r>
      <w:r w:rsidR="00375DCE">
        <w:t xml:space="preserve"> </w:t>
      </w:r>
      <w:r w:rsidRPr="00697E37">
        <w:t>8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18)</w:t>
      </w:r>
    </w:p>
    <w:p w:rsidR="00C90BDA" w:rsidRPr="00697E37" w:rsidRDefault="00C90BDA" w:rsidP="00C90BDA">
      <w:pPr>
        <w:pStyle w:val="SingleTxtG"/>
      </w:pPr>
      <w:r w:rsidRPr="00697E37">
        <w:t>26.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extent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military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service</w:t>
      </w:r>
      <w:r w:rsidR="00375DCE">
        <w:t xml:space="preserve"> </w:t>
      </w:r>
      <w:r w:rsidRPr="00697E37">
        <w:t>programmes.</w:t>
      </w:r>
      <w:r w:rsidR="00375DCE">
        <w:t xml:space="preserve"> </w:t>
      </w:r>
      <w:r w:rsidRPr="00697E37">
        <w:t>Is</w:t>
      </w:r>
      <w:r w:rsidR="00375DCE">
        <w:t xml:space="preserve"> </w:t>
      </w:r>
      <w:r w:rsidRPr="00697E37">
        <w:t>such</w:t>
      </w:r>
      <w:r w:rsidR="00375DCE">
        <w:t xml:space="preserve"> </w:t>
      </w:r>
      <w:r w:rsidRPr="00697E37">
        <w:t>service</w:t>
      </w:r>
      <w:r w:rsidR="00375DCE">
        <w:t xml:space="preserve"> </w:t>
      </w:r>
      <w:r w:rsidRPr="00697E37">
        <w:t>compulsory?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what</w:t>
      </w:r>
      <w:r w:rsidR="00375DCE">
        <w:t xml:space="preserve"> </w:t>
      </w:r>
      <w:r w:rsidRPr="00697E37">
        <w:t>period?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respond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prolonged</w:t>
      </w:r>
      <w:r w:rsidR="00375DCE">
        <w:t xml:space="preserve"> </w:t>
      </w:r>
      <w:r w:rsidRPr="00697E37">
        <w:t>military</w:t>
      </w:r>
      <w:r w:rsidR="00375DCE">
        <w:t xml:space="preserve"> </w:t>
      </w:r>
      <w:r w:rsidRPr="00697E37">
        <w:t>service</w:t>
      </w:r>
      <w:r w:rsidR="00375DCE">
        <w:t xml:space="preserve"> </w:t>
      </w:r>
      <w:r w:rsidRPr="00697E37">
        <w:t>is</w:t>
      </w:r>
      <w:r w:rsidR="00375DCE">
        <w:t xml:space="preserve"> </w:t>
      </w:r>
      <w:r w:rsidRPr="00697E37">
        <w:t>de</w:t>
      </w:r>
      <w:r w:rsidR="00375DCE">
        <w:t xml:space="preserve"> </w:t>
      </w:r>
      <w:r w:rsidRPr="00697E37">
        <w:t>facto</w:t>
      </w:r>
      <w:r w:rsidR="00375DCE">
        <w:t xml:space="preserve"> </w:t>
      </w:r>
      <w:r w:rsidRPr="00697E37">
        <w:t>indefinite.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steps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been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limit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actual</w:t>
      </w:r>
      <w:r w:rsidR="00375DCE">
        <w:t xml:space="preserve"> </w:t>
      </w:r>
      <w:r w:rsidRPr="00697E37">
        <w:t>practice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duration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service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18</w:t>
      </w:r>
      <w:r w:rsidR="00375DCE">
        <w:t xml:space="preserve"> </w:t>
      </w:r>
      <w:r w:rsidRPr="00697E37">
        <w:t>months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recognize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conscientious</w:t>
      </w:r>
      <w:r w:rsidR="00375DCE">
        <w:t xml:space="preserve"> </w:t>
      </w:r>
      <w:r w:rsidRPr="00697E37">
        <w:t>objection.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deaths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occurred</w:t>
      </w:r>
      <w:r w:rsidR="00375DCE">
        <w:t xml:space="preserve"> </w:t>
      </w:r>
      <w:r w:rsidRPr="00697E37">
        <w:t>during</w:t>
      </w:r>
      <w:r w:rsidR="00375DCE">
        <w:t xml:space="preserve"> </w:t>
      </w:r>
      <w:r w:rsidRPr="00697E37">
        <w:t>military/national</w:t>
      </w:r>
      <w:r w:rsidR="00375DCE">
        <w:t xml:space="preserve"> </w:t>
      </w:r>
      <w:r w:rsidRPr="00697E37">
        <w:t>service</w:t>
      </w:r>
      <w:r w:rsidR="00375DCE">
        <w:t xml:space="preserve"> </w:t>
      </w:r>
      <w:r w:rsidRPr="00697E37">
        <w:t>training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their</w:t>
      </w:r>
      <w:r w:rsidR="00375DCE">
        <w:t xml:space="preserve"> </w:t>
      </w:r>
      <w:r w:rsidRPr="00697E37">
        <w:t>causes,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disease,</w:t>
      </w:r>
      <w:r w:rsidR="00375DCE">
        <w:t xml:space="preserve"> </w:t>
      </w:r>
      <w:r w:rsidRPr="00697E37">
        <w:t>use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force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authorities,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living</w:t>
      </w:r>
      <w:r w:rsidR="00375DCE">
        <w:t xml:space="preserve"> </w:t>
      </w:r>
      <w:r w:rsidRPr="00697E37">
        <w:t>conditions.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regard,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statistical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disaggregated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training</w:t>
      </w:r>
      <w:r w:rsidR="00375DCE">
        <w:t xml:space="preserve"> </w:t>
      </w:r>
      <w:r w:rsidRPr="00697E37">
        <w:t>centre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camp,</w:t>
      </w:r>
      <w:r w:rsidR="00375DCE">
        <w:t xml:space="preserve"> </w:t>
      </w:r>
      <w:r w:rsidRPr="00697E37">
        <w:t>gender,</w:t>
      </w:r>
      <w:r w:rsidR="00375DCE">
        <w:t xml:space="preserve"> </w:t>
      </w:r>
      <w:r w:rsidRPr="00697E37">
        <w:t>age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cause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death.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about</w:t>
      </w:r>
      <w:r w:rsidR="00375DCE">
        <w:t xml:space="preserve"> </w:t>
      </w:r>
      <w:r w:rsidRPr="00697E37">
        <w:t>an</w:t>
      </w:r>
      <w:r w:rsidR="00375DCE">
        <w:t xml:space="preserve"> </w:t>
      </w:r>
      <w:r w:rsidRPr="00697E37">
        <w:t>independent</w:t>
      </w:r>
      <w:r w:rsidR="00375DCE">
        <w:t xml:space="preserve"> </w:t>
      </w:r>
      <w:r w:rsidRPr="00697E37">
        <w:t>system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monitoring</w:t>
      </w:r>
      <w:r w:rsidR="00375DCE">
        <w:t xml:space="preserve"> </w:t>
      </w:r>
      <w:r w:rsidRPr="00697E37">
        <w:t>military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service</w:t>
      </w:r>
      <w:r w:rsidR="00375DCE">
        <w:t xml:space="preserve"> </w:t>
      </w:r>
      <w:r w:rsidRPr="00697E37">
        <w:t>training</w:t>
      </w:r>
      <w:r w:rsidR="00375DCE">
        <w:t xml:space="preserve"> </w:t>
      </w:r>
      <w:r w:rsidRPr="00697E37">
        <w:t>centres.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Freedom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expression</w:t>
      </w:r>
      <w:r w:rsidR="00375DCE">
        <w:t xml:space="preserve"> </w:t>
      </w:r>
      <w:r w:rsidRPr="00697E37">
        <w:t>(art.</w:t>
      </w:r>
      <w:r w:rsidR="00375DCE">
        <w:t xml:space="preserve"> </w:t>
      </w:r>
      <w:r w:rsidRPr="00697E37">
        <w:t>19)</w:t>
      </w:r>
    </w:p>
    <w:p w:rsidR="00C90BDA" w:rsidRPr="00697E37" w:rsidRDefault="00C90BDA" w:rsidP="00C90BDA">
      <w:pPr>
        <w:pStyle w:val="SingleTxtG"/>
      </w:pPr>
      <w:r w:rsidRPr="00697E37">
        <w:t>27.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statistical</w:t>
      </w:r>
      <w:r w:rsidR="00375DCE">
        <w:t xml:space="preserve"> </w:t>
      </w:r>
      <w:r w:rsidRPr="00697E37">
        <w:t>data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independent</w:t>
      </w:r>
      <w:r w:rsidR="00375DCE">
        <w:t xml:space="preserve"> </w:t>
      </w:r>
      <w:r w:rsidRPr="00697E37">
        <w:t>media</w:t>
      </w:r>
      <w:r w:rsidR="00375DCE">
        <w:t xml:space="preserve"> </w:t>
      </w:r>
      <w:r w:rsidRPr="00697E37">
        <w:t>platforms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availability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accessibility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independent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international</w:t>
      </w:r>
      <w:r w:rsidR="00375DCE">
        <w:t xml:space="preserve"> </w:t>
      </w:r>
      <w:r w:rsidRPr="00697E37">
        <w:t>media.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detailed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registration</w:t>
      </w:r>
      <w:r w:rsidR="00375DCE">
        <w:t xml:space="preserve"> </w:t>
      </w:r>
      <w:r w:rsidRPr="00697E37">
        <w:t>requirement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Internet</w:t>
      </w:r>
      <w:r w:rsidR="00375DCE">
        <w:t xml:space="preserve"> </w:t>
      </w:r>
      <w:r w:rsidRPr="00697E37">
        <w:t>users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Internet</w:t>
      </w:r>
      <w:r w:rsidR="00375DCE">
        <w:t xml:space="preserve"> </w:t>
      </w:r>
      <w:r w:rsidRPr="00697E37">
        <w:t>cafes,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monitoring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private</w:t>
      </w:r>
      <w:r w:rsidR="00375DCE">
        <w:t xml:space="preserve"> </w:t>
      </w:r>
      <w:r w:rsidRPr="00697E37">
        <w:t>use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Internet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Government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limitations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access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Internet,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permanently</w:t>
      </w:r>
      <w:r w:rsidR="00375DCE">
        <w:t xml:space="preserve"> </w:t>
      </w:r>
      <w:r w:rsidRPr="00697E37">
        <w:t>blocked</w:t>
      </w:r>
      <w:r w:rsidR="00375DCE">
        <w:t xml:space="preserve"> </w:t>
      </w:r>
      <w:r w:rsidRPr="00697E37">
        <w:t>web</w:t>
      </w:r>
      <w:r w:rsidR="00636F28">
        <w:t xml:space="preserve"> </w:t>
      </w:r>
      <w:r w:rsidRPr="00697E37">
        <w:t>pages.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report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efforts</w:t>
      </w:r>
      <w:r w:rsidR="00375DCE">
        <w:t xml:space="preserve"> </w:t>
      </w:r>
      <w:r w:rsidRPr="00697E37">
        <w:t>by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establish</w:t>
      </w:r>
      <w:r w:rsidR="00375DCE">
        <w:t xml:space="preserve"> </w:t>
      </w:r>
      <w:r w:rsidRPr="00697E37">
        <w:t>private</w:t>
      </w:r>
      <w:r w:rsidR="00375DCE">
        <w:t xml:space="preserve"> </w:t>
      </w:r>
      <w:r w:rsidRPr="00697E37">
        <w:t>media</w:t>
      </w:r>
      <w:r w:rsidR="00375DCE">
        <w:t xml:space="preserve"> </w:t>
      </w:r>
      <w:r w:rsidRPr="00697E37">
        <w:t>institutions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reinstate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licences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all</w:t>
      </w:r>
      <w:r w:rsidR="00375DCE">
        <w:t xml:space="preserve"> </w:t>
      </w:r>
      <w:r w:rsidRPr="00697E37">
        <w:t>independent</w:t>
      </w:r>
      <w:r w:rsidR="00375DCE">
        <w:t xml:space="preserve"> </w:t>
      </w:r>
      <w:r w:rsidRPr="00697E37">
        <w:t>newspapers.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comment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lastRenderedPageBreak/>
        <w:t>allegations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journalists,</w:t>
      </w:r>
      <w:r w:rsidR="00375DCE">
        <w:t xml:space="preserve"> </w:t>
      </w:r>
      <w:r w:rsidRPr="00697E37">
        <w:t>editors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human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defenders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exposed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intimidation,</w:t>
      </w:r>
      <w:r w:rsidR="00375DCE">
        <w:t xml:space="preserve"> </w:t>
      </w:r>
      <w:r w:rsidRPr="00697E37">
        <w:t>physical</w:t>
      </w:r>
      <w:r w:rsidR="00375DCE">
        <w:t xml:space="preserve"> </w:t>
      </w:r>
      <w:r w:rsidRPr="00697E37">
        <w:t>violence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arbitrary</w:t>
      </w:r>
      <w:r w:rsidR="00375DCE">
        <w:t xml:space="preserve"> </w:t>
      </w:r>
      <w:r w:rsidRPr="00697E37">
        <w:t>arrest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silence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opposition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owing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general</w:t>
      </w:r>
      <w:r w:rsidR="00375DCE">
        <w:t xml:space="preserve"> </w:t>
      </w:r>
      <w:r w:rsidRPr="00697E37">
        <w:t>climate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fear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reprisals,</w:t>
      </w:r>
      <w:r w:rsidR="00375DCE">
        <w:t xml:space="preserve"> </w:t>
      </w:r>
      <w:r w:rsidRPr="00697E37">
        <w:t>journalists</w:t>
      </w:r>
      <w:r w:rsidR="00375DCE">
        <w:t xml:space="preserve"> </w:t>
      </w:r>
      <w:r w:rsidRPr="00697E37">
        <w:t>engage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self-censorship</w:t>
      </w:r>
      <w:r w:rsidR="00375DCE">
        <w:t xml:space="preserve"> </w:t>
      </w:r>
      <w:r w:rsidRPr="00697E37">
        <w:t>to,</w:t>
      </w:r>
      <w:r w:rsidR="00375DCE">
        <w:t xml:space="preserve"> </w:t>
      </w:r>
      <w:r w:rsidRPr="00697E37">
        <w:t>inter</w:t>
      </w:r>
      <w:r w:rsidR="00375DCE">
        <w:t xml:space="preserve"> </w:t>
      </w:r>
      <w:r w:rsidRPr="00697E37">
        <w:t>alia,</w:t>
      </w:r>
      <w:r w:rsidR="00375DCE">
        <w:t xml:space="preserve"> </w:t>
      </w:r>
      <w:r w:rsidRPr="00697E37">
        <w:t>avoid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form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reprisal.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Freedom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assembly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association</w:t>
      </w:r>
      <w:r w:rsidR="00375DCE">
        <w:t xml:space="preserve"> </w:t>
      </w:r>
      <w:r w:rsidRPr="00697E37">
        <w:t>(arts.</w:t>
      </w:r>
      <w:r w:rsidR="00375DCE">
        <w:t xml:space="preserve"> </w:t>
      </w:r>
      <w:r w:rsidRPr="00697E37">
        <w:t>21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22)</w:t>
      </w:r>
    </w:p>
    <w:p w:rsidR="00C90BDA" w:rsidRPr="00697E37" w:rsidRDefault="00C90BDA" w:rsidP="00C90BDA">
      <w:pPr>
        <w:pStyle w:val="SingleTxtG"/>
      </w:pPr>
      <w:r w:rsidRPr="00697E37">
        <w:t>28.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legislative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regulatory</w:t>
      </w:r>
      <w:r w:rsidR="00375DCE">
        <w:t xml:space="preserve"> </w:t>
      </w:r>
      <w:r w:rsidRPr="00697E37">
        <w:t>framework</w:t>
      </w:r>
      <w:r w:rsidR="00375DCE">
        <w:t xml:space="preserve"> </w:t>
      </w:r>
      <w:r w:rsidRPr="00697E37">
        <w:t>regarding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peaceful</w:t>
      </w:r>
      <w:r w:rsidR="00375DCE">
        <w:t xml:space="preserve"> </w:t>
      </w:r>
      <w:r w:rsidRPr="00697E37">
        <w:t>assembly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association,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limitations.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legislative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executive</w:t>
      </w:r>
      <w:r w:rsidR="00375DCE">
        <w:t xml:space="preserve"> </w:t>
      </w:r>
      <w:r w:rsidRPr="00697E37">
        <w:t>framework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regard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establishment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independent</w:t>
      </w:r>
      <w:r w:rsidR="00375DCE">
        <w:t xml:space="preserve"> </w:t>
      </w:r>
      <w:r w:rsidRPr="00697E37">
        <w:t>trade</w:t>
      </w:r>
      <w:r w:rsidR="00375DCE">
        <w:t xml:space="preserve"> </w:t>
      </w:r>
      <w:r w:rsidRPr="00697E37">
        <w:t>unions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non-governmental</w:t>
      </w:r>
      <w:r w:rsidR="00375DCE">
        <w:t xml:space="preserve"> </w:t>
      </w:r>
      <w:r w:rsidRPr="00697E37">
        <w:t>organizations,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limitations</w:t>
      </w:r>
      <w:r w:rsidR="00375DCE">
        <w:t xml:space="preserve"> </w:t>
      </w:r>
      <w:r w:rsidRPr="00697E37">
        <w:t>regarding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nature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work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regional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non-governmental</w:t>
      </w:r>
      <w:r w:rsidR="00375DCE">
        <w:t xml:space="preserve"> </w:t>
      </w:r>
      <w:r w:rsidRPr="00697E37">
        <w:t>organizations.</w:t>
      </w:r>
      <w:r w:rsidR="00375DCE">
        <w:t xml:space="preserve"> 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Protection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minors</w:t>
      </w:r>
      <w:r w:rsidR="00375DCE">
        <w:t xml:space="preserve"> </w:t>
      </w:r>
      <w:r w:rsidRPr="00697E37">
        <w:t>(art.</w:t>
      </w:r>
      <w:r w:rsidR="00375DCE">
        <w:t xml:space="preserve"> </w:t>
      </w:r>
      <w:r w:rsidRPr="00697E37">
        <w:t>24)</w:t>
      </w:r>
    </w:p>
    <w:p w:rsidR="00C90BDA" w:rsidRPr="00697E37" w:rsidRDefault="00C90BDA" w:rsidP="00C90BDA">
      <w:pPr>
        <w:pStyle w:val="SingleTxtG"/>
      </w:pPr>
      <w:r w:rsidRPr="00697E37">
        <w:t>29.</w:t>
      </w:r>
      <w:r w:rsidRPr="00697E37">
        <w:tab/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steps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children</w:t>
      </w:r>
      <w:r w:rsidR="00375DCE">
        <w:t xml:space="preserve"> </w:t>
      </w:r>
      <w:r w:rsidRPr="00697E37">
        <w:t>who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not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school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provided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adequate</w:t>
      </w:r>
      <w:r w:rsidR="00375DCE">
        <w:t xml:space="preserve"> </w:t>
      </w:r>
      <w:r w:rsidRPr="00697E37">
        <w:t>identification</w:t>
      </w:r>
      <w:r w:rsidR="00375DCE">
        <w:t xml:space="preserve"> </w:t>
      </w:r>
      <w:r w:rsidRPr="00697E37">
        <w:t>documents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protect</w:t>
      </w:r>
      <w:r w:rsidR="00375DCE">
        <w:t xml:space="preserve"> </w:t>
      </w:r>
      <w:r w:rsidRPr="00697E37">
        <w:t>them</w:t>
      </w:r>
      <w:r w:rsidR="00375DCE">
        <w:t xml:space="preserve"> </w:t>
      </w:r>
      <w:r w:rsidRPr="00697E37">
        <w:t>from</w:t>
      </w:r>
      <w:r w:rsidR="00375DCE">
        <w:t xml:space="preserve"> </w:t>
      </w:r>
      <w:r w:rsidRPr="00697E37">
        <w:t>arbitrary</w:t>
      </w:r>
      <w:r w:rsidR="00375DCE">
        <w:t xml:space="preserve"> </w:t>
      </w:r>
      <w:r w:rsidRPr="00697E37">
        <w:t>arrest</w:t>
      </w:r>
      <w:r w:rsidR="00375DCE">
        <w:t xml:space="preserve"> </w:t>
      </w:r>
      <w:r w:rsidRPr="00697E37">
        <w:t>or</w:t>
      </w:r>
      <w:r w:rsidR="00375DCE">
        <w:t xml:space="preserve"> </w:t>
      </w:r>
      <w:r w:rsidRPr="00697E37">
        <w:t>conscription,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through</w:t>
      </w:r>
      <w:r w:rsidR="00375DCE">
        <w:t xml:space="preserve"> </w:t>
      </w:r>
      <w:proofErr w:type="spellStart"/>
      <w:r w:rsidRPr="00191C91">
        <w:rPr>
          <w:i/>
          <w:iCs/>
        </w:rPr>
        <w:t>giffas</w:t>
      </w:r>
      <w:proofErr w:type="spellEnd"/>
      <w:r w:rsidRPr="00697E37">
        <w:t>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comment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allegations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minors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being</w:t>
      </w:r>
      <w:r w:rsidR="00375DCE">
        <w:t xml:space="preserve"> </w:t>
      </w:r>
      <w:r w:rsidRPr="00697E37">
        <w:t>recruited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national/military</w:t>
      </w:r>
      <w:r w:rsidR="00375DCE">
        <w:t xml:space="preserve"> </w:t>
      </w:r>
      <w:r w:rsidRPr="00697E37">
        <w:t>service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militarization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education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regard.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also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effective</w:t>
      </w:r>
      <w:r w:rsidR="00375DCE">
        <w:t xml:space="preserve"> </w:t>
      </w:r>
      <w:r w:rsidRPr="00697E37">
        <w:t>enforcement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legal</w:t>
      </w:r>
      <w:r w:rsidR="00375DCE">
        <w:t xml:space="preserve"> </w:t>
      </w:r>
      <w:r w:rsidRPr="00697E37">
        <w:t>prohibition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corporal</w:t>
      </w:r>
      <w:r w:rsidR="00375DCE">
        <w:t xml:space="preserve"> </w:t>
      </w:r>
      <w:r w:rsidRPr="00697E37">
        <w:t>punishment,</w:t>
      </w:r>
      <w:r w:rsidR="00375DCE">
        <w:t xml:space="preserve"> </w:t>
      </w:r>
      <w:r w:rsidRPr="00697E37">
        <w:t>particularly</w:t>
      </w:r>
      <w:r w:rsidR="00375DCE">
        <w:t xml:space="preserve"> </w:t>
      </w:r>
      <w:r w:rsidRPr="00697E37">
        <w:t>within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military</w:t>
      </w:r>
      <w:r w:rsidR="00375DCE">
        <w:t xml:space="preserve"> </w:t>
      </w:r>
      <w:r w:rsidRPr="00697E37">
        <w:t>service.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progress</w:t>
      </w:r>
      <w:r w:rsidR="00375DCE">
        <w:t xml:space="preserve"> </w:t>
      </w:r>
      <w:r w:rsidRPr="00697E37">
        <w:t>made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establish</w:t>
      </w:r>
      <w:r w:rsidR="00375DCE">
        <w:t xml:space="preserve"> </w:t>
      </w:r>
      <w:r w:rsidRPr="00697E37">
        <w:t>separate</w:t>
      </w:r>
      <w:r w:rsidR="00375DCE">
        <w:t xml:space="preserve"> </w:t>
      </w:r>
      <w:r w:rsidRPr="00697E37">
        <w:t>correctional</w:t>
      </w:r>
      <w:r w:rsidR="00375DCE">
        <w:t xml:space="preserve"> </w:t>
      </w:r>
      <w:r w:rsidRPr="00697E37">
        <w:t>facilities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minors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measures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ensure</w:t>
      </w:r>
      <w:r w:rsidR="00375DCE">
        <w:t xml:space="preserve"> </w:t>
      </w:r>
      <w:r w:rsidRPr="00697E37">
        <w:t>access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adequate</w:t>
      </w:r>
      <w:r w:rsidR="00375DCE">
        <w:t xml:space="preserve"> </w:t>
      </w:r>
      <w:r w:rsidRPr="00697E37">
        <w:t>food,</w:t>
      </w:r>
      <w:r w:rsidR="00375DCE">
        <w:t xml:space="preserve"> </w:t>
      </w:r>
      <w:r w:rsidRPr="00697E37">
        <w:t>water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sanitary</w:t>
      </w:r>
      <w:r w:rsidR="00375DCE">
        <w:t xml:space="preserve"> </w:t>
      </w:r>
      <w:r w:rsidRPr="00697E37">
        <w:t>services.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regard,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detailed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number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minors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detention</w:t>
      </w:r>
      <w:r w:rsidR="00375DCE">
        <w:t xml:space="preserve"> </w:t>
      </w:r>
      <w:r w:rsidRPr="00697E37">
        <w:t>facilities,</w:t>
      </w:r>
      <w:r w:rsidR="00375DCE">
        <w:t xml:space="preserve"> </w:t>
      </w:r>
      <w:r w:rsidRPr="00697E37">
        <w:t>including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reason</w:t>
      </w:r>
      <w:r w:rsidR="00375DCE">
        <w:t xml:space="preserve"> </w:t>
      </w:r>
      <w:r w:rsidRPr="00697E37">
        <w:t>for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duration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their</w:t>
      </w:r>
      <w:r w:rsidR="00375DCE">
        <w:t xml:space="preserve"> </w:t>
      </w:r>
      <w:r w:rsidRPr="00697E37">
        <w:t>detention.</w:t>
      </w:r>
    </w:p>
    <w:p w:rsidR="00C90BDA" w:rsidRPr="00697E37" w:rsidRDefault="00C90BDA" w:rsidP="006F2A5E">
      <w:pPr>
        <w:pStyle w:val="H23G"/>
      </w:pPr>
      <w:r w:rsidRPr="00697E37">
        <w:tab/>
      </w:r>
      <w:r w:rsidRPr="00697E37">
        <w:tab/>
        <w:t>Participation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public</w:t>
      </w:r>
      <w:r w:rsidR="00375DCE">
        <w:t xml:space="preserve"> </w:t>
      </w:r>
      <w:r w:rsidRPr="00697E37">
        <w:t>affairs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vote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be</w:t>
      </w:r>
      <w:r w:rsidR="00375DCE">
        <w:t xml:space="preserve"> </w:t>
      </w:r>
      <w:r w:rsidRPr="00697E37">
        <w:t>elected</w:t>
      </w:r>
      <w:r w:rsidR="00375DCE">
        <w:t xml:space="preserve"> </w:t>
      </w:r>
      <w:r w:rsidRPr="00697E37">
        <w:t>(art.</w:t>
      </w:r>
      <w:r w:rsidR="00375DCE">
        <w:t xml:space="preserve"> </w:t>
      </w:r>
      <w:r w:rsidRPr="00697E37">
        <w:t>25)</w:t>
      </w:r>
    </w:p>
    <w:p w:rsidR="00C90BDA" w:rsidRPr="00697E37" w:rsidRDefault="00C90BDA" w:rsidP="00C90BDA">
      <w:pPr>
        <w:pStyle w:val="SingleTxtG"/>
      </w:pPr>
      <w:r w:rsidRPr="00697E37">
        <w:t>30.</w:t>
      </w:r>
      <w:r w:rsidRPr="00697E37">
        <w:tab/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current</w:t>
      </w:r>
      <w:r w:rsidR="00375DCE">
        <w:t xml:space="preserve"> </w:t>
      </w:r>
      <w:r w:rsidRPr="00697E37">
        <w:t>governmental</w:t>
      </w:r>
      <w:r w:rsidR="00375DCE">
        <w:t xml:space="preserve"> </w:t>
      </w:r>
      <w:r w:rsidRPr="00697E37">
        <w:t>structure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State</w:t>
      </w:r>
      <w:r w:rsidR="00375DCE">
        <w:t xml:space="preserve"> </w:t>
      </w:r>
      <w:r w:rsidRPr="00697E37">
        <w:t>party.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progress</w:t>
      </w:r>
      <w:r w:rsidR="00375DCE">
        <w:t xml:space="preserve"> </w:t>
      </w:r>
      <w:r w:rsidRPr="00697E37">
        <w:t>made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organizing</w:t>
      </w:r>
      <w:r w:rsidR="00375DCE">
        <w:t xml:space="preserve"> </w:t>
      </w:r>
      <w:r w:rsidRPr="00697E37">
        <w:t>elections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report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factors</w:t>
      </w:r>
      <w:r w:rsidR="00375DCE">
        <w:t xml:space="preserve"> </w:t>
      </w:r>
      <w:r w:rsidRPr="00697E37">
        <w:t>obstructing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process.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provide</w:t>
      </w:r>
      <w:r w:rsidR="00375DCE">
        <w:t xml:space="preserve"> </w:t>
      </w:r>
      <w:r w:rsidRPr="00697E37">
        <w:t>detailed</w:t>
      </w:r>
      <w:r w:rsidR="00375DCE">
        <w:t xml:space="preserve"> </w:t>
      </w:r>
      <w:r w:rsidRPr="00697E37">
        <w:t>information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legal</w:t>
      </w:r>
      <w:r w:rsidR="00375DCE">
        <w:t xml:space="preserve"> </w:t>
      </w:r>
      <w:r w:rsidRPr="00697E37">
        <w:t>framework</w:t>
      </w:r>
      <w:r w:rsidR="00375DCE">
        <w:t xml:space="preserve"> </w:t>
      </w:r>
      <w:r w:rsidRPr="00697E37">
        <w:t>regulating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participate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public</w:t>
      </w:r>
      <w:r w:rsidR="00375DCE">
        <w:t xml:space="preserve"> </w:t>
      </w:r>
      <w:r w:rsidRPr="00697E37">
        <w:t>affairs,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vote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right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be</w:t>
      </w:r>
      <w:r w:rsidR="00375DCE">
        <w:t xml:space="preserve"> </w:t>
      </w:r>
      <w:r w:rsidRPr="00697E37">
        <w:t>elected</w:t>
      </w:r>
      <w:r w:rsidR="00375DCE">
        <w:t xml:space="preserve"> </w:t>
      </w:r>
      <w:r w:rsidRPr="00697E37">
        <w:t>at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local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national</w:t>
      </w:r>
      <w:r w:rsidR="00375DCE">
        <w:t xml:space="preserve"> </w:t>
      </w:r>
      <w:r w:rsidRPr="00697E37">
        <w:t>level,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guarantees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any</w:t>
      </w:r>
      <w:r w:rsidR="00375DCE">
        <w:t xml:space="preserve"> </w:t>
      </w:r>
      <w:r w:rsidRPr="00697E37">
        <w:t>derogations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those</w:t>
      </w:r>
      <w:r w:rsidR="00375DCE">
        <w:t xml:space="preserve"> </w:t>
      </w:r>
      <w:r w:rsidRPr="00697E37">
        <w:t>rights</w:t>
      </w:r>
      <w:r w:rsidR="00375DCE">
        <w:t xml:space="preserve"> </w:t>
      </w:r>
      <w:r w:rsidRPr="00697E37">
        <w:t>are</w:t>
      </w:r>
      <w:r w:rsidR="00375DCE">
        <w:t xml:space="preserve"> </w:t>
      </w:r>
      <w:r w:rsidRPr="00697E37">
        <w:t>in</w:t>
      </w:r>
      <w:r w:rsidR="00375DCE">
        <w:t xml:space="preserve"> </w:t>
      </w:r>
      <w:r w:rsidRPr="00697E37">
        <w:t>compliance</w:t>
      </w:r>
      <w:r w:rsidR="00375DCE">
        <w:t xml:space="preserve"> </w:t>
      </w:r>
      <w:r w:rsidRPr="00697E37">
        <w:t>with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Covenant.</w:t>
      </w:r>
      <w:r w:rsidR="00375DCE">
        <w:t xml:space="preserve"> </w:t>
      </w:r>
      <w:r w:rsidRPr="00697E37">
        <w:t>Please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steps</w:t>
      </w:r>
      <w:r w:rsidR="00375DCE">
        <w:t xml:space="preserve"> </w:t>
      </w:r>
      <w:r w:rsidRPr="00697E37">
        <w:t>that</w:t>
      </w:r>
      <w:r w:rsidR="00375DCE">
        <w:t xml:space="preserve"> </w:t>
      </w:r>
      <w:r w:rsidRPr="00697E37">
        <w:t>have</w:t>
      </w:r>
      <w:r w:rsidR="00375DCE">
        <w:t xml:space="preserve"> </w:t>
      </w:r>
      <w:r w:rsidRPr="00697E37">
        <w:t>been</w:t>
      </w:r>
      <w:r w:rsidR="00375DCE">
        <w:t xml:space="preserve"> </w:t>
      </w:r>
      <w:r w:rsidRPr="00697E37">
        <w:t>taken</w:t>
      </w:r>
      <w:r w:rsidR="00375DCE">
        <w:t xml:space="preserve"> </w:t>
      </w:r>
      <w:r w:rsidRPr="00697E37">
        <w:t>to</w:t>
      </w:r>
      <w:r w:rsidR="00375DCE">
        <w:t xml:space="preserve"> </w:t>
      </w:r>
      <w:r w:rsidRPr="00697E37">
        <w:t>remove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prohibition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establishment</w:t>
      </w:r>
      <w:r w:rsidR="00375DCE">
        <w:t xml:space="preserve"> </w:t>
      </w:r>
      <w:r w:rsidRPr="00697E37">
        <w:t>of</w:t>
      </w:r>
      <w:r w:rsidR="00375DCE">
        <w:t xml:space="preserve"> </w:t>
      </w:r>
      <w:r w:rsidRPr="00697E37">
        <w:t>political</w:t>
      </w:r>
      <w:r w:rsidR="00375DCE">
        <w:t xml:space="preserve"> </w:t>
      </w:r>
      <w:r w:rsidRPr="00697E37">
        <w:t>parties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indicate</w:t>
      </w:r>
      <w:r w:rsidR="00375DCE">
        <w:t xml:space="preserve"> </w:t>
      </w:r>
      <w:r w:rsidRPr="00697E37">
        <w:t>the</w:t>
      </w:r>
      <w:r w:rsidR="00375DCE">
        <w:t xml:space="preserve"> </w:t>
      </w:r>
      <w:r w:rsidRPr="00697E37">
        <w:t>progress</w:t>
      </w:r>
      <w:r w:rsidR="00375DCE">
        <w:t xml:space="preserve"> </w:t>
      </w:r>
      <w:r w:rsidRPr="00697E37">
        <w:t>made</w:t>
      </w:r>
      <w:r w:rsidR="00375DCE">
        <w:t xml:space="preserve"> </w:t>
      </w:r>
      <w:r w:rsidRPr="00697E37">
        <w:t>on</w:t>
      </w:r>
      <w:r w:rsidR="00375DCE">
        <w:t xml:space="preserve"> </w:t>
      </w:r>
      <w:r w:rsidRPr="00697E37">
        <w:t>establishing</w:t>
      </w:r>
      <w:r w:rsidR="00375DCE">
        <w:t xml:space="preserve"> </w:t>
      </w:r>
      <w:r w:rsidRPr="00697E37">
        <w:t>a</w:t>
      </w:r>
      <w:r w:rsidR="00375DCE">
        <w:t xml:space="preserve"> </w:t>
      </w:r>
      <w:r w:rsidRPr="00697E37">
        <w:t>functioning</w:t>
      </w:r>
      <w:r w:rsidR="00375DCE">
        <w:t xml:space="preserve"> </w:t>
      </w:r>
      <w:r w:rsidRPr="00697E37">
        <w:t>and</w:t>
      </w:r>
      <w:r w:rsidR="00375DCE">
        <w:t xml:space="preserve"> </w:t>
      </w:r>
      <w:r w:rsidRPr="00697E37">
        <w:t>independent</w:t>
      </w:r>
      <w:r w:rsidR="00375DCE">
        <w:t xml:space="preserve"> </w:t>
      </w:r>
      <w:r w:rsidRPr="00697E37">
        <w:t>parliament.</w:t>
      </w:r>
    </w:p>
    <w:p w:rsidR="00A23459" w:rsidRPr="00A23459" w:rsidRDefault="00D67768" w:rsidP="00D67768">
      <w:pPr>
        <w:pStyle w:val="SingleTxtG"/>
        <w:spacing w:before="240"/>
        <w:jc w:val="center"/>
        <w:rPr>
          <w:rFonts w:eastAsiaTheme="minorEastAsia"/>
        </w:rPr>
      </w:pPr>
      <w:r w:rsidRPr="00D67768">
        <w:rPr>
          <w:rFonts w:eastAsiaTheme="minorEastAsia"/>
          <w:u w:val="single"/>
        </w:rPr>
        <w:tab/>
      </w:r>
      <w:r w:rsidRPr="00D67768">
        <w:rPr>
          <w:rFonts w:eastAsiaTheme="minorEastAsia"/>
          <w:u w:val="single"/>
        </w:rPr>
        <w:tab/>
      </w:r>
      <w:r w:rsidRPr="00D67768">
        <w:rPr>
          <w:rFonts w:eastAsiaTheme="minorEastAsia"/>
          <w:u w:val="single"/>
        </w:rPr>
        <w:tab/>
      </w:r>
    </w:p>
    <w:sectPr w:rsidR="00A23459" w:rsidRPr="00A23459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DCE" w:rsidRPr="00B903E5" w:rsidRDefault="00375DCE" w:rsidP="00B903E5">
      <w:pPr>
        <w:pStyle w:val="Footer"/>
      </w:pPr>
    </w:p>
  </w:endnote>
  <w:endnote w:type="continuationSeparator" w:id="0">
    <w:p w:rsidR="00375DCE" w:rsidRPr="00B903E5" w:rsidRDefault="00375DCE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DCE" w:rsidRDefault="00375DCE" w:rsidP="00314504">
    <w:pPr>
      <w:pStyle w:val="Footer"/>
      <w:tabs>
        <w:tab w:val="right" w:pos="9638"/>
      </w:tabs>
    </w:pPr>
    <w:r w:rsidRPr="00F754F3">
      <w:rPr>
        <w:b/>
        <w:bCs/>
        <w:sz w:val="18"/>
      </w:rPr>
      <w:fldChar w:fldCharType="begin"/>
    </w:r>
    <w:r w:rsidRPr="00F754F3">
      <w:rPr>
        <w:b/>
        <w:bCs/>
        <w:sz w:val="18"/>
      </w:rPr>
      <w:instrText xml:space="preserve"> PAGE  \* MERGEFORMAT </w:instrText>
    </w:r>
    <w:r w:rsidRPr="00F754F3">
      <w:rPr>
        <w:b/>
        <w:bCs/>
        <w:sz w:val="18"/>
      </w:rPr>
      <w:fldChar w:fldCharType="separate"/>
    </w:r>
    <w:r w:rsidR="000507FD">
      <w:rPr>
        <w:b/>
        <w:bCs/>
        <w:noProof/>
        <w:sz w:val="18"/>
      </w:rPr>
      <w:t>6</w:t>
    </w:r>
    <w:r w:rsidRPr="00F754F3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DCE" w:rsidRDefault="00375DCE" w:rsidP="00F754F3">
    <w:pPr>
      <w:pStyle w:val="Footer"/>
      <w:tabs>
        <w:tab w:val="right" w:pos="9638"/>
      </w:tabs>
    </w:pPr>
    <w:r>
      <w:tab/>
    </w:r>
    <w:r w:rsidRPr="00F754F3">
      <w:rPr>
        <w:b/>
        <w:bCs/>
        <w:sz w:val="18"/>
      </w:rPr>
      <w:fldChar w:fldCharType="begin"/>
    </w:r>
    <w:r w:rsidRPr="00F754F3">
      <w:rPr>
        <w:b/>
        <w:bCs/>
        <w:sz w:val="18"/>
      </w:rPr>
      <w:instrText xml:space="preserve"> PAGE  \* MERGEFORMAT </w:instrText>
    </w:r>
    <w:r w:rsidRPr="00F754F3">
      <w:rPr>
        <w:b/>
        <w:bCs/>
        <w:sz w:val="18"/>
      </w:rPr>
      <w:fldChar w:fldCharType="separate"/>
    </w:r>
    <w:r w:rsidR="000507FD">
      <w:rPr>
        <w:b/>
        <w:bCs/>
        <w:noProof/>
        <w:sz w:val="18"/>
      </w:rPr>
      <w:t>5</w:t>
    </w:r>
    <w:r w:rsidRPr="00F754F3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7FD" w:rsidRDefault="000507FD" w:rsidP="000507FD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507FD" w:rsidRDefault="000507FD" w:rsidP="000507FD">
    <w:pPr>
      <w:pStyle w:val="Footer"/>
      <w:ind w:right="1134"/>
      <w:rPr>
        <w:sz w:val="20"/>
      </w:rPr>
    </w:pPr>
    <w:r>
      <w:rPr>
        <w:sz w:val="20"/>
      </w:rPr>
      <w:t>GE.18-13683(E)</w:t>
    </w:r>
  </w:p>
  <w:p w:rsidR="000507FD" w:rsidRPr="000507FD" w:rsidRDefault="000507FD" w:rsidP="000507FD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CPR/C/ERI/Q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ERI/Q/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DCE" w:rsidRPr="00B903E5" w:rsidRDefault="00375DCE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375DCE" w:rsidRPr="00B903E5" w:rsidRDefault="00375DCE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F95376" w:rsidRPr="00F95376" w:rsidRDefault="00F95376">
      <w:pPr>
        <w:pStyle w:val="FootnoteText"/>
      </w:pPr>
      <w:r>
        <w:rPr>
          <w:rStyle w:val="FootnoteReference"/>
        </w:rPr>
        <w:tab/>
      </w:r>
      <w:r w:rsidRPr="00F95376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860E33">
        <w:t>Adopted by the Committee at its 123rd session (2–27 July 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DCE" w:rsidRDefault="00375DCE" w:rsidP="00F754F3">
    <w:pPr>
      <w:pStyle w:val="Header"/>
    </w:pPr>
    <w:r>
      <w:t>CCPR/C/ERI/Q/1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DCE" w:rsidRDefault="00375DCE" w:rsidP="00F754F3">
    <w:pPr>
      <w:pStyle w:val="Header"/>
      <w:jc w:val="right"/>
    </w:pPr>
    <w:r>
      <w:t>CCPR/C/ERI/Q/1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attachedTemplate r:id="rId1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42F78"/>
    <w:rsid w:val="00046E92"/>
    <w:rsid w:val="000507FD"/>
    <w:rsid w:val="0006523D"/>
    <w:rsid w:val="00131D7A"/>
    <w:rsid w:val="00165C15"/>
    <w:rsid w:val="00191C91"/>
    <w:rsid w:val="00242F78"/>
    <w:rsid w:val="00247E2C"/>
    <w:rsid w:val="002D6C53"/>
    <w:rsid w:val="002F5595"/>
    <w:rsid w:val="00314504"/>
    <w:rsid w:val="00334F6A"/>
    <w:rsid w:val="00342AC8"/>
    <w:rsid w:val="00375DCE"/>
    <w:rsid w:val="003B4550"/>
    <w:rsid w:val="003E55A5"/>
    <w:rsid w:val="00461253"/>
    <w:rsid w:val="00464EF6"/>
    <w:rsid w:val="00472FED"/>
    <w:rsid w:val="005042C2"/>
    <w:rsid w:val="00636F28"/>
    <w:rsid w:val="00666736"/>
    <w:rsid w:val="00671529"/>
    <w:rsid w:val="00690497"/>
    <w:rsid w:val="006F2A5E"/>
    <w:rsid w:val="007268F9"/>
    <w:rsid w:val="007327A0"/>
    <w:rsid w:val="007C52B0"/>
    <w:rsid w:val="00805A5A"/>
    <w:rsid w:val="00817E57"/>
    <w:rsid w:val="008D3450"/>
    <w:rsid w:val="009411B4"/>
    <w:rsid w:val="009601F5"/>
    <w:rsid w:val="009D0139"/>
    <w:rsid w:val="009F5CDC"/>
    <w:rsid w:val="00A23459"/>
    <w:rsid w:val="00A775CF"/>
    <w:rsid w:val="00B06045"/>
    <w:rsid w:val="00B24369"/>
    <w:rsid w:val="00B903E5"/>
    <w:rsid w:val="00BB3A7E"/>
    <w:rsid w:val="00C35A27"/>
    <w:rsid w:val="00C90BDA"/>
    <w:rsid w:val="00CA1AEA"/>
    <w:rsid w:val="00D26DC6"/>
    <w:rsid w:val="00D67768"/>
    <w:rsid w:val="00E02C2B"/>
    <w:rsid w:val="00E04888"/>
    <w:rsid w:val="00EC3958"/>
    <w:rsid w:val="00ED6C48"/>
    <w:rsid w:val="00F41F0F"/>
    <w:rsid w:val="00F65F5D"/>
    <w:rsid w:val="00F754F3"/>
    <w:rsid w:val="00F86A3A"/>
    <w:rsid w:val="00F95376"/>
    <w:rsid w:val="00F9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66D4A962-C82C-4C40-AFE1-C4A8B549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4D7A4-A269-403F-8851-BE04F01D8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6</Pages>
  <Words>3431</Words>
  <Characters>19351</Characters>
  <Application>Microsoft Office Word</Application>
  <DocSecurity>0</DocSecurity>
  <Lines>291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CCPR/C/ERI/Q/1</vt:lpstr>
    </vt:vector>
  </TitlesOfParts>
  <Company>DCM</Company>
  <LinksUpToDate>false</LinksUpToDate>
  <CharactersWithSpaces>22784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CCPR/C/ERI/Q/1</dc:title>
  <dc:subject>1813683</dc:subject>
  <dc:creator>Brigoli</dc:creator>
  <cp:keywords/>
  <dc:description/>
  <cp:lastModifiedBy>Generic Desk Anglais</cp:lastModifiedBy>
  <cp:revision>2</cp:revision>
  <cp:lastPrinted>2018-08-16T15:49:00Z</cp:lastPrinted>
  <dcterms:created xsi:type="dcterms:W3CDTF">2018-08-17T15:26:00Z</dcterms:created>
  <dcterms:modified xsi:type="dcterms:W3CDTF">2018-08-17T15:26:00Z</dcterms:modified>
</cp:coreProperties>
</file>