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BD3FD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BD3FDB" w:rsidP="00BD3FDB">
            <w:pPr>
              <w:jc w:val="right"/>
            </w:pPr>
            <w:r w:rsidRPr="00BD3FDB">
              <w:rPr>
                <w:sz w:val="40"/>
              </w:rPr>
              <w:t>CRC</w:t>
            </w:r>
            <w:r>
              <w:t>/C/MDA/CO/4-5</w:t>
            </w:r>
          </w:p>
        </w:tc>
      </w:tr>
      <w:tr w:rsidR="002D5AAC" w:rsidRPr="003F0E3F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5652233F" wp14:editId="281F092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FDB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BD3FDB" w:rsidRDefault="00BD3FDB" w:rsidP="00BD3FD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20 October 2017</w:t>
            </w:r>
          </w:p>
          <w:p w:rsidR="00BD3FDB" w:rsidRDefault="00BD3FDB" w:rsidP="00BD3FD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BD3FDB" w:rsidRPr="00B937DF" w:rsidRDefault="00BD3FDB" w:rsidP="00BD3FD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BD3FDB" w:rsidRPr="00BD3FDB" w:rsidRDefault="00BD3FDB" w:rsidP="00BD3FDB">
      <w:pPr>
        <w:spacing w:before="120"/>
        <w:rPr>
          <w:b/>
          <w:bCs/>
          <w:sz w:val="24"/>
          <w:szCs w:val="24"/>
        </w:rPr>
      </w:pPr>
      <w:r w:rsidRPr="00BD3FDB">
        <w:rPr>
          <w:b/>
          <w:bCs/>
          <w:sz w:val="24"/>
          <w:szCs w:val="24"/>
        </w:rPr>
        <w:t>Комитет по правам ребенка</w:t>
      </w:r>
    </w:p>
    <w:p w:rsidR="00BD3FDB" w:rsidRPr="00BD3FDB" w:rsidRDefault="00BD3FDB" w:rsidP="00BD3FDB">
      <w:pPr>
        <w:pStyle w:val="HChGR"/>
      </w:pPr>
      <w:r w:rsidRPr="00BD3FDB">
        <w:tab/>
      </w:r>
      <w:r w:rsidRPr="00BD3FDB">
        <w:tab/>
        <w:t>Заключительные замечания по объединенным четвертому и пятому периодическим докладам Республики Молдова</w:t>
      </w:r>
      <w:r w:rsidRPr="00BD3FDB">
        <w:rPr>
          <w:b w:val="0"/>
          <w:sz w:val="20"/>
        </w:rPr>
        <w:footnoteReference w:customMarkFollows="1" w:id="1"/>
        <w:t>*</w:t>
      </w:r>
    </w:p>
    <w:p w:rsidR="00BD3FDB" w:rsidRPr="00BD3FDB" w:rsidRDefault="00BD3FDB" w:rsidP="00BD3FDB">
      <w:pPr>
        <w:pStyle w:val="HChGR"/>
      </w:pPr>
      <w:r w:rsidRPr="00BD3FDB">
        <w:tab/>
        <w:t>I.</w:t>
      </w:r>
      <w:r w:rsidRPr="00BD3FDB">
        <w:tab/>
        <w:t>Введение</w:t>
      </w:r>
    </w:p>
    <w:p w:rsidR="00BD3FDB" w:rsidRPr="00BD3FDB" w:rsidRDefault="00BD3FDB" w:rsidP="00BD3FDB">
      <w:pPr>
        <w:pStyle w:val="SingleTxtGR"/>
      </w:pPr>
      <w:r w:rsidRPr="00BD3FDB">
        <w:rPr>
          <w:spacing w:val="2"/>
        </w:rPr>
        <w:t>1.</w:t>
      </w:r>
      <w:r w:rsidRPr="00BD3FDB">
        <w:rPr>
          <w:spacing w:val="2"/>
        </w:rPr>
        <w:tab/>
        <w:t>Комитет рассмотрел объединенные четвертый и пятый периодические д</w:t>
      </w:r>
      <w:r w:rsidRPr="00BD3FDB">
        <w:rPr>
          <w:spacing w:val="2"/>
        </w:rPr>
        <w:t>о</w:t>
      </w:r>
      <w:r w:rsidRPr="00BD3FDB">
        <w:rPr>
          <w:spacing w:val="2"/>
        </w:rPr>
        <w:t>клады Республики Молдова (CRC/C/MDA/4-5) на своих 2233-м и 2234-м засед</w:t>
      </w:r>
      <w:r w:rsidRPr="00BD3FDB">
        <w:rPr>
          <w:spacing w:val="2"/>
        </w:rPr>
        <w:t>а</w:t>
      </w:r>
      <w:r w:rsidRPr="00BD3FDB">
        <w:rPr>
          <w:spacing w:val="2"/>
        </w:rPr>
        <w:t xml:space="preserve">ниях (см. CRC/C/SR.2233 и 2234), состоявшихся 18 и 19 сентября 2017 года, </w:t>
      </w:r>
      <w:r w:rsidRPr="00BD3FDB">
        <w:t>и на своем 2251-м заседании 29 сентября 2017 года принял нижеследующие закл</w:t>
      </w:r>
      <w:r w:rsidRPr="00BD3FDB">
        <w:t>ю</w:t>
      </w:r>
      <w:r w:rsidRPr="00BD3FDB">
        <w:t xml:space="preserve">чительные замечания. </w:t>
      </w:r>
    </w:p>
    <w:p w:rsidR="00BD3FDB" w:rsidRPr="00BD3FDB" w:rsidRDefault="00BD3FDB" w:rsidP="00BD3FDB">
      <w:pPr>
        <w:pStyle w:val="SingleTxtGR"/>
      </w:pPr>
      <w:r w:rsidRPr="00BD3FDB">
        <w:t>2.</w:t>
      </w:r>
      <w:r w:rsidRPr="00BD3FDB">
        <w:tab/>
        <w:t>Комитет приветствует представление объединенных четвертого и пятого периодических докладов государства-участника и письменных ответов на пер</w:t>
      </w:r>
      <w:r w:rsidRPr="00BD3FDB">
        <w:t>е</w:t>
      </w:r>
      <w:r w:rsidRPr="00BD3FDB">
        <w:t>чень вопросов (CRC/C/MDA/Q/4-5/Add.1), что позволило Комитету составить более полное представление о положении дел в области прав детей в госуда</w:t>
      </w:r>
      <w:r w:rsidRPr="00BD3FDB">
        <w:t>р</w:t>
      </w:r>
      <w:r w:rsidRPr="00BD3FDB">
        <w:t xml:space="preserve">стве-участнике. Комитет выражает признательность за конструктивный диалог, состоявшийся с представительной межведомственной делегацией государства-участника. </w:t>
      </w:r>
    </w:p>
    <w:p w:rsidR="00BD3FDB" w:rsidRPr="00BD3FDB" w:rsidRDefault="00BD3FDB" w:rsidP="00BD3FDB">
      <w:pPr>
        <w:pStyle w:val="HChGR"/>
      </w:pPr>
      <w:r w:rsidRPr="00BD3FDB">
        <w:tab/>
        <w:t>II.</w:t>
      </w:r>
      <w:r w:rsidRPr="00BD3FDB">
        <w:tab/>
        <w:t>Последующие меры, принятые государством-участником, и достигнутый прогресс</w:t>
      </w:r>
    </w:p>
    <w:p w:rsidR="00BD3FDB" w:rsidRPr="00BD3FDB" w:rsidRDefault="00BD3FDB" w:rsidP="00BD3FDB">
      <w:pPr>
        <w:pStyle w:val="SingleTxtGR"/>
      </w:pPr>
      <w:r w:rsidRPr="00BD3FDB">
        <w:t>3.</w:t>
      </w:r>
      <w:r w:rsidRPr="00BD3FDB">
        <w:tab/>
        <w:t xml:space="preserve">Комитет приветствует прогресс, достигнутый государством-участником в различных областях, в том числе ратификацию в 2010 году Конвенции о правах инвалидов. </w:t>
      </w:r>
      <w:proofErr w:type="gramStart"/>
      <w:r w:rsidRPr="00BD3FDB">
        <w:t>Комитет с удовлетворением отмечает законодательные, институц</w:t>
      </w:r>
      <w:r w:rsidRPr="00BD3FDB">
        <w:t>и</w:t>
      </w:r>
      <w:r w:rsidRPr="00BD3FDB">
        <w:t xml:space="preserve">ональные и политические меры, принятие в порядке осуществления Конвенции, </w:t>
      </w:r>
      <w:r w:rsidRPr="00BD3FDB">
        <w:rPr>
          <w:spacing w:val="2"/>
        </w:rPr>
        <w:t xml:space="preserve">в частности Закон № 315 о социальных выплатах на детей, принятый в 2016 году; </w:t>
      </w:r>
      <w:r w:rsidRPr="00BD3FDB">
        <w:t>Закон № 140 об особой защите детей, находящихся в ситуации риска, и детей, разлученных с родителями, принятый в 2013 году; создание Национального агентства социальной помощи в 2016 году;</w:t>
      </w:r>
      <w:proofErr w:type="gramEnd"/>
      <w:r w:rsidRPr="00BD3FDB">
        <w:t xml:space="preserve"> Национальную стратегию защиты ребенка и семьи 2014 года и связанный с ней План действий, </w:t>
      </w:r>
      <w:proofErr w:type="gramStart"/>
      <w:r w:rsidRPr="00BD3FDB">
        <w:t>направленные</w:t>
      </w:r>
      <w:proofErr w:type="gramEnd"/>
      <w:r w:rsidRPr="00BD3FDB">
        <w:t xml:space="preserve"> прежде всего на </w:t>
      </w:r>
      <w:proofErr w:type="spellStart"/>
      <w:r w:rsidRPr="00BD3FDB">
        <w:t>деинституционализацию</w:t>
      </w:r>
      <w:proofErr w:type="spellEnd"/>
      <w:r w:rsidRPr="00BD3FDB">
        <w:t xml:space="preserve"> детей и предупреждение насилия в отношении детей; и Национальную программу создания комплексной системы социальных услуг (на 2008–2012 годы). </w:t>
      </w:r>
    </w:p>
    <w:p w:rsidR="00BD3FDB" w:rsidRPr="00BD3FDB" w:rsidRDefault="00BD3FDB" w:rsidP="00BD3FDB">
      <w:pPr>
        <w:pStyle w:val="HChGR"/>
      </w:pPr>
      <w:r w:rsidRPr="00BD3FDB">
        <w:lastRenderedPageBreak/>
        <w:tab/>
        <w:t>III.</w:t>
      </w:r>
      <w:r w:rsidRPr="00BD3FDB">
        <w:tab/>
        <w:t>Факторы и трудности, препятствующие осуществлению Конвенции</w:t>
      </w:r>
    </w:p>
    <w:p w:rsidR="00BD3FDB" w:rsidRPr="00BD3FDB" w:rsidRDefault="00BD3FDB" w:rsidP="00BD3FDB">
      <w:pPr>
        <w:pStyle w:val="SingleTxtGR"/>
      </w:pPr>
      <w:r w:rsidRPr="00BD3FDB">
        <w:t>4.</w:t>
      </w:r>
      <w:r w:rsidRPr="00BD3FDB">
        <w:tab/>
        <w:t>Комитет признает, что государство-участник не осуществляет контроля над Приднестровским регионом, что препятствует осуществлению в нем Ко</w:t>
      </w:r>
      <w:r w:rsidRPr="00BD3FDB">
        <w:t>н</w:t>
      </w:r>
      <w:r w:rsidRPr="00BD3FDB">
        <w:t xml:space="preserve">венции. </w:t>
      </w:r>
    </w:p>
    <w:p w:rsidR="00BD3FDB" w:rsidRPr="00BD3FDB" w:rsidRDefault="00BD3FDB" w:rsidP="00BD3FDB">
      <w:pPr>
        <w:pStyle w:val="HChGR"/>
      </w:pPr>
      <w:r w:rsidRPr="00BD3FDB">
        <w:tab/>
        <w:t>IV.</w:t>
      </w:r>
      <w:r w:rsidRPr="00BD3FDB">
        <w:tab/>
        <w:t>Основные проблемы, вызывающие озабоченность, и рекомендации</w:t>
      </w:r>
    </w:p>
    <w:p w:rsidR="00BD3FDB" w:rsidRPr="00BD3FDB" w:rsidRDefault="00BD3FDB" w:rsidP="00BD3FDB">
      <w:pPr>
        <w:pStyle w:val="SingleTxtGR"/>
      </w:pPr>
      <w:r w:rsidRPr="00BD3FDB">
        <w:t>5.</w:t>
      </w:r>
      <w:r w:rsidRPr="00BD3FDB">
        <w:tab/>
        <w:t>Комитет напоминает государству-участнику о неделимости и взаимозав</w:t>
      </w:r>
      <w:r w:rsidRPr="00BD3FDB">
        <w:t>и</w:t>
      </w:r>
      <w:r w:rsidRPr="00BD3FDB">
        <w:t>симости всех прав, предусмотренных Конвенцией, и подчеркивает большое значение всех рекомендаций, изложенных в настоящих заключительных зам</w:t>
      </w:r>
      <w:r w:rsidRPr="00BD3FDB">
        <w:t>е</w:t>
      </w:r>
      <w:r w:rsidRPr="00BD3FDB">
        <w:t xml:space="preserve">чаниях. </w:t>
      </w:r>
      <w:proofErr w:type="gramStart"/>
      <w:r w:rsidRPr="00BD3FDB">
        <w:t>Комитет хотел бы привлечь внимание государства-участника к рек</w:t>
      </w:r>
      <w:r w:rsidRPr="00BD3FDB">
        <w:t>о</w:t>
      </w:r>
      <w:r w:rsidRPr="00BD3FDB">
        <w:t>мендациям, касающимся следующих областей, в которых должны быть прин</w:t>
      </w:r>
      <w:r w:rsidRPr="00BD3FDB">
        <w:t>я</w:t>
      </w:r>
      <w:r w:rsidRPr="00BD3FDB">
        <w:t>ты неотложные меры: жестокое обращение с детьми и отсутствие заботы о д</w:t>
      </w:r>
      <w:r w:rsidRPr="00BD3FDB">
        <w:t>е</w:t>
      </w:r>
      <w:r w:rsidRPr="00BD3FDB">
        <w:t>тях (пункт 21), сексуальная эксплуатация и сексуальные надругательства (пункт 23), дети, лишенные семейного окружения (пункт 27), дети-инвалиды (пункт 30), торговля, контрабандные перевозки и похищения детей (пункт 41), и отправление правосудия в отношении несовершеннолетних (пункт</w:t>
      </w:r>
      <w:proofErr w:type="gramEnd"/>
      <w:r w:rsidRPr="00BD3FDB">
        <w:t xml:space="preserve"> 43).</w:t>
      </w:r>
    </w:p>
    <w:p w:rsidR="00BD3FDB" w:rsidRPr="00BD3FDB" w:rsidRDefault="00BD3FDB" w:rsidP="003F0E3F">
      <w:pPr>
        <w:pStyle w:val="H1GR"/>
        <w:rPr>
          <w:spacing w:val="0"/>
          <w:w w:val="101"/>
        </w:rPr>
      </w:pPr>
      <w:r w:rsidRPr="00BD3FDB">
        <w:rPr>
          <w:spacing w:val="0"/>
          <w:w w:val="101"/>
        </w:rPr>
        <w:tab/>
        <w:t>A.</w:t>
      </w:r>
      <w:r w:rsidRPr="00BD3FDB">
        <w:rPr>
          <w:spacing w:val="0"/>
          <w:w w:val="101"/>
        </w:rPr>
        <w:tab/>
        <w:t>Общие меры по осуществлению (статьи 4, 42 и пункт 6 статьи 44)</w:t>
      </w:r>
    </w:p>
    <w:p w:rsidR="00BD3FDB" w:rsidRPr="00BD3FDB" w:rsidRDefault="00BD3FDB" w:rsidP="00BD3FDB">
      <w:pPr>
        <w:pStyle w:val="H23GR"/>
      </w:pPr>
      <w:r w:rsidRPr="00BD3FDB">
        <w:tab/>
      </w:r>
      <w:r w:rsidRPr="00BD3FDB">
        <w:tab/>
        <w:t>Законодательство</w:t>
      </w:r>
    </w:p>
    <w:p w:rsidR="00BD3FDB" w:rsidRPr="00BD3FDB" w:rsidRDefault="00BD3FDB" w:rsidP="00BD3FDB">
      <w:pPr>
        <w:pStyle w:val="SingleTxtGR"/>
      </w:pPr>
      <w:r w:rsidRPr="00BD3FDB">
        <w:t>6.</w:t>
      </w:r>
      <w:r w:rsidRPr="00BD3FDB">
        <w:tab/>
      </w:r>
      <w:r w:rsidRPr="00BD3FDB">
        <w:rPr>
          <w:b/>
          <w:bCs/>
        </w:rPr>
        <w:t>Комитет подтверждает свою рекомендацию государству-участнику продолжать разработку всеобъемлющей нормативно-правовой базы, по</w:t>
      </w:r>
      <w:r w:rsidRPr="00BD3FDB">
        <w:rPr>
          <w:b/>
          <w:bCs/>
        </w:rPr>
        <w:t>л</w:t>
      </w:r>
      <w:r w:rsidRPr="00BD3FDB">
        <w:rPr>
          <w:b/>
          <w:bCs/>
        </w:rPr>
        <w:t>ностью совместимой с принципами и положениями Конвенции, и обесп</w:t>
      </w:r>
      <w:r w:rsidRPr="00BD3FDB">
        <w:rPr>
          <w:b/>
          <w:bCs/>
        </w:rPr>
        <w:t>е</w:t>
      </w:r>
      <w:r w:rsidRPr="00BD3FDB">
        <w:rPr>
          <w:b/>
          <w:bCs/>
        </w:rPr>
        <w:t>чить эффективное осуществление законов, касающихся прав и интересов детей, на национальном, региональном и местном уровнях.</w:t>
      </w:r>
    </w:p>
    <w:p w:rsidR="00BD3FDB" w:rsidRPr="00BD3FDB" w:rsidRDefault="00BD3FDB" w:rsidP="00BD3FDB">
      <w:pPr>
        <w:pStyle w:val="H23GR"/>
      </w:pPr>
      <w:r w:rsidRPr="00BD3FDB">
        <w:tab/>
      </w:r>
      <w:r w:rsidRPr="00BD3FDB">
        <w:tab/>
        <w:t>Комплексная политика и стратегия</w:t>
      </w:r>
    </w:p>
    <w:p w:rsidR="00BD3FDB" w:rsidRPr="00BD3FDB" w:rsidRDefault="00BD3FDB" w:rsidP="00BD3FDB">
      <w:pPr>
        <w:pStyle w:val="SingleTxtGR"/>
        <w:rPr>
          <w:b/>
          <w:bCs/>
        </w:rPr>
      </w:pPr>
      <w:r w:rsidRPr="00BD3FDB">
        <w:t>7.</w:t>
      </w:r>
      <w:r w:rsidRPr="00BD3FDB">
        <w:tab/>
      </w:r>
      <w:proofErr w:type="gramStart"/>
      <w:r w:rsidRPr="00BD3FDB">
        <w:rPr>
          <w:b/>
          <w:bCs/>
        </w:rPr>
        <w:t>Комитет, отмечая принятие секторальных стратегий, касающихся защиты и образования детей, рекомендует государству-участнику в при</w:t>
      </w:r>
      <w:r w:rsidRPr="00BD3FDB">
        <w:rPr>
          <w:b/>
          <w:bCs/>
        </w:rPr>
        <w:t>о</w:t>
      </w:r>
      <w:r w:rsidRPr="00BD3FDB">
        <w:rPr>
          <w:b/>
          <w:bCs/>
        </w:rPr>
        <w:t>ритетном порядке сформулировать и проводить в жизнь комплексную п</w:t>
      </w:r>
      <w:r w:rsidRPr="00BD3FDB">
        <w:rPr>
          <w:b/>
          <w:bCs/>
        </w:rPr>
        <w:t>о</w:t>
      </w:r>
      <w:r w:rsidRPr="00BD3FDB">
        <w:rPr>
          <w:b/>
          <w:bCs/>
        </w:rPr>
        <w:t>литику по вопросам детей, охватывающую все области, предусмотренные Конвенцией, и разработать стратегию, содержащую необходимые элементы для ее проведения в жизнь, обеспечив выделение для этого достаточных людских, технических и финансовых ресурсов.</w:t>
      </w:r>
      <w:proofErr w:type="gramEnd"/>
    </w:p>
    <w:p w:rsidR="00BD3FDB" w:rsidRPr="00BD3FDB" w:rsidRDefault="00BD3FDB" w:rsidP="00BD3FDB">
      <w:pPr>
        <w:pStyle w:val="H23GR"/>
      </w:pPr>
      <w:r w:rsidRPr="00BD3FDB">
        <w:tab/>
      </w:r>
      <w:r w:rsidRPr="00BD3FDB">
        <w:tab/>
        <w:t>Координация</w:t>
      </w:r>
    </w:p>
    <w:p w:rsidR="00BD3FDB" w:rsidRPr="00BD3FDB" w:rsidRDefault="00BD3FDB" w:rsidP="00BD3FDB">
      <w:pPr>
        <w:pStyle w:val="SingleTxtGR"/>
        <w:rPr>
          <w:b/>
          <w:bCs/>
        </w:rPr>
      </w:pPr>
      <w:r w:rsidRPr="00BD3FDB">
        <w:t>8.</w:t>
      </w:r>
      <w:r w:rsidRPr="00BD3FDB">
        <w:tab/>
      </w:r>
      <w:r w:rsidRPr="00BD3FDB">
        <w:rPr>
          <w:b/>
          <w:bCs/>
        </w:rPr>
        <w:t>Отмечая, что в 2014 году была возобновлена деятельность Наци</w:t>
      </w:r>
      <w:r w:rsidRPr="00BD3FDB">
        <w:rPr>
          <w:b/>
          <w:bCs/>
        </w:rPr>
        <w:t>о</w:t>
      </w:r>
      <w:r w:rsidRPr="00BD3FDB">
        <w:rPr>
          <w:b/>
          <w:bCs/>
        </w:rPr>
        <w:t>нального совета по защите прав ребенка, Комитет рекомендует госуда</w:t>
      </w:r>
      <w:r w:rsidRPr="00BD3FDB">
        <w:rPr>
          <w:b/>
          <w:bCs/>
        </w:rPr>
        <w:t>р</w:t>
      </w:r>
      <w:r w:rsidRPr="00BD3FDB">
        <w:rPr>
          <w:b/>
          <w:bCs/>
        </w:rPr>
        <w:t>ству-участнику наделить Совет четким мандатом и достаточными полн</w:t>
      </w:r>
      <w:r w:rsidRPr="00BD3FDB">
        <w:rPr>
          <w:b/>
          <w:bCs/>
        </w:rPr>
        <w:t>о</w:t>
      </w:r>
      <w:r w:rsidRPr="00BD3FDB">
        <w:rPr>
          <w:b/>
          <w:bCs/>
        </w:rPr>
        <w:t xml:space="preserve">мочиями для координации всей деятельности, касающейся осуществления Конвенции, на </w:t>
      </w:r>
      <w:proofErr w:type="spellStart"/>
      <w:r w:rsidRPr="00BD3FDB">
        <w:rPr>
          <w:b/>
          <w:bCs/>
        </w:rPr>
        <w:t>межсекторальном</w:t>
      </w:r>
      <w:proofErr w:type="spellEnd"/>
      <w:r w:rsidRPr="00BD3FDB">
        <w:rPr>
          <w:b/>
          <w:bCs/>
        </w:rPr>
        <w:t>, национальном, региональном и местном уровнях. Государству-участнику следует обеспечить сохранение этого коо</w:t>
      </w:r>
      <w:r w:rsidRPr="00BD3FDB">
        <w:rPr>
          <w:b/>
          <w:bCs/>
        </w:rPr>
        <w:t>р</w:t>
      </w:r>
      <w:r w:rsidRPr="00BD3FDB">
        <w:rPr>
          <w:b/>
          <w:bCs/>
        </w:rPr>
        <w:t>динационного органа в структуре офиса Премьер-министра</w:t>
      </w:r>
      <w:r w:rsidR="003F0E3F">
        <w:rPr>
          <w:b/>
          <w:bCs/>
        </w:rPr>
        <w:t xml:space="preserve">, с </w:t>
      </w:r>
      <w:proofErr w:type="gramStart"/>
      <w:r w:rsidR="003F0E3F">
        <w:rPr>
          <w:b/>
          <w:bCs/>
        </w:rPr>
        <w:t>тем</w:t>
      </w:r>
      <w:proofErr w:type="gramEnd"/>
      <w:r w:rsidRPr="00BD3FDB">
        <w:rPr>
          <w:b/>
          <w:bCs/>
        </w:rPr>
        <w:t xml:space="preserve"> чтобы облегчить высокий уровень межсекторальной координации и выделение необходимых людских, технических и финансовых ресурсов для обеспеч</w:t>
      </w:r>
      <w:r w:rsidRPr="00BD3FDB">
        <w:rPr>
          <w:b/>
          <w:bCs/>
        </w:rPr>
        <w:t>е</w:t>
      </w:r>
      <w:r w:rsidRPr="00BD3FDB">
        <w:rPr>
          <w:b/>
          <w:bCs/>
        </w:rPr>
        <w:t>ния его эффективного функционирования.</w:t>
      </w:r>
    </w:p>
    <w:p w:rsidR="00BD3FDB" w:rsidRPr="00BD3FDB" w:rsidRDefault="00BD3FDB" w:rsidP="00BD3FDB">
      <w:pPr>
        <w:pStyle w:val="H23GR"/>
        <w:pageBreakBefore/>
      </w:pPr>
      <w:r w:rsidRPr="003F0E3F">
        <w:tab/>
      </w:r>
      <w:r w:rsidRPr="003F0E3F">
        <w:tab/>
      </w:r>
      <w:r w:rsidRPr="00BD3FDB">
        <w:t xml:space="preserve">Выделение ресурсов </w:t>
      </w:r>
    </w:p>
    <w:p w:rsidR="00BD3FDB" w:rsidRPr="00BD3FDB" w:rsidRDefault="00BD3FDB" w:rsidP="00BD3FDB">
      <w:pPr>
        <w:pStyle w:val="SingleTxtGR"/>
        <w:rPr>
          <w:b/>
          <w:bCs/>
        </w:rPr>
      </w:pPr>
      <w:r>
        <w:t>9.</w:t>
      </w:r>
      <w:r w:rsidRPr="00BD3FDB">
        <w:tab/>
      </w:r>
      <w:r w:rsidRPr="00BD3FDB">
        <w:rPr>
          <w:b/>
          <w:bCs/>
        </w:rPr>
        <w:t>Принимая к сведению последствия финансово-экономической ситу</w:t>
      </w:r>
      <w:r w:rsidRPr="00BD3FDB">
        <w:rPr>
          <w:b/>
          <w:bCs/>
        </w:rPr>
        <w:t>а</w:t>
      </w:r>
      <w:r w:rsidRPr="00BD3FDB">
        <w:rPr>
          <w:b/>
          <w:bCs/>
        </w:rPr>
        <w:t>ции в</w:t>
      </w:r>
      <w:r w:rsidRPr="00BD3FDB">
        <w:rPr>
          <w:b/>
          <w:bCs/>
          <w:lang w:val="en-US"/>
        </w:rPr>
        <w:t> </w:t>
      </w:r>
      <w:r w:rsidRPr="00BD3FDB">
        <w:rPr>
          <w:b/>
          <w:bCs/>
        </w:rPr>
        <w:t>государстве-участнике, Комитет, ссылаясь на свое замечание общего порядка</w:t>
      </w:r>
      <w:r w:rsidRPr="00BD3FDB">
        <w:rPr>
          <w:b/>
          <w:bCs/>
          <w:lang w:val="en-US"/>
        </w:rPr>
        <w:t> </w:t>
      </w:r>
      <w:r w:rsidRPr="00BD3FDB">
        <w:rPr>
          <w:b/>
          <w:bCs/>
        </w:rPr>
        <w:t>№</w:t>
      </w:r>
      <w:r w:rsidRPr="00BD3FDB">
        <w:rPr>
          <w:b/>
          <w:bCs/>
          <w:lang w:val="en-US"/>
        </w:rPr>
        <w:t> </w:t>
      </w:r>
      <w:r w:rsidRPr="00BD3FDB">
        <w:rPr>
          <w:b/>
          <w:bCs/>
        </w:rPr>
        <w:t>19 (2016) о государственных бюджетных ассигнованиях для осуществления прав детей, настоятельно рекомендует государству-</w:t>
      </w:r>
      <w:proofErr w:type="spellStart"/>
      <w:r w:rsidRPr="00BD3FDB">
        <w:rPr>
          <w:b/>
          <w:bCs/>
        </w:rPr>
        <w:t>участ</w:t>
      </w:r>
      <w:proofErr w:type="spellEnd"/>
      <w:r w:rsidRPr="00BD3FDB">
        <w:rPr>
          <w:b/>
          <w:bCs/>
        </w:rPr>
        <w:t>-</w:t>
      </w:r>
      <w:proofErr w:type="spellStart"/>
      <w:r w:rsidRPr="00BD3FDB">
        <w:rPr>
          <w:b/>
          <w:bCs/>
        </w:rPr>
        <w:t>нику</w:t>
      </w:r>
      <w:proofErr w:type="spellEnd"/>
      <w:r w:rsidRPr="00BD3FDB">
        <w:rPr>
          <w:b/>
          <w:bCs/>
        </w:rPr>
        <w:t>:</w:t>
      </w:r>
    </w:p>
    <w:p w:rsidR="00BD3FDB" w:rsidRPr="00BD3FDB" w:rsidRDefault="00BD3FDB" w:rsidP="00BD3FDB">
      <w:pPr>
        <w:pStyle w:val="SingleTxtGR"/>
        <w:rPr>
          <w:b/>
          <w:bCs/>
        </w:rPr>
      </w:pPr>
      <w:r w:rsidRPr="00BD3FDB">
        <w:rPr>
          <w:b/>
          <w:bCs/>
        </w:rPr>
        <w:tab/>
        <w:t>a)</w:t>
      </w:r>
      <w:r w:rsidRPr="00BD3FDB">
        <w:rPr>
          <w:b/>
          <w:bCs/>
        </w:rPr>
        <w:tab/>
        <w:t>дополнительно увеличить бюджетные ассигнования на ос</w:t>
      </w:r>
      <w:r w:rsidRPr="00BD3FDB">
        <w:rPr>
          <w:b/>
          <w:bCs/>
        </w:rPr>
        <w:t>у</w:t>
      </w:r>
      <w:r w:rsidRPr="00BD3FDB">
        <w:rPr>
          <w:b/>
          <w:bCs/>
        </w:rPr>
        <w:t>ществление прав, закрепленных в Конвенции, и обеспечить более сбала</w:t>
      </w:r>
      <w:r w:rsidRPr="00BD3FDB">
        <w:rPr>
          <w:b/>
          <w:bCs/>
        </w:rPr>
        <w:t>н</w:t>
      </w:r>
      <w:r w:rsidRPr="00BD3FDB">
        <w:rPr>
          <w:b/>
          <w:bCs/>
        </w:rPr>
        <w:t>сированное и справедливое распределение финансовых средств на всей территории государства-участника, в том числе на цели оказания социал</w:t>
      </w:r>
      <w:r w:rsidRPr="00BD3FDB">
        <w:rPr>
          <w:b/>
          <w:bCs/>
        </w:rPr>
        <w:t>ь</w:t>
      </w:r>
      <w:r w:rsidRPr="00BD3FDB">
        <w:rPr>
          <w:b/>
          <w:bCs/>
        </w:rPr>
        <w:t>ных услуг на местном уровне;</w:t>
      </w:r>
    </w:p>
    <w:p w:rsidR="00BD3FDB" w:rsidRPr="00BD3FDB" w:rsidRDefault="00BD3FDB" w:rsidP="00BD3FDB">
      <w:pPr>
        <w:pStyle w:val="SingleTxtGR"/>
        <w:rPr>
          <w:b/>
          <w:bCs/>
        </w:rPr>
      </w:pPr>
      <w:r w:rsidRPr="003F0E3F">
        <w:rPr>
          <w:b/>
          <w:bCs/>
        </w:rPr>
        <w:tab/>
      </w:r>
      <w:r w:rsidRPr="00BD3FDB">
        <w:rPr>
          <w:b/>
          <w:bCs/>
        </w:rPr>
        <w:t>b)</w:t>
      </w:r>
      <w:r w:rsidRPr="00BD3FDB">
        <w:rPr>
          <w:b/>
          <w:bCs/>
        </w:rPr>
        <w:tab/>
        <w:t>использовать, бюджетный процесс, ориентированный на учет проблематики прав ребенка, при котором четко определяются ассигнов</w:t>
      </w:r>
      <w:r w:rsidRPr="00BD3FDB">
        <w:rPr>
          <w:b/>
          <w:bCs/>
        </w:rPr>
        <w:t>а</w:t>
      </w:r>
      <w:r w:rsidRPr="00BD3FDB">
        <w:rPr>
          <w:b/>
          <w:bCs/>
        </w:rPr>
        <w:t xml:space="preserve">ния в интересах детей в соответствующих секторах и ведомствах, включая использование конкретных показателей и системы отслеживания; </w:t>
      </w:r>
    </w:p>
    <w:p w:rsidR="00BD3FDB" w:rsidRPr="00BD3FDB" w:rsidRDefault="00BD3FDB" w:rsidP="00BD3FDB">
      <w:pPr>
        <w:pStyle w:val="SingleTxtGR"/>
        <w:rPr>
          <w:b/>
          <w:bCs/>
        </w:rPr>
      </w:pPr>
      <w:r w:rsidRPr="003F0E3F">
        <w:rPr>
          <w:b/>
          <w:bCs/>
        </w:rPr>
        <w:tab/>
      </w:r>
      <w:r w:rsidRPr="00BD3FDB">
        <w:rPr>
          <w:b/>
          <w:bCs/>
        </w:rPr>
        <w:t>c)</w:t>
      </w:r>
      <w:r w:rsidRPr="00BD3FDB">
        <w:rPr>
          <w:b/>
          <w:bCs/>
        </w:rPr>
        <w:tab/>
        <w:t xml:space="preserve">определить стратегические статьи бюджета в интересах детей, в том числе детей, которые нуждаются в принятии социальных мер, и обеспечить сохранение этих статей бюджета в периоды экономического кризиса, особенно в том, что касается здравоохранения и образования; </w:t>
      </w:r>
    </w:p>
    <w:p w:rsidR="00BD3FDB" w:rsidRPr="00BD3FDB" w:rsidRDefault="00BD3FDB" w:rsidP="00BD3FDB">
      <w:pPr>
        <w:pStyle w:val="SingleTxtGR"/>
        <w:rPr>
          <w:b/>
          <w:bCs/>
        </w:rPr>
      </w:pPr>
      <w:r w:rsidRPr="003F0E3F">
        <w:rPr>
          <w:b/>
          <w:bCs/>
        </w:rPr>
        <w:tab/>
      </w:r>
      <w:r w:rsidRPr="00BD3FDB">
        <w:rPr>
          <w:b/>
          <w:bCs/>
        </w:rPr>
        <w:t>d)</w:t>
      </w:r>
      <w:r w:rsidRPr="00BD3FDB">
        <w:rPr>
          <w:b/>
          <w:bCs/>
        </w:rPr>
        <w:tab/>
        <w:t>создать механизмы для мониторинга и оценки эффективности, адекватности и справедливости распределения ресурсов, выделяемых на осуществление Конвенции.</w:t>
      </w:r>
    </w:p>
    <w:p w:rsidR="00BD3FDB" w:rsidRPr="00BD3FDB" w:rsidRDefault="00BD3FDB" w:rsidP="00BD3FDB">
      <w:pPr>
        <w:pStyle w:val="H23GR"/>
      </w:pPr>
      <w:r w:rsidRPr="003F0E3F">
        <w:tab/>
      </w:r>
      <w:r w:rsidRPr="003F0E3F">
        <w:tab/>
      </w:r>
      <w:r w:rsidRPr="00BD3FDB">
        <w:t>Сбор данных</w:t>
      </w:r>
    </w:p>
    <w:p w:rsidR="00BD3FDB" w:rsidRPr="00BD3FDB" w:rsidRDefault="00BD3FDB" w:rsidP="00BD3FDB">
      <w:pPr>
        <w:pStyle w:val="SingleTxtGR"/>
        <w:rPr>
          <w:b/>
          <w:bCs/>
        </w:rPr>
      </w:pPr>
      <w:r w:rsidRPr="00BD3FDB">
        <w:t>10.</w:t>
      </w:r>
      <w:r w:rsidRPr="00BD3FDB">
        <w:rPr>
          <w:b/>
          <w:bCs/>
        </w:rPr>
        <w:tab/>
        <w:t xml:space="preserve">Отмечая усилия государства-участника в деле сбора данных о детях, включая проведение </w:t>
      </w:r>
      <w:proofErr w:type="spellStart"/>
      <w:r w:rsidRPr="00BD3FDB">
        <w:rPr>
          <w:b/>
          <w:bCs/>
        </w:rPr>
        <w:t>мультииндикаторного</w:t>
      </w:r>
      <w:proofErr w:type="spellEnd"/>
      <w:r w:rsidRPr="00BD3FDB">
        <w:rPr>
          <w:b/>
          <w:bCs/>
        </w:rPr>
        <w:t xml:space="preserve"> кластерного обследования и обследования по проблеме детского труда, Комитет, ссылаясь на свое зам</w:t>
      </w:r>
      <w:r w:rsidRPr="00BD3FDB">
        <w:rPr>
          <w:b/>
          <w:bCs/>
        </w:rPr>
        <w:t>е</w:t>
      </w:r>
      <w:r w:rsidRPr="00BD3FDB">
        <w:rPr>
          <w:b/>
          <w:bCs/>
        </w:rPr>
        <w:t>чание общего порядка № 5 (2003) об общих мерах по осуществлению Ко</w:t>
      </w:r>
      <w:r w:rsidRPr="00BD3FDB">
        <w:rPr>
          <w:b/>
          <w:bCs/>
        </w:rPr>
        <w:t>н</w:t>
      </w:r>
      <w:r w:rsidRPr="00BD3FDB">
        <w:rPr>
          <w:b/>
          <w:bCs/>
        </w:rPr>
        <w:t>венции, рекомендует государству-участнику:</w:t>
      </w:r>
    </w:p>
    <w:p w:rsidR="00BD3FDB" w:rsidRPr="00BD3FDB" w:rsidRDefault="00BD3FDB" w:rsidP="00BD3FDB">
      <w:pPr>
        <w:pStyle w:val="SingleTxtGR"/>
        <w:rPr>
          <w:b/>
          <w:bCs/>
        </w:rPr>
      </w:pPr>
      <w:r w:rsidRPr="00BD3FDB">
        <w:rPr>
          <w:b/>
          <w:bCs/>
          <w:lang w:val="en-US"/>
        </w:rPr>
        <w:tab/>
      </w:r>
      <w:proofErr w:type="gramStart"/>
      <w:r w:rsidRPr="00BD3FDB">
        <w:rPr>
          <w:b/>
          <w:bCs/>
        </w:rPr>
        <w:t>a)</w:t>
      </w:r>
      <w:r w:rsidRPr="00BD3FDB">
        <w:rPr>
          <w:b/>
          <w:bCs/>
        </w:rPr>
        <w:tab/>
        <w:t>в ускоренном порядке улучшить систему сбора данных о детях, включая создание централизованной системы, охватывающей все области, предусмотренные Конвенцией, в частности в том, что касается уязвимых групп детей, включая детей, живущих в нищете, детей, чьи родители м</w:t>
      </w:r>
      <w:r w:rsidRPr="00BD3FDB">
        <w:rPr>
          <w:b/>
          <w:bCs/>
        </w:rPr>
        <w:t>и</w:t>
      </w:r>
      <w:r w:rsidRPr="00BD3FDB">
        <w:rPr>
          <w:b/>
          <w:bCs/>
        </w:rPr>
        <w:t>грировали за границу, оставив своих детей в стране, безнадзорных детей, живущих на улице, детей рома и детей-жертв сексуальных надругательств и сексуальной эксплуатации.</w:t>
      </w:r>
      <w:proofErr w:type="gramEnd"/>
      <w:r w:rsidRPr="00BD3FDB">
        <w:rPr>
          <w:b/>
          <w:bCs/>
        </w:rPr>
        <w:t xml:space="preserve"> Собираемые данные должны охватывать все области, предусмотренные Конвенцией, и дезагрегироваться по возрасту, полу, типу инвалидности, географическому местонахождению, этническому и национальному происхождению, миграционному статусу и социально-экономическому положению;</w:t>
      </w:r>
    </w:p>
    <w:p w:rsidR="00BD3FDB" w:rsidRPr="00BD3FDB" w:rsidRDefault="00BD3FDB" w:rsidP="00BD3FDB">
      <w:pPr>
        <w:pStyle w:val="SingleTxtGR"/>
        <w:rPr>
          <w:b/>
          <w:bCs/>
        </w:rPr>
      </w:pPr>
      <w:r w:rsidRPr="003F0E3F">
        <w:rPr>
          <w:b/>
          <w:bCs/>
        </w:rPr>
        <w:tab/>
      </w:r>
      <w:r w:rsidRPr="00BD3FDB">
        <w:rPr>
          <w:b/>
          <w:bCs/>
        </w:rPr>
        <w:t>b)</w:t>
      </w:r>
      <w:r w:rsidRPr="00BD3FDB">
        <w:rPr>
          <w:b/>
          <w:bCs/>
        </w:rPr>
        <w:tab/>
        <w:t>наладить обмен данными и показателями между соответств</w:t>
      </w:r>
      <w:r w:rsidRPr="00BD3FDB">
        <w:rPr>
          <w:b/>
          <w:bCs/>
        </w:rPr>
        <w:t>у</w:t>
      </w:r>
      <w:r w:rsidRPr="00BD3FDB">
        <w:rPr>
          <w:b/>
          <w:bCs/>
        </w:rPr>
        <w:t>ющими министерствами и их использование для разработки, мониторинга и оценки политики и программ и улучшить процесс представления отче</w:t>
      </w:r>
      <w:r w:rsidRPr="00BD3FDB">
        <w:rPr>
          <w:b/>
          <w:bCs/>
        </w:rPr>
        <w:t>т</w:t>
      </w:r>
      <w:r w:rsidRPr="00BD3FDB">
        <w:rPr>
          <w:b/>
          <w:bCs/>
        </w:rPr>
        <w:t>ности всеми соответствующими министерствами и ведомствами;</w:t>
      </w:r>
    </w:p>
    <w:p w:rsidR="00BD3FDB" w:rsidRPr="00BD3FDB" w:rsidRDefault="00BD3FDB" w:rsidP="00BD3FDB">
      <w:pPr>
        <w:pStyle w:val="SingleTxtGR"/>
        <w:rPr>
          <w:b/>
          <w:bCs/>
        </w:rPr>
      </w:pPr>
      <w:r w:rsidRPr="003F0E3F">
        <w:rPr>
          <w:b/>
          <w:bCs/>
        </w:rPr>
        <w:tab/>
      </w:r>
      <w:r w:rsidRPr="00BD3FDB">
        <w:rPr>
          <w:b/>
          <w:bCs/>
        </w:rPr>
        <w:t>c)</w:t>
      </w:r>
      <w:r w:rsidRPr="00BD3FDB">
        <w:rPr>
          <w:b/>
          <w:bCs/>
        </w:rPr>
        <w:tab/>
        <w:t>учитывать концептуальные и методологические рамки, изл</w:t>
      </w:r>
      <w:r w:rsidRPr="00BD3FDB">
        <w:rPr>
          <w:b/>
          <w:bCs/>
        </w:rPr>
        <w:t>о</w:t>
      </w:r>
      <w:r w:rsidRPr="00BD3FDB">
        <w:rPr>
          <w:b/>
          <w:bCs/>
        </w:rPr>
        <w:t>женные в руководстве «Показатели соблюдения прав человека: руково</w:t>
      </w:r>
      <w:r w:rsidRPr="00BD3FDB">
        <w:rPr>
          <w:b/>
          <w:bCs/>
        </w:rPr>
        <w:t>д</w:t>
      </w:r>
      <w:r w:rsidRPr="00BD3FDB">
        <w:rPr>
          <w:b/>
          <w:bCs/>
        </w:rPr>
        <w:t>ство по количественной оценке и осуществлению в процессе определения, сбора и распространения статистической информации»</w:t>
      </w:r>
      <w:r w:rsidRPr="00BD3FDB">
        <w:rPr>
          <w:vertAlign w:val="superscript"/>
        </w:rPr>
        <w:footnoteReference w:id="2"/>
      </w:r>
      <w:r w:rsidRPr="00BD3FDB">
        <w:rPr>
          <w:b/>
          <w:bCs/>
        </w:rPr>
        <w:t>;</w:t>
      </w:r>
    </w:p>
    <w:p w:rsidR="00BD3FDB" w:rsidRPr="00BD3FDB" w:rsidRDefault="00BD3FDB" w:rsidP="00BD3FDB">
      <w:pPr>
        <w:pStyle w:val="SingleTxtGR"/>
      </w:pPr>
      <w:r w:rsidRPr="003F0E3F">
        <w:rPr>
          <w:b/>
          <w:bCs/>
        </w:rPr>
        <w:tab/>
      </w:r>
      <w:r w:rsidRPr="00BD3FDB">
        <w:rPr>
          <w:b/>
          <w:bCs/>
        </w:rPr>
        <w:t>d)</w:t>
      </w:r>
      <w:r w:rsidRPr="00BD3FDB">
        <w:rPr>
          <w:b/>
          <w:bCs/>
        </w:rPr>
        <w:tab/>
        <w:t>укреплять свое сотрудничество, в частности, с Детским фондом Организации Объединенных Наций (ЮНИСЕФ).</w:t>
      </w:r>
      <w:r w:rsidRPr="00BD3FDB">
        <w:t xml:space="preserve"> </w:t>
      </w:r>
    </w:p>
    <w:p w:rsidR="00BD3FDB" w:rsidRPr="00BD3FDB" w:rsidRDefault="00996E14" w:rsidP="00996E14">
      <w:pPr>
        <w:pStyle w:val="H23GR"/>
      </w:pPr>
      <w:r w:rsidRPr="003F0E3F">
        <w:tab/>
      </w:r>
      <w:r w:rsidRPr="003F0E3F">
        <w:tab/>
      </w:r>
      <w:r w:rsidR="00BD3FDB" w:rsidRPr="00BD3FDB">
        <w:t>Независимый мониторинг</w:t>
      </w:r>
    </w:p>
    <w:p w:rsidR="00BD3FDB" w:rsidRPr="00996E14" w:rsidRDefault="00996E14" w:rsidP="003F0E3F">
      <w:pPr>
        <w:pStyle w:val="SingleTxtGR"/>
        <w:spacing w:line="230" w:lineRule="atLeast"/>
        <w:rPr>
          <w:b/>
          <w:bCs/>
        </w:rPr>
      </w:pPr>
      <w:r>
        <w:t>11.</w:t>
      </w:r>
      <w:r w:rsidRPr="00996E14">
        <w:tab/>
      </w:r>
      <w:proofErr w:type="gramStart"/>
      <w:r w:rsidR="00BD3FDB" w:rsidRPr="00996E14">
        <w:rPr>
          <w:b/>
          <w:bCs/>
        </w:rPr>
        <w:t>Комитет, ссылаясь на свое замечание общего порядка № 2 (2002) о роли независимых национальных правозащитных учреждений в деле п</w:t>
      </w:r>
      <w:r w:rsidR="00BD3FDB" w:rsidRPr="00996E14">
        <w:rPr>
          <w:b/>
          <w:bCs/>
        </w:rPr>
        <w:t>о</w:t>
      </w:r>
      <w:r w:rsidR="00BD3FDB" w:rsidRPr="00996E14">
        <w:rPr>
          <w:b/>
          <w:bCs/>
        </w:rPr>
        <w:t>ощрения и защиты прав ребенка, настоятельно призывает государство-участник обеспечить эффективность функционирования Офиса Народного адвоката по з</w:t>
      </w:r>
      <w:r w:rsidR="003F0E3F">
        <w:rPr>
          <w:b/>
          <w:bCs/>
        </w:rPr>
        <w:t>ащите прав ребенка, в частности</w:t>
      </w:r>
      <w:r w:rsidR="00BD3FDB" w:rsidRPr="00996E14">
        <w:rPr>
          <w:b/>
          <w:bCs/>
        </w:rPr>
        <w:t xml:space="preserve"> в том, что касается его ф</w:t>
      </w:r>
      <w:r w:rsidR="00BD3FDB" w:rsidRPr="00996E14">
        <w:rPr>
          <w:b/>
          <w:bCs/>
        </w:rPr>
        <w:t>и</w:t>
      </w:r>
      <w:r w:rsidR="00BD3FDB" w:rsidRPr="00996E14">
        <w:rPr>
          <w:b/>
          <w:bCs/>
        </w:rPr>
        <w:t>нансирования, мандата и иммунитетов в полном соответствия с принц</w:t>
      </w:r>
      <w:r w:rsidR="00BD3FDB" w:rsidRPr="00996E14">
        <w:rPr>
          <w:b/>
          <w:bCs/>
        </w:rPr>
        <w:t>и</w:t>
      </w:r>
      <w:r w:rsidR="00BD3FDB" w:rsidRPr="00996E14">
        <w:rPr>
          <w:b/>
          <w:bCs/>
        </w:rPr>
        <w:t>пами, касающимися статуса национальных учреждений по поощрению и защите прав</w:t>
      </w:r>
      <w:proofErr w:type="gramEnd"/>
      <w:r w:rsidR="00BD3FDB" w:rsidRPr="00996E14">
        <w:rPr>
          <w:b/>
          <w:bCs/>
        </w:rPr>
        <w:t xml:space="preserve"> человека (Парижские принципы), особенно в отношении его обязанности принимать и расследовать жалобы, поданные детьми или от имени детей. Комитет также рекомендует четко определить соответству</w:t>
      </w:r>
      <w:r w:rsidR="00BD3FDB" w:rsidRPr="00996E14">
        <w:rPr>
          <w:b/>
          <w:bCs/>
        </w:rPr>
        <w:t>ю</w:t>
      </w:r>
      <w:r w:rsidR="00BD3FDB" w:rsidRPr="00996E14">
        <w:rPr>
          <w:b/>
          <w:bCs/>
        </w:rPr>
        <w:t>щие полномочия и обязанности Офиса Народного адвоката (омбудсмена) и Офиса Народного адвоката по защите прав ребенка</w:t>
      </w:r>
      <w:r w:rsidR="003F0E3F">
        <w:rPr>
          <w:b/>
          <w:bCs/>
        </w:rPr>
        <w:t>,</w:t>
      </w:r>
      <w:r w:rsidR="00BD3FDB" w:rsidRPr="00996E14">
        <w:rPr>
          <w:b/>
          <w:bCs/>
        </w:rPr>
        <w:t xml:space="preserve"> с </w:t>
      </w:r>
      <w:proofErr w:type="gramStart"/>
      <w:r w:rsidR="00BD3FDB" w:rsidRPr="00996E14">
        <w:rPr>
          <w:b/>
          <w:bCs/>
        </w:rPr>
        <w:t>тем</w:t>
      </w:r>
      <w:proofErr w:type="gramEnd"/>
      <w:r w:rsidR="00BD3FDB" w:rsidRPr="00996E14">
        <w:rPr>
          <w:b/>
          <w:bCs/>
        </w:rPr>
        <w:t xml:space="preserve"> чтобы они мо</w:t>
      </w:r>
      <w:r w:rsidR="00BD3FDB" w:rsidRPr="00996E14">
        <w:rPr>
          <w:b/>
          <w:bCs/>
        </w:rPr>
        <w:t>г</w:t>
      </w:r>
      <w:r w:rsidR="00BD3FDB" w:rsidRPr="00996E14">
        <w:rPr>
          <w:b/>
          <w:bCs/>
        </w:rPr>
        <w:t>ли эффективно исполнять свои мандаты.</w:t>
      </w:r>
    </w:p>
    <w:p w:rsidR="00BD3FDB" w:rsidRPr="00BD3FDB" w:rsidRDefault="00996E14" w:rsidP="00996E14">
      <w:pPr>
        <w:pStyle w:val="H23GR"/>
      </w:pPr>
      <w:r w:rsidRPr="003F0E3F">
        <w:tab/>
      </w:r>
      <w:r w:rsidRPr="003F0E3F">
        <w:tab/>
      </w:r>
      <w:r w:rsidR="00BD3FDB" w:rsidRPr="00BD3FDB">
        <w:t>Распространение информации, повышение осведомленности и подготовка кадров</w:t>
      </w:r>
    </w:p>
    <w:p w:rsidR="00BD3FDB" w:rsidRPr="00996E14" w:rsidRDefault="00996E14" w:rsidP="00996E14">
      <w:pPr>
        <w:pStyle w:val="SingleTxtGR"/>
        <w:spacing w:line="230" w:lineRule="atLeast"/>
        <w:rPr>
          <w:b/>
          <w:bCs/>
        </w:rPr>
      </w:pPr>
      <w:r>
        <w:t>12.</w:t>
      </w:r>
      <w:r w:rsidRPr="003F0E3F">
        <w:tab/>
      </w:r>
      <w:r w:rsidR="00BD3FDB" w:rsidRPr="00996E14">
        <w:rPr>
          <w:b/>
          <w:bCs/>
        </w:rPr>
        <w:t>Комитет рекомендует государству-участнику:</w:t>
      </w:r>
    </w:p>
    <w:p w:rsidR="00BD3FDB" w:rsidRPr="00996E14" w:rsidRDefault="00996E14" w:rsidP="00996E14">
      <w:pPr>
        <w:pStyle w:val="SingleTxtGR"/>
        <w:spacing w:line="230" w:lineRule="atLeast"/>
        <w:rPr>
          <w:b/>
          <w:bCs/>
        </w:rPr>
      </w:pPr>
      <w:r w:rsidRPr="003F0E3F">
        <w:rPr>
          <w:b/>
          <w:bCs/>
        </w:rPr>
        <w:tab/>
      </w:r>
      <w:r w:rsidRPr="00996E14">
        <w:rPr>
          <w:b/>
          <w:bCs/>
        </w:rPr>
        <w:t>a)</w:t>
      </w:r>
      <w:r w:rsidRPr="00996E14">
        <w:rPr>
          <w:b/>
          <w:bCs/>
        </w:rPr>
        <w:tab/>
      </w:r>
      <w:r w:rsidR="00BD3FDB" w:rsidRPr="00996E14">
        <w:rPr>
          <w:b/>
          <w:bCs/>
        </w:rPr>
        <w:t>наращивать усилия с целью обеспечить систематическое ос</w:t>
      </w:r>
      <w:r w:rsidR="00BD3FDB" w:rsidRPr="00996E14">
        <w:rPr>
          <w:b/>
          <w:bCs/>
        </w:rPr>
        <w:t>у</w:t>
      </w:r>
      <w:r w:rsidR="00BD3FDB" w:rsidRPr="00996E14">
        <w:rPr>
          <w:b/>
          <w:bCs/>
        </w:rPr>
        <w:t>ществление программ, включая проведение кампаний, по повышению осведомленности о Конвенции среди детей, семей и широких слоев насел</w:t>
      </w:r>
      <w:r w:rsidR="00BD3FDB" w:rsidRPr="00996E14">
        <w:rPr>
          <w:b/>
          <w:bCs/>
        </w:rPr>
        <w:t>е</w:t>
      </w:r>
      <w:r w:rsidR="00BD3FDB" w:rsidRPr="00996E14">
        <w:rPr>
          <w:b/>
          <w:bCs/>
        </w:rPr>
        <w:t>ния;</w:t>
      </w:r>
    </w:p>
    <w:p w:rsidR="00BD3FDB" w:rsidRPr="00996E14" w:rsidRDefault="00996E14" w:rsidP="00996E14">
      <w:pPr>
        <w:pStyle w:val="SingleTxtGR"/>
        <w:spacing w:line="230" w:lineRule="atLeast"/>
        <w:rPr>
          <w:b/>
          <w:bCs/>
        </w:rPr>
      </w:pPr>
      <w:r w:rsidRPr="003F0E3F">
        <w:rPr>
          <w:b/>
          <w:bCs/>
        </w:rPr>
        <w:tab/>
      </w:r>
      <w:r w:rsidRPr="00996E14">
        <w:rPr>
          <w:b/>
          <w:bCs/>
        </w:rPr>
        <w:t>b)</w:t>
      </w:r>
      <w:r w:rsidRPr="00996E14">
        <w:rPr>
          <w:b/>
          <w:bCs/>
        </w:rPr>
        <w:tab/>
      </w:r>
      <w:r w:rsidR="00BD3FDB" w:rsidRPr="00996E14">
        <w:rPr>
          <w:b/>
          <w:bCs/>
        </w:rPr>
        <w:t>продолжать осуществлять подготовку специалистов, работа</w:t>
      </w:r>
      <w:r w:rsidR="00BD3FDB" w:rsidRPr="00996E14">
        <w:rPr>
          <w:b/>
          <w:bCs/>
        </w:rPr>
        <w:t>ю</w:t>
      </w:r>
      <w:r w:rsidR="00BD3FDB" w:rsidRPr="00996E14">
        <w:rPr>
          <w:b/>
          <w:bCs/>
        </w:rPr>
        <w:t>щих с детьми и/или в интересах детей, включая юристов, судей и сотру</w:t>
      </w:r>
      <w:r w:rsidR="00BD3FDB" w:rsidRPr="00996E14">
        <w:rPr>
          <w:b/>
          <w:bCs/>
        </w:rPr>
        <w:t>д</w:t>
      </w:r>
      <w:r w:rsidR="00BD3FDB" w:rsidRPr="00996E14">
        <w:rPr>
          <w:b/>
          <w:bCs/>
        </w:rPr>
        <w:t>ников правоохранительных органов.</w:t>
      </w:r>
    </w:p>
    <w:p w:rsidR="00BD3FDB" w:rsidRPr="00BD3FDB" w:rsidRDefault="00996E14" w:rsidP="00996E14">
      <w:pPr>
        <w:pStyle w:val="H23GR"/>
      </w:pPr>
      <w:r w:rsidRPr="003F0E3F">
        <w:tab/>
      </w:r>
      <w:r w:rsidRPr="003F0E3F">
        <w:tab/>
      </w:r>
      <w:r w:rsidR="00BD3FDB" w:rsidRPr="00BD3FDB">
        <w:t>Сотрудничество с гражданским обществом</w:t>
      </w:r>
    </w:p>
    <w:p w:rsidR="00BD3FDB" w:rsidRPr="00BD3FDB" w:rsidRDefault="00996E14" w:rsidP="00BD3FDB">
      <w:pPr>
        <w:pStyle w:val="SingleTxtGR"/>
      </w:pPr>
      <w:r>
        <w:t>13.</w:t>
      </w:r>
      <w:r w:rsidRPr="00996E14">
        <w:tab/>
      </w:r>
      <w:r w:rsidR="00BD3FDB" w:rsidRPr="00996E14">
        <w:rPr>
          <w:b/>
          <w:bCs/>
        </w:rPr>
        <w:t>Комитет рекомендует государству-участнику систематически пр</w:t>
      </w:r>
      <w:r w:rsidR="00BD3FDB" w:rsidRPr="00996E14">
        <w:rPr>
          <w:b/>
          <w:bCs/>
        </w:rPr>
        <w:t>и</w:t>
      </w:r>
      <w:r w:rsidR="00BD3FDB" w:rsidRPr="00996E14">
        <w:rPr>
          <w:b/>
          <w:bCs/>
        </w:rPr>
        <w:t>влекать гражданское общество, включая неправительственные организ</w:t>
      </w:r>
      <w:r w:rsidR="00BD3FDB" w:rsidRPr="00996E14">
        <w:rPr>
          <w:b/>
          <w:bCs/>
        </w:rPr>
        <w:t>а</w:t>
      </w:r>
      <w:r w:rsidR="00BD3FDB" w:rsidRPr="00996E14">
        <w:rPr>
          <w:b/>
          <w:bCs/>
        </w:rPr>
        <w:t>ции и детские организации, к разработке, осуществлению, мониторингу и оценке политики, планов и программ, касающихся прав детей.</w:t>
      </w:r>
      <w:r w:rsidR="00BD3FDB" w:rsidRPr="00BD3FDB">
        <w:t xml:space="preserve"> </w:t>
      </w:r>
    </w:p>
    <w:p w:rsidR="00BD3FDB" w:rsidRPr="00BD3FDB" w:rsidRDefault="00996E14" w:rsidP="00996E14">
      <w:pPr>
        <w:pStyle w:val="H1GR"/>
      </w:pPr>
      <w:r w:rsidRPr="003F0E3F">
        <w:tab/>
      </w:r>
      <w:r>
        <w:t>B.</w:t>
      </w:r>
      <w:r w:rsidRPr="00996E14">
        <w:tab/>
      </w:r>
      <w:r w:rsidR="00BD3FDB" w:rsidRPr="00BD3FDB">
        <w:t>Определение понятия «ребенок» (статья 1)</w:t>
      </w:r>
    </w:p>
    <w:p w:rsidR="00BD3FDB" w:rsidRPr="00BD3FDB" w:rsidRDefault="00996E14" w:rsidP="00BD3FDB">
      <w:pPr>
        <w:pStyle w:val="SingleTxtGR"/>
      </w:pPr>
      <w:r>
        <w:t>14.</w:t>
      </w:r>
      <w:r w:rsidRPr="00996E14">
        <w:tab/>
      </w:r>
      <w:r w:rsidR="00BD3FDB" w:rsidRPr="00996E14">
        <w:rPr>
          <w:b/>
          <w:bCs/>
        </w:rPr>
        <w:t>Комитет рекомендует государству-участнику внести поправки в свое законодательство с целью устранить исключения, допускающие возмо</w:t>
      </w:r>
      <w:r w:rsidR="00BD3FDB" w:rsidRPr="00996E14">
        <w:rPr>
          <w:b/>
          <w:bCs/>
        </w:rPr>
        <w:t>ж</w:t>
      </w:r>
      <w:r w:rsidR="00BD3FDB" w:rsidRPr="00996E14">
        <w:rPr>
          <w:b/>
          <w:bCs/>
        </w:rPr>
        <w:t>ность вступления в брак в возрасте моложе 18 лет.</w:t>
      </w:r>
    </w:p>
    <w:p w:rsidR="00BD3FDB" w:rsidRPr="00BD3FDB" w:rsidRDefault="00996E14" w:rsidP="00996E14">
      <w:pPr>
        <w:pStyle w:val="H1GR"/>
      </w:pPr>
      <w:r w:rsidRPr="003F0E3F">
        <w:tab/>
      </w:r>
      <w:r>
        <w:t>C.</w:t>
      </w:r>
      <w:r w:rsidRPr="00996E14">
        <w:tab/>
      </w:r>
      <w:r w:rsidR="00BD3FDB" w:rsidRPr="00BD3FDB">
        <w:t>Общие принципы (статьи 2, 3, 6 и 12)</w:t>
      </w:r>
    </w:p>
    <w:p w:rsidR="00BD3FDB" w:rsidRPr="00BD3FDB" w:rsidRDefault="00996E14" w:rsidP="00996E14">
      <w:pPr>
        <w:pStyle w:val="H23GR"/>
      </w:pPr>
      <w:r w:rsidRPr="003F0E3F">
        <w:tab/>
      </w:r>
      <w:r w:rsidRPr="003F0E3F">
        <w:tab/>
      </w:r>
      <w:r w:rsidR="00BD3FDB" w:rsidRPr="00BD3FDB">
        <w:t>Недискриминация</w:t>
      </w:r>
    </w:p>
    <w:p w:rsidR="00BD3FDB" w:rsidRPr="00996E14" w:rsidRDefault="00996E14" w:rsidP="00996E14">
      <w:pPr>
        <w:pStyle w:val="SingleTxtGR"/>
        <w:spacing w:line="234" w:lineRule="atLeast"/>
        <w:rPr>
          <w:b/>
          <w:bCs/>
        </w:rPr>
      </w:pPr>
      <w:r>
        <w:t>15.</w:t>
      </w:r>
      <w:r w:rsidRPr="00996E14">
        <w:tab/>
      </w:r>
      <w:r w:rsidR="00BD3FDB" w:rsidRPr="00996E14">
        <w:rPr>
          <w:b/>
          <w:bCs/>
        </w:rPr>
        <w:t>Отмечая усилия государства-участника в деле предупреждения ди</w:t>
      </w:r>
      <w:r w:rsidR="00BD3FDB" w:rsidRPr="00996E14">
        <w:rPr>
          <w:b/>
          <w:bCs/>
        </w:rPr>
        <w:t>с</w:t>
      </w:r>
      <w:r w:rsidR="00BD3FDB" w:rsidRPr="00996E14">
        <w:rPr>
          <w:b/>
          <w:bCs/>
        </w:rPr>
        <w:t>криминации и борьбы с ней, Комитет вместе с тем рекомендует госуда</w:t>
      </w:r>
      <w:r w:rsidR="00BD3FDB" w:rsidRPr="00996E14">
        <w:rPr>
          <w:b/>
          <w:bCs/>
        </w:rPr>
        <w:t>р</w:t>
      </w:r>
      <w:r w:rsidR="00BD3FDB" w:rsidRPr="00996E14">
        <w:rPr>
          <w:b/>
          <w:bCs/>
        </w:rPr>
        <w:t>ству-участнику:</w:t>
      </w:r>
    </w:p>
    <w:p w:rsidR="00BD3FDB" w:rsidRPr="00996E14" w:rsidRDefault="00996E14" w:rsidP="00996E14">
      <w:pPr>
        <w:pStyle w:val="SingleTxtGR"/>
        <w:spacing w:line="234" w:lineRule="atLeast"/>
        <w:rPr>
          <w:b/>
          <w:bCs/>
        </w:rPr>
      </w:pPr>
      <w:r w:rsidRPr="003F0E3F">
        <w:rPr>
          <w:b/>
          <w:bCs/>
        </w:rPr>
        <w:tab/>
      </w:r>
      <w:proofErr w:type="gramStart"/>
      <w:r w:rsidRPr="00996E14">
        <w:rPr>
          <w:b/>
          <w:bCs/>
        </w:rPr>
        <w:t>a)</w:t>
      </w:r>
      <w:r w:rsidRPr="00996E14">
        <w:rPr>
          <w:b/>
          <w:bCs/>
        </w:rPr>
        <w:tab/>
      </w:r>
      <w:r w:rsidR="00BD3FDB" w:rsidRPr="00996E14">
        <w:rPr>
          <w:b/>
          <w:bCs/>
        </w:rPr>
        <w:t>активизировать усилия, имеющие целью обеспечить эффе</w:t>
      </w:r>
      <w:r w:rsidR="00BD3FDB" w:rsidRPr="00996E14">
        <w:rPr>
          <w:b/>
          <w:bCs/>
        </w:rPr>
        <w:t>к</w:t>
      </w:r>
      <w:r w:rsidR="00BD3FDB" w:rsidRPr="00996E14">
        <w:rPr>
          <w:b/>
          <w:bCs/>
        </w:rPr>
        <w:t xml:space="preserve">тивную ликвидацию любых форм дискриминации по отношению к детям-инвалидам, детям, относящимся к этническим меньшинствам, в частности детям рома, детям из числа лесбиянок, </w:t>
      </w:r>
      <w:proofErr w:type="spellStart"/>
      <w:r w:rsidR="00BD3FDB" w:rsidRPr="00996E14">
        <w:rPr>
          <w:b/>
          <w:bCs/>
        </w:rPr>
        <w:t>геев</w:t>
      </w:r>
      <w:proofErr w:type="spellEnd"/>
      <w:r w:rsidR="00BD3FDB" w:rsidRPr="00996E14">
        <w:rPr>
          <w:b/>
          <w:bCs/>
        </w:rPr>
        <w:t xml:space="preserve">, </w:t>
      </w:r>
      <w:proofErr w:type="spellStart"/>
      <w:r w:rsidR="00BD3FDB" w:rsidRPr="00996E14">
        <w:rPr>
          <w:b/>
          <w:bCs/>
        </w:rPr>
        <w:t>бисексуалов</w:t>
      </w:r>
      <w:proofErr w:type="spellEnd"/>
      <w:r w:rsidR="00BD3FDB" w:rsidRPr="00996E14">
        <w:rPr>
          <w:b/>
          <w:bCs/>
        </w:rPr>
        <w:t xml:space="preserve">, </w:t>
      </w:r>
      <w:proofErr w:type="spellStart"/>
      <w:r w:rsidR="00BD3FDB" w:rsidRPr="00996E14">
        <w:rPr>
          <w:b/>
          <w:bCs/>
        </w:rPr>
        <w:t>транссексуалов</w:t>
      </w:r>
      <w:proofErr w:type="spellEnd"/>
      <w:r w:rsidR="00BD3FDB" w:rsidRPr="00996E14">
        <w:rPr>
          <w:b/>
          <w:bCs/>
        </w:rPr>
        <w:t xml:space="preserve"> и интерсексуалов и другим группам детей, находящихся в уязвимом полож</w:t>
      </w:r>
      <w:r w:rsidR="00BD3FDB" w:rsidRPr="00996E14">
        <w:rPr>
          <w:b/>
          <w:bCs/>
        </w:rPr>
        <w:t>е</w:t>
      </w:r>
      <w:r w:rsidR="00BD3FDB" w:rsidRPr="00996E14">
        <w:rPr>
          <w:b/>
          <w:bCs/>
        </w:rPr>
        <w:t>нии, включая детей, живущих в нищете, детей, чьи родители мигрировали за границу, оставив своих детей в стране, и безнадзорных детей</w:t>
      </w:r>
      <w:proofErr w:type="gramEnd"/>
      <w:r w:rsidR="00BD3FDB" w:rsidRPr="00996E14">
        <w:rPr>
          <w:b/>
          <w:bCs/>
        </w:rPr>
        <w:t>. Такие м</w:t>
      </w:r>
      <w:r w:rsidR="00BD3FDB" w:rsidRPr="00996E14">
        <w:rPr>
          <w:b/>
          <w:bCs/>
        </w:rPr>
        <w:t>е</w:t>
      </w:r>
      <w:r w:rsidR="00BD3FDB" w:rsidRPr="00996E14">
        <w:rPr>
          <w:b/>
          <w:bCs/>
        </w:rPr>
        <w:t>ры должны предусматривать, среди прочего, изменение соответствующих законов, осуществление подготовки сотрудников полиции по выработке навыков отзывчивого и чуткого отношения к меньшинствам и проведение кампаний по повышению осведомленности и просветительской работы, особенно на уровне общины и в школах;</w:t>
      </w:r>
    </w:p>
    <w:p w:rsidR="00BD3FDB" w:rsidRPr="00996E14" w:rsidRDefault="00996E14" w:rsidP="00BD3FDB">
      <w:pPr>
        <w:pStyle w:val="SingleTxtGR"/>
        <w:rPr>
          <w:b/>
          <w:bCs/>
        </w:rPr>
      </w:pPr>
      <w:r w:rsidRPr="003F0E3F">
        <w:rPr>
          <w:b/>
          <w:bCs/>
        </w:rPr>
        <w:tab/>
      </w:r>
      <w:r w:rsidRPr="00996E14">
        <w:rPr>
          <w:b/>
          <w:bCs/>
        </w:rPr>
        <w:t>b)</w:t>
      </w:r>
      <w:r w:rsidRPr="00996E14">
        <w:rPr>
          <w:b/>
          <w:bCs/>
        </w:rPr>
        <w:tab/>
      </w:r>
      <w:r w:rsidR="00BD3FDB" w:rsidRPr="00996E14">
        <w:rPr>
          <w:b/>
          <w:bCs/>
        </w:rPr>
        <w:t xml:space="preserve">обеспечить по линии государственного бюджета надлежащее финансирование дополнительного числа общинных посредников рома. </w:t>
      </w:r>
    </w:p>
    <w:p w:rsidR="00BD3FDB" w:rsidRPr="00BD3FDB" w:rsidRDefault="00996E14" w:rsidP="00996E14">
      <w:pPr>
        <w:pStyle w:val="H23GR"/>
      </w:pPr>
      <w:r w:rsidRPr="003F0E3F">
        <w:tab/>
      </w:r>
      <w:r w:rsidRPr="003F0E3F">
        <w:tab/>
      </w:r>
      <w:r w:rsidR="00BD3FDB" w:rsidRPr="00BD3FDB">
        <w:t>Наилучшее обеспечение интересов ребенка</w:t>
      </w:r>
    </w:p>
    <w:p w:rsidR="00BD3FDB" w:rsidRPr="00BD3FDB" w:rsidRDefault="00996E14" w:rsidP="00BD3FDB">
      <w:pPr>
        <w:pStyle w:val="SingleTxtGR"/>
      </w:pPr>
      <w:r>
        <w:t>16.</w:t>
      </w:r>
      <w:r w:rsidRPr="00996E14">
        <w:tab/>
      </w:r>
      <w:proofErr w:type="gramStart"/>
      <w:r w:rsidR="00BD3FDB" w:rsidRPr="00996E14">
        <w:rPr>
          <w:b/>
          <w:bCs/>
        </w:rPr>
        <w:t>Ссылаясь на свое замечание общего порядка № 14 (2013) о праве р</w:t>
      </w:r>
      <w:r w:rsidR="00BD3FDB" w:rsidRPr="00996E14">
        <w:rPr>
          <w:b/>
          <w:bCs/>
        </w:rPr>
        <w:t>е</w:t>
      </w:r>
      <w:r w:rsidR="00BD3FDB" w:rsidRPr="00996E14">
        <w:rPr>
          <w:b/>
          <w:bCs/>
        </w:rPr>
        <w:t xml:space="preserve">бенка на </w:t>
      </w:r>
      <w:proofErr w:type="spellStart"/>
      <w:r w:rsidR="00BD3FDB" w:rsidRPr="00996E14">
        <w:rPr>
          <w:b/>
          <w:bCs/>
        </w:rPr>
        <w:t>уделение</w:t>
      </w:r>
      <w:proofErr w:type="spellEnd"/>
      <w:r w:rsidR="00BD3FDB" w:rsidRPr="00996E14">
        <w:rPr>
          <w:b/>
          <w:bCs/>
        </w:rPr>
        <w:t xml:space="preserve"> первоочередного внимания наилучшему обеспечению его интересов, Комитет рекомендует государству-участнику наращивать усилия по обеспечению надлежащего учета и последовательного толков</w:t>
      </w:r>
      <w:r w:rsidR="00BD3FDB" w:rsidRPr="00996E14">
        <w:rPr>
          <w:b/>
          <w:bCs/>
        </w:rPr>
        <w:t>а</w:t>
      </w:r>
      <w:r w:rsidR="00BD3FDB" w:rsidRPr="00996E14">
        <w:rPr>
          <w:b/>
          <w:bCs/>
        </w:rPr>
        <w:t>ния и применения этого права во всех законодательных, администрати</w:t>
      </w:r>
      <w:r w:rsidR="00BD3FDB" w:rsidRPr="00996E14">
        <w:rPr>
          <w:b/>
          <w:bCs/>
        </w:rPr>
        <w:t>в</w:t>
      </w:r>
      <w:r w:rsidR="00BD3FDB" w:rsidRPr="00996E14">
        <w:rPr>
          <w:b/>
          <w:bCs/>
        </w:rPr>
        <w:t>ных и судебных процедурах и решениях, а также во всех стратегиях, пр</w:t>
      </w:r>
      <w:r w:rsidR="00BD3FDB" w:rsidRPr="00996E14">
        <w:rPr>
          <w:b/>
          <w:bCs/>
        </w:rPr>
        <w:t>о</w:t>
      </w:r>
      <w:r w:rsidR="00BD3FDB" w:rsidRPr="00996E14">
        <w:rPr>
          <w:b/>
          <w:bCs/>
        </w:rPr>
        <w:t>граммах и проектах, которые касаются детей и оказывают на них влияние</w:t>
      </w:r>
      <w:proofErr w:type="gramEnd"/>
      <w:r w:rsidR="00BD3FDB" w:rsidRPr="00996E14">
        <w:rPr>
          <w:b/>
          <w:bCs/>
        </w:rPr>
        <w:t>, в том числе по вопросам альтернативного ухода, усыновления/удочерения и правосудия в отношении несовершеннолетних. В этом отношении гос</w:t>
      </w:r>
      <w:r w:rsidR="00BD3FDB" w:rsidRPr="00996E14">
        <w:rPr>
          <w:b/>
          <w:bCs/>
        </w:rPr>
        <w:t>у</w:t>
      </w:r>
      <w:r w:rsidR="00BD3FDB" w:rsidRPr="00996E14">
        <w:rPr>
          <w:b/>
          <w:bCs/>
        </w:rPr>
        <w:t>дарству-участнику рекомендуется разработать процедуры и критерии в качестве руководства для всех соответствующих должностных лиц, об</w:t>
      </w:r>
      <w:r w:rsidR="00BD3FDB" w:rsidRPr="00996E14">
        <w:rPr>
          <w:b/>
          <w:bCs/>
        </w:rPr>
        <w:t>я</w:t>
      </w:r>
      <w:r w:rsidR="00BD3FDB" w:rsidRPr="00996E14">
        <w:rPr>
          <w:b/>
          <w:bCs/>
        </w:rPr>
        <w:t>занных определять наилучшие интересы ребенка в каждой области и уд</w:t>
      </w:r>
      <w:r w:rsidR="00BD3FDB" w:rsidRPr="00996E14">
        <w:rPr>
          <w:b/>
          <w:bCs/>
        </w:rPr>
        <w:t>е</w:t>
      </w:r>
      <w:r w:rsidR="00BD3FDB" w:rsidRPr="00996E14">
        <w:rPr>
          <w:b/>
          <w:bCs/>
        </w:rPr>
        <w:t>лять им должное внимание в первоочередном порядке.</w:t>
      </w:r>
      <w:r w:rsidR="00BD3FDB" w:rsidRPr="00BD3FDB">
        <w:t xml:space="preserve"> </w:t>
      </w:r>
    </w:p>
    <w:p w:rsidR="00BD3FDB" w:rsidRPr="00BD3FDB" w:rsidRDefault="00996E14" w:rsidP="00996E14">
      <w:pPr>
        <w:pStyle w:val="H23GR"/>
      </w:pPr>
      <w:r w:rsidRPr="003F0E3F">
        <w:tab/>
      </w:r>
      <w:r w:rsidRPr="003F0E3F">
        <w:tab/>
      </w:r>
      <w:r w:rsidR="00BD3FDB" w:rsidRPr="00BD3FDB">
        <w:t>Уважение мнений ребенка</w:t>
      </w:r>
    </w:p>
    <w:p w:rsidR="00BD3FDB" w:rsidRPr="00996E14" w:rsidRDefault="00996E14" w:rsidP="00BD3FDB">
      <w:pPr>
        <w:pStyle w:val="SingleTxtGR"/>
        <w:rPr>
          <w:b/>
          <w:bCs/>
        </w:rPr>
      </w:pPr>
      <w:r>
        <w:t>17.</w:t>
      </w:r>
      <w:r w:rsidRPr="00996E14">
        <w:tab/>
      </w:r>
      <w:r w:rsidR="00BD3FDB" w:rsidRPr="00996E14">
        <w:rPr>
          <w:b/>
          <w:bCs/>
        </w:rPr>
        <w:t>Приветствуя различные инициативы, направленные на повышение общественной активности детей, и отмечая принятие в 2014 году Страт</w:t>
      </w:r>
      <w:r w:rsidR="00BD3FDB" w:rsidRPr="00996E14">
        <w:rPr>
          <w:b/>
          <w:bCs/>
        </w:rPr>
        <w:t>е</w:t>
      </w:r>
      <w:r w:rsidR="00BD3FDB" w:rsidRPr="00996E14">
        <w:rPr>
          <w:b/>
          <w:bCs/>
        </w:rPr>
        <w:t>гии развития молодежного сектора, Комитет, ссылаясь на свое замечание общего порядка № 12 (2009) о праве ребенка быть заслушанным, рекоме</w:t>
      </w:r>
      <w:r w:rsidR="00BD3FDB" w:rsidRPr="00996E14">
        <w:rPr>
          <w:b/>
          <w:bCs/>
        </w:rPr>
        <w:t>н</w:t>
      </w:r>
      <w:r w:rsidR="00BD3FDB" w:rsidRPr="00996E14">
        <w:rPr>
          <w:b/>
          <w:bCs/>
        </w:rPr>
        <w:t>дует государству-участнику:</w:t>
      </w:r>
    </w:p>
    <w:p w:rsidR="00BD3FDB" w:rsidRPr="00996E14" w:rsidRDefault="00996E14" w:rsidP="00BD3FDB">
      <w:pPr>
        <w:pStyle w:val="SingleTxtGR"/>
        <w:rPr>
          <w:b/>
          <w:bCs/>
        </w:rPr>
      </w:pPr>
      <w:r w:rsidRPr="003F0E3F">
        <w:rPr>
          <w:b/>
          <w:bCs/>
        </w:rPr>
        <w:tab/>
      </w:r>
      <w:r w:rsidRPr="00996E14">
        <w:rPr>
          <w:b/>
          <w:bCs/>
        </w:rPr>
        <w:t>a)</w:t>
      </w:r>
      <w:r w:rsidRPr="00996E14">
        <w:rPr>
          <w:b/>
          <w:bCs/>
        </w:rPr>
        <w:tab/>
      </w:r>
      <w:r w:rsidR="00BD3FDB" w:rsidRPr="00996E14">
        <w:rPr>
          <w:b/>
          <w:bCs/>
        </w:rPr>
        <w:t>принять меры к тому, чтобы обеспечить принятие и действе</w:t>
      </w:r>
      <w:r w:rsidR="00BD3FDB" w:rsidRPr="00996E14">
        <w:rPr>
          <w:b/>
          <w:bCs/>
        </w:rPr>
        <w:t>н</w:t>
      </w:r>
      <w:r w:rsidR="00BD3FDB" w:rsidRPr="00996E14">
        <w:rPr>
          <w:b/>
          <w:bCs/>
        </w:rPr>
        <w:t>ное соблюдение законов о признании права ребенка быть заслушанным в рамках соответствующих юридических и административных процедур, в том числе путем создания систем и/или выработки процедур, гарантиру</w:t>
      </w:r>
      <w:r w:rsidR="00BD3FDB" w:rsidRPr="00996E14">
        <w:rPr>
          <w:b/>
          <w:bCs/>
        </w:rPr>
        <w:t>ю</w:t>
      </w:r>
      <w:r w:rsidR="00BD3FDB" w:rsidRPr="00996E14">
        <w:rPr>
          <w:b/>
          <w:bCs/>
        </w:rPr>
        <w:t xml:space="preserve">щих соблюдение этого принципа социальными работниками и судами; </w:t>
      </w:r>
    </w:p>
    <w:p w:rsidR="00BD3FDB" w:rsidRPr="00996E14" w:rsidRDefault="00996E14" w:rsidP="00BD3FDB">
      <w:pPr>
        <w:pStyle w:val="SingleTxtGR"/>
        <w:rPr>
          <w:b/>
          <w:bCs/>
        </w:rPr>
      </w:pPr>
      <w:r w:rsidRPr="003F0E3F">
        <w:rPr>
          <w:b/>
          <w:bCs/>
        </w:rPr>
        <w:tab/>
      </w:r>
      <w:r w:rsidRPr="00996E14">
        <w:rPr>
          <w:b/>
          <w:bCs/>
        </w:rPr>
        <w:t>b)</w:t>
      </w:r>
      <w:r w:rsidRPr="00996E14">
        <w:rPr>
          <w:b/>
          <w:bCs/>
        </w:rPr>
        <w:tab/>
      </w:r>
      <w:r w:rsidR="00BD3FDB" w:rsidRPr="00996E14">
        <w:rPr>
          <w:b/>
          <w:bCs/>
        </w:rPr>
        <w:t xml:space="preserve">разработать методики проведения общественных консультаций по вопросам разработки национальной политики в целях стандартизации таких консультаций с обеспечением высокого уровня </w:t>
      </w:r>
      <w:proofErr w:type="spellStart"/>
      <w:r w:rsidR="00BD3FDB" w:rsidRPr="00996E14">
        <w:rPr>
          <w:b/>
          <w:bCs/>
        </w:rPr>
        <w:t>инклюзивности</w:t>
      </w:r>
      <w:proofErr w:type="spellEnd"/>
      <w:r w:rsidR="00BD3FDB" w:rsidRPr="00996E14">
        <w:rPr>
          <w:b/>
          <w:bCs/>
        </w:rPr>
        <w:t xml:space="preserve"> и широкого участия сторон, в том числе с привлечением Национального и местных советов по делам детей и с проведением консультаций с детьми по затрагивающим их вопросам; </w:t>
      </w:r>
    </w:p>
    <w:p w:rsidR="00BD3FDB" w:rsidRPr="00996E14" w:rsidRDefault="00996E14" w:rsidP="00BD3FDB">
      <w:pPr>
        <w:pStyle w:val="SingleTxtGR"/>
        <w:rPr>
          <w:b/>
          <w:bCs/>
        </w:rPr>
      </w:pPr>
      <w:r w:rsidRPr="003F0E3F">
        <w:rPr>
          <w:b/>
          <w:bCs/>
        </w:rPr>
        <w:tab/>
      </w:r>
      <w:r w:rsidRPr="00996E14">
        <w:rPr>
          <w:b/>
          <w:bCs/>
        </w:rPr>
        <w:t>c)</w:t>
      </w:r>
      <w:r w:rsidRPr="00996E14">
        <w:rPr>
          <w:b/>
          <w:bCs/>
        </w:rPr>
        <w:tab/>
      </w:r>
      <w:r w:rsidR="00BD3FDB" w:rsidRPr="00996E14">
        <w:rPr>
          <w:b/>
          <w:bCs/>
        </w:rPr>
        <w:t>продолжать осуществление программ и информационно-просветительских мероприятий для содействия содержательному и полн</w:t>
      </w:r>
      <w:r w:rsidR="00BD3FDB" w:rsidRPr="00996E14">
        <w:rPr>
          <w:b/>
          <w:bCs/>
        </w:rPr>
        <w:t>о</w:t>
      </w:r>
      <w:r w:rsidR="00BD3FDB" w:rsidRPr="00996E14">
        <w:rPr>
          <w:b/>
          <w:bCs/>
        </w:rPr>
        <w:t>ценному участию всех детей в жизни семьи, общины и школы, в том числе в работе советов учащихся;</w:t>
      </w:r>
    </w:p>
    <w:p w:rsidR="00BD3FDB" w:rsidRPr="00996E14" w:rsidRDefault="00996E14" w:rsidP="00BD3FDB">
      <w:pPr>
        <w:pStyle w:val="SingleTxtGR"/>
        <w:rPr>
          <w:b/>
          <w:bCs/>
        </w:rPr>
      </w:pPr>
      <w:r w:rsidRPr="003F0E3F">
        <w:rPr>
          <w:b/>
          <w:bCs/>
        </w:rPr>
        <w:tab/>
      </w:r>
      <w:r w:rsidRPr="00996E14">
        <w:rPr>
          <w:b/>
          <w:bCs/>
        </w:rPr>
        <w:t>d)</w:t>
      </w:r>
      <w:r w:rsidRPr="00996E14">
        <w:rPr>
          <w:b/>
          <w:bCs/>
        </w:rPr>
        <w:tab/>
      </w:r>
      <w:r w:rsidR="00BD3FDB" w:rsidRPr="00996E14">
        <w:rPr>
          <w:b/>
          <w:bCs/>
        </w:rPr>
        <w:t>расширить проект технической помощи, реализуемый в сист</w:t>
      </w:r>
      <w:r w:rsidR="00BD3FDB" w:rsidRPr="00996E14">
        <w:rPr>
          <w:b/>
          <w:bCs/>
        </w:rPr>
        <w:t>е</w:t>
      </w:r>
      <w:r w:rsidR="00BD3FDB" w:rsidRPr="00996E14">
        <w:rPr>
          <w:b/>
          <w:bCs/>
        </w:rPr>
        <w:t>мах защиты детей в 11 уездах государства-участника в сотрудничестве с общественной ассоциацией «Партнерство ради каждого ребенка».</w:t>
      </w:r>
    </w:p>
    <w:p w:rsidR="00BD3FDB" w:rsidRPr="00BD3FDB" w:rsidRDefault="00996E14" w:rsidP="00996E14">
      <w:pPr>
        <w:pStyle w:val="H1GR"/>
      </w:pPr>
      <w:r w:rsidRPr="003F0E3F">
        <w:tab/>
      </w:r>
      <w:r>
        <w:t>D.</w:t>
      </w:r>
      <w:r w:rsidRPr="00996E14">
        <w:tab/>
      </w:r>
      <w:r w:rsidR="00BD3FDB" w:rsidRPr="00BD3FDB">
        <w:t>Гражданские пр</w:t>
      </w:r>
      <w:r>
        <w:t>ава и свободы (статьи 7, 8 и 13</w:t>
      </w:r>
      <w:r w:rsidRPr="00996E14">
        <w:t>–</w:t>
      </w:r>
      <w:r w:rsidR="00BD3FDB" w:rsidRPr="00BD3FDB">
        <w:t>17)</w:t>
      </w:r>
    </w:p>
    <w:p w:rsidR="00BD3FDB" w:rsidRPr="00BD3FDB" w:rsidRDefault="00996E14" w:rsidP="00996E14">
      <w:pPr>
        <w:pStyle w:val="H23GR"/>
      </w:pPr>
      <w:r w:rsidRPr="003F0E3F">
        <w:tab/>
      </w:r>
      <w:r w:rsidRPr="003F0E3F">
        <w:tab/>
      </w:r>
      <w:r w:rsidR="00BD3FDB" w:rsidRPr="00BD3FDB">
        <w:t>Регистрация рождений</w:t>
      </w:r>
    </w:p>
    <w:p w:rsidR="00BD3FDB" w:rsidRPr="00996E14" w:rsidRDefault="00996E14" w:rsidP="00747FC6">
      <w:pPr>
        <w:pStyle w:val="SingleTxtGR"/>
        <w:rPr>
          <w:b/>
          <w:bCs/>
        </w:rPr>
      </w:pPr>
      <w:r>
        <w:t>18.</w:t>
      </w:r>
      <w:r w:rsidRPr="00996E14">
        <w:tab/>
      </w:r>
      <w:proofErr w:type="gramStart"/>
      <w:r w:rsidR="00BD3FDB" w:rsidRPr="00996E14">
        <w:rPr>
          <w:b/>
          <w:bCs/>
        </w:rPr>
        <w:t>Отмечая распространение сети отделов регистрации актов гражда</w:t>
      </w:r>
      <w:r w:rsidR="00BD3FDB" w:rsidRPr="00996E14">
        <w:rPr>
          <w:b/>
          <w:bCs/>
        </w:rPr>
        <w:t>н</w:t>
      </w:r>
      <w:r w:rsidR="00BD3FDB" w:rsidRPr="00996E14">
        <w:rPr>
          <w:b/>
          <w:bCs/>
        </w:rPr>
        <w:t>ского состояния в удаленные районы, создание электронной системы рег</w:t>
      </w:r>
      <w:r w:rsidR="00BD3FDB" w:rsidRPr="00996E14">
        <w:rPr>
          <w:b/>
          <w:bCs/>
        </w:rPr>
        <w:t>и</w:t>
      </w:r>
      <w:r w:rsidR="00BD3FDB" w:rsidRPr="00996E14">
        <w:rPr>
          <w:b/>
          <w:bCs/>
        </w:rPr>
        <w:t>страции новорожденных и усиление мониторинга, Комитет вместе с тем рекомендует государству-участнику продолжать наращивать усилия к т</w:t>
      </w:r>
      <w:r w:rsidR="00BD3FDB" w:rsidRPr="00996E14">
        <w:rPr>
          <w:b/>
          <w:bCs/>
        </w:rPr>
        <w:t>о</w:t>
      </w:r>
      <w:r w:rsidR="00BD3FDB" w:rsidRPr="00996E14">
        <w:rPr>
          <w:b/>
          <w:bCs/>
        </w:rPr>
        <w:t>му, чтобы обеспечить регистрацию всех рождений в государстве-участнике, включая детей рома, детей, рожденных в домашних условиях, детей, р</w:t>
      </w:r>
      <w:r w:rsidR="00BD3FDB" w:rsidRPr="00996E14">
        <w:rPr>
          <w:b/>
          <w:bCs/>
        </w:rPr>
        <w:t>о</w:t>
      </w:r>
      <w:r w:rsidR="00BD3FDB" w:rsidRPr="00996E14">
        <w:rPr>
          <w:b/>
          <w:bCs/>
        </w:rPr>
        <w:t>дившихся у матерей-подростков, и детей, рожденных вне брака.</w:t>
      </w:r>
      <w:proofErr w:type="gramEnd"/>
    </w:p>
    <w:p w:rsidR="00BD3FDB" w:rsidRPr="00BD3FDB" w:rsidRDefault="00996E14" w:rsidP="00996E14">
      <w:pPr>
        <w:pStyle w:val="H1GR"/>
      </w:pPr>
      <w:r w:rsidRPr="003F0E3F">
        <w:tab/>
      </w:r>
      <w:r>
        <w:t>E.</w:t>
      </w:r>
      <w:r w:rsidRPr="00996E14">
        <w:tab/>
      </w:r>
      <w:r w:rsidR="00BD3FDB" w:rsidRPr="00BD3FDB">
        <w:t>Насилие в отношении д</w:t>
      </w:r>
      <w:r>
        <w:t>етей (статьи 19, 24 (пункт 3),</w:t>
      </w:r>
      <w:r w:rsidRPr="00996E14">
        <w:br/>
      </w:r>
      <w:r w:rsidR="00BD3FDB" w:rsidRPr="00BD3FDB">
        <w:t>28 (пункт 2), 34, 37 (пункт a)) и 39)</w:t>
      </w:r>
    </w:p>
    <w:p w:rsidR="00BD3FDB" w:rsidRPr="00BD3FDB" w:rsidRDefault="00996E14" w:rsidP="00996E14">
      <w:pPr>
        <w:pStyle w:val="H23GR"/>
      </w:pPr>
      <w:r w:rsidRPr="003F0E3F">
        <w:tab/>
      </w:r>
      <w:r w:rsidRPr="003F0E3F">
        <w:tab/>
      </w:r>
      <w:r w:rsidR="00BD3FDB" w:rsidRPr="00BD3FDB">
        <w:t>Телесные наказания</w:t>
      </w:r>
    </w:p>
    <w:p w:rsidR="00BD3FDB" w:rsidRPr="00996E14" w:rsidRDefault="00996E14" w:rsidP="00BD3FDB">
      <w:pPr>
        <w:pStyle w:val="SingleTxtGR"/>
        <w:rPr>
          <w:b/>
          <w:bCs/>
        </w:rPr>
      </w:pPr>
      <w:r>
        <w:t>19.</w:t>
      </w:r>
      <w:r w:rsidRPr="00996E14">
        <w:tab/>
      </w:r>
      <w:r w:rsidR="00BD3FDB" w:rsidRPr="00996E14">
        <w:rPr>
          <w:b/>
          <w:bCs/>
        </w:rPr>
        <w:t>Отмечая усилия по борьбе с телесными наказаниями как средства поддержания дисциплины, которые по-прежнему широко распространены в государстве-участнике и считаются приемлемыми с точки зрения кул</w:t>
      </w:r>
      <w:r w:rsidR="00BD3FDB" w:rsidRPr="00996E14">
        <w:rPr>
          <w:b/>
          <w:bCs/>
        </w:rPr>
        <w:t>ь</w:t>
      </w:r>
      <w:r w:rsidR="00BD3FDB" w:rsidRPr="00996E14">
        <w:rPr>
          <w:b/>
          <w:bCs/>
        </w:rPr>
        <w:t>турных традиций, Комитет вместе с тем, ссылаясь на свое замечание общ</w:t>
      </w:r>
      <w:r w:rsidR="00BD3FDB" w:rsidRPr="00996E14">
        <w:rPr>
          <w:b/>
          <w:bCs/>
        </w:rPr>
        <w:t>е</w:t>
      </w:r>
      <w:r w:rsidR="00BD3FDB" w:rsidRPr="00996E14">
        <w:rPr>
          <w:b/>
          <w:bCs/>
        </w:rPr>
        <w:t xml:space="preserve">го порядка № 8 (2006) о праве ребенка на защиту от телесных наказаний и </w:t>
      </w:r>
      <w:proofErr w:type="gramStart"/>
      <w:r w:rsidR="00BD3FDB" w:rsidRPr="00996E14">
        <w:rPr>
          <w:b/>
          <w:bCs/>
        </w:rPr>
        <w:t>других</w:t>
      </w:r>
      <w:proofErr w:type="gramEnd"/>
      <w:r w:rsidR="00BD3FDB" w:rsidRPr="00996E14">
        <w:rPr>
          <w:b/>
          <w:bCs/>
        </w:rPr>
        <w:t xml:space="preserve"> жестоких или унижающих достоинство видов наказания и на зам</w:t>
      </w:r>
      <w:r w:rsidR="00BD3FDB" w:rsidRPr="00996E14">
        <w:rPr>
          <w:b/>
          <w:bCs/>
        </w:rPr>
        <w:t>е</w:t>
      </w:r>
      <w:r w:rsidR="00BD3FDB" w:rsidRPr="00996E14">
        <w:rPr>
          <w:b/>
          <w:bCs/>
        </w:rPr>
        <w:t>чание общего порядка № 13 (2011) о праве ребенка на свободу от всех форм насилия, настоятельно призывает государство-участник обеспечить собл</w:t>
      </w:r>
      <w:r w:rsidR="00BD3FDB" w:rsidRPr="00996E14">
        <w:rPr>
          <w:b/>
          <w:bCs/>
        </w:rPr>
        <w:t>ю</w:t>
      </w:r>
      <w:r w:rsidR="00BD3FDB" w:rsidRPr="00996E14">
        <w:rPr>
          <w:b/>
          <w:bCs/>
        </w:rPr>
        <w:t>дение законодательного запрещения телесных наказаний в любых услов</w:t>
      </w:r>
      <w:r w:rsidR="00BD3FDB" w:rsidRPr="00996E14">
        <w:rPr>
          <w:b/>
          <w:bCs/>
        </w:rPr>
        <w:t>и</w:t>
      </w:r>
      <w:r w:rsidR="00BD3FDB" w:rsidRPr="00996E14">
        <w:rPr>
          <w:b/>
          <w:bCs/>
        </w:rPr>
        <w:t>ях, в том числе путем проведения информационно-просветительской де</w:t>
      </w:r>
      <w:r w:rsidR="00BD3FDB" w:rsidRPr="00996E14">
        <w:rPr>
          <w:b/>
          <w:bCs/>
        </w:rPr>
        <w:t>я</w:t>
      </w:r>
      <w:r w:rsidR="00BD3FDB" w:rsidRPr="00996E14">
        <w:rPr>
          <w:b/>
          <w:bCs/>
        </w:rPr>
        <w:t>тельности; а также рекомендует государству-участнику расширить ос</w:t>
      </w:r>
      <w:r w:rsidR="00BD3FDB" w:rsidRPr="00996E14">
        <w:rPr>
          <w:b/>
          <w:bCs/>
        </w:rPr>
        <w:t>у</w:t>
      </w:r>
      <w:r w:rsidR="00BD3FDB" w:rsidRPr="00996E14">
        <w:rPr>
          <w:b/>
          <w:bCs/>
        </w:rPr>
        <w:t>ществление программ по воспитанию детей и программ подготовки спец</w:t>
      </w:r>
      <w:r w:rsidR="00BD3FDB" w:rsidRPr="00996E14">
        <w:rPr>
          <w:b/>
          <w:bCs/>
        </w:rPr>
        <w:t>и</w:t>
      </w:r>
      <w:r w:rsidR="00BD3FDB" w:rsidRPr="00996E14">
        <w:rPr>
          <w:b/>
          <w:bCs/>
        </w:rPr>
        <w:t>алистов, работающих с детьми и в интересах детей, в целях поощрения п</w:t>
      </w:r>
      <w:r w:rsidR="00BD3FDB" w:rsidRPr="00996E14">
        <w:rPr>
          <w:b/>
          <w:bCs/>
        </w:rPr>
        <w:t>о</w:t>
      </w:r>
      <w:r w:rsidR="00BD3FDB" w:rsidRPr="00996E14">
        <w:rPr>
          <w:b/>
          <w:bCs/>
        </w:rPr>
        <w:t xml:space="preserve">зитивных, ненасильственных и основанных на принципе участия форм воспитания детей и поддержания дисциплины. </w:t>
      </w:r>
    </w:p>
    <w:p w:rsidR="00BD3FDB" w:rsidRPr="00BD3FDB" w:rsidRDefault="00996E14" w:rsidP="00996E14">
      <w:pPr>
        <w:pStyle w:val="H23GR"/>
      </w:pPr>
      <w:r w:rsidRPr="003F0E3F">
        <w:tab/>
      </w:r>
      <w:r w:rsidRPr="003F0E3F">
        <w:tab/>
      </w:r>
      <w:r w:rsidR="00BD3FDB" w:rsidRPr="00BD3FDB">
        <w:t>Жестокое обращение и отсутствие заботы</w:t>
      </w:r>
    </w:p>
    <w:p w:rsidR="00BD3FDB" w:rsidRPr="00BD3FDB" w:rsidRDefault="00996E14" w:rsidP="00996E14">
      <w:pPr>
        <w:pStyle w:val="SingleTxtGR"/>
        <w:spacing w:line="230" w:lineRule="atLeast"/>
      </w:pPr>
      <w:r w:rsidRPr="00996E14">
        <w:rPr>
          <w:spacing w:val="2"/>
        </w:rPr>
        <w:t>20.</w:t>
      </w:r>
      <w:r w:rsidRPr="00996E14">
        <w:rPr>
          <w:spacing w:val="2"/>
        </w:rPr>
        <w:tab/>
      </w:r>
      <w:r w:rsidR="00BD3FDB" w:rsidRPr="00996E14">
        <w:rPr>
          <w:spacing w:val="2"/>
        </w:rPr>
        <w:t>Приветствуя принятие Закона № 45/2007 о предупреждении и пресечении насилия в семье и Национальной ст</w:t>
      </w:r>
      <w:r w:rsidRPr="00996E14">
        <w:rPr>
          <w:spacing w:val="2"/>
        </w:rPr>
        <w:t>ратегии защиты ребенка (на 2014–</w:t>
      </w:r>
      <w:r w:rsidR="00BD3FDB" w:rsidRPr="00996E14">
        <w:rPr>
          <w:spacing w:val="2"/>
        </w:rPr>
        <w:t>2020 годы),</w:t>
      </w:r>
      <w:r w:rsidR="00BD3FDB" w:rsidRPr="00BD3FDB">
        <w:t xml:space="preserve"> а также создание в 2014 году бесплатной горячей линии помощи детям, Ком</w:t>
      </w:r>
      <w:r w:rsidR="00BD3FDB" w:rsidRPr="00BD3FDB">
        <w:t>и</w:t>
      </w:r>
      <w:r w:rsidR="00BD3FDB" w:rsidRPr="00BD3FDB">
        <w:t>тет вместе с тем выражает обеспокоенность в связи с большим числом детей, которые становятся жертвами жестокости и отсутствия заботы, включая псих</w:t>
      </w:r>
      <w:r w:rsidR="00BD3FDB" w:rsidRPr="00BD3FDB">
        <w:t>о</w:t>
      </w:r>
      <w:r w:rsidR="00BD3FDB" w:rsidRPr="00BD3FDB">
        <w:t xml:space="preserve">логическое </w:t>
      </w:r>
      <w:proofErr w:type="gramStart"/>
      <w:r w:rsidR="00BD3FDB" w:rsidRPr="00BD3FDB">
        <w:t>насилие</w:t>
      </w:r>
      <w:proofErr w:type="gramEnd"/>
      <w:r w:rsidR="00BD3FDB" w:rsidRPr="00BD3FDB">
        <w:t xml:space="preserve"> как в семье, так и в де</w:t>
      </w:r>
      <w:r w:rsidR="003F0E3F">
        <w:t xml:space="preserve">тских </w:t>
      </w:r>
      <w:proofErr w:type="gramStart"/>
      <w:r w:rsidR="003F0E3F">
        <w:t>учреждениях</w:t>
      </w:r>
      <w:proofErr w:type="gramEnd"/>
      <w:r w:rsidR="003F0E3F">
        <w:t xml:space="preserve"> и в школах, а </w:t>
      </w:r>
      <w:r w:rsidR="00BD3FDB" w:rsidRPr="00BD3FDB">
        <w:t>также в связи с отсутствием поддержки детям, пострадавшим от жестокого обращения и отсутствия заботы.</w:t>
      </w:r>
    </w:p>
    <w:p w:rsidR="00BD3FDB" w:rsidRPr="00996E14" w:rsidRDefault="00996E14" w:rsidP="003F0E3F">
      <w:pPr>
        <w:pStyle w:val="SingleTxtGR"/>
        <w:spacing w:line="230" w:lineRule="atLeast"/>
        <w:rPr>
          <w:b/>
          <w:bCs/>
        </w:rPr>
      </w:pPr>
      <w:r>
        <w:t>21.</w:t>
      </w:r>
      <w:r w:rsidRPr="00996E14">
        <w:tab/>
      </w:r>
      <w:r w:rsidR="00BD3FDB" w:rsidRPr="00996E14">
        <w:rPr>
          <w:b/>
          <w:bCs/>
        </w:rPr>
        <w:t>Ссылаясь на свое замечание общего порядка № 13, и с учетом зад</w:t>
      </w:r>
      <w:r w:rsidR="00BD3FDB" w:rsidRPr="00996E14">
        <w:rPr>
          <w:b/>
          <w:bCs/>
        </w:rPr>
        <w:t>а</w:t>
      </w:r>
      <w:r w:rsidR="00BD3FDB" w:rsidRPr="00996E14">
        <w:rPr>
          <w:b/>
          <w:bCs/>
        </w:rPr>
        <w:t>чи</w:t>
      </w:r>
      <w:r w:rsidR="003F0E3F">
        <w:rPr>
          <w:b/>
          <w:bCs/>
        </w:rPr>
        <w:t> </w:t>
      </w:r>
      <w:r w:rsidR="00BD3FDB" w:rsidRPr="00996E14">
        <w:rPr>
          <w:b/>
          <w:bCs/>
        </w:rPr>
        <w:t>16.2 Целей в области устойчивого развития положить конец надруг</w:t>
      </w:r>
      <w:r w:rsidR="00BD3FDB" w:rsidRPr="00996E14">
        <w:rPr>
          <w:b/>
          <w:bCs/>
        </w:rPr>
        <w:t>а</w:t>
      </w:r>
      <w:r w:rsidR="00BD3FDB" w:rsidRPr="00996E14">
        <w:rPr>
          <w:b/>
          <w:bCs/>
        </w:rPr>
        <w:t>тельствам, эксплуатации, торговле и всем формам насилия и пыток в о</w:t>
      </w:r>
      <w:r w:rsidR="00BD3FDB" w:rsidRPr="00996E14">
        <w:rPr>
          <w:b/>
          <w:bCs/>
        </w:rPr>
        <w:t>т</w:t>
      </w:r>
      <w:r w:rsidR="00BD3FDB" w:rsidRPr="00996E14">
        <w:rPr>
          <w:b/>
          <w:bCs/>
        </w:rPr>
        <w:t>ношении детей, Комитет рекомендует государству-участнику:</w:t>
      </w:r>
    </w:p>
    <w:p w:rsidR="00BD3FDB" w:rsidRPr="00996E14" w:rsidRDefault="00996E14" w:rsidP="00996E14">
      <w:pPr>
        <w:pStyle w:val="SingleTxtGR"/>
        <w:spacing w:line="230" w:lineRule="atLeast"/>
        <w:rPr>
          <w:b/>
          <w:bCs/>
        </w:rPr>
      </w:pPr>
      <w:r w:rsidRPr="003F0E3F">
        <w:rPr>
          <w:b/>
          <w:bCs/>
        </w:rPr>
        <w:tab/>
      </w:r>
      <w:r w:rsidRPr="00996E14">
        <w:rPr>
          <w:b/>
          <w:bCs/>
        </w:rPr>
        <w:t>a)</w:t>
      </w:r>
      <w:r w:rsidRPr="00996E14">
        <w:rPr>
          <w:b/>
          <w:bCs/>
        </w:rPr>
        <w:tab/>
      </w:r>
      <w:r w:rsidR="00BD3FDB" w:rsidRPr="00996E14">
        <w:rPr>
          <w:b/>
          <w:bCs/>
        </w:rPr>
        <w:t>обеспечить соблюдение Закона № 45/2007 и активизировать осуществление Национальной стратегии защиты детей;</w:t>
      </w:r>
    </w:p>
    <w:p w:rsidR="00BD3FDB" w:rsidRPr="00996E14" w:rsidRDefault="00996E14" w:rsidP="00996E14">
      <w:pPr>
        <w:pStyle w:val="SingleTxtGR"/>
        <w:spacing w:line="230" w:lineRule="atLeast"/>
        <w:rPr>
          <w:b/>
          <w:bCs/>
        </w:rPr>
      </w:pPr>
      <w:r w:rsidRPr="003F0E3F">
        <w:rPr>
          <w:b/>
          <w:bCs/>
        </w:rPr>
        <w:tab/>
      </w:r>
      <w:r w:rsidRPr="00996E14">
        <w:rPr>
          <w:b/>
          <w:bCs/>
        </w:rPr>
        <w:t>b)</w:t>
      </w:r>
      <w:r w:rsidRPr="00996E14">
        <w:rPr>
          <w:b/>
          <w:bCs/>
        </w:rPr>
        <w:tab/>
      </w:r>
      <w:r w:rsidR="00BD3FDB" w:rsidRPr="00996E14">
        <w:rPr>
          <w:b/>
          <w:bCs/>
        </w:rPr>
        <w:t>активизировать осуществление межсекторального механизма сотрудничества, предусматривающего выявление, оценку, порядок перед</w:t>
      </w:r>
      <w:r w:rsidR="00BD3FDB" w:rsidRPr="00996E14">
        <w:rPr>
          <w:b/>
          <w:bCs/>
        </w:rPr>
        <w:t>а</w:t>
      </w:r>
      <w:r w:rsidR="00BD3FDB" w:rsidRPr="00996E14">
        <w:rPr>
          <w:b/>
          <w:bCs/>
        </w:rPr>
        <w:t>чи детей на воспитание и наблюдение за детьми-жертвами и потенциал</w:t>
      </w:r>
      <w:r w:rsidR="00BD3FDB" w:rsidRPr="00996E14">
        <w:rPr>
          <w:b/>
          <w:bCs/>
        </w:rPr>
        <w:t>ь</w:t>
      </w:r>
      <w:r w:rsidR="00BD3FDB" w:rsidRPr="00996E14">
        <w:rPr>
          <w:b/>
          <w:bCs/>
        </w:rPr>
        <w:t>ными жертвами насилия, отсутствия заботы, эксплуатации и торговли детьми, который был утвержден в 2014 году, обеспечив этот механизм д</w:t>
      </w:r>
      <w:r w:rsidR="00BD3FDB" w:rsidRPr="00996E14">
        <w:rPr>
          <w:b/>
          <w:bCs/>
        </w:rPr>
        <w:t>о</w:t>
      </w:r>
      <w:r w:rsidR="00BD3FDB" w:rsidRPr="00996E14">
        <w:rPr>
          <w:b/>
          <w:bCs/>
        </w:rPr>
        <w:t>статочными людскими, техническими и финансовыми ресурсами;</w:t>
      </w:r>
    </w:p>
    <w:p w:rsidR="00BD3FDB" w:rsidRPr="00996E14" w:rsidRDefault="00996E14" w:rsidP="00996E14">
      <w:pPr>
        <w:pStyle w:val="SingleTxtGR"/>
        <w:spacing w:line="230" w:lineRule="atLeast"/>
        <w:rPr>
          <w:b/>
          <w:bCs/>
        </w:rPr>
      </w:pPr>
      <w:r w:rsidRPr="003F0E3F">
        <w:rPr>
          <w:b/>
          <w:bCs/>
        </w:rPr>
        <w:tab/>
      </w:r>
      <w:proofErr w:type="gramStart"/>
      <w:r w:rsidRPr="00996E14">
        <w:rPr>
          <w:b/>
          <w:bCs/>
        </w:rPr>
        <w:t>c)</w:t>
      </w:r>
      <w:r w:rsidRPr="00996E14">
        <w:rPr>
          <w:b/>
          <w:bCs/>
        </w:rPr>
        <w:tab/>
      </w:r>
      <w:r w:rsidR="00BD3FDB" w:rsidRPr="00996E14">
        <w:rPr>
          <w:b/>
          <w:bCs/>
        </w:rPr>
        <w:t>продолжать принимать все надлежащие меры к тому, чтобы практика уведомления о случаях жестокого обращения с детьми и безна</w:t>
      </w:r>
      <w:r w:rsidR="00BD3FDB" w:rsidRPr="00996E14">
        <w:rPr>
          <w:b/>
          <w:bCs/>
        </w:rPr>
        <w:t>д</w:t>
      </w:r>
      <w:r w:rsidR="00BD3FDB" w:rsidRPr="00996E14">
        <w:rPr>
          <w:b/>
          <w:bCs/>
        </w:rPr>
        <w:t>зорности детей была обязательной для всех лиц, работающих с детьми или в их интересах, в частности в интересах детей-инвалидов, и создать д</w:t>
      </w:r>
      <w:r w:rsidR="00BD3FDB" w:rsidRPr="00996E14">
        <w:rPr>
          <w:b/>
          <w:bCs/>
        </w:rPr>
        <w:t>о</w:t>
      </w:r>
      <w:r w:rsidR="00BD3FDB" w:rsidRPr="00996E14">
        <w:rPr>
          <w:b/>
          <w:bCs/>
        </w:rPr>
        <w:t>ступный для детей, включая детей-инвалидов, и прочих лиц механизм ув</w:t>
      </w:r>
      <w:r w:rsidR="00BD3FDB" w:rsidRPr="00996E14">
        <w:rPr>
          <w:b/>
          <w:bCs/>
        </w:rPr>
        <w:t>е</w:t>
      </w:r>
      <w:r w:rsidR="00BD3FDB" w:rsidRPr="00996E14">
        <w:rPr>
          <w:b/>
          <w:bCs/>
        </w:rPr>
        <w:t>домления о случаях жестокого обращения с детьми и отсутствия заботы, в том</w:t>
      </w:r>
      <w:proofErr w:type="gramEnd"/>
      <w:r w:rsidR="00BD3FDB" w:rsidRPr="00996E14">
        <w:rPr>
          <w:b/>
          <w:bCs/>
        </w:rPr>
        <w:t xml:space="preserve"> </w:t>
      </w:r>
      <w:proofErr w:type="gramStart"/>
      <w:r w:rsidR="00BD3FDB" w:rsidRPr="00996E14">
        <w:rPr>
          <w:b/>
          <w:bCs/>
        </w:rPr>
        <w:t>числе</w:t>
      </w:r>
      <w:proofErr w:type="gramEnd"/>
      <w:r w:rsidR="00BD3FDB" w:rsidRPr="00996E14">
        <w:rPr>
          <w:b/>
          <w:bCs/>
        </w:rPr>
        <w:t xml:space="preserve"> в детских учреждениях и школах, обеспечивая при этом необх</w:t>
      </w:r>
      <w:r w:rsidR="00BD3FDB" w:rsidRPr="00996E14">
        <w:rPr>
          <w:b/>
          <w:bCs/>
        </w:rPr>
        <w:t>о</w:t>
      </w:r>
      <w:r w:rsidR="00BD3FDB" w:rsidRPr="00996E14">
        <w:rPr>
          <w:b/>
          <w:bCs/>
        </w:rPr>
        <w:t>димую защиту таких жертв, а также проводить работу по мониторингу, профилактике и оперативному реагированию от имени детей, подверга</w:t>
      </w:r>
      <w:r w:rsidR="00BD3FDB" w:rsidRPr="00996E14">
        <w:rPr>
          <w:b/>
          <w:bCs/>
        </w:rPr>
        <w:t>ю</w:t>
      </w:r>
      <w:r w:rsidR="00BD3FDB" w:rsidRPr="00996E14">
        <w:rPr>
          <w:b/>
          <w:bCs/>
        </w:rPr>
        <w:t>щихся риску такого обращения;</w:t>
      </w:r>
    </w:p>
    <w:p w:rsidR="00BD3FDB" w:rsidRPr="00996E14" w:rsidRDefault="00996E14" w:rsidP="00996E14">
      <w:pPr>
        <w:pStyle w:val="SingleTxtGR"/>
        <w:spacing w:line="230" w:lineRule="atLeast"/>
        <w:rPr>
          <w:b/>
          <w:bCs/>
        </w:rPr>
      </w:pPr>
      <w:r w:rsidRPr="003F0E3F">
        <w:rPr>
          <w:b/>
          <w:bCs/>
        </w:rPr>
        <w:tab/>
      </w:r>
      <w:proofErr w:type="gramStart"/>
      <w:r w:rsidRPr="00996E14">
        <w:rPr>
          <w:b/>
          <w:bCs/>
        </w:rPr>
        <w:t>d)</w:t>
      </w:r>
      <w:r w:rsidRPr="00996E14">
        <w:rPr>
          <w:b/>
          <w:bCs/>
        </w:rPr>
        <w:tab/>
      </w:r>
      <w:r w:rsidR="00BD3FDB" w:rsidRPr="00996E14">
        <w:rPr>
          <w:b/>
          <w:bCs/>
        </w:rPr>
        <w:t>продолжать обеспечивать необходимую подготовку всех спец</w:t>
      </w:r>
      <w:r w:rsidR="00BD3FDB" w:rsidRPr="00996E14">
        <w:rPr>
          <w:b/>
          <w:bCs/>
        </w:rPr>
        <w:t>и</w:t>
      </w:r>
      <w:r w:rsidR="00BD3FDB" w:rsidRPr="00996E14">
        <w:rPr>
          <w:b/>
          <w:bCs/>
        </w:rPr>
        <w:t>алистов, работающих с детьми и в интересах детей, в частности в сельских районах и на юге страны, включая систематическую подготовку сотрудн</w:t>
      </w:r>
      <w:r w:rsidR="00BD3FDB" w:rsidRPr="00996E14">
        <w:rPr>
          <w:b/>
          <w:bCs/>
        </w:rPr>
        <w:t>и</w:t>
      </w:r>
      <w:r w:rsidR="00BD3FDB" w:rsidRPr="00996E14">
        <w:rPr>
          <w:b/>
          <w:bCs/>
        </w:rPr>
        <w:t>ков правоохранительных органов по методам предупреждения и пресеч</w:t>
      </w:r>
      <w:r w:rsidR="00BD3FDB" w:rsidRPr="00996E14">
        <w:rPr>
          <w:b/>
          <w:bCs/>
        </w:rPr>
        <w:t>е</w:t>
      </w:r>
      <w:r w:rsidR="00BD3FDB" w:rsidRPr="00996E14">
        <w:rPr>
          <w:b/>
          <w:bCs/>
        </w:rPr>
        <w:t>ния насилия в семье, а также в том, что касается получения и рассмотр</w:t>
      </w:r>
      <w:r w:rsidR="00BD3FDB" w:rsidRPr="00996E14">
        <w:rPr>
          <w:b/>
          <w:bCs/>
        </w:rPr>
        <w:t>е</w:t>
      </w:r>
      <w:r w:rsidR="00BD3FDB" w:rsidRPr="00996E14">
        <w:rPr>
          <w:b/>
          <w:bCs/>
        </w:rPr>
        <w:t xml:space="preserve">ния жалоб с учетом интересов детей; </w:t>
      </w:r>
      <w:proofErr w:type="gramEnd"/>
    </w:p>
    <w:p w:rsidR="00BD3FDB" w:rsidRPr="00996E14" w:rsidRDefault="0041157E" w:rsidP="00BD3FDB">
      <w:pPr>
        <w:pStyle w:val="SingleTxtGR"/>
        <w:rPr>
          <w:b/>
          <w:bCs/>
        </w:rPr>
      </w:pPr>
      <w:r w:rsidRPr="003F0E3F">
        <w:rPr>
          <w:b/>
          <w:bCs/>
        </w:rPr>
        <w:tab/>
      </w:r>
      <w:r>
        <w:rPr>
          <w:b/>
          <w:bCs/>
        </w:rPr>
        <w:t>e)</w:t>
      </w:r>
      <w:r w:rsidRPr="0041157E">
        <w:rPr>
          <w:b/>
          <w:bCs/>
        </w:rPr>
        <w:tab/>
      </w:r>
      <w:r w:rsidR="00BD3FDB" w:rsidRPr="00996E14">
        <w:rPr>
          <w:b/>
          <w:bCs/>
        </w:rPr>
        <w:t>увеличить число приютов для детей, ставших жертвами жест</w:t>
      </w:r>
      <w:r w:rsidR="00BD3FDB" w:rsidRPr="00996E14">
        <w:rPr>
          <w:b/>
          <w:bCs/>
        </w:rPr>
        <w:t>о</w:t>
      </w:r>
      <w:r w:rsidR="00BD3FDB" w:rsidRPr="00996E14">
        <w:rPr>
          <w:b/>
          <w:bCs/>
        </w:rPr>
        <w:t>кого обращения и безнадзорности, включая сексуальные надругательства и эксплуатацию, а также содействовать физической и психологической р</w:t>
      </w:r>
      <w:r w:rsidR="00BD3FDB" w:rsidRPr="00996E14">
        <w:rPr>
          <w:b/>
          <w:bCs/>
        </w:rPr>
        <w:t>е</w:t>
      </w:r>
      <w:r w:rsidR="00BD3FDB" w:rsidRPr="00996E14">
        <w:rPr>
          <w:b/>
          <w:bCs/>
        </w:rPr>
        <w:t>абилитации детей-жертв, в том числе в сельских районах, и особенно в южных районах государства-участника;</w:t>
      </w:r>
    </w:p>
    <w:p w:rsidR="00BD3FDB" w:rsidRPr="00996E14" w:rsidRDefault="0041157E" w:rsidP="00BD3FDB">
      <w:pPr>
        <w:pStyle w:val="SingleTxtGR"/>
        <w:rPr>
          <w:b/>
          <w:bCs/>
        </w:rPr>
      </w:pPr>
      <w:r w:rsidRPr="003F0E3F">
        <w:rPr>
          <w:b/>
          <w:bCs/>
        </w:rPr>
        <w:tab/>
      </w:r>
      <w:r>
        <w:rPr>
          <w:b/>
          <w:bCs/>
        </w:rPr>
        <w:t>f)</w:t>
      </w:r>
      <w:r w:rsidRPr="0041157E">
        <w:rPr>
          <w:b/>
          <w:bCs/>
        </w:rPr>
        <w:tab/>
      </w:r>
      <w:r w:rsidR="00BD3FDB" w:rsidRPr="00996E14">
        <w:rPr>
          <w:b/>
          <w:bCs/>
        </w:rPr>
        <w:t>совершенствовать с участием детей учебные программы и и</w:t>
      </w:r>
      <w:r w:rsidR="00BD3FDB" w:rsidRPr="00996E14">
        <w:rPr>
          <w:b/>
          <w:bCs/>
        </w:rPr>
        <w:t>н</w:t>
      </w:r>
      <w:r w:rsidR="00BD3FDB" w:rsidRPr="00996E14">
        <w:rPr>
          <w:b/>
          <w:bCs/>
        </w:rPr>
        <w:t xml:space="preserve">формационно-просветительские кампании для семей, живущих в условиях нищеты, и </w:t>
      </w:r>
      <w:proofErr w:type="spellStart"/>
      <w:r w:rsidR="00BD3FDB" w:rsidRPr="00996E14">
        <w:rPr>
          <w:b/>
          <w:bCs/>
        </w:rPr>
        <w:t>маргинализованных</w:t>
      </w:r>
      <w:proofErr w:type="spellEnd"/>
      <w:r w:rsidR="00BD3FDB" w:rsidRPr="00996E14">
        <w:rPr>
          <w:b/>
          <w:bCs/>
        </w:rPr>
        <w:t xml:space="preserve"> семей с уделением особого внимания ра</w:t>
      </w:r>
      <w:r w:rsidR="00BD3FDB" w:rsidRPr="00996E14">
        <w:rPr>
          <w:b/>
          <w:bCs/>
        </w:rPr>
        <w:t>з</w:t>
      </w:r>
      <w:r w:rsidR="00BD3FDB" w:rsidRPr="00996E14">
        <w:rPr>
          <w:b/>
          <w:bCs/>
        </w:rPr>
        <w:t>витию родительских навыков и оказанию консультационных услуг род</w:t>
      </w:r>
      <w:r w:rsidR="00BD3FDB" w:rsidRPr="00996E14">
        <w:rPr>
          <w:b/>
          <w:bCs/>
        </w:rPr>
        <w:t>и</w:t>
      </w:r>
      <w:r w:rsidR="00BD3FDB" w:rsidRPr="00996E14">
        <w:rPr>
          <w:b/>
          <w:bCs/>
        </w:rPr>
        <w:t>телям по проблеме злоупотребления алкоголем и повышению информир</w:t>
      </w:r>
      <w:r w:rsidR="00BD3FDB" w:rsidRPr="00996E14">
        <w:rPr>
          <w:b/>
          <w:bCs/>
        </w:rPr>
        <w:t>о</w:t>
      </w:r>
      <w:r w:rsidR="00BD3FDB" w:rsidRPr="00996E14">
        <w:rPr>
          <w:b/>
          <w:bCs/>
        </w:rPr>
        <w:t>ванности всех детей о горячей линии помощи детям и программе «ПАНДА».</w:t>
      </w:r>
    </w:p>
    <w:p w:rsidR="00BD3FDB" w:rsidRPr="00BD3FDB" w:rsidRDefault="0041157E" w:rsidP="0041157E">
      <w:pPr>
        <w:pStyle w:val="H23GR"/>
      </w:pPr>
      <w:r w:rsidRPr="003F0E3F">
        <w:tab/>
      </w:r>
      <w:r w:rsidRPr="003F0E3F">
        <w:tab/>
      </w:r>
      <w:r w:rsidR="00BD3FDB" w:rsidRPr="00BD3FDB">
        <w:t xml:space="preserve">Сексуальная эксплуатация и сексуальные надругательства </w:t>
      </w:r>
    </w:p>
    <w:p w:rsidR="00BD3FDB" w:rsidRPr="00BD3FDB" w:rsidRDefault="0041157E" w:rsidP="00BD3FDB">
      <w:pPr>
        <w:pStyle w:val="SingleTxtGR"/>
      </w:pPr>
      <w:r>
        <w:t>22.</w:t>
      </w:r>
      <w:r w:rsidRPr="0041157E">
        <w:tab/>
      </w:r>
      <w:r w:rsidR="00BD3FDB" w:rsidRPr="00BD3FDB">
        <w:t>Отмечая принятие Закона № 263/2011 о защите детей от сексуальной эк</w:t>
      </w:r>
      <w:r w:rsidR="00BD3FDB" w:rsidRPr="00BD3FDB">
        <w:t>с</w:t>
      </w:r>
      <w:r w:rsidR="00BD3FDB" w:rsidRPr="00BD3FDB">
        <w:t>плуатации и сексуальных надругательств, Комитет в то же время испытывает серьезную озабоченность в связи с тем, что число случаев сексуального надр</w:t>
      </w:r>
      <w:r w:rsidR="00BD3FDB" w:rsidRPr="00BD3FDB">
        <w:t>у</w:t>
      </w:r>
      <w:r w:rsidR="00BD3FDB" w:rsidRPr="00BD3FDB">
        <w:t>гательства над детьми и их эксплуатации возросло, в том числе в семье, и ос</w:t>
      </w:r>
      <w:r w:rsidR="00BD3FDB" w:rsidRPr="00BD3FDB">
        <w:t>о</w:t>
      </w:r>
      <w:r w:rsidR="00BD3FDB" w:rsidRPr="00BD3FDB">
        <w:t>бенно в отношении девочек. Он также обеспокоен сообщениями о бездействии сотрудников правоохранительных органов в расследовании таких дел и даже прямом участии таких должностных лиц в совершении подобных деяний.</w:t>
      </w:r>
    </w:p>
    <w:p w:rsidR="00BD3FDB" w:rsidRPr="0041157E" w:rsidRDefault="0041157E" w:rsidP="00BD3FDB">
      <w:pPr>
        <w:pStyle w:val="SingleTxtGR"/>
        <w:rPr>
          <w:b/>
          <w:bCs/>
        </w:rPr>
      </w:pPr>
      <w:r>
        <w:t>23.</w:t>
      </w:r>
      <w:r w:rsidRPr="0041157E">
        <w:tab/>
      </w:r>
      <w:r w:rsidR="00BD3FDB" w:rsidRPr="0041157E">
        <w:rPr>
          <w:b/>
          <w:bCs/>
        </w:rPr>
        <w:t>Комитет настоятельно призывает государство-участник:</w:t>
      </w:r>
    </w:p>
    <w:p w:rsidR="00BD3FDB" w:rsidRPr="0041157E" w:rsidRDefault="0041157E" w:rsidP="00BD3FDB">
      <w:pPr>
        <w:pStyle w:val="SingleTxtGR"/>
        <w:rPr>
          <w:b/>
          <w:bCs/>
        </w:rPr>
      </w:pPr>
      <w:r w:rsidRPr="003F0E3F">
        <w:rPr>
          <w:b/>
          <w:bCs/>
        </w:rPr>
        <w:tab/>
      </w:r>
      <w:r w:rsidRPr="0041157E">
        <w:rPr>
          <w:b/>
          <w:bCs/>
        </w:rPr>
        <w:t>a)</w:t>
      </w:r>
      <w:r w:rsidRPr="0041157E">
        <w:rPr>
          <w:b/>
          <w:bCs/>
        </w:rPr>
        <w:tab/>
      </w:r>
      <w:r w:rsidR="00BD3FDB" w:rsidRPr="0041157E">
        <w:rPr>
          <w:b/>
          <w:bCs/>
        </w:rPr>
        <w:t>ввести в действие механизмы, процедуры и руководящие при</w:t>
      </w:r>
      <w:r w:rsidR="00BD3FDB" w:rsidRPr="0041157E">
        <w:rPr>
          <w:b/>
          <w:bCs/>
        </w:rPr>
        <w:t>н</w:t>
      </w:r>
      <w:r w:rsidR="00BD3FDB" w:rsidRPr="0041157E">
        <w:rPr>
          <w:b/>
          <w:bCs/>
        </w:rPr>
        <w:t>ципы для обеспечения обязательной отчетности по случаям сексуальных надругательств над детьми и их сексуальной эксплуатации и обеспечивать проведение эффективных расследований случаев сексуальных надруг</w:t>
      </w:r>
      <w:r w:rsidR="00BD3FDB" w:rsidRPr="0041157E">
        <w:rPr>
          <w:b/>
          <w:bCs/>
        </w:rPr>
        <w:t>а</w:t>
      </w:r>
      <w:r w:rsidR="00BD3FDB" w:rsidRPr="0041157E">
        <w:rPr>
          <w:b/>
          <w:bCs/>
        </w:rPr>
        <w:t>тельств и сексуальной эксплуатации и привлечение к ответственности в</w:t>
      </w:r>
      <w:r w:rsidR="00BD3FDB" w:rsidRPr="0041157E">
        <w:rPr>
          <w:b/>
          <w:bCs/>
        </w:rPr>
        <w:t>и</w:t>
      </w:r>
      <w:r w:rsidR="00BD3FDB" w:rsidRPr="0041157E">
        <w:rPr>
          <w:b/>
          <w:bCs/>
        </w:rPr>
        <w:t xml:space="preserve">новных, включая виновных из числа сотрудников правоохранительных органов; </w:t>
      </w:r>
    </w:p>
    <w:p w:rsidR="00BD3FDB" w:rsidRPr="0041157E" w:rsidRDefault="0041157E" w:rsidP="00BD3FDB">
      <w:pPr>
        <w:pStyle w:val="SingleTxtGR"/>
        <w:rPr>
          <w:b/>
          <w:bCs/>
        </w:rPr>
      </w:pPr>
      <w:r w:rsidRPr="003F0E3F">
        <w:rPr>
          <w:b/>
          <w:bCs/>
        </w:rPr>
        <w:tab/>
      </w:r>
      <w:r w:rsidRPr="0041157E">
        <w:rPr>
          <w:b/>
          <w:bCs/>
        </w:rPr>
        <w:t>b)</w:t>
      </w:r>
      <w:r w:rsidRPr="0041157E">
        <w:rPr>
          <w:b/>
          <w:bCs/>
        </w:rPr>
        <w:tab/>
      </w:r>
      <w:r w:rsidR="00BD3FDB" w:rsidRPr="0041157E">
        <w:rPr>
          <w:b/>
          <w:bCs/>
        </w:rPr>
        <w:t>проводить информационно-просветительские и образовател</w:t>
      </w:r>
      <w:r w:rsidR="00BD3FDB" w:rsidRPr="0041157E">
        <w:rPr>
          <w:b/>
          <w:bCs/>
        </w:rPr>
        <w:t>ь</w:t>
      </w:r>
      <w:r w:rsidR="00BD3FDB" w:rsidRPr="0041157E">
        <w:rPr>
          <w:b/>
          <w:bCs/>
        </w:rPr>
        <w:t>ные программы, в частности среди детей и их родителей, в целях борьбы с сексуальной эксплуатацией и сексуальными надругательствами, в том числе в онлайновом режиме, и обеспечивать доступные, конфиденциал</w:t>
      </w:r>
      <w:r w:rsidR="00BD3FDB" w:rsidRPr="0041157E">
        <w:rPr>
          <w:b/>
          <w:bCs/>
        </w:rPr>
        <w:t>ь</w:t>
      </w:r>
      <w:r w:rsidR="00BD3FDB" w:rsidRPr="0041157E">
        <w:rPr>
          <w:b/>
          <w:bCs/>
        </w:rPr>
        <w:t>ные, учитывающие интересы ребенка и эффективные способы уведомл</w:t>
      </w:r>
      <w:r w:rsidR="00BD3FDB" w:rsidRPr="0041157E">
        <w:rPr>
          <w:b/>
          <w:bCs/>
        </w:rPr>
        <w:t>е</w:t>
      </w:r>
      <w:r w:rsidR="00BD3FDB" w:rsidRPr="0041157E">
        <w:rPr>
          <w:b/>
          <w:bCs/>
        </w:rPr>
        <w:t>ния о таких нарушениях;</w:t>
      </w:r>
    </w:p>
    <w:p w:rsidR="00BD3FDB" w:rsidRPr="0041157E" w:rsidRDefault="0041157E" w:rsidP="00BD3FDB">
      <w:pPr>
        <w:pStyle w:val="SingleTxtGR"/>
        <w:rPr>
          <w:b/>
          <w:bCs/>
        </w:rPr>
      </w:pPr>
      <w:r w:rsidRPr="003F0E3F">
        <w:rPr>
          <w:b/>
          <w:bCs/>
        </w:rPr>
        <w:tab/>
      </w:r>
      <w:proofErr w:type="gramStart"/>
      <w:r w:rsidRPr="0041157E">
        <w:rPr>
          <w:b/>
          <w:bCs/>
        </w:rPr>
        <w:t>c)</w:t>
      </w:r>
      <w:r w:rsidRPr="0041157E">
        <w:rPr>
          <w:b/>
          <w:bCs/>
        </w:rPr>
        <w:tab/>
      </w:r>
      <w:r w:rsidR="00BD3FDB" w:rsidRPr="0041157E">
        <w:rPr>
          <w:b/>
          <w:bCs/>
        </w:rPr>
        <w:t>продолжать проведение необходимой подготовки для всех сп</w:t>
      </w:r>
      <w:r w:rsidR="00BD3FDB" w:rsidRPr="0041157E">
        <w:rPr>
          <w:b/>
          <w:bCs/>
        </w:rPr>
        <w:t>е</w:t>
      </w:r>
      <w:r w:rsidR="00BD3FDB" w:rsidRPr="0041157E">
        <w:rPr>
          <w:b/>
          <w:bCs/>
        </w:rPr>
        <w:t>циалистов, работающих с детьми и в интересах детей, в частности в сел</w:t>
      </w:r>
      <w:r w:rsidR="00BD3FDB" w:rsidRPr="0041157E">
        <w:rPr>
          <w:b/>
          <w:bCs/>
        </w:rPr>
        <w:t>ь</w:t>
      </w:r>
      <w:r w:rsidR="00BD3FDB" w:rsidRPr="0041157E">
        <w:rPr>
          <w:b/>
          <w:bCs/>
        </w:rPr>
        <w:t>ских районах и на юге страны, включая систематическую подготовку с</w:t>
      </w:r>
      <w:r w:rsidR="00BD3FDB" w:rsidRPr="0041157E">
        <w:rPr>
          <w:b/>
          <w:bCs/>
        </w:rPr>
        <w:t>о</w:t>
      </w:r>
      <w:r w:rsidR="00BD3FDB" w:rsidRPr="0041157E">
        <w:rPr>
          <w:b/>
          <w:bCs/>
        </w:rPr>
        <w:t>трудников правоохранительных органов по методам предупреждения и пресечения насилия в семье, а также в том, что касается получения и ра</w:t>
      </w:r>
      <w:r w:rsidR="00BD3FDB" w:rsidRPr="0041157E">
        <w:rPr>
          <w:b/>
          <w:bCs/>
        </w:rPr>
        <w:t>с</w:t>
      </w:r>
      <w:r w:rsidR="00BD3FDB" w:rsidRPr="0041157E">
        <w:rPr>
          <w:b/>
          <w:bCs/>
        </w:rPr>
        <w:t>смотрения жалоб с учетом интересов детей и гендерных аспектов, не д</w:t>
      </w:r>
      <w:r w:rsidR="00BD3FDB" w:rsidRPr="0041157E">
        <w:rPr>
          <w:b/>
          <w:bCs/>
        </w:rPr>
        <w:t>о</w:t>
      </w:r>
      <w:r w:rsidR="00BD3FDB" w:rsidRPr="0041157E">
        <w:rPr>
          <w:b/>
          <w:bCs/>
        </w:rPr>
        <w:t>пуская вмешательства в личную</w:t>
      </w:r>
      <w:proofErr w:type="gramEnd"/>
      <w:r w:rsidR="00BD3FDB" w:rsidRPr="0041157E">
        <w:rPr>
          <w:b/>
          <w:bCs/>
        </w:rPr>
        <w:t xml:space="preserve"> жизнь пострадавших; и обеспечить, чт</w:t>
      </w:r>
      <w:r w:rsidR="00BD3FDB" w:rsidRPr="0041157E">
        <w:rPr>
          <w:b/>
          <w:bCs/>
        </w:rPr>
        <w:t>о</w:t>
      </w:r>
      <w:r w:rsidR="00BD3FDB" w:rsidRPr="0041157E">
        <w:rPr>
          <w:b/>
          <w:bCs/>
        </w:rPr>
        <w:t>бы учреждения, занимающиеся вопросами защиты детей, были должным образом укомплектованы персоналом и располагали достаточными фина</w:t>
      </w:r>
      <w:r w:rsidR="00BD3FDB" w:rsidRPr="0041157E">
        <w:rPr>
          <w:b/>
          <w:bCs/>
        </w:rPr>
        <w:t>н</w:t>
      </w:r>
      <w:r w:rsidR="00BD3FDB" w:rsidRPr="0041157E">
        <w:rPr>
          <w:b/>
          <w:bCs/>
        </w:rPr>
        <w:t>совыми средствами;</w:t>
      </w:r>
    </w:p>
    <w:p w:rsidR="00BD3FDB" w:rsidRPr="0041157E" w:rsidRDefault="0041157E" w:rsidP="00BD3FDB">
      <w:pPr>
        <w:pStyle w:val="SingleTxtGR"/>
        <w:rPr>
          <w:b/>
          <w:bCs/>
        </w:rPr>
      </w:pPr>
      <w:r w:rsidRPr="003F0E3F">
        <w:rPr>
          <w:b/>
          <w:bCs/>
        </w:rPr>
        <w:tab/>
      </w:r>
      <w:r w:rsidRPr="0041157E">
        <w:rPr>
          <w:b/>
          <w:bCs/>
        </w:rPr>
        <w:t>d)</w:t>
      </w:r>
      <w:r w:rsidRPr="0041157E">
        <w:rPr>
          <w:b/>
          <w:bCs/>
        </w:rPr>
        <w:tab/>
      </w:r>
      <w:r w:rsidR="00BD3FDB" w:rsidRPr="0041157E">
        <w:rPr>
          <w:b/>
          <w:bCs/>
        </w:rPr>
        <w:t>обеспечить разработку программ и политики в области проф</w:t>
      </w:r>
      <w:r w:rsidR="00BD3FDB" w:rsidRPr="0041157E">
        <w:rPr>
          <w:b/>
          <w:bCs/>
        </w:rPr>
        <w:t>и</w:t>
      </w:r>
      <w:r w:rsidR="00BD3FDB" w:rsidRPr="0041157E">
        <w:rPr>
          <w:b/>
          <w:bCs/>
        </w:rPr>
        <w:t>лактики, восстановления и социальной реинтеграции детей, пострадавших в результате сексуальных надругательств и сексуальной эксплуатации.</w:t>
      </w:r>
    </w:p>
    <w:p w:rsidR="00BD3FDB" w:rsidRPr="00BD3FDB" w:rsidRDefault="0041157E" w:rsidP="0041157E">
      <w:pPr>
        <w:pStyle w:val="H23GR"/>
      </w:pPr>
      <w:r w:rsidRPr="003F0E3F">
        <w:tab/>
      </w:r>
      <w:r w:rsidRPr="003F0E3F">
        <w:tab/>
      </w:r>
      <w:r w:rsidR="00BD3FDB" w:rsidRPr="00BD3FDB">
        <w:t>Вредные традиции и обычаи</w:t>
      </w:r>
    </w:p>
    <w:p w:rsidR="00BD3FDB" w:rsidRPr="00BD3FDB" w:rsidRDefault="0041157E" w:rsidP="00BD3FDB">
      <w:pPr>
        <w:pStyle w:val="SingleTxtGR"/>
      </w:pPr>
      <w:r>
        <w:t>24.</w:t>
      </w:r>
      <w:r w:rsidRPr="0041157E">
        <w:tab/>
      </w:r>
      <w:r w:rsidR="00BD3FDB" w:rsidRPr="0041157E">
        <w:rPr>
          <w:b/>
          <w:bCs/>
        </w:rPr>
        <w:t>Комитет рекомендует государству-участнику принять национальную стратегию по вопросам детских браков и продолжать проводить комплек</w:t>
      </w:r>
      <w:r w:rsidR="00BD3FDB" w:rsidRPr="0041157E">
        <w:rPr>
          <w:b/>
          <w:bCs/>
        </w:rPr>
        <w:t>с</w:t>
      </w:r>
      <w:r w:rsidR="00BD3FDB" w:rsidRPr="0041157E">
        <w:rPr>
          <w:b/>
          <w:bCs/>
        </w:rPr>
        <w:t>ные информационно-просветительские программы о негативных после</w:t>
      </w:r>
      <w:r w:rsidR="00BD3FDB" w:rsidRPr="0041157E">
        <w:rPr>
          <w:b/>
          <w:bCs/>
        </w:rPr>
        <w:t>д</w:t>
      </w:r>
      <w:r w:rsidR="00BD3FDB" w:rsidRPr="0041157E">
        <w:rPr>
          <w:b/>
          <w:bCs/>
        </w:rPr>
        <w:t>ствиях детских браков для детей, в частности в общине рома.</w:t>
      </w:r>
      <w:r w:rsidR="00BD3FDB" w:rsidRPr="00BD3FDB">
        <w:t xml:space="preserve"> </w:t>
      </w:r>
    </w:p>
    <w:p w:rsidR="00BD3FDB" w:rsidRPr="00BD3FDB" w:rsidRDefault="0041157E" w:rsidP="0041157E">
      <w:pPr>
        <w:pStyle w:val="H1GR"/>
      </w:pPr>
      <w:r w:rsidRPr="003F0E3F">
        <w:tab/>
      </w:r>
      <w:r>
        <w:t>F.</w:t>
      </w:r>
      <w:r w:rsidRPr="0041157E">
        <w:tab/>
      </w:r>
      <w:r w:rsidR="00BD3FDB" w:rsidRPr="00BD3FDB">
        <w:t>Семейное окружение и а</w:t>
      </w:r>
      <w:r>
        <w:t>льтернативный уход (статьи 5, 9</w:t>
      </w:r>
      <w:r w:rsidRPr="0041157E">
        <w:t>–</w:t>
      </w:r>
      <w:r>
        <w:t>11, 18</w:t>
      </w:r>
      <w:r>
        <w:rPr>
          <w:lang w:val="en-US"/>
        </w:rPr>
        <w:t> </w:t>
      </w:r>
      <w:r w:rsidR="00BD3FDB" w:rsidRPr="00BD3FDB">
        <w:t>(пункты 1 и 2), 20, 21, 25 и 27 (пункт 4))</w:t>
      </w:r>
    </w:p>
    <w:p w:rsidR="00BD3FDB" w:rsidRPr="00BD3FDB" w:rsidRDefault="0041157E" w:rsidP="0078149F">
      <w:pPr>
        <w:pStyle w:val="H23GR"/>
        <w:spacing w:line="220" w:lineRule="exact"/>
      </w:pPr>
      <w:r w:rsidRPr="003F0E3F">
        <w:tab/>
      </w:r>
      <w:r w:rsidRPr="003F0E3F">
        <w:tab/>
      </w:r>
      <w:r w:rsidR="00BD3FDB" w:rsidRPr="00BD3FDB">
        <w:t>Семейное окружение</w:t>
      </w:r>
    </w:p>
    <w:p w:rsidR="00BD3FDB" w:rsidRPr="00BD3FDB" w:rsidRDefault="0041157E" w:rsidP="0078149F">
      <w:pPr>
        <w:pStyle w:val="SingleTxtGR"/>
        <w:spacing w:line="230" w:lineRule="atLeast"/>
      </w:pPr>
      <w:r>
        <w:t>25.</w:t>
      </w:r>
      <w:r w:rsidRPr="0041157E">
        <w:tab/>
      </w:r>
      <w:r w:rsidR="00BD3FDB" w:rsidRPr="0041157E">
        <w:rPr>
          <w:b/>
          <w:bCs/>
        </w:rPr>
        <w:t>С учетом большого числа детей в государстве-участнике, чьи родит</w:t>
      </w:r>
      <w:r w:rsidR="00BD3FDB" w:rsidRPr="0041157E">
        <w:rPr>
          <w:b/>
          <w:bCs/>
        </w:rPr>
        <w:t>е</w:t>
      </w:r>
      <w:r w:rsidR="00BD3FDB" w:rsidRPr="0041157E">
        <w:rPr>
          <w:b/>
          <w:bCs/>
        </w:rPr>
        <w:t>ли мигрировали за границу, оставив своих детей в стране, Комитет рек</w:t>
      </w:r>
      <w:r w:rsidR="00BD3FDB" w:rsidRPr="0041157E">
        <w:rPr>
          <w:b/>
          <w:bCs/>
        </w:rPr>
        <w:t>о</w:t>
      </w:r>
      <w:r w:rsidR="00BD3FDB" w:rsidRPr="0041157E">
        <w:rPr>
          <w:b/>
          <w:bCs/>
        </w:rPr>
        <w:t>мендует государству-участнику принять все надлежащие меры к тому, чт</w:t>
      </w:r>
      <w:r w:rsidR="00BD3FDB" w:rsidRPr="0041157E">
        <w:rPr>
          <w:b/>
          <w:bCs/>
        </w:rPr>
        <w:t>о</w:t>
      </w:r>
      <w:r w:rsidR="00BD3FDB" w:rsidRPr="0041157E">
        <w:rPr>
          <w:b/>
          <w:bCs/>
        </w:rPr>
        <w:t xml:space="preserve">бы такие дети не были лишены заботы и получали алименты. </w:t>
      </w:r>
      <w:proofErr w:type="gramStart"/>
      <w:r w:rsidR="00BD3FDB" w:rsidRPr="0041157E">
        <w:rPr>
          <w:b/>
          <w:bCs/>
        </w:rPr>
        <w:t xml:space="preserve">Он также рекомендует государству-участнику рассмотреть вопрос о присоединении к Конвенции о юрисдикции, применимом праве, признании, </w:t>
      </w:r>
      <w:proofErr w:type="spellStart"/>
      <w:r w:rsidR="00BD3FDB" w:rsidRPr="0041157E">
        <w:rPr>
          <w:b/>
          <w:bCs/>
        </w:rPr>
        <w:t>правопримен</w:t>
      </w:r>
      <w:r w:rsidR="00BD3FDB" w:rsidRPr="0041157E">
        <w:rPr>
          <w:b/>
          <w:bCs/>
        </w:rPr>
        <w:t>е</w:t>
      </w:r>
      <w:r w:rsidR="00BD3FDB" w:rsidRPr="0041157E">
        <w:rPr>
          <w:b/>
          <w:bCs/>
        </w:rPr>
        <w:t>нии</w:t>
      </w:r>
      <w:proofErr w:type="spellEnd"/>
      <w:r w:rsidR="00BD3FDB" w:rsidRPr="0041157E">
        <w:rPr>
          <w:b/>
          <w:bCs/>
        </w:rPr>
        <w:t xml:space="preserve"> и сотрудничестве в вопросах родительской ответственности и мерах по защите детей; Конвенции о международном взыскании пособия на ребенка и других форм материальной поддержки семьи; и Гаагскому протоколу 2007 года о праве, применимом к алиментным обязательствам.</w:t>
      </w:r>
      <w:proofErr w:type="gramEnd"/>
    </w:p>
    <w:p w:rsidR="00BD3FDB" w:rsidRPr="00BD3FDB" w:rsidRDefault="0041157E" w:rsidP="0078149F">
      <w:pPr>
        <w:pStyle w:val="H23GR"/>
        <w:spacing w:line="220" w:lineRule="exact"/>
      </w:pPr>
      <w:r w:rsidRPr="003F0E3F">
        <w:tab/>
      </w:r>
      <w:r w:rsidRPr="003F0E3F">
        <w:tab/>
      </w:r>
      <w:r w:rsidR="00BD3FDB" w:rsidRPr="00BD3FDB">
        <w:t xml:space="preserve">Дети, лишенные семейного окружения </w:t>
      </w:r>
    </w:p>
    <w:p w:rsidR="00BD3FDB" w:rsidRPr="00BD3FDB" w:rsidRDefault="0041157E" w:rsidP="0078149F">
      <w:pPr>
        <w:pStyle w:val="SingleTxtGR"/>
        <w:spacing w:line="230" w:lineRule="atLeast"/>
      </w:pPr>
      <w:r>
        <w:t>26.</w:t>
      </w:r>
      <w:r w:rsidRPr="0041157E">
        <w:tab/>
      </w:r>
      <w:proofErr w:type="gramStart"/>
      <w:r w:rsidR="00BD3FDB" w:rsidRPr="00BD3FDB">
        <w:t xml:space="preserve">Комитет высоко оценивает реформу </w:t>
      </w:r>
      <w:proofErr w:type="spellStart"/>
      <w:r w:rsidR="00BD3FDB" w:rsidRPr="00BD3FDB">
        <w:t>деинституционализации</w:t>
      </w:r>
      <w:proofErr w:type="spellEnd"/>
      <w:r w:rsidR="00BD3FDB" w:rsidRPr="00BD3FDB">
        <w:t xml:space="preserve"> и приве</w:t>
      </w:r>
      <w:r w:rsidR="00BD3FDB" w:rsidRPr="00BD3FDB">
        <w:t>т</w:t>
      </w:r>
      <w:r w:rsidR="00BD3FDB" w:rsidRPr="00BD3FDB">
        <w:t>ствует принятие законодательных и программных мер по защите детей, а также намерение государства-участника провести обзор системы органов опеки и п</w:t>
      </w:r>
      <w:r w:rsidR="00BD3FDB" w:rsidRPr="00BD3FDB">
        <w:t>о</w:t>
      </w:r>
      <w:r w:rsidR="00BD3FDB" w:rsidRPr="00BD3FDB">
        <w:t>печительства и других инициатив по укреплению системы защиты детей, вкл</w:t>
      </w:r>
      <w:r w:rsidR="00BD3FDB" w:rsidRPr="00BD3FDB">
        <w:t>ю</w:t>
      </w:r>
      <w:r w:rsidR="00BD3FDB" w:rsidRPr="00BD3FDB">
        <w:t>чая создание попечительских комиссий, и по повышению качества социальных услуг семьям с детьми, относящимися к группе риска.</w:t>
      </w:r>
      <w:proofErr w:type="gramEnd"/>
      <w:r w:rsidR="00BD3FDB" w:rsidRPr="00BD3FDB">
        <w:t xml:space="preserve"> Вместе с тем Комитет испытывает обеспокоенность по поводу:</w:t>
      </w:r>
    </w:p>
    <w:p w:rsidR="00BD3FDB" w:rsidRPr="00BD3FDB" w:rsidRDefault="0041157E" w:rsidP="0078149F">
      <w:pPr>
        <w:pStyle w:val="SingleTxtGR"/>
        <w:spacing w:line="230" w:lineRule="atLeast"/>
      </w:pPr>
      <w:r>
        <w:rPr>
          <w:lang w:val="en-US"/>
        </w:rPr>
        <w:tab/>
      </w:r>
      <w:r>
        <w:t>a)</w:t>
      </w:r>
      <w:r w:rsidRPr="0041157E">
        <w:tab/>
      </w:r>
      <w:r w:rsidR="00BD3FDB" w:rsidRPr="00BD3FDB">
        <w:t>отсутствия финансовых сре</w:t>
      </w:r>
      <w:proofErr w:type="gramStart"/>
      <w:r w:rsidR="00BD3FDB" w:rsidRPr="00BD3FDB">
        <w:t>дств дл</w:t>
      </w:r>
      <w:proofErr w:type="gramEnd"/>
      <w:r w:rsidR="00BD3FDB" w:rsidRPr="00BD3FDB">
        <w:t>я оказания услуг, нехватки кв</w:t>
      </w:r>
      <w:r w:rsidR="00BD3FDB" w:rsidRPr="00BD3FDB">
        <w:t>а</w:t>
      </w:r>
      <w:r w:rsidR="00BD3FDB" w:rsidRPr="00BD3FDB">
        <w:t>лифицированного персонала и слабой координации между различными п</w:t>
      </w:r>
      <w:r w:rsidR="00BD3FDB" w:rsidRPr="00BD3FDB">
        <w:t>о</w:t>
      </w:r>
      <w:r w:rsidR="00BD3FDB" w:rsidRPr="00BD3FDB">
        <w:t>ставщиками услуг, что отрицательно сказыв</w:t>
      </w:r>
      <w:r>
        <w:t>ается на осуществлении Зак</w:t>
      </w:r>
      <w:r>
        <w:t>о</w:t>
      </w:r>
      <w:r>
        <w:t>на</w:t>
      </w:r>
      <w:r>
        <w:rPr>
          <w:lang w:val="en-US"/>
        </w:rPr>
        <w:t> </w:t>
      </w:r>
      <w:r>
        <w:t>№</w:t>
      </w:r>
      <w:r>
        <w:rPr>
          <w:lang w:val="en-US"/>
        </w:rPr>
        <w:t> </w:t>
      </w:r>
      <w:r w:rsidR="00BD3FDB" w:rsidRPr="00BD3FDB">
        <w:t>140/2014;</w:t>
      </w:r>
    </w:p>
    <w:p w:rsidR="00BD3FDB" w:rsidRPr="00BD3FDB" w:rsidRDefault="0041157E" w:rsidP="0078149F">
      <w:pPr>
        <w:pStyle w:val="SingleTxtGR"/>
        <w:spacing w:line="230" w:lineRule="atLeast"/>
      </w:pPr>
      <w:r w:rsidRPr="003F0E3F">
        <w:tab/>
      </w:r>
      <w:r>
        <w:t>b)</w:t>
      </w:r>
      <w:r w:rsidRPr="0041157E">
        <w:tab/>
      </w:r>
      <w:r w:rsidR="00BD3FDB" w:rsidRPr="00BD3FDB">
        <w:t>увеличения числа детей, разлученных с родителями на законных основаниях, количества отказов от новорожденных детей и по-прежнему бол</w:t>
      </w:r>
      <w:r w:rsidR="00BD3FDB" w:rsidRPr="00BD3FDB">
        <w:t>ь</w:t>
      </w:r>
      <w:r w:rsidR="00BD3FDB" w:rsidRPr="00BD3FDB">
        <w:t>шого числа детей, находящихся в детских учреждениях, в</w:t>
      </w:r>
      <w:r w:rsidR="00A81388">
        <w:t xml:space="preserve"> частности детей в возрасте до трех</w:t>
      </w:r>
      <w:r w:rsidR="00BD3FDB" w:rsidRPr="00BD3FDB">
        <w:t xml:space="preserve"> лет, а также детей, чьи родители мигрировали за границу, оставив своих детей в стране;</w:t>
      </w:r>
    </w:p>
    <w:p w:rsidR="00BD3FDB" w:rsidRPr="00BD3FDB" w:rsidRDefault="0041157E" w:rsidP="0078149F">
      <w:pPr>
        <w:pStyle w:val="SingleTxtGR"/>
        <w:spacing w:line="230" w:lineRule="atLeast"/>
      </w:pPr>
      <w:r w:rsidRPr="003F0E3F">
        <w:tab/>
      </w:r>
      <w:r>
        <w:t>c)</w:t>
      </w:r>
      <w:r w:rsidRPr="0041157E">
        <w:tab/>
      </w:r>
      <w:r w:rsidR="00BD3FDB" w:rsidRPr="00BD3FDB">
        <w:t>отсутствия индивидуальных планов ухода и недостаточного мон</w:t>
      </w:r>
      <w:r w:rsidR="00BD3FDB" w:rsidRPr="00BD3FDB">
        <w:t>и</w:t>
      </w:r>
      <w:r w:rsidR="00BD3FDB" w:rsidRPr="00BD3FDB">
        <w:t xml:space="preserve">торинга практики помещения детей в детские дома, которая увековечивает их институционализацию и сводит к минимуму шансы на </w:t>
      </w:r>
      <w:proofErr w:type="spellStart"/>
      <w:r w:rsidR="00BD3FDB" w:rsidRPr="00BD3FDB">
        <w:t>реинтеграцию</w:t>
      </w:r>
      <w:proofErr w:type="spellEnd"/>
      <w:r w:rsidR="00BD3FDB" w:rsidRPr="00BD3FDB">
        <w:t xml:space="preserve"> ребенка в семье, и по поводу отсутствия надлежащей поддержки детей, покидающих по возрасту эту систему и начинающих самостоятельную жизнь;</w:t>
      </w:r>
    </w:p>
    <w:p w:rsidR="00BD3FDB" w:rsidRPr="00BD3FDB" w:rsidRDefault="0041157E" w:rsidP="0078149F">
      <w:pPr>
        <w:pStyle w:val="SingleTxtGR"/>
        <w:spacing w:line="230" w:lineRule="atLeast"/>
      </w:pPr>
      <w:r w:rsidRPr="003F0E3F">
        <w:tab/>
      </w:r>
      <w:r>
        <w:t>d)</w:t>
      </w:r>
      <w:r w:rsidRPr="0041157E">
        <w:tab/>
      </w:r>
      <w:r w:rsidR="00BD3FDB" w:rsidRPr="00BD3FDB">
        <w:t>содержания детей в тюрьмах вместе с их матерями.</w:t>
      </w:r>
    </w:p>
    <w:p w:rsidR="00BD3FDB" w:rsidRPr="0041157E" w:rsidRDefault="0041157E" w:rsidP="0078149F">
      <w:pPr>
        <w:pStyle w:val="SingleTxtGR"/>
        <w:spacing w:line="230" w:lineRule="atLeast"/>
        <w:rPr>
          <w:b/>
          <w:bCs/>
        </w:rPr>
      </w:pPr>
      <w:r>
        <w:t>27.</w:t>
      </w:r>
      <w:r w:rsidRPr="0041157E">
        <w:tab/>
      </w:r>
      <w:r w:rsidR="00BD3FDB" w:rsidRPr="0041157E">
        <w:rPr>
          <w:b/>
          <w:bCs/>
        </w:rPr>
        <w:t>Привлекая внимание государства-участника к Руководящим при</w:t>
      </w:r>
      <w:r w:rsidR="00BD3FDB" w:rsidRPr="0041157E">
        <w:rPr>
          <w:b/>
          <w:bCs/>
        </w:rPr>
        <w:t>н</w:t>
      </w:r>
      <w:r w:rsidR="00BD3FDB" w:rsidRPr="0041157E">
        <w:rPr>
          <w:b/>
          <w:bCs/>
        </w:rPr>
        <w:t>ципам по альтернативному уходу за детьми, Комитет рекомендует госуда</w:t>
      </w:r>
      <w:r w:rsidR="00BD3FDB" w:rsidRPr="0041157E">
        <w:rPr>
          <w:b/>
          <w:bCs/>
        </w:rPr>
        <w:t>р</w:t>
      </w:r>
      <w:r w:rsidR="00BD3FDB" w:rsidRPr="0041157E">
        <w:rPr>
          <w:b/>
          <w:bCs/>
        </w:rPr>
        <w:t>ству-участнику:</w:t>
      </w:r>
    </w:p>
    <w:p w:rsidR="00BD3FDB" w:rsidRPr="0041157E" w:rsidRDefault="0041157E" w:rsidP="00A81388">
      <w:pPr>
        <w:pStyle w:val="SingleTxtGR"/>
        <w:spacing w:line="230" w:lineRule="atLeast"/>
        <w:rPr>
          <w:b/>
          <w:bCs/>
        </w:rPr>
      </w:pPr>
      <w:r w:rsidRPr="003F0E3F">
        <w:rPr>
          <w:b/>
          <w:bCs/>
        </w:rPr>
        <w:tab/>
      </w:r>
      <w:r w:rsidRPr="0041157E">
        <w:rPr>
          <w:b/>
          <w:bCs/>
        </w:rPr>
        <w:t>a)</w:t>
      </w:r>
      <w:r w:rsidRPr="0041157E">
        <w:rPr>
          <w:b/>
          <w:bCs/>
        </w:rPr>
        <w:tab/>
      </w:r>
      <w:r w:rsidR="00BD3FDB" w:rsidRPr="0041157E">
        <w:rPr>
          <w:b/>
          <w:bCs/>
        </w:rPr>
        <w:t>улучшить осуществление Закона № 140/2014 путем обеспечения адекватного финансирования и необходимой численности квалифицир</w:t>
      </w:r>
      <w:r w:rsidR="00BD3FDB" w:rsidRPr="0041157E">
        <w:rPr>
          <w:b/>
          <w:bCs/>
        </w:rPr>
        <w:t>о</w:t>
      </w:r>
      <w:r w:rsidR="00BD3FDB" w:rsidRPr="0041157E">
        <w:rPr>
          <w:b/>
          <w:bCs/>
        </w:rPr>
        <w:t>ванных сотрудников, укреплять координацию между всеми поставщиками услуг в рамка</w:t>
      </w:r>
      <w:r w:rsidR="00A81388">
        <w:rPr>
          <w:b/>
          <w:bCs/>
        </w:rPr>
        <w:t>х органа опеки и попечительства</w:t>
      </w:r>
      <w:r w:rsidR="00BD3FDB" w:rsidRPr="0041157E">
        <w:rPr>
          <w:b/>
          <w:bCs/>
        </w:rPr>
        <w:t xml:space="preserve"> и продолжать держать в п</w:t>
      </w:r>
      <w:r w:rsidR="00BD3FDB" w:rsidRPr="0041157E">
        <w:rPr>
          <w:b/>
          <w:bCs/>
        </w:rPr>
        <w:t>о</w:t>
      </w:r>
      <w:r w:rsidR="00BD3FDB" w:rsidRPr="0041157E">
        <w:rPr>
          <w:b/>
          <w:bCs/>
        </w:rPr>
        <w:t>ле зрения нормативную базу и минимальные стандарты качества</w:t>
      </w:r>
      <w:r w:rsidR="00A81388">
        <w:rPr>
          <w:b/>
          <w:bCs/>
        </w:rPr>
        <w:t>,</w:t>
      </w:r>
      <w:r w:rsidR="00BD3FDB" w:rsidRPr="0041157E">
        <w:rPr>
          <w:b/>
          <w:bCs/>
        </w:rPr>
        <w:t xml:space="preserve"> с </w:t>
      </w:r>
      <w:proofErr w:type="gramStart"/>
      <w:r w:rsidR="00BD3FDB" w:rsidRPr="0041157E">
        <w:rPr>
          <w:b/>
          <w:bCs/>
        </w:rPr>
        <w:t>тем</w:t>
      </w:r>
      <w:proofErr w:type="gramEnd"/>
      <w:r w:rsidR="00BD3FDB" w:rsidRPr="0041157E">
        <w:rPr>
          <w:b/>
          <w:bCs/>
        </w:rPr>
        <w:t xml:space="preserve"> чтобы они полностью соответствовали Руководящим принципам;</w:t>
      </w:r>
    </w:p>
    <w:p w:rsidR="00BD3FDB" w:rsidRPr="0041157E" w:rsidRDefault="0041157E" w:rsidP="0078149F">
      <w:pPr>
        <w:pStyle w:val="SingleTxtGR"/>
        <w:spacing w:line="230" w:lineRule="atLeast"/>
        <w:rPr>
          <w:b/>
          <w:bCs/>
        </w:rPr>
      </w:pPr>
      <w:r w:rsidRPr="003F0E3F">
        <w:rPr>
          <w:b/>
          <w:bCs/>
        </w:rPr>
        <w:tab/>
      </w:r>
      <w:proofErr w:type="gramStart"/>
      <w:r w:rsidRPr="0041157E">
        <w:rPr>
          <w:b/>
          <w:bCs/>
        </w:rPr>
        <w:t>b)</w:t>
      </w:r>
      <w:r w:rsidRPr="0041157E">
        <w:rPr>
          <w:b/>
          <w:bCs/>
        </w:rPr>
        <w:tab/>
      </w:r>
      <w:r w:rsidR="00BD3FDB" w:rsidRPr="0041157E">
        <w:rPr>
          <w:b/>
          <w:bCs/>
        </w:rPr>
        <w:t>продолжать поддерживать и облегчать семейный уход за дет</w:t>
      </w:r>
      <w:r w:rsidR="00BD3FDB" w:rsidRPr="0041157E">
        <w:rPr>
          <w:b/>
          <w:bCs/>
        </w:rPr>
        <w:t>ь</w:t>
      </w:r>
      <w:r w:rsidR="00BD3FDB" w:rsidRPr="0041157E">
        <w:rPr>
          <w:b/>
          <w:bCs/>
        </w:rPr>
        <w:t>ми во всех случаях, когда это возможно, в том числе путем увеличения ф</w:t>
      </w:r>
      <w:r w:rsidR="00BD3FDB" w:rsidRPr="0041157E">
        <w:rPr>
          <w:b/>
          <w:bCs/>
        </w:rPr>
        <w:t>и</w:t>
      </w:r>
      <w:r w:rsidR="00BD3FDB" w:rsidRPr="0041157E">
        <w:rPr>
          <w:b/>
          <w:bCs/>
        </w:rPr>
        <w:t>нансовой поддержки семьям, живущим в условиях нищеты, гарантируя как в законодательстве, так и на практике, чтобы ребенок ни в коем сл</w:t>
      </w:r>
      <w:r w:rsidR="00BD3FDB" w:rsidRPr="0041157E">
        <w:rPr>
          <w:b/>
          <w:bCs/>
        </w:rPr>
        <w:t>у</w:t>
      </w:r>
      <w:r w:rsidR="00BD3FDB" w:rsidRPr="0041157E">
        <w:rPr>
          <w:b/>
          <w:bCs/>
        </w:rPr>
        <w:t>чае не лишался родительской заботы исключительно вследствие финанс</w:t>
      </w:r>
      <w:r w:rsidR="00BD3FDB" w:rsidRPr="0041157E">
        <w:rPr>
          <w:b/>
          <w:bCs/>
        </w:rPr>
        <w:t>о</w:t>
      </w:r>
      <w:r w:rsidR="00BD3FDB" w:rsidRPr="0041157E">
        <w:rPr>
          <w:b/>
          <w:bCs/>
        </w:rPr>
        <w:t>вой и материальной бедно</w:t>
      </w:r>
      <w:r w:rsidRPr="0041157E">
        <w:rPr>
          <w:b/>
          <w:bCs/>
        </w:rPr>
        <w:t>сти</w:t>
      </w:r>
      <w:r w:rsidR="00BD3FDB" w:rsidRPr="0041157E">
        <w:rPr>
          <w:b/>
          <w:bCs/>
        </w:rPr>
        <w:t>, а также улучшать профилактические усл</w:t>
      </w:r>
      <w:r w:rsidR="00BD3FDB" w:rsidRPr="0041157E">
        <w:rPr>
          <w:b/>
          <w:bCs/>
        </w:rPr>
        <w:t>у</w:t>
      </w:r>
      <w:r w:rsidR="00BD3FDB" w:rsidRPr="0041157E">
        <w:rPr>
          <w:b/>
          <w:bCs/>
        </w:rPr>
        <w:t>ги, в том числе посредством</w:t>
      </w:r>
      <w:proofErr w:type="gramEnd"/>
      <w:r w:rsidR="00BD3FDB" w:rsidRPr="0041157E">
        <w:rPr>
          <w:b/>
          <w:bCs/>
        </w:rPr>
        <w:t xml:space="preserve"> осуществления национальной программы по развитию родительских навыков, а также оказания психосоциальной п</w:t>
      </w:r>
      <w:r w:rsidR="00BD3FDB" w:rsidRPr="0041157E">
        <w:rPr>
          <w:b/>
          <w:bCs/>
        </w:rPr>
        <w:t>о</w:t>
      </w:r>
      <w:r w:rsidR="00BD3FDB" w:rsidRPr="0041157E">
        <w:rPr>
          <w:b/>
          <w:bCs/>
        </w:rPr>
        <w:t xml:space="preserve">мощи для решения проблемы алкоголизма в семье с целью дальнейшего сокращения масштабов институционализации детей; </w:t>
      </w:r>
    </w:p>
    <w:p w:rsidR="00BD3FDB" w:rsidRPr="0041157E" w:rsidRDefault="0041157E" w:rsidP="0041157E">
      <w:pPr>
        <w:pStyle w:val="SingleTxtGR"/>
        <w:spacing w:line="230" w:lineRule="atLeast"/>
        <w:rPr>
          <w:b/>
          <w:bCs/>
        </w:rPr>
      </w:pPr>
      <w:r w:rsidRPr="0041157E">
        <w:rPr>
          <w:b/>
          <w:bCs/>
        </w:rPr>
        <w:tab/>
      </w:r>
      <w:proofErr w:type="gramStart"/>
      <w:r w:rsidRPr="0041157E">
        <w:rPr>
          <w:b/>
          <w:bCs/>
        </w:rPr>
        <w:t>c)</w:t>
      </w:r>
      <w:r w:rsidRPr="0041157E">
        <w:rPr>
          <w:b/>
          <w:bCs/>
        </w:rPr>
        <w:tab/>
      </w:r>
      <w:r w:rsidR="00BD3FDB" w:rsidRPr="0041157E">
        <w:rPr>
          <w:b/>
          <w:bCs/>
        </w:rPr>
        <w:t>продолжать расширять услуги по альтернативному уходу, в том числе услуги по размещению детей в патронатных семьях и домах семе</w:t>
      </w:r>
      <w:r w:rsidR="00BD3FDB" w:rsidRPr="0041157E">
        <w:rPr>
          <w:b/>
          <w:bCs/>
        </w:rPr>
        <w:t>й</w:t>
      </w:r>
      <w:r w:rsidR="00BD3FDB" w:rsidRPr="0041157E">
        <w:rPr>
          <w:b/>
          <w:bCs/>
        </w:rPr>
        <w:t>ного типа, и обеспечить их наличие во всех регионах государства-участника, в частности для детей-и</w:t>
      </w:r>
      <w:r w:rsidR="00A81388">
        <w:rPr>
          <w:b/>
          <w:bCs/>
        </w:rPr>
        <w:t>нвалидов и детей в возрасте от нуля до трех</w:t>
      </w:r>
      <w:r w:rsidR="00BD3FDB" w:rsidRPr="0041157E">
        <w:rPr>
          <w:b/>
          <w:bCs/>
        </w:rPr>
        <w:t xml:space="preserve"> лет, а также детей, чьи родители мигрировали за границу, оставив своих детей в стране; </w:t>
      </w:r>
      <w:proofErr w:type="gramEnd"/>
    </w:p>
    <w:p w:rsidR="00BD3FDB" w:rsidRPr="0041157E" w:rsidRDefault="0041157E" w:rsidP="0041157E">
      <w:pPr>
        <w:pStyle w:val="SingleTxtGR"/>
        <w:spacing w:line="230" w:lineRule="atLeast"/>
        <w:rPr>
          <w:b/>
          <w:bCs/>
        </w:rPr>
      </w:pPr>
      <w:r w:rsidRPr="003F0E3F">
        <w:rPr>
          <w:b/>
          <w:bCs/>
        </w:rPr>
        <w:tab/>
      </w:r>
      <w:proofErr w:type="gramStart"/>
      <w:r w:rsidRPr="0041157E">
        <w:rPr>
          <w:b/>
          <w:bCs/>
        </w:rPr>
        <w:t>d)</w:t>
      </w:r>
      <w:r w:rsidRPr="0041157E">
        <w:rPr>
          <w:b/>
          <w:bCs/>
        </w:rPr>
        <w:tab/>
      </w:r>
      <w:r w:rsidR="00BD3FDB" w:rsidRPr="0041157E">
        <w:rPr>
          <w:b/>
          <w:bCs/>
        </w:rPr>
        <w:t>обеспечить адекватную поддержку детям, которые по возрасту покидают систему ухода за детьми, в том числе путем обеспечения жильем в соответствии с Законом № III от 1994 го</w:t>
      </w:r>
      <w:r>
        <w:rPr>
          <w:b/>
          <w:bCs/>
        </w:rPr>
        <w:t>да о правах ребенка и Зак</w:t>
      </w:r>
      <w:r>
        <w:rPr>
          <w:b/>
          <w:bCs/>
        </w:rPr>
        <w:t>о</w:t>
      </w:r>
      <w:r>
        <w:rPr>
          <w:b/>
          <w:bCs/>
        </w:rPr>
        <w:t>ном</w:t>
      </w:r>
      <w:r>
        <w:rPr>
          <w:b/>
          <w:bCs/>
          <w:lang w:val="en-US"/>
        </w:rPr>
        <w:t> </w:t>
      </w:r>
      <w:r>
        <w:rPr>
          <w:b/>
          <w:bCs/>
        </w:rPr>
        <w:t>№</w:t>
      </w:r>
      <w:r>
        <w:rPr>
          <w:b/>
          <w:bCs/>
          <w:lang w:val="en-US"/>
        </w:rPr>
        <w:t> </w:t>
      </w:r>
      <w:r w:rsidR="00BD3FDB" w:rsidRPr="0041157E">
        <w:rPr>
          <w:b/>
          <w:bCs/>
        </w:rPr>
        <w:t>75 от 2015 года о жилье и путем предоставления других вспомог</w:t>
      </w:r>
      <w:r w:rsidR="00BD3FDB" w:rsidRPr="0041157E">
        <w:rPr>
          <w:b/>
          <w:bCs/>
        </w:rPr>
        <w:t>а</w:t>
      </w:r>
      <w:r w:rsidR="00BD3FDB" w:rsidRPr="0041157E">
        <w:rPr>
          <w:b/>
          <w:bCs/>
        </w:rPr>
        <w:t>тельных услуг для оказания им помощи в переходе к самостоятельной жизни;</w:t>
      </w:r>
      <w:proofErr w:type="gramEnd"/>
    </w:p>
    <w:p w:rsidR="00BD3FDB" w:rsidRPr="0041157E" w:rsidRDefault="0041157E" w:rsidP="0041157E">
      <w:pPr>
        <w:pStyle w:val="SingleTxtGR"/>
        <w:spacing w:line="230" w:lineRule="atLeast"/>
        <w:rPr>
          <w:b/>
          <w:bCs/>
        </w:rPr>
      </w:pPr>
      <w:r w:rsidRPr="0041157E">
        <w:rPr>
          <w:b/>
          <w:bCs/>
        </w:rPr>
        <w:tab/>
        <w:t>e)</w:t>
      </w:r>
      <w:r w:rsidRPr="0041157E">
        <w:rPr>
          <w:b/>
          <w:bCs/>
        </w:rPr>
        <w:tab/>
      </w:r>
      <w:r w:rsidR="00BD3FDB" w:rsidRPr="0041157E">
        <w:rPr>
          <w:b/>
          <w:bCs/>
        </w:rPr>
        <w:t>увеличить число социальных работников для расширения де</w:t>
      </w:r>
      <w:r w:rsidR="00BD3FDB" w:rsidRPr="0041157E">
        <w:rPr>
          <w:b/>
          <w:bCs/>
        </w:rPr>
        <w:t>я</w:t>
      </w:r>
      <w:r w:rsidR="00BD3FDB" w:rsidRPr="0041157E">
        <w:rPr>
          <w:b/>
          <w:bCs/>
        </w:rPr>
        <w:t>тельности по выявлению детей, относящихся к группе риска, во всех рег</w:t>
      </w:r>
      <w:r w:rsidR="00BD3FDB" w:rsidRPr="0041157E">
        <w:rPr>
          <w:b/>
          <w:bCs/>
        </w:rPr>
        <w:t>и</w:t>
      </w:r>
      <w:r w:rsidR="00BD3FDB" w:rsidRPr="0041157E">
        <w:rPr>
          <w:b/>
          <w:bCs/>
        </w:rPr>
        <w:t>онах государства-участника и наладить связь этих детей с надлежащими механизмами защиты детей;</w:t>
      </w:r>
    </w:p>
    <w:p w:rsidR="00BD3FDB" w:rsidRPr="0041157E" w:rsidRDefault="0041157E" w:rsidP="0041157E">
      <w:pPr>
        <w:pStyle w:val="SingleTxtGR"/>
        <w:spacing w:line="230" w:lineRule="atLeast"/>
        <w:rPr>
          <w:b/>
          <w:bCs/>
        </w:rPr>
      </w:pPr>
      <w:r w:rsidRPr="003F0E3F">
        <w:rPr>
          <w:b/>
          <w:bCs/>
        </w:rPr>
        <w:tab/>
      </w:r>
      <w:proofErr w:type="gramStart"/>
      <w:r w:rsidRPr="0041157E">
        <w:rPr>
          <w:b/>
          <w:bCs/>
        </w:rPr>
        <w:t>f)</w:t>
      </w:r>
      <w:r w:rsidRPr="0041157E">
        <w:rPr>
          <w:b/>
          <w:bCs/>
        </w:rPr>
        <w:tab/>
      </w:r>
      <w:r w:rsidR="00BD3FDB" w:rsidRPr="0041157E">
        <w:rPr>
          <w:b/>
          <w:bCs/>
        </w:rPr>
        <w:t>обеспечить, чтобы все поставщики социальных услуг были а</w:t>
      </w:r>
      <w:r w:rsidR="00BD3FDB" w:rsidRPr="0041157E">
        <w:rPr>
          <w:b/>
          <w:bCs/>
        </w:rPr>
        <w:t>к</w:t>
      </w:r>
      <w:r w:rsidR="00BD3FDB" w:rsidRPr="0041157E">
        <w:rPr>
          <w:b/>
          <w:bCs/>
        </w:rPr>
        <w:t>кредитованы Национальным советом по аккредитации поставщиков соц</w:t>
      </w:r>
      <w:r w:rsidR="00BD3FDB" w:rsidRPr="0041157E">
        <w:rPr>
          <w:b/>
          <w:bCs/>
        </w:rPr>
        <w:t>и</w:t>
      </w:r>
      <w:r w:rsidR="00BD3FDB" w:rsidRPr="0041157E">
        <w:rPr>
          <w:b/>
          <w:bCs/>
        </w:rPr>
        <w:t>альных услуг, обеспечить надлежащий государственный надзор, включая периодическое рассмотрение вопроса о помещении детей в учреждения альтернативного ухода, и следить за качеством обеспечиваемого в них ух</w:t>
      </w:r>
      <w:r w:rsidR="00BD3FDB" w:rsidRPr="0041157E">
        <w:rPr>
          <w:b/>
          <w:bCs/>
        </w:rPr>
        <w:t>о</w:t>
      </w:r>
      <w:r w:rsidR="00BD3FDB" w:rsidRPr="0041157E">
        <w:rPr>
          <w:b/>
          <w:bCs/>
        </w:rPr>
        <w:t>да, в частности путем создания доступных каналов для уведомления о сл</w:t>
      </w:r>
      <w:r w:rsidR="00BD3FDB" w:rsidRPr="0041157E">
        <w:rPr>
          <w:b/>
          <w:bCs/>
        </w:rPr>
        <w:t>у</w:t>
      </w:r>
      <w:r w:rsidR="00BD3FDB" w:rsidRPr="0041157E">
        <w:rPr>
          <w:b/>
          <w:bCs/>
        </w:rPr>
        <w:t>чаях ненадлежащего обращения с детьми, мониторинга и исправления сложившегося положения;</w:t>
      </w:r>
      <w:proofErr w:type="gramEnd"/>
    </w:p>
    <w:p w:rsidR="00BD3FDB" w:rsidRPr="00BD3FDB" w:rsidRDefault="0041157E" w:rsidP="0041157E">
      <w:pPr>
        <w:pStyle w:val="SingleTxtGR"/>
        <w:spacing w:line="230" w:lineRule="atLeast"/>
      </w:pPr>
      <w:r w:rsidRPr="003F0E3F">
        <w:rPr>
          <w:b/>
          <w:bCs/>
        </w:rPr>
        <w:tab/>
      </w:r>
      <w:r w:rsidRPr="0041157E">
        <w:rPr>
          <w:b/>
          <w:bCs/>
        </w:rPr>
        <w:t>g)</w:t>
      </w:r>
      <w:r w:rsidRPr="0041157E">
        <w:rPr>
          <w:b/>
          <w:bCs/>
        </w:rPr>
        <w:tab/>
      </w:r>
      <w:r w:rsidR="00BD3FDB" w:rsidRPr="0041157E">
        <w:rPr>
          <w:b/>
          <w:bCs/>
        </w:rPr>
        <w:t>принять безотлагательные меры для обеспечения того, чтобы условия жизни детей, находящихся в тюрьмах вместе со своими матерями, отвечали нуждам их физического, умственного, нравственного и социал</w:t>
      </w:r>
      <w:r w:rsidR="00BD3FDB" w:rsidRPr="0041157E">
        <w:rPr>
          <w:b/>
          <w:bCs/>
        </w:rPr>
        <w:t>ь</w:t>
      </w:r>
      <w:r w:rsidR="00BD3FDB" w:rsidRPr="0041157E">
        <w:rPr>
          <w:b/>
          <w:bCs/>
        </w:rPr>
        <w:t>ного развития, и изыскивать альтернативные меры вместо институци</w:t>
      </w:r>
      <w:r w:rsidR="00BD3FDB" w:rsidRPr="0041157E">
        <w:rPr>
          <w:b/>
          <w:bCs/>
        </w:rPr>
        <w:t>о</w:t>
      </w:r>
      <w:r w:rsidR="00BD3FDB" w:rsidRPr="0041157E">
        <w:rPr>
          <w:b/>
          <w:bCs/>
        </w:rPr>
        <w:t>нального лишения свободы для беременных женщин и матерей с мален</w:t>
      </w:r>
      <w:r w:rsidR="00BD3FDB" w:rsidRPr="0041157E">
        <w:rPr>
          <w:b/>
          <w:bCs/>
        </w:rPr>
        <w:t>ь</w:t>
      </w:r>
      <w:r w:rsidR="00BD3FDB" w:rsidRPr="0041157E">
        <w:rPr>
          <w:b/>
          <w:bCs/>
        </w:rPr>
        <w:t>кими детьми, когда это возможно</w:t>
      </w:r>
      <w:r w:rsidR="00BD3FDB" w:rsidRPr="00BD3FDB">
        <w:t xml:space="preserve">. </w:t>
      </w:r>
    </w:p>
    <w:p w:rsidR="00BD3FDB" w:rsidRPr="00BD3FDB" w:rsidRDefault="0041157E" w:rsidP="0041157E">
      <w:pPr>
        <w:pStyle w:val="H23GR"/>
      </w:pPr>
      <w:r w:rsidRPr="003F0E3F">
        <w:tab/>
      </w:r>
      <w:r w:rsidRPr="003F0E3F">
        <w:tab/>
      </w:r>
      <w:r w:rsidR="00BD3FDB" w:rsidRPr="00BD3FDB">
        <w:t>Усыновление/удочерение</w:t>
      </w:r>
    </w:p>
    <w:p w:rsidR="00BD3FDB" w:rsidRPr="00BD3FDB" w:rsidRDefault="0041157E" w:rsidP="00A81388">
      <w:pPr>
        <w:pStyle w:val="SingleTxtGR"/>
        <w:spacing w:line="230" w:lineRule="atLeast"/>
      </w:pPr>
      <w:r>
        <w:t>28.</w:t>
      </w:r>
      <w:r w:rsidRPr="0041157E">
        <w:tab/>
      </w:r>
      <w:r w:rsidR="00BD3FDB" w:rsidRPr="0041157E">
        <w:rPr>
          <w:b/>
          <w:bCs/>
        </w:rPr>
        <w:t>Отмечая принятие в 2010 году Закона о правовом режиме усыновл</w:t>
      </w:r>
      <w:r w:rsidR="00BD3FDB" w:rsidRPr="0041157E">
        <w:rPr>
          <w:b/>
          <w:bCs/>
        </w:rPr>
        <w:t>е</w:t>
      </w:r>
      <w:r w:rsidR="00BD3FDB" w:rsidRPr="0041157E">
        <w:rPr>
          <w:b/>
          <w:bCs/>
        </w:rPr>
        <w:t>ния, Комитет рекомендует государству-участнику принять дополнител</w:t>
      </w:r>
      <w:r w:rsidR="00BD3FDB" w:rsidRPr="0041157E">
        <w:rPr>
          <w:b/>
          <w:bCs/>
        </w:rPr>
        <w:t>ь</w:t>
      </w:r>
      <w:r w:rsidR="00BD3FDB" w:rsidRPr="0041157E">
        <w:rPr>
          <w:b/>
          <w:bCs/>
        </w:rPr>
        <w:t>ные меры для обеспечения того, чтобы национальные процедуры усыно</w:t>
      </w:r>
      <w:r w:rsidR="00BD3FDB" w:rsidRPr="0041157E">
        <w:rPr>
          <w:b/>
          <w:bCs/>
        </w:rPr>
        <w:t>в</w:t>
      </w:r>
      <w:r w:rsidR="00BD3FDB" w:rsidRPr="0041157E">
        <w:rPr>
          <w:b/>
          <w:bCs/>
        </w:rPr>
        <w:t>ления не занимали чрезмерно длительного времени, чтобы как наци</w:t>
      </w:r>
      <w:r w:rsidR="00BD3FDB" w:rsidRPr="0041157E">
        <w:rPr>
          <w:b/>
          <w:bCs/>
        </w:rPr>
        <w:t>о</w:t>
      </w:r>
      <w:r w:rsidR="00BD3FDB" w:rsidRPr="0041157E">
        <w:rPr>
          <w:b/>
          <w:bCs/>
        </w:rPr>
        <w:t>нальное, так и международное усыновление/удочерение надлежащим обр</w:t>
      </w:r>
      <w:r w:rsidR="00BD3FDB" w:rsidRPr="0041157E">
        <w:rPr>
          <w:b/>
          <w:bCs/>
        </w:rPr>
        <w:t>а</w:t>
      </w:r>
      <w:r w:rsidR="00BD3FDB" w:rsidRPr="0041157E">
        <w:rPr>
          <w:b/>
          <w:bCs/>
        </w:rPr>
        <w:t xml:space="preserve">зом </w:t>
      </w:r>
      <w:proofErr w:type="gramStart"/>
      <w:r w:rsidR="00BD3FDB" w:rsidRPr="0041157E">
        <w:rPr>
          <w:b/>
          <w:bCs/>
        </w:rPr>
        <w:t>регулировалось и контролировалось и чтобы практика усыновл</w:t>
      </w:r>
      <w:r w:rsidR="00BD3FDB" w:rsidRPr="0041157E">
        <w:rPr>
          <w:b/>
          <w:bCs/>
        </w:rPr>
        <w:t>е</w:t>
      </w:r>
      <w:r w:rsidR="00BD3FDB" w:rsidRPr="0041157E">
        <w:rPr>
          <w:b/>
          <w:bCs/>
        </w:rPr>
        <w:t>ния/удочерения соответствовала</w:t>
      </w:r>
      <w:proofErr w:type="gramEnd"/>
      <w:r w:rsidR="00BD3FDB" w:rsidRPr="0041157E">
        <w:rPr>
          <w:b/>
          <w:bCs/>
        </w:rPr>
        <w:t xml:space="preserve"> требованиям, предусмотренным Конве</w:t>
      </w:r>
      <w:r w:rsidR="00BD3FDB" w:rsidRPr="0041157E">
        <w:rPr>
          <w:b/>
          <w:bCs/>
        </w:rPr>
        <w:t>н</w:t>
      </w:r>
      <w:r w:rsidR="00BD3FDB" w:rsidRPr="0041157E">
        <w:rPr>
          <w:b/>
          <w:bCs/>
        </w:rPr>
        <w:t>цией. Комитет также рекомендует государству-участнику разработать стандартные руководящие положения для проверки потенциальных пр</w:t>
      </w:r>
      <w:r w:rsidR="00BD3FDB" w:rsidRPr="0041157E">
        <w:rPr>
          <w:b/>
          <w:bCs/>
        </w:rPr>
        <w:t>и</w:t>
      </w:r>
      <w:r w:rsidR="00BD3FDB" w:rsidRPr="0041157E">
        <w:rPr>
          <w:b/>
          <w:bCs/>
        </w:rPr>
        <w:t>емных родителей, а также в целях обеспечения подготовки приемных р</w:t>
      </w:r>
      <w:r w:rsidR="00BD3FDB" w:rsidRPr="0041157E">
        <w:rPr>
          <w:b/>
          <w:bCs/>
        </w:rPr>
        <w:t>о</w:t>
      </w:r>
      <w:r w:rsidR="00BD3FDB" w:rsidRPr="0041157E">
        <w:rPr>
          <w:b/>
          <w:bCs/>
        </w:rPr>
        <w:t>дителей и оказания им поддержки, и обеспечить, чтобы мнение ребенка с учетом его или ее зрелости было выслушано и должным образом принято во внимание в процедурах усыновления/удочерения.</w:t>
      </w:r>
    </w:p>
    <w:p w:rsidR="00BD3FDB" w:rsidRPr="00BD3FDB" w:rsidRDefault="0041157E" w:rsidP="0078149F">
      <w:pPr>
        <w:pStyle w:val="H1GR"/>
        <w:spacing w:before="300" w:line="260" w:lineRule="exact"/>
      </w:pPr>
      <w:r w:rsidRPr="003F0E3F">
        <w:tab/>
      </w:r>
      <w:r>
        <w:t>G.</w:t>
      </w:r>
      <w:r w:rsidRPr="0041157E">
        <w:tab/>
      </w:r>
      <w:r w:rsidR="00BD3FDB" w:rsidRPr="00BD3FDB">
        <w:t>Инвалидность, баз</w:t>
      </w:r>
      <w:r>
        <w:t>овое медицинское обслуживание и</w:t>
      </w:r>
      <w:r>
        <w:rPr>
          <w:lang w:val="en-US"/>
        </w:rPr>
        <w:t> </w:t>
      </w:r>
      <w:r w:rsidR="00BD3FDB" w:rsidRPr="00BD3FDB">
        <w:t>социальное обеспечение (статьи 6, 18 (пу</w:t>
      </w:r>
      <w:r>
        <w:t>нкт 3), 23, 24, 26, 27</w:t>
      </w:r>
      <w:r>
        <w:rPr>
          <w:lang w:val="en-US"/>
        </w:rPr>
        <w:t> </w:t>
      </w:r>
      <w:r>
        <w:t>(пункты 1</w:t>
      </w:r>
      <w:r w:rsidRPr="0041157E">
        <w:t>–</w:t>
      </w:r>
      <w:r w:rsidR="00BD3FDB" w:rsidRPr="00BD3FDB">
        <w:t>3) и 33)</w:t>
      </w:r>
    </w:p>
    <w:p w:rsidR="00BD3FDB" w:rsidRPr="00BD3FDB" w:rsidRDefault="0041157E" w:rsidP="0078149F">
      <w:pPr>
        <w:pStyle w:val="H23GR"/>
        <w:spacing w:line="220" w:lineRule="exact"/>
      </w:pPr>
      <w:r w:rsidRPr="003F0E3F">
        <w:tab/>
      </w:r>
      <w:r w:rsidRPr="003F0E3F">
        <w:tab/>
      </w:r>
      <w:r w:rsidR="00BD3FDB" w:rsidRPr="00BD3FDB">
        <w:t>Дети-инвалиды</w:t>
      </w:r>
    </w:p>
    <w:p w:rsidR="00BD3FDB" w:rsidRPr="00BD3FDB" w:rsidRDefault="0078149F" w:rsidP="0078149F">
      <w:pPr>
        <w:pStyle w:val="SingleTxtGR"/>
        <w:spacing w:line="230" w:lineRule="atLeast"/>
      </w:pPr>
      <w:r>
        <w:t>29.</w:t>
      </w:r>
      <w:r w:rsidRPr="0078149F">
        <w:tab/>
      </w:r>
      <w:r w:rsidR="00BD3FDB" w:rsidRPr="00BD3FDB">
        <w:t>Комитет приветствует законодательные меры, принятые в целях усиления защиты прав детей-инвалидов, усилия по интеграции детей-инвалидов в сист</w:t>
      </w:r>
      <w:r w:rsidR="00BD3FDB" w:rsidRPr="00BD3FDB">
        <w:t>е</w:t>
      </w:r>
      <w:r w:rsidR="00BD3FDB" w:rsidRPr="00BD3FDB">
        <w:t>му общего образования в соответствии с Национальной стратегией в области образования и Программой развития инклюзивного образования, и усилия по увеличению социальных пособий и поддержки, оказываемой лицам, осущест</w:t>
      </w:r>
      <w:r w:rsidR="00BD3FDB" w:rsidRPr="00BD3FDB">
        <w:t>в</w:t>
      </w:r>
      <w:r w:rsidR="00BD3FDB" w:rsidRPr="00BD3FDB">
        <w:t xml:space="preserve">ляющим опеку, и детям-инвалидам. Вместе с тем он выражает обеспокоенность в связи с тем, что: </w:t>
      </w:r>
    </w:p>
    <w:p w:rsidR="00BD3FDB" w:rsidRPr="00BD3FDB" w:rsidRDefault="0078149F" w:rsidP="0078149F">
      <w:pPr>
        <w:pStyle w:val="SingleTxtGR"/>
        <w:spacing w:line="234" w:lineRule="atLeast"/>
      </w:pPr>
      <w:r w:rsidRPr="003F0E3F">
        <w:tab/>
      </w:r>
      <w:r>
        <w:t>a)</w:t>
      </w:r>
      <w:r w:rsidRPr="0078149F">
        <w:tab/>
      </w:r>
      <w:r w:rsidR="00BD3FDB" w:rsidRPr="00BD3FDB">
        <w:t>дети-инвалиды по-прежнему сталкиваются с дискриминацией и недостаточно интегрированы во все сферы жизни общества, в том числе в с</w:t>
      </w:r>
      <w:r w:rsidR="00BD3FDB" w:rsidRPr="00BD3FDB">
        <w:t>и</w:t>
      </w:r>
      <w:r w:rsidR="00BD3FDB" w:rsidRPr="00BD3FDB">
        <w:t xml:space="preserve">стему образования; </w:t>
      </w:r>
    </w:p>
    <w:p w:rsidR="00BD3FDB" w:rsidRPr="00BD3FDB" w:rsidRDefault="0078149F" w:rsidP="0078149F">
      <w:pPr>
        <w:pStyle w:val="SingleTxtGR"/>
        <w:spacing w:line="234" w:lineRule="atLeast"/>
      </w:pPr>
      <w:r w:rsidRPr="003F0E3F">
        <w:tab/>
      </w:r>
      <w:r>
        <w:t>b)</w:t>
      </w:r>
      <w:r w:rsidRPr="0078149F">
        <w:tab/>
      </w:r>
      <w:r w:rsidR="00BD3FDB" w:rsidRPr="00BD3FDB">
        <w:t>учебные планы не адаптированы с учетом нужд детей-инвалидов, и существует нехватка квалифицированных учителей в системе специализир</w:t>
      </w:r>
      <w:r w:rsidR="00BD3FDB" w:rsidRPr="00BD3FDB">
        <w:t>о</w:t>
      </w:r>
      <w:r w:rsidR="00BD3FDB" w:rsidRPr="00BD3FDB">
        <w:t xml:space="preserve">ванного и инклюзивного образования для детей-инвалидов; </w:t>
      </w:r>
    </w:p>
    <w:p w:rsidR="00BD3FDB" w:rsidRPr="00BD3FDB" w:rsidRDefault="0078149F" w:rsidP="0078149F">
      <w:pPr>
        <w:pStyle w:val="SingleTxtGR"/>
        <w:spacing w:line="234" w:lineRule="atLeast"/>
      </w:pPr>
      <w:r w:rsidRPr="003F0E3F">
        <w:tab/>
      </w:r>
      <w:r>
        <w:t>c)</w:t>
      </w:r>
      <w:r w:rsidRPr="0078149F">
        <w:tab/>
      </w:r>
      <w:r w:rsidR="00BD3FDB" w:rsidRPr="00BD3FDB">
        <w:t>высокая доля детей-инвалидов, особенно детей с психосоциальн</w:t>
      </w:r>
      <w:r w:rsidR="00BD3FDB" w:rsidRPr="00BD3FDB">
        <w:t>ы</w:t>
      </w:r>
      <w:r w:rsidR="00BD3FDB" w:rsidRPr="00BD3FDB">
        <w:t>ми и/или умственными расстройствами, помещается в специализированные учреждения, где такие дети содержатся в бесчеловечных условиях без надл</w:t>
      </w:r>
      <w:r w:rsidR="00BD3FDB" w:rsidRPr="00BD3FDB">
        <w:t>е</w:t>
      </w:r>
      <w:r w:rsidR="00BD3FDB" w:rsidRPr="00BD3FDB">
        <w:t>жащего внимания и в изоляции от общества;</w:t>
      </w:r>
    </w:p>
    <w:p w:rsidR="00BD3FDB" w:rsidRPr="00BD3FDB" w:rsidRDefault="0078149F" w:rsidP="0078149F">
      <w:pPr>
        <w:pStyle w:val="SingleTxtGR"/>
        <w:spacing w:line="234" w:lineRule="atLeast"/>
      </w:pPr>
      <w:r w:rsidRPr="003F0E3F">
        <w:tab/>
      </w:r>
      <w:r>
        <w:t>d)</w:t>
      </w:r>
      <w:r w:rsidRPr="0078149F">
        <w:tab/>
      </w:r>
      <w:r w:rsidR="00BD3FDB" w:rsidRPr="00BD3FDB">
        <w:t>медицинское обслуживание и реабилитационные услуги являются недостаточными;</w:t>
      </w:r>
    </w:p>
    <w:p w:rsidR="00BD3FDB" w:rsidRPr="00BD3FDB" w:rsidRDefault="0078149F" w:rsidP="0078149F">
      <w:pPr>
        <w:pStyle w:val="SingleTxtGR"/>
        <w:spacing w:line="234" w:lineRule="atLeast"/>
      </w:pPr>
      <w:r w:rsidRPr="003F0E3F">
        <w:tab/>
      </w:r>
      <w:r>
        <w:t>e)</w:t>
      </w:r>
      <w:r w:rsidRPr="0078149F">
        <w:tab/>
      </w:r>
      <w:r w:rsidR="00BD3FDB" w:rsidRPr="00BD3FDB">
        <w:t>финансовая помощь и другие виды социальной поддержки семей с детьми-инвалидами являются недостаточными;</w:t>
      </w:r>
    </w:p>
    <w:p w:rsidR="00BD3FDB" w:rsidRPr="00BD3FDB" w:rsidRDefault="0078149F" w:rsidP="0078149F">
      <w:pPr>
        <w:pStyle w:val="SingleTxtGR"/>
        <w:spacing w:line="234" w:lineRule="atLeast"/>
      </w:pPr>
      <w:r w:rsidRPr="003F0E3F">
        <w:tab/>
      </w:r>
      <w:r>
        <w:t>f)</w:t>
      </w:r>
      <w:r w:rsidRPr="0078149F">
        <w:tab/>
      </w:r>
      <w:r w:rsidR="00BD3FDB" w:rsidRPr="00BD3FDB">
        <w:t>нет достаточного объема данных о детях-инвалидах, включая д</w:t>
      </w:r>
      <w:r w:rsidR="00BD3FDB" w:rsidRPr="00BD3FDB">
        <w:t>е</w:t>
      </w:r>
      <w:r w:rsidR="00BD3FDB" w:rsidRPr="00BD3FDB">
        <w:t>тей, инвалидность которых не зарегистрирована и которые не имеют удостов</w:t>
      </w:r>
      <w:r w:rsidR="00BD3FDB" w:rsidRPr="00BD3FDB">
        <w:t>е</w:t>
      </w:r>
      <w:r w:rsidR="00BD3FDB" w:rsidRPr="00BD3FDB">
        <w:t>рения инвалида для получения доступа к социальным услугам.</w:t>
      </w:r>
    </w:p>
    <w:p w:rsidR="00BD3FDB" w:rsidRPr="0078149F" w:rsidRDefault="0078149F" w:rsidP="0078149F">
      <w:pPr>
        <w:pStyle w:val="SingleTxtGR"/>
        <w:spacing w:line="234" w:lineRule="atLeast"/>
        <w:rPr>
          <w:b/>
          <w:bCs/>
        </w:rPr>
      </w:pPr>
      <w:r>
        <w:t>30.</w:t>
      </w:r>
      <w:r w:rsidRPr="0078149F">
        <w:tab/>
      </w:r>
      <w:r w:rsidR="00BD3FDB" w:rsidRPr="0078149F">
        <w:rPr>
          <w:b/>
          <w:bCs/>
        </w:rPr>
        <w:t>В свете своего замечания общего порядка № 9 (2006) о правах детей-инвалидов и с учетом целей 4, 8, 10 и 11 Целей в области устойчивого ра</w:t>
      </w:r>
      <w:r w:rsidR="00BD3FDB" w:rsidRPr="0078149F">
        <w:rPr>
          <w:b/>
          <w:bCs/>
        </w:rPr>
        <w:t>з</w:t>
      </w:r>
      <w:r w:rsidR="00BD3FDB" w:rsidRPr="0078149F">
        <w:rPr>
          <w:b/>
          <w:bCs/>
        </w:rPr>
        <w:t>вития Комитет настоятельно призывает государство-участник применять правозащитный подход к проблеме инвалидности и рекомендует ему:</w:t>
      </w:r>
    </w:p>
    <w:p w:rsidR="00BD3FDB" w:rsidRPr="0078149F" w:rsidRDefault="0078149F" w:rsidP="0078149F">
      <w:pPr>
        <w:pStyle w:val="SingleTxtGR"/>
        <w:spacing w:line="234" w:lineRule="atLeast"/>
        <w:rPr>
          <w:b/>
          <w:bCs/>
        </w:rPr>
      </w:pPr>
      <w:r w:rsidRPr="003F0E3F">
        <w:rPr>
          <w:b/>
          <w:bCs/>
        </w:rPr>
        <w:tab/>
      </w:r>
      <w:proofErr w:type="gramStart"/>
      <w:r w:rsidR="00BD3FDB" w:rsidRPr="0078149F">
        <w:rPr>
          <w:b/>
          <w:bCs/>
        </w:rPr>
        <w:t>a)</w:t>
      </w:r>
      <w:r w:rsidRPr="0078149F">
        <w:rPr>
          <w:b/>
          <w:bCs/>
        </w:rPr>
        <w:tab/>
      </w:r>
      <w:r w:rsidR="00BD3FDB" w:rsidRPr="0078149F">
        <w:rPr>
          <w:b/>
          <w:bCs/>
        </w:rPr>
        <w:t>продолжать наращивать усилия, направленные на формиров</w:t>
      </w:r>
      <w:r w:rsidR="00BD3FDB" w:rsidRPr="0078149F">
        <w:rPr>
          <w:b/>
          <w:bCs/>
        </w:rPr>
        <w:t>а</w:t>
      </w:r>
      <w:r w:rsidR="00BD3FDB" w:rsidRPr="0078149F">
        <w:rPr>
          <w:b/>
          <w:bCs/>
        </w:rPr>
        <w:t>ние требуемой законодательной базы и политики в целях обеспечения э</w:t>
      </w:r>
      <w:r w:rsidR="00BD3FDB" w:rsidRPr="0078149F">
        <w:rPr>
          <w:b/>
          <w:bCs/>
        </w:rPr>
        <w:t>ф</w:t>
      </w:r>
      <w:r w:rsidR="00BD3FDB" w:rsidRPr="0078149F">
        <w:rPr>
          <w:b/>
          <w:bCs/>
        </w:rPr>
        <w:t>фективной защиты прав детей-инвалидов, и принять все необходимые м</w:t>
      </w:r>
      <w:r w:rsidR="00BD3FDB" w:rsidRPr="0078149F">
        <w:rPr>
          <w:b/>
          <w:bCs/>
        </w:rPr>
        <w:t>е</w:t>
      </w:r>
      <w:r w:rsidR="00BD3FDB" w:rsidRPr="0078149F">
        <w:rPr>
          <w:b/>
          <w:bCs/>
        </w:rPr>
        <w:t>ры к тому, чтобы обеспечить полную интеграцию таких детей во всех сф</w:t>
      </w:r>
      <w:r w:rsidR="00BD3FDB" w:rsidRPr="0078149F">
        <w:rPr>
          <w:b/>
          <w:bCs/>
        </w:rPr>
        <w:t>е</w:t>
      </w:r>
      <w:r w:rsidR="00BD3FDB" w:rsidRPr="0078149F">
        <w:rPr>
          <w:b/>
          <w:bCs/>
        </w:rPr>
        <w:t>рах жизни общества;</w:t>
      </w:r>
      <w:proofErr w:type="gramEnd"/>
    </w:p>
    <w:p w:rsidR="00BD3FDB" w:rsidRPr="0078149F" w:rsidRDefault="0078149F" w:rsidP="0078149F">
      <w:pPr>
        <w:pStyle w:val="SingleTxtGR"/>
        <w:spacing w:line="234" w:lineRule="atLeast"/>
        <w:rPr>
          <w:b/>
          <w:bCs/>
        </w:rPr>
      </w:pPr>
      <w:r w:rsidRPr="003F0E3F">
        <w:rPr>
          <w:b/>
          <w:bCs/>
        </w:rPr>
        <w:tab/>
      </w:r>
      <w:r>
        <w:rPr>
          <w:b/>
          <w:bCs/>
        </w:rPr>
        <w:t>b)</w:t>
      </w:r>
      <w:r w:rsidRPr="0078149F">
        <w:rPr>
          <w:b/>
          <w:bCs/>
        </w:rPr>
        <w:tab/>
      </w:r>
      <w:r w:rsidR="00BD3FDB" w:rsidRPr="0078149F">
        <w:rPr>
          <w:b/>
          <w:bCs/>
        </w:rPr>
        <w:t>расширить доступ к инклюзивному образованию на всех уро</w:t>
      </w:r>
      <w:r w:rsidR="00BD3FDB" w:rsidRPr="0078149F">
        <w:rPr>
          <w:b/>
          <w:bCs/>
        </w:rPr>
        <w:t>в</w:t>
      </w:r>
      <w:r w:rsidR="00BD3FDB" w:rsidRPr="0078149F">
        <w:rPr>
          <w:b/>
          <w:bCs/>
        </w:rPr>
        <w:t>нях, включая дошкольное и полное среднее образование, для всех детей-инвалидов, в том числе детей с психосоциальными расстройствами, обе</w:t>
      </w:r>
      <w:r w:rsidR="00BD3FDB" w:rsidRPr="0078149F">
        <w:rPr>
          <w:b/>
          <w:bCs/>
        </w:rPr>
        <w:t>с</w:t>
      </w:r>
      <w:r w:rsidR="00BD3FDB" w:rsidRPr="0078149F">
        <w:rPr>
          <w:b/>
          <w:bCs/>
        </w:rPr>
        <w:t>печить доступность всех школ для детей-инвалидов и продолжать разр</w:t>
      </w:r>
      <w:r w:rsidR="00BD3FDB" w:rsidRPr="0078149F">
        <w:rPr>
          <w:b/>
          <w:bCs/>
        </w:rPr>
        <w:t>а</w:t>
      </w:r>
      <w:r w:rsidR="00BD3FDB" w:rsidRPr="0078149F">
        <w:rPr>
          <w:b/>
          <w:bCs/>
        </w:rPr>
        <w:t>ботку методик и повышение квалификации учителей, в том числе учит</w:t>
      </w:r>
      <w:r w:rsidR="00BD3FDB" w:rsidRPr="0078149F">
        <w:rPr>
          <w:b/>
          <w:bCs/>
        </w:rPr>
        <w:t>е</w:t>
      </w:r>
      <w:r w:rsidR="00BD3FDB" w:rsidRPr="0078149F">
        <w:rPr>
          <w:b/>
          <w:bCs/>
        </w:rPr>
        <w:t>лей, владеющих языком жестов;</w:t>
      </w:r>
    </w:p>
    <w:p w:rsidR="00BD3FDB" w:rsidRPr="0078149F" w:rsidRDefault="0078149F" w:rsidP="0078149F">
      <w:pPr>
        <w:pStyle w:val="SingleTxtGR"/>
        <w:spacing w:line="230" w:lineRule="atLeast"/>
        <w:rPr>
          <w:b/>
          <w:bCs/>
        </w:rPr>
      </w:pPr>
      <w:r w:rsidRPr="003F0E3F">
        <w:rPr>
          <w:b/>
          <w:bCs/>
        </w:rPr>
        <w:tab/>
      </w:r>
      <w:r>
        <w:rPr>
          <w:b/>
          <w:bCs/>
        </w:rPr>
        <w:t>c)</w:t>
      </w:r>
      <w:r w:rsidRPr="0078149F">
        <w:rPr>
          <w:b/>
          <w:bCs/>
        </w:rPr>
        <w:tab/>
      </w:r>
      <w:r w:rsidR="00BD3FDB" w:rsidRPr="0078149F">
        <w:rPr>
          <w:b/>
          <w:bCs/>
        </w:rPr>
        <w:t>наращивать усилия по адаптации школьных мероприятий, м</w:t>
      </w:r>
      <w:r w:rsidR="00BD3FDB" w:rsidRPr="0078149F">
        <w:rPr>
          <w:b/>
          <w:bCs/>
        </w:rPr>
        <w:t>а</w:t>
      </w:r>
      <w:r w:rsidR="00BD3FDB" w:rsidRPr="0078149F">
        <w:rPr>
          <w:b/>
          <w:bCs/>
        </w:rPr>
        <w:t>териалов и школьной среды и обеспечению транспортировки детей-инвалидов в уездные школы доступными для них транспортными сре</w:t>
      </w:r>
      <w:r w:rsidR="00BD3FDB" w:rsidRPr="0078149F">
        <w:rPr>
          <w:b/>
          <w:bCs/>
        </w:rPr>
        <w:t>д</w:t>
      </w:r>
      <w:r w:rsidR="00BD3FDB" w:rsidRPr="0078149F">
        <w:rPr>
          <w:b/>
          <w:bCs/>
        </w:rPr>
        <w:t>ствами;</w:t>
      </w:r>
    </w:p>
    <w:p w:rsidR="00BD3FDB" w:rsidRPr="0078149F" w:rsidRDefault="0078149F" w:rsidP="0078149F">
      <w:pPr>
        <w:pStyle w:val="SingleTxtGR"/>
        <w:spacing w:line="230" w:lineRule="atLeast"/>
        <w:rPr>
          <w:b/>
          <w:bCs/>
        </w:rPr>
      </w:pPr>
      <w:r w:rsidRPr="003F0E3F">
        <w:rPr>
          <w:b/>
          <w:bCs/>
        </w:rPr>
        <w:tab/>
      </w:r>
      <w:r>
        <w:rPr>
          <w:b/>
          <w:bCs/>
        </w:rPr>
        <w:t>d)</w:t>
      </w:r>
      <w:r w:rsidRPr="0078149F">
        <w:rPr>
          <w:b/>
          <w:bCs/>
        </w:rPr>
        <w:tab/>
      </w:r>
      <w:r w:rsidR="00BD3FDB" w:rsidRPr="0078149F">
        <w:rPr>
          <w:b/>
          <w:bCs/>
        </w:rPr>
        <w:t xml:space="preserve">продолжать </w:t>
      </w:r>
      <w:proofErr w:type="gramStart"/>
      <w:r w:rsidR="00BD3FDB" w:rsidRPr="0078149F">
        <w:rPr>
          <w:b/>
          <w:bCs/>
        </w:rPr>
        <w:t>предпринимать усилия</w:t>
      </w:r>
      <w:proofErr w:type="gramEnd"/>
      <w:r w:rsidR="00BD3FDB" w:rsidRPr="0078149F">
        <w:rPr>
          <w:b/>
          <w:bCs/>
        </w:rPr>
        <w:t xml:space="preserve"> по </w:t>
      </w:r>
      <w:proofErr w:type="spellStart"/>
      <w:r w:rsidR="00BD3FDB" w:rsidRPr="0078149F">
        <w:rPr>
          <w:b/>
          <w:bCs/>
        </w:rPr>
        <w:t>деинституционализации</w:t>
      </w:r>
      <w:proofErr w:type="spellEnd"/>
      <w:r w:rsidR="00BD3FDB" w:rsidRPr="0078149F">
        <w:rPr>
          <w:b/>
          <w:bCs/>
        </w:rPr>
        <w:t xml:space="preserve"> детей-инвалидов, увеличить поддержку, оказываемую семьям с такими детьми, включая финансовую поддержку, в частности в сельских районах, расширить использование мобильных бригад социального обслуживания и программу оказания персональной социальной помощи, и обеспечить в</w:t>
      </w:r>
      <w:r w:rsidR="00BD3FDB" w:rsidRPr="0078149F">
        <w:rPr>
          <w:b/>
          <w:bCs/>
        </w:rPr>
        <w:t>ы</w:t>
      </w:r>
      <w:r w:rsidR="00BD3FDB" w:rsidRPr="0078149F">
        <w:rPr>
          <w:b/>
          <w:bCs/>
        </w:rPr>
        <w:t>деление равной и справедливой доли бюджетных средств на цели этой пр</w:t>
      </w:r>
      <w:r w:rsidR="00BD3FDB" w:rsidRPr="0078149F">
        <w:rPr>
          <w:b/>
          <w:bCs/>
        </w:rPr>
        <w:t>о</w:t>
      </w:r>
      <w:r w:rsidR="00BD3FDB" w:rsidRPr="0078149F">
        <w:rPr>
          <w:b/>
          <w:bCs/>
        </w:rPr>
        <w:t>граммы;</w:t>
      </w:r>
    </w:p>
    <w:p w:rsidR="00BD3FDB" w:rsidRPr="0078149F" w:rsidRDefault="0078149F" w:rsidP="0078149F">
      <w:pPr>
        <w:pStyle w:val="SingleTxtGR"/>
        <w:spacing w:line="230" w:lineRule="atLeast"/>
        <w:rPr>
          <w:b/>
          <w:bCs/>
        </w:rPr>
      </w:pPr>
      <w:r w:rsidRPr="003F0E3F">
        <w:rPr>
          <w:b/>
          <w:bCs/>
        </w:rPr>
        <w:tab/>
      </w:r>
      <w:proofErr w:type="gramStart"/>
      <w:r>
        <w:rPr>
          <w:b/>
          <w:bCs/>
        </w:rPr>
        <w:t>e)</w:t>
      </w:r>
      <w:r w:rsidRPr="0078149F">
        <w:rPr>
          <w:b/>
          <w:bCs/>
        </w:rPr>
        <w:tab/>
      </w:r>
      <w:r w:rsidR="00BD3FDB" w:rsidRPr="0078149F">
        <w:rPr>
          <w:b/>
          <w:bCs/>
        </w:rPr>
        <w:t>разработать и осуществлять всеобъемлющую стратегию по развитию детей в раннем возрасте и профилактике инвалидности, пов</w:t>
      </w:r>
      <w:r w:rsidR="00BD3FDB" w:rsidRPr="0078149F">
        <w:rPr>
          <w:b/>
          <w:bCs/>
        </w:rPr>
        <w:t>ы</w:t>
      </w:r>
      <w:r w:rsidR="00BD3FDB" w:rsidRPr="0078149F">
        <w:rPr>
          <w:b/>
          <w:bCs/>
        </w:rPr>
        <w:t>шать уровень осведомленности среди специалистов, работающих с детьми, и родителей по вопросам раннего выявления задержек в развитии и о пр</w:t>
      </w:r>
      <w:r w:rsidR="00BD3FDB" w:rsidRPr="0078149F">
        <w:rPr>
          <w:b/>
          <w:bCs/>
        </w:rPr>
        <w:t>о</w:t>
      </w:r>
      <w:r w:rsidR="00BD3FDB" w:rsidRPr="0078149F">
        <w:rPr>
          <w:b/>
          <w:bCs/>
        </w:rPr>
        <w:t>граммах корректирующей помощи, предназначенной для детей, относ</w:t>
      </w:r>
      <w:r w:rsidR="00BD3FDB" w:rsidRPr="0078149F">
        <w:rPr>
          <w:b/>
          <w:bCs/>
        </w:rPr>
        <w:t>я</w:t>
      </w:r>
      <w:r w:rsidR="00BD3FDB" w:rsidRPr="0078149F">
        <w:rPr>
          <w:b/>
          <w:bCs/>
        </w:rPr>
        <w:t>щихся к такой группе риска, и расширить в государстве-участнике доступ к реабилитационным услугам;</w:t>
      </w:r>
      <w:proofErr w:type="gramEnd"/>
    </w:p>
    <w:p w:rsidR="00BD3FDB" w:rsidRPr="0078149F" w:rsidRDefault="0078149F" w:rsidP="0078149F">
      <w:pPr>
        <w:pStyle w:val="SingleTxtGR"/>
        <w:spacing w:line="230" w:lineRule="atLeast"/>
        <w:rPr>
          <w:b/>
          <w:bCs/>
        </w:rPr>
      </w:pPr>
      <w:r w:rsidRPr="003F0E3F">
        <w:rPr>
          <w:b/>
          <w:bCs/>
        </w:rPr>
        <w:tab/>
      </w:r>
      <w:r>
        <w:rPr>
          <w:b/>
          <w:bCs/>
        </w:rPr>
        <w:t>f)</w:t>
      </w:r>
      <w:r w:rsidRPr="0078149F">
        <w:rPr>
          <w:b/>
          <w:bCs/>
        </w:rPr>
        <w:tab/>
      </w:r>
      <w:r w:rsidR="00BD3FDB" w:rsidRPr="0078149F">
        <w:rPr>
          <w:b/>
          <w:bCs/>
        </w:rPr>
        <w:t>улучшать общую координацию деятельности в области здрав</w:t>
      </w:r>
      <w:r w:rsidR="00BD3FDB" w:rsidRPr="0078149F">
        <w:rPr>
          <w:b/>
          <w:bCs/>
        </w:rPr>
        <w:t>о</w:t>
      </w:r>
      <w:r w:rsidR="00BD3FDB" w:rsidRPr="0078149F">
        <w:rPr>
          <w:b/>
          <w:bCs/>
        </w:rPr>
        <w:t>охранения, образования и социальных услуг в целях содействия социал</w:t>
      </w:r>
      <w:r w:rsidR="00BD3FDB" w:rsidRPr="0078149F">
        <w:rPr>
          <w:b/>
          <w:bCs/>
        </w:rPr>
        <w:t>ь</w:t>
      </w:r>
      <w:r w:rsidR="00BD3FDB" w:rsidRPr="0078149F">
        <w:rPr>
          <w:b/>
          <w:bCs/>
        </w:rPr>
        <w:t xml:space="preserve">ной интеграции детей-инвалидов, включая распространение практики оказания комплексных услуг, с </w:t>
      </w:r>
      <w:proofErr w:type="gramStart"/>
      <w:r w:rsidR="00BD3FDB" w:rsidRPr="0078149F">
        <w:rPr>
          <w:b/>
          <w:bCs/>
        </w:rPr>
        <w:t>тем</w:t>
      </w:r>
      <w:proofErr w:type="gramEnd"/>
      <w:r w:rsidR="00BD3FDB" w:rsidRPr="0078149F">
        <w:rPr>
          <w:b/>
          <w:bCs/>
        </w:rPr>
        <w:t xml:space="preserve"> чтобы обеспечить всеобъемлющие услуги детям с особыми образовательными потребностями;</w:t>
      </w:r>
    </w:p>
    <w:p w:rsidR="00BD3FDB" w:rsidRPr="0078149F" w:rsidRDefault="0078149F" w:rsidP="0078149F">
      <w:pPr>
        <w:pStyle w:val="SingleTxtGR"/>
        <w:spacing w:line="230" w:lineRule="atLeast"/>
        <w:rPr>
          <w:b/>
          <w:bCs/>
        </w:rPr>
      </w:pPr>
      <w:r w:rsidRPr="003F0E3F">
        <w:rPr>
          <w:b/>
          <w:bCs/>
        </w:rPr>
        <w:tab/>
      </w:r>
      <w:r>
        <w:rPr>
          <w:b/>
          <w:bCs/>
        </w:rPr>
        <w:t>g)</w:t>
      </w:r>
      <w:r w:rsidRPr="0078149F">
        <w:rPr>
          <w:b/>
          <w:bCs/>
        </w:rPr>
        <w:tab/>
      </w:r>
      <w:r w:rsidR="00BD3FDB" w:rsidRPr="0078149F">
        <w:rPr>
          <w:b/>
          <w:bCs/>
        </w:rPr>
        <w:t>проводить информационно-просветительские кампании для сотрудников государственных органов, широкой общественности и семей по вопросам борьбы со стигматизацией детей-инвалидов и с предрассудк</w:t>
      </w:r>
      <w:r w:rsidR="00BD3FDB" w:rsidRPr="0078149F">
        <w:rPr>
          <w:b/>
          <w:bCs/>
        </w:rPr>
        <w:t>а</w:t>
      </w:r>
      <w:r w:rsidR="00BD3FDB" w:rsidRPr="0078149F">
        <w:rPr>
          <w:b/>
          <w:bCs/>
        </w:rPr>
        <w:t>ми в отношении таких детей;</w:t>
      </w:r>
    </w:p>
    <w:p w:rsidR="00BD3FDB" w:rsidRPr="0078149F" w:rsidRDefault="0078149F" w:rsidP="00A81388">
      <w:pPr>
        <w:pStyle w:val="SingleTxtGR"/>
        <w:spacing w:line="230" w:lineRule="atLeast"/>
        <w:rPr>
          <w:b/>
          <w:bCs/>
        </w:rPr>
      </w:pPr>
      <w:r w:rsidRPr="003F0E3F">
        <w:rPr>
          <w:b/>
          <w:bCs/>
        </w:rPr>
        <w:tab/>
      </w:r>
      <w:r>
        <w:rPr>
          <w:b/>
          <w:bCs/>
        </w:rPr>
        <w:t>h)</w:t>
      </w:r>
      <w:r w:rsidRPr="0078149F">
        <w:rPr>
          <w:b/>
          <w:bCs/>
        </w:rPr>
        <w:tab/>
      </w:r>
      <w:r w:rsidR="00BD3FDB" w:rsidRPr="0078149F">
        <w:rPr>
          <w:b/>
          <w:bCs/>
        </w:rPr>
        <w:t>обеспечить всех детей-инвалидов удостоверениями инвалида с</w:t>
      </w:r>
      <w:r w:rsidR="00A81388">
        <w:rPr>
          <w:b/>
          <w:bCs/>
        </w:rPr>
        <w:t> </w:t>
      </w:r>
      <w:r w:rsidR="00BD3FDB" w:rsidRPr="0078149F">
        <w:rPr>
          <w:b/>
          <w:bCs/>
        </w:rPr>
        <w:t>тем, чтобы они имели доступ к социальным услугам.</w:t>
      </w:r>
    </w:p>
    <w:p w:rsidR="00BD3FDB" w:rsidRPr="00BD3FDB" w:rsidRDefault="0078149F" w:rsidP="0078149F">
      <w:pPr>
        <w:pStyle w:val="H23GR"/>
      </w:pPr>
      <w:r w:rsidRPr="003F0E3F">
        <w:tab/>
      </w:r>
      <w:r w:rsidRPr="003F0E3F">
        <w:tab/>
      </w:r>
      <w:r w:rsidR="00BD3FDB" w:rsidRPr="00BD3FDB">
        <w:t xml:space="preserve">Охрана здоровья и медицинское обслуживание </w:t>
      </w:r>
    </w:p>
    <w:p w:rsidR="00BD3FDB" w:rsidRPr="00BD3FDB" w:rsidRDefault="0078149F" w:rsidP="0078149F">
      <w:pPr>
        <w:pStyle w:val="SingleTxtGR"/>
        <w:spacing w:line="230" w:lineRule="atLeast"/>
      </w:pPr>
      <w:r>
        <w:t>31.</w:t>
      </w:r>
      <w:r w:rsidRPr="0078149F">
        <w:tab/>
      </w:r>
      <w:proofErr w:type="gramStart"/>
      <w:r w:rsidR="00BD3FDB" w:rsidRPr="00BD3FDB">
        <w:t>Отмечая усилия по реформированию сектора здравоохранения и пр</w:t>
      </w:r>
      <w:r w:rsidR="00BD3FDB" w:rsidRPr="00BD3FDB">
        <w:t>о</w:t>
      </w:r>
      <w:r w:rsidR="00BD3FDB" w:rsidRPr="00BD3FDB">
        <w:t>гресс, достигнутый в реализации целей в области охраны здоровья, включая значительное снижение уровня младенческой смертности и смертности в во</w:t>
      </w:r>
      <w:r w:rsidR="00BD3FDB" w:rsidRPr="00BD3FDB">
        <w:t>з</w:t>
      </w:r>
      <w:r w:rsidR="00BD3FDB" w:rsidRPr="00BD3FDB">
        <w:t xml:space="preserve">расте до </w:t>
      </w:r>
      <w:r>
        <w:t>пяти</w:t>
      </w:r>
      <w:r w:rsidR="00BD3FDB" w:rsidRPr="00BD3FDB">
        <w:t xml:space="preserve"> лет, улучшение показателя задержки роста и высокую степень профилактической вакцинации, Комитет вместе с тем обеспокоен все еще в</w:t>
      </w:r>
      <w:r w:rsidR="00BD3FDB" w:rsidRPr="00BD3FDB">
        <w:t>ы</w:t>
      </w:r>
      <w:r w:rsidR="00BD3FDB" w:rsidRPr="00BD3FDB">
        <w:t>соким уровнем материнской и детской смертности, особенно в домашних усл</w:t>
      </w:r>
      <w:r w:rsidR="00BD3FDB" w:rsidRPr="00BD3FDB">
        <w:t>о</w:t>
      </w:r>
      <w:r w:rsidR="00BD3FDB" w:rsidRPr="00BD3FDB">
        <w:t>виях вследствие предотвратимых причин, снижением показателей</w:t>
      </w:r>
      <w:proofErr w:type="gramEnd"/>
      <w:r w:rsidR="00BD3FDB" w:rsidRPr="00BD3FDB">
        <w:t xml:space="preserve"> иммуниз</w:t>
      </w:r>
      <w:r w:rsidR="00BD3FDB" w:rsidRPr="00BD3FDB">
        <w:t>а</w:t>
      </w:r>
      <w:r w:rsidR="00BD3FDB" w:rsidRPr="00BD3FDB">
        <w:t>ции, недостаточной оснащенностью медицинских учреждений, недостаточным доступом к санитарно-гигиеническим средс</w:t>
      </w:r>
      <w:r w:rsidR="00A81388">
        <w:t>твам и безопасной питьевой воде</w:t>
      </w:r>
      <w:r w:rsidR="00BD3FDB" w:rsidRPr="00BD3FDB">
        <w:t xml:space="preserve"> и снижением показателя исключительно грудного вскармливания. </w:t>
      </w:r>
    </w:p>
    <w:p w:rsidR="00BD3FDB" w:rsidRPr="0078149F" w:rsidRDefault="0078149F" w:rsidP="0078149F">
      <w:pPr>
        <w:pStyle w:val="SingleTxtGR"/>
        <w:spacing w:line="230" w:lineRule="atLeast"/>
        <w:rPr>
          <w:b/>
          <w:bCs/>
        </w:rPr>
      </w:pPr>
      <w:r>
        <w:t>32.</w:t>
      </w:r>
      <w:r>
        <w:tab/>
      </w:r>
      <w:r w:rsidR="00BD3FDB" w:rsidRPr="0078149F">
        <w:rPr>
          <w:b/>
          <w:bCs/>
        </w:rPr>
        <w:t>В свете своего замечания общего порядка № 15 (2013) о праве ребенка на пользование наиболее совершенными услугами системы здравоохран</w:t>
      </w:r>
      <w:r w:rsidR="00BD3FDB" w:rsidRPr="0078149F">
        <w:rPr>
          <w:b/>
          <w:bCs/>
        </w:rPr>
        <w:t>е</w:t>
      </w:r>
      <w:r w:rsidR="00BD3FDB" w:rsidRPr="0078149F">
        <w:rPr>
          <w:b/>
          <w:bCs/>
        </w:rPr>
        <w:t>ния и с учетом задач 3.1 и 3.2 Целей в области устойчивого развития Ком</w:t>
      </w:r>
      <w:r w:rsidR="00BD3FDB" w:rsidRPr="0078149F">
        <w:rPr>
          <w:b/>
          <w:bCs/>
        </w:rPr>
        <w:t>и</w:t>
      </w:r>
      <w:r w:rsidR="00BD3FDB" w:rsidRPr="0078149F">
        <w:rPr>
          <w:b/>
          <w:bCs/>
        </w:rPr>
        <w:t>тет рекомендует государству-участнику:</w:t>
      </w:r>
    </w:p>
    <w:p w:rsidR="00BD3FDB" w:rsidRPr="0078149F" w:rsidRDefault="0078149F" w:rsidP="0078149F">
      <w:pPr>
        <w:pStyle w:val="SingleTxtGR"/>
        <w:spacing w:line="230" w:lineRule="atLeast"/>
        <w:rPr>
          <w:b/>
          <w:bCs/>
        </w:rPr>
      </w:pPr>
      <w:r>
        <w:rPr>
          <w:b/>
          <w:bCs/>
        </w:rPr>
        <w:tab/>
      </w:r>
      <w:proofErr w:type="gramStart"/>
      <w:r>
        <w:rPr>
          <w:b/>
          <w:bCs/>
        </w:rPr>
        <w:t>a)</w:t>
      </w:r>
      <w:r>
        <w:rPr>
          <w:b/>
          <w:bCs/>
        </w:rPr>
        <w:tab/>
      </w:r>
      <w:r w:rsidR="00BD3FDB" w:rsidRPr="0078149F">
        <w:rPr>
          <w:b/>
          <w:bCs/>
        </w:rPr>
        <w:t>продолжать наращивать усилия по обеспечению доступа к к</w:t>
      </w:r>
      <w:r w:rsidR="00BD3FDB" w:rsidRPr="0078149F">
        <w:rPr>
          <w:b/>
          <w:bCs/>
        </w:rPr>
        <w:t>а</w:t>
      </w:r>
      <w:r w:rsidR="00BD3FDB" w:rsidRPr="0078149F">
        <w:rPr>
          <w:b/>
          <w:bCs/>
        </w:rPr>
        <w:t>чественному медицинскому обслуживанию, в частности к перинатальной медицинской помощи и экстренной педиатрической помощи во всех частях государства-участника, в том числе путем расширения межсекторального механизма сотрудничества в медицинской и социальной областях;</w:t>
      </w:r>
      <w:proofErr w:type="gramEnd"/>
    </w:p>
    <w:p w:rsidR="00BD3FDB" w:rsidRPr="0078149F" w:rsidRDefault="0078149F" w:rsidP="0078149F">
      <w:pPr>
        <w:pStyle w:val="SingleTxtGR"/>
        <w:spacing w:line="230" w:lineRule="atLeast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</w:r>
      <w:r w:rsidR="00BD3FDB" w:rsidRPr="0078149F">
        <w:rPr>
          <w:b/>
          <w:bCs/>
        </w:rPr>
        <w:t>совершенствовать национальную программу иммунизации в целях предупреждения вспышек предотвратимых вакцинацией заболев</w:t>
      </w:r>
      <w:r w:rsidR="00BD3FDB" w:rsidRPr="0078149F">
        <w:rPr>
          <w:b/>
          <w:bCs/>
        </w:rPr>
        <w:t>а</w:t>
      </w:r>
      <w:r w:rsidR="00BD3FDB" w:rsidRPr="0078149F">
        <w:rPr>
          <w:b/>
          <w:bCs/>
        </w:rPr>
        <w:t xml:space="preserve">ний и проводить в жизнь информационно-просветительские программы, включая кампании по иммунизации; </w:t>
      </w:r>
    </w:p>
    <w:p w:rsidR="00BD3FDB" w:rsidRPr="0078149F" w:rsidRDefault="0078149F" w:rsidP="0078149F">
      <w:pPr>
        <w:pStyle w:val="SingleTxtGR"/>
        <w:spacing w:line="230" w:lineRule="atLeast"/>
        <w:rPr>
          <w:b/>
          <w:bCs/>
        </w:rPr>
      </w:pPr>
      <w:r>
        <w:rPr>
          <w:b/>
          <w:bCs/>
        </w:rPr>
        <w:tab/>
        <w:t>c)</w:t>
      </w:r>
      <w:r>
        <w:rPr>
          <w:b/>
          <w:bCs/>
        </w:rPr>
        <w:tab/>
      </w:r>
      <w:r w:rsidR="00BD3FDB" w:rsidRPr="0078149F">
        <w:rPr>
          <w:b/>
          <w:bCs/>
        </w:rPr>
        <w:t>принять меры к тому, чтобы учреждения первичной медико-санитарной помощи были надлежащим образом обеспечены оборудован</w:t>
      </w:r>
      <w:r w:rsidR="00BD3FDB" w:rsidRPr="0078149F">
        <w:rPr>
          <w:b/>
          <w:bCs/>
        </w:rPr>
        <w:t>и</w:t>
      </w:r>
      <w:r w:rsidR="00BD3FDB" w:rsidRPr="0078149F">
        <w:rPr>
          <w:b/>
          <w:bCs/>
        </w:rPr>
        <w:t>ем, лекарственными препаратами, предметами снабжения и квалифицир</w:t>
      </w:r>
      <w:r w:rsidR="00BD3FDB" w:rsidRPr="0078149F">
        <w:rPr>
          <w:b/>
          <w:bCs/>
        </w:rPr>
        <w:t>о</w:t>
      </w:r>
      <w:r w:rsidR="00BD3FDB" w:rsidRPr="0078149F">
        <w:rPr>
          <w:b/>
          <w:bCs/>
        </w:rPr>
        <w:t>ванным персоналом, особенно в сельских районах;</w:t>
      </w:r>
    </w:p>
    <w:p w:rsidR="00BD3FDB" w:rsidRPr="0078149F" w:rsidRDefault="0078149F" w:rsidP="0078149F">
      <w:pPr>
        <w:pStyle w:val="SingleTxtGR"/>
        <w:spacing w:line="230" w:lineRule="atLeast"/>
        <w:rPr>
          <w:b/>
          <w:bCs/>
        </w:rPr>
      </w:pPr>
      <w:r>
        <w:rPr>
          <w:b/>
          <w:bCs/>
        </w:rPr>
        <w:tab/>
      </w:r>
      <w:r w:rsidR="00BD3FDB" w:rsidRPr="0078149F">
        <w:rPr>
          <w:b/>
          <w:bCs/>
        </w:rPr>
        <w:t>d)</w:t>
      </w:r>
      <w:r>
        <w:rPr>
          <w:b/>
          <w:bCs/>
        </w:rPr>
        <w:tab/>
      </w:r>
      <w:r w:rsidR="00BD3FDB" w:rsidRPr="0078149F">
        <w:rPr>
          <w:b/>
          <w:bCs/>
        </w:rPr>
        <w:t>продолжать расширять доступ к санитарно-гигиеническим средствам и безопасной питьевой воде, особенно в сельских районах;</w:t>
      </w:r>
    </w:p>
    <w:p w:rsidR="00BD3FDB" w:rsidRPr="00BD3FDB" w:rsidRDefault="0078149F" w:rsidP="0078149F">
      <w:pPr>
        <w:pStyle w:val="SingleTxtGR"/>
        <w:spacing w:line="230" w:lineRule="atLeast"/>
      </w:pPr>
      <w:r>
        <w:rPr>
          <w:b/>
          <w:bCs/>
        </w:rPr>
        <w:tab/>
        <w:t>e)</w:t>
      </w:r>
      <w:r>
        <w:rPr>
          <w:b/>
          <w:bCs/>
        </w:rPr>
        <w:tab/>
      </w:r>
      <w:r w:rsidR="00BD3FDB" w:rsidRPr="0078149F">
        <w:rPr>
          <w:b/>
          <w:bCs/>
        </w:rPr>
        <w:t>продолжать принимать меры, направленные на расширение практики исключительно грудного вскармливания в первые шесть мес</w:t>
      </w:r>
      <w:r w:rsidR="00BD3FDB" w:rsidRPr="0078149F">
        <w:rPr>
          <w:b/>
          <w:bCs/>
        </w:rPr>
        <w:t>я</w:t>
      </w:r>
      <w:r w:rsidR="00BD3FDB" w:rsidRPr="0078149F">
        <w:rPr>
          <w:b/>
          <w:bCs/>
        </w:rPr>
        <w:t>цев жизни младенца, в частности путем проведения просветительской р</w:t>
      </w:r>
      <w:r w:rsidR="00BD3FDB" w:rsidRPr="0078149F">
        <w:rPr>
          <w:b/>
          <w:bCs/>
        </w:rPr>
        <w:t>а</w:t>
      </w:r>
      <w:r w:rsidR="00BD3FDB" w:rsidRPr="0078149F">
        <w:rPr>
          <w:b/>
          <w:bCs/>
        </w:rPr>
        <w:t>боты, распространения информации и организации подготовки для соо</w:t>
      </w:r>
      <w:r w:rsidR="00BD3FDB" w:rsidRPr="0078149F">
        <w:rPr>
          <w:b/>
          <w:bCs/>
        </w:rPr>
        <w:t>т</w:t>
      </w:r>
      <w:r w:rsidR="00BD3FDB" w:rsidRPr="0078149F">
        <w:rPr>
          <w:b/>
          <w:bCs/>
        </w:rPr>
        <w:t>ветствующих сотрудников, особенно персонала родильных отделений, и родителей.</w:t>
      </w:r>
    </w:p>
    <w:p w:rsidR="00BD3FDB" w:rsidRPr="00BD3FDB" w:rsidRDefault="0078149F" w:rsidP="0078149F">
      <w:pPr>
        <w:pStyle w:val="H23GR"/>
      </w:pPr>
      <w:r>
        <w:tab/>
      </w:r>
      <w:r>
        <w:tab/>
      </w:r>
      <w:r w:rsidR="00BD3FDB" w:rsidRPr="00BD3FDB">
        <w:t>Психическое здоровье</w:t>
      </w:r>
    </w:p>
    <w:p w:rsidR="00BD3FDB" w:rsidRPr="0078149F" w:rsidRDefault="0078149F" w:rsidP="00747FC6">
      <w:pPr>
        <w:pStyle w:val="SingleTxtGR"/>
        <w:spacing w:line="230" w:lineRule="atLeast"/>
        <w:rPr>
          <w:b/>
          <w:bCs/>
        </w:rPr>
      </w:pPr>
      <w:r>
        <w:t>33.</w:t>
      </w:r>
      <w:r>
        <w:tab/>
      </w:r>
      <w:proofErr w:type="gramStart"/>
      <w:r w:rsidR="00BD3FDB" w:rsidRPr="0078149F">
        <w:rPr>
          <w:b/>
          <w:bCs/>
        </w:rPr>
        <w:t>Отмечая различные реформы, проводимые в системе охраны псих</w:t>
      </w:r>
      <w:r w:rsidR="00BD3FDB" w:rsidRPr="0078149F">
        <w:rPr>
          <w:b/>
          <w:bCs/>
        </w:rPr>
        <w:t>и</w:t>
      </w:r>
      <w:r w:rsidR="00BD3FDB" w:rsidRPr="0078149F">
        <w:rPr>
          <w:b/>
          <w:bCs/>
        </w:rPr>
        <w:t>ческого здоровья после утверждения в 2012 году Национальной программы в области психического здоровья, Комитет вместе с тем ссылаясь на свое замечание общего порядка № 4 (2003) о здоровье и развитии подростков в контексте Конвенции, рекомендует государству-участнику повысить кач</w:t>
      </w:r>
      <w:r w:rsidR="00BD3FDB" w:rsidRPr="0078149F">
        <w:rPr>
          <w:b/>
          <w:bCs/>
        </w:rPr>
        <w:t>е</w:t>
      </w:r>
      <w:r w:rsidR="00BD3FDB" w:rsidRPr="0078149F">
        <w:rPr>
          <w:b/>
          <w:bCs/>
        </w:rPr>
        <w:t>ство и доступность услуг и программ по охр</w:t>
      </w:r>
      <w:r w:rsidR="00A81388">
        <w:rPr>
          <w:b/>
          <w:bCs/>
        </w:rPr>
        <w:t>ане психического здоровья д</w:t>
      </w:r>
      <w:r w:rsidR="00A81388">
        <w:rPr>
          <w:b/>
          <w:bCs/>
        </w:rPr>
        <w:t>е</w:t>
      </w:r>
      <w:r w:rsidR="00A81388">
        <w:rPr>
          <w:b/>
          <w:bCs/>
        </w:rPr>
        <w:t>тей</w:t>
      </w:r>
      <w:r w:rsidR="00BD3FDB" w:rsidRPr="0078149F">
        <w:rPr>
          <w:b/>
          <w:bCs/>
        </w:rPr>
        <w:t xml:space="preserve"> и, в частности, принять меры к</w:t>
      </w:r>
      <w:proofErr w:type="gramEnd"/>
      <w:r w:rsidR="00BD3FDB" w:rsidRPr="0078149F">
        <w:rPr>
          <w:b/>
          <w:bCs/>
        </w:rPr>
        <w:t xml:space="preserve"> тому, чтобы увеличить число специ</w:t>
      </w:r>
      <w:r w:rsidR="00BD3FDB" w:rsidRPr="0078149F">
        <w:rPr>
          <w:b/>
          <w:bCs/>
        </w:rPr>
        <w:t>а</w:t>
      </w:r>
      <w:r w:rsidR="00BD3FDB" w:rsidRPr="0078149F">
        <w:rPr>
          <w:b/>
          <w:bCs/>
        </w:rPr>
        <w:t>листов, занимающихся психическим здоровьем детей, и обеспечить нал</w:t>
      </w:r>
      <w:r w:rsidR="00BD3FDB" w:rsidRPr="0078149F">
        <w:rPr>
          <w:b/>
          <w:bCs/>
        </w:rPr>
        <w:t>и</w:t>
      </w:r>
      <w:r w:rsidR="00BD3FDB" w:rsidRPr="0078149F">
        <w:rPr>
          <w:b/>
          <w:bCs/>
        </w:rPr>
        <w:t>чие надлежащих стационаров специально для детей и амбулаторных услуг по психосоциальной помощи и реабилитации во всех</w:t>
      </w:r>
      <w:r w:rsidR="00872431">
        <w:rPr>
          <w:b/>
          <w:bCs/>
        </w:rPr>
        <w:t xml:space="preserve"> регионах государства-участника</w:t>
      </w:r>
      <w:r w:rsidR="00BD3FDB" w:rsidRPr="0078149F">
        <w:rPr>
          <w:b/>
          <w:bCs/>
        </w:rPr>
        <w:t xml:space="preserve"> с уделением особого внимания профилактике самоубийств, включая создание круглосуточной «кризисной горячей линии». </w:t>
      </w:r>
    </w:p>
    <w:p w:rsidR="00BD3FDB" w:rsidRPr="00BD3FDB" w:rsidRDefault="0078149F" w:rsidP="0078149F">
      <w:pPr>
        <w:pStyle w:val="H23GR"/>
      </w:pPr>
      <w:r>
        <w:tab/>
      </w:r>
      <w:r>
        <w:tab/>
      </w:r>
      <w:r w:rsidR="00BD3FDB" w:rsidRPr="00BD3FDB">
        <w:t>Охрана здоровья подростков</w:t>
      </w:r>
    </w:p>
    <w:p w:rsidR="00BD3FDB" w:rsidRPr="0078149F" w:rsidRDefault="0078149F" w:rsidP="00BD3FDB">
      <w:pPr>
        <w:pStyle w:val="SingleTxtGR"/>
        <w:rPr>
          <w:b/>
          <w:bCs/>
        </w:rPr>
      </w:pPr>
      <w:r>
        <w:t>34.</w:t>
      </w:r>
      <w:r>
        <w:tab/>
      </w:r>
      <w:proofErr w:type="gramStart"/>
      <w:r w:rsidR="00BD3FDB" w:rsidRPr="0078149F">
        <w:rPr>
          <w:b/>
          <w:bCs/>
        </w:rPr>
        <w:t xml:space="preserve">Приветствуя различные инициативы, направленные на </w:t>
      </w:r>
      <w:proofErr w:type="spellStart"/>
      <w:r w:rsidR="00BD3FDB" w:rsidRPr="0078149F">
        <w:rPr>
          <w:b/>
          <w:bCs/>
        </w:rPr>
        <w:t>уделение</w:t>
      </w:r>
      <w:proofErr w:type="spellEnd"/>
      <w:r w:rsidR="00BD3FDB" w:rsidRPr="0078149F">
        <w:rPr>
          <w:b/>
          <w:bCs/>
        </w:rPr>
        <w:t xml:space="preserve"> особого внимания охране здоровья подростков, в частности в том, что к</w:t>
      </w:r>
      <w:r w:rsidR="00BD3FDB" w:rsidRPr="0078149F">
        <w:rPr>
          <w:b/>
          <w:bCs/>
        </w:rPr>
        <w:t>а</w:t>
      </w:r>
      <w:r w:rsidR="00BD3FDB" w:rsidRPr="0078149F">
        <w:rPr>
          <w:b/>
          <w:bCs/>
        </w:rPr>
        <w:t>сается профилактики ВИЧ/СПИДа и заболеваний, передаваемых половым путем, а также злоупотребления наркотиками, Комитет вместе с тем, сс</w:t>
      </w:r>
      <w:r w:rsidR="00BD3FDB" w:rsidRPr="0078149F">
        <w:rPr>
          <w:b/>
          <w:bCs/>
        </w:rPr>
        <w:t>ы</w:t>
      </w:r>
      <w:r w:rsidR="00BD3FDB" w:rsidRPr="0078149F">
        <w:rPr>
          <w:b/>
          <w:bCs/>
        </w:rPr>
        <w:t>лаясь на свое замечание общего порядка № 4 и с учетом задач 3.5 и 3.7 Ц</w:t>
      </w:r>
      <w:r w:rsidR="00BD3FDB" w:rsidRPr="0078149F">
        <w:rPr>
          <w:b/>
          <w:bCs/>
        </w:rPr>
        <w:t>е</w:t>
      </w:r>
      <w:r w:rsidR="00BD3FDB" w:rsidRPr="0078149F">
        <w:rPr>
          <w:b/>
          <w:bCs/>
        </w:rPr>
        <w:t>лей в области устойчивого развития, рекомендует государству-участнику:</w:t>
      </w:r>
      <w:proofErr w:type="gramEnd"/>
    </w:p>
    <w:p w:rsidR="00BD3FDB" w:rsidRPr="0078149F" w:rsidRDefault="0078149F" w:rsidP="00BD3FDB">
      <w:pPr>
        <w:pStyle w:val="SingleTxtGR"/>
        <w:rPr>
          <w:b/>
          <w:bCs/>
        </w:rPr>
      </w:pPr>
      <w:r>
        <w:rPr>
          <w:b/>
          <w:bCs/>
        </w:rPr>
        <w:tab/>
        <w:t>a)</w:t>
      </w:r>
      <w:r>
        <w:rPr>
          <w:b/>
          <w:bCs/>
        </w:rPr>
        <w:tab/>
      </w:r>
      <w:r w:rsidR="00BD3FDB" w:rsidRPr="0078149F">
        <w:rPr>
          <w:b/>
          <w:bCs/>
        </w:rPr>
        <w:t>провести при всестороннем участии подростков всеобъемл</w:t>
      </w:r>
      <w:r w:rsidR="00BD3FDB" w:rsidRPr="0078149F">
        <w:rPr>
          <w:b/>
          <w:bCs/>
        </w:rPr>
        <w:t>ю</w:t>
      </w:r>
      <w:r w:rsidR="00BD3FDB" w:rsidRPr="0078149F">
        <w:rPr>
          <w:b/>
          <w:bCs/>
        </w:rPr>
        <w:t>щее исследование для оценки характера и масштабов проблем в области охраны здоровья подростков в качестве основы для будущей политики и программ в области здравоохранения;</w:t>
      </w:r>
    </w:p>
    <w:p w:rsidR="00BD3FDB" w:rsidRPr="0078149F" w:rsidRDefault="0078149F" w:rsidP="00BD3FDB">
      <w:pPr>
        <w:pStyle w:val="SingleTxtGR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</w:r>
      <w:r w:rsidR="00BD3FDB" w:rsidRPr="0078149F">
        <w:rPr>
          <w:b/>
          <w:bCs/>
        </w:rPr>
        <w:t>улучшить просвещение по вопросам репродуктивного здоровья подростков во всех школах для сокращения случаев подростковой бер</w:t>
      </w:r>
      <w:r w:rsidR="00BD3FDB" w:rsidRPr="0078149F">
        <w:rPr>
          <w:b/>
          <w:bCs/>
        </w:rPr>
        <w:t>е</w:t>
      </w:r>
      <w:r w:rsidR="00BD3FDB" w:rsidRPr="0078149F">
        <w:rPr>
          <w:b/>
          <w:bCs/>
        </w:rPr>
        <w:t xml:space="preserve">менности, в том числе путем укрепления сети специальных медицинских центров для молодежи; </w:t>
      </w:r>
    </w:p>
    <w:p w:rsidR="00BD3FDB" w:rsidRPr="0078149F" w:rsidRDefault="0078149F" w:rsidP="00BD3FDB">
      <w:pPr>
        <w:pStyle w:val="SingleTxtGR"/>
        <w:rPr>
          <w:b/>
          <w:bCs/>
        </w:rPr>
      </w:pPr>
      <w:r>
        <w:rPr>
          <w:b/>
          <w:bCs/>
        </w:rPr>
        <w:tab/>
        <w:t>c)</w:t>
      </w:r>
      <w:r>
        <w:rPr>
          <w:b/>
          <w:bCs/>
        </w:rPr>
        <w:tab/>
      </w:r>
      <w:r w:rsidR="00BD3FDB" w:rsidRPr="0078149F">
        <w:rPr>
          <w:b/>
          <w:bCs/>
        </w:rPr>
        <w:t>обеспечить надлежащий набор услуг и расширение доступа к недорогим современным средствам контрацепции;</w:t>
      </w:r>
    </w:p>
    <w:p w:rsidR="00BD3FDB" w:rsidRPr="0078149F" w:rsidRDefault="0078149F" w:rsidP="00BD3FDB">
      <w:pPr>
        <w:pStyle w:val="SingleTxtGR"/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</w:r>
      <w:r w:rsidR="00BD3FDB" w:rsidRPr="0078149F">
        <w:rPr>
          <w:b/>
          <w:bCs/>
        </w:rPr>
        <w:t>обеспечить, чтобы подростки имели доступ к конфиденциал</w:t>
      </w:r>
      <w:r w:rsidR="00BD3FDB" w:rsidRPr="0078149F">
        <w:rPr>
          <w:b/>
          <w:bCs/>
        </w:rPr>
        <w:t>ь</w:t>
      </w:r>
      <w:r w:rsidR="00BD3FDB" w:rsidRPr="0078149F">
        <w:rPr>
          <w:b/>
          <w:bCs/>
        </w:rPr>
        <w:t>ным услугам по охране физического и психического здоровья во всех шк</w:t>
      </w:r>
      <w:r w:rsidR="00BD3FDB" w:rsidRPr="0078149F">
        <w:rPr>
          <w:b/>
          <w:bCs/>
        </w:rPr>
        <w:t>о</w:t>
      </w:r>
      <w:r w:rsidR="00BD3FDB" w:rsidRPr="0078149F">
        <w:rPr>
          <w:b/>
          <w:bCs/>
        </w:rPr>
        <w:t>лах;</w:t>
      </w:r>
    </w:p>
    <w:p w:rsidR="00BD3FDB" w:rsidRPr="0078149F" w:rsidRDefault="0078149F" w:rsidP="00872431">
      <w:pPr>
        <w:pStyle w:val="SingleTxtGR"/>
        <w:rPr>
          <w:b/>
          <w:bCs/>
        </w:rPr>
      </w:pPr>
      <w:r>
        <w:rPr>
          <w:b/>
          <w:bCs/>
        </w:rPr>
        <w:tab/>
        <w:t>e)</w:t>
      </w:r>
      <w:r>
        <w:rPr>
          <w:b/>
          <w:bCs/>
        </w:rPr>
        <w:tab/>
      </w:r>
      <w:r w:rsidR="00BD3FDB" w:rsidRPr="0078149F">
        <w:rPr>
          <w:b/>
          <w:bCs/>
        </w:rPr>
        <w:t>принять эффективные меры, направленные</w:t>
      </w:r>
      <w:r w:rsidR="00872431">
        <w:rPr>
          <w:b/>
          <w:bCs/>
        </w:rPr>
        <w:t xml:space="preserve"> на сокращение и профилактику </w:t>
      </w:r>
      <w:proofErr w:type="spellStart"/>
      <w:r w:rsidR="00872431">
        <w:rPr>
          <w:b/>
          <w:bCs/>
        </w:rPr>
        <w:t>та</w:t>
      </w:r>
      <w:r w:rsidR="00BD3FDB" w:rsidRPr="0078149F">
        <w:rPr>
          <w:b/>
          <w:bCs/>
        </w:rPr>
        <w:t>бакокурения</w:t>
      </w:r>
      <w:proofErr w:type="spellEnd"/>
      <w:r w:rsidR="00BD3FDB" w:rsidRPr="0078149F">
        <w:rPr>
          <w:b/>
          <w:bCs/>
        </w:rPr>
        <w:t>, употребления алкоголя и злоупотребления наркотиками среди подростков путем обучения детей и подростков жи</w:t>
      </w:r>
      <w:r w:rsidR="00BD3FDB" w:rsidRPr="0078149F">
        <w:rPr>
          <w:b/>
          <w:bCs/>
        </w:rPr>
        <w:t>з</w:t>
      </w:r>
      <w:r w:rsidR="00BD3FDB" w:rsidRPr="0078149F">
        <w:rPr>
          <w:b/>
          <w:bCs/>
        </w:rPr>
        <w:t>ненным навыкам для предупреждения алкоголизма и т</w:t>
      </w:r>
      <w:r>
        <w:rPr>
          <w:b/>
          <w:bCs/>
        </w:rPr>
        <w:t>оксикомании, и</w:t>
      </w:r>
      <w:r w:rsidR="00872431">
        <w:rPr>
          <w:b/>
          <w:bCs/>
        </w:rPr>
        <w:t> </w:t>
      </w:r>
      <w:r>
        <w:rPr>
          <w:b/>
          <w:bCs/>
        </w:rPr>
        <w:t>укрепить службу «зеленой линии»</w:t>
      </w:r>
      <w:r w:rsidR="00BD3FDB" w:rsidRPr="0078149F">
        <w:rPr>
          <w:b/>
          <w:bCs/>
        </w:rPr>
        <w:t xml:space="preserve"> по пропаганде здорового образа жизни;</w:t>
      </w:r>
    </w:p>
    <w:p w:rsidR="00BD3FDB" w:rsidRPr="0078149F" w:rsidRDefault="0078149F" w:rsidP="00BD3FDB">
      <w:pPr>
        <w:pStyle w:val="SingleTxtGR"/>
        <w:rPr>
          <w:b/>
          <w:bCs/>
        </w:rPr>
      </w:pPr>
      <w:r>
        <w:rPr>
          <w:b/>
          <w:bCs/>
        </w:rPr>
        <w:tab/>
        <w:t>f)</w:t>
      </w:r>
      <w:r>
        <w:rPr>
          <w:b/>
          <w:bCs/>
        </w:rPr>
        <w:tab/>
      </w:r>
      <w:r w:rsidR="00BD3FDB" w:rsidRPr="0078149F">
        <w:rPr>
          <w:b/>
          <w:bCs/>
        </w:rPr>
        <w:t xml:space="preserve">устранить в законодательстве возрастные барьеры для доступа к службам охраны здоровья, чтобы нуждающиеся в помощи подростки имели доступ к услугам по линии программ уменьшения вреда, </w:t>
      </w:r>
      <w:proofErr w:type="spellStart"/>
      <w:r w:rsidR="00BD3FDB" w:rsidRPr="0078149F">
        <w:rPr>
          <w:b/>
          <w:bCs/>
        </w:rPr>
        <w:t>детоксик</w:t>
      </w:r>
      <w:r w:rsidR="00BD3FDB" w:rsidRPr="0078149F">
        <w:rPr>
          <w:b/>
          <w:bCs/>
        </w:rPr>
        <w:t>а</w:t>
      </w:r>
      <w:r w:rsidR="00BD3FDB" w:rsidRPr="0078149F">
        <w:rPr>
          <w:b/>
          <w:bCs/>
        </w:rPr>
        <w:t>ции</w:t>
      </w:r>
      <w:proofErr w:type="spellEnd"/>
      <w:r w:rsidR="00BD3FDB" w:rsidRPr="0078149F">
        <w:rPr>
          <w:b/>
          <w:bCs/>
        </w:rPr>
        <w:t xml:space="preserve"> и реабилитации, и укрепить службы оказания психосоциальной пом</w:t>
      </w:r>
      <w:r w:rsidR="00BD3FDB" w:rsidRPr="0078149F">
        <w:rPr>
          <w:b/>
          <w:bCs/>
        </w:rPr>
        <w:t>о</w:t>
      </w:r>
      <w:r w:rsidR="00BD3FDB" w:rsidRPr="0078149F">
        <w:rPr>
          <w:b/>
          <w:bCs/>
        </w:rPr>
        <w:t>щи, в том числе по линии Центра психосоциальной реабилитации потр</w:t>
      </w:r>
      <w:r w:rsidR="00BD3FDB" w:rsidRPr="0078149F">
        <w:rPr>
          <w:b/>
          <w:bCs/>
        </w:rPr>
        <w:t>е</w:t>
      </w:r>
      <w:r w:rsidR="00BD3FDB" w:rsidRPr="0078149F">
        <w:rPr>
          <w:b/>
          <w:bCs/>
        </w:rPr>
        <w:t>бителей наркотиков;</w:t>
      </w:r>
    </w:p>
    <w:p w:rsidR="00BD3FDB" w:rsidRPr="0078149F" w:rsidRDefault="0078149F" w:rsidP="00BD3FDB">
      <w:pPr>
        <w:pStyle w:val="SingleTxtGR"/>
        <w:rPr>
          <w:b/>
          <w:bCs/>
        </w:rPr>
      </w:pPr>
      <w:r>
        <w:rPr>
          <w:b/>
          <w:bCs/>
        </w:rPr>
        <w:tab/>
        <w:t>g)</w:t>
      </w:r>
      <w:r>
        <w:rPr>
          <w:b/>
          <w:bCs/>
        </w:rPr>
        <w:tab/>
      </w:r>
      <w:r w:rsidR="00BD3FDB" w:rsidRPr="0078149F">
        <w:rPr>
          <w:b/>
          <w:bCs/>
        </w:rPr>
        <w:t>расширить в сотрудничестве с партнерами осуществление пр</w:t>
      </w:r>
      <w:r w:rsidR="00BD3FDB" w:rsidRPr="0078149F">
        <w:rPr>
          <w:b/>
          <w:bCs/>
        </w:rPr>
        <w:t>о</w:t>
      </w:r>
      <w:r w:rsidR="00BD3FDB" w:rsidRPr="0078149F">
        <w:rPr>
          <w:b/>
          <w:bCs/>
        </w:rPr>
        <w:t xml:space="preserve">грамм профилактики ВИЧ/СПИДа и информационно-разъяснительных кампаний, ориентированных на подростков, потребляющих наркотики, работников </w:t>
      </w:r>
      <w:proofErr w:type="gramStart"/>
      <w:r w:rsidR="00BD3FDB" w:rsidRPr="0078149F">
        <w:rPr>
          <w:b/>
          <w:bCs/>
        </w:rPr>
        <w:t>секс-индустрии</w:t>
      </w:r>
      <w:proofErr w:type="gramEnd"/>
      <w:r w:rsidR="00BD3FDB" w:rsidRPr="0078149F">
        <w:rPr>
          <w:b/>
          <w:bCs/>
        </w:rPr>
        <w:t xml:space="preserve"> и беспризорных детей и подростков, и принять необходимые меры для предотвращения передачи инфекции от матери к ребенку. </w:t>
      </w:r>
    </w:p>
    <w:p w:rsidR="00BD3FDB" w:rsidRPr="00BD3FDB" w:rsidRDefault="0078149F" w:rsidP="0078149F">
      <w:pPr>
        <w:pStyle w:val="H23GR"/>
      </w:pPr>
      <w:r>
        <w:tab/>
      </w:r>
      <w:r>
        <w:tab/>
      </w:r>
      <w:r w:rsidR="00BD3FDB" w:rsidRPr="00BD3FDB">
        <w:t>Уровень жизни</w:t>
      </w:r>
    </w:p>
    <w:p w:rsidR="00BD3FDB" w:rsidRPr="0078149F" w:rsidRDefault="0078149F" w:rsidP="00747FC6">
      <w:pPr>
        <w:pStyle w:val="SingleTxtGR"/>
        <w:rPr>
          <w:b/>
          <w:bCs/>
        </w:rPr>
      </w:pPr>
      <w:r>
        <w:t>35.</w:t>
      </w:r>
      <w:r>
        <w:tab/>
      </w:r>
      <w:r w:rsidR="00BD3FDB" w:rsidRPr="0078149F">
        <w:rPr>
          <w:b/>
          <w:bCs/>
        </w:rPr>
        <w:t xml:space="preserve">Высоко оценивая </w:t>
      </w:r>
      <w:proofErr w:type="gramStart"/>
      <w:r w:rsidR="00BD3FDB" w:rsidRPr="0078149F">
        <w:rPr>
          <w:b/>
          <w:bCs/>
        </w:rPr>
        <w:t>значительное сокращение показателя крайней н</w:t>
      </w:r>
      <w:r w:rsidR="00BD3FDB" w:rsidRPr="0078149F">
        <w:rPr>
          <w:b/>
          <w:bCs/>
        </w:rPr>
        <w:t>и</w:t>
      </w:r>
      <w:r w:rsidR="00BD3FDB" w:rsidRPr="0078149F">
        <w:rPr>
          <w:b/>
          <w:bCs/>
        </w:rPr>
        <w:t>щеты и приветствуя</w:t>
      </w:r>
      <w:proofErr w:type="gramEnd"/>
      <w:r w:rsidR="00BD3FDB" w:rsidRPr="0078149F">
        <w:rPr>
          <w:b/>
          <w:bCs/>
        </w:rPr>
        <w:t xml:space="preserve"> различные программы социальных пособий для же</w:t>
      </w:r>
      <w:r w:rsidR="00BD3FDB" w:rsidRPr="0078149F">
        <w:rPr>
          <w:b/>
          <w:bCs/>
        </w:rPr>
        <w:t>н</w:t>
      </w:r>
      <w:r w:rsidR="00BD3FDB" w:rsidRPr="0078149F">
        <w:rPr>
          <w:b/>
          <w:bCs/>
        </w:rPr>
        <w:t>щин и детей, Комитет вместе с тем привлекает внимание государства-участника к задаче 1.3 Целей в области устойчивого развития, касающейся внедрения на национальном уровне надлежащих систем и мер социальной защиты для всех, и рекомендует государству-участнику:</w:t>
      </w:r>
    </w:p>
    <w:p w:rsidR="00BD3FDB" w:rsidRPr="0078149F" w:rsidRDefault="0078149F" w:rsidP="00BD3FDB">
      <w:pPr>
        <w:pStyle w:val="SingleTxtGR"/>
        <w:rPr>
          <w:b/>
          <w:bCs/>
        </w:rPr>
      </w:pPr>
      <w:r>
        <w:rPr>
          <w:b/>
          <w:bCs/>
        </w:rPr>
        <w:tab/>
        <w:t>a)</w:t>
      </w:r>
      <w:r>
        <w:rPr>
          <w:b/>
          <w:bCs/>
        </w:rPr>
        <w:tab/>
      </w:r>
      <w:r w:rsidR="00BD3FDB" w:rsidRPr="0078149F">
        <w:rPr>
          <w:b/>
          <w:bCs/>
        </w:rPr>
        <w:t>интенсифицировать усилия по борьбе с высоким уровнем бе</w:t>
      </w:r>
      <w:r w:rsidR="00BD3FDB" w:rsidRPr="0078149F">
        <w:rPr>
          <w:b/>
          <w:bCs/>
        </w:rPr>
        <w:t>д</w:t>
      </w:r>
      <w:r w:rsidR="00BD3FDB" w:rsidRPr="0078149F">
        <w:rPr>
          <w:b/>
          <w:bCs/>
        </w:rPr>
        <w:t>ности среди детей, особенно среди детей-инвалидов, детей в неполных с</w:t>
      </w:r>
      <w:r w:rsidR="00BD3FDB" w:rsidRPr="0078149F">
        <w:rPr>
          <w:b/>
          <w:bCs/>
        </w:rPr>
        <w:t>е</w:t>
      </w:r>
      <w:r w:rsidR="00BD3FDB" w:rsidRPr="0078149F">
        <w:rPr>
          <w:b/>
          <w:bCs/>
        </w:rPr>
        <w:t>мьях, семьях, проживающих в сельских районах, семьях, имеющих более трех детей, и среди детей рома, в том числе путем увеличения пособий и обеспечения равного доступа к социальным программам, включая пр</w:t>
      </w:r>
      <w:r w:rsidR="00BD3FDB" w:rsidRPr="0078149F">
        <w:rPr>
          <w:b/>
          <w:bCs/>
        </w:rPr>
        <w:t>о</w:t>
      </w:r>
      <w:r w:rsidR="00BD3FDB" w:rsidRPr="0078149F">
        <w:rPr>
          <w:b/>
          <w:bCs/>
        </w:rPr>
        <w:t>граммы обеспечения жильем;</w:t>
      </w:r>
    </w:p>
    <w:p w:rsidR="00BD3FDB" w:rsidRPr="0078149F" w:rsidRDefault="0078149F" w:rsidP="00BD3FDB">
      <w:pPr>
        <w:pStyle w:val="SingleTxtGR"/>
        <w:rPr>
          <w:b/>
          <w:bCs/>
          <w:spacing w:val="2"/>
        </w:rPr>
      </w:pPr>
      <w:r w:rsidRPr="0078149F">
        <w:rPr>
          <w:b/>
          <w:bCs/>
          <w:spacing w:val="2"/>
        </w:rPr>
        <w:tab/>
        <w:t>b)</w:t>
      </w:r>
      <w:r w:rsidRPr="0078149F">
        <w:rPr>
          <w:b/>
          <w:bCs/>
          <w:spacing w:val="2"/>
        </w:rPr>
        <w:tab/>
      </w:r>
      <w:r w:rsidR="00BD3FDB" w:rsidRPr="0078149F">
        <w:rPr>
          <w:b/>
          <w:bCs/>
          <w:spacing w:val="2"/>
        </w:rPr>
        <w:t xml:space="preserve">повышать потенциал службы социальной поддержки семей с детьми по предоставлению необходимых социальных услуг при </w:t>
      </w:r>
      <w:proofErr w:type="spellStart"/>
      <w:r w:rsidR="00BD3FDB" w:rsidRPr="0078149F">
        <w:rPr>
          <w:b/>
          <w:bCs/>
          <w:spacing w:val="2"/>
        </w:rPr>
        <w:t>уделении</w:t>
      </w:r>
      <w:proofErr w:type="spellEnd"/>
      <w:r w:rsidR="00BD3FDB" w:rsidRPr="0078149F">
        <w:rPr>
          <w:b/>
          <w:bCs/>
          <w:spacing w:val="2"/>
        </w:rPr>
        <w:t xml:space="preserve"> особого внимания детям, живущим в условиях нищеты в сельских районах;</w:t>
      </w:r>
    </w:p>
    <w:p w:rsidR="00BD3FDB" w:rsidRPr="0078149F" w:rsidRDefault="0078149F" w:rsidP="00BD3FDB">
      <w:pPr>
        <w:pStyle w:val="SingleTxtGR"/>
        <w:rPr>
          <w:b/>
          <w:bCs/>
        </w:rPr>
      </w:pPr>
      <w:r>
        <w:rPr>
          <w:b/>
          <w:bCs/>
        </w:rPr>
        <w:tab/>
        <w:t>c)</w:t>
      </w:r>
      <w:r>
        <w:rPr>
          <w:b/>
          <w:bCs/>
        </w:rPr>
        <w:tab/>
      </w:r>
      <w:r w:rsidR="00BD3FDB" w:rsidRPr="0078149F">
        <w:rPr>
          <w:b/>
          <w:bCs/>
        </w:rPr>
        <w:t>совершенствовать все программы социальной защиты в целях дальнейшего улучшения их отдачи в интересах детей и стратегии сокр</w:t>
      </w:r>
      <w:r w:rsidR="00BD3FDB" w:rsidRPr="0078149F">
        <w:rPr>
          <w:b/>
          <w:bCs/>
        </w:rPr>
        <w:t>а</w:t>
      </w:r>
      <w:r w:rsidR="00BD3FDB" w:rsidRPr="0078149F">
        <w:rPr>
          <w:b/>
          <w:bCs/>
        </w:rPr>
        <w:t xml:space="preserve">щения масштабов нищеты, с </w:t>
      </w:r>
      <w:proofErr w:type="gramStart"/>
      <w:r w:rsidR="00BD3FDB" w:rsidRPr="0078149F">
        <w:rPr>
          <w:b/>
          <w:bCs/>
        </w:rPr>
        <w:t>тем</w:t>
      </w:r>
      <w:proofErr w:type="gramEnd"/>
      <w:r w:rsidR="00BD3FDB" w:rsidRPr="0078149F">
        <w:rPr>
          <w:b/>
          <w:bCs/>
        </w:rPr>
        <w:t xml:space="preserve"> чтобы создать комплексную систему для определения приоритетных действий по борьбе с социальной изоляцией детей, в частности детей, находящихся в уязвимом положении, и с целью рационализации квалификационных критериев. </w:t>
      </w:r>
    </w:p>
    <w:p w:rsidR="00BD3FDB" w:rsidRPr="00BD3FDB" w:rsidRDefault="0078149F" w:rsidP="0078149F">
      <w:pPr>
        <w:pStyle w:val="H1GR"/>
      </w:pPr>
      <w:r>
        <w:tab/>
        <w:t>H.</w:t>
      </w:r>
      <w:r>
        <w:tab/>
      </w:r>
      <w:r w:rsidR="00BD3FDB" w:rsidRPr="00BD3FDB">
        <w:t>Образование, досуг и кул</w:t>
      </w:r>
      <w:r>
        <w:t>ьтурная деятельность (статьи 28–</w:t>
      </w:r>
      <w:r w:rsidR="00BD3FDB" w:rsidRPr="00BD3FDB">
        <w:t xml:space="preserve">31) </w:t>
      </w:r>
    </w:p>
    <w:p w:rsidR="00BD3FDB" w:rsidRPr="00BD3FDB" w:rsidRDefault="0078149F" w:rsidP="0078149F">
      <w:pPr>
        <w:pStyle w:val="H23GR"/>
      </w:pPr>
      <w:r>
        <w:tab/>
      </w:r>
      <w:r>
        <w:tab/>
      </w:r>
      <w:r w:rsidR="00BD3FDB" w:rsidRPr="00BD3FDB">
        <w:t>Образование, включая профессиональную подготовку и ориентацию</w:t>
      </w:r>
    </w:p>
    <w:p w:rsidR="00BD3FDB" w:rsidRPr="0078149F" w:rsidRDefault="0078149F" w:rsidP="00BD3FDB">
      <w:pPr>
        <w:pStyle w:val="SingleTxtGR"/>
        <w:rPr>
          <w:b/>
          <w:bCs/>
        </w:rPr>
      </w:pPr>
      <w:r>
        <w:t>36.</w:t>
      </w:r>
      <w:r>
        <w:tab/>
      </w:r>
      <w:r w:rsidR="00BD3FDB" w:rsidRPr="0078149F">
        <w:rPr>
          <w:b/>
          <w:bCs/>
        </w:rPr>
        <w:t>Ссылаясь на свое замечание общего порядка № 1 (2001) о целях обр</w:t>
      </w:r>
      <w:r w:rsidR="00BD3FDB" w:rsidRPr="0078149F">
        <w:rPr>
          <w:b/>
          <w:bCs/>
        </w:rPr>
        <w:t>а</w:t>
      </w:r>
      <w:r w:rsidR="00BD3FDB" w:rsidRPr="0078149F">
        <w:rPr>
          <w:b/>
          <w:bCs/>
        </w:rPr>
        <w:t xml:space="preserve">зования, и с учетом задач 4.1, 4.2, 4.5 и 4.a Целей в области устойчивого развития Комитет настоятельно призывает государство-участник: </w:t>
      </w:r>
    </w:p>
    <w:p w:rsidR="00BD3FDB" w:rsidRPr="0078149F" w:rsidRDefault="0078149F" w:rsidP="00872431">
      <w:pPr>
        <w:pStyle w:val="SingleTxtGR"/>
        <w:rPr>
          <w:b/>
          <w:bCs/>
        </w:rPr>
      </w:pPr>
      <w:r>
        <w:rPr>
          <w:b/>
          <w:bCs/>
        </w:rPr>
        <w:tab/>
      </w:r>
      <w:proofErr w:type="gramStart"/>
      <w:r>
        <w:rPr>
          <w:b/>
          <w:bCs/>
        </w:rPr>
        <w:t>a)</w:t>
      </w:r>
      <w:r>
        <w:rPr>
          <w:b/>
          <w:bCs/>
        </w:rPr>
        <w:tab/>
      </w:r>
      <w:r w:rsidR="00BD3FDB" w:rsidRPr="0078149F">
        <w:rPr>
          <w:b/>
          <w:bCs/>
        </w:rPr>
        <w:t>обеспечить право на обязательное и бесплатное образование для всех детей на уровне начальной и средней школы и продолжать пре</w:t>
      </w:r>
      <w:r w:rsidR="00BD3FDB" w:rsidRPr="0078149F">
        <w:rPr>
          <w:b/>
          <w:bCs/>
        </w:rPr>
        <w:t>д</w:t>
      </w:r>
      <w:r w:rsidR="00BD3FDB" w:rsidRPr="0078149F">
        <w:rPr>
          <w:b/>
          <w:bCs/>
        </w:rPr>
        <w:t>принимать усилия, направленные на улучшение доступа к образованию, включая дошкольное обучение, для детей рома, особенно девочек, и детей из бедных семей, особенно в сельских районах, путем устранения барьеров, препятствующих доступу к образованию, в том числе таких, как недост</w:t>
      </w:r>
      <w:r w:rsidR="00BD3FDB" w:rsidRPr="0078149F">
        <w:rPr>
          <w:b/>
          <w:bCs/>
        </w:rPr>
        <w:t>а</w:t>
      </w:r>
      <w:r w:rsidR="00BD3FDB" w:rsidRPr="0078149F">
        <w:rPr>
          <w:b/>
          <w:bCs/>
        </w:rPr>
        <w:t>точное выделение финансовых средств</w:t>
      </w:r>
      <w:proofErr w:type="gramEnd"/>
      <w:r w:rsidR="00BD3FDB" w:rsidRPr="0078149F">
        <w:rPr>
          <w:b/>
          <w:bCs/>
        </w:rPr>
        <w:t>, социально-экономические прич</w:t>
      </w:r>
      <w:r w:rsidR="00BD3FDB" w:rsidRPr="0078149F">
        <w:rPr>
          <w:b/>
          <w:bCs/>
        </w:rPr>
        <w:t>и</w:t>
      </w:r>
      <w:r w:rsidR="00BD3FDB" w:rsidRPr="0078149F">
        <w:rPr>
          <w:b/>
          <w:bCs/>
        </w:rPr>
        <w:t>ны и проблемы транспортировки;</w:t>
      </w:r>
    </w:p>
    <w:p w:rsidR="00BD3FDB" w:rsidRPr="0078149F" w:rsidRDefault="0078149F" w:rsidP="00BD3FDB">
      <w:pPr>
        <w:pStyle w:val="SingleTxtGR"/>
        <w:rPr>
          <w:b/>
          <w:bCs/>
        </w:rPr>
      </w:pPr>
      <w:r>
        <w:rPr>
          <w:b/>
          <w:bCs/>
        </w:rPr>
        <w:tab/>
      </w:r>
      <w:proofErr w:type="gramStart"/>
      <w:r>
        <w:rPr>
          <w:b/>
          <w:bCs/>
        </w:rPr>
        <w:t>b)</w:t>
      </w:r>
      <w:r>
        <w:rPr>
          <w:b/>
          <w:bCs/>
        </w:rPr>
        <w:tab/>
      </w:r>
      <w:r w:rsidR="00BD3FDB" w:rsidRPr="0078149F">
        <w:rPr>
          <w:b/>
          <w:bCs/>
        </w:rPr>
        <w:t>наращивать усилия по повышению показателей посещаемости школы и снижению показателей отсева из школ, в частности с помощью мероприятий по борьбе с практикой детских браков, и развивать и сове</w:t>
      </w:r>
      <w:r w:rsidR="00BD3FDB" w:rsidRPr="0078149F">
        <w:rPr>
          <w:b/>
          <w:bCs/>
        </w:rPr>
        <w:t>р</w:t>
      </w:r>
      <w:r w:rsidR="00BD3FDB" w:rsidRPr="0078149F">
        <w:rPr>
          <w:b/>
          <w:bCs/>
        </w:rPr>
        <w:t>шенствовать качественную профессионально-техническую подготовку в целях формирования у детей более эффективных трудовых навыков, ос</w:t>
      </w:r>
      <w:r w:rsidR="00BD3FDB" w:rsidRPr="0078149F">
        <w:rPr>
          <w:b/>
          <w:bCs/>
        </w:rPr>
        <w:t>о</w:t>
      </w:r>
      <w:r w:rsidR="00BD3FDB" w:rsidRPr="0078149F">
        <w:rPr>
          <w:b/>
          <w:bCs/>
        </w:rPr>
        <w:t>бенно у детей, бросающих школу, и обеспечить наличие надлежащих усл</w:t>
      </w:r>
      <w:r w:rsidR="00BD3FDB" w:rsidRPr="0078149F">
        <w:rPr>
          <w:b/>
          <w:bCs/>
        </w:rPr>
        <w:t>о</w:t>
      </w:r>
      <w:r w:rsidR="00BD3FDB" w:rsidRPr="0078149F">
        <w:rPr>
          <w:b/>
          <w:bCs/>
        </w:rPr>
        <w:t>вий и оборудования;</w:t>
      </w:r>
      <w:proofErr w:type="gramEnd"/>
    </w:p>
    <w:p w:rsidR="00BD3FDB" w:rsidRPr="0078149F" w:rsidRDefault="0078149F" w:rsidP="00BD3FDB">
      <w:pPr>
        <w:pStyle w:val="SingleTxtGR"/>
        <w:rPr>
          <w:b/>
          <w:bCs/>
        </w:rPr>
      </w:pPr>
      <w:r>
        <w:rPr>
          <w:b/>
          <w:bCs/>
        </w:rPr>
        <w:tab/>
        <w:t>c)</w:t>
      </w:r>
      <w:r>
        <w:rPr>
          <w:b/>
          <w:bCs/>
        </w:rPr>
        <w:tab/>
      </w:r>
      <w:r w:rsidR="00BD3FDB" w:rsidRPr="0078149F">
        <w:rPr>
          <w:b/>
          <w:bCs/>
        </w:rPr>
        <w:t>провести комплексный пересмотр школьных учебных пр</w:t>
      </w:r>
      <w:r w:rsidR="00BD3FDB" w:rsidRPr="0078149F">
        <w:rPr>
          <w:b/>
          <w:bCs/>
        </w:rPr>
        <w:t>о</w:t>
      </w:r>
      <w:r w:rsidR="00BD3FDB" w:rsidRPr="0078149F">
        <w:rPr>
          <w:b/>
          <w:bCs/>
        </w:rPr>
        <w:t xml:space="preserve">грамм на всех уровнях, с </w:t>
      </w:r>
      <w:proofErr w:type="gramStart"/>
      <w:r w:rsidR="00BD3FDB" w:rsidRPr="0078149F">
        <w:rPr>
          <w:b/>
          <w:bCs/>
        </w:rPr>
        <w:t>тем</w:t>
      </w:r>
      <w:proofErr w:type="gramEnd"/>
      <w:r w:rsidR="00BD3FDB" w:rsidRPr="0078149F">
        <w:rPr>
          <w:b/>
          <w:bCs/>
        </w:rPr>
        <w:t xml:space="preserve"> чтобы обеспечить высокое качество учебных программ, отвечающих потребностям и интересам детей, в том числе с учетом культурного разнообразия и посредством адаптации школьной ср</w:t>
      </w:r>
      <w:r w:rsidR="00BD3FDB" w:rsidRPr="0078149F">
        <w:rPr>
          <w:b/>
          <w:bCs/>
        </w:rPr>
        <w:t>е</w:t>
      </w:r>
      <w:r w:rsidR="00BD3FDB" w:rsidRPr="0078149F">
        <w:rPr>
          <w:b/>
          <w:bCs/>
        </w:rPr>
        <w:t>ды в целях содействия представленности этнических меньшинств в кла</w:t>
      </w:r>
      <w:r w:rsidR="00BD3FDB" w:rsidRPr="0078149F">
        <w:rPr>
          <w:b/>
          <w:bCs/>
        </w:rPr>
        <w:t>с</w:t>
      </w:r>
      <w:r w:rsidR="00BD3FDB" w:rsidRPr="0078149F">
        <w:rPr>
          <w:b/>
          <w:bCs/>
        </w:rPr>
        <w:t xml:space="preserve">сах и участию во внеклассных мероприятиях; </w:t>
      </w:r>
    </w:p>
    <w:p w:rsidR="00BD3FDB" w:rsidRPr="0078149F" w:rsidRDefault="0078149F" w:rsidP="00BD3FDB">
      <w:pPr>
        <w:pStyle w:val="SingleTxtGR"/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</w:r>
      <w:r w:rsidR="00BD3FDB" w:rsidRPr="0078149F">
        <w:rPr>
          <w:b/>
          <w:bCs/>
        </w:rPr>
        <w:t>принять меры, имеющие целью повысить общее качество обр</w:t>
      </w:r>
      <w:r w:rsidR="00BD3FDB" w:rsidRPr="0078149F">
        <w:rPr>
          <w:b/>
          <w:bCs/>
        </w:rPr>
        <w:t>а</w:t>
      </w:r>
      <w:r w:rsidR="00BD3FDB" w:rsidRPr="0078149F">
        <w:rPr>
          <w:b/>
          <w:bCs/>
        </w:rPr>
        <w:t>зования, в частности в том, что касается школ в сельских районах, увел</w:t>
      </w:r>
      <w:r w:rsidR="00BD3FDB" w:rsidRPr="0078149F">
        <w:rPr>
          <w:b/>
          <w:bCs/>
        </w:rPr>
        <w:t>и</w:t>
      </w:r>
      <w:r w:rsidR="00BD3FDB" w:rsidRPr="0078149F">
        <w:rPr>
          <w:b/>
          <w:bCs/>
        </w:rPr>
        <w:t>чить численность квалифицированных преподавателей и обеспечить наличие учебных материалов, книг и методических пособий;</w:t>
      </w:r>
    </w:p>
    <w:p w:rsidR="00BD3FDB" w:rsidRPr="0078149F" w:rsidRDefault="0078149F" w:rsidP="00BD3FDB">
      <w:pPr>
        <w:pStyle w:val="SingleTxtGR"/>
        <w:rPr>
          <w:b/>
          <w:bCs/>
        </w:rPr>
      </w:pPr>
      <w:r>
        <w:rPr>
          <w:b/>
          <w:bCs/>
        </w:rPr>
        <w:tab/>
        <w:t>e)</w:t>
      </w:r>
      <w:r>
        <w:rPr>
          <w:b/>
          <w:bCs/>
        </w:rPr>
        <w:tab/>
      </w:r>
      <w:r w:rsidR="00BD3FDB" w:rsidRPr="0078149F">
        <w:rPr>
          <w:b/>
          <w:bCs/>
        </w:rPr>
        <w:t xml:space="preserve">обеспечить, чтобы водоснабжение и средства санитарии во всех школах отвечали унифицированным стандартам качества, и обеспечить доступ к игровым площадкам и другим возможностям занятия спортом и участия в культурных мероприятиях для всех детей, особенно для детей из обездоленных семей; </w:t>
      </w:r>
    </w:p>
    <w:p w:rsidR="00BD3FDB" w:rsidRPr="0078149F" w:rsidRDefault="0078149F" w:rsidP="00BD3FDB">
      <w:pPr>
        <w:pStyle w:val="SingleTxtGR"/>
        <w:rPr>
          <w:b/>
          <w:bCs/>
        </w:rPr>
      </w:pPr>
      <w:r>
        <w:rPr>
          <w:b/>
          <w:bCs/>
        </w:rPr>
        <w:tab/>
        <w:t>f)</w:t>
      </w:r>
      <w:r>
        <w:rPr>
          <w:b/>
          <w:bCs/>
        </w:rPr>
        <w:tab/>
      </w:r>
      <w:r w:rsidR="00BD3FDB" w:rsidRPr="0078149F">
        <w:rPr>
          <w:b/>
          <w:bCs/>
        </w:rPr>
        <w:t>поощрять обучение на родном языке и двуязычное обучение на всех уровнях квалифицированными преподавателями, владеющими двумя языками;</w:t>
      </w:r>
    </w:p>
    <w:p w:rsidR="00BD3FDB" w:rsidRPr="0078149F" w:rsidRDefault="00127C10" w:rsidP="00BD3FDB">
      <w:pPr>
        <w:pStyle w:val="SingleTxtGR"/>
        <w:rPr>
          <w:b/>
          <w:bCs/>
        </w:rPr>
      </w:pPr>
      <w:r>
        <w:rPr>
          <w:b/>
          <w:bCs/>
        </w:rPr>
        <w:tab/>
        <w:t>g)</w:t>
      </w:r>
      <w:r>
        <w:rPr>
          <w:b/>
          <w:bCs/>
        </w:rPr>
        <w:tab/>
      </w:r>
      <w:r w:rsidR="00BD3FDB" w:rsidRPr="0078149F">
        <w:rPr>
          <w:b/>
          <w:bCs/>
        </w:rPr>
        <w:t>продолжать расширять доступ к дошкольному образованию для всех детей и продолжать совершенствование инфраструктуры, вкл</w:t>
      </w:r>
      <w:r w:rsidR="00BD3FDB" w:rsidRPr="0078149F">
        <w:rPr>
          <w:b/>
          <w:bCs/>
        </w:rPr>
        <w:t>ю</w:t>
      </w:r>
      <w:r w:rsidR="00BD3FDB" w:rsidRPr="0078149F">
        <w:rPr>
          <w:b/>
          <w:bCs/>
        </w:rPr>
        <w:t>чая предоставление учебных материалов и книг, а также методических п</w:t>
      </w:r>
      <w:r w:rsidR="00BD3FDB" w:rsidRPr="0078149F">
        <w:rPr>
          <w:b/>
          <w:bCs/>
        </w:rPr>
        <w:t>о</w:t>
      </w:r>
      <w:r w:rsidR="00BD3FDB" w:rsidRPr="0078149F">
        <w:rPr>
          <w:b/>
          <w:bCs/>
        </w:rPr>
        <w:t>собий.</w:t>
      </w:r>
    </w:p>
    <w:p w:rsidR="00BD3FDB" w:rsidRPr="00BD3FDB" w:rsidRDefault="00872431" w:rsidP="00872431">
      <w:pPr>
        <w:pStyle w:val="H1GR"/>
      </w:pPr>
      <w:r>
        <w:tab/>
      </w:r>
      <w:r>
        <w:rPr>
          <w:lang w:val="en-US"/>
        </w:rPr>
        <w:t>I</w:t>
      </w:r>
      <w:r>
        <w:t>.</w:t>
      </w:r>
      <w:r>
        <w:tab/>
      </w:r>
      <w:r w:rsidR="00BD3FDB" w:rsidRPr="00BD3FDB">
        <w:t>Специальные меры защиты (ст</w:t>
      </w:r>
      <w:r w:rsidR="00127C10">
        <w:t xml:space="preserve">атьи 22, 30, 32, 33, 35, 36, </w:t>
      </w:r>
      <w:r w:rsidRPr="00872431">
        <w:br/>
      </w:r>
      <w:r w:rsidR="00127C10">
        <w:t>37 b)–d) и 38–</w:t>
      </w:r>
      <w:r w:rsidR="00BD3FDB" w:rsidRPr="00BD3FDB">
        <w:t xml:space="preserve">40) </w:t>
      </w:r>
    </w:p>
    <w:p w:rsidR="00BD3FDB" w:rsidRPr="00BD3FDB" w:rsidRDefault="00127C10" w:rsidP="00127C10">
      <w:pPr>
        <w:pStyle w:val="H23GR"/>
      </w:pPr>
      <w:r>
        <w:tab/>
      </w:r>
      <w:r>
        <w:tab/>
      </w:r>
      <w:r w:rsidR="00BD3FDB" w:rsidRPr="00BD3FDB">
        <w:t>Дети в ситуациях миграции</w:t>
      </w:r>
    </w:p>
    <w:p w:rsidR="00BD3FDB" w:rsidRPr="00127C10" w:rsidRDefault="00127C10" w:rsidP="00BD3FDB">
      <w:pPr>
        <w:pStyle w:val="SingleTxtGR"/>
        <w:rPr>
          <w:b/>
          <w:bCs/>
        </w:rPr>
      </w:pPr>
      <w:r>
        <w:t>37.</w:t>
      </w:r>
      <w:r>
        <w:tab/>
      </w:r>
      <w:r w:rsidR="00BD3FDB" w:rsidRPr="00127C10">
        <w:rPr>
          <w:b/>
          <w:bCs/>
        </w:rPr>
        <w:t>Комитет рекомендует государству-участнику обеспечить, чтобы н</w:t>
      </w:r>
      <w:r w:rsidR="00BD3FDB" w:rsidRPr="00127C10">
        <w:rPr>
          <w:b/>
          <w:bCs/>
        </w:rPr>
        <w:t>и</w:t>
      </w:r>
      <w:r w:rsidR="00BD3FDB" w:rsidRPr="00127C10">
        <w:rPr>
          <w:b/>
          <w:bCs/>
        </w:rPr>
        <w:t>кто из детей-мигрантов не содержался под стражей по причине их мигр</w:t>
      </w:r>
      <w:r w:rsidR="00BD3FDB" w:rsidRPr="00127C10">
        <w:rPr>
          <w:b/>
          <w:bCs/>
        </w:rPr>
        <w:t>а</w:t>
      </w:r>
      <w:r w:rsidR="00BD3FDB" w:rsidRPr="00127C10">
        <w:rPr>
          <w:b/>
          <w:bCs/>
        </w:rPr>
        <w:t>ционного статуса или миграционного статуса их родителей, и обеспечивать детям-мигрантам возможность пользоваться правами, предусмотренными Конвенцией, в том числе в отношении доступа к образованию, здравоохр</w:t>
      </w:r>
      <w:r w:rsidR="00BD3FDB" w:rsidRPr="00127C10">
        <w:rPr>
          <w:b/>
          <w:bCs/>
        </w:rPr>
        <w:t>а</w:t>
      </w:r>
      <w:r w:rsidR="00BD3FDB" w:rsidRPr="00127C10">
        <w:rPr>
          <w:b/>
          <w:bCs/>
        </w:rPr>
        <w:t>нению и социальной защите.</w:t>
      </w:r>
    </w:p>
    <w:p w:rsidR="00BD3FDB" w:rsidRPr="00BD3FDB" w:rsidRDefault="00127C10" w:rsidP="00127C10">
      <w:pPr>
        <w:pStyle w:val="H23GR"/>
      </w:pPr>
      <w:r>
        <w:tab/>
      </w:r>
      <w:r>
        <w:tab/>
      </w:r>
      <w:r w:rsidR="00BD3FDB" w:rsidRPr="00BD3FDB">
        <w:t>Экономическая эксплуатация, включая детский труд</w:t>
      </w:r>
    </w:p>
    <w:p w:rsidR="00BD3FDB" w:rsidRPr="00127C10" w:rsidRDefault="00127C10" w:rsidP="00BD3FDB">
      <w:pPr>
        <w:pStyle w:val="SingleTxtGR"/>
        <w:rPr>
          <w:b/>
          <w:bCs/>
        </w:rPr>
      </w:pPr>
      <w:r>
        <w:t>38.</w:t>
      </w:r>
      <w:r>
        <w:tab/>
      </w:r>
      <w:r w:rsidR="00BD3FDB" w:rsidRPr="00127C10">
        <w:rPr>
          <w:b/>
          <w:bCs/>
        </w:rPr>
        <w:t>Приветствуя принятие Национального плана действий по предупр</w:t>
      </w:r>
      <w:r w:rsidR="00BD3FDB" w:rsidRPr="00127C10">
        <w:rPr>
          <w:b/>
          <w:bCs/>
        </w:rPr>
        <w:t>е</w:t>
      </w:r>
      <w:r w:rsidR="00BD3FDB" w:rsidRPr="00127C10">
        <w:rPr>
          <w:b/>
          <w:bCs/>
        </w:rPr>
        <w:t>ждению и искоренению наихудших форм детского труда и другие усилия в этом направлении, Комитет вместе с тем рекомендует государству-участнику:</w:t>
      </w:r>
    </w:p>
    <w:p w:rsidR="00BD3FDB" w:rsidRPr="00127C10" w:rsidRDefault="00127C10" w:rsidP="00BD3FDB">
      <w:pPr>
        <w:pStyle w:val="SingleTxtGR"/>
        <w:rPr>
          <w:b/>
          <w:bCs/>
        </w:rPr>
      </w:pPr>
      <w:r w:rsidRPr="00127C10">
        <w:rPr>
          <w:b/>
          <w:bCs/>
        </w:rPr>
        <w:tab/>
        <w:t>a)</w:t>
      </w:r>
      <w:r w:rsidRPr="00127C10">
        <w:rPr>
          <w:b/>
          <w:bCs/>
        </w:rPr>
        <w:tab/>
      </w:r>
      <w:r w:rsidR="00BD3FDB" w:rsidRPr="00127C10">
        <w:rPr>
          <w:b/>
          <w:bCs/>
        </w:rPr>
        <w:t>принять меры по недопущению эксплуатации детей, особенно мальчиков и детей из сельских районов, особенно в сельскохозяйственном секторе, путем обеспечения соблюдения соответствующего законодател</w:t>
      </w:r>
      <w:r w:rsidR="00BD3FDB" w:rsidRPr="00127C10">
        <w:rPr>
          <w:b/>
          <w:bCs/>
        </w:rPr>
        <w:t>ь</w:t>
      </w:r>
      <w:r w:rsidR="00BD3FDB" w:rsidRPr="00127C10">
        <w:rPr>
          <w:b/>
          <w:bCs/>
        </w:rPr>
        <w:t>ства, включая Трудовой и Уголовный кодексы;</w:t>
      </w:r>
    </w:p>
    <w:p w:rsidR="00BD3FDB" w:rsidRPr="00127C10" w:rsidRDefault="00127C10" w:rsidP="00BD3FDB">
      <w:pPr>
        <w:pStyle w:val="SingleTxtGR"/>
        <w:rPr>
          <w:b/>
          <w:bCs/>
        </w:rPr>
      </w:pPr>
      <w:r w:rsidRPr="00127C10">
        <w:rPr>
          <w:b/>
          <w:bCs/>
        </w:rPr>
        <w:tab/>
        <w:t>b)</w:t>
      </w:r>
      <w:r w:rsidRPr="00127C10">
        <w:rPr>
          <w:b/>
          <w:bCs/>
        </w:rPr>
        <w:tab/>
      </w:r>
      <w:r w:rsidR="00BD3FDB" w:rsidRPr="00127C10">
        <w:rPr>
          <w:b/>
          <w:bCs/>
        </w:rPr>
        <w:t>проводить в жизнь вышеупомянутый Национальный план де</w:t>
      </w:r>
      <w:r w:rsidR="00BD3FDB" w:rsidRPr="00127C10">
        <w:rPr>
          <w:b/>
          <w:bCs/>
        </w:rPr>
        <w:t>й</w:t>
      </w:r>
      <w:r w:rsidR="00BD3FDB" w:rsidRPr="00127C10">
        <w:rPr>
          <w:b/>
          <w:bCs/>
        </w:rPr>
        <w:t>ствий и сообщить в следующем периодическом докладе сведения о ко</w:t>
      </w:r>
      <w:r w:rsidR="00BD3FDB" w:rsidRPr="00127C10">
        <w:rPr>
          <w:b/>
          <w:bCs/>
        </w:rPr>
        <w:t>н</w:t>
      </w:r>
      <w:r w:rsidR="00BD3FDB" w:rsidRPr="00127C10">
        <w:rPr>
          <w:b/>
          <w:bCs/>
        </w:rPr>
        <w:t>кретных мерах, принимаемых в государстве-участнике по решению пр</w:t>
      </w:r>
      <w:r w:rsidR="00BD3FDB" w:rsidRPr="00127C10">
        <w:rPr>
          <w:b/>
          <w:bCs/>
        </w:rPr>
        <w:t>о</w:t>
      </w:r>
      <w:r w:rsidR="00BD3FDB" w:rsidRPr="00127C10">
        <w:rPr>
          <w:b/>
          <w:bCs/>
        </w:rPr>
        <w:t>блемы детского труда;</w:t>
      </w:r>
    </w:p>
    <w:p w:rsidR="00BD3FDB" w:rsidRPr="00127C10" w:rsidRDefault="00127C10" w:rsidP="00BD3FDB">
      <w:pPr>
        <w:pStyle w:val="SingleTxtGR"/>
        <w:rPr>
          <w:b/>
          <w:bCs/>
        </w:rPr>
      </w:pPr>
      <w:r w:rsidRPr="00127C10">
        <w:rPr>
          <w:b/>
          <w:bCs/>
        </w:rPr>
        <w:tab/>
        <w:t>c)</w:t>
      </w:r>
      <w:r w:rsidRPr="00127C10">
        <w:rPr>
          <w:b/>
          <w:bCs/>
        </w:rPr>
        <w:tab/>
      </w:r>
      <w:r w:rsidR="00BD3FDB" w:rsidRPr="00127C10">
        <w:rPr>
          <w:b/>
          <w:bCs/>
        </w:rPr>
        <w:t>укреплять механизмы трудовой инспекции и трудового ко</w:t>
      </w:r>
      <w:r w:rsidR="00BD3FDB" w:rsidRPr="00127C10">
        <w:rPr>
          <w:b/>
          <w:bCs/>
        </w:rPr>
        <w:t>н</w:t>
      </w:r>
      <w:r w:rsidR="00BD3FDB" w:rsidRPr="00127C10">
        <w:rPr>
          <w:b/>
          <w:bCs/>
        </w:rPr>
        <w:t>троля, в частности структуру по мониторингу детского труда, и публик</w:t>
      </w:r>
      <w:r w:rsidR="00BD3FDB" w:rsidRPr="00127C10">
        <w:rPr>
          <w:b/>
          <w:bCs/>
        </w:rPr>
        <w:t>о</w:t>
      </w:r>
      <w:r w:rsidR="00BD3FDB" w:rsidRPr="00127C10">
        <w:rPr>
          <w:b/>
          <w:bCs/>
        </w:rPr>
        <w:t>вать в открытом доступе данные о количестве проводимых инспекций и выявляемых нарушениях;</w:t>
      </w:r>
    </w:p>
    <w:p w:rsidR="00BD3FDB" w:rsidRPr="00127C10" w:rsidRDefault="00127C10" w:rsidP="00BD3FDB">
      <w:pPr>
        <w:pStyle w:val="SingleTxtGR"/>
        <w:rPr>
          <w:b/>
          <w:bCs/>
        </w:rPr>
      </w:pPr>
      <w:r w:rsidRPr="00127C10">
        <w:rPr>
          <w:b/>
          <w:bCs/>
        </w:rPr>
        <w:tab/>
      </w:r>
      <w:proofErr w:type="gramStart"/>
      <w:r w:rsidRPr="00127C10">
        <w:rPr>
          <w:b/>
          <w:bCs/>
        </w:rPr>
        <w:t>d)</w:t>
      </w:r>
      <w:r w:rsidRPr="00127C10">
        <w:rPr>
          <w:b/>
          <w:bCs/>
        </w:rPr>
        <w:tab/>
      </w:r>
      <w:r w:rsidR="00BD3FDB" w:rsidRPr="00127C10">
        <w:rPr>
          <w:b/>
          <w:bCs/>
        </w:rPr>
        <w:t>продолжать сотрудничество с Международной организацией труда по линии Международной программы по упразднению детского тр</w:t>
      </w:r>
      <w:r w:rsidR="00BD3FDB" w:rsidRPr="00127C10">
        <w:rPr>
          <w:b/>
          <w:bCs/>
        </w:rPr>
        <w:t>у</w:t>
      </w:r>
      <w:r w:rsidR="00BD3FDB" w:rsidRPr="00127C10">
        <w:rPr>
          <w:b/>
          <w:bCs/>
        </w:rPr>
        <w:t>да и с ЮНИСЕФ в целях повышения уровня информированности о нег</w:t>
      </w:r>
      <w:r w:rsidR="00BD3FDB" w:rsidRPr="00127C10">
        <w:rPr>
          <w:b/>
          <w:bCs/>
        </w:rPr>
        <w:t>а</w:t>
      </w:r>
      <w:r w:rsidR="00BD3FDB" w:rsidRPr="00127C10">
        <w:rPr>
          <w:b/>
          <w:bCs/>
        </w:rPr>
        <w:t>тивных последствиях детского труда посредством осуществления госуда</w:t>
      </w:r>
      <w:r w:rsidR="00BD3FDB" w:rsidRPr="00127C10">
        <w:rPr>
          <w:b/>
          <w:bCs/>
        </w:rPr>
        <w:t>р</w:t>
      </w:r>
      <w:r w:rsidR="00BD3FDB" w:rsidRPr="00127C10">
        <w:rPr>
          <w:b/>
          <w:bCs/>
        </w:rPr>
        <w:t>ственных просветительских программ, организованных при сотруднич</w:t>
      </w:r>
      <w:r w:rsidR="00BD3FDB" w:rsidRPr="00127C10">
        <w:rPr>
          <w:b/>
          <w:bCs/>
        </w:rPr>
        <w:t>е</w:t>
      </w:r>
      <w:r w:rsidR="00BD3FDB" w:rsidRPr="00127C10">
        <w:rPr>
          <w:b/>
          <w:bCs/>
        </w:rPr>
        <w:t>стве правительства с предпринимательским сектором и общинными лид</w:t>
      </w:r>
      <w:r w:rsidR="00BD3FDB" w:rsidRPr="00127C10">
        <w:rPr>
          <w:b/>
          <w:bCs/>
        </w:rPr>
        <w:t>е</w:t>
      </w:r>
      <w:r w:rsidR="00BD3FDB" w:rsidRPr="00127C10">
        <w:rPr>
          <w:b/>
          <w:bCs/>
        </w:rPr>
        <w:t xml:space="preserve">рами, работниками сферы образования, семьями и средствами массовой информации. </w:t>
      </w:r>
      <w:proofErr w:type="gramEnd"/>
    </w:p>
    <w:p w:rsidR="00BD3FDB" w:rsidRPr="00BD3FDB" w:rsidRDefault="00127C10" w:rsidP="00127C10">
      <w:pPr>
        <w:pStyle w:val="H23GR"/>
      </w:pPr>
      <w:r>
        <w:tab/>
      </w:r>
      <w:r>
        <w:tab/>
      </w:r>
      <w:r w:rsidR="00BD3FDB" w:rsidRPr="00BD3FDB">
        <w:t>Безнадзорные дети</w:t>
      </w:r>
    </w:p>
    <w:p w:rsidR="00BD3FDB" w:rsidRPr="00127C10" w:rsidRDefault="00127C10" w:rsidP="00BD3FDB">
      <w:pPr>
        <w:pStyle w:val="SingleTxtGR"/>
        <w:rPr>
          <w:b/>
          <w:bCs/>
        </w:rPr>
      </w:pPr>
      <w:r>
        <w:t>39.</w:t>
      </w:r>
      <w:r>
        <w:tab/>
      </w:r>
      <w:proofErr w:type="gramStart"/>
      <w:r w:rsidR="00BD3FDB" w:rsidRPr="00127C10">
        <w:rPr>
          <w:b/>
          <w:bCs/>
        </w:rPr>
        <w:t>Отмечая наличие большого числа</w:t>
      </w:r>
      <w:r>
        <w:rPr>
          <w:b/>
          <w:bCs/>
        </w:rPr>
        <w:t xml:space="preserve"> безнадзорных детей, особенно в </w:t>
      </w:r>
      <w:r w:rsidR="00BD3FDB" w:rsidRPr="00127C10">
        <w:rPr>
          <w:b/>
          <w:bCs/>
        </w:rPr>
        <w:t>Кишиневе, Комитет, ссылаясь на сво</w:t>
      </w:r>
      <w:r>
        <w:rPr>
          <w:b/>
          <w:bCs/>
        </w:rPr>
        <w:t>е замечание общего поря</w:t>
      </w:r>
      <w:r>
        <w:rPr>
          <w:b/>
          <w:bCs/>
        </w:rPr>
        <w:t>д</w:t>
      </w:r>
      <w:r>
        <w:rPr>
          <w:b/>
          <w:bCs/>
        </w:rPr>
        <w:t>ка № 21 </w:t>
      </w:r>
      <w:r w:rsidR="00BD3FDB" w:rsidRPr="00127C10">
        <w:rPr>
          <w:b/>
          <w:bCs/>
        </w:rPr>
        <w:t>(2017) о безнадзорных детях, рекомендует государству-участнику провести всеобъемлющее исследование по вопросу о коренных причинах безнадзорности, разработать всеобъемлющую стратегию защиты таких д</w:t>
      </w:r>
      <w:r w:rsidR="00BD3FDB" w:rsidRPr="00127C10">
        <w:rPr>
          <w:b/>
          <w:bCs/>
        </w:rPr>
        <w:t>е</w:t>
      </w:r>
      <w:r w:rsidR="00BD3FDB" w:rsidRPr="00127C10">
        <w:rPr>
          <w:b/>
          <w:bCs/>
        </w:rPr>
        <w:t>тей в целях предупреждения безнадзорности и сокращения масштабов эт</w:t>
      </w:r>
      <w:r w:rsidR="00BD3FDB" w:rsidRPr="00127C10">
        <w:rPr>
          <w:b/>
          <w:bCs/>
        </w:rPr>
        <w:t>о</w:t>
      </w:r>
      <w:r w:rsidR="00BD3FDB" w:rsidRPr="00127C10">
        <w:rPr>
          <w:b/>
          <w:bCs/>
        </w:rPr>
        <w:t>го явления и обеспечить таким детям необходимую защиту и оказание п</w:t>
      </w:r>
      <w:r w:rsidR="00BD3FDB" w:rsidRPr="00127C10">
        <w:rPr>
          <w:b/>
          <w:bCs/>
        </w:rPr>
        <w:t>о</w:t>
      </w:r>
      <w:r w:rsidR="00BD3FDB" w:rsidRPr="00127C10">
        <w:rPr>
          <w:b/>
          <w:bCs/>
        </w:rPr>
        <w:t>мощи по реабилитации и социальной</w:t>
      </w:r>
      <w:proofErr w:type="gramEnd"/>
      <w:r w:rsidR="00BD3FDB" w:rsidRPr="00127C10">
        <w:rPr>
          <w:b/>
          <w:bCs/>
        </w:rPr>
        <w:t xml:space="preserve"> реинтеграции, в том числе в отнош</w:t>
      </w:r>
      <w:r w:rsidR="00BD3FDB" w:rsidRPr="00127C10">
        <w:rPr>
          <w:b/>
          <w:bCs/>
        </w:rPr>
        <w:t>е</w:t>
      </w:r>
      <w:r w:rsidR="00BD3FDB" w:rsidRPr="00127C10">
        <w:rPr>
          <w:b/>
          <w:bCs/>
        </w:rPr>
        <w:t>нии предоставления убежищ, образования и профессионально-технической подготовки, надлежащих услуг в области охраны здоровья и других соц</w:t>
      </w:r>
      <w:r w:rsidR="00BD3FDB" w:rsidRPr="00127C10">
        <w:rPr>
          <w:b/>
          <w:bCs/>
        </w:rPr>
        <w:t>и</w:t>
      </w:r>
      <w:r w:rsidR="00BD3FDB" w:rsidRPr="00127C10">
        <w:rPr>
          <w:b/>
          <w:bCs/>
        </w:rPr>
        <w:t>альных услуг, включая услуги по линии программ реабилитации токсик</w:t>
      </w:r>
      <w:r w:rsidR="00BD3FDB" w:rsidRPr="00127C10">
        <w:rPr>
          <w:b/>
          <w:bCs/>
        </w:rPr>
        <w:t>о</w:t>
      </w:r>
      <w:r w:rsidR="00BD3FDB" w:rsidRPr="00127C10">
        <w:rPr>
          <w:b/>
          <w:bCs/>
        </w:rPr>
        <w:t>манов и консультационные услуги по вопросам психического здоровья.</w:t>
      </w:r>
    </w:p>
    <w:p w:rsidR="00BD3FDB" w:rsidRPr="00BD3FDB" w:rsidRDefault="00127C10" w:rsidP="00127C10">
      <w:pPr>
        <w:pStyle w:val="H23GR"/>
      </w:pPr>
      <w:r>
        <w:tab/>
      </w:r>
      <w:r>
        <w:tab/>
      </w:r>
      <w:r w:rsidR="00BD3FDB" w:rsidRPr="00BD3FDB">
        <w:t>Торговля детьми, контрабандные перевозки и похищения детей</w:t>
      </w:r>
    </w:p>
    <w:p w:rsidR="00BD3FDB" w:rsidRPr="00BD3FDB" w:rsidRDefault="00127C10" w:rsidP="00BD3FDB">
      <w:pPr>
        <w:pStyle w:val="SingleTxtGR"/>
      </w:pPr>
      <w:r>
        <w:t>40.</w:t>
      </w:r>
      <w:r>
        <w:tab/>
      </w:r>
      <w:proofErr w:type="gramStart"/>
      <w:r w:rsidR="00BD3FDB" w:rsidRPr="00BD3FDB">
        <w:t>Отмечая различные инициативы по борьбе с торговлей людьми, включая принятый в 2009 году Национальный план по предупреждению и пресечению торговли людьми, Комитет вместе с тем выражает озабоченность в связи с тем, что государство-участник по-прежнему является страной происхождения жертв торговли людьми для целей сексуальной и трудовой эксплуатации, а также в</w:t>
      </w:r>
      <w:r w:rsidR="00BD3FDB" w:rsidRPr="00BD3FDB">
        <w:t>ы</w:t>
      </w:r>
      <w:r w:rsidR="00BD3FDB" w:rsidRPr="00BD3FDB">
        <w:t>ражает озабоченность по поводу неадекватности услуг по реабилитации и с</w:t>
      </w:r>
      <w:r w:rsidR="00BD3FDB" w:rsidRPr="00BD3FDB">
        <w:t>о</w:t>
      </w:r>
      <w:r w:rsidR="00BD3FDB" w:rsidRPr="00BD3FDB">
        <w:t>циальной реинтеграции жертв</w:t>
      </w:r>
      <w:proofErr w:type="gramEnd"/>
      <w:r w:rsidR="00BD3FDB" w:rsidRPr="00BD3FDB">
        <w:t xml:space="preserve"> и по поводу сообщений о коррупции в судебной системе и правоохранительных органах, препятствующей успешному осужд</w:t>
      </w:r>
      <w:r w:rsidR="00BD3FDB" w:rsidRPr="00BD3FDB">
        <w:t>е</w:t>
      </w:r>
      <w:r w:rsidR="00BD3FDB" w:rsidRPr="00BD3FDB">
        <w:t xml:space="preserve">нию торговцев людьми и назначению им наказаний по приговору. </w:t>
      </w:r>
    </w:p>
    <w:p w:rsidR="00BD3FDB" w:rsidRPr="00127C10" w:rsidRDefault="00127C10" w:rsidP="00127C10">
      <w:pPr>
        <w:pStyle w:val="SingleTxtGR"/>
        <w:spacing w:line="230" w:lineRule="atLeast"/>
        <w:rPr>
          <w:b/>
          <w:bCs/>
        </w:rPr>
      </w:pPr>
      <w:r>
        <w:t>41.</w:t>
      </w:r>
      <w:r>
        <w:tab/>
      </w:r>
      <w:r w:rsidR="00BD3FDB" w:rsidRPr="00127C10">
        <w:rPr>
          <w:b/>
          <w:bCs/>
        </w:rPr>
        <w:t>Комитет настоятельно призывает государство-участник:</w:t>
      </w:r>
    </w:p>
    <w:p w:rsidR="00BD3FDB" w:rsidRPr="00127C10" w:rsidRDefault="00127C10" w:rsidP="00127C10">
      <w:pPr>
        <w:pStyle w:val="SingleTxtGR"/>
        <w:spacing w:line="230" w:lineRule="atLeast"/>
        <w:rPr>
          <w:b/>
          <w:bCs/>
        </w:rPr>
      </w:pPr>
      <w:r>
        <w:rPr>
          <w:b/>
          <w:bCs/>
        </w:rPr>
        <w:tab/>
        <w:t>a)</w:t>
      </w:r>
      <w:r>
        <w:rPr>
          <w:b/>
          <w:bCs/>
        </w:rPr>
        <w:tab/>
      </w:r>
      <w:r w:rsidR="00BD3FDB" w:rsidRPr="00127C10">
        <w:rPr>
          <w:b/>
          <w:bCs/>
        </w:rPr>
        <w:t>продолжать принимать необходимые законодательные меры и меры в области политики для эффективной борьбы со всеми формами то</w:t>
      </w:r>
      <w:r w:rsidR="00BD3FDB" w:rsidRPr="00127C10">
        <w:rPr>
          <w:b/>
          <w:bCs/>
        </w:rPr>
        <w:t>р</w:t>
      </w:r>
      <w:r w:rsidR="00BD3FDB" w:rsidRPr="00127C10">
        <w:rPr>
          <w:b/>
          <w:bCs/>
        </w:rPr>
        <w:t>говли детьми, в том числе укреплять координацию в рамках национальной системы защиты жертв и потенциальных жертв торговли людьми и оказ</w:t>
      </w:r>
      <w:r w:rsidR="00BD3FDB" w:rsidRPr="00127C10">
        <w:rPr>
          <w:b/>
          <w:bCs/>
        </w:rPr>
        <w:t>а</w:t>
      </w:r>
      <w:r w:rsidR="00BD3FDB" w:rsidRPr="00127C10">
        <w:rPr>
          <w:b/>
          <w:bCs/>
        </w:rPr>
        <w:t xml:space="preserve">ния им помощи; </w:t>
      </w:r>
    </w:p>
    <w:p w:rsidR="00BD3FDB" w:rsidRPr="00127C10" w:rsidRDefault="00127C10" w:rsidP="00127C10">
      <w:pPr>
        <w:pStyle w:val="SingleTxtGR"/>
        <w:spacing w:line="230" w:lineRule="atLeast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</w:r>
      <w:r w:rsidR="00BD3FDB" w:rsidRPr="00127C10">
        <w:rPr>
          <w:b/>
          <w:bCs/>
        </w:rPr>
        <w:t>укреплять Центр по борьбе с торговлей людьми путем обесп</w:t>
      </w:r>
      <w:r w:rsidR="00BD3FDB" w:rsidRPr="00127C10">
        <w:rPr>
          <w:b/>
          <w:bCs/>
        </w:rPr>
        <w:t>е</w:t>
      </w:r>
      <w:r w:rsidR="00BD3FDB" w:rsidRPr="00127C10">
        <w:rPr>
          <w:b/>
          <w:bCs/>
        </w:rPr>
        <w:t xml:space="preserve">чения его достаточными финансовыми и кадровыми ресурсами, с </w:t>
      </w:r>
      <w:proofErr w:type="gramStart"/>
      <w:r w:rsidR="00BD3FDB" w:rsidRPr="00127C10">
        <w:rPr>
          <w:b/>
          <w:bCs/>
        </w:rPr>
        <w:t>тем</w:t>
      </w:r>
      <w:proofErr w:type="gramEnd"/>
      <w:r w:rsidR="00BD3FDB" w:rsidRPr="00127C10">
        <w:rPr>
          <w:b/>
          <w:bCs/>
        </w:rPr>
        <w:t xml:space="preserve"> чт</w:t>
      </w:r>
      <w:r w:rsidR="00BD3FDB" w:rsidRPr="00127C10">
        <w:rPr>
          <w:b/>
          <w:bCs/>
        </w:rPr>
        <w:t>о</w:t>
      </w:r>
      <w:r w:rsidR="00BD3FDB" w:rsidRPr="00127C10">
        <w:rPr>
          <w:b/>
          <w:bCs/>
        </w:rPr>
        <w:t>бы он мог эффективно выполнять свой мандат, в том числе в отношении международных расследований;</w:t>
      </w:r>
    </w:p>
    <w:p w:rsidR="00BD3FDB" w:rsidRPr="00127C10" w:rsidRDefault="00127C10" w:rsidP="00127C10">
      <w:pPr>
        <w:pStyle w:val="SingleTxtGR"/>
        <w:spacing w:line="230" w:lineRule="atLeast"/>
        <w:rPr>
          <w:b/>
          <w:bCs/>
        </w:rPr>
      </w:pPr>
      <w:r>
        <w:rPr>
          <w:b/>
          <w:bCs/>
        </w:rPr>
        <w:tab/>
        <w:t>c)</w:t>
      </w:r>
      <w:r>
        <w:rPr>
          <w:b/>
          <w:bCs/>
        </w:rPr>
        <w:tab/>
      </w:r>
      <w:r w:rsidR="00BD3FDB" w:rsidRPr="00127C10">
        <w:rPr>
          <w:b/>
          <w:bCs/>
        </w:rPr>
        <w:t>активизировать проведение расследований, возбуждение уг</w:t>
      </w:r>
      <w:r w:rsidR="00BD3FDB" w:rsidRPr="00127C10">
        <w:rPr>
          <w:b/>
          <w:bCs/>
        </w:rPr>
        <w:t>о</w:t>
      </w:r>
      <w:r w:rsidR="00BD3FDB" w:rsidRPr="00127C10">
        <w:rPr>
          <w:b/>
          <w:bCs/>
        </w:rPr>
        <w:t>ловного преследования и вынесение обвинительных приговоров в отнош</w:t>
      </w:r>
      <w:r w:rsidR="00BD3FDB" w:rsidRPr="00127C10">
        <w:rPr>
          <w:b/>
          <w:bCs/>
        </w:rPr>
        <w:t>е</w:t>
      </w:r>
      <w:r w:rsidR="00BD3FDB" w:rsidRPr="00127C10">
        <w:rPr>
          <w:b/>
          <w:bCs/>
        </w:rPr>
        <w:t>нии виновных в нарушении нацеленных на пресечение торговли людьми положений Уголовного и Уголовно-процессуального кодексов, включая должностных лиц, причастных к торговле людьми, и усилить всеобъе</w:t>
      </w:r>
      <w:r w:rsidR="00BD3FDB" w:rsidRPr="00127C10">
        <w:rPr>
          <w:b/>
          <w:bCs/>
        </w:rPr>
        <w:t>м</w:t>
      </w:r>
      <w:r w:rsidR="00BD3FDB" w:rsidRPr="00127C10">
        <w:rPr>
          <w:b/>
          <w:bCs/>
        </w:rPr>
        <w:t>лющие антикоррупционные меры в соответствии со своими обязател</w:t>
      </w:r>
      <w:r w:rsidR="00BD3FDB" w:rsidRPr="00127C10">
        <w:rPr>
          <w:b/>
          <w:bCs/>
        </w:rPr>
        <w:t>ь</w:t>
      </w:r>
      <w:r w:rsidR="00BD3FDB" w:rsidRPr="00127C10">
        <w:rPr>
          <w:b/>
          <w:bCs/>
        </w:rPr>
        <w:t>ствами по Конвенции Организации Объединенных Наций против корру</w:t>
      </w:r>
      <w:r w:rsidR="00BD3FDB" w:rsidRPr="00127C10">
        <w:rPr>
          <w:b/>
          <w:bCs/>
        </w:rPr>
        <w:t>п</w:t>
      </w:r>
      <w:r w:rsidR="00BD3FDB" w:rsidRPr="00127C10">
        <w:rPr>
          <w:b/>
          <w:bCs/>
        </w:rPr>
        <w:t xml:space="preserve">ции; </w:t>
      </w:r>
    </w:p>
    <w:p w:rsidR="00BD3FDB" w:rsidRPr="00127C10" w:rsidRDefault="00127C10" w:rsidP="00127C10">
      <w:pPr>
        <w:pStyle w:val="SingleTxtGR"/>
        <w:spacing w:line="230" w:lineRule="atLeast"/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</w:r>
      <w:r w:rsidR="00BD3FDB" w:rsidRPr="00127C10">
        <w:rPr>
          <w:b/>
          <w:bCs/>
        </w:rPr>
        <w:t>расширить подготовку судей, прокуроров, сотрудников прав</w:t>
      </w:r>
      <w:r w:rsidR="00BD3FDB" w:rsidRPr="00127C10">
        <w:rPr>
          <w:b/>
          <w:bCs/>
        </w:rPr>
        <w:t>о</w:t>
      </w:r>
      <w:r w:rsidR="00BD3FDB" w:rsidRPr="00127C10">
        <w:rPr>
          <w:b/>
          <w:bCs/>
        </w:rPr>
        <w:t>охранительных органов и дипломатического персонала по вопросам пр</w:t>
      </w:r>
      <w:r w:rsidR="00BD3FDB" w:rsidRPr="00127C10">
        <w:rPr>
          <w:b/>
          <w:bCs/>
        </w:rPr>
        <w:t>е</w:t>
      </w:r>
      <w:r w:rsidR="00BD3FDB" w:rsidRPr="00127C10">
        <w:rPr>
          <w:b/>
          <w:bCs/>
        </w:rPr>
        <w:t>ступления торговли людьми и законодательства о борьбе с такой торго</w:t>
      </w:r>
      <w:r w:rsidR="00BD3FDB" w:rsidRPr="00127C10">
        <w:rPr>
          <w:b/>
          <w:bCs/>
        </w:rPr>
        <w:t>в</w:t>
      </w:r>
      <w:r w:rsidR="00BD3FDB" w:rsidRPr="00127C10">
        <w:rPr>
          <w:b/>
          <w:bCs/>
        </w:rPr>
        <w:t xml:space="preserve">лей, в том числе по вопросам </w:t>
      </w:r>
      <w:proofErr w:type="spellStart"/>
      <w:r w:rsidR="00BD3FDB" w:rsidRPr="00127C10">
        <w:rPr>
          <w:b/>
          <w:bCs/>
        </w:rPr>
        <w:t>жертво-центричного</w:t>
      </w:r>
      <w:proofErr w:type="spellEnd"/>
      <w:r w:rsidR="00BD3FDB" w:rsidRPr="00127C10">
        <w:rPr>
          <w:b/>
          <w:bCs/>
        </w:rPr>
        <w:t xml:space="preserve"> подхода к расследован</w:t>
      </w:r>
      <w:r w:rsidR="00BD3FDB" w:rsidRPr="00127C10">
        <w:rPr>
          <w:b/>
          <w:bCs/>
        </w:rPr>
        <w:t>и</w:t>
      </w:r>
      <w:r w:rsidR="00BD3FDB" w:rsidRPr="00127C10">
        <w:rPr>
          <w:b/>
          <w:bCs/>
        </w:rPr>
        <w:t xml:space="preserve">ям; </w:t>
      </w:r>
    </w:p>
    <w:p w:rsidR="00BD3FDB" w:rsidRPr="00127C10" w:rsidRDefault="00127C10" w:rsidP="00127C10">
      <w:pPr>
        <w:pStyle w:val="SingleTxtGR"/>
        <w:spacing w:line="230" w:lineRule="atLeast"/>
        <w:rPr>
          <w:b/>
          <w:bCs/>
        </w:rPr>
      </w:pPr>
      <w:r>
        <w:rPr>
          <w:b/>
          <w:bCs/>
        </w:rPr>
        <w:tab/>
        <w:t>e)</w:t>
      </w:r>
      <w:r>
        <w:rPr>
          <w:b/>
          <w:bCs/>
        </w:rPr>
        <w:tab/>
      </w:r>
      <w:r w:rsidR="00BD3FDB" w:rsidRPr="00127C10">
        <w:rPr>
          <w:b/>
          <w:bCs/>
        </w:rPr>
        <w:t>обеспечивать защиту жертв и свидетелей, в том числе путем освобождения их от требующихся очных ставок с обвиняемыми торговц</w:t>
      </w:r>
      <w:r w:rsidR="00BD3FDB" w:rsidRPr="00127C10">
        <w:rPr>
          <w:b/>
          <w:bCs/>
        </w:rPr>
        <w:t>а</w:t>
      </w:r>
      <w:r w:rsidR="00BD3FDB" w:rsidRPr="00127C10">
        <w:rPr>
          <w:b/>
          <w:bCs/>
        </w:rPr>
        <w:t>ми людьми, и принять дополнительные меры к тому, чтобы детям, ста</w:t>
      </w:r>
      <w:r w:rsidR="00BD3FDB" w:rsidRPr="00127C10">
        <w:rPr>
          <w:b/>
          <w:bCs/>
        </w:rPr>
        <w:t>в</w:t>
      </w:r>
      <w:r w:rsidR="00BD3FDB" w:rsidRPr="00127C10">
        <w:rPr>
          <w:b/>
          <w:bCs/>
        </w:rPr>
        <w:t>шим жертвами торговли, оказывалась помощь во время досудебного пр</w:t>
      </w:r>
      <w:r w:rsidR="00BD3FDB" w:rsidRPr="00127C10">
        <w:rPr>
          <w:b/>
          <w:bCs/>
        </w:rPr>
        <w:t>о</w:t>
      </w:r>
      <w:r w:rsidR="00BD3FDB" w:rsidRPr="00127C10">
        <w:rPr>
          <w:b/>
          <w:bCs/>
        </w:rPr>
        <w:t>изводства и в ходе судебного разбирательства;</w:t>
      </w:r>
    </w:p>
    <w:p w:rsidR="00BD3FDB" w:rsidRPr="00127C10" w:rsidRDefault="00127C10" w:rsidP="00127C10">
      <w:pPr>
        <w:pStyle w:val="SingleTxtGR"/>
        <w:spacing w:line="230" w:lineRule="atLeast"/>
        <w:rPr>
          <w:b/>
          <w:bCs/>
        </w:rPr>
      </w:pPr>
      <w:r>
        <w:rPr>
          <w:b/>
          <w:bCs/>
        </w:rPr>
        <w:tab/>
      </w:r>
      <w:proofErr w:type="gramStart"/>
      <w:r>
        <w:rPr>
          <w:b/>
          <w:bCs/>
        </w:rPr>
        <w:t>f)</w:t>
      </w:r>
      <w:r>
        <w:rPr>
          <w:b/>
          <w:bCs/>
        </w:rPr>
        <w:tab/>
      </w:r>
      <w:r w:rsidR="00BD3FDB" w:rsidRPr="00127C10">
        <w:rPr>
          <w:b/>
          <w:bCs/>
        </w:rPr>
        <w:t>наращивать усилия по выявлению жертв и потенциальных жертв среди несопровождаемых и разлученных с семьями детей, детей, чьи родители мигрировали за границу, оставив детей в стране, детей, пом</w:t>
      </w:r>
      <w:r w:rsidR="00BD3FDB" w:rsidRPr="00127C10">
        <w:rPr>
          <w:b/>
          <w:bCs/>
        </w:rPr>
        <w:t>е</w:t>
      </w:r>
      <w:r w:rsidR="00BD3FDB" w:rsidRPr="00127C10">
        <w:rPr>
          <w:b/>
          <w:bCs/>
        </w:rPr>
        <w:t>щенных в специальные детские учреждения, и детей, находящихся в др</w:t>
      </w:r>
      <w:r w:rsidR="00BD3FDB" w:rsidRPr="00127C10">
        <w:rPr>
          <w:b/>
          <w:bCs/>
        </w:rPr>
        <w:t>у</w:t>
      </w:r>
      <w:r w:rsidR="00BD3FDB" w:rsidRPr="00127C10">
        <w:rPr>
          <w:b/>
          <w:bCs/>
        </w:rPr>
        <w:t>гих уязвимых ситуациях, и более последовательно проводить в жизнь надлежащие стратегии и программы по предупреждению, реабилитации и социальной реинтеграции пострадавших детей, принимая меры к</w:t>
      </w:r>
      <w:proofErr w:type="gramEnd"/>
      <w:r w:rsidR="00BD3FDB" w:rsidRPr="00127C10">
        <w:rPr>
          <w:b/>
          <w:bCs/>
        </w:rPr>
        <w:t xml:space="preserve"> тому, чтобы охватить их услугами в области образования и профессиональной подготовки, а также консультационными, медицинскими и другими соц</w:t>
      </w:r>
      <w:r w:rsidR="00BD3FDB" w:rsidRPr="00127C10">
        <w:rPr>
          <w:b/>
          <w:bCs/>
        </w:rPr>
        <w:t>и</w:t>
      </w:r>
      <w:r w:rsidR="00BD3FDB" w:rsidRPr="00127C10">
        <w:rPr>
          <w:b/>
          <w:bCs/>
        </w:rPr>
        <w:t xml:space="preserve">альными услугами. </w:t>
      </w:r>
    </w:p>
    <w:p w:rsidR="00BD3FDB" w:rsidRPr="00BD3FDB" w:rsidRDefault="00127C10" w:rsidP="00127C10">
      <w:pPr>
        <w:pStyle w:val="H23GR"/>
      </w:pPr>
      <w:r>
        <w:tab/>
      </w:r>
      <w:r>
        <w:tab/>
      </w:r>
      <w:r w:rsidR="00BD3FDB" w:rsidRPr="00BD3FDB">
        <w:t>Отправление правосудия</w:t>
      </w:r>
      <w:r>
        <w:t xml:space="preserve"> в отношении несовершеннолетних</w:t>
      </w:r>
    </w:p>
    <w:p w:rsidR="00BD3FDB" w:rsidRPr="00BD3FDB" w:rsidRDefault="00127C10" w:rsidP="00BD3FDB">
      <w:pPr>
        <w:pStyle w:val="SingleTxtGR"/>
      </w:pPr>
      <w:r>
        <w:t>42.</w:t>
      </w:r>
      <w:r>
        <w:tab/>
      </w:r>
      <w:r w:rsidR="00BD3FDB" w:rsidRPr="00BD3FDB">
        <w:t>Приветствуя различные законодательные и программные инициативы по оказанию помощи детям, находящимся в конфликте с законом, включая страт</w:t>
      </w:r>
      <w:r w:rsidR="00BD3FDB" w:rsidRPr="00BD3FDB">
        <w:t>е</w:t>
      </w:r>
      <w:r w:rsidR="00BD3FDB" w:rsidRPr="00BD3FDB">
        <w:t>гию реформирования сектора правосудия, разработку индивидуального плана защиты прав и интересов несовершеннолетнего и совершенствование программ психосоциальной помощи, Комитет в то же время выражает обеспокоенность по поводу:</w:t>
      </w:r>
    </w:p>
    <w:p w:rsidR="00BD3FDB" w:rsidRPr="00BD3FDB" w:rsidRDefault="00127C10" w:rsidP="00BD3FDB">
      <w:pPr>
        <w:pStyle w:val="SingleTxtGR"/>
      </w:pPr>
      <w:r>
        <w:tab/>
        <w:t>a)</w:t>
      </w:r>
      <w:r>
        <w:tab/>
      </w:r>
      <w:r w:rsidR="00BD3FDB" w:rsidRPr="00BD3FDB">
        <w:t>отсутствия в государстве-участнике специализированной системы судов по делам несовершеннолетних, отсутствия законодательства о детях-жертвах, свидетелях и правонарушителях и отсутствия за пределами столицы учитывающих интересы ребенка специальных помещений для опроса детей;</w:t>
      </w:r>
    </w:p>
    <w:p w:rsidR="00BD3FDB" w:rsidRPr="00BD3FDB" w:rsidRDefault="00127C10" w:rsidP="00127C10">
      <w:pPr>
        <w:pStyle w:val="SingleTxtGR"/>
      </w:pPr>
      <w:r>
        <w:tab/>
        <w:t>b)</w:t>
      </w:r>
      <w:r>
        <w:tab/>
      </w:r>
      <w:r w:rsidR="00BD3FDB" w:rsidRPr="00BD3FDB">
        <w:t>продолжительных сроков содержания под стражей до суда, кач</w:t>
      </w:r>
      <w:r w:rsidR="00BD3FDB" w:rsidRPr="00BD3FDB">
        <w:t>е</w:t>
      </w:r>
      <w:r w:rsidR="00BD3FDB" w:rsidRPr="00BD3FDB">
        <w:t>ства юридических услуг по оказанию помощи детям, находящимся в конфликте с законом, условий в местах содержания под стражей, неадекватного доступа к качественному образованию, включая профессионально-техническую подг</w:t>
      </w:r>
      <w:r w:rsidR="00BD3FDB" w:rsidRPr="00BD3FDB">
        <w:t>о</w:t>
      </w:r>
      <w:r w:rsidR="00BD3FDB" w:rsidRPr="00BD3FDB">
        <w:t>товку, жестокого обращения, включая физическое насилие, одиночного закл</w:t>
      </w:r>
      <w:r w:rsidR="00BD3FDB" w:rsidRPr="00BD3FDB">
        <w:t>ю</w:t>
      </w:r>
      <w:r w:rsidR="00BD3FDB" w:rsidRPr="00BD3FDB">
        <w:t xml:space="preserve">чения и содержания детей в пенитенциарных учреждениях для взрослых. </w:t>
      </w:r>
    </w:p>
    <w:p w:rsidR="00BD3FDB" w:rsidRPr="00127C10" w:rsidRDefault="00127C10" w:rsidP="00127C10">
      <w:pPr>
        <w:pStyle w:val="SingleTxtGR"/>
        <w:rPr>
          <w:b/>
          <w:bCs/>
        </w:rPr>
      </w:pPr>
      <w:r>
        <w:t>43.</w:t>
      </w:r>
      <w:r>
        <w:tab/>
      </w:r>
      <w:r w:rsidR="00BD3FDB" w:rsidRPr="00127C10">
        <w:rPr>
          <w:b/>
          <w:bCs/>
        </w:rPr>
        <w:t>Ссылаясь на свое замечание общего порядка № 10 (2007) о правах д</w:t>
      </w:r>
      <w:r w:rsidR="00BD3FDB" w:rsidRPr="00127C10">
        <w:rPr>
          <w:b/>
          <w:bCs/>
        </w:rPr>
        <w:t>е</w:t>
      </w:r>
      <w:r w:rsidR="00BD3FDB" w:rsidRPr="00127C10">
        <w:rPr>
          <w:b/>
          <w:bCs/>
        </w:rPr>
        <w:t>тей в рамках отправления правосудия в отношении несовершеннолетних, Комитет настоятельно призывает государство-участник привести систему ювенальной юстиции в соответствие с Конвенцией и, в частности, рек</w:t>
      </w:r>
      <w:r w:rsidR="00BD3FDB" w:rsidRPr="00127C10">
        <w:rPr>
          <w:b/>
          <w:bCs/>
        </w:rPr>
        <w:t>о</w:t>
      </w:r>
      <w:r w:rsidR="00BD3FDB" w:rsidRPr="00127C10">
        <w:rPr>
          <w:b/>
          <w:bCs/>
        </w:rPr>
        <w:t>мендует государству-участнику:</w:t>
      </w:r>
    </w:p>
    <w:p w:rsidR="00BD3FDB" w:rsidRPr="00127C10" w:rsidRDefault="00127C10" w:rsidP="00127C10">
      <w:pPr>
        <w:pStyle w:val="SingleTxtGR"/>
        <w:rPr>
          <w:b/>
          <w:bCs/>
        </w:rPr>
      </w:pPr>
      <w:r>
        <w:rPr>
          <w:b/>
          <w:bCs/>
        </w:rPr>
        <w:tab/>
        <w:t>a)</w:t>
      </w:r>
      <w:r>
        <w:rPr>
          <w:b/>
          <w:bCs/>
        </w:rPr>
        <w:tab/>
      </w:r>
      <w:r w:rsidR="00BD3FDB" w:rsidRPr="00127C10">
        <w:rPr>
          <w:b/>
          <w:bCs/>
        </w:rPr>
        <w:t>принять и проводить в жизнь всеобъемлющее законодател</w:t>
      </w:r>
      <w:r w:rsidR="00BD3FDB" w:rsidRPr="00127C10">
        <w:rPr>
          <w:b/>
          <w:bCs/>
        </w:rPr>
        <w:t>ь</w:t>
      </w:r>
      <w:r w:rsidR="00BD3FDB" w:rsidRPr="00127C10">
        <w:rPr>
          <w:b/>
          <w:bCs/>
        </w:rPr>
        <w:t>ство об отправлении правосудия в отношении несовершеннолетних для всех детей в возрасте до 18 лет, а также стратегию по профилактике де</w:t>
      </w:r>
      <w:r w:rsidR="00BD3FDB" w:rsidRPr="00127C10">
        <w:rPr>
          <w:b/>
          <w:bCs/>
        </w:rPr>
        <w:t>т</w:t>
      </w:r>
      <w:r w:rsidR="00BD3FDB" w:rsidRPr="00127C10">
        <w:rPr>
          <w:b/>
          <w:bCs/>
        </w:rPr>
        <w:t xml:space="preserve">ской преступности; </w:t>
      </w:r>
    </w:p>
    <w:p w:rsidR="00BD3FDB" w:rsidRPr="00127C10" w:rsidRDefault="00127C10" w:rsidP="00127C10">
      <w:pPr>
        <w:pStyle w:val="SingleTxtGR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</w:r>
      <w:r w:rsidR="00BD3FDB" w:rsidRPr="00127C10">
        <w:rPr>
          <w:b/>
          <w:bCs/>
        </w:rPr>
        <w:t>создать специальные суды по делам несовершеннолетних и продолжать работу по повышению квалификации судей, сотрудников пр</w:t>
      </w:r>
      <w:r w:rsidR="00BD3FDB" w:rsidRPr="00127C10">
        <w:rPr>
          <w:b/>
          <w:bCs/>
        </w:rPr>
        <w:t>а</w:t>
      </w:r>
      <w:r w:rsidR="00BD3FDB" w:rsidRPr="00127C10">
        <w:rPr>
          <w:b/>
          <w:bCs/>
        </w:rPr>
        <w:t>воохранительных органов, адвокатов, прокуроров и социальных работн</w:t>
      </w:r>
      <w:r w:rsidR="00BD3FDB" w:rsidRPr="00127C10">
        <w:rPr>
          <w:b/>
          <w:bCs/>
        </w:rPr>
        <w:t>и</w:t>
      </w:r>
      <w:r w:rsidR="00BD3FDB" w:rsidRPr="00127C10">
        <w:rPr>
          <w:b/>
          <w:bCs/>
        </w:rPr>
        <w:t>ков по вопросам отправления правосудия в отношении несовершенноле</w:t>
      </w:r>
      <w:r w:rsidR="00BD3FDB" w:rsidRPr="00127C10">
        <w:rPr>
          <w:b/>
          <w:bCs/>
        </w:rPr>
        <w:t>т</w:t>
      </w:r>
      <w:r w:rsidR="00BD3FDB" w:rsidRPr="00127C10">
        <w:rPr>
          <w:b/>
          <w:bCs/>
        </w:rPr>
        <w:t>них с учетом интересов ребенка на всей территории государства-участника;</w:t>
      </w:r>
    </w:p>
    <w:p w:rsidR="00BD3FDB" w:rsidRPr="00127C10" w:rsidRDefault="00127C10" w:rsidP="00127C10">
      <w:pPr>
        <w:pStyle w:val="SingleTxtGR"/>
        <w:rPr>
          <w:b/>
          <w:bCs/>
        </w:rPr>
      </w:pPr>
      <w:r>
        <w:rPr>
          <w:b/>
          <w:bCs/>
        </w:rPr>
        <w:tab/>
        <w:t>c)</w:t>
      </w:r>
      <w:r>
        <w:rPr>
          <w:b/>
          <w:bCs/>
        </w:rPr>
        <w:tab/>
      </w:r>
      <w:r w:rsidR="00BD3FDB" w:rsidRPr="00127C10">
        <w:rPr>
          <w:b/>
          <w:bCs/>
        </w:rPr>
        <w:t>совершенствовать Уголовно-процессуальный кодекс и его и</w:t>
      </w:r>
      <w:r w:rsidR="00BD3FDB" w:rsidRPr="00127C10">
        <w:rPr>
          <w:b/>
          <w:bCs/>
        </w:rPr>
        <w:t>с</w:t>
      </w:r>
      <w:r w:rsidR="00BD3FDB" w:rsidRPr="00127C10">
        <w:rPr>
          <w:b/>
          <w:bCs/>
        </w:rPr>
        <w:t>полнение на практике, обеспечивая защиту личной жизни детей в ходе слушаний по делам обвиняемых детей, которые должны быть закрытыми и проводиться отдельно от других слушаний, и разработать учитывающие интересы ребенка стандарты опроса детей и применять их во всех районах государства-участника;</w:t>
      </w:r>
    </w:p>
    <w:p w:rsidR="00BD3FDB" w:rsidRPr="00127C10" w:rsidRDefault="00127C10" w:rsidP="00127C10">
      <w:pPr>
        <w:pStyle w:val="SingleTxtGR"/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</w:r>
      <w:r w:rsidR="00BD3FDB" w:rsidRPr="00127C10">
        <w:rPr>
          <w:b/>
          <w:bCs/>
        </w:rPr>
        <w:t>ускорить принятие нормативного акта об организации и фун</w:t>
      </w:r>
      <w:r w:rsidR="00BD3FDB" w:rsidRPr="00127C10">
        <w:rPr>
          <w:b/>
          <w:bCs/>
        </w:rPr>
        <w:t>к</w:t>
      </w:r>
      <w:r w:rsidR="00BD3FDB" w:rsidRPr="00127C10">
        <w:rPr>
          <w:b/>
          <w:bCs/>
        </w:rPr>
        <w:t>ционировании центра поддержки для детей-жертв и свидетелей преступл</w:t>
      </w:r>
      <w:r w:rsidR="00BD3FDB" w:rsidRPr="00127C10">
        <w:rPr>
          <w:b/>
          <w:bCs/>
        </w:rPr>
        <w:t>е</w:t>
      </w:r>
      <w:r w:rsidR="00BD3FDB" w:rsidRPr="00127C10">
        <w:rPr>
          <w:b/>
          <w:bCs/>
        </w:rPr>
        <w:t xml:space="preserve">ний; </w:t>
      </w:r>
    </w:p>
    <w:p w:rsidR="00BD3FDB" w:rsidRPr="00127C10" w:rsidRDefault="00127C10" w:rsidP="00127C10">
      <w:pPr>
        <w:pStyle w:val="SingleTxtGR"/>
        <w:rPr>
          <w:b/>
          <w:bCs/>
        </w:rPr>
      </w:pPr>
      <w:r>
        <w:rPr>
          <w:b/>
          <w:bCs/>
        </w:rPr>
        <w:tab/>
        <w:t>e)</w:t>
      </w:r>
      <w:r>
        <w:rPr>
          <w:b/>
          <w:bCs/>
        </w:rPr>
        <w:tab/>
      </w:r>
      <w:r w:rsidR="00BD3FDB" w:rsidRPr="00127C10">
        <w:rPr>
          <w:b/>
          <w:bCs/>
        </w:rPr>
        <w:t>обеспечить предоставление квалифицированной и независимой правовой помощи детям, вступившим в конфликт с законом, на ранней стадии процессуальных действий и на всем протяжении судопроизводства;</w:t>
      </w:r>
    </w:p>
    <w:p w:rsidR="00BD3FDB" w:rsidRPr="00127C10" w:rsidRDefault="00127C10" w:rsidP="00127C10">
      <w:pPr>
        <w:pStyle w:val="SingleTxtGR"/>
        <w:rPr>
          <w:b/>
          <w:bCs/>
        </w:rPr>
      </w:pPr>
      <w:r>
        <w:rPr>
          <w:b/>
          <w:bCs/>
        </w:rPr>
        <w:tab/>
        <w:t>f)</w:t>
      </w:r>
      <w:r>
        <w:rPr>
          <w:b/>
          <w:bCs/>
        </w:rPr>
        <w:tab/>
      </w:r>
      <w:r w:rsidR="00BD3FDB" w:rsidRPr="00127C10">
        <w:rPr>
          <w:b/>
          <w:bCs/>
        </w:rPr>
        <w:t>поощрять применение к детям, которые обвиняются в наруш</w:t>
      </w:r>
      <w:r w:rsidR="00BD3FDB" w:rsidRPr="00127C10">
        <w:rPr>
          <w:b/>
          <w:bCs/>
        </w:rPr>
        <w:t>е</w:t>
      </w:r>
      <w:r w:rsidR="00BD3FDB" w:rsidRPr="00127C10">
        <w:rPr>
          <w:b/>
          <w:bCs/>
        </w:rPr>
        <w:t>нии уголовного законодательства, мер, не предполагающих возбуждения с</w:t>
      </w:r>
      <w:r w:rsidR="00474B55">
        <w:rPr>
          <w:b/>
          <w:bCs/>
        </w:rPr>
        <w:t>удебного разбирательства, таких</w:t>
      </w:r>
      <w:r w:rsidR="00BD3FDB" w:rsidRPr="00127C10">
        <w:rPr>
          <w:b/>
          <w:bCs/>
        </w:rPr>
        <w:t xml:space="preserve"> как изъятие из системы уголовного пр</w:t>
      </w:r>
      <w:r w:rsidR="00BD3FDB" w:rsidRPr="00127C10">
        <w:rPr>
          <w:b/>
          <w:bCs/>
        </w:rPr>
        <w:t>а</w:t>
      </w:r>
      <w:r w:rsidR="00BD3FDB" w:rsidRPr="00127C10">
        <w:rPr>
          <w:b/>
          <w:bCs/>
        </w:rPr>
        <w:t xml:space="preserve">восудия, пробация, посредничество, консультирование или привлечение к общественным работам; и в тех случаях, когда </w:t>
      </w:r>
      <w:proofErr w:type="gramStart"/>
      <w:r w:rsidR="00BD3FDB" w:rsidRPr="00127C10">
        <w:rPr>
          <w:b/>
          <w:bCs/>
        </w:rPr>
        <w:t>это</w:t>
      </w:r>
      <w:proofErr w:type="gramEnd"/>
      <w:r w:rsidR="00BD3FDB" w:rsidRPr="00127C10">
        <w:rPr>
          <w:b/>
          <w:bCs/>
        </w:rPr>
        <w:t xml:space="preserve"> возможно, обеспечивать, чтобы содержание под стражей применялось лишь в качестве крайней м</w:t>
      </w:r>
      <w:r w:rsidR="00BD3FDB" w:rsidRPr="00127C10">
        <w:rPr>
          <w:b/>
          <w:bCs/>
        </w:rPr>
        <w:t>е</w:t>
      </w:r>
      <w:r w:rsidR="00BD3FDB" w:rsidRPr="00127C10">
        <w:rPr>
          <w:b/>
          <w:bCs/>
        </w:rPr>
        <w:t>ры, назначаемой на как можно более короткий срок, и подлежало регуля</w:t>
      </w:r>
      <w:r w:rsidR="00BD3FDB" w:rsidRPr="00127C10">
        <w:rPr>
          <w:b/>
          <w:bCs/>
        </w:rPr>
        <w:t>р</w:t>
      </w:r>
      <w:r w:rsidR="00BD3FDB" w:rsidRPr="00127C10">
        <w:rPr>
          <w:b/>
          <w:bCs/>
        </w:rPr>
        <w:t>ному пересмотру на предмет его отмены; а также проводить в жизнь Стр</w:t>
      </w:r>
      <w:r w:rsidR="00BD3FDB" w:rsidRPr="00127C10">
        <w:rPr>
          <w:b/>
          <w:bCs/>
        </w:rPr>
        <w:t>а</w:t>
      </w:r>
      <w:r w:rsidR="00BD3FDB" w:rsidRPr="00127C10">
        <w:rPr>
          <w:b/>
          <w:bCs/>
        </w:rPr>
        <w:t>тегию на 2016</w:t>
      </w:r>
      <w:r>
        <w:rPr>
          <w:b/>
          <w:bCs/>
        </w:rPr>
        <w:t>–</w:t>
      </w:r>
      <w:r w:rsidR="00BD3FDB" w:rsidRPr="00127C10">
        <w:rPr>
          <w:b/>
          <w:bCs/>
        </w:rPr>
        <w:t>2020 годы в целях развития системы пробации;</w:t>
      </w:r>
    </w:p>
    <w:p w:rsidR="00BD3FDB" w:rsidRPr="00127C10" w:rsidRDefault="00127C10" w:rsidP="00127C10">
      <w:pPr>
        <w:pStyle w:val="SingleTxtGR"/>
        <w:rPr>
          <w:b/>
          <w:bCs/>
        </w:rPr>
      </w:pPr>
      <w:r>
        <w:rPr>
          <w:b/>
          <w:bCs/>
        </w:rPr>
        <w:tab/>
        <w:t>g)</w:t>
      </w:r>
      <w:r>
        <w:rPr>
          <w:b/>
          <w:bCs/>
        </w:rPr>
        <w:tab/>
      </w:r>
      <w:r w:rsidR="00BD3FDB" w:rsidRPr="00127C10">
        <w:rPr>
          <w:b/>
          <w:bCs/>
        </w:rPr>
        <w:t>совершенствовать программы реинтеграции, реабилитации и профессионально-технической подготовки, в том числе в сельских рай</w:t>
      </w:r>
      <w:r w:rsidR="00BD3FDB" w:rsidRPr="00127C10">
        <w:rPr>
          <w:b/>
          <w:bCs/>
        </w:rPr>
        <w:t>о</w:t>
      </w:r>
      <w:r w:rsidR="00BD3FDB" w:rsidRPr="00127C10">
        <w:rPr>
          <w:b/>
          <w:bCs/>
        </w:rPr>
        <w:t xml:space="preserve">нах, для детей, находящихся в конфликте с законом, и разрабатывать и осуществлять программы профессиональной подготовки для сотрудников службы пробации по вопросам социальной реинтеграции таких детей; </w:t>
      </w:r>
    </w:p>
    <w:p w:rsidR="00BD3FDB" w:rsidRPr="00127C10" w:rsidRDefault="00127C10" w:rsidP="00127C10">
      <w:pPr>
        <w:pStyle w:val="SingleTxtGR"/>
        <w:rPr>
          <w:b/>
          <w:bCs/>
        </w:rPr>
      </w:pPr>
      <w:r>
        <w:rPr>
          <w:b/>
          <w:bCs/>
        </w:rPr>
        <w:tab/>
      </w:r>
      <w:proofErr w:type="gramStart"/>
      <w:r>
        <w:rPr>
          <w:b/>
          <w:bCs/>
        </w:rPr>
        <w:t>h)</w:t>
      </w:r>
      <w:r>
        <w:rPr>
          <w:b/>
          <w:bCs/>
        </w:rPr>
        <w:tab/>
      </w:r>
      <w:r w:rsidR="00BD3FDB" w:rsidRPr="00127C10">
        <w:rPr>
          <w:b/>
          <w:bCs/>
        </w:rPr>
        <w:t>в тех случаях, когда заключение под стражу является неизбе</w:t>
      </w:r>
      <w:r w:rsidR="00BD3FDB" w:rsidRPr="00127C10">
        <w:rPr>
          <w:b/>
          <w:bCs/>
        </w:rPr>
        <w:t>ж</w:t>
      </w:r>
      <w:r w:rsidR="00BD3FDB" w:rsidRPr="00127C10">
        <w:rPr>
          <w:b/>
          <w:bCs/>
        </w:rPr>
        <w:t>ным, обеспечить, чтобы содержание под стражей применялось лишь в к</w:t>
      </w:r>
      <w:r w:rsidR="00BD3FDB" w:rsidRPr="00127C10">
        <w:rPr>
          <w:b/>
          <w:bCs/>
        </w:rPr>
        <w:t>а</w:t>
      </w:r>
      <w:r w:rsidR="00BD3FDB" w:rsidRPr="00127C10">
        <w:rPr>
          <w:b/>
          <w:bCs/>
        </w:rPr>
        <w:t>честве крайней меры и в течение как можно более короткого периода вр</w:t>
      </w:r>
      <w:r w:rsidR="00BD3FDB" w:rsidRPr="00127C10">
        <w:rPr>
          <w:b/>
          <w:bCs/>
        </w:rPr>
        <w:t>е</w:t>
      </w:r>
      <w:r w:rsidR="00BD3FDB" w:rsidRPr="00127C10">
        <w:rPr>
          <w:b/>
          <w:bCs/>
        </w:rPr>
        <w:t>мени и регулярно пересматривалось на предмет его отмены, чтобы дети содержались отдельно от взрослых, в том числе в случае досудебного с</w:t>
      </w:r>
      <w:r w:rsidR="00BD3FDB" w:rsidRPr="00127C10">
        <w:rPr>
          <w:b/>
          <w:bCs/>
        </w:rPr>
        <w:t>о</w:t>
      </w:r>
      <w:r w:rsidR="00BD3FDB" w:rsidRPr="00127C10">
        <w:rPr>
          <w:b/>
          <w:bCs/>
        </w:rPr>
        <w:t>держания под стражей, и чтобы условия их содержания соответствовали международным стандартам</w:t>
      </w:r>
      <w:proofErr w:type="gramEnd"/>
      <w:r w:rsidR="00BD3FDB" w:rsidRPr="00127C10">
        <w:rPr>
          <w:b/>
          <w:bCs/>
        </w:rPr>
        <w:t>, включая обеспечение питанием достаточной калорийности, выделение достаточного времени для физических упражн</w:t>
      </w:r>
      <w:r w:rsidR="00BD3FDB" w:rsidRPr="00127C10">
        <w:rPr>
          <w:b/>
          <w:bCs/>
        </w:rPr>
        <w:t>е</w:t>
      </w:r>
      <w:r w:rsidR="00BD3FDB" w:rsidRPr="00127C10">
        <w:rPr>
          <w:b/>
          <w:bCs/>
        </w:rPr>
        <w:t>ний и игр на свежем воздухе, предоставление доступа к образованию и м</w:t>
      </w:r>
      <w:r w:rsidR="00BD3FDB" w:rsidRPr="00127C10">
        <w:rPr>
          <w:b/>
          <w:bCs/>
        </w:rPr>
        <w:t>е</w:t>
      </w:r>
      <w:r w:rsidR="00BD3FDB" w:rsidRPr="00127C10">
        <w:rPr>
          <w:b/>
          <w:bCs/>
        </w:rPr>
        <w:t>дицинскому обслуживанию, включая консультационную психологическую помощь, а также запретить применение одиночного заключения в отнош</w:t>
      </w:r>
      <w:r w:rsidR="00BD3FDB" w:rsidRPr="00127C10">
        <w:rPr>
          <w:b/>
          <w:bCs/>
        </w:rPr>
        <w:t>е</w:t>
      </w:r>
      <w:r w:rsidR="00BD3FDB" w:rsidRPr="00127C10">
        <w:rPr>
          <w:b/>
          <w:bCs/>
        </w:rPr>
        <w:t>нии детей в любых обстоятельствах;</w:t>
      </w:r>
    </w:p>
    <w:p w:rsidR="00BD3FDB" w:rsidRPr="00127C10" w:rsidRDefault="00127C10" w:rsidP="00127C10">
      <w:pPr>
        <w:pStyle w:val="SingleTxtGR"/>
        <w:spacing w:line="230" w:lineRule="atLeast"/>
        <w:rPr>
          <w:b/>
          <w:bCs/>
        </w:rPr>
      </w:pPr>
      <w:r>
        <w:rPr>
          <w:b/>
          <w:bCs/>
        </w:rPr>
        <w:tab/>
        <w:t>i)</w:t>
      </w:r>
      <w:r>
        <w:rPr>
          <w:b/>
          <w:bCs/>
        </w:rPr>
        <w:tab/>
      </w:r>
      <w:r w:rsidR="00BD3FDB" w:rsidRPr="00127C10">
        <w:rPr>
          <w:b/>
          <w:bCs/>
        </w:rPr>
        <w:t>осуществлять мониторинг ус</w:t>
      </w:r>
      <w:r w:rsidR="00C803A0">
        <w:rPr>
          <w:b/>
          <w:bCs/>
        </w:rPr>
        <w:t>ловий содержания под стражей, в</w:t>
      </w:r>
      <w:r w:rsidR="00C803A0">
        <w:rPr>
          <w:b/>
          <w:bCs/>
          <w:lang w:val="en-US"/>
        </w:rPr>
        <w:t> </w:t>
      </w:r>
      <w:r w:rsidR="00BD3FDB" w:rsidRPr="00127C10">
        <w:rPr>
          <w:b/>
          <w:bCs/>
        </w:rPr>
        <w:t>том числе по линии Народного адвоката по защите прав ребенка, а также доступа к независимым процедурам подачи и рассмотрения жалоб для д</w:t>
      </w:r>
      <w:r w:rsidR="00BD3FDB" w:rsidRPr="00127C10">
        <w:rPr>
          <w:b/>
          <w:bCs/>
        </w:rPr>
        <w:t>е</w:t>
      </w:r>
      <w:r w:rsidR="00BD3FDB" w:rsidRPr="00127C10">
        <w:rPr>
          <w:b/>
          <w:bCs/>
        </w:rPr>
        <w:t>тей, находящихся в заключении.</w:t>
      </w:r>
    </w:p>
    <w:p w:rsidR="00BD3FDB" w:rsidRPr="00BD3FDB" w:rsidRDefault="00127C10" w:rsidP="00127C10">
      <w:pPr>
        <w:pStyle w:val="H23GR"/>
      </w:pPr>
      <w:r>
        <w:tab/>
      </w:r>
      <w:r>
        <w:tab/>
      </w:r>
      <w:r w:rsidR="00BD3FDB" w:rsidRPr="00BD3FDB">
        <w:t>Дети-жертвы и свидетели преступлений</w:t>
      </w:r>
    </w:p>
    <w:p w:rsidR="00BD3FDB" w:rsidRPr="00BD3FDB" w:rsidRDefault="00127C10" w:rsidP="00C803A0">
      <w:pPr>
        <w:pStyle w:val="SingleTxtGR"/>
      </w:pPr>
      <w:r>
        <w:t>44.</w:t>
      </w:r>
      <w:r>
        <w:tab/>
      </w:r>
      <w:proofErr w:type="gramStart"/>
      <w:r w:rsidR="00BD3FDB" w:rsidRPr="00127C10">
        <w:rPr>
          <w:b/>
          <w:bCs/>
        </w:rPr>
        <w:t>Комитет рекомендует государству-участнику обеспечить, чтобы в з</w:t>
      </w:r>
      <w:r w:rsidR="00BD3FDB" w:rsidRPr="00127C10">
        <w:rPr>
          <w:b/>
          <w:bCs/>
        </w:rPr>
        <w:t>а</w:t>
      </w:r>
      <w:r w:rsidR="00BD3FDB" w:rsidRPr="00127C10">
        <w:rPr>
          <w:b/>
          <w:bCs/>
        </w:rPr>
        <w:t>конах и практике по вопросам правосудия в отношении детей-жертв и св</w:t>
      </w:r>
      <w:r w:rsidR="00BD3FDB" w:rsidRPr="00127C10">
        <w:rPr>
          <w:b/>
          <w:bCs/>
        </w:rPr>
        <w:t>и</w:t>
      </w:r>
      <w:r w:rsidR="00BD3FDB" w:rsidRPr="00127C10">
        <w:rPr>
          <w:b/>
          <w:bCs/>
        </w:rPr>
        <w:t>детелей преступлений в полной мере принимались во внимание Руковод</w:t>
      </w:r>
      <w:r w:rsidR="00BD3FDB" w:rsidRPr="00127C10">
        <w:rPr>
          <w:b/>
          <w:bCs/>
        </w:rPr>
        <w:t>я</w:t>
      </w:r>
      <w:r w:rsidR="00BD3FDB" w:rsidRPr="00127C10">
        <w:rPr>
          <w:b/>
          <w:bCs/>
        </w:rPr>
        <w:t>щие принципы, касающиеся правосудия в вопросах, связанных с уч</w:t>
      </w:r>
      <w:r w:rsidR="00BD3FDB" w:rsidRPr="00127C10">
        <w:rPr>
          <w:b/>
          <w:bCs/>
        </w:rPr>
        <w:t>а</w:t>
      </w:r>
      <w:r w:rsidR="00BD3FDB" w:rsidRPr="00127C10">
        <w:rPr>
          <w:b/>
          <w:bCs/>
        </w:rPr>
        <w:t>стием детей-жертв и свидетелей преступлений</w:t>
      </w:r>
      <w:r w:rsidR="00C803A0" w:rsidRPr="00C803A0">
        <w:rPr>
          <w:rStyle w:val="aa"/>
        </w:rPr>
        <w:footnoteReference w:id="3"/>
      </w:r>
      <w:r w:rsidR="00BD3FDB" w:rsidRPr="00127C10">
        <w:rPr>
          <w:b/>
          <w:bCs/>
        </w:rPr>
        <w:t>, а также рекомендует гос</w:t>
      </w:r>
      <w:r w:rsidR="00BD3FDB" w:rsidRPr="00127C10">
        <w:rPr>
          <w:b/>
          <w:bCs/>
        </w:rPr>
        <w:t>у</w:t>
      </w:r>
      <w:r w:rsidR="00BD3FDB" w:rsidRPr="00127C10">
        <w:rPr>
          <w:b/>
          <w:bCs/>
        </w:rPr>
        <w:t>дарству-участнику принять проект нормативного акта об организации и функци</w:t>
      </w:r>
      <w:r w:rsidR="00BD3FDB" w:rsidRPr="00127C10">
        <w:rPr>
          <w:b/>
          <w:bCs/>
        </w:rPr>
        <w:t>о</w:t>
      </w:r>
      <w:r w:rsidR="00BD3FDB" w:rsidRPr="00127C10">
        <w:rPr>
          <w:b/>
          <w:bCs/>
        </w:rPr>
        <w:t>нировании центра поддержки для детей-жертв и свидетелей пр</w:t>
      </w:r>
      <w:r w:rsidR="00BD3FDB" w:rsidRPr="00127C10">
        <w:rPr>
          <w:b/>
          <w:bCs/>
        </w:rPr>
        <w:t>е</w:t>
      </w:r>
      <w:r w:rsidR="00BD3FDB" w:rsidRPr="00127C10">
        <w:rPr>
          <w:b/>
          <w:bCs/>
        </w:rPr>
        <w:t>ступлений и увеличить число комнат</w:t>
      </w:r>
      <w:proofErr w:type="gramEnd"/>
      <w:r w:rsidR="00BD3FDB" w:rsidRPr="00127C10">
        <w:rPr>
          <w:b/>
          <w:bCs/>
        </w:rPr>
        <w:t xml:space="preserve"> для собеседования с детьми-жертвами во всех прокуратурах, судах и полицейских департаментах.</w:t>
      </w:r>
    </w:p>
    <w:p w:rsidR="00BD3FDB" w:rsidRPr="00BD3FDB" w:rsidRDefault="00127C10" w:rsidP="00CE0FC8">
      <w:pPr>
        <w:pStyle w:val="H23GR"/>
      </w:pPr>
      <w:r>
        <w:tab/>
      </w:r>
      <w:r>
        <w:tab/>
      </w:r>
      <w:r w:rsidR="00BD3FDB" w:rsidRPr="00BD3FDB">
        <w:t>Последующая деятельность в связи с предыдущими заключительными замечаниями и рекомендациями Комитета по Факультативному протоколу к Конвенции, касающемуся торговли детьми, детской проституции и</w:t>
      </w:r>
      <w:r w:rsidR="00CE0FC8">
        <w:t> </w:t>
      </w:r>
      <w:bookmarkStart w:id="0" w:name="_GoBack"/>
      <w:bookmarkEnd w:id="0"/>
      <w:r w:rsidR="00BD3FDB" w:rsidRPr="00BD3FDB">
        <w:t>детской порнографии</w:t>
      </w:r>
    </w:p>
    <w:p w:rsidR="00BD3FDB" w:rsidRPr="00BD3FDB" w:rsidRDefault="00127C10" w:rsidP="00C803A0">
      <w:pPr>
        <w:pStyle w:val="SingleTxtGR"/>
      </w:pPr>
      <w:r>
        <w:t>45.</w:t>
      </w:r>
      <w:r>
        <w:tab/>
      </w:r>
      <w:proofErr w:type="gramStart"/>
      <w:r w:rsidR="00BD3FDB" w:rsidRPr="00127C10">
        <w:rPr>
          <w:b/>
          <w:bCs/>
        </w:rPr>
        <w:t>Комитет отмечает принятые меры по выполнению его заключител</w:t>
      </w:r>
      <w:r w:rsidR="00BD3FDB" w:rsidRPr="00127C10">
        <w:rPr>
          <w:b/>
          <w:bCs/>
        </w:rPr>
        <w:t>ь</w:t>
      </w:r>
      <w:r w:rsidR="00BD3FDB" w:rsidRPr="00127C10">
        <w:rPr>
          <w:b/>
          <w:bCs/>
        </w:rPr>
        <w:t>ных замечаний по первоначальному докладу государства-участника, пре</w:t>
      </w:r>
      <w:r w:rsidR="00BD3FDB" w:rsidRPr="00127C10">
        <w:rPr>
          <w:b/>
          <w:bCs/>
        </w:rPr>
        <w:t>д</w:t>
      </w:r>
      <w:r w:rsidR="00BD3FDB" w:rsidRPr="00127C10">
        <w:rPr>
          <w:b/>
          <w:bCs/>
        </w:rPr>
        <w:t>ставленному в соответствии с Факультативным протоколом к Конвенции, касающимся торговли детьми, детской проституции и детской порногр</w:t>
      </w:r>
      <w:r w:rsidR="00BD3FDB" w:rsidRPr="00127C10">
        <w:rPr>
          <w:b/>
          <w:bCs/>
        </w:rPr>
        <w:t>а</w:t>
      </w:r>
      <w:r w:rsidR="00BD3FDB" w:rsidRPr="00127C10">
        <w:rPr>
          <w:b/>
          <w:bCs/>
        </w:rPr>
        <w:t xml:space="preserve">фии (CRC/C/OPSC/MDA/CO/1), включая утверждение в 2017 году плана действий по обеспечению безопасности Интернета для детей и подростков, а также создание центра по борьбе с </w:t>
      </w:r>
      <w:r w:rsidR="00C803A0">
        <w:rPr>
          <w:b/>
          <w:bCs/>
        </w:rPr>
        <w:t>информационной преступностью, и</w:t>
      </w:r>
      <w:proofErr w:type="gramEnd"/>
      <w:r w:rsidR="00C803A0">
        <w:rPr>
          <w:b/>
          <w:bCs/>
          <w:lang w:val="en-US"/>
        </w:rPr>
        <w:t> </w:t>
      </w:r>
      <w:r w:rsidR="00BD3FDB" w:rsidRPr="00127C10">
        <w:rPr>
          <w:b/>
          <w:bCs/>
        </w:rPr>
        <w:t>рекомендует государству-участнику и далее принимать меры к ос</w:t>
      </w:r>
      <w:r w:rsidR="00BD3FDB" w:rsidRPr="00127C10">
        <w:rPr>
          <w:b/>
          <w:bCs/>
        </w:rPr>
        <w:t>у</w:t>
      </w:r>
      <w:r w:rsidR="00BD3FDB" w:rsidRPr="00127C10">
        <w:rPr>
          <w:b/>
          <w:bCs/>
        </w:rPr>
        <w:t>ществлению содержащихся в них рекомендаций, в частности рек</w:t>
      </w:r>
      <w:r w:rsidR="00F63685">
        <w:rPr>
          <w:b/>
          <w:bCs/>
        </w:rPr>
        <w:t>оменд</w:t>
      </w:r>
      <w:r w:rsidR="00F63685">
        <w:rPr>
          <w:b/>
          <w:bCs/>
        </w:rPr>
        <w:t>а</w:t>
      </w:r>
      <w:r w:rsidR="00F63685">
        <w:rPr>
          <w:b/>
          <w:bCs/>
        </w:rPr>
        <w:t>ций,</w:t>
      </w:r>
      <w:r w:rsidR="00C803A0" w:rsidRPr="00C803A0">
        <w:rPr>
          <w:b/>
          <w:bCs/>
        </w:rPr>
        <w:t xml:space="preserve"> </w:t>
      </w:r>
      <w:r w:rsidR="00BD3FDB" w:rsidRPr="00127C10">
        <w:rPr>
          <w:b/>
          <w:bCs/>
        </w:rPr>
        <w:t xml:space="preserve">касающихся </w:t>
      </w:r>
      <w:proofErr w:type="gramStart"/>
      <w:r w:rsidR="00BD3FDB" w:rsidRPr="00127C10">
        <w:rPr>
          <w:b/>
          <w:bCs/>
        </w:rPr>
        <w:t>секс-туризма</w:t>
      </w:r>
      <w:proofErr w:type="gramEnd"/>
      <w:r w:rsidR="00BD3FDB" w:rsidRPr="00127C10">
        <w:rPr>
          <w:b/>
          <w:bCs/>
        </w:rPr>
        <w:t xml:space="preserve"> (пункт 21), уго</w:t>
      </w:r>
      <w:r>
        <w:rPr>
          <w:b/>
          <w:bCs/>
        </w:rPr>
        <w:t>ловного законодательства (пункт </w:t>
      </w:r>
      <w:r w:rsidR="00BD3FDB" w:rsidRPr="00127C10">
        <w:rPr>
          <w:b/>
          <w:bCs/>
        </w:rPr>
        <w:t>23), расследования и судебного преследования (пункт 25), экстерр</w:t>
      </w:r>
      <w:r w:rsidR="00BD3FDB" w:rsidRPr="00127C10">
        <w:rPr>
          <w:b/>
          <w:bCs/>
        </w:rPr>
        <w:t>и</w:t>
      </w:r>
      <w:r w:rsidR="00BD3FDB" w:rsidRPr="00127C10">
        <w:rPr>
          <w:b/>
          <w:bCs/>
        </w:rPr>
        <w:t xml:space="preserve">ториальной юрисдикции и выдачи (пункт 27) и </w:t>
      </w:r>
      <w:r w:rsidR="00C803A0">
        <w:rPr>
          <w:b/>
          <w:bCs/>
        </w:rPr>
        <w:t>защиты прав детей-жертв (пункты</w:t>
      </w:r>
      <w:r w:rsidR="00BD3FDB" w:rsidRPr="00127C10">
        <w:rPr>
          <w:b/>
          <w:bCs/>
        </w:rPr>
        <w:t xml:space="preserve"> 29 и 31).</w:t>
      </w:r>
      <w:r w:rsidR="00BD3FDB" w:rsidRPr="00BD3FDB">
        <w:t xml:space="preserve"> </w:t>
      </w:r>
    </w:p>
    <w:p w:rsidR="00BD3FDB" w:rsidRPr="00BD3FDB" w:rsidRDefault="00127C10" w:rsidP="00127C10">
      <w:pPr>
        <w:pStyle w:val="H23GR"/>
      </w:pPr>
      <w:r>
        <w:tab/>
      </w:r>
      <w:r>
        <w:tab/>
      </w:r>
      <w:r w:rsidR="00BD3FDB" w:rsidRPr="00BD3FDB">
        <w:t>Последующая деятельность в связи с предыдущими заключительными замечаниями и рекомендациями Комитета по Факультативному протоколу к Конвенции, касающемуся участия детей в вооруженных конфликтах</w:t>
      </w:r>
    </w:p>
    <w:p w:rsidR="00BD3FDB" w:rsidRPr="00127C10" w:rsidRDefault="00127C10" w:rsidP="00F63685">
      <w:pPr>
        <w:pStyle w:val="SingleTxtGR"/>
        <w:rPr>
          <w:b/>
          <w:bCs/>
        </w:rPr>
      </w:pPr>
      <w:r>
        <w:t>46.</w:t>
      </w:r>
      <w:r>
        <w:tab/>
      </w:r>
      <w:proofErr w:type="gramStart"/>
      <w:r w:rsidR="00BD3FDB" w:rsidRPr="00127C10">
        <w:rPr>
          <w:b/>
          <w:bCs/>
        </w:rPr>
        <w:t>Приветствуя ратификацию государством-участником Римского ст</w:t>
      </w:r>
      <w:r w:rsidR="00BD3FDB" w:rsidRPr="00127C10">
        <w:rPr>
          <w:b/>
          <w:bCs/>
        </w:rPr>
        <w:t>а</w:t>
      </w:r>
      <w:r w:rsidR="00BD3FDB" w:rsidRPr="00127C10">
        <w:rPr>
          <w:b/>
          <w:bCs/>
        </w:rPr>
        <w:t>тута Международного уголовного суда, Комитет вместе с тем выражает с</w:t>
      </w:r>
      <w:r w:rsidR="00BD3FDB" w:rsidRPr="00127C10">
        <w:rPr>
          <w:b/>
          <w:bCs/>
        </w:rPr>
        <w:t>о</w:t>
      </w:r>
      <w:r w:rsidR="00BD3FDB" w:rsidRPr="00127C10">
        <w:rPr>
          <w:b/>
          <w:bCs/>
        </w:rPr>
        <w:t>жаление в связи с ограниченным объемом информации о выполнении его заключительных замечаний 2009 года по первоначальному докладу гос</w:t>
      </w:r>
      <w:r w:rsidR="00BD3FDB" w:rsidRPr="00127C10">
        <w:rPr>
          <w:b/>
          <w:bCs/>
        </w:rPr>
        <w:t>у</w:t>
      </w:r>
      <w:r w:rsidR="00BD3FDB" w:rsidRPr="00127C10">
        <w:rPr>
          <w:b/>
          <w:bCs/>
        </w:rPr>
        <w:t>дарства-участника, представленному в соответствии с Факультативным протоколом к Конвенции, касающимся участия детей в вооруженных ко</w:t>
      </w:r>
      <w:r w:rsidR="00BD3FDB" w:rsidRPr="00127C10">
        <w:rPr>
          <w:b/>
          <w:bCs/>
        </w:rPr>
        <w:t>н</w:t>
      </w:r>
      <w:r w:rsidR="00BD3FDB" w:rsidRPr="00127C10">
        <w:rPr>
          <w:b/>
          <w:bCs/>
        </w:rPr>
        <w:t>фликтах (CRC/C/OPAC/MDA/CO/1).</w:t>
      </w:r>
      <w:proofErr w:type="gramEnd"/>
    </w:p>
    <w:p w:rsidR="00BD3FDB" w:rsidRPr="00BD3FDB" w:rsidRDefault="00127C10" w:rsidP="00F63685">
      <w:pPr>
        <w:pStyle w:val="H1GR"/>
        <w:pageBreakBefore/>
      </w:pPr>
      <w:r>
        <w:tab/>
        <w:t>J.</w:t>
      </w:r>
      <w:r>
        <w:tab/>
      </w:r>
      <w:r w:rsidR="00BD3FDB" w:rsidRPr="00BD3FDB">
        <w:t>Ратификация Факультативного протокола к Конвенции, касающегося процедуры сообщений</w:t>
      </w:r>
    </w:p>
    <w:p w:rsidR="00BD3FDB" w:rsidRPr="00127C10" w:rsidRDefault="00127C10" w:rsidP="00F23055">
      <w:pPr>
        <w:pStyle w:val="SingleTxtGR"/>
        <w:rPr>
          <w:b/>
          <w:bCs/>
        </w:rPr>
      </w:pPr>
      <w:r>
        <w:t>47.</w:t>
      </w:r>
      <w:r>
        <w:tab/>
      </w:r>
      <w:r w:rsidR="00BD3FDB" w:rsidRPr="00127C10">
        <w:rPr>
          <w:b/>
          <w:bCs/>
        </w:rPr>
        <w:t>Отмечая, что государство-участник планирует изучить возможность ратификации этого Протокола, Комитет рекомендует государству-</w:t>
      </w:r>
      <w:proofErr w:type="spellStart"/>
      <w:r w:rsidR="00BD3FDB" w:rsidRPr="00127C10">
        <w:rPr>
          <w:b/>
          <w:bCs/>
        </w:rPr>
        <w:t>участни</w:t>
      </w:r>
      <w:proofErr w:type="spellEnd"/>
      <w:r w:rsidR="00F23055">
        <w:rPr>
          <w:b/>
          <w:bCs/>
        </w:rPr>
        <w:t>-</w:t>
      </w:r>
      <w:r w:rsidR="00BD3FDB" w:rsidRPr="00127C10">
        <w:rPr>
          <w:b/>
          <w:bCs/>
        </w:rPr>
        <w:t>ку в целях дальнейшего содействия осуществлению прав детей ратифиц</w:t>
      </w:r>
      <w:r w:rsidR="00BD3FDB" w:rsidRPr="00127C10">
        <w:rPr>
          <w:b/>
          <w:bCs/>
        </w:rPr>
        <w:t>и</w:t>
      </w:r>
      <w:r w:rsidR="00BD3FDB" w:rsidRPr="00127C10">
        <w:rPr>
          <w:b/>
          <w:bCs/>
        </w:rPr>
        <w:t>ровать Факультативный протокол к Конвенции, касающийся процедуры сообщений.</w:t>
      </w:r>
    </w:p>
    <w:p w:rsidR="00BD3FDB" w:rsidRPr="00BD3FDB" w:rsidRDefault="00127C10" w:rsidP="00127C10">
      <w:pPr>
        <w:pStyle w:val="H1GR"/>
      </w:pPr>
      <w:r>
        <w:tab/>
        <w:t>K.</w:t>
      </w:r>
      <w:r>
        <w:tab/>
      </w:r>
      <w:r w:rsidR="00BD3FDB" w:rsidRPr="00BD3FDB">
        <w:t>Ратификация международных договоров по правам человека</w:t>
      </w:r>
    </w:p>
    <w:p w:rsidR="00BD3FDB" w:rsidRPr="00127C10" w:rsidRDefault="00127C10" w:rsidP="00987E0D">
      <w:pPr>
        <w:pStyle w:val="SingleTxtGR"/>
        <w:rPr>
          <w:b/>
          <w:bCs/>
        </w:rPr>
      </w:pPr>
      <w:r>
        <w:t>48.</w:t>
      </w:r>
      <w:r>
        <w:tab/>
      </w:r>
      <w:r w:rsidR="00BD3FDB" w:rsidRPr="00127C10">
        <w:rPr>
          <w:b/>
          <w:bCs/>
        </w:rPr>
        <w:t>В целях дальнейшего содействия осуществлению прав детей Комитет рекомендует государству-участнику ратифицировать основные договоры по правам человека, участником которых оно пока не является, а именно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исчезновений.</w:t>
      </w:r>
    </w:p>
    <w:p w:rsidR="00BD3FDB" w:rsidRPr="00BD3FDB" w:rsidRDefault="00F63685" w:rsidP="00F63685">
      <w:pPr>
        <w:pStyle w:val="HChGR"/>
      </w:pPr>
      <w:r>
        <w:tab/>
        <w:t>V.</w:t>
      </w:r>
      <w:r>
        <w:tab/>
      </w:r>
      <w:r w:rsidR="00BD3FDB" w:rsidRPr="00BD3FDB">
        <w:t>Осуществление рекомендаций и представление докладов</w:t>
      </w:r>
    </w:p>
    <w:p w:rsidR="00BD3FDB" w:rsidRPr="00BD3FDB" w:rsidRDefault="00F63685" w:rsidP="00F63685">
      <w:pPr>
        <w:pStyle w:val="H1GR"/>
      </w:pPr>
      <w:r>
        <w:tab/>
        <w:t>A.</w:t>
      </w:r>
      <w:r>
        <w:tab/>
      </w:r>
      <w:r w:rsidR="00BD3FDB" w:rsidRPr="00BD3FDB">
        <w:t>Последующие меры и распространение информации</w:t>
      </w:r>
    </w:p>
    <w:p w:rsidR="00BD3FDB" w:rsidRPr="00BD3FDB" w:rsidRDefault="00F63685" w:rsidP="00BD3FDB">
      <w:pPr>
        <w:pStyle w:val="SingleTxtGR"/>
      </w:pPr>
      <w:r>
        <w:t>49.</w:t>
      </w:r>
      <w:r>
        <w:tab/>
      </w:r>
      <w:r w:rsidR="00BD3FDB" w:rsidRPr="00F63685">
        <w:rPr>
          <w:b/>
          <w:bCs/>
        </w:rPr>
        <w:t>Комитет рекомендует государству-участнику принять все надлеж</w:t>
      </w:r>
      <w:r w:rsidR="00BD3FDB" w:rsidRPr="00F63685">
        <w:rPr>
          <w:b/>
          <w:bCs/>
        </w:rPr>
        <w:t>а</w:t>
      </w:r>
      <w:r w:rsidR="00BD3FDB" w:rsidRPr="00F63685">
        <w:rPr>
          <w:b/>
          <w:bCs/>
        </w:rPr>
        <w:t>щие меры к тому, чтобы обеспечить полное выполнение рекомендаций, с</w:t>
      </w:r>
      <w:r w:rsidR="00BD3FDB" w:rsidRPr="00F63685">
        <w:rPr>
          <w:b/>
          <w:bCs/>
        </w:rPr>
        <w:t>о</w:t>
      </w:r>
      <w:r w:rsidR="00BD3FDB" w:rsidRPr="00F63685">
        <w:rPr>
          <w:b/>
          <w:bCs/>
        </w:rPr>
        <w:t>держащихся в настоящих заключительных замечаниях. Комитет рекоме</w:t>
      </w:r>
      <w:r w:rsidR="00BD3FDB" w:rsidRPr="00F63685">
        <w:rPr>
          <w:b/>
          <w:bCs/>
        </w:rPr>
        <w:t>н</w:t>
      </w:r>
      <w:r w:rsidR="00BD3FDB" w:rsidRPr="00F63685">
        <w:rPr>
          <w:b/>
          <w:bCs/>
        </w:rPr>
        <w:t>дует также обеспечить как можно более широкое распространение объед</w:t>
      </w:r>
      <w:r w:rsidR="00BD3FDB" w:rsidRPr="00F63685">
        <w:rPr>
          <w:b/>
          <w:bCs/>
        </w:rPr>
        <w:t>и</w:t>
      </w:r>
      <w:r w:rsidR="00BD3FDB" w:rsidRPr="00F63685">
        <w:rPr>
          <w:b/>
          <w:bCs/>
        </w:rPr>
        <w:t>ненных четвертого и пятого периодических докладов, письменных ответов государства-участника на перечень вопросов и настоящих заключител</w:t>
      </w:r>
      <w:r w:rsidR="00BD3FDB" w:rsidRPr="00F63685">
        <w:rPr>
          <w:b/>
          <w:bCs/>
        </w:rPr>
        <w:t>ь</w:t>
      </w:r>
      <w:r w:rsidR="00BD3FDB" w:rsidRPr="00F63685">
        <w:rPr>
          <w:b/>
          <w:bCs/>
        </w:rPr>
        <w:t>ных замечаний на всех языках страны.</w:t>
      </w:r>
    </w:p>
    <w:p w:rsidR="00BD3FDB" w:rsidRPr="00BD3FDB" w:rsidRDefault="00F63685" w:rsidP="00F63685">
      <w:pPr>
        <w:pStyle w:val="H1GR"/>
      </w:pPr>
      <w:r>
        <w:tab/>
        <w:t>B.</w:t>
      </w:r>
      <w:r>
        <w:tab/>
      </w:r>
      <w:r w:rsidR="00BD3FDB" w:rsidRPr="00BD3FDB">
        <w:t>Национальный механизм по подготовке докладов и принятию последующих мер</w:t>
      </w:r>
    </w:p>
    <w:p w:rsidR="00BD3FDB" w:rsidRPr="00BD3FDB" w:rsidRDefault="00F63685" w:rsidP="00BD3FDB">
      <w:pPr>
        <w:pStyle w:val="SingleTxtGR"/>
      </w:pPr>
      <w:r>
        <w:t>50.</w:t>
      </w:r>
      <w:r>
        <w:tab/>
      </w:r>
      <w:proofErr w:type="gramStart"/>
      <w:r w:rsidR="00BD3FDB" w:rsidRPr="00F63685">
        <w:rPr>
          <w:b/>
          <w:bCs/>
        </w:rPr>
        <w:t>Комитет рекомендует государству-участнику учредить национал</w:t>
      </w:r>
      <w:r w:rsidR="00BD3FDB" w:rsidRPr="00F63685">
        <w:rPr>
          <w:b/>
          <w:bCs/>
        </w:rPr>
        <w:t>ь</w:t>
      </w:r>
      <w:r w:rsidR="00BD3FDB" w:rsidRPr="00F63685">
        <w:rPr>
          <w:b/>
          <w:bCs/>
        </w:rPr>
        <w:t>ный механизм по подготовке докладов и принятию последующих мер в к</w:t>
      </w:r>
      <w:r w:rsidR="00BD3FDB" w:rsidRPr="00F63685">
        <w:rPr>
          <w:b/>
          <w:bCs/>
        </w:rPr>
        <w:t>а</w:t>
      </w:r>
      <w:r w:rsidR="00BD3FDB" w:rsidRPr="00F63685">
        <w:rPr>
          <w:b/>
          <w:bCs/>
        </w:rPr>
        <w:t>честве постоянной государственной структуры, в мандат которой входит координация и подготовка докладов международным и региональным пр</w:t>
      </w:r>
      <w:r w:rsidR="00BD3FDB" w:rsidRPr="00F63685">
        <w:rPr>
          <w:b/>
          <w:bCs/>
        </w:rPr>
        <w:t>а</w:t>
      </w:r>
      <w:r w:rsidR="00BD3FDB" w:rsidRPr="00F63685">
        <w:rPr>
          <w:b/>
          <w:bCs/>
        </w:rPr>
        <w:t>возащитным механизмам и взаимодействие с ними, а также координация и отслеживание национальной последующей деятельности и выполнение д</w:t>
      </w:r>
      <w:r w:rsidR="00BD3FDB" w:rsidRPr="00F63685">
        <w:rPr>
          <w:b/>
          <w:bCs/>
        </w:rPr>
        <w:t>о</w:t>
      </w:r>
      <w:r w:rsidR="00BD3FDB" w:rsidRPr="00F63685">
        <w:rPr>
          <w:b/>
          <w:bCs/>
        </w:rPr>
        <w:t>говорных обязательств и рекомендаций и решений, выносимых этими м</w:t>
      </w:r>
      <w:r w:rsidR="00BD3FDB" w:rsidRPr="00F63685">
        <w:rPr>
          <w:b/>
          <w:bCs/>
        </w:rPr>
        <w:t>е</w:t>
      </w:r>
      <w:r w:rsidR="00BD3FDB" w:rsidRPr="00F63685">
        <w:rPr>
          <w:b/>
          <w:bCs/>
        </w:rPr>
        <w:t>ханизмами.</w:t>
      </w:r>
      <w:proofErr w:type="gramEnd"/>
      <w:r w:rsidR="00BD3FDB" w:rsidRPr="00F63685">
        <w:rPr>
          <w:b/>
          <w:bCs/>
        </w:rPr>
        <w:t xml:space="preserve"> Комитет подчеркивает, что такая структура должна быть надлежащим образом и постоянно укомплектована специально выделе</w:t>
      </w:r>
      <w:r w:rsidR="00BD3FDB" w:rsidRPr="00F63685">
        <w:rPr>
          <w:b/>
          <w:bCs/>
        </w:rPr>
        <w:t>н</w:t>
      </w:r>
      <w:r w:rsidR="00BD3FDB" w:rsidRPr="00F63685">
        <w:rPr>
          <w:b/>
          <w:bCs/>
        </w:rPr>
        <w:t>ным персоналом и должна иметь возможность систематически проводить консультации с национальным правозащитным учреждением и гражда</w:t>
      </w:r>
      <w:r w:rsidR="00BD3FDB" w:rsidRPr="00F63685">
        <w:rPr>
          <w:b/>
          <w:bCs/>
        </w:rPr>
        <w:t>н</w:t>
      </w:r>
      <w:r w:rsidR="00BD3FDB" w:rsidRPr="00F63685">
        <w:rPr>
          <w:b/>
          <w:bCs/>
        </w:rPr>
        <w:t>ским обществом.</w:t>
      </w:r>
    </w:p>
    <w:p w:rsidR="00BD3FDB" w:rsidRPr="00BD3FDB" w:rsidRDefault="00F63685" w:rsidP="00F63685">
      <w:pPr>
        <w:pStyle w:val="H1GR"/>
      </w:pPr>
      <w:r>
        <w:tab/>
        <w:t>C.</w:t>
      </w:r>
      <w:r>
        <w:tab/>
      </w:r>
      <w:r w:rsidR="00BD3FDB" w:rsidRPr="00BD3FDB">
        <w:t>Следующий доклад</w:t>
      </w:r>
    </w:p>
    <w:p w:rsidR="00BD3FDB" w:rsidRPr="00F63685" w:rsidRDefault="00F63685" w:rsidP="00BD3FDB">
      <w:pPr>
        <w:pStyle w:val="SingleTxtGR"/>
        <w:rPr>
          <w:b/>
          <w:bCs/>
        </w:rPr>
      </w:pPr>
      <w:r>
        <w:t>51.</w:t>
      </w:r>
      <w:r>
        <w:tab/>
      </w:r>
      <w:r w:rsidR="00BD3FDB" w:rsidRPr="00F63685">
        <w:rPr>
          <w:b/>
          <w:bCs/>
        </w:rPr>
        <w:t>Комитет предлагает государству-участнику представить в одном д</w:t>
      </w:r>
      <w:r w:rsidR="00BD3FDB" w:rsidRPr="00F63685">
        <w:rPr>
          <w:b/>
          <w:bCs/>
        </w:rPr>
        <w:t>о</w:t>
      </w:r>
      <w:r w:rsidR="00BD3FDB" w:rsidRPr="00F63685">
        <w:rPr>
          <w:b/>
          <w:bCs/>
        </w:rPr>
        <w:t>кументе свои шестой и седьмой периодич</w:t>
      </w:r>
      <w:r>
        <w:rPr>
          <w:b/>
          <w:bCs/>
        </w:rPr>
        <w:t>еские доклады к 24 августа 2022 </w:t>
      </w:r>
      <w:r w:rsidR="00BD3FDB" w:rsidRPr="00F63685">
        <w:rPr>
          <w:b/>
          <w:bCs/>
        </w:rPr>
        <w:t>года и включить в них информацию об осуществлении настоящих з</w:t>
      </w:r>
      <w:r w:rsidR="00BD3FDB" w:rsidRPr="00F63685">
        <w:rPr>
          <w:b/>
          <w:bCs/>
        </w:rPr>
        <w:t>а</w:t>
      </w:r>
      <w:r w:rsidR="00BD3FDB" w:rsidRPr="00F63685">
        <w:rPr>
          <w:b/>
          <w:bCs/>
        </w:rPr>
        <w:t>ключительных замечаний. Этот объединенный доклад должен быть с</w:t>
      </w:r>
      <w:r w:rsidR="00BD3FDB" w:rsidRPr="00F63685">
        <w:rPr>
          <w:b/>
          <w:bCs/>
        </w:rPr>
        <w:t>о</w:t>
      </w:r>
      <w:r w:rsidR="00BD3FDB" w:rsidRPr="00F63685">
        <w:rPr>
          <w:b/>
          <w:bCs/>
        </w:rPr>
        <w:t>ставлен с соблюдением согласованных Комитетом руководящих принципов представления докладов, принятых 31 января 2014 года (CRC/C/58/Rev.3), и не должен превышать 21 200 слов (см. резолюцию 68/268 Генеральной Ассамблеи, пункт 16). В случае представления доклада, объем которого превышает установленное ограничение, государству-участнику будет пре</w:t>
      </w:r>
      <w:r w:rsidR="00BD3FDB" w:rsidRPr="00F63685">
        <w:rPr>
          <w:b/>
          <w:bCs/>
        </w:rPr>
        <w:t>д</w:t>
      </w:r>
      <w:r w:rsidR="00BD3FDB" w:rsidRPr="00F63685">
        <w:rPr>
          <w:b/>
          <w:bCs/>
        </w:rPr>
        <w:t>ложено сократить доклад в соответствии с вышеупомянутой резолюцией. Если государство-участник будет не в состоянии пересмотреть и вновь представить доклад, то перевод доклада для его последующего рассмотр</w:t>
      </w:r>
      <w:r w:rsidR="00BD3FDB" w:rsidRPr="00F63685">
        <w:rPr>
          <w:b/>
          <w:bCs/>
        </w:rPr>
        <w:t>е</w:t>
      </w:r>
      <w:r w:rsidR="00BD3FDB" w:rsidRPr="00F63685">
        <w:rPr>
          <w:b/>
          <w:bCs/>
        </w:rPr>
        <w:t xml:space="preserve">ния договорным органом не может быть гарантирован. </w:t>
      </w:r>
    </w:p>
    <w:p w:rsidR="00BD3FDB" w:rsidRPr="00BD3FDB" w:rsidRDefault="00F63685" w:rsidP="00BD3FDB">
      <w:pPr>
        <w:pStyle w:val="SingleTxtGR"/>
      </w:pPr>
      <w:r>
        <w:t>52.</w:t>
      </w:r>
      <w:r>
        <w:tab/>
      </w:r>
      <w:proofErr w:type="gramStart"/>
      <w:r w:rsidR="00BD3FDB" w:rsidRPr="00F63685">
        <w:rPr>
          <w:b/>
          <w:bCs/>
        </w:rPr>
        <w:t>Комитет также предлагает государству-участнику представить о</w:t>
      </w:r>
      <w:r w:rsidR="00BD3FDB" w:rsidRPr="00F63685">
        <w:rPr>
          <w:b/>
          <w:bCs/>
        </w:rPr>
        <w:t>б</w:t>
      </w:r>
      <w:r w:rsidR="00BD3FDB" w:rsidRPr="00F63685">
        <w:rPr>
          <w:b/>
          <w:bCs/>
        </w:rPr>
        <w:t>новленный базовый документ объемом не более 42 400 слов в соответствии с требованиями в отношении подготовки общего базового документа, предусмотренными в согласованных руководящих принципах представл</w:t>
      </w:r>
      <w:r w:rsidR="00BD3FDB" w:rsidRPr="00F63685">
        <w:rPr>
          <w:b/>
          <w:bCs/>
        </w:rPr>
        <w:t>е</w:t>
      </w:r>
      <w:r w:rsidR="00BD3FDB" w:rsidRPr="00F63685">
        <w:rPr>
          <w:b/>
          <w:bCs/>
        </w:rPr>
        <w:t>ния докладов международным договорным органам по правам человека (см. HRI/GEN/2/Rev.6, глава I), и с пунктом 16 резолюции 68/268 Генерал</w:t>
      </w:r>
      <w:r w:rsidR="00BD3FDB" w:rsidRPr="00F63685">
        <w:rPr>
          <w:b/>
          <w:bCs/>
        </w:rPr>
        <w:t>ь</w:t>
      </w:r>
      <w:r w:rsidR="00BD3FDB" w:rsidRPr="00F63685">
        <w:rPr>
          <w:b/>
          <w:bCs/>
        </w:rPr>
        <w:t>ной Ассамблеи.</w:t>
      </w:r>
      <w:proofErr w:type="gramEnd"/>
    </w:p>
    <w:p w:rsidR="00381C24" w:rsidRPr="00F63685" w:rsidRDefault="00F63685" w:rsidP="00F63685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F63685" w:rsidSect="00BD3FDB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E3F" w:rsidRPr="00A312BC" w:rsidRDefault="003F0E3F" w:rsidP="00A312BC"/>
  </w:endnote>
  <w:endnote w:type="continuationSeparator" w:id="0">
    <w:p w:rsidR="003F0E3F" w:rsidRPr="00A312BC" w:rsidRDefault="003F0E3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E3F" w:rsidRPr="00BD3FDB" w:rsidRDefault="003F0E3F">
    <w:pPr>
      <w:pStyle w:val="a8"/>
    </w:pPr>
    <w:r w:rsidRPr="00BD3FDB">
      <w:rPr>
        <w:b/>
        <w:sz w:val="18"/>
      </w:rPr>
      <w:fldChar w:fldCharType="begin"/>
    </w:r>
    <w:r w:rsidRPr="00BD3FDB">
      <w:rPr>
        <w:b/>
        <w:sz w:val="18"/>
      </w:rPr>
      <w:instrText xml:space="preserve"> PAGE  \* MERGEFORMAT </w:instrText>
    </w:r>
    <w:r w:rsidRPr="00BD3FDB">
      <w:rPr>
        <w:b/>
        <w:sz w:val="18"/>
      </w:rPr>
      <w:fldChar w:fldCharType="separate"/>
    </w:r>
    <w:r w:rsidR="00084B23">
      <w:rPr>
        <w:b/>
        <w:noProof/>
        <w:sz w:val="18"/>
      </w:rPr>
      <w:t>18</w:t>
    </w:r>
    <w:r w:rsidRPr="00BD3FDB">
      <w:rPr>
        <w:b/>
        <w:sz w:val="18"/>
      </w:rPr>
      <w:fldChar w:fldCharType="end"/>
    </w:r>
    <w:r>
      <w:rPr>
        <w:b/>
        <w:sz w:val="18"/>
      </w:rPr>
      <w:tab/>
    </w:r>
    <w:r>
      <w:t>GE.17-18562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E3F" w:rsidRPr="00BD3FDB" w:rsidRDefault="003F0E3F" w:rsidP="00BD3FDB">
    <w:pPr>
      <w:pStyle w:val="a8"/>
      <w:tabs>
        <w:tab w:val="clear" w:pos="9639"/>
        <w:tab w:val="right" w:pos="9638"/>
      </w:tabs>
      <w:rPr>
        <w:b/>
        <w:sz w:val="18"/>
      </w:rPr>
    </w:pPr>
    <w:r>
      <w:t>GE.17-18562</w:t>
    </w:r>
    <w:r>
      <w:tab/>
    </w:r>
    <w:r w:rsidRPr="00BD3FDB">
      <w:rPr>
        <w:b/>
        <w:sz w:val="18"/>
      </w:rPr>
      <w:fldChar w:fldCharType="begin"/>
    </w:r>
    <w:r w:rsidRPr="00BD3FDB">
      <w:rPr>
        <w:b/>
        <w:sz w:val="18"/>
      </w:rPr>
      <w:instrText xml:space="preserve"> PAGE  \* MERGEFORMAT </w:instrText>
    </w:r>
    <w:r w:rsidRPr="00BD3FDB">
      <w:rPr>
        <w:b/>
        <w:sz w:val="18"/>
      </w:rPr>
      <w:fldChar w:fldCharType="separate"/>
    </w:r>
    <w:r w:rsidR="00084B23">
      <w:rPr>
        <w:b/>
        <w:noProof/>
        <w:sz w:val="18"/>
      </w:rPr>
      <w:t>17</w:t>
    </w:r>
    <w:r w:rsidRPr="00BD3FD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E3F" w:rsidRPr="00BD3FDB" w:rsidRDefault="003F0E3F" w:rsidP="00BD3FDB">
    <w:pPr>
      <w:spacing w:before="120" w:line="240" w:lineRule="auto"/>
    </w:pPr>
    <w:r>
      <w:t>GE.</w:t>
    </w:r>
    <w:r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6945DE71" wp14:editId="3873974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17-18562  (R)</w:t>
    </w:r>
    <w:r>
      <w:rPr>
        <w:lang w:val="en-US"/>
      </w:rPr>
      <w:t xml:space="preserve">  131117  131117</w:t>
    </w:r>
    <w:r>
      <w:br/>
    </w:r>
    <w:r w:rsidRPr="00BD3FDB">
      <w:rPr>
        <w:rFonts w:ascii="C39T30Lfz" w:hAnsi="C39T30Lfz"/>
        <w:spacing w:val="0"/>
        <w:w w:val="100"/>
        <w:sz w:val="56"/>
      </w:rPr>
      <w:t></w:t>
    </w:r>
    <w:r w:rsidRPr="00BD3FDB">
      <w:rPr>
        <w:rFonts w:ascii="C39T30Lfz" w:hAnsi="C39T30Lfz"/>
        <w:spacing w:val="0"/>
        <w:w w:val="100"/>
        <w:sz w:val="56"/>
      </w:rPr>
      <w:t></w:t>
    </w:r>
    <w:r w:rsidRPr="00BD3FDB">
      <w:rPr>
        <w:rFonts w:ascii="C39T30Lfz" w:hAnsi="C39T30Lfz"/>
        <w:spacing w:val="0"/>
        <w:w w:val="100"/>
        <w:sz w:val="56"/>
      </w:rPr>
      <w:t></w:t>
    </w:r>
    <w:r w:rsidRPr="00BD3FDB">
      <w:rPr>
        <w:rFonts w:ascii="C39T30Lfz" w:hAnsi="C39T30Lfz"/>
        <w:spacing w:val="0"/>
        <w:w w:val="100"/>
        <w:sz w:val="56"/>
      </w:rPr>
      <w:t></w:t>
    </w:r>
    <w:r w:rsidRPr="00BD3FDB">
      <w:rPr>
        <w:rFonts w:ascii="C39T30Lfz" w:hAnsi="C39T30Lfz"/>
        <w:spacing w:val="0"/>
        <w:w w:val="100"/>
        <w:sz w:val="56"/>
      </w:rPr>
      <w:t></w:t>
    </w:r>
    <w:r w:rsidRPr="00BD3FDB">
      <w:rPr>
        <w:rFonts w:ascii="C39T30Lfz" w:hAnsi="C39T30Lfz"/>
        <w:spacing w:val="0"/>
        <w:w w:val="100"/>
        <w:sz w:val="56"/>
      </w:rPr>
      <w:t></w:t>
    </w:r>
    <w:r w:rsidRPr="00BD3FDB">
      <w:rPr>
        <w:rFonts w:ascii="C39T30Lfz" w:hAnsi="C39T30Lfz"/>
        <w:spacing w:val="0"/>
        <w:w w:val="100"/>
        <w:sz w:val="56"/>
      </w:rPr>
      <w:t></w:t>
    </w:r>
    <w:r w:rsidRPr="00BD3FDB">
      <w:rPr>
        <w:rFonts w:ascii="C39T30Lfz" w:hAnsi="C39T30Lfz"/>
        <w:spacing w:val="0"/>
        <w:w w:val="100"/>
        <w:sz w:val="56"/>
      </w:rPr>
      <w:t></w:t>
    </w:r>
    <w:r w:rsidRPr="00BD3FDB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RC/C/MDA/CO/4-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MDA/CO/4-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E3F" w:rsidRPr="001075E9" w:rsidRDefault="003F0E3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F0E3F" w:rsidRDefault="003F0E3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3F0E3F" w:rsidRPr="00AA0715" w:rsidRDefault="003F0E3F" w:rsidP="00BD3FDB">
      <w:pPr>
        <w:pStyle w:val="ad"/>
        <w:rPr>
          <w:sz w:val="20"/>
          <w:lang w:val="ru-RU"/>
        </w:rPr>
      </w:pPr>
      <w:r>
        <w:tab/>
      </w:r>
      <w:r w:rsidRPr="00AA0715">
        <w:rPr>
          <w:rStyle w:val="aa"/>
          <w:sz w:val="20"/>
          <w:vertAlign w:val="baseline"/>
          <w:lang w:val="ru-RU"/>
        </w:rPr>
        <w:t>*</w:t>
      </w:r>
      <w:r w:rsidRPr="00AA0715">
        <w:rPr>
          <w:rStyle w:val="aa"/>
          <w:vertAlign w:val="baseline"/>
          <w:lang w:val="ru-RU"/>
        </w:rPr>
        <w:tab/>
      </w:r>
      <w:r w:rsidRPr="00AA0715">
        <w:rPr>
          <w:lang w:val="ru-RU"/>
        </w:rPr>
        <w:t>Приняты Комитетом на его семьдесят шес</w:t>
      </w:r>
      <w:r>
        <w:rPr>
          <w:lang w:val="ru-RU"/>
        </w:rPr>
        <w:t>той сессии (11–</w:t>
      </w:r>
      <w:r w:rsidRPr="00AA0715">
        <w:rPr>
          <w:lang w:val="ru-RU"/>
        </w:rPr>
        <w:t>29 сентября 2017 года).</w:t>
      </w:r>
    </w:p>
  </w:footnote>
  <w:footnote w:id="2">
    <w:p w:rsidR="003F0E3F" w:rsidRPr="00996E14" w:rsidRDefault="003F0E3F" w:rsidP="00BD3FDB">
      <w:pPr>
        <w:pStyle w:val="ad"/>
        <w:rPr>
          <w:spacing w:val="0"/>
          <w:lang w:val="ru-RU"/>
        </w:rPr>
      </w:pPr>
      <w:r>
        <w:rPr>
          <w:lang w:val="ru-RU"/>
        </w:rPr>
        <w:tab/>
      </w:r>
      <w:r>
        <w:rPr>
          <w:rStyle w:val="aa"/>
        </w:rPr>
        <w:footnoteRef/>
      </w:r>
      <w:r>
        <w:rPr>
          <w:lang w:val="ru-RU"/>
        </w:rPr>
        <w:tab/>
      </w:r>
      <w:r w:rsidRPr="00996E14">
        <w:rPr>
          <w:spacing w:val="0"/>
          <w:lang w:val="ru-RU"/>
        </w:rPr>
        <w:t xml:space="preserve">Доступно по адресу </w:t>
      </w:r>
      <w:hyperlink r:id="rId1" w:history="1">
        <w:r w:rsidRPr="00996E14">
          <w:rPr>
            <w:rStyle w:val="af1"/>
            <w:color w:val="auto"/>
            <w:spacing w:val="0"/>
            <w:lang w:val="ru-RU"/>
          </w:rPr>
          <w:t>www.ohchr.org/Documents/Publications/Human_rights_indicators_en.pdf</w:t>
        </w:r>
      </w:hyperlink>
      <w:r w:rsidRPr="00996E14">
        <w:rPr>
          <w:spacing w:val="0"/>
          <w:lang w:val="ru-RU"/>
        </w:rPr>
        <w:t>.</w:t>
      </w:r>
    </w:p>
  </w:footnote>
  <w:footnote w:id="3">
    <w:p w:rsidR="00C803A0" w:rsidRPr="00C803A0" w:rsidRDefault="00C803A0" w:rsidP="00987E0D">
      <w:pPr>
        <w:pStyle w:val="ad"/>
        <w:rPr>
          <w:lang w:val="ru-RU"/>
        </w:rPr>
      </w:pPr>
      <w:r>
        <w:rPr>
          <w:lang w:val="ru-RU"/>
        </w:rPr>
        <w:tab/>
      </w:r>
      <w:r>
        <w:rPr>
          <w:rStyle w:val="aa"/>
        </w:rPr>
        <w:footnoteRef/>
      </w:r>
      <w:r>
        <w:rPr>
          <w:lang w:val="ru-RU"/>
        </w:rPr>
        <w:tab/>
      </w:r>
      <w:r>
        <w:rPr>
          <w:lang w:val="ru-RU"/>
        </w:rPr>
        <w:t>Резолюция 2005/20</w:t>
      </w:r>
      <w:r w:rsidR="00987E0D">
        <w:rPr>
          <w:lang w:val="ru-RU"/>
        </w:rPr>
        <w:t xml:space="preserve"> Экономического и Социального Совета</w:t>
      </w:r>
      <w:r>
        <w:rPr>
          <w:lang w:val="ru-RU"/>
        </w:rPr>
        <w:t>, приложение</w:t>
      </w:r>
      <w:r w:rsidR="00987E0D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E3F" w:rsidRPr="00BD3FDB" w:rsidRDefault="003F0E3F">
    <w:pPr>
      <w:pStyle w:val="a5"/>
    </w:pPr>
    <w:fldSimple w:instr=" TITLE  \* MERGEFORMAT ">
      <w:r w:rsidR="00084B23">
        <w:t>CRC/C/MDA/CO/4-5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E3F" w:rsidRPr="00BD3FDB" w:rsidRDefault="003F0E3F" w:rsidP="00BD3FDB">
    <w:pPr>
      <w:pStyle w:val="a5"/>
      <w:jc w:val="right"/>
    </w:pPr>
    <w:fldSimple w:instr=" TITLE  \* MERGEFORMAT ">
      <w:r w:rsidR="00084B23">
        <w:t>CRC/C/MDA/CO/4-5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5A7"/>
    <w:rsid w:val="00033EE1"/>
    <w:rsid w:val="00042B72"/>
    <w:rsid w:val="00045A18"/>
    <w:rsid w:val="000558BD"/>
    <w:rsid w:val="00084B23"/>
    <w:rsid w:val="000B57E7"/>
    <w:rsid w:val="000B6373"/>
    <w:rsid w:val="000F09DF"/>
    <w:rsid w:val="000F61B2"/>
    <w:rsid w:val="001075E9"/>
    <w:rsid w:val="0011585E"/>
    <w:rsid w:val="00127C10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3F0E3F"/>
    <w:rsid w:val="00407B78"/>
    <w:rsid w:val="0041157E"/>
    <w:rsid w:val="00424203"/>
    <w:rsid w:val="00452493"/>
    <w:rsid w:val="00453318"/>
    <w:rsid w:val="00454E07"/>
    <w:rsid w:val="00472C5C"/>
    <w:rsid w:val="00474B55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47FC6"/>
    <w:rsid w:val="00757357"/>
    <w:rsid w:val="0078149F"/>
    <w:rsid w:val="007B4656"/>
    <w:rsid w:val="00806737"/>
    <w:rsid w:val="00825F8D"/>
    <w:rsid w:val="00834B71"/>
    <w:rsid w:val="0086445C"/>
    <w:rsid w:val="00872431"/>
    <w:rsid w:val="00894693"/>
    <w:rsid w:val="008A08D7"/>
    <w:rsid w:val="008B6909"/>
    <w:rsid w:val="00906890"/>
    <w:rsid w:val="00911BE4"/>
    <w:rsid w:val="00951972"/>
    <w:rsid w:val="009608F3"/>
    <w:rsid w:val="00987E0D"/>
    <w:rsid w:val="00996E14"/>
    <w:rsid w:val="009A24AC"/>
    <w:rsid w:val="00A10705"/>
    <w:rsid w:val="00A14DA8"/>
    <w:rsid w:val="00A312BC"/>
    <w:rsid w:val="00A81388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BD3FDB"/>
    <w:rsid w:val="00C106D6"/>
    <w:rsid w:val="00C60F0C"/>
    <w:rsid w:val="00C803A0"/>
    <w:rsid w:val="00C805C9"/>
    <w:rsid w:val="00C92939"/>
    <w:rsid w:val="00CA1679"/>
    <w:rsid w:val="00CB151C"/>
    <w:rsid w:val="00CE0FC8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25ABD"/>
    <w:rsid w:val="00E73F76"/>
    <w:rsid w:val="00E82DC6"/>
    <w:rsid w:val="00EA2C9F"/>
    <w:rsid w:val="00EA420E"/>
    <w:rsid w:val="00ED0BDA"/>
    <w:rsid w:val="00EF1360"/>
    <w:rsid w:val="00EF3220"/>
    <w:rsid w:val="00F23055"/>
    <w:rsid w:val="00F34187"/>
    <w:rsid w:val="00F43903"/>
    <w:rsid w:val="00F63685"/>
    <w:rsid w:val="00F94155"/>
    <w:rsid w:val="00F9783F"/>
    <w:rsid w:val="00FC45A7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hchr.org/Documents/Publications/Human_rights_indicators_en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BB01C-F568-4876-B491-3790246B3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19</Pages>
  <Words>6871</Words>
  <Characters>48376</Characters>
  <Application>Microsoft Office Word</Application>
  <DocSecurity>0</DocSecurity>
  <Lines>930</Lines>
  <Paragraphs>237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CRC/C/MDA/CO/4-5</vt:lpstr>
      <vt:lpstr>A/</vt:lpstr>
    </vt:vector>
  </TitlesOfParts>
  <Company>DCM</Company>
  <LinksUpToDate>false</LinksUpToDate>
  <CharactersWithSpaces>55010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CRC/C/MDA/CO/4-5</dc:title>
  <dc:subject/>
  <dc:creator>Uliana Antipova</dc:creator>
  <cp:keywords/>
  <cp:lastModifiedBy>Ekaterina SALYNSKAYA</cp:lastModifiedBy>
  <cp:revision>3</cp:revision>
  <cp:lastPrinted>2017-11-13T17:32:00Z</cp:lastPrinted>
  <dcterms:created xsi:type="dcterms:W3CDTF">2017-11-13T17:32:00Z</dcterms:created>
  <dcterms:modified xsi:type="dcterms:W3CDTF">2017-11-13T17:32:00Z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