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42" w:rightFromText="142" w:vertAnchor="page" w:horzAnchor="page" w:tblpX="1134" w:tblpY="284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234BEC" w:rsidRPr="00142F62" w14:paraId="5AB97617" w14:textId="77777777" w:rsidTr="00142F62">
        <w:trPr>
          <w:trHeight w:hRule="exact" w:val="851"/>
        </w:trPr>
        <w:tc>
          <w:tcPr>
            <w:tcW w:w="1274" w:type="dxa"/>
            <w:shd w:val="clear" w:color="auto" w:fill="auto"/>
          </w:tcPr>
          <w:p w14:paraId="3697F6CA" w14:textId="77777777" w:rsidR="00234BEC" w:rsidRPr="0038397F" w:rsidRDefault="00234BEC" w:rsidP="00DF6365">
            <w:pPr>
              <w:bidi w:val="0"/>
              <w:jc w:val="right"/>
            </w:pPr>
          </w:p>
        </w:tc>
        <w:tc>
          <w:tcPr>
            <w:tcW w:w="4254" w:type="dxa"/>
            <w:shd w:val="clear" w:color="auto" w:fill="auto"/>
            <w:vAlign w:val="bottom"/>
          </w:tcPr>
          <w:p w14:paraId="7EE3811D" w14:textId="77777777" w:rsidR="00234BEC" w:rsidRPr="00142F62" w:rsidRDefault="00234BEC" w:rsidP="00DF6365">
            <w:pPr>
              <w:spacing w:after="80" w:line="480" w:lineRule="exact"/>
              <w:ind w:left="57"/>
              <w:jc w:val="left"/>
              <w:rPr>
                <w:szCs w:val="30"/>
                <w:rtl/>
              </w:rPr>
            </w:pPr>
            <w:r w:rsidRPr="00142F62">
              <w:rPr>
                <w:rFonts w:hint="cs"/>
                <w:szCs w:val="30"/>
                <w:rtl/>
              </w:rPr>
              <w:t>الأمم المتحدة</w:t>
            </w:r>
          </w:p>
        </w:tc>
        <w:tc>
          <w:tcPr>
            <w:tcW w:w="4111" w:type="dxa"/>
            <w:shd w:val="clear" w:color="auto" w:fill="auto"/>
            <w:vAlign w:val="bottom"/>
          </w:tcPr>
          <w:p w14:paraId="78DD3EA7" w14:textId="77777777" w:rsidR="00234BEC" w:rsidRPr="00142F62" w:rsidRDefault="00352063" w:rsidP="00352063">
            <w:pPr>
              <w:pStyle w:val="LastCellR1"/>
              <w:framePr w:hSpace="0" w:wrap="auto" w:vAnchor="margin" w:hAnchor="text" w:xAlign="left" w:yAlign="inline"/>
              <w:suppressOverlap w:val="0"/>
            </w:pPr>
            <w:r w:rsidRPr="00142F62">
              <w:rPr>
                <w:sz w:val="40"/>
              </w:rPr>
              <w:t>CRPD</w:t>
            </w:r>
            <w:r w:rsidRPr="00142F62">
              <w:t>/C/SLE/1</w:t>
            </w:r>
          </w:p>
        </w:tc>
      </w:tr>
      <w:tr w:rsidR="00234BEC" w:rsidRPr="00142F62" w14:paraId="5124B8F2" w14:textId="77777777" w:rsidTr="00142F62">
        <w:trPr>
          <w:trHeight w:hRule="exact" w:val="2835"/>
        </w:trPr>
        <w:tc>
          <w:tcPr>
            <w:tcW w:w="1274" w:type="dxa"/>
            <w:shd w:val="clear" w:color="auto" w:fill="auto"/>
          </w:tcPr>
          <w:p w14:paraId="17F44014" w14:textId="77777777" w:rsidR="00234BEC" w:rsidRPr="00142F62" w:rsidRDefault="00234BEC" w:rsidP="00DF6365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142F62">
              <w:rPr>
                <w:noProof/>
                <w:sz w:val="56"/>
                <w:szCs w:val="56"/>
              </w:rPr>
              <w:drawing>
                <wp:inline distT="0" distB="0" distL="0" distR="0" wp14:anchorId="5E60B147" wp14:editId="3E7DD80B">
                  <wp:extent cx="630000" cy="612000"/>
                  <wp:effectExtent l="0" t="0" r="0" b="0"/>
                  <wp:docPr id="646003043" name="Picture 10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shd w:val="clear" w:color="auto" w:fill="auto"/>
          </w:tcPr>
          <w:p w14:paraId="104AEC13" w14:textId="77777777" w:rsidR="00234BEC" w:rsidRPr="00142F62" w:rsidRDefault="00234BEC" w:rsidP="00DF6365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142F62">
              <w:rPr>
                <w:rFonts w:hint="cs"/>
                <w:b/>
                <w:bCs/>
                <w:sz w:val="50"/>
                <w:szCs w:val="50"/>
                <w:rtl/>
              </w:rPr>
              <w:t>اتفاقية حقوق الأشخاص ذوي الإعاقة</w:t>
            </w:r>
          </w:p>
        </w:tc>
        <w:tc>
          <w:tcPr>
            <w:tcW w:w="4111" w:type="dxa"/>
            <w:shd w:val="clear" w:color="auto" w:fill="auto"/>
          </w:tcPr>
          <w:p w14:paraId="3C0D32F4" w14:textId="77777777" w:rsidR="009B66A3" w:rsidRPr="00142F62" w:rsidRDefault="00352063" w:rsidP="00352063">
            <w:pPr>
              <w:bidi w:val="0"/>
              <w:spacing w:before="240"/>
            </w:pPr>
            <w:r w:rsidRPr="00142F62">
              <w:t>Distr.:</w:t>
            </w:r>
            <w:r w:rsidR="009B66A3" w:rsidRPr="00142F62">
              <w:t> General</w:t>
            </w:r>
          </w:p>
          <w:p w14:paraId="46DA8E89" w14:textId="77777777" w:rsidR="009B66A3" w:rsidRPr="00142F62" w:rsidRDefault="00352063" w:rsidP="00352063">
            <w:pPr>
              <w:bidi w:val="0"/>
            </w:pPr>
            <w:r w:rsidRPr="00142F62">
              <w:t>10 October</w:t>
            </w:r>
            <w:r w:rsidR="009B66A3" w:rsidRPr="00142F62">
              <w:t> 2024</w:t>
            </w:r>
          </w:p>
          <w:p w14:paraId="583C819A" w14:textId="70FE6790" w:rsidR="00352063" w:rsidRPr="00142F62" w:rsidRDefault="00352063" w:rsidP="00352063">
            <w:pPr>
              <w:bidi w:val="0"/>
            </w:pPr>
          </w:p>
          <w:p w14:paraId="54A1A9FC" w14:textId="77777777" w:rsidR="009B66A3" w:rsidRPr="00142F62" w:rsidRDefault="00352063" w:rsidP="00352063">
            <w:pPr>
              <w:bidi w:val="0"/>
            </w:pPr>
            <w:r w:rsidRPr="00142F62">
              <w:t>Original:</w:t>
            </w:r>
            <w:r w:rsidR="009B66A3" w:rsidRPr="00142F62">
              <w:t> English</w:t>
            </w:r>
          </w:p>
          <w:p w14:paraId="0C9BD41B" w14:textId="590309E1" w:rsidR="00234BEC" w:rsidRPr="00142F62" w:rsidRDefault="00352063" w:rsidP="00352063">
            <w:pPr>
              <w:bidi w:val="0"/>
              <w:jc w:val="left"/>
            </w:pPr>
            <w:r w:rsidRPr="00142F62">
              <w:t xml:space="preserve">Arabic, English, French </w:t>
            </w:r>
            <w:r w:rsidRPr="00142F62">
              <w:br/>
              <w:t>and Spanish only</w:t>
            </w:r>
          </w:p>
        </w:tc>
      </w:tr>
    </w:tbl>
    <w:p w14:paraId="5E73376C" w14:textId="77777777" w:rsidR="009B66A3" w:rsidRPr="00142F62" w:rsidRDefault="009B66A3" w:rsidP="009B66A3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val="en-US"/>
        </w:rPr>
      </w:pPr>
      <w:bookmarkStart w:id="0" w:name="_Hlk164160890"/>
      <w:r w:rsidRPr="00142F62">
        <w:rPr>
          <w:b/>
          <w:bCs/>
          <w:sz w:val="26"/>
          <w:szCs w:val="26"/>
          <w:rtl/>
          <w:lang w:val="en-US"/>
        </w:rPr>
        <w:t>اللجنة المعنية بحقوق الأشخاص ذوي</w:t>
      </w:r>
      <w:bookmarkEnd w:id="0"/>
      <w:r w:rsidRPr="00142F62">
        <w:rPr>
          <w:b/>
          <w:bCs/>
          <w:sz w:val="26"/>
          <w:szCs w:val="26"/>
          <w:rtl/>
          <w:lang w:val="en-US"/>
        </w:rPr>
        <w:t> الإعاقة</w:t>
      </w:r>
    </w:p>
    <w:p w14:paraId="54E4ECEE" w14:textId="12919E95" w:rsidR="009B66A3" w:rsidRPr="00142F62" w:rsidRDefault="009B66A3" w:rsidP="009B66A3">
      <w:pPr>
        <w:pStyle w:val="HMGA"/>
        <w:rPr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الت</w:t>
      </w:r>
      <w:r w:rsidRPr="00142F62">
        <w:rPr>
          <w:rtl/>
          <w:lang w:val="en-US"/>
        </w:rPr>
        <w:t xml:space="preserve">قرير </w:t>
      </w:r>
      <w:r w:rsidRPr="00142F62">
        <w:rPr>
          <w:rFonts w:hint="cs"/>
          <w:rtl/>
          <w:lang w:val="en-US"/>
        </w:rPr>
        <w:t>الأولي المقدم من سيراليون بموجب المادة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35 من الاتفاقية والواجب تقديمه في عام 2012</w:t>
      </w:r>
      <w:r w:rsidRPr="00142F62">
        <w:rPr>
          <w:rStyle w:val="FootnoteReference"/>
          <w:vertAlign w:val="baseline"/>
          <w:rtl/>
          <w:lang w:val="en-US"/>
        </w:rPr>
        <w:footnoteReference w:customMarkFollows="1" w:id="1"/>
        <w:t>*</w:t>
      </w:r>
    </w:p>
    <w:p w14:paraId="5F5E26A1" w14:textId="77777777" w:rsidR="009B66A3" w:rsidRPr="00142F62" w:rsidRDefault="009B66A3" w:rsidP="009B66A3">
      <w:pPr>
        <w:pStyle w:val="SingleTxtGA"/>
        <w:jc w:val="right"/>
        <w:rPr>
          <w:lang w:val="en-US"/>
        </w:rPr>
      </w:pPr>
      <w:r w:rsidRPr="00142F62">
        <w:rPr>
          <w:rFonts w:hint="cs"/>
          <w:rtl/>
          <w:lang w:val="en-US"/>
        </w:rPr>
        <w:t>[تاريخ الاستلام: 29 آب/أغسطس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2020]</w:t>
      </w:r>
    </w:p>
    <w:p w14:paraId="71D84F44" w14:textId="77777777" w:rsidR="009B66A3" w:rsidRPr="00142F62" w:rsidRDefault="009B66A3" w:rsidP="009B66A3">
      <w:pPr>
        <w:pStyle w:val="HChGA"/>
        <w:pageBreakBefore/>
        <w:rPr>
          <w:lang w:val="en-US"/>
        </w:rPr>
      </w:pPr>
      <w:r w:rsidRPr="00142F62">
        <w:rPr>
          <w:rtl/>
          <w:lang w:val="en-US"/>
        </w:rPr>
        <w:lastRenderedPageBreak/>
        <w:tab/>
      </w:r>
      <w:r w:rsidRPr="00142F62">
        <w:rPr>
          <w:rtl/>
          <w:lang w:val="en-US"/>
        </w:rPr>
        <w:tab/>
        <w:t>مقدمة </w:t>
      </w:r>
      <w:r w:rsidRPr="00142F62">
        <w:rPr>
          <w:rFonts w:hint="cs"/>
          <w:rtl/>
          <w:lang w:val="en-US"/>
        </w:rPr>
        <w:t>عامة</w:t>
      </w:r>
    </w:p>
    <w:p w14:paraId="6132E2AA" w14:textId="77777777" w:rsidR="009B66A3" w:rsidRPr="00142F62" w:rsidRDefault="009B66A3" w:rsidP="009B66A3">
      <w:pPr>
        <w:pStyle w:val="SingleTxtGA"/>
        <w:rPr>
          <w:lang w:val="en-US"/>
        </w:rPr>
      </w:pPr>
      <w:r w:rsidRPr="00142F62">
        <w:rPr>
          <w:rtl/>
          <w:lang w:val="en-US"/>
        </w:rPr>
        <w:t>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تعتبر استراتيجية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التقارير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جمهورية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إطارَ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التقارير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التزاماتها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هيئات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المعاهدات</w:t>
      </w:r>
      <w:r w:rsidRPr="00142F62">
        <w:rPr>
          <w:rtl/>
          <w:lang w:val="en-US"/>
        </w:rPr>
        <w:t>.</w:t>
      </w:r>
    </w:p>
    <w:p w14:paraId="1D10E23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 كانت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يرثى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ولكنها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تحسنت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نهاية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(1991-2002). </w:t>
      </w:r>
      <w:r w:rsidRPr="00142F62">
        <w:rPr>
          <w:rFonts w:hint="cs"/>
          <w:rtl/>
          <w:lang w:val="en-US"/>
        </w:rPr>
        <w:t>وجاء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طفرة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صكوك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وإدخالها في التشريعات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الداخلية</w:t>
      </w:r>
      <w:r w:rsidRPr="00142F62">
        <w:rPr>
          <w:rtl/>
          <w:lang w:val="en-US"/>
        </w:rPr>
        <w:t>.</w:t>
      </w:r>
    </w:p>
    <w:p w14:paraId="4FA18CA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الانتهاكات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اليوم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المفرطة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المعتقلين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الشرطة،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والظروف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الإصلاحية،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والإفلات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الرسمي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العقاب،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والاعتقال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والاحتجاز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التعسفيين،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المطولة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المحاكم،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والتفريق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القسري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للمتظاهرين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والفساد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المستشري،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والاتجار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بالبشر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>.</w:t>
      </w:r>
    </w:p>
    <w:p w14:paraId="0B411A88" w14:textId="73E18C3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أحرزته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ويحدد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التدابير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والتشريعية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والقضائية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والإدارية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التدابير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يتعين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اتخاذها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2009 </w:t>
      </w:r>
      <w:r w:rsidRPr="00142F62">
        <w:rPr>
          <w:rFonts w:hint="cs"/>
          <w:rtl/>
          <w:lang w:val="en-US"/>
        </w:rPr>
        <w:t>ثم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إدراجها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لاحقاً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2011. </w:t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أحرزته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يسلط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</w:t>
      </w:r>
      <w:r w:rsidR="008218F4" w:rsidRPr="00142F62">
        <w:rPr>
          <w:rFonts w:hint="cs"/>
          <w:rtl/>
          <w:lang w:val="en-US"/>
        </w:rPr>
        <w:t>اً</w:t>
      </w:r>
      <w:r w:rsidR="008218F4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واجهتها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والاستراتيجيات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القائمة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</w:t>
      </w:r>
      <w:r w:rsidR="008218F4" w:rsidRPr="00142F62">
        <w:rPr>
          <w:rFonts w:hint="cs"/>
          <w:rtl/>
          <w:lang w:val="en-US"/>
        </w:rPr>
        <w:t>اً</w:t>
      </w:r>
      <w:r w:rsidR="008218F4" w:rsidRPr="00142F62">
        <w:rPr>
          <w:rtl/>
          <w:lang w:val="en-US"/>
        </w:rPr>
        <w:t xml:space="preserve"> </w:t>
      </w:r>
      <w:r w:rsidRPr="00142F62">
        <w:rPr>
          <w:rtl/>
          <w:lang w:val="en-US"/>
        </w:rPr>
        <w:t>أو </w:t>
      </w:r>
      <w:r w:rsidRPr="00142F62">
        <w:rPr>
          <w:rFonts w:hint="cs"/>
          <w:rtl/>
          <w:lang w:val="en-US"/>
        </w:rPr>
        <w:t>الجاري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ثغرات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قائمة</w:t>
      </w:r>
      <w:r w:rsidRPr="00142F62">
        <w:rPr>
          <w:rtl/>
          <w:lang w:val="en-US"/>
        </w:rPr>
        <w:t>.</w:t>
      </w:r>
    </w:p>
    <w:p w14:paraId="27170DB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 صدّقت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2009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لكنها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تصدِّق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البروتوكول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الاختياري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للاتفاقية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الصكوك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صدّقت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أدرجتها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القوانين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>.</w:t>
      </w:r>
    </w:p>
    <w:p w14:paraId="17937B00" w14:textId="38DF95F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رقم </w:t>
      </w:r>
      <w:r w:rsidRPr="00142F62">
        <w:rPr>
          <w:rtl/>
          <w:lang w:val="en-US"/>
        </w:rPr>
        <w:t>6 لعام 1991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. </w:t>
      </w:r>
      <w:r w:rsidR="005D246D" w:rsidRPr="00142F62">
        <w:rPr>
          <w:rFonts w:hint="cs"/>
          <w:rtl/>
          <w:lang w:val="en-US"/>
        </w:rPr>
        <w:t>ويضمن</w:t>
      </w:r>
      <w:r w:rsidR="005D246D" w:rsidRPr="00142F62">
        <w:rPr>
          <w:rtl/>
          <w:lang w:val="en-US"/>
        </w:rPr>
        <w:t xml:space="preserve"> </w:t>
      </w:r>
      <w:r w:rsidR="005D246D" w:rsidRPr="00142F62">
        <w:rPr>
          <w:rFonts w:hint="cs"/>
          <w:rtl/>
          <w:lang w:val="en-US"/>
        </w:rPr>
        <w:t>الباب</w:t>
      </w:r>
      <w:r w:rsidR="005D246D" w:rsidRPr="00142F62">
        <w:rPr>
          <w:rtl/>
          <w:lang w:val="en-US"/>
        </w:rPr>
        <w:t> </w:t>
      </w:r>
      <w:r w:rsidRPr="00142F62">
        <w:rPr>
          <w:rtl/>
          <w:lang w:val="en-US"/>
        </w:rPr>
        <w:t>8(3)(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عام 1991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والأشخاص ذوي الإعاق</w:t>
      </w:r>
      <w:r w:rsidR="00DE35DD" w:rsidRPr="00142F62">
        <w:rPr>
          <w:rFonts w:hint="cs"/>
          <w:rtl/>
          <w:lang w:val="en-US"/>
        </w:rPr>
        <w:t xml:space="preserve">ة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فعال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 الباب</w:t>
      </w:r>
      <w:r w:rsidRPr="00142F62">
        <w:rPr>
          <w:rtl/>
          <w:lang w:val="en-US"/>
        </w:rPr>
        <w:t> 9(1)(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والنساء</w:t>
      </w:r>
      <w:r w:rsidR="00DE35DD" w:rsidRPr="00142F62">
        <w:rPr>
          <w:rFonts w:hint="cs"/>
          <w:rtl/>
          <w:lang w:val="en-US"/>
        </w:rPr>
        <w:t xml:space="preserve"> </w:t>
      </w:r>
      <w:r w:rsidR="00DE35DD" w:rsidRPr="00142F62">
        <w:rPr>
          <w:rFonts w:hint="cs"/>
          <w:rtl/>
        </w:rPr>
        <w:t>وا</w:t>
      </w:r>
      <w:r w:rsidR="00B244C9" w:rsidRPr="00142F62">
        <w:rPr>
          <w:rFonts w:hint="cs"/>
          <w:rtl/>
        </w:rPr>
        <w:t>ل</w:t>
      </w:r>
      <w:r w:rsidR="00B244C9" w:rsidRPr="00142F62">
        <w:rPr>
          <w:rFonts w:hint="cs"/>
          <w:rtl/>
          <w:lang w:val="en-US"/>
        </w:rPr>
        <w:t>أشخاص ذوي 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 2011.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الإجراء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 xml:space="preserve"> 4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بالكرامة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والاستقلالية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وتكافؤ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والمشاركة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والإدماج</w:t>
      </w:r>
      <w:r w:rsidRPr="00142F62">
        <w:rPr>
          <w:rtl/>
          <w:lang w:val="en-US"/>
        </w:rPr>
        <w:t>.</w:t>
      </w:r>
    </w:p>
    <w:p w14:paraId="4780824F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المعتقد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عالمياً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وينطبق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أفريقيا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جنوب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الكبرى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ينتشر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الفقر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وتفشي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الأمراض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ومحدودية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التحصين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وانخفاض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بالصحة،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وارتفاع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معدل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الحوادث</w:t>
      </w:r>
      <w:r w:rsidRPr="00142F62">
        <w:rPr>
          <w:rtl/>
          <w:lang w:val="en-US"/>
        </w:rPr>
        <w:t>. وبما 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تواجه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معظم هذه التحديات،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يكن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الواضح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يتزايد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كبير</w:t>
      </w:r>
      <w:r w:rsidRPr="00142F62">
        <w:rPr>
          <w:rtl/>
          <w:lang w:val="en-US"/>
        </w:rPr>
        <w:t>.</w:t>
      </w:r>
    </w:p>
    <w:p w14:paraId="36C006B9" w14:textId="1A7C5F52" w:rsidR="009B66A3" w:rsidRPr="00142F62" w:rsidRDefault="009B66A3" w:rsidP="009B66A3">
      <w:pPr>
        <w:pStyle w:val="SingleTxtGA"/>
        <w:rPr>
          <w:spacing w:val="-2"/>
          <w:rtl/>
          <w:lang w:val="en-US"/>
        </w:rPr>
      </w:pPr>
      <w:r w:rsidRPr="00142F62">
        <w:rPr>
          <w:rtl/>
          <w:lang w:val="en-US"/>
        </w:rPr>
        <w:t>8-</w:t>
      </w:r>
      <w:r w:rsidRPr="00142F62">
        <w:rPr>
          <w:rtl/>
          <w:lang w:val="en-US"/>
        </w:rPr>
        <w:tab/>
      </w:r>
      <w:r w:rsidRPr="00142F62">
        <w:rPr>
          <w:rFonts w:hint="cs"/>
          <w:spacing w:val="-2"/>
          <w:rtl/>
          <w:lang w:val="en-US"/>
        </w:rPr>
        <w:t>ويظهر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تعدادا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السكان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والمساكن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في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سيراليون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اللذان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قاما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بتجميع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وتحليل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البيانات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المتعلقة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بالإعاقة في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عامي</w:t>
      </w:r>
      <w:r w:rsidRPr="00142F62">
        <w:rPr>
          <w:spacing w:val="-2"/>
          <w:rtl/>
          <w:lang w:val="en-US"/>
        </w:rPr>
        <w:t xml:space="preserve"> 2004 </w:t>
      </w:r>
      <w:r w:rsidRPr="00142F62">
        <w:rPr>
          <w:rFonts w:hint="cs"/>
          <w:spacing w:val="-2"/>
          <w:rtl/>
          <w:lang w:val="en-US"/>
        </w:rPr>
        <w:t>و</w:t>
      </w:r>
      <w:r w:rsidRPr="00142F62">
        <w:rPr>
          <w:spacing w:val="-2"/>
          <w:rtl/>
          <w:lang w:val="en-US"/>
        </w:rPr>
        <w:t xml:space="preserve">2015 </w:t>
      </w:r>
      <w:r w:rsidRPr="00142F62">
        <w:rPr>
          <w:rFonts w:hint="cs"/>
          <w:spacing w:val="-2"/>
          <w:rtl/>
          <w:lang w:val="en-US"/>
        </w:rPr>
        <w:t>على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التوالي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أن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عدد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الذكور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ذوي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الإعاقة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أكبر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من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عدد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الإناث</w:t>
      </w:r>
      <w:r w:rsidRPr="00142F62">
        <w:rPr>
          <w:spacing w:val="-2"/>
          <w:rtl/>
          <w:lang w:val="en-US"/>
        </w:rPr>
        <w:t xml:space="preserve"> </w:t>
      </w:r>
      <w:r w:rsidR="00FB6BFB" w:rsidRPr="00142F62">
        <w:rPr>
          <w:rFonts w:hint="cs"/>
          <w:spacing w:val="-2"/>
          <w:rtl/>
          <w:lang w:val="en-US"/>
        </w:rPr>
        <w:t>ذوات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الإعاقة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في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lastRenderedPageBreak/>
        <w:t>البلاد</w:t>
      </w:r>
      <w:r w:rsidRPr="00142F62">
        <w:rPr>
          <w:spacing w:val="-2"/>
          <w:vertAlign w:val="superscript"/>
          <w:rtl/>
          <w:lang w:val="en-US"/>
        </w:rPr>
        <w:t>(</w:t>
      </w:r>
      <w:r w:rsidRPr="00142F62">
        <w:rPr>
          <w:spacing w:val="-2"/>
          <w:vertAlign w:val="superscript"/>
          <w:lang w:val="en-US"/>
        </w:rPr>
        <w:footnoteReference w:id="2"/>
      </w:r>
      <w:r w:rsidRPr="00142F62">
        <w:rPr>
          <w:spacing w:val="-2"/>
          <w:vertAlign w:val="superscript"/>
          <w:rtl/>
          <w:lang w:val="en-US"/>
        </w:rPr>
        <w:t>)</w:t>
      </w:r>
      <w:r w:rsidRPr="00142F62">
        <w:rPr>
          <w:spacing w:val="-2"/>
          <w:rtl/>
          <w:lang w:val="en-US"/>
        </w:rPr>
        <w:t>. وفي </w:t>
      </w:r>
      <w:r w:rsidRPr="00142F62">
        <w:rPr>
          <w:rFonts w:hint="cs"/>
          <w:spacing w:val="-2"/>
          <w:rtl/>
          <w:lang w:val="en-US"/>
        </w:rPr>
        <w:t>تعداد</w:t>
      </w:r>
      <w:r w:rsidRPr="00142F62">
        <w:rPr>
          <w:spacing w:val="-2"/>
          <w:rtl/>
          <w:lang w:val="en-US"/>
        </w:rPr>
        <w:t xml:space="preserve"> عام 2004</w:t>
      </w:r>
      <w:r w:rsidRPr="00142F62">
        <w:rPr>
          <w:rFonts w:hint="cs"/>
          <w:spacing w:val="-2"/>
          <w:rtl/>
          <w:lang w:val="en-US"/>
        </w:rPr>
        <w:t>،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بينما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سجلت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الإناث</w:t>
      </w:r>
      <w:r w:rsidRPr="00142F62">
        <w:rPr>
          <w:spacing w:val="-2"/>
          <w:rtl/>
          <w:lang w:val="en-US"/>
        </w:rPr>
        <w:t xml:space="preserve"> </w:t>
      </w:r>
      <w:r w:rsidR="00FB6BFB" w:rsidRPr="00142F62">
        <w:rPr>
          <w:rFonts w:hint="cs"/>
          <w:spacing w:val="-2"/>
          <w:rtl/>
          <w:lang w:val="en-US"/>
        </w:rPr>
        <w:t>ذوات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الإعاقة</w:t>
      </w:r>
      <w:r w:rsidRPr="00142F62">
        <w:rPr>
          <w:spacing w:val="-2"/>
          <w:rtl/>
          <w:lang w:val="en-US"/>
        </w:rPr>
        <w:t xml:space="preserve"> ما </w:t>
      </w:r>
      <w:r w:rsidRPr="00142F62">
        <w:rPr>
          <w:rFonts w:hint="cs"/>
          <w:spacing w:val="-2"/>
          <w:rtl/>
          <w:lang w:val="en-US"/>
        </w:rPr>
        <w:t>مجموعه</w:t>
      </w:r>
      <w:r w:rsidRPr="00142F62">
        <w:rPr>
          <w:spacing w:val="-2"/>
          <w:rtl/>
          <w:lang w:val="en-US"/>
        </w:rPr>
        <w:t xml:space="preserve"> 1,10 </w:t>
      </w:r>
      <w:r w:rsidRPr="00142F62">
        <w:rPr>
          <w:rFonts w:hint="cs"/>
          <w:spacing w:val="-2"/>
          <w:rtl/>
          <w:lang w:val="en-US"/>
        </w:rPr>
        <w:t>في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المائة،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سجل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الذكور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ذوو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الإعاقة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نسبة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مئوية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قدرها</w:t>
      </w:r>
      <w:r w:rsidRPr="00142F62">
        <w:rPr>
          <w:spacing w:val="-2"/>
          <w:rtl/>
          <w:lang w:val="en-US"/>
        </w:rPr>
        <w:t xml:space="preserve"> 1,30 </w:t>
      </w:r>
      <w:r w:rsidRPr="00142F62">
        <w:rPr>
          <w:rFonts w:hint="cs"/>
          <w:spacing w:val="-2"/>
          <w:rtl/>
          <w:lang w:val="en-US"/>
        </w:rPr>
        <w:t>في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نفس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التعداد</w:t>
      </w:r>
      <w:r w:rsidRPr="00142F62">
        <w:rPr>
          <w:spacing w:val="-2"/>
          <w:vertAlign w:val="superscript"/>
          <w:rtl/>
          <w:lang w:val="en-US"/>
        </w:rPr>
        <w:t>(</w:t>
      </w:r>
      <w:r w:rsidRPr="00142F62">
        <w:rPr>
          <w:spacing w:val="-2"/>
          <w:vertAlign w:val="superscript"/>
          <w:lang w:val="en-US"/>
        </w:rPr>
        <w:footnoteReference w:id="3"/>
      </w:r>
      <w:r w:rsidRPr="00142F62">
        <w:rPr>
          <w:spacing w:val="-2"/>
          <w:vertAlign w:val="superscript"/>
          <w:rtl/>
          <w:lang w:val="en-US"/>
        </w:rPr>
        <w:t>)</w:t>
      </w:r>
      <w:r w:rsidRPr="00142F62">
        <w:rPr>
          <w:spacing w:val="-2"/>
          <w:rtl/>
          <w:lang w:val="en-US"/>
        </w:rPr>
        <w:t xml:space="preserve">. </w:t>
      </w:r>
      <w:r w:rsidRPr="00142F62">
        <w:rPr>
          <w:rFonts w:hint="cs"/>
          <w:spacing w:val="-2"/>
          <w:rtl/>
          <w:lang w:val="en-US"/>
        </w:rPr>
        <w:t>وهذا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الوضع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ليس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غريب</w:t>
      </w:r>
      <w:r w:rsidR="003A3483" w:rsidRPr="00142F62">
        <w:rPr>
          <w:rFonts w:hint="cs"/>
          <w:spacing w:val="-2"/>
          <w:rtl/>
          <w:lang w:val="en-US"/>
        </w:rPr>
        <w:t>اً</w:t>
      </w:r>
      <w:r w:rsidR="003A3483"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على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سيراليون</w:t>
      </w:r>
      <w:r w:rsidRPr="00142F62">
        <w:rPr>
          <w:spacing w:val="-2"/>
          <w:rtl/>
          <w:lang w:val="en-US"/>
        </w:rPr>
        <w:t xml:space="preserve">. </w:t>
      </w:r>
      <w:r w:rsidRPr="00142F62">
        <w:rPr>
          <w:rFonts w:hint="cs"/>
          <w:spacing w:val="-2"/>
          <w:rtl/>
          <w:lang w:val="en-US"/>
        </w:rPr>
        <w:t>وشهدت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بلدان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أفريقيا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التي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تحولت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بسبب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الحرب،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مثل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جمهورية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الكونغو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الديمقراطية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والصومال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وليبريا،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وضعاً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مشابهاً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حيث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يفوق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عدد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الرجال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ذوي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الإعاقة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عدد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نظرائهم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من</w:t>
      </w:r>
      <w:r w:rsidRPr="00142F62">
        <w:rPr>
          <w:spacing w:val="-2"/>
          <w:rtl/>
          <w:lang w:val="en-US"/>
        </w:rPr>
        <w:t> </w:t>
      </w:r>
      <w:r w:rsidRPr="00142F62">
        <w:rPr>
          <w:rFonts w:hint="cs"/>
          <w:spacing w:val="-2"/>
          <w:rtl/>
          <w:lang w:val="en-US"/>
        </w:rPr>
        <w:t>الإناث</w:t>
      </w:r>
      <w:r w:rsidRPr="00142F62">
        <w:rPr>
          <w:spacing w:val="-2"/>
          <w:rtl/>
          <w:lang w:val="en-US"/>
        </w:rPr>
        <w:t>.</w:t>
      </w:r>
    </w:p>
    <w:p w14:paraId="5DE29680" w14:textId="0405207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استمرت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عشر</w:t>
      </w:r>
      <w:r w:rsidRPr="00142F62">
        <w:rPr>
          <w:rtl/>
          <w:lang w:val="en-US"/>
        </w:rPr>
        <w:t xml:space="preserve"> (11) </w:t>
      </w:r>
      <w:r w:rsidRPr="00142F62">
        <w:rPr>
          <w:rFonts w:hint="cs"/>
          <w:rtl/>
          <w:lang w:val="en-US"/>
        </w:rPr>
        <w:t>عاماً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المقاتلة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أبرياء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كمقاتلين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فقد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تعرض المواطنون</w:t>
      </w:r>
      <w:r w:rsidRPr="00142F62">
        <w:rPr>
          <w:rtl/>
          <w:lang w:val="en-US"/>
        </w:rPr>
        <w:t xml:space="preserve"> لما </w:t>
      </w:r>
      <w:r w:rsidRPr="00142F62">
        <w:rPr>
          <w:rFonts w:hint="cs"/>
          <w:rtl/>
          <w:lang w:val="en-US"/>
        </w:rPr>
        <w:t>لا</w:t>
      </w:r>
      <w:r w:rsidR="00610189" w:rsidRPr="00142F62">
        <w:rPr>
          <w:rFonts w:hint="cs"/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يُطاق من الأخطار والأمراش والبتر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وكان لتعاطي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الميليشيات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أكبر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إضعافهم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النزاع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معظم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تركهم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مواجهة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عقلية</w:t>
      </w:r>
      <w:r w:rsidRPr="00142F62">
        <w:rPr>
          <w:rtl/>
          <w:lang w:val="en-US"/>
        </w:rPr>
        <w:t>. و</w:t>
      </w:r>
      <w:r w:rsidRPr="00142F62">
        <w:rPr>
          <w:rFonts w:hint="cs"/>
          <w:rtl/>
          <w:lang w:val="en-US"/>
        </w:rPr>
        <w:t>أدى 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الأسلحة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العسكرية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المقاتلين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إصابتهم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السمع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غالباً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يُنظر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المقاتلين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الذكور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يشكلون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تهديداً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النزاعات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المسلحة،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وإذا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يُقتلوا،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يتعرضون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لإصابات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خطيرة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تؤدي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4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491876A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وأدى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تفشي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الإيبولا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2014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والكارثة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المزدوجة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للفيضانات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والانهيارات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الطينية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2017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ونتيجة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الكوارث،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الناجين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الإعاقات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الحركية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ومشاكل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تزايدت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النفسي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للكارثة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المتضررة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آثار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الكوارث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تفاقم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النفسية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الموجودة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بالفعل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أعقاب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الصعوبات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يواجهها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عملت</w:t>
      </w:r>
      <w:r w:rsidRPr="00142F62">
        <w:rPr>
          <w:rtl/>
          <w:lang w:val="en-US"/>
        </w:rPr>
        <w:t xml:space="preserve"> وزارة الرفاه الاجتماعي والشؤون الجنسانية وشؤون الطفل </w:t>
      </w:r>
      <w:r w:rsidRPr="00142F62">
        <w:rPr>
          <w:rFonts w:hint="cs"/>
          <w:rtl/>
          <w:lang w:val="en-US"/>
        </w:rPr>
        <w:t>على 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مكاتب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النفسي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ومكاتب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بفعالية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وكفاءة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للناجين</w:t>
      </w:r>
      <w:r w:rsidRPr="00142F62">
        <w:rPr>
          <w:rtl/>
          <w:lang w:val="en-US"/>
        </w:rPr>
        <w:t>.</w:t>
      </w:r>
    </w:p>
    <w:p w14:paraId="170BB58D" w14:textId="77ED1DC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11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 xml:space="preserve">وفي </w:t>
      </w:r>
      <w:r w:rsidR="000606BC" w:rsidRPr="00142F62">
        <w:rPr>
          <w:rFonts w:hint="cs"/>
          <w:rtl/>
          <w:lang w:val="en-US"/>
        </w:rPr>
        <w:t>أعقاب</w:t>
      </w:r>
      <w:r w:rsidR="000606BC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اندلعت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1991 </w:t>
      </w:r>
      <w:r w:rsidRPr="00142F62">
        <w:rPr>
          <w:rFonts w:hint="cs"/>
          <w:rtl/>
          <w:lang w:val="en-US"/>
        </w:rPr>
        <w:t>وانتهت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2002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والمصالحة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لإجراء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تقييم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نقدي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لأسباب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العودة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النزاع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وأوصت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يستفيد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ضحايا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تأهيلهم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توطينهم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وإدماجهم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>.</w:t>
      </w:r>
    </w:p>
    <w:p w14:paraId="0988B37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12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الإنمائية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للألفية،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متزايد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المستدامة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وأطلقت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مؤخراً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المتوسطة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المدى</w:t>
      </w:r>
      <w:r w:rsidRPr="00142F62">
        <w:rPr>
          <w:rtl/>
          <w:lang w:val="en-US"/>
        </w:rPr>
        <w:t xml:space="preserve"> (2019-2023) </w:t>
      </w:r>
      <w:r w:rsidRPr="00142F62">
        <w:rPr>
          <w:rFonts w:hint="cs"/>
          <w:rtl/>
          <w:lang w:val="en-US"/>
        </w:rPr>
        <w:t>بعنوان</w:t>
      </w:r>
      <w:r w:rsidRPr="00142F62">
        <w:rPr>
          <w:rtl/>
          <w:lang w:val="en-US"/>
        </w:rPr>
        <w:t xml:space="preserve"> "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". </w:t>
      </w:r>
      <w:r w:rsidRPr="00142F62">
        <w:rPr>
          <w:rFonts w:hint="cs"/>
          <w:rtl/>
          <w:lang w:val="en-US"/>
        </w:rPr>
        <w:t>وتتماشى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تركز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 الناس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جدول أعمال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الاتحاد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الأفريقي</w:t>
      </w:r>
      <w:r w:rsidRPr="00142F62">
        <w:rPr>
          <w:rtl/>
          <w:lang w:val="en-US"/>
        </w:rPr>
        <w:t xml:space="preserve"> لعام 2063 </w:t>
      </w:r>
      <w:r w:rsidRPr="00142F62">
        <w:rPr>
          <w:rFonts w:hint="cs"/>
          <w:rtl/>
          <w:lang w:val="en-US"/>
        </w:rPr>
        <w:t>وأهداف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المستدامة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لتوجيه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استراتيجي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تخلف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الركب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>.</w:t>
      </w:r>
    </w:p>
    <w:p w14:paraId="6DA1C879" w14:textId="5E9C37A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13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ويبرُز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باعتباره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الضرورة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الإنمائية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آب/أغسطس</w:t>
      </w:r>
      <w:r w:rsidRPr="00142F62">
        <w:rPr>
          <w:rtl/>
          <w:lang w:val="en-US"/>
        </w:rPr>
        <w:t> 2018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خصصت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 21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الميزانية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المدرسي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الجودة،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والثانوي</w:t>
      </w:r>
      <w:r w:rsidRPr="00142F62">
        <w:rPr>
          <w:rtl/>
          <w:lang w:val="en-US"/>
        </w:rPr>
        <w:t>.</w:t>
      </w:r>
    </w:p>
    <w:p w14:paraId="743A487F" w14:textId="2A10E6B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المستدامة،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بتوسيع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lastRenderedPageBreak/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2011. </w:t>
      </w:r>
      <w:r w:rsidRPr="00142F62">
        <w:rPr>
          <w:rFonts w:hint="cs"/>
          <w:rtl/>
          <w:lang w:val="en-US"/>
        </w:rPr>
        <w:t>وبالمثل،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عُززت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المنخفض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تتوفر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لديهم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تمثيل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للمساعدة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إقامة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نيابة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تأخير</w:t>
      </w:r>
      <w:r w:rsidRPr="00142F62">
        <w:rPr>
          <w:rtl/>
          <w:lang w:val="en-US"/>
        </w:rPr>
        <w:t>.</w:t>
      </w:r>
    </w:p>
    <w:p w14:paraId="467BDA0F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الجغرافيا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والاقتصاد</w:t>
      </w:r>
      <w:r w:rsidRPr="00142F62">
        <w:rPr>
          <w:rtl/>
          <w:lang w:val="en-US"/>
        </w:rPr>
        <w:t>)</w:t>
      </w:r>
    </w:p>
    <w:p w14:paraId="750736DC" w14:textId="1AC67CB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الساحل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لأفريقيا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وتحدها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غينيا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الشرقي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وجمهورية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ليبريا من الشرق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والجنوب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الشرقي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وتبلغ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مساحتها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حوالي</w:t>
      </w:r>
      <w:r w:rsidRPr="00142F62">
        <w:rPr>
          <w:rtl/>
          <w:lang w:val="en-US"/>
        </w:rPr>
        <w:t xml:space="preserve"> 72 </w:t>
      </w:r>
      <w:r w:rsidRPr="00142F62">
        <w:rPr>
          <w:rFonts w:hint="cs"/>
          <w:rtl/>
          <w:lang w:val="en-US"/>
        </w:rPr>
        <w:t>ألف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كيلومتر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مربع</w:t>
      </w:r>
      <w:r w:rsidRPr="00142F62">
        <w:rPr>
          <w:rtl/>
          <w:lang w:val="en-US"/>
        </w:rPr>
        <w:t xml:space="preserve"> (28 </w:t>
      </w:r>
      <w:r w:rsidRPr="00142F62">
        <w:rPr>
          <w:rFonts w:hint="cs"/>
          <w:rtl/>
          <w:lang w:val="en-US"/>
        </w:rPr>
        <w:t>ألف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مربع</w:t>
      </w:r>
      <w:r w:rsidRPr="00142F62">
        <w:rPr>
          <w:rtl/>
          <w:lang w:val="en-US"/>
        </w:rPr>
        <w:t>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وتمتد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العرض</w:t>
      </w:r>
      <w:r w:rsidRPr="00142F62">
        <w:rPr>
          <w:rtl/>
          <w:lang w:val="en-US"/>
        </w:rPr>
        <w:t xml:space="preserve"> 7 </w:t>
      </w:r>
      <w:r w:rsidRPr="00142F62">
        <w:rPr>
          <w:rFonts w:hint="cs"/>
          <w:rtl/>
          <w:lang w:val="en-US"/>
        </w:rPr>
        <w:t>درجات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شمالاً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 10 </w:t>
      </w:r>
      <w:r w:rsidRPr="00142F62">
        <w:rPr>
          <w:rFonts w:hint="cs"/>
          <w:rtl/>
          <w:lang w:val="en-US"/>
        </w:rPr>
        <w:t>درجات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شمالاً،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الطول</w:t>
      </w:r>
      <w:r w:rsidRPr="00142F62">
        <w:rPr>
          <w:rtl/>
          <w:lang w:val="en-US"/>
        </w:rPr>
        <w:t xml:space="preserve"> 10 </w:t>
      </w:r>
      <w:r w:rsidRPr="00142F62">
        <w:rPr>
          <w:rFonts w:hint="cs"/>
          <w:rtl/>
          <w:lang w:val="en-US"/>
        </w:rPr>
        <w:t>درجات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غرباً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 14 </w:t>
      </w:r>
      <w:r w:rsidRPr="00142F62">
        <w:rPr>
          <w:rFonts w:hint="cs"/>
          <w:rtl/>
          <w:lang w:val="en-US"/>
        </w:rPr>
        <w:t>درجة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غرباً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الغرب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والجنوب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الغربي،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يمتد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المحيط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الأطلسي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حوالي</w:t>
      </w:r>
      <w:r w:rsidRPr="00142F62">
        <w:rPr>
          <w:rtl/>
          <w:lang w:val="en-US"/>
        </w:rPr>
        <w:t xml:space="preserve"> 340 </w:t>
      </w:r>
      <w:r w:rsidRPr="00142F62">
        <w:rPr>
          <w:rFonts w:hint="cs"/>
          <w:rtl/>
          <w:lang w:val="en-US"/>
        </w:rPr>
        <w:t>كيلومتراً</w:t>
      </w:r>
      <w:r w:rsidRPr="00142F62">
        <w:rPr>
          <w:rtl/>
          <w:lang w:val="en-US"/>
        </w:rPr>
        <w:t xml:space="preserve"> (211 </w:t>
      </w:r>
      <w:r w:rsidRPr="00142F62">
        <w:rPr>
          <w:rFonts w:hint="cs"/>
          <w:rtl/>
          <w:lang w:val="en-US"/>
        </w:rPr>
        <w:t>ميلاً</w:t>
      </w:r>
      <w:r w:rsidRPr="00142F62">
        <w:rPr>
          <w:rtl/>
          <w:lang w:val="en-US"/>
        </w:rPr>
        <w:t>).</w:t>
      </w:r>
    </w:p>
    <w:p w14:paraId="403E1DFF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التركيبة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السكانية</w:t>
      </w:r>
    </w:p>
    <w:p w14:paraId="27DB1E8D" w14:textId="456B4E2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2015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بلغ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113 092 7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نسمة،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بمعدل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نمو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سكاني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قدره</w:t>
      </w:r>
      <w:r w:rsidRPr="00142F62">
        <w:rPr>
          <w:rtl/>
          <w:lang w:val="en-US"/>
        </w:rPr>
        <w:t xml:space="preserve"> 3,2 في المائة.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المتوقع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361 038 10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نسمة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بحلول</w:t>
      </w:r>
      <w:r w:rsidRPr="00142F62">
        <w:rPr>
          <w:rtl/>
          <w:lang w:val="en-US"/>
        </w:rPr>
        <w:t xml:space="preserve"> عام 2030. </w:t>
      </w:r>
      <w:r w:rsidRPr="00142F62">
        <w:rPr>
          <w:rFonts w:hint="cs"/>
          <w:rtl/>
          <w:lang w:val="en-US"/>
        </w:rPr>
        <w:t>وتبلغ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 الجنسين</w:t>
      </w:r>
      <w:r w:rsidRPr="00142F62">
        <w:rPr>
          <w:rtl/>
          <w:lang w:val="en-US"/>
        </w:rPr>
        <w:t xml:space="preserve"> 95 </w:t>
      </w:r>
      <w:r w:rsidRPr="00142F62">
        <w:rPr>
          <w:rFonts w:hint="cs"/>
          <w:rtl/>
          <w:lang w:val="en-US"/>
        </w:rPr>
        <w:t>ذكراً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 100 </w:t>
      </w:r>
      <w:r w:rsidRPr="00142F62">
        <w:rPr>
          <w:rFonts w:hint="cs"/>
          <w:rtl/>
          <w:lang w:val="en-US"/>
        </w:rPr>
        <w:t>أنثى</w:t>
      </w:r>
      <w:r w:rsidRPr="00142F62">
        <w:rPr>
          <w:rtl/>
          <w:lang w:val="en-US"/>
        </w:rPr>
        <w:t>. وفي عام 2015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</w:t>
      </w:r>
      <w:r w:rsidRPr="00142F62">
        <w:rPr>
          <w:rtl/>
          <w:lang w:val="en-US"/>
        </w:rPr>
        <w:t xml:space="preserve"> 15 </w:t>
      </w:r>
      <w:r w:rsidRPr="00142F62">
        <w:rPr>
          <w:rFonts w:hint="cs"/>
          <w:rtl/>
          <w:lang w:val="en-US"/>
        </w:rPr>
        <w:t>عاماً</w:t>
      </w:r>
      <w:r w:rsidRPr="00142F62">
        <w:rPr>
          <w:rtl/>
          <w:lang w:val="en-US"/>
        </w:rPr>
        <w:t xml:space="preserve"> 40,9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>.</w:t>
      </w:r>
    </w:p>
    <w:p w14:paraId="69A327E3" w14:textId="370BA18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ويتوزع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ومقاطعات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وتضم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الشمالية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والشمالية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الغربية</w:t>
      </w:r>
      <w:r w:rsidRPr="00142F62">
        <w:rPr>
          <w:rtl/>
          <w:lang w:val="en-US"/>
        </w:rPr>
        <w:t> 35,3 في المائة</w:t>
      </w:r>
      <w:r w:rsidRPr="00142F62">
        <w:rPr>
          <w:rFonts w:hint="cs"/>
          <w:rtl/>
          <w:lang w:val="en-US"/>
        </w:rPr>
        <w:t xml:space="preserve"> 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الشرقية</w:t>
      </w:r>
      <w:r w:rsidRPr="00142F62">
        <w:rPr>
          <w:rtl/>
          <w:lang w:val="en-US"/>
        </w:rPr>
        <w:t xml:space="preserve"> 23,2 في المائة </w:t>
      </w:r>
      <w:r w:rsidRPr="00142F62">
        <w:rPr>
          <w:rFonts w:hint="cs"/>
          <w:rtl/>
          <w:lang w:val="en-US"/>
        </w:rPr>
        <w:t>والمنطقة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والحضرية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الغربية</w:t>
      </w:r>
      <w:r w:rsidRPr="00142F62">
        <w:rPr>
          <w:rtl/>
          <w:lang w:val="en-US"/>
        </w:rPr>
        <w:t xml:space="preserve"> 21,2 في المائة. </w:t>
      </w:r>
      <w:r w:rsidRPr="00142F62">
        <w:rPr>
          <w:rFonts w:hint="cs"/>
          <w:rtl/>
          <w:lang w:val="en-US"/>
        </w:rPr>
        <w:t>وسجلت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الجنوبية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المعدلات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بنسبة</w:t>
      </w:r>
      <w:r w:rsidRPr="00142F62">
        <w:rPr>
          <w:rtl/>
          <w:lang w:val="en-US"/>
        </w:rPr>
        <w:t xml:space="preserve"> 20,3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إجمالي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5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753BE2AD" w14:textId="301DD79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اختلافات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الإقليمية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فهي تبلغ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الشرقية</w:t>
      </w:r>
      <w:r w:rsidRPr="00142F62">
        <w:rPr>
          <w:rtl/>
          <w:lang w:val="en-US"/>
        </w:rPr>
        <w:t xml:space="preserve"> 98,3 </w:t>
      </w:r>
      <w:r w:rsidRPr="00142F62">
        <w:rPr>
          <w:rFonts w:hint="cs"/>
          <w:rtl/>
          <w:lang w:val="en-US"/>
        </w:rPr>
        <w:t>مقابل</w:t>
      </w:r>
      <w:r w:rsidRPr="00142F62">
        <w:rPr>
          <w:rtl/>
          <w:lang w:val="en-US"/>
        </w:rPr>
        <w:t> 95,3</w:t>
      </w:r>
      <w:r w:rsidRPr="00142F62">
        <w:rPr>
          <w:rFonts w:hint="cs"/>
          <w:rtl/>
          <w:lang w:val="en-US"/>
        </w:rPr>
        <w:t xml:space="preserve"> و</w:t>
      </w:r>
      <w:r w:rsidRPr="00142F62">
        <w:rPr>
          <w:rtl/>
          <w:lang w:val="en-US"/>
        </w:rPr>
        <w:t xml:space="preserve">94,9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99,3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الشمالية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والجنوبية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والغربية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التوالي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وتقدر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 النسبة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="009A0CC2" w:rsidRPr="00142F62">
        <w:rPr>
          <w:rFonts w:hint="cs"/>
          <w:rtl/>
          <w:lang w:val="en-US"/>
        </w:rPr>
        <w:t>ب‍‍</w:t>
      </w:r>
      <w:r w:rsidR="009A0CC2" w:rsidRPr="00142F62">
        <w:rPr>
          <w:rFonts w:hint="eastAsia"/>
          <w:rtl/>
          <w:lang w:val="en-US"/>
        </w:rPr>
        <w:t> </w:t>
      </w:r>
      <w:r w:rsidRPr="00142F62">
        <w:rPr>
          <w:rtl/>
          <w:lang w:val="en-US"/>
        </w:rPr>
        <w:t xml:space="preserve">95,0 </w:t>
      </w:r>
      <w:r w:rsidRPr="00142F62">
        <w:rPr>
          <w:rFonts w:hint="cs"/>
          <w:rtl/>
          <w:lang w:val="en-US"/>
        </w:rPr>
        <w:t>ذكر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 100 </w:t>
      </w:r>
      <w:r w:rsidRPr="00142F62">
        <w:rPr>
          <w:rFonts w:hint="cs"/>
          <w:rtl/>
          <w:lang w:val="en-US"/>
        </w:rPr>
        <w:t>أنثى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مقابل</w:t>
      </w:r>
      <w:r w:rsidRPr="00142F62">
        <w:rPr>
          <w:rtl/>
          <w:lang w:val="en-US"/>
        </w:rPr>
        <w:t> 94,7 عام 2004</w:t>
      </w:r>
      <w:r w:rsidRPr="00142F62">
        <w:rPr>
          <w:lang w:val="en-US"/>
        </w:rPr>
        <w:t>.</w:t>
      </w:r>
    </w:p>
    <w:p w14:paraId="1573FCCA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الاقتصاد</w:t>
      </w:r>
    </w:p>
    <w:p w14:paraId="16C073F8" w14:textId="28DF665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يواجه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حاليا</w:t>
      </w:r>
      <w:r w:rsidR="007660FA" w:rsidRPr="00142F62">
        <w:rPr>
          <w:rFonts w:hint="cs"/>
          <w:rtl/>
          <w:lang w:val="en-US"/>
        </w:rPr>
        <w:t>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ثلاث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كبرى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انهيار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أسعار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وتفشي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الإيبولا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أيار/مايو</w:t>
      </w:r>
      <w:r w:rsidRPr="00142F62">
        <w:rPr>
          <w:rtl/>
          <w:lang w:val="en-US"/>
        </w:rPr>
        <w:t> 2014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والكارثة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المزدوجة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وقعت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 14 </w:t>
      </w:r>
      <w:r w:rsidRPr="00142F62">
        <w:rPr>
          <w:rFonts w:hint="cs"/>
          <w:rtl/>
          <w:lang w:val="en-US"/>
        </w:rPr>
        <w:t>آب/أغسطس</w:t>
      </w:r>
      <w:r w:rsidRPr="00142F62">
        <w:rPr>
          <w:rtl/>
          <w:lang w:val="en-US"/>
        </w:rPr>
        <w:t> 2017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تمثلت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الفيضانات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المفاجئة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والانهيارات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الطينية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انهيار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أسعار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إنتاج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إغلاق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بلا </w:t>
      </w:r>
      <w:r w:rsidRPr="00142F62">
        <w:rPr>
          <w:rFonts w:hint="cs"/>
          <w:rtl/>
          <w:lang w:val="en-US"/>
        </w:rPr>
        <w:t>شك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إيرادات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المصدر</w:t>
      </w:r>
      <w:r w:rsidRPr="00142F62">
        <w:rPr>
          <w:rtl/>
          <w:lang w:val="en-US"/>
        </w:rPr>
        <w:t>.</w:t>
      </w:r>
    </w:p>
    <w:p w14:paraId="572CC3CD" w14:textId="4BE522B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20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وأدى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تفشي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الإيبولا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تعطيل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النصف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عام 2015.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القيود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المفروضة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الحركة،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وإغلاق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الحدود،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وإلغاء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الرحلات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وتعطيل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الزراعة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والسياحة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والتصنيع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والنقل،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سلب</w:t>
      </w:r>
      <w:r w:rsidR="00E03470" w:rsidRPr="00142F62">
        <w:rPr>
          <w:rFonts w:hint="cs"/>
          <w:rtl/>
          <w:lang w:val="en-US"/>
        </w:rPr>
        <w:t>اً</w:t>
      </w:r>
      <w:r w:rsidR="00E03470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الناتج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عامي</w:t>
      </w:r>
      <w:r w:rsidRPr="00142F62">
        <w:rPr>
          <w:rtl/>
          <w:lang w:val="en-US"/>
        </w:rPr>
        <w:t xml:space="preserve"> 2014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2015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التوالي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تُرجم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لتفشي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إيبولا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الضغوط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التضخمية،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وانخفاض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قيمة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متطلبات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التمويل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وميزان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المدفوعات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الواضح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تفشي هذا المرض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سلباً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2014</w:t>
      </w:r>
      <w:r w:rsidRPr="00142F62">
        <w:rPr>
          <w:lang w:val="en-US"/>
        </w:rPr>
        <w:t>.</w:t>
      </w:r>
    </w:p>
    <w:p w14:paraId="70323BB8" w14:textId="1E63983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21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تفشي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تفاقم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الفقر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وتواجه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تنموية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كبيرة</w:t>
      </w:r>
      <w:r w:rsidRPr="00142F62">
        <w:rPr>
          <w:rtl/>
          <w:lang w:val="en-US"/>
        </w:rPr>
        <w:t xml:space="preserve"> كما </w:t>
      </w:r>
      <w:r w:rsidRPr="00142F62">
        <w:rPr>
          <w:rFonts w:hint="cs"/>
          <w:rtl/>
          <w:lang w:val="en-US"/>
        </w:rPr>
        <w:t>يتضح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تصنيفها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المنخفض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للغاية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البشرية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ومحدودية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الوظائف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المدفوعة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للشباب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الفقر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انخفضت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يبدو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 66,0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2003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 52,9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نفقاتهم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اليوم،</w:t>
      </w:r>
      <w:r w:rsidRPr="00142F62">
        <w:rPr>
          <w:rtl/>
          <w:lang w:val="en-US"/>
        </w:rPr>
        <w:t xml:space="preserve"> إلا 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الفقر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منتشراً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نطاق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واسع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>.</w:t>
      </w:r>
    </w:p>
    <w:p w14:paraId="14A15BAC" w14:textId="55C1F0A9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الكارثة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المزدوجة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وقعت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 14 </w:t>
      </w:r>
      <w:r w:rsidRPr="00142F62">
        <w:rPr>
          <w:rFonts w:hint="cs"/>
          <w:rtl/>
          <w:lang w:val="en-US"/>
        </w:rPr>
        <w:t>آب/أغسطس</w:t>
      </w:r>
      <w:r w:rsidRPr="00142F62">
        <w:rPr>
          <w:rtl/>
          <w:lang w:val="en-US"/>
        </w:rPr>
        <w:t> 2017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تمثلت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الانهيارات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الطينية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والفيضانات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المفاجئة،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مالية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تصورها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للبلاد،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تعين تحويل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الأموال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المخصصة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المتضررين</w:t>
      </w:r>
      <w:r w:rsidRPr="00142F62">
        <w:rPr>
          <w:rtl/>
          <w:lang w:val="en-US"/>
        </w:rPr>
        <w:t>.</w:t>
      </w:r>
    </w:p>
    <w:p w14:paraId="1E587B00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القوى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والتوظيف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والدخل</w:t>
      </w:r>
    </w:p>
    <w:p w14:paraId="521249A9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لعام 2017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زادت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إنتاجية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القرن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والعشرين،</w:t>
      </w:r>
      <w:r w:rsidRPr="00142F62">
        <w:rPr>
          <w:rtl/>
          <w:lang w:val="en-US"/>
        </w:rPr>
        <w:t xml:space="preserve"> كما </w:t>
      </w:r>
      <w:r w:rsidRPr="00142F62">
        <w:rPr>
          <w:rFonts w:hint="cs"/>
          <w:rtl/>
          <w:lang w:val="en-US"/>
        </w:rPr>
        <w:t>حُفز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النمو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السريع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بداية 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يرجع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التعدين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الظاهرة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وانخفض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النمو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بسرعة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انهارت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الأسعار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لمنتجات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التعدين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وتفشي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الإيبولا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وقابل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انخفاض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القوى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العاملة</w:t>
      </w:r>
      <w:r w:rsidRPr="00142F62">
        <w:rPr>
          <w:rtl/>
          <w:lang w:val="en-US"/>
        </w:rPr>
        <w:t>.</w:t>
      </w:r>
    </w:p>
    <w:p w14:paraId="3E54337E" w14:textId="126CEAE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القطاع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الرسمي،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تتراوح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 31 في المائة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 70 في المائة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الرسمي</w:t>
      </w:r>
      <w:r w:rsidRPr="00142F62">
        <w:rPr>
          <w:rtl/>
          <w:lang w:val="en-US"/>
        </w:rPr>
        <w:t>. أما </w:t>
      </w:r>
      <w:r w:rsidRPr="00142F62">
        <w:rPr>
          <w:rFonts w:hint="cs"/>
          <w:rtl/>
          <w:lang w:val="en-US"/>
        </w:rPr>
        <w:t>القطاع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الصناعي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الأكثر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تنظيماً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فلديه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تبلغ</w:t>
      </w:r>
      <w:r w:rsidRPr="00142F62">
        <w:rPr>
          <w:rtl/>
          <w:lang w:val="en-US"/>
        </w:rPr>
        <w:t xml:space="preserve"> 9 في المائة </w:t>
      </w:r>
      <w:r w:rsidR="00DE35DD" w:rsidRPr="00142F62">
        <w:rPr>
          <w:rFonts w:hint="cs"/>
          <w:rtl/>
          <w:lang w:val="en-US"/>
        </w:rPr>
        <w:t xml:space="preserve">وهو ينتج </w:t>
      </w:r>
      <w:r w:rsidRPr="00142F62">
        <w:rPr>
          <w:rtl/>
          <w:lang w:val="en-US"/>
        </w:rPr>
        <w:t xml:space="preserve">6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إجمالي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الناتج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المحلي</w:t>
      </w:r>
      <w:r w:rsidRPr="00142F62">
        <w:rPr>
          <w:rtl/>
          <w:lang w:val="en-US"/>
        </w:rPr>
        <w:t>.</w:t>
      </w:r>
    </w:p>
    <w:p w14:paraId="5F04E816" w14:textId="63EBF3A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ويبلغ الحد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الأدنى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للأجور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الشهري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للموظف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خمسمائة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حوالي</w:t>
      </w:r>
      <w:r w:rsidRPr="00142F62">
        <w:rPr>
          <w:rtl/>
          <w:lang w:val="en-US"/>
        </w:rPr>
        <w:t> 60 </w:t>
      </w:r>
      <w:r w:rsidRPr="00142F62">
        <w:rPr>
          <w:rFonts w:hint="cs"/>
          <w:rtl/>
          <w:lang w:val="en-US"/>
        </w:rPr>
        <w:t>دولاراً</w:t>
      </w:r>
      <w:r w:rsidRPr="00142F62">
        <w:rPr>
          <w:rtl/>
          <w:lang w:val="en-US"/>
        </w:rPr>
        <w:t>.</w:t>
      </w:r>
    </w:p>
    <w:p w14:paraId="1A99DE31" w14:textId="3DF167B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لتعداد السكان والمساكن</w:t>
      </w:r>
      <w:r w:rsidRPr="00142F62">
        <w:rPr>
          <w:rtl/>
          <w:lang w:val="en-US"/>
        </w:rPr>
        <w:t xml:space="preserve"> لعام 2015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توظيف</w:t>
      </w:r>
      <w:r w:rsidRPr="00142F62">
        <w:rPr>
          <w:rtl/>
          <w:lang w:val="en-US"/>
        </w:rPr>
        <w:t xml:space="preserve"> 1,8 في المائة </w:t>
      </w:r>
      <w:r w:rsidRPr="00142F62">
        <w:rPr>
          <w:rFonts w:hint="cs"/>
          <w:rtl/>
          <w:lang w:val="en-US"/>
        </w:rPr>
        <w:t>فقط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إجمالي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البالغ</w:t>
      </w:r>
      <w:r w:rsidRPr="00142F62">
        <w:rPr>
          <w:rtl/>
          <w:lang w:val="en-US"/>
        </w:rPr>
        <w:t> 127</w:t>
      </w:r>
      <w:r w:rsidRPr="00142F62">
        <w:rPr>
          <w:lang w:val="en-US"/>
        </w:rPr>
        <w:t> </w:t>
      </w:r>
      <w:r w:rsidRPr="00142F62">
        <w:rPr>
          <w:rtl/>
          <w:lang w:val="en-US"/>
        </w:rPr>
        <w:t xml:space="preserve">93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ونسبة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قليلاً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الذكور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مقارنة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بالإناث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المهنة،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معظم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الزراعة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وصيد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الأسماك</w:t>
      </w:r>
      <w:r w:rsidRPr="00142F62">
        <w:rPr>
          <w:rtl/>
          <w:lang w:val="en-US"/>
        </w:rPr>
        <w:t>.</w:t>
      </w:r>
    </w:p>
    <w:p w14:paraId="1F7A8EF2" w14:textId="75624BD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التحقق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أجرتها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موظفي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الحاليين،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 قائمة ضمت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982 75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المحاسب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العام،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يخضع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التحقق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سوى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464 72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موظفاً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مدنياً،</w:t>
      </w:r>
      <w:r w:rsidRPr="00142F62">
        <w:rPr>
          <w:rtl/>
          <w:lang w:val="en-US"/>
        </w:rPr>
        <w:t xml:space="preserve"> </w:t>
      </w:r>
      <w:r w:rsidR="009010C8" w:rsidRPr="00142F62">
        <w:rPr>
          <w:rFonts w:hint="cs"/>
          <w:rtl/>
          <w:lang w:val="en-US"/>
        </w:rPr>
        <w:t>بمن فيهم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6"/>
      </w:r>
      <w:r w:rsidRPr="00142F62">
        <w:rPr>
          <w:vertAlign w:val="superscript"/>
          <w:rtl/>
          <w:lang w:val="en-US"/>
        </w:rPr>
        <w:t>)</w:t>
      </w:r>
      <w:r w:rsidRPr="00142F62">
        <w:rPr>
          <w:rtl/>
          <w:lang w:val="en-US"/>
        </w:rPr>
        <w:t>. (</w:t>
      </w:r>
      <w:r w:rsidRPr="00142F62">
        <w:rPr>
          <w:rFonts w:hint="cs"/>
          <w:rtl/>
          <w:lang w:val="en-US"/>
        </w:rPr>
        <w:t>جريدة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أووكو</w:t>
      </w:r>
      <w:r w:rsidRPr="00142F62">
        <w:rPr>
          <w:rtl/>
          <w:lang w:val="en-US"/>
        </w:rPr>
        <w:t xml:space="preserve">، 11 </w:t>
      </w:r>
      <w:r w:rsidRPr="00142F62">
        <w:rPr>
          <w:rFonts w:hint="cs"/>
          <w:rtl/>
          <w:lang w:val="en-US"/>
        </w:rPr>
        <w:t>كانون الأول/ديسمبر</w:t>
      </w:r>
      <w:r w:rsidRPr="00142F62">
        <w:rPr>
          <w:rtl/>
          <w:lang w:val="en-US"/>
        </w:rPr>
        <w:t> 2018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منشور</w:t>
      </w:r>
      <w:r w:rsidRPr="00142F62">
        <w:rPr>
          <w:rtl/>
          <w:lang w:val="en-US"/>
        </w:rPr>
        <w:t>).</w:t>
      </w:r>
    </w:p>
    <w:p w14:paraId="53A11EB2" w14:textId="3E1F01E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ويعيش</w:t>
      </w:r>
      <w:r w:rsidRPr="00142F62">
        <w:rPr>
          <w:rtl/>
          <w:lang w:val="en-US"/>
        </w:rPr>
        <w:t xml:space="preserve"> 70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عتبة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دولارين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اليوم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الافتراضية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حددتها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ويعيش</w:t>
      </w:r>
      <w:r w:rsidRPr="00142F62">
        <w:rPr>
          <w:rtl/>
          <w:lang w:val="en-US"/>
        </w:rPr>
        <w:t xml:space="preserve"> 40 في المائة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عتبة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اليوم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متوسط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إنفاق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الشهري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> 40 أو 50 </w:t>
      </w:r>
      <w:r w:rsidRPr="00142F62">
        <w:rPr>
          <w:rFonts w:hint="cs"/>
          <w:rtl/>
          <w:lang w:val="en-US"/>
        </w:rPr>
        <w:t>دولاراً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7"/>
      </w:r>
      <w:r w:rsidRPr="00142F62">
        <w:rPr>
          <w:vertAlign w:val="superscript"/>
          <w:rtl/>
          <w:lang w:val="en-US"/>
        </w:rPr>
        <w:t>)</w:t>
      </w:r>
      <w:r w:rsidRPr="00142F62">
        <w:rPr>
          <w:rtl/>
          <w:lang w:val="en-US"/>
        </w:rPr>
        <w:t>.</w:t>
      </w:r>
    </w:p>
    <w:p w14:paraId="05C71C14" w14:textId="672365AF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الحوكمة</w:t>
      </w:r>
    </w:p>
    <w:p w14:paraId="711622C9" w14:textId="4A13CC0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إدارياً،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تنقسم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أقاليم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الشمالي،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والشمالي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الغربي،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والجنوبي،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والشرقي،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والغربي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وينقسم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إقليم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مناطق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وتنقسم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مشيخات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وعنابر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 16 </w:t>
      </w:r>
      <w:r w:rsidRPr="00142F62">
        <w:rPr>
          <w:rFonts w:hint="cs"/>
          <w:rtl/>
          <w:lang w:val="en-US"/>
        </w:rPr>
        <w:t>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190 </w:t>
      </w:r>
      <w:r w:rsidRPr="00142F62">
        <w:rPr>
          <w:rFonts w:hint="cs"/>
          <w:rtl/>
          <w:lang w:val="en-US"/>
        </w:rPr>
        <w:t>مشيخة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8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2FB1C310" w14:textId="79416AF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جمهورية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رئاسية،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يتولى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منصب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وتخضع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الأحزاب</w:t>
      </w:r>
      <w:r w:rsidRPr="00142F62">
        <w:rPr>
          <w:rtl/>
          <w:lang w:val="en-US"/>
        </w:rPr>
        <w:t xml:space="preserve"> كما 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لعام 1991</w:t>
      </w:r>
      <w:r w:rsidRPr="00142F62">
        <w:rPr>
          <w:lang w:val="en-US"/>
        </w:rPr>
        <w:t>.</w:t>
      </w:r>
    </w:p>
    <w:p w14:paraId="5FC48A32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بثلاثة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للحوكمة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السلطة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التنفيذية،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والسلطة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التشريعية،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والسلطة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القضائية</w:t>
      </w:r>
      <w:r w:rsidRPr="00142F62">
        <w:rPr>
          <w:rtl/>
          <w:lang w:val="en-US"/>
        </w:rPr>
        <w:t>.</w:t>
      </w:r>
    </w:p>
    <w:p w14:paraId="23B10EF2" w14:textId="6F9AF8D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السلطة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التنفيذية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 البلاد،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يُنتخب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بالاقتراع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الشعبي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لولاية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هو العميد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يوليوس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مادا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بيو،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القائد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للقوات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المسلحة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وأجريت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 7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31 </w:t>
      </w:r>
      <w:r w:rsidRPr="00142F62">
        <w:rPr>
          <w:rFonts w:hint="cs"/>
          <w:rtl/>
          <w:lang w:val="en-US"/>
        </w:rPr>
        <w:t>آذار/مارس</w:t>
      </w:r>
      <w:r w:rsidRPr="00142F62">
        <w:rPr>
          <w:rtl/>
          <w:lang w:val="en-US"/>
        </w:rPr>
        <w:t xml:space="preserve"> 2018. </w:t>
      </w:r>
      <w:r w:rsidRPr="00142F62">
        <w:rPr>
          <w:rFonts w:hint="cs"/>
          <w:rtl/>
          <w:lang w:val="en-US"/>
        </w:rPr>
        <w:t>ويتم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 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لعام 1991</w:t>
      </w:r>
      <w:r w:rsidRPr="00142F62">
        <w:rPr>
          <w:rFonts w:hint="cs"/>
          <w:rtl/>
          <w:lang w:val="en-US"/>
        </w:rPr>
        <w:t>، وهو يتكون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ونائب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تعيينهم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معقول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لآخر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9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71522B7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السلطة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التشريعية: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يستمد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ولايته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ووظائفه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لعام 1991 </w:t>
      </w:r>
      <w:r w:rsidRPr="00142F62">
        <w:rPr>
          <w:rFonts w:hint="cs"/>
          <w:rtl/>
          <w:lang w:val="en-US"/>
        </w:rPr>
        <w:t>والأوامر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الدائمة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ويحتوي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وتكوينه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ومهامه،</w:t>
      </w:r>
      <w:r w:rsidRPr="00142F62">
        <w:rPr>
          <w:rtl/>
          <w:lang w:val="en-US"/>
        </w:rPr>
        <w:t xml:space="preserve"> كما </w:t>
      </w:r>
      <w:r w:rsidRPr="00142F62">
        <w:rPr>
          <w:rFonts w:hint="cs"/>
          <w:rtl/>
          <w:lang w:val="en-US"/>
        </w:rPr>
        <w:t>يمكّن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مسألة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بالسلام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الرشيد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10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12FA6B6B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السلطة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القضائية: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ذراع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مستقلة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ومتميزة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موكلة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بالسلطة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ومكلفة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بإقامة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وإدارته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لشعب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تلعب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والعدالة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والأخلاق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والحكم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الرشيد</w:t>
      </w:r>
      <w:r w:rsidRPr="00142F62">
        <w:rPr>
          <w:rtl/>
          <w:lang w:val="en-US"/>
        </w:rPr>
        <w:t>.</w:t>
      </w:r>
    </w:p>
    <w:p w14:paraId="15C95E8C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المحلية</w:t>
      </w:r>
    </w:p>
    <w:p w14:paraId="41EC32F4" w14:textId="3D3BA959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أنشأ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</w:t>
      </w:r>
      <w:r w:rsidRPr="00142F62">
        <w:rPr>
          <w:rtl/>
          <w:lang w:val="en-US"/>
        </w:rPr>
        <w:t xml:space="preserve"> لعام 2004 </w:t>
      </w:r>
      <w:r w:rsidRPr="00142F62">
        <w:rPr>
          <w:rFonts w:hint="cs"/>
          <w:rtl/>
          <w:lang w:val="en-US"/>
        </w:rPr>
        <w:t>المجالس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تعديلاته 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توحيد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اللامركزية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والسلطات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المرتبطة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سييران</w:t>
      </w:r>
      <w:r w:rsidRPr="00142F62">
        <w:rPr>
          <w:rtl/>
          <w:lang w:val="en-US"/>
        </w:rPr>
        <w:t xml:space="preserve"> 22 </w:t>
      </w:r>
      <w:r w:rsidRPr="00142F62">
        <w:rPr>
          <w:rFonts w:hint="cs"/>
          <w:rtl/>
          <w:lang w:val="en-US"/>
        </w:rPr>
        <w:t>مجلساً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قائماً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11"/>
      </w:r>
      <w:r w:rsidRPr="00142F62">
        <w:rPr>
          <w:vertAlign w:val="superscript"/>
          <w:rtl/>
          <w:lang w:val="en-US"/>
        </w:rPr>
        <w:t>)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بعضها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والبلديات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والمجلس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 المحلية،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بالسلطات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التشريعية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والتنفيذية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يمارسها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وفق</w:t>
      </w:r>
      <w:r w:rsidR="006A023A" w:rsidRPr="00142F62">
        <w:rPr>
          <w:rFonts w:hint="cs"/>
          <w:rtl/>
          <w:lang w:val="en-US"/>
        </w:rPr>
        <w:t>اً</w:t>
      </w:r>
      <w:r w:rsidR="006A023A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للقانون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وظائفه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تعبئة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البشرية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اللازمة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أهل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>.</w:t>
      </w:r>
    </w:p>
    <w:p w14:paraId="60F89E2B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36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إحدى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نقلت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امتثالاً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</w:t>
      </w:r>
      <w:r w:rsidRPr="00142F62">
        <w:rPr>
          <w:rtl/>
          <w:lang w:val="en-US"/>
        </w:rPr>
        <w:t xml:space="preserve"> لعام 2004.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أحيلت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مما </w:t>
      </w:r>
      <w:r w:rsidRPr="00142F62">
        <w:rPr>
          <w:rFonts w:hint="cs"/>
          <w:rtl/>
          <w:lang w:val="en-US"/>
        </w:rPr>
        <w:t>يعني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عاتق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مسؤولية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المحلي</w:t>
      </w:r>
      <w:r w:rsidRPr="00142F62">
        <w:rPr>
          <w:rtl/>
          <w:lang w:val="en-US"/>
        </w:rPr>
        <w:t>.</w:t>
      </w:r>
    </w:p>
    <w:p w14:paraId="2FFB385E" w14:textId="3A2D912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37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عام 2010 </w:t>
      </w:r>
      <w:r w:rsidRPr="00142F62">
        <w:rPr>
          <w:rFonts w:hint="cs"/>
          <w:rtl/>
          <w:lang w:val="en-US"/>
        </w:rPr>
        <w:t>برنامج</w:t>
      </w:r>
      <w:r w:rsidR="00C50112" w:rsidRPr="00142F62">
        <w:rPr>
          <w:rFonts w:hint="cs"/>
          <w:rtl/>
          <w:lang w:val="en-US"/>
        </w:rPr>
        <w:t>اً</w:t>
      </w:r>
      <w:r w:rsidR="00C50112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اللامركزية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يسمى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للمعاقين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ساهم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مناطقهم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العيش.</w:t>
      </w:r>
    </w:p>
    <w:p w14:paraId="7E883FF8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المالية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الحكومية</w:t>
      </w:r>
    </w:p>
    <w:p w14:paraId="630662A2" w14:textId="2DD4B3D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بلغ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التمويل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 2,1 </w:t>
      </w:r>
      <w:r w:rsidRPr="00142F62">
        <w:rPr>
          <w:rFonts w:hint="cs"/>
          <w:rtl/>
          <w:lang w:val="en-US"/>
        </w:rPr>
        <w:t>مليار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2017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وفي عام 2019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خصصت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 2,6 </w:t>
      </w:r>
      <w:r w:rsidRPr="00142F62">
        <w:rPr>
          <w:rFonts w:hint="cs"/>
          <w:rtl/>
          <w:lang w:val="en-US"/>
        </w:rPr>
        <w:t>مليار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ليون</w:t>
      </w:r>
      <w:r w:rsidRPr="00142F62">
        <w:rPr>
          <w:rtl/>
          <w:lang w:val="en-US"/>
        </w:rPr>
        <w:t xml:space="preserve"> (</w:t>
      </w:r>
      <w:r w:rsidR="00FE40F4" w:rsidRPr="00142F62">
        <w:rPr>
          <w:rtl/>
          <w:lang w:val="en-US"/>
        </w:rPr>
        <w:t>000 292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أمريكي</w:t>
      </w:r>
      <w:r w:rsidRPr="00142F62">
        <w:rPr>
          <w:rtl/>
          <w:lang w:val="en-US"/>
        </w:rPr>
        <w:t>)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12"/>
      </w:r>
      <w:r w:rsidRPr="00142F62">
        <w:rPr>
          <w:vertAlign w:val="superscript"/>
          <w:rtl/>
          <w:lang w:val="en-US"/>
        </w:rPr>
        <w:t>)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 تُقدم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جمعيات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لآخر</w:t>
      </w:r>
      <w:r w:rsidRPr="00142F62">
        <w:rPr>
          <w:rtl/>
          <w:lang w:val="en-US"/>
        </w:rPr>
        <w:t>.</w:t>
      </w:r>
    </w:p>
    <w:p w14:paraId="04453541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وسيتم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المزيد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التقارير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اللاحقة</w:t>
      </w:r>
      <w:r w:rsidRPr="00142F62">
        <w:rPr>
          <w:rtl/>
          <w:lang w:val="en-US"/>
        </w:rPr>
        <w:t>.</w:t>
      </w:r>
    </w:p>
    <w:p w14:paraId="7C0F9B30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إعداد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</w:p>
    <w:p w14:paraId="11C42D5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التابعة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،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 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الاضطلاع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إصدار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موثوق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وشملت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>:</w:t>
      </w:r>
    </w:p>
    <w:p w14:paraId="004D38B2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إجراء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استعراض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مكتبي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لتقارير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الأطراف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الأخرى؛</w:t>
      </w:r>
    </w:p>
    <w:p w14:paraId="2A2DD82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إشراك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الكتّاب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لأبواب 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لتعريفهم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بمختلف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الكتابة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بالاتفاقية؛</w:t>
      </w:r>
    </w:p>
    <w:p w14:paraId="181091A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ومراجعة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الكتّاب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مواد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الاتفاقية؛</w:t>
      </w:r>
    </w:p>
    <w:p w14:paraId="4199AE1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د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إجراء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مصادقة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إقليمية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المسودة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المساهمة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التقرير؛</w:t>
      </w:r>
    </w:p>
    <w:p w14:paraId="6D9CA48F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(ه)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الخارجية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العدل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المساعد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لطلب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الموافقة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والموافقة؛</w:t>
      </w:r>
    </w:p>
    <w:p w14:paraId="56641042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الواردة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الخارجية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العدل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المدعي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العام؛</w:t>
      </w:r>
    </w:p>
    <w:p w14:paraId="1F43126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ز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الاتفاق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المصادقة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النهائية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المصلحة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لفحص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الواردة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الخارجية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ووزارة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العدل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المدعي؛</w:t>
      </w:r>
    </w:p>
    <w:p w14:paraId="2EA8AC63" w14:textId="7A2BE60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ح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إطلاق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جمهورية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 xml:space="preserve">سيراليون </w:t>
      </w:r>
      <w:r w:rsidR="001D24D3" w:rsidRPr="00142F62">
        <w:rPr>
          <w:rFonts w:hint="cs"/>
          <w:rtl/>
          <w:lang w:val="en-US"/>
        </w:rPr>
        <w:t>للتقرير</w:t>
      </w:r>
      <w:r w:rsidR="001D24D3"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النهائي</w:t>
      </w:r>
      <w:r w:rsidRPr="00142F62">
        <w:rPr>
          <w:rtl/>
          <w:lang w:val="en-US"/>
        </w:rPr>
        <w:t>.</w:t>
      </w:r>
    </w:p>
    <w:p w14:paraId="59467881" w14:textId="0E4FD7D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41-</w:t>
      </w:r>
      <w:r w:rsidRPr="00142F62">
        <w:rPr>
          <w:rtl/>
          <w:lang w:val="en-US"/>
        </w:rPr>
        <w:tab/>
      </w:r>
      <w:r w:rsidR="00751850" w:rsidRPr="00142F62">
        <w:rPr>
          <w:rFonts w:hint="cs"/>
          <w:rtl/>
          <w:lang w:val="en-US"/>
        </w:rPr>
        <w:t>وبينما</w:t>
      </w:r>
      <w:r w:rsidR="00751850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ممثلو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والإدارات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والوكالات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التقرير،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أجريت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مقابلات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والإدارات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التنفيذية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والمحلية،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 كذلك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</w:t>
      </w:r>
      <w:r w:rsidR="005020E9" w:rsidRPr="00142F62">
        <w:rPr>
          <w:rFonts w:hint="cs"/>
          <w:rtl/>
          <w:lang w:val="en-US"/>
        </w:rPr>
        <w:t>ت</w:t>
      </w:r>
      <w:r w:rsidRPr="00142F62">
        <w:rPr>
          <w:rFonts w:hint="cs"/>
          <w:rtl/>
          <w:lang w:val="en-US"/>
        </w:rPr>
        <w:t>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دورتين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للكتاب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وورشتي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الأقاليم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والشمالية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والشمالية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والغربية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ممثلين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المصلحة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المذكورين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أعلاه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النهائي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لتقديمه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خبراء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الخارجية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والتعاون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الدولي.</w:t>
      </w:r>
    </w:p>
    <w:p w14:paraId="556655C3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تنظيم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التقرير</w:t>
      </w:r>
    </w:p>
    <w:p w14:paraId="6944F1B9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يُعرض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038ED359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</w:p>
    <w:p w14:paraId="69A475D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طرح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هائلة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العوامل</w:t>
      </w:r>
      <w:r w:rsidRPr="00142F62">
        <w:rPr>
          <w:rtl/>
          <w:lang w:val="en-US"/>
        </w:rPr>
        <w:t>:</w:t>
      </w:r>
    </w:p>
    <w:p w14:paraId="53717D39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اللازم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الإعاقة؛</w:t>
      </w:r>
    </w:p>
    <w:p w14:paraId="68CE1CBE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ضعف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الاتفاقية بفعالية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وكفاءة؛</w:t>
      </w:r>
    </w:p>
    <w:p w14:paraId="1164DE61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انخفاض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مخصصات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الميزانية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تعالج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الإعاقة؛</w:t>
      </w:r>
    </w:p>
    <w:p w14:paraId="34D2EEE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د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وكالة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آلية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تابعة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الإعاقة؛</w:t>
      </w:r>
    </w:p>
    <w:p w14:paraId="5DB91B04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(ه)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المصنفة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الإعاقة؛</w:t>
      </w:r>
    </w:p>
    <w:p w14:paraId="4AF4A6E5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البروتوكول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الاختياري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3139B433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المواد</w:t>
      </w:r>
      <w:r w:rsidRPr="00142F62">
        <w:rPr>
          <w:rtl/>
          <w:lang w:val="en-US"/>
        </w:rPr>
        <w:t> 1-4</w:t>
      </w:r>
    </w:p>
    <w:p w14:paraId="052254BA" w14:textId="0DC2DB40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الغرض</w:t>
      </w:r>
    </w:p>
    <w:p w14:paraId="1A93036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الغرض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تمتعاً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كاملاً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كرامتهم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المتأصلة</w:t>
      </w:r>
      <w:r w:rsidRPr="00142F62">
        <w:rPr>
          <w:rtl/>
          <w:lang w:val="en-US"/>
        </w:rPr>
        <w:t>.</w:t>
      </w:r>
    </w:p>
    <w:p w14:paraId="3CA7CB69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تعريف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</w:p>
    <w:p w14:paraId="7BA25087" w14:textId="49F58DF9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تعريف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مفهومي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 الإعاقة والإعاقة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مذكوران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أبواب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 الأبواب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> 8(2)(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>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> 9(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والحماية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> 27(4)(</w:t>
      </w:r>
      <w:r w:rsidRPr="00142F62">
        <w:rPr>
          <w:rFonts w:hint="cs"/>
          <w:rtl/>
          <w:lang w:val="en-US"/>
        </w:rPr>
        <w:t>ز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التوالي</w:t>
      </w:r>
      <w:r w:rsidRPr="00142F62">
        <w:rPr>
          <w:rtl/>
          <w:lang w:val="en-US"/>
        </w:rPr>
        <w:t>.</w:t>
      </w:r>
    </w:p>
    <w:p w14:paraId="54AE2BB1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تُعرف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13"/>
      </w:r>
      <w:r w:rsidRPr="00142F62">
        <w:rPr>
          <w:vertAlign w:val="superscript"/>
          <w:rtl/>
          <w:lang w:val="en-US"/>
        </w:rPr>
        <w:t>)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جسدية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حسية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عقلية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وطويل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القيام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اليومية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العادية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التعريف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له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معنى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للمعنى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المخصص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بأنهم أولئك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جسدية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عقلية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فكرية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حسية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طويلة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تتفاعل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الحواجز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 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والفعالة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الآخرين</w:t>
      </w:r>
      <w:r w:rsidRPr="00142F62">
        <w:rPr>
          <w:rtl/>
          <w:lang w:val="en-US"/>
        </w:rPr>
        <w:t>.</w:t>
      </w:r>
    </w:p>
    <w:p w14:paraId="65B41B92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تشابه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التعريفين،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بد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تعريف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بالتفاعل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والبيئة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يدرك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ليست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تعتبر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مواتية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بيئتنا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>. ولا </w:t>
      </w:r>
      <w:r w:rsidRPr="00142F62">
        <w:rPr>
          <w:rFonts w:hint="cs"/>
          <w:rtl/>
          <w:lang w:val="en-US"/>
        </w:rPr>
        <w:t>يبدو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يعترف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بهذا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التفاعل</w:t>
      </w:r>
      <w:r w:rsidRPr="00142F62">
        <w:rPr>
          <w:rtl/>
          <w:lang w:val="en-US"/>
        </w:rPr>
        <w:t>.</w:t>
      </w:r>
    </w:p>
    <w:p w14:paraId="2518C020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التركيبة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</w:p>
    <w:p w14:paraId="16CAF06D" w14:textId="0E03F3E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48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قيام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إحصاءات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لعامي</w:t>
      </w:r>
      <w:r w:rsidRPr="00142F62">
        <w:rPr>
          <w:rtl/>
          <w:lang w:val="en-US"/>
        </w:rPr>
        <w:t> 2004 و2015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 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أسئلة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واشنطن،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عبارة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مجموعة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الأسئلة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المصممة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التعداد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المسح باستخدام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تابعة للأمم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وبالتالي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نقص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الموثوقة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مما </w:t>
      </w:r>
      <w:r w:rsidRPr="00142F62">
        <w:rPr>
          <w:rFonts w:hint="cs"/>
          <w:rtl/>
          <w:lang w:val="en-US"/>
        </w:rPr>
        <w:t>يخفي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حجم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المشكلة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ويعوق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التخطيط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الحاسم</w:t>
      </w:r>
      <w:r w:rsidRPr="00142F62">
        <w:rPr>
          <w:rtl/>
          <w:lang w:val="en-US"/>
        </w:rPr>
        <w:t>.</w:t>
      </w:r>
    </w:p>
    <w:p w14:paraId="2935F58A" w14:textId="08FBDF9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المذكور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أعلاه،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لعام 2004 </w:t>
      </w:r>
      <w:r w:rsidRPr="00142F62">
        <w:rPr>
          <w:rFonts w:hint="cs"/>
          <w:rtl/>
          <w:lang w:val="en-US"/>
        </w:rPr>
        <w:t>معدل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بنسبة</w:t>
      </w:r>
      <w:r w:rsidRPr="00142F62">
        <w:rPr>
          <w:rtl/>
          <w:lang w:val="en-US"/>
        </w:rPr>
        <w:t xml:space="preserve"> 2,4 في المائة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أظهر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عام 2015 </w:t>
      </w:r>
      <w:r w:rsidRPr="00142F62">
        <w:rPr>
          <w:rFonts w:hint="cs"/>
          <w:rtl/>
          <w:lang w:val="en-US"/>
        </w:rPr>
        <w:t>معدل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انتشارهم بنسبة</w:t>
      </w:r>
      <w:r w:rsidRPr="00142F62">
        <w:rPr>
          <w:rtl/>
          <w:lang w:val="en-US"/>
        </w:rPr>
        <w:t xml:space="preserve"> 1,3 في المائة. </w:t>
      </w:r>
      <w:r w:rsidRPr="00142F62">
        <w:rPr>
          <w:rFonts w:hint="cs"/>
          <w:rtl/>
          <w:lang w:val="en-US"/>
        </w:rPr>
        <w:t>وتجدر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عام 2004 </w:t>
      </w:r>
      <w:r w:rsidRPr="00142F62">
        <w:rPr>
          <w:rFonts w:hint="cs"/>
          <w:rtl/>
          <w:lang w:val="en-US"/>
        </w:rPr>
        <w:t>أجري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مباشرة،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سبباً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ارتفاع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الرجال،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بتر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أطرافهم</w:t>
      </w:r>
      <w:r w:rsidRPr="00142F62">
        <w:rPr>
          <w:rtl/>
          <w:lang w:val="en-US"/>
        </w:rPr>
        <w:t>.</w:t>
      </w:r>
    </w:p>
    <w:p w14:paraId="1C4CE64F" w14:textId="3981C3A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50-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وبلغت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الإجمالية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عام 2004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 يحلل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كقضية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إنمائية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حاسمة،</w:t>
      </w:r>
      <w:r w:rsidRPr="00142F62">
        <w:rPr>
          <w:rtl/>
          <w:lang w:val="en-US"/>
        </w:rPr>
        <w:t> 2,4 في المائة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 تعداد</w:t>
      </w:r>
      <w:r w:rsidRPr="00142F62">
        <w:rPr>
          <w:rtl/>
          <w:lang w:val="en-US"/>
        </w:rPr>
        <w:t xml:space="preserve"> عام 2015 </w:t>
      </w:r>
      <w:r w:rsidRPr="00142F62">
        <w:rPr>
          <w:rFonts w:hint="cs"/>
          <w:rtl/>
          <w:lang w:val="en-US"/>
        </w:rPr>
        <w:t>أورد نسبة</w:t>
      </w:r>
      <w:r w:rsidRPr="00142F62">
        <w:rPr>
          <w:rtl/>
          <w:lang w:val="en-US"/>
        </w:rPr>
        <w:t> 1,3 في المائة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يشير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الانخفاض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يعزى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الانخفاض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العددي إلى 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عوامل،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وتغطية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التحصين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الموسع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البلاد.</w:t>
      </w:r>
    </w:p>
    <w:p w14:paraId="7D69C9B2" w14:textId="28176078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51-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وسجل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والمساكن</w:t>
      </w:r>
      <w:r w:rsidRPr="00142F62">
        <w:rPr>
          <w:rtl/>
          <w:lang w:val="en-US"/>
        </w:rPr>
        <w:t xml:space="preserve"> لعام 2015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129 93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الرقم كان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299 50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(54 في المائة) </w:t>
      </w:r>
      <w:r w:rsidRPr="00142F62">
        <w:rPr>
          <w:rFonts w:hint="cs"/>
          <w:rtl/>
          <w:lang w:val="en-US"/>
        </w:rPr>
        <w:t>من الذكور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="00FE40F4" w:rsidRPr="00142F62">
        <w:rPr>
          <w:rtl/>
          <w:lang w:val="en-US"/>
        </w:rPr>
        <w:t>839 42</w:t>
      </w:r>
      <w:r w:rsidR="00FE40F4" w:rsidRPr="00142F62">
        <w:rPr>
          <w:rFonts w:hint="cs"/>
          <w:rtl/>
          <w:lang w:val="en-US"/>
        </w:rPr>
        <w:t xml:space="preserve"> </w:t>
      </w:r>
      <w:r w:rsidRPr="00142F62">
        <w:rPr>
          <w:rtl/>
          <w:lang w:val="en-US"/>
        </w:rPr>
        <w:t xml:space="preserve">(46 في المائة)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الإناث</w:t>
      </w:r>
      <w:r w:rsidRPr="00142F62">
        <w:rPr>
          <w:rtl/>
          <w:lang w:val="en-US"/>
        </w:rPr>
        <w:t>.</w:t>
      </w:r>
    </w:p>
    <w:p w14:paraId="28D2EECE" w14:textId="22ECACB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52-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ويتواجد</w:t>
      </w:r>
      <w:r w:rsidRPr="00142F62">
        <w:rPr>
          <w:rtl/>
          <w:lang w:val="en-US"/>
        </w:rPr>
        <w:t xml:space="preserve"> 27,5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الشرقية،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35,3 في المائة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الشمالية،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24,4 في المائة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الجنوبية،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12,8 في المائة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بشقيها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والحضري</w:t>
      </w:r>
      <w:r w:rsidRPr="00142F62">
        <w:rPr>
          <w:rtl/>
          <w:lang w:val="en-US"/>
        </w:rPr>
        <w:t>.</w:t>
      </w:r>
    </w:p>
    <w:p w14:paraId="67EAB66D" w14:textId="5D02D69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53-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المقاطعات،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سجلت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كايلاهون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الشرقية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666 9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رقم،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وتليها بو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355 9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الجنوبية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وسجلت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كينيما،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الشرقية،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ثالث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أكبر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بلغ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155 9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وسجلت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بونتي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726 2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يبلغ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الحضر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الغربي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807 7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أشخاص؛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يعادل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تقريباً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ضعف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نظيره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يبلغ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126 4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وبلغ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بوجيهون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الجنوب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وكامبيا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الشمال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843 4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="00FE40F4" w:rsidRPr="00142F62">
        <w:rPr>
          <w:rtl/>
          <w:lang w:val="en-US"/>
        </w:rPr>
        <w:t>489 4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التوالي</w:t>
      </w:r>
      <w:r w:rsidRPr="00142F62">
        <w:rPr>
          <w:rtl/>
          <w:lang w:val="en-US"/>
        </w:rPr>
        <w:t>.</w:t>
      </w:r>
    </w:p>
    <w:p w14:paraId="23ADA950" w14:textId="6F71709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54-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لتعداد</w:t>
      </w:r>
      <w:r w:rsidRPr="00142F62">
        <w:rPr>
          <w:rtl/>
          <w:lang w:val="en-US"/>
        </w:rPr>
        <w:t xml:space="preserve"> لعام 2015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يعاني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345 20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جسدية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شلل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يمثل</w:t>
      </w:r>
      <w:r w:rsidRPr="00142F62">
        <w:rPr>
          <w:rtl/>
          <w:lang w:val="en-US"/>
        </w:rPr>
        <w:t xml:space="preserve"> 21,8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129 93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مجموع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والمهق</w:t>
      </w:r>
      <w:r w:rsidRPr="00142F62">
        <w:rPr>
          <w:rtl/>
          <w:lang w:val="en-US"/>
        </w:rPr>
        <w:t xml:space="preserve"> 12,5 في المائة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يعادل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650 11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0,5 في المائة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يعادل</w:t>
      </w:r>
      <w:r w:rsidRPr="00142F62">
        <w:rPr>
          <w:rtl/>
          <w:lang w:val="en-US"/>
        </w:rPr>
        <w:t xml:space="preserve"> 501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التوالي</w:t>
      </w:r>
      <w:r w:rsidRPr="00142F62">
        <w:rPr>
          <w:rtl/>
          <w:lang w:val="en-US"/>
        </w:rPr>
        <w:t>.</w:t>
      </w:r>
    </w:p>
    <w:p w14:paraId="0DF3B1AA" w14:textId="7E488E4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55-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وتقدر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منظمة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 15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يتعارض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إحصائيات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التغطية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المنخفضة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>.</w:t>
      </w:r>
    </w:p>
    <w:p w14:paraId="6BAFF0A7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التواصل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واللغة</w:t>
      </w:r>
    </w:p>
    <w:p w14:paraId="7294897C" w14:textId="16C54E4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56-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الإنكليزية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كوسيلة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محددة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الإنكليزية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باعتبارها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الرسمية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للبلد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9(3)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 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تشجع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الأصليين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ودراسة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وتطبيق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الحديثة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واللغات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الأجنبية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والتجارة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والعلوم والأعمال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الاعتقال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الاحتجاز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التعسفي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17(2)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إبلاغ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القبض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احتجازه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كتابةً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بلغة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يفهمها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إلقاء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القبض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وبالمثل،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23(5)(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إبلاغ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بارتكاب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جريمة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توجيه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الاتهام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بطبيعة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الجريمة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 وذلك باللغة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وبالتفصيل</w:t>
      </w:r>
      <w:r w:rsidRPr="00142F62">
        <w:rPr>
          <w:rtl/>
          <w:lang w:val="en-US"/>
        </w:rPr>
        <w:t>.</w:t>
      </w:r>
    </w:p>
    <w:p w14:paraId="6DC2E83F" w14:textId="6AE7B14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57-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بمؤهلات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العضوية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البرلمان،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 الباب</w:t>
      </w:r>
      <w:r w:rsidRPr="00142F62">
        <w:rPr>
          <w:rtl/>
          <w:lang w:val="en-US"/>
        </w:rPr>
        <w:t> 75(</w:t>
      </w:r>
      <w:r w:rsidRPr="00142F62">
        <w:rPr>
          <w:rFonts w:hint="cs"/>
          <w:rtl/>
          <w:lang w:val="en-US"/>
        </w:rPr>
        <w:t>د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يُنتخب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ينبغي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قادراً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الإنكليزية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وقراءتها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بدرجة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الكفاءة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لتمكينه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القيام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نشط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أعمال البرلمان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الإنكليزية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إلزامياً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باللغة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الإنكليزية</w:t>
      </w:r>
      <w:r w:rsidRPr="00142F62">
        <w:rPr>
          <w:rtl/>
          <w:lang w:val="en-US"/>
        </w:rPr>
        <w:t>.</w:t>
      </w:r>
    </w:p>
    <w:p w14:paraId="12C403A9" w14:textId="158B1AF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58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يذكر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شيئ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 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وتكنولوجيات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الاتصال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>.</w:t>
      </w:r>
    </w:p>
    <w:p w14:paraId="145BE8A4" w14:textId="20E09A1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59-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16(1)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تسعى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إدخال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لديها.</w:t>
      </w:r>
    </w:p>
    <w:p w14:paraId="18977759" w14:textId="0B5DCC2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60-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وبالمثل،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38(1)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تلفزيونية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إدراج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عناوين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 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نشرات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التعليمية،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تغطي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الأحداث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يقدمون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الهاتف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الإمكان،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تركيب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وصيانة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أجهزة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وحدات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هاتفية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السمعية، وكذلك 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علامات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الهاتف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التواصل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الهاتف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14"/>
      </w:r>
      <w:r w:rsidRPr="00142F62">
        <w:rPr>
          <w:vertAlign w:val="superscript"/>
          <w:rtl/>
          <w:lang w:val="en-US"/>
        </w:rPr>
        <w:t>)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يتحقق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بعد</w:t>
      </w:r>
      <w:r w:rsidRPr="00142F62">
        <w:rPr>
          <w:rtl/>
          <w:lang w:val="en-US"/>
        </w:rPr>
        <w:t>.</w:t>
      </w:r>
    </w:p>
    <w:p w14:paraId="2084261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61-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مترجمين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تقريباً،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اتخاذ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تدابير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مترجم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إذاعة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للترجمة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ضعاف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إطلاعهم 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القضايا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>.</w:t>
      </w:r>
    </w:p>
    <w:p w14:paraId="65B60E8E" w14:textId="7D47789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62-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إثراء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مترجمين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فوريين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شائعاً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بعد،</w:t>
      </w:r>
      <w:r w:rsidRPr="00142F62">
        <w:rPr>
          <w:rtl/>
          <w:lang w:val="en-US"/>
        </w:rPr>
        <w:t xml:space="preserve"> إلا 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مقدمي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تدعمهم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أحياناً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لطباعة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المستندات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جدير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بالملاحظة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إرادة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للمضي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بهذه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العملية</w:t>
      </w:r>
      <w:r w:rsidRPr="00142F62">
        <w:rPr>
          <w:rtl/>
          <w:lang w:val="en-US"/>
        </w:rPr>
        <w:t>.</w:t>
      </w:r>
    </w:p>
    <w:p w14:paraId="4CF31501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</w:p>
    <w:p w14:paraId="2EA2C9B1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63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ليست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غافلة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 ولا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يعتقدون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القدرة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جوهر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الأمر،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المثال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الحصر،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الهامة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>.</w:t>
      </w:r>
    </w:p>
    <w:p w14:paraId="244F26C5" w14:textId="60469F2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64-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6(2)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="00CE7E2F" w:rsidRPr="00142F62">
        <w:rPr>
          <w:rFonts w:hint="cs"/>
          <w:rtl/>
          <w:lang w:val="en-US"/>
        </w:rPr>
        <w:t xml:space="preserve">دستور عام 1991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وتثبيط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الأصل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ظروف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الميلاد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الجنس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الدين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الوضع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الانتماء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الارتباط العرقي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اللغوي.</w:t>
      </w:r>
    </w:p>
    <w:p w14:paraId="00787D01" w14:textId="6A5AEC6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65-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8(3)(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تتاح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فضلاً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العمالة،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9(1)(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والأشخاص ذوي 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>.</w:t>
      </w:r>
    </w:p>
    <w:p w14:paraId="64419D24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66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واضح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بمسألة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العنوان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المختصر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أبواب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مسألة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>.</w:t>
      </w:r>
    </w:p>
    <w:p w14:paraId="70864748" w14:textId="23832D10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67-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15(1)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يجرم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رفض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 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الطرد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فقط،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20(1)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صاحب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بالعمالة.</w:t>
      </w:r>
    </w:p>
    <w:p w14:paraId="5D0C5E7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68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المحمومة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بذلتها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يواجهون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>.</w:t>
      </w:r>
    </w:p>
    <w:p w14:paraId="7FCD6FC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69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والإرشاد وحملات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مكافحة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والوصم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المكاسب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المطلوبة</w:t>
      </w:r>
      <w:r w:rsidRPr="00142F62">
        <w:rPr>
          <w:rtl/>
          <w:lang w:val="en-US"/>
        </w:rPr>
        <w:t>.</w:t>
      </w:r>
    </w:p>
    <w:p w14:paraId="5218C660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إقامة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معقولة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وتصاميم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عالمية</w:t>
      </w:r>
    </w:p>
    <w:p w14:paraId="7413AABB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70-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قانونية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15"/>
      </w:r>
      <w:r w:rsidRPr="00142F62">
        <w:rPr>
          <w:vertAlign w:val="superscript"/>
          <w:rtl/>
          <w:lang w:val="en-US"/>
        </w:rPr>
        <w:t>)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الترتيبات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التيسيرية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المعقولة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 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الترتيبات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معظم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 غير مناسبة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للإعاقة</w:t>
      </w:r>
      <w:r w:rsidRPr="00142F62">
        <w:rPr>
          <w:rtl/>
          <w:lang w:val="en-US"/>
        </w:rPr>
        <w:t>.</w:t>
      </w:r>
    </w:p>
    <w:p w14:paraId="0F49C379" w14:textId="4CEA585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71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الشعب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ومسؤوليتها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16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8(2)(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والالتزامات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والمزايا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الجدارة</w:t>
      </w:r>
      <w:r w:rsidRPr="00142F62">
        <w:rPr>
          <w:rtl/>
          <w:lang w:val="en-US"/>
        </w:rPr>
        <w:t>.</w:t>
      </w:r>
    </w:p>
    <w:p w14:paraId="0879B35F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72-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نذكر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واضحاً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مفهوم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الترتيبات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التيسيرية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المعقولة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0E3DFEA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73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المندمجين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يتوافق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مصالح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المعقول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والمعلومات؛ واستخدام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الاتصال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المناسبة؛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للتغلب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القيود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الناشئة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65FC8C41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74-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ويعالج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مسألة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الترتيبات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التيسيرية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المعقولة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ولكنه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يُجبر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صاحب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وإجراء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التعديلات،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جسدية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إدارية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يُتوقع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صاحب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معقول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يجريها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17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032698D7" w14:textId="2366337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75-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23(3)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لصاحب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يستخدم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يعدل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مرافقه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يستفيد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تسهيلات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معقولة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للموظفين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بطلب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الإيرادات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خصم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إضافي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صافي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دخله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للضريبة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يعادل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بالمائة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المباشرة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للتحسينات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التعديلات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>.</w:t>
      </w:r>
    </w:p>
    <w:p w14:paraId="669A54C7" w14:textId="4395304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76-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تكييفها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لتناسب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تحددها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24(2). </w:t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24(3)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مبانيهم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غضون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دخول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حيز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التنفيذ</w:t>
      </w:r>
      <w:r w:rsidRPr="00142F62">
        <w:rPr>
          <w:rtl/>
          <w:lang w:val="en-US"/>
        </w:rPr>
        <w:t>.</w:t>
      </w:r>
    </w:p>
    <w:p w14:paraId="5F98458F" w14:textId="1E0F310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77-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26(1)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مكان</w:t>
      </w:r>
      <w:r w:rsidRPr="00142F62">
        <w:rPr>
          <w:rtl/>
          <w:lang w:val="en-US"/>
        </w:rPr>
        <w:t xml:space="preserve"> عام 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عائق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هيكلي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مادي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عائق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تصدر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المبنى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أمر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تعديل</w:t>
      </w:r>
      <w:r w:rsidRPr="00142F62">
        <w:rPr>
          <w:rtl/>
          <w:lang w:val="en-US"/>
        </w:rPr>
        <w:t>.</w:t>
      </w:r>
    </w:p>
    <w:p w14:paraId="7C2BDC40" w14:textId="54D052A0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78-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25(1)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كذلك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مشغلي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مركبات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تكييف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المركبات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تحددها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>.</w:t>
      </w:r>
    </w:p>
    <w:p w14:paraId="373337B8" w14:textId="130015D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79-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25(2)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تكييف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مركبات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غضون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دخول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حيز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التنفيذ.</w:t>
      </w:r>
    </w:p>
    <w:p w14:paraId="39035916" w14:textId="193EE89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80-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33(1)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والأدوات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والمركبات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تعديلها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تصميمها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تعفى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رسوم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الاستيراد،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وضريبة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ورسوم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التأخير،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ورسوم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الموانئ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رسوم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شأنها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الأحوال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تزيد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تكلفتها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03834621" w14:textId="15BBE8E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81-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33(2)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إعفاء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والأصناف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والأدوات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المتبرع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رسوم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الاستيراد.</w:t>
      </w:r>
    </w:p>
    <w:p w14:paraId="23652154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82-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معظم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تعديلها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مؤتمرات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والأطفال،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البريطاني،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ومقر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المركزية،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مستشفيات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المقاطعات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منحدرات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2017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تحتوي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دار 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وبناء يويي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مصاعد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المباني</w:t>
      </w:r>
      <w:r w:rsidRPr="00142F62">
        <w:rPr>
          <w:rtl/>
          <w:lang w:val="en-US"/>
        </w:rPr>
        <w:t xml:space="preserve"> مما </w:t>
      </w:r>
      <w:r w:rsidRPr="00142F62">
        <w:rPr>
          <w:rFonts w:hint="cs"/>
          <w:rtl/>
          <w:lang w:val="en-US"/>
        </w:rPr>
        <w:t>يجعلها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 ولم 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تكييف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المركبات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العامة،</w:t>
      </w:r>
      <w:r w:rsidRPr="00142F62">
        <w:rPr>
          <w:rtl/>
          <w:lang w:val="en-US"/>
        </w:rPr>
        <w:t xml:space="preserve"> ولا 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إعفاءات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رسوم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الاستيراد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للسلع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والمركبات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المعدلة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المصممة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07746004" w14:textId="5ED84A0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83-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ولأغراض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وكرامتهم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تعمل 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البلاد،</w:t>
      </w:r>
      <w:r w:rsidRPr="00142F62">
        <w:rPr>
          <w:rtl/>
          <w:lang w:val="en-US"/>
        </w:rPr>
        <w:t xml:space="preserve"> </w:t>
      </w:r>
      <w:r w:rsidR="00CE7E2F" w:rsidRPr="00142F62">
        <w:rPr>
          <w:rFonts w:hint="cs"/>
          <w:rtl/>
          <w:lang w:val="en-US"/>
        </w:rPr>
        <w:t xml:space="preserve">على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مكاتب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المكاتب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موظفون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معنيون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>.</w:t>
      </w:r>
    </w:p>
    <w:p w14:paraId="75FE28F0" w14:textId="139C817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84-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وبالمثل،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39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تنشئ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وأن تحافظ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بغرض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تيسير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والامتثال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له</w:t>
      </w:r>
      <w:r w:rsidRPr="00142F62">
        <w:rPr>
          <w:rtl/>
          <w:lang w:val="en-US"/>
        </w:rPr>
        <w:t>.</w:t>
      </w:r>
    </w:p>
    <w:p w14:paraId="0AD933C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85-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ولسوء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الحظ،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والمالية،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والرياضة،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والنقل،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والسياحة،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ممثلة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وزاراتهم</w:t>
      </w:r>
      <w:r w:rsidRPr="00142F62">
        <w:rPr>
          <w:rtl/>
          <w:lang w:val="en-US"/>
        </w:rPr>
        <w:t>.</w:t>
      </w:r>
    </w:p>
    <w:p w14:paraId="0F14937C" w14:textId="456A1040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86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ونظر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للحاجة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بتعيين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منسقين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إقليميين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تعاوني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سعي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>.</w:t>
      </w:r>
    </w:p>
    <w:p w14:paraId="1249D71A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> 1991</w:t>
      </w:r>
    </w:p>
    <w:p w14:paraId="083DF60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87-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مُثُله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ومؤسساته،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والنشيد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والسلطات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والمكاتب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المنشأة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المشكلة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آخر</w:t>
      </w:r>
      <w:r w:rsidRPr="00142F62">
        <w:rPr>
          <w:rtl/>
          <w:lang w:val="en-US"/>
        </w:rPr>
        <w:t>.</w:t>
      </w:r>
    </w:p>
    <w:p w14:paraId="181AC768" w14:textId="5846D9E0" w:rsidR="009B66A3" w:rsidRPr="00142F62" w:rsidRDefault="009B66A3" w:rsidP="00D1291C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88-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</w:t>
      </w:r>
      <w:r w:rsidR="00D1291C" w:rsidRPr="00142F62">
        <w:rPr>
          <w:rFonts w:hint="cs"/>
          <w:rtl/>
          <w:lang w:val="en-US"/>
        </w:rPr>
        <w:t>ين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لصياغة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التشريعات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وتحمي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وكرامتهم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وللعمل على 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شواغلهم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للفرد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وحمايتها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ضرورة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والأشخاص 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68A630E6" w14:textId="5660914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89-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مباشر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ويرد أدناه بعضها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المثال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الحصر</w:t>
      </w:r>
      <w:r w:rsidRPr="00142F62">
        <w:rPr>
          <w:lang w:val="en-US"/>
        </w:rPr>
        <w:t>.</w:t>
      </w:r>
    </w:p>
    <w:p w14:paraId="788739D8" w14:textId="369A613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90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="00FE4DF6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8(3)(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المتعلق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للدولة،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جمهورية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 وحماية 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والأشخاص ذوي 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فعال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18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065F79C6" w14:textId="0753DE6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91-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8(1)(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تؤمن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وتحافظ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استقلال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المحاكم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وحيادها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ونزاهتها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قيود،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وتحقيقاً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الغاية،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 للعدالة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تكافؤ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3B98081F" w14:textId="3FEF63B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92-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للدولة،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 الباب</w:t>
      </w:r>
      <w:r w:rsidRPr="00142F62">
        <w:rPr>
          <w:rtl/>
          <w:lang w:val="en-US"/>
        </w:rPr>
        <w:t> 9(1)(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>)</w:t>
      </w:r>
      <w:r w:rsidR="00D1291C" w:rsidRPr="00142F62">
        <w:rPr>
          <w:rFonts w:hint="cs"/>
          <w:rtl/>
          <w:lang w:val="en-US"/>
        </w:rPr>
        <w:t xml:space="preserve">،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توجيه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آمنة.</w:t>
      </w:r>
    </w:p>
    <w:p w14:paraId="77BF496C" w14:textId="46390E5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93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ونظر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صدّقت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2009. </w:t>
      </w:r>
      <w:r w:rsidRPr="00142F62">
        <w:rPr>
          <w:rFonts w:hint="cs"/>
          <w:rtl/>
          <w:lang w:val="en-US"/>
        </w:rPr>
        <w:t>وبعد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ثلاث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> 2011.</w:t>
      </w:r>
    </w:p>
    <w:p w14:paraId="4F1B2FCA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94-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تكافؤ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الصلة</w:t>
      </w:r>
      <w:r w:rsidRPr="00142F62">
        <w:rPr>
          <w:rtl/>
          <w:lang w:val="en-US"/>
        </w:rPr>
        <w:t>.</w:t>
      </w:r>
    </w:p>
    <w:p w14:paraId="6A3EDC85" w14:textId="4B26F8E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95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="00FE4DF6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صدور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وكنموذج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 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يشمل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يتضمن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بالكامل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المبادئ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البشري،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والقضاء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والوصم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والإدماج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المواقف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الإيجابية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6E765BB0" w14:textId="1A7181E8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96-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بالملاحظة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الفكرية،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أعضاء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ينبغي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الحاسمة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يواجهها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ويتعلق 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 التحديات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بتعريف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يعرضه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عمره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ستة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عاماً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يتماشى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التعريف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للتماشي 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التشريعات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القائمة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>.</w:t>
      </w:r>
    </w:p>
    <w:p w14:paraId="033116A1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97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الفاعلة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الشاغل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وفقاً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لذلك</w:t>
      </w:r>
      <w:r w:rsidRPr="00142F62">
        <w:rPr>
          <w:rtl/>
          <w:lang w:val="en-US"/>
        </w:rPr>
        <w:t>.</w:t>
      </w:r>
    </w:p>
    <w:p w14:paraId="4EB9F5D8" w14:textId="0F91537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98-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ونتيجة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والاستجابة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الإيجابية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لنداء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واضح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2012. </w:t>
      </w:r>
      <w:r w:rsidRPr="00142F62">
        <w:rPr>
          <w:rFonts w:hint="cs"/>
          <w:rtl/>
          <w:lang w:val="en-US"/>
        </w:rPr>
        <w:t>واللجنة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اعتبارية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الخلافة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الدائمة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والقدرة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الممتلكات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المنقولة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المنقولة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والتصرف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الدعاوى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والمقاضاة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الاعتباري،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والقيام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الأعمال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تؤديها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الاعتبارية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أسِّست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وتتكون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معرفة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وحالي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تعيينه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تضم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أربعة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يمثلون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 ذوي الإعاقة</w:t>
      </w:r>
      <w:r w:rsidR="0047598C" w:rsidRPr="00142F62">
        <w:rPr>
          <w:rFonts w:hint="cs"/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تمثيل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ثماني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وشريكين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أحدهما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والآخر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دولي</w:t>
      </w:r>
      <w:r w:rsidRPr="00142F62">
        <w:rPr>
          <w:rtl/>
          <w:lang w:val="en-US"/>
        </w:rPr>
        <w:t>.</w:t>
      </w:r>
    </w:p>
    <w:p w14:paraId="41C0C4C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99-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ومكاتب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الإقليمي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وهي تعمل جاهدة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إنشائها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والدوليين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يتماشى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شعار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المستدامة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الإدماج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ترك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يتخلف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الركب</w:t>
      </w:r>
      <w:r w:rsidRPr="00142F62">
        <w:rPr>
          <w:rtl/>
          <w:lang w:val="en-US"/>
        </w:rPr>
        <w:t>.</w:t>
      </w:r>
    </w:p>
    <w:p w14:paraId="4B20AF8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100-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المستدامة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وجمع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المنتدى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ممثلين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والإدارات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والوكالات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والدوليين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يعملون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أنشطته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والإشراف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662C3883" w14:textId="3FFA820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101-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ولمزيد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التوجيه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التخطيط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والميزنة،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الاستراتيجية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2013 </w:t>
      </w:r>
      <w:r w:rsidRPr="00142F62">
        <w:rPr>
          <w:rFonts w:hint="cs"/>
          <w:rtl/>
          <w:lang w:val="en-US"/>
        </w:rPr>
        <w:t>لمعالجة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مجموعة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الأولوية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المثال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الحصر</w:t>
      </w:r>
      <w:r w:rsidRPr="00142F62">
        <w:rPr>
          <w:lang w:val="en-US"/>
        </w:rPr>
        <w:t>:</w:t>
      </w:r>
    </w:p>
    <w:p w14:paraId="3F7A72DD" w14:textId="37C5BF48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إمكانية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الوصول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الخدمات</w:t>
      </w:r>
      <w:r w:rsidRPr="00142F62">
        <w:rPr>
          <w:rtl/>
        </w:rPr>
        <w:t> </w:t>
      </w:r>
      <w:r w:rsidRPr="00142F62">
        <w:rPr>
          <w:rFonts w:hint="cs"/>
          <w:rtl/>
        </w:rPr>
        <w:t>الأساسية؛</w:t>
      </w:r>
    </w:p>
    <w:p w14:paraId="74D021F1" w14:textId="62E592B4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التمكين</w:t>
      </w:r>
      <w:r w:rsidRPr="00142F62">
        <w:rPr>
          <w:rtl/>
        </w:rPr>
        <w:t> </w:t>
      </w:r>
      <w:r w:rsidRPr="00142F62">
        <w:rPr>
          <w:rFonts w:hint="cs"/>
          <w:rtl/>
        </w:rPr>
        <w:t>الاقتصادي؛</w:t>
      </w:r>
    </w:p>
    <w:p w14:paraId="52BD22B7" w14:textId="1C39EA7F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المشاركة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الحياة</w:t>
      </w:r>
      <w:r w:rsidRPr="00142F62">
        <w:rPr>
          <w:rtl/>
        </w:rPr>
        <w:t> </w:t>
      </w:r>
      <w:r w:rsidRPr="00142F62">
        <w:rPr>
          <w:rFonts w:hint="cs"/>
          <w:rtl/>
        </w:rPr>
        <w:t>العامة؛</w:t>
      </w:r>
    </w:p>
    <w:p w14:paraId="33F7A6D8" w14:textId="74E5BB36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الدعوة</w:t>
      </w:r>
      <w:r w:rsidRPr="00142F62">
        <w:rPr>
          <w:rtl/>
        </w:rPr>
        <w:t>/</w:t>
      </w:r>
      <w:r w:rsidRPr="00142F62">
        <w:rPr>
          <w:rFonts w:hint="cs"/>
          <w:rtl/>
        </w:rPr>
        <w:t>رفع</w:t>
      </w:r>
      <w:r w:rsidRPr="00142F62">
        <w:rPr>
          <w:rtl/>
        </w:rPr>
        <w:t> </w:t>
      </w:r>
      <w:r w:rsidRPr="00142F62">
        <w:rPr>
          <w:rFonts w:hint="cs"/>
          <w:rtl/>
        </w:rPr>
        <w:t>الوعي؛</w:t>
      </w:r>
    </w:p>
    <w:p w14:paraId="642B28B1" w14:textId="2C4C05D9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بناء</w:t>
      </w:r>
      <w:r w:rsidRPr="00142F62">
        <w:rPr>
          <w:rtl/>
        </w:rPr>
        <w:t> </w:t>
      </w:r>
      <w:r w:rsidRPr="00142F62">
        <w:rPr>
          <w:rFonts w:hint="cs"/>
          <w:rtl/>
        </w:rPr>
        <w:t>القدرات؛</w:t>
      </w:r>
    </w:p>
    <w:p w14:paraId="31ADDAED" w14:textId="7B8919CA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التنسيق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والرصد</w:t>
      </w:r>
      <w:r w:rsidRPr="00142F62">
        <w:rPr>
          <w:rtl/>
        </w:rPr>
        <w:t> </w:t>
      </w:r>
      <w:r w:rsidRPr="00142F62">
        <w:rPr>
          <w:rFonts w:hint="cs"/>
          <w:rtl/>
        </w:rPr>
        <w:t>والإشراف</w:t>
      </w:r>
      <w:r w:rsidRPr="00142F62">
        <w:rPr>
          <w:rtl/>
        </w:rPr>
        <w:t>.</w:t>
      </w:r>
    </w:p>
    <w:p w14:paraId="76BB104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102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الاستراتيجية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ظهور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المكاتب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الإقليمية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والمنسقين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الإقليميين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ومشاركتهم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المجتمعية</w:t>
      </w:r>
      <w:r w:rsidRPr="00142F62">
        <w:rPr>
          <w:rtl/>
          <w:lang w:val="en-US"/>
        </w:rPr>
        <w:t>.</w:t>
      </w:r>
    </w:p>
    <w:p w14:paraId="5C433E9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103-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المرحلة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وخطط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عبارة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مخططات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تفصيلية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كيفية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الفقر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فترة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توحيد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وإطلاق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لطاقات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مواطنيها،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الشامل،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القدرات،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والقادة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المعقدة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بنود 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التغيير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والازدهار،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برزت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الركيزة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السادسة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4B368A1B" w14:textId="6179CC1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104-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الاتجاه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الجديد،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شعار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الجديدة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نيسان/أبريل</w:t>
      </w:r>
      <w:r w:rsidRPr="00142F62">
        <w:rPr>
          <w:rtl/>
          <w:lang w:val="en-US"/>
        </w:rPr>
        <w:t xml:space="preserve"> 2018 </w:t>
      </w:r>
      <w:r w:rsidRPr="00142F62">
        <w:rPr>
          <w:rFonts w:hint="cs"/>
          <w:rtl/>
          <w:lang w:val="en-US"/>
        </w:rPr>
        <w:t>وتعمل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للبلد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السنوات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المقبلة،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 أول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اعتبر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كمجموعة فرعية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تلك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أربعة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أولوية</w:t>
      </w:r>
      <w:r w:rsidRPr="00142F62">
        <w:rPr>
          <w:rtl/>
          <w:lang w:val="en-US"/>
        </w:rPr>
        <w:t>:</w:t>
      </w:r>
    </w:p>
    <w:p w14:paraId="5C97B9EB" w14:textId="6669BB5C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التعليم</w:t>
      </w:r>
      <w:r w:rsidRPr="00142F62">
        <w:rPr>
          <w:rtl/>
        </w:rPr>
        <w:t> </w:t>
      </w:r>
      <w:r w:rsidRPr="00142F62">
        <w:rPr>
          <w:rFonts w:hint="cs"/>
          <w:rtl/>
        </w:rPr>
        <w:t>الجامع؛</w:t>
      </w:r>
    </w:p>
    <w:p w14:paraId="124B3F6F" w14:textId="1C70E679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الصحة</w:t>
      </w:r>
      <w:r w:rsidRPr="00142F62">
        <w:rPr>
          <w:rtl/>
        </w:rPr>
        <w:t> </w:t>
      </w:r>
      <w:r w:rsidRPr="00142F62">
        <w:rPr>
          <w:rFonts w:hint="cs"/>
          <w:rtl/>
        </w:rPr>
        <w:t>والغسيل؛</w:t>
      </w:r>
    </w:p>
    <w:p w14:paraId="7F8338F8" w14:textId="32466BD3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التمكين</w:t>
      </w:r>
      <w:r w:rsidRPr="00142F62">
        <w:rPr>
          <w:rtl/>
        </w:rPr>
        <w:t> </w:t>
      </w:r>
      <w:r w:rsidRPr="00142F62">
        <w:rPr>
          <w:rFonts w:hint="cs"/>
          <w:rtl/>
        </w:rPr>
        <w:t>الاقتصادي؛</w:t>
      </w:r>
    </w:p>
    <w:p w14:paraId="4D561344" w14:textId="52A35C83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المشاركة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الحياة</w:t>
      </w:r>
      <w:r w:rsidRPr="00142F62">
        <w:rPr>
          <w:rtl/>
        </w:rPr>
        <w:t> </w:t>
      </w:r>
      <w:r w:rsidRPr="00142F62">
        <w:rPr>
          <w:rFonts w:hint="cs"/>
          <w:rtl/>
        </w:rPr>
        <w:t>العامة</w:t>
      </w:r>
      <w:r w:rsidRPr="00142F62">
        <w:rPr>
          <w:rtl/>
        </w:rPr>
        <w:t>.</w:t>
      </w:r>
    </w:p>
    <w:p w14:paraId="4093E8B8" w14:textId="23DC9E0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105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المؤشرات،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يقترن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بميثاق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التغيير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تعهدت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تموز</w:t>
      </w:r>
      <w:r w:rsidR="00F56343" w:rsidRPr="00142F62">
        <w:rPr>
          <w:rFonts w:hint="cs"/>
          <w:rtl/>
          <w:lang w:val="en-US"/>
        </w:rPr>
        <w:t>/يوليه</w:t>
      </w:r>
      <w:r w:rsidRPr="00142F62">
        <w:rPr>
          <w:rtl/>
          <w:lang w:val="en-US"/>
        </w:rPr>
        <w:t xml:space="preserve"> 2018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لندن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بحضور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ممثلين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كلاهما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4AADDA27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المؤسسي: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</w:p>
    <w:p w14:paraId="269E0CBF" w14:textId="61A6ED69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106-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تظل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عاتق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مديرية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التابعة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ويقود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المديرية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أكاديمية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تنافسية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بصرية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المديرية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مهمة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المديرية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المتمثلة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وتعظيم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إمكاناتهم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ويخضع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للإشراف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مهني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والإشراف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لوزير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يعينه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الرئيس</w:t>
      </w:r>
      <w:r w:rsidRPr="00142F62">
        <w:rPr>
          <w:rtl/>
          <w:lang w:val="en-US"/>
        </w:rPr>
        <w:t>.</w:t>
      </w:r>
    </w:p>
    <w:p w14:paraId="0AD2BCC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107-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الآونة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الأخيرة،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مديرية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بتيسير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منحدر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لتيسير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الحركة،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مستخدمي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الكراسي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المتحركة</w:t>
      </w:r>
      <w:r w:rsidRPr="00142F62">
        <w:rPr>
          <w:rtl/>
          <w:lang w:val="en-US"/>
        </w:rPr>
        <w:t>.</w:t>
      </w:r>
    </w:p>
    <w:p w14:paraId="22C73A89" w14:textId="3B9537C9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108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وعملت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المديرية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استراتيجي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يقترح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إبراز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>.</w:t>
      </w:r>
    </w:p>
    <w:p w14:paraId="301A9BB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109-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القطاع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أطلقت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المديرية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2018 </w:t>
      </w:r>
      <w:r w:rsidRPr="00142F62">
        <w:rPr>
          <w:rFonts w:hint="cs"/>
          <w:rtl/>
          <w:lang w:val="en-US"/>
        </w:rPr>
        <w:t>مشروع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قام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المشروع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بتسليم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دراجة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ثلاثية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العجلات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جديدة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تماماً</w:t>
      </w:r>
      <w:r w:rsidRPr="00142F62">
        <w:rPr>
          <w:rtl/>
          <w:lang w:val="en-US"/>
        </w:rPr>
        <w:t xml:space="preserve"> </w:t>
      </w:r>
      <w:r w:rsidRPr="00142F62">
        <w:rPr>
          <w:lang w:val="en-US"/>
        </w:rPr>
        <w:t>"Keke"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الجسدية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التجاري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وسيتم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العائدات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لشراء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دراجة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 تخصص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العائدات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المستقبلية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عيشه</w:t>
      </w:r>
      <w:r w:rsidRPr="00142F62">
        <w:rPr>
          <w:rtl/>
          <w:lang w:val="en-US"/>
        </w:rPr>
        <w:t>.</w:t>
      </w:r>
    </w:p>
    <w:p w14:paraId="2F842E65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110-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المديرية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>.</w:t>
      </w:r>
    </w:p>
    <w:p w14:paraId="3963505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111-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 أنشئت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2012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بعمومية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ومهمة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صياغة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وتطوير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التدابير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تكافؤ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حصولهم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الإمكان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والثقافية،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ومنحهم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والاجتماعية،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أرقام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دقيقة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لأغراض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التخطيط،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والتوصية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بتدابير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للوزير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معاهدة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برعاية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وفوائدها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للبلاد،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والحفاظ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 على أن تشمل 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والجمعيات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الوظائف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>.</w:t>
      </w:r>
    </w:p>
    <w:p w14:paraId="25298DC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112-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وتعتبر 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والتكنولوجيا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أصبحت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والثانوي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أول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تعالج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المعتمدة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والمعتمدة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>.</w:t>
      </w:r>
    </w:p>
    <w:p w14:paraId="2DAA11FB" w14:textId="6965A468" w:rsidR="009B66A3" w:rsidRPr="00142F62" w:rsidRDefault="009B66A3" w:rsidP="009B66A3">
      <w:pPr>
        <w:pStyle w:val="SingleTxtGA"/>
        <w:rPr>
          <w:spacing w:val="-2"/>
          <w:rtl/>
          <w:lang w:val="en-US"/>
        </w:rPr>
      </w:pPr>
      <w:r w:rsidRPr="00142F62">
        <w:rPr>
          <w:rtl/>
          <w:lang w:val="en-US"/>
        </w:rPr>
        <w:t>113-</w:t>
      </w:r>
      <w:r w:rsidRPr="00142F62">
        <w:rPr>
          <w:rtl/>
          <w:lang w:val="en-US"/>
        </w:rPr>
        <w:tab/>
      </w:r>
      <w:r w:rsidRPr="00142F62">
        <w:rPr>
          <w:rFonts w:hint="cs"/>
          <w:spacing w:val="-2"/>
          <w:rtl/>
          <w:lang w:val="en-US"/>
        </w:rPr>
        <w:t>وقامت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هذه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الوزارة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بإجراء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تعديلات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هيكلية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لبعض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المؤسسات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التعليمية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لجعلها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في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متناول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الأشخاص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ذوي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الإعاقة</w:t>
      </w:r>
      <w:r w:rsidRPr="00142F62">
        <w:rPr>
          <w:spacing w:val="-2"/>
          <w:rtl/>
          <w:lang w:val="en-US"/>
        </w:rPr>
        <w:t xml:space="preserve">. </w:t>
      </w:r>
      <w:r w:rsidRPr="00142F62">
        <w:rPr>
          <w:rFonts w:hint="cs"/>
          <w:spacing w:val="-2"/>
          <w:rtl/>
          <w:lang w:val="en-US"/>
        </w:rPr>
        <w:t>على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سبيل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المثال،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مبنى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الدولة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ومبنى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يويي</w:t>
      </w:r>
      <w:r w:rsidRPr="00142F62">
        <w:rPr>
          <w:spacing w:val="-2"/>
          <w:rtl/>
          <w:lang w:val="en-US"/>
        </w:rPr>
        <w:t xml:space="preserve"> (</w:t>
      </w:r>
      <w:r w:rsidRPr="00142F62">
        <w:rPr>
          <w:rFonts w:hint="cs"/>
          <w:spacing w:val="-2"/>
          <w:rtl/>
          <w:lang w:val="en-US"/>
        </w:rPr>
        <w:t>الذي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يضم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العديد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من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الوزارات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الحكومية</w:t>
      </w:r>
      <w:r w:rsidRPr="00142F62">
        <w:rPr>
          <w:spacing w:val="-2"/>
          <w:rtl/>
          <w:lang w:val="en-US"/>
        </w:rPr>
        <w:t xml:space="preserve">) </w:t>
      </w:r>
      <w:r w:rsidRPr="00142F62">
        <w:rPr>
          <w:rFonts w:hint="cs"/>
          <w:spacing w:val="-2"/>
          <w:rtl/>
          <w:lang w:val="en-US"/>
        </w:rPr>
        <w:t>ووزارة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الخارجية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والتعاون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الدولي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هي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بعض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المباني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العامة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التي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يمكن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الوصول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إليها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عن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طريق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المصاعد</w:t>
      </w:r>
      <w:r w:rsidRPr="00142F62">
        <w:rPr>
          <w:spacing w:val="-2"/>
          <w:rtl/>
          <w:lang w:val="en-US"/>
        </w:rPr>
        <w:t xml:space="preserve">. </w:t>
      </w:r>
      <w:r w:rsidRPr="00142F62">
        <w:rPr>
          <w:rFonts w:hint="cs"/>
          <w:spacing w:val="-2"/>
          <w:rtl/>
          <w:lang w:val="en-US"/>
        </w:rPr>
        <w:t>وقام</w:t>
      </w:r>
      <w:r w:rsidR="00A27CDD" w:rsidRPr="00142F62">
        <w:rPr>
          <w:rFonts w:hint="cs"/>
          <w:spacing w:val="-2"/>
          <w:rtl/>
          <w:lang w:val="en-US"/>
        </w:rPr>
        <w:t>ت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جهات أخرى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مثل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وزارة الرفاه الاجتماعي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والشؤون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الجنسانية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وشؤون الطفل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ومقر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الشرطة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المركزي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ببناء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منحدرات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للسماح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لمستخدمي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الكراسي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المتحركة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بالوصول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إلى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بعض</w:t>
      </w:r>
      <w:r w:rsidRPr="00142F62">
        <w:rPr>
          <w:spacing w:val="-2"/>
          <w:rtl/>
          <w:lang w:val="en-US"/>
        </w:rPr>
        <w:t xml:space="preserve"> </w:t>
      </w:r>
      <w:r w:rsidRPr="00142F62">
        <w:rPr>
          <w:rFonts w:hint="cs"/>
          <w:spacing w:val="-2"/>
          <w:rtl/>
          <w:lang w:val="en-US"/>
        </w:rPr>
        <w:t>مناطق</w:t>
      </w:r>
      <w:r w:rsidRPr="00142F62">
        <w:rPr>
          <w:spacing w:val="-2"/>
          <w:rtl/>
          <w:lang w:val="en-US"/>
        </w:rPr>
        <w:t> </w:t>
      </w:r>
      <w:r w:rsidRPr="00142F62">
        <w:rPr>
          <w:rFonts w:hint="cs"/>
          <w:spacing w:val="-2"/>
          <w:rtl/>
          <w:lang w:val="en-US"/>
        </w:rPr>
        <w:t>المباني</w:t>
      </w:r>
      <w:r w:rsidRPr="00142F62">
        <w:rPr>
          <w:spacing w:val="-2"/>
          <w:rtl/>
          <w:lang w:val="en-US"/>
        </w:rPr>
        <w:t>.</w:t>
      </w:r>
    </w:p>
    <w:p w14:paraId="41C546DC" w14:textId="553C8A59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114-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وأنشأت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1996 </w:t>
      </w:r>
      <w:r w:rsidRPr="00142F62">
        <w:rPr>
          <w:rFonts w:hint="cs"/>
          <w:rtl/>
          <w:lang w:val="en-US"/>
        </w:rPr>
        <w:t>مركزاً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وطنياً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لتحسين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والارتقاء بجودتها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وأنشئت مراكز مماثلة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لاحقاً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السنين،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زودت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بالقدرة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الجسدي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والعقلي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والاجتماعي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ويحتوي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ورشة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الاصطناعية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وتقويم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العظام،</w:t>
      </w:r>
      <w:r w:rsidRPr="00142F62">
        <w:rPr>
          <w:rtl/>
          <w:lang w:val="en-US"/>
        </w:rPr>
        <w:t xml:space="preserve"> مما </w:t>
      </w:r>
      <w:r w:rsidRPr="00142F62">
        <w:rPr>
          <w:rFonts w:hint="cs"/>
          <w:rtl/>
          <w:lang w:val="en-US"/>
        </w:rPr>
        <w:t>يسمح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بتصنيع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الاصطناعية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للاحتياجات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توافر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المواد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يمثل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مشكلة</w:t>
      </w:r>
      <w:r w:rsidRPr="00142F62">
        <w:rPr>
          <w:rtl/>
          <w:lang w:val="en-US"/>
        </w:rPr>
        <w:t>.</w:t>
      </w:r>
    </w:p>
    <w:p w14:paraId="5D5A073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115-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 أنشأت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عام 2006 </w:t>
      </w:r>
      <w:r w:rsidRPr="00142F62">
        <w:rPr>
          <w:rFonts w:hint="cs"/>
          <w:rtl/>
          <w:lang w:val="en-US"/>
        </w:rPr>
        <w:t>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تتولى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مسؤولية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فضلاً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تلقي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الشكاوى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تقترب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لعرضها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إنشائها،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دائماً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يديرها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ونفذت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وإنتاج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مواضيعي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سنوياً</w:t>
      </w:r>
      <w:r w:rsidRPr="00142F62">
        <w:rPr>
          <w:rtl/>
          <w:lang w:val="en-US"/>
        </w:rPr>
        <w:t>.</w:t>
      </w:r>
    </w:p>
    <w:p w14:paraId="73E4B7F1" w14:textId="34CA0A70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116-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وهناك لدى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للشباب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المنشأة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برلماني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إدارية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3(1)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للشباب</w:t>
      </w:r>
      <w:r w:rsidRPr="00142F62">
        <w:rPr>
          <w:rtl/>
          <w:lang w:val="en-US"/>
        </w:rPr>
        <w:t xml:space="preserve"> لعام 2009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الإدارية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الإدارة؛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 تتألف 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ثلاثة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يمثلون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الشباب،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امرأة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 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lang w:val="en-US"/>
        </w:rPr>
        <w:t>.</w:t>
      </w:r>
    </w:p>
    <w:p w14:paraId="0D7FE12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117-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وأنشأت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لعام 2012 </w:t>
      </w:r>
      <w:r w:rsidRPr="00142F62">
        <w:rPr>
          <w:rFonts w:hint="cs"/>
          <w:rtl/>
          <w:lang w:val="en-US"/>
        </w:rPr>
        <w:t>مكتباً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معنياً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انتخابية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متكافئة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واليوم،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تحويل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شؤون الجنسانية والإعاقة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 تتولى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تؤثر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7A308924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118-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لعبت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أدواراً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مفيدة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191248B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119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إنمائية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شاملة،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عاتق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مسؤولية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برامجها</w:t>
      </w:r>
      <w:r w:rsidRPr="00142F62">
        <w:rPr>
          <w:rtl/>
          <w:lang w:val="en-US"/>
        </w:rPr>
        <w:t>.</w:t>
      </w:r>
    </w:p>
    <w:p w14:paraId="5ACADE7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120-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صدور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</w:t>
      </w:r>
      <w:r w:rsidRPr="00142F62">
        <w:rPr>
          <w:rtl/>
          <w:lang w:val="en-US"/>
        </w:rPr>
        <w:t xml:space="preserve"> لعام 2004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الحوكمة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أصبحت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جزءاً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المفوضة،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ظلت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داعمة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الزراعة،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المياه،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الاجتماعية،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الخ</w:t>
      </w:r>
      <w:r w:rsidRPr="00142F62">
        <w:rPr>
          <w:rtl/>
          <w:lang w:val="en-US"/>
        </w:rPr>
        <w:t>.</w:t>
      </w:r>
    </w:p>
    <w:p w14:paraId="5803AC60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الجهات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الفاعلة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الحكومية</w:t>
      </w:r>
    </w:p>
    <w:p w14:paraId="27BDEE4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121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تعتبر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الفاعلة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 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استراتيجيين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الديمقراطية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للسياسات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السبب،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للجهات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الفاعلة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للمساهمة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فعال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وانتهاك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القابلة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للتصرف</w:t>
      </w:r>
      <w:r w:rsidRPr="00142F62">
        <w:rPr>
          <w:rtl/>
          <w:lang w:val="en-US"/>
        </w:rPr>
        <w:t>.</w:t>
      </w:r>
    </w:p>
    <w:p w14:paraId="2872EE4D" w14:textId="5BEEB13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122-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التخطيط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الفاعلة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نشاط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يسترشد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2009 </w:t>
      </w:r>
      <w:r w:rsidRPr="00142F62">
        <w:rPr>
          <w:rFonts w:hint="cs"/>
          <w:rtl/>
          <w:lang w:val="en-US"/>
        </w:rPr>
        <w:t>كقانون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ونتيجة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بتنظيم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بالتسجيل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اتحاد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 xml:space="preserve">ومنظمة </w:t>
      </w:r>
      <w:r w:rsidRPr="00142F62">
        <w:rPr>
          <w:lang w:val="en-US"/>
        </w:rPr>
        <w:t>One Family People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lang w:val="en-US"/>
        </w:rPr>
        <w:t>Disability Confidential Sierra Leone</w:t>
      </w:r>
      <w:r w:rsidRPr="00142F62">
        <w:rPr>
          <w:rtl/>
          <w:lang w:val="en-US"/>
        </w:rPr>
        <w:t>،</w:t>
      </w:r>
      <w:r w:rsidRPr="00142F62">
        <w:rPr>
          <w:rFonts w:hint="cs"/>
          <w:rtl/>
          <w:lang w:val="en-US"/>
        </w:rPr>
        <w:t xml:space="preserve"> وجمعية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المصابين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بشلل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lang w:val="en-US"/>
        </w:rPr>
        <w:t>Freetown Cheshire Home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 xml:space="preserve">وجمعية </w:t>
      </w:r>
      <w:r w:rsidRPr="00142F62">
        <w:rPr>
          <w:lang w:val="en-US"/>
        </w:rPr>
        <w:t>United Polio Brothers and Sisters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وجمعية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والفتيات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شلل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وجمعية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للمكفوفين، وجمعية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للصم،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وجمعية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للتوحد،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وجمعية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الصرع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، </w:t>
      </w:r>
      <w:r w:rsidRPr="00142F62">
        <w:rPr>
          <w:rFonts w:hint="cs"/>
          <w:rtl/>
          <w:lang w:val="en-US"/>
        </w:rPr>
        <w:t>وتحالف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 xml:space="preserve">وجمعية </w:t>
      </w:r>
      <w:r w:rsidRPr="00142F62">
        <w:rPr>
          <w:lang w:val="en-US"/>
        </w:rPr>
        <w:t>KITE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 جانب 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كثيرة</w:t>
      </w:r>
      <w:r w:rsidRPr="00142F62">
        <w:rPr>
          <w:rtl/>
          <w:lang w:val="en-US"/>
        </w:rPr>
        <w:t>.</w:t>
      </w:r>
    </w:p>
    <w:p w14:paraId="07D00520" w14:textId="32FCE09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123-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الجبهة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شملت 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الإنمائي،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ودوروثي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سبرينغر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تراست،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ومؤسسة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وستمنستر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للديمقراطية،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ومؤسسة</w:t>
      </w:r>
      <w:r w:rsidRPr="00142F62">
        <w:rPr>
          <w:rtl/>
          <w:lang w:val="en-US"/>
        </w:rPr>
        <w:t xml:space="preserve"> </w:t>
      </w:r>
      <w:r w:rsidRPr="00142F62">
        <w:rPr>
          <w:lang w:val="en-US"/>
        </w:rPr>
        <w:t>Sightsavers</w:t>
      </w:r>
      <w:r w:rsidRPr="00142F62">
        <w:rPr>
          <w:rtl/>
          <w:lang w:val="en-US"/>
        </w:rPr>
        <w:t xml:space="preserve">، </w:t>
      </w:r>
      <w:r w:rsidRPr="00142F62">
        <w:rPr>
          <w:rFonts w:hint="cs"/>
          <w:rtl/>
          <w:lang w:val="en-US"/>
        </w:rPr>
        <w:t>والمنظمة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 xml:space="preserve"> </w:t>
      </w:r>
      <w:r w:rsidR="00FD4645" w:rsidRPr="00142F62">
        <w:rPr>
          <w:rFonts w:hint="cs"/>
          <w:rtl/>
          <w:lang w:val="en-US"/>
        </w:rPr>
        <w:t>للأشخاص ذوي الإعاقة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ومنظمة تمكين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>.</w:t>
      </w:r>
    </w:p>
    <w:p w14:paraId="246FEB53" w14:textId="715D84F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124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ومن المؤكد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لعبت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هائل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لاحتياجاتهم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كرامتهم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وحقوقهم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="00FD4645" w:rsidRPr="00142F62">
        <w:rPr>
          <w:rFonts w:hint="cs"/>
          <w:rtl/>
          <w:lang w:val="en-US"/>
        </w:rPr>
        <w:t>والوصم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والتمييز،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المثال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الحصر</w:t>
      </w:r>
      <w:r w:rsidRPr="00142F62">
        <w:rPr>
          <w:lang w:val="en-US"/>
        </w:rPr>
        <w:t>.</w:t>
      </w:r>
    </w:p>
    <w:p w14:paraId="73C24B1A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3-4</w:t>
      </w:r>
    </w:p>
    <w:p w14:paraId="37966CE1" w14:textId="11B67347" w:rsidR="009B66A3" w:rsidRPr="00142F62" w:rsidRDefault="009B66A3" w:rsidP="00EE4C17">
      <w:pPr>
        <w:pStyle w:val="HChGA"/>
        <w:rPr>
          <w:rtl/>
        </w:rPr>
      </w:pPr>
      <w:r w:rsidRPr="00142F62">
        <w:rPr>
          <w:rtl/>
        </w:rPr>
        <w:tab/>
      </w:r>
      <w:r w:rsidRPr="00142F62">
        <w:rPr>
          <w:rtl/>
        </w:rPr>
        <w:tab/>
      </w:r>
      <w:r w:rsidRPr="00142F62">
        <w:rPr>
          <w:rFonts w:hint="cs"/>
          <w:rtl/>
        </w:rPr>
        <w:t>المبادئ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العامة</w:t>
      </w:r>
      <w:r w:rsidRPr="00142F62">
        <w:rPr>
          <w:rtl/>
        </w:rPr>
        <w:t> </w:t>
      </w:r>
      <w:r w:rsidRPr="00142F62">
        <w:rPr>
          <w:rFonts w:hint="cs"/>
          <w:rtl/>
        </w:rPr>
        <w:t>والالتزامات</w:t>
      </w:r>
      <w:r w:rsidR="00D1291C" w:rsidRPr="00142F62">
        <w:rPr>
          <w:rFonts w:hint="cs"/>
          <w:rtl/>
        </w:rPr>
        <w:t xml:space="preserve"> العامة</w:t>
      </w:r>
    </w:p>
    <w:p w14:paraId="19D7DCFA" w14:textId="72F4A9BA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125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خطت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هائلة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وكرامتهم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ويعتبر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إدراجها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دليل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صارخ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تمكينية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 وفّر 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5084BBA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126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يدل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بوضوح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بلا </w:t>
      </w:r>
      <w:r w:rsidRPr="00142F62">
        <w:rPr>
          <w:rFonts w:hint="cs"/>
          <w:rtl/>
          <w:lang w:val="en-US"/>
        </w:rPr>
        <w:t>تحفظ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تكافؤ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ومكافحة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42C5A941" w14:textId="5F111E4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127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وبإدراج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مشروع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للاتجاه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الجديد،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واضحة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للغاية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باعتبارها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عنصر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حاسم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الاستقلال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مجموعة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قائمة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بذاتها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>.</w:t>
      </w:r>
    </w:p>
    <w:p w14:paraId="6EA4459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128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ويوفر الدعم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الإعفاء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الرسوم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الجمركية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البنود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فعالة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وتقدَّم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بمختلف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أنواعها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والدولية</w:t>
      </w:r>
      <w:r w:rsidRPr="00142F62">
        <w:rPr>
          <w:rtl/>
          <w:lang w:val="en-US"/>
        </w:rPr>
        <w:t>.</w:t>
      </w:r>
    </w:p>
    <w:p w14:paraId="4BE0923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129-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وتجدر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إدراج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الأسئلة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استبيان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والمساكن</w:t>
      </w:r>
      <w:r w:rsidRPr="00142F62">
        <w:rPr>
          <w:rtl/>
          <w:lang w:val="en-US"/>
        </w:rPr>
        <w:t xml:space="preserve"> لعام 2015. </w:t>
      </w:r>
      <w:r w:rsidRPr="00142F62">
        <w:rPr>
          <w:rFonts w:hint="cs"/>
          <w:rtl/>
          <w:lang w:val="en-US"/>
        </w:rPr>
        <w:t>ويمكن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المستخلصة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التخطيط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27C8D9ED" w14:textId="7233ED3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130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الهائلة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اتخذت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بلد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مواتي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بد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للإعاقة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مليئ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بالعقبات</w:t>
      </w:r>
      <w:r w:rsidRPr="00142F62">
        <w:rPr>
          <w:rtl/>
          <w:lang w:val="en-US"/>
        </w:rPr>
        <w:t>.</w:t>
      </w:r>
    </w:p>
    <w:p w14:paraId="7819C06D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خطة 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للمواد</w:t>
      </w:r>
      <w:r w:rsidRPr="00142F62">
        <w:rPr>
          <w:rtl/>
          <w:lang w:val="en-US"/>
        </w:rPr>
        <w:t> 1-4</w:t>
      </w:r>
    </w:p>
    <w:p w14:paraId="5B87AC84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131-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إدراج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الثماني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الواضح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تماماً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للاضطلاع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إنجاز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المذكورة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آنفاً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وترد فيما يلي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تلك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>:</w:t>
      </w:r>
    </w:p>
    <w:p w14:paraId="31732B39" w14:textId="304C122B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تشاورت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الحكومة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خلال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وزارة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التخطيط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والتنمية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الاقتصادية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مع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ومنظمات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لتوفير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التدابير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التيسيرية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المعقولة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بشكل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كامل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النحو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المنصوص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عليه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قانون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لعام 2011. </w:t>
      </w:r>
      <w:r w:rsidRPr="00142F62">
        <w:rPr>
          <w:rFonts w:hint="cs"/>
          <w:rtl/>
        </w:rPr>
        <w:t>وأدت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المشاورة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إبراز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خطة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التنمية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الوطنية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المتوسطة</w:t>
      </w:r>
      <w:r w:rsidRPr="00142F62">
        <w:rPr>
          <w:rtl/>
        </w:rPr>
        <w:t> </w:t>
      </w:r>
      <w:r w:rsidRPr="00142F62">
        <w:rPr>
          <w:rFonts w:hint="cs"/>
          <w:rtl/>
        </w:rPr>
        <w:t>الأجل؛</w:t>
      </w:r>
    </w:p>
    <w:p w14:paraId="3D7A522A" w14:textId="4084C46B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ستعطي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الحكومة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الأولوية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لمراجعة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قوانين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سيراليون</w:t>
      </w:r>
      <w:r w:rsidRPr="00142F62">
        <w:rPr>
          <w:rtl/>
        </w:rPr>
        <w:t xml:space="preserve"> بما 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ذلك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سياسة التعليم الجامع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مقارنة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باتفاقية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حقوق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وتحديد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ثغرات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وتناقضات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أجل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إزالة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عوائق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أمام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التنفيذ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الكامل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لاتفاقية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حقوق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> </w:t>
      </w:r>
      <w:r w:rsidRPr="00142F62">
        <w:rPr>
          <w:rFonts w:hint="cs"/>
          <w:rtl/>
        </w:rPr>
        <w:t>الإعاقة؛</w:t>
      </w:r>
    </w:p>
    <w:p w14:paraId="24ACE9DB" w14:textId="4070112A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جميع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التشريعات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سيتم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سنها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المستقبل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والتي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تتعلق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سوف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تتضمن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تفسير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النحو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المنصوص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عليه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اتفاقية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حقوق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> </w:t>
      </w:r>
      <w:r w:rsidRPr="00142F62">
        <w:rPr>
          <w:rFonts w:hint="cs"/>
          <w:rtl/>
        </w:rPr>
        <w:t>الإعاقة؛</w:t>
      </w:r>
    </w:p>
    <w:p w14:paraId="02CC54F8" w14:textId="264F5F5C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الانتهاء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وضع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اللوائح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والمبادئ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التوجيهية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للتنفيذ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الكامل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لجميع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القوانين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المحلية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مع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الإشارة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بشكل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وثيق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اتفاقية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حقوق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> </w:t>
      </w:r>
      <w:r w:rsidRPr="00142F62">
        <w:rPr>
          <w:rFonts w:hint="cs"/>
          <w:rtl/>
        </w:rPr>
        <w:t>الإعاقة؛</w:t>
      </w:r>
    </w:p>
    <w:p w14:paraId="747047D6" w14:textId="4E0A23DD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ستعزز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الحكومة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دورها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الراصد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لضمان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تنفيذ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برامج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وفق</w:t>
      </w:r>
      <w:r w:rsidR="00570BE3" w:rsidRPr="00142F62">
        <w:rPr>
          <w:rFonts w:hint="cs"/>
          <w:rtl/>
        </w:rPr>
        <w:t>اً</w:t>
      </w:r>
      <w:r w:rsidR="00570BE3" w:rsidRPr="00142F62">
        <w:rPr>
          <w:rtl/>
        </w:rPr>
        <w:t xml:space="preserve"> </w:t>
      </w:r>
      <w:r w:rsidRPr="00142F62">
        <w:rPr>
          <w:rFonts w:hint="cs"/>
          <w:rtl/>
        </w:rPr>
        <w:t>لخطط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العمل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جميع</w:t>
      </w:r>
      <w:r w:rsidRPr="00142F62">
        <w:rPr>
          <w:rtl/>
        </w:rPr>
        <w:t> </w:t>
      </w:r>
      <w:r w:rsidRPr="00142F62">
        <w:rPr>
          <w:rFonts w:hint="cs"/>
          <w:rtl/>
        </w:rPr>
        <w:t>المستويات؛</w:t>
      </w:r>
    </w:p>
    <w:p w14:paraId="47A51BEB" w14:textId="760EAE26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أنشأ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مجلس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مدينة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فريتاون</w:t>
      </w:r>
      <w:r w:rsidRPr="00142F62">
        <w:rPr>
          <w:rtl/>
        </w:rPr>
        <w:t xml:space="preserve"> </w:t>
      </w:r>
      <w:r w:rsidRPr="00142F62">
        <w:t>(FCC)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مبادرات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جديدة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لجعل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البلدية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والمدن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الأخرى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أكثر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شمولاً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وأكثر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سهولة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الوصول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حيث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التعليم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وتنمية</w:t>
      </w:r>
      <w:r w:rsidRPr="00142F62">
        <w:rPr>
          <w:rtl/>
        </w:rPr>
        <w:t> </w:t>
      </w:r>
      <w:r w:rsidRPr="00142F62">
        <w:rPr>
          <w:rFonts w:hint="cs"/>
          <w:rtl/>
        </w:rPr>
        <w:t>المهارات</w:t>
      </w:r>
      <w:r w:rsidRPr="00142F62">
        <w:rPr>
          <w:rtl/>
        </w:rPr>
        <w:t>.</w:t>
      </w:r>
    </w:p>
    <w:p w14:paraId="1F4631F1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5</w:t>
      </w:r>
    </w:p>
    <w:p w14:paraId="7CBF5C1B" w14:textId="62F6BFF8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التمييز</w:t>
      </w:r>
    </w:p>
    <w:p w14:paraId="1C1A2EC2" w14:textId="009985C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132-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 xml:space="preserve">ينص </w:t>
      </w:r>
      <w:r w:rsidR="006605A2" w:rsidRPr="00142F62">
        <w:rPr>
          <w:rFonts w:hint="cs"/>
          <w:rtl/>
          <w:lang w:val="en-US"/>
        </w:rPr>
        <w:t>دستور عام 1991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27(1)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مراعاة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الأبواب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الفرعية</w:t>
      </w:r>
      <w:r w:rsidRPr="00142F62">
        <w:rPr>
          <w:rtl/>
          <w:lang w:val="en-US"/>
        </w:rPr>
        <w:t xml:space="preserve"> (4) و(5) و(7)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تمييزي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أثره</w:t>
      </w:r>
      <w:r w:rsidRPr="00142F62">
        <w:rPr>
          <w:rtl/>
          <w:lang w:val="en-US"/>
        </w:rPr>
        <w:t>.</w:t>
      </w:r>
    </w:p>
    <w:p w14:paraId="021D8237" w14:textId="33808CB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133-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ويؤكد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</w:t>
      </w:r>
      <w:r w:rsidRPr="00142F62">
        <w:rPr>
          <w:rtl/>
          <w:lang w:val="en-US"/>
        </w:rPr>
        <w:t xml:space="preserve"> (2)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مراعاة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الأبواب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الفرعية</w:t>
      </w:r>
      <w:r w:rsidRPr="00142F62">
        <w:rPr>
          <w:rtl/>
          <w:lang w:val="en-US"/>
        </w:rPr>
        <w:t xml:space="preserve"> (6) و(7) و(8)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تمييزية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يتصرف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وظائف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منصب</w:t>
      </w:r>
      <w:r w:rsidRPr="00142F62">
        <w:rPr>
          <w:rtl/>
          <w:lang w:val="en-US"/>
        </w:rPr>
        <w:t xml:space="preserve"> عام أو 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عامة. وفي 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</w:t>
      </w:r>
      <w:r w:rsidRPr="00142F62">
        <w:rPr>
          <w:rtl/>
          <w:lang w:val="en-US"/>
        </w:rPr>
        <w:t xml:space="preserve"> (3)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عبارة</w:t>
      </w:r>
      <w:r w:rsidRPr="00142F62">
        <w:rPr>
          <w:rtl/>
          <w:lang w:val="en-US"/>
        </w:rPr>
        <w:t xml:space="preserve"> "</w:t>
      </w:r>
      <w:r w:rsidRPr="00142F62">
        <w:rPr>
          <w:rFonts w:hint="cs"/>
          <w:rtl/>
          <w:lang w:val="en-US"/>
        </w:rPr>
        <w:t>تمييز</w:t>
      </w:r>
      <w:r w:rsidRPr="00142F62">
        <w:rPr>
          <w:rtl/>
          <w:lang w:val="en-US"/>
        </w:rPr>
        <w:t xml:space="preserve">" </w:t>
      </w:r>
      <w:r w:rsidRPr="00142F62">
        <w:rPr>
          <w:rFonts w:hint="cs"/>
          <w:rtl/>
          <w:lang w:val="en-US"/>
        </w:rPr>
        <w:t>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كلياً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رئيسياً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أوصاف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العرق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القبيلة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الجنس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الأصل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الآراء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اللون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العقيدة</w:t>
      </w:r>
      <w:r w:rsidRPr="00142F62">
        <w:rPr>
          <w:lang w:val="en-US"/>
        </w:rPr>
        <w:t>.</w:t>
      </w:r>
    </w:p>
    <w:p w14:paraId="03551F8F" w14:textId="220920B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134-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 شهد الإطار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تحسناً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يُنظر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 يفي بأغراض التدبير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 xml:space="preserve"> 4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بالكرامة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والاستقلالية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والاستقلال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وتكافؤ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والإدماج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ويوضح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مفهوم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ظروف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محددة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كشرط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عام</w:t>
      </w:r>
      <w:r w:rsidRPr="00142F62">
        <w:rPr>
          <w:rtl/>
          <w:lang w:val="en-US"/>
        </w:rPr>
        <w:t>.</w:t>
      </w:r>
    </w:p>
    <w:p w14:paraId="5AB3A1E4" w14:textId="43A4CA7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135-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وتماشياً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الواردة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 xml:space="preserve"> 33(1)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الاتفاقية،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يسعى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رفاههم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قيام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بناءً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توصية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بإصدار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دائمة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سارية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المفعول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لأهليتهم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>.</w:t>
      </w:r>
    </w:p>
    <w:p w14:paraId="0BB846A6" w14:textId="584618E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136-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41(1)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للمدعي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التشاور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أنظمة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lang w:val="en-US"/>
        </w:rPr>
        <w:t>:</w:t>
      </w:r>
    </w:p>
    <w:p w14:paraId="03625E80" w14:textId="77777777" w:rsidR="009B66A3" w:rsidRPr="00142F62" w:rsidRDefault="009B66A3" w:rsidP="001A7655">
      <w:pPr>
        <w:pStyle w:val="SingleTxtGA"/>
        <w:ind w:left="1928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انتهاك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حرمان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حقوقهم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حرمانهم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ممتلكاتهم؛</w:t>
      </w:r>
    </w:p>
    <w:p w14:paraId="2906FADD" w14:textId="77777777" w:rsidR="009B66A3" w:rsidRPr="00142F62" w:rsidRDefault="009B66A3" w:rsidP="001A7655">
      <w:pPr>
        <w:pStyle w:val="SingleTxtGA"/>
        <w:ind w:left="1928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مسائل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يراها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مناسبة؛</w:t>
      </w:r>
    </w:p>
    <w:p w14:paraId="0128BB6C" w14:textId="0B3BE516" w:rsidR="009B66A3" w:rsidRPr="00142F62" w:rsidRDefault="001A7655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</w:r>
      <w:r w:rsidR="009B66A3" w:rsidRPr="00142F62">
        <w:rPr>
          <w:lang w:val="en-US"/>
        </w:rPr>
        <w:t>(2)</w:t>
      </w:r>
      <w:r w:rsidRPr="00142F62">
        <w:rPr>
          <w:rtl/>
          <w:lang w:val="en-US"/>
        </w:rPr>
        <w:tab/>
      </w:r>
      <w:r w:rsidR="009B66A3" w:rsidRPr="00142F62">
        <w:rPr>
          <w:rFonts w:hint="cs"/>
          <w:rtl/>
          <w:lang w:val="en-US"/>
        </w:rPr>
        <w:t>تضع</w:t>
      </w:r>
      <w:r w:rsidR="009B66A3" w:rsidRPr="00142F62">
        <w:rPr>
          <w:rtl/>
          <w:lang w:val="en-US"/>
        </w:rPr>
        <w:t xml:space="preserve"> </w:t>
      </w:r>
      <w:r w:rsidR="009B66A3" w:rsidRPr="00142F62">
        <w:rPr>
          <w:rFonts w:hint="cs"/>
          <w:rtl/>
          <w:lang w:val="en-US"/>
        </w:rPr>
        <w:t>لجنة</w:t>
      </w:r>
      <w:r w:rsidR="009B66A3" w:rsidRPr="00142F62">
        <w:rPr>
          <w:rtl/>
          <w:lang w:val="en-US"/>
        </w:rPr>
        <w:t xml:space="preserve"> </w:t>
      </w:r>
      <w:r w:rsidR="009B66A3" w:rsidRPr="00142F62">
        <w:rPr>
          <w:rFonts w:hint="cs"/>
          <w:rtl/>
          <w:lang w:val="en-US"/>
        </w:rPr>
        <w:t>قواعد</w:t>
      </w:r>
      <w:r w:rsidR="009B66A3" w:rsidRPr="00142F62">
        <w:rPr>
          <w:rtl/>
          <w:lang w:val="en-US"/>
        </w:rPr>
        <w:t xml:space="preserve"> </w:t>
      </w:r>
      <w:r w:rsidR="009B66A3" w:rsidRPr="00142F62">
        <w:rPr>
          <w:rFonts w:hint="cs"/>
          <w:rtl/>
          <w:lang w:val="en-US"/>
        </w:rPr>
        <w:t>المحكمة</w:t>
      </w:r>
      <w:r w:rsidR="009B66A3" w:rsidRPr="00142F62">
        <w:rPr>
          <w:rtl/>
          <w:lang w:val="en-US"/>
        </w:rPr>
        <w:t xml:space="preserve"> </w:t>
      </w:r>
      <w:r w:rsidR="009B66A3" w:rsidRPr="00142F62">
        <w:rPr>
          <w:rFonts w:hint="cs"/>
          <w:rtl/>
          <w:lang w:val="en-US"/>
        </w:rPr>
        <w:t>قواعد</w:t>
      </w:r>
      <w:r w:rsidR="009B66A3" w:rsidRPr="00142F62">
        <w:rPr>
          <w:rtl/>
          <w:lang w:val="en-US"/>
        </w:rPr>
        <w:t xml:space="preserve"> </w:t>
      </w:r>
      <w:r w:rsidR="009B66A3" w:rsidRPr="00142F62">
        <w:rPr>
          <w:rFonts w:hint="cs"/>
          <w:rtl/>
          <w:lang w:val="en-US"/>
        </w:rPr>
        <w:t>تنص</w:t>
      </w:r>
      <w:r w:rsidR="009B66A3" w:rsidRPr="00142F62">
        <w:rPr>
          <w:rtl/>
          <w:lang w:val="en-US"/>
        </w:rPr>
        <w:t xml:space="preserve"> </w:t>
      </w:r>
      <w:r w:rsidR="009B66A3" w:rsidRPr="00142F62">
        <w:rPr>
          <w:rFonts w:hint="cs"/>
          <w:rtl/>
          <w:lang w:val="en-US"/>
        </w:rPr>
        <w:t>على</w:t>
      </w:r>
      <w:r w:rsidR="009B66A3" w:rsidRPr="00142F62">
        <w:rPr>
          <w:rtl/>
          <w:lang w:val="en-US"/>
        </w:rPr>
        <w:t xml:space="preserve"> ما </w:t>
      </w:r>
      <w:r w:rsidR="009B66A3" w:rsidRPr="00142F62">
        <w:rPr>
          <w:rFonts w:hint="cs"/>
          <w:rtl/>
          <w:lang w:val="en-US"/>
        </w:rPr>
        <w:t>يلي</w:t>
      </w:r>
      <w:r w:rsidR="009B66A3" w:rsidRPr="00142F62">
        <w:rPr>
          <w:lang w:val="en-US"/>
        </w:rPr>
        <w:t>:</w:t>
      </w:r>
    </w:p>
    <w:p w14:paraId="04ACCFE2" w14:textId="77777777" w:rsidR="009B66A3" w:rsidRPr="00142F62" w:rsidRDefault="009B66A3" w:rsidP="001A7655">
      <w:pPr>
        <w:pStyle w:val="SingleTxtGA"/>
        <w:ind w:left="1928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إعفاء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الرسوم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بالمسائل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المبينة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</w:t>
      </w:r>
      <w:r w:rsidRPr="00142F62">
        <w:rPr>
          <w:rtl/>
          <w:lang w:val="en-US"/>
        </w:rPr>
        <w:t> (1)</w:t>
      </w:r>
      <w:r w:rsidRPr="00142F62">
        <w:rPr>
          <w:rFonts w:hint="cs"/>
          <w:rtl/>
          <w:lang w:val="en-US"/>
        </w:rPr>
        <w:t>؛</w:t>
      </w:r>
    </w:p>
    <w:p w14:paraId="074FE983" w14:textId="77777777" w:rsidR="009B66A3" w:rsidRPr="00142F62" w:rsidRDefault="009B66A3" w:rsidP="001A7655">
      <w:pPr>
        <w:pStyle w:val="SingleTxtGA"/>
        <w:ind w:left="1928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الترجمة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الإرشادية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البدنية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يحضرون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>.</w:t>
      </w:r>
    </w:p>
    <w:p w14:paraId="6C6CCBB4" w14:textId="6D3407E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137-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ويُلزم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التكييف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الهيكلي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مطالبة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مذكور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صراحة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لعام 2004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مجانية 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الابتدائي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لا </w:t>
      </w:r>
      <w:r w:rsidRPr="00142F62">
        <w:rPr>
          <w:rFonts w:hint="cs"/>
          <w:rtl/>
          <w:lang w:val="en-US"/>
        </w:rPr>
        <w:t>يعالج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الثغرات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الثانوي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tl/>
          <w:lang w:val="en-US"/>
        </w:rPr>
        <w:t>إلا </w:t>
      </w:r>
      <w:r w:rsidRPr="00142F62">
        <w:rPr>
          <w:rFonts w:hint="cs"/>
          <w:rtl/>
          <w:lang w:val="en-US"/>
        </w:rPr>
        <w:t>الإناث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لعام 2004 لم </w:t>
      </w:r>
      <w:r w:rsidRPr="00142F62">
        <w:rPr>
          <w:rFonts w:hint="cs"/>
          <w:rtl/>
          <w:lang w:val="en-US"/>
        </w:rPr>
        <w:t>يشر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الإيجابي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حدوث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الابتدائية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والثانوية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 الجامع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 xml:space="preserve"> 24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ويضيف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الاتساق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الطلاب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المتخصصين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505696A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138-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وتعترف 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الصحي،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إلغاء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الكاملة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يسعون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تطوير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التشريعات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الباحثين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والعاملين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>.</w:t>
      </w:r>
    </w:p>
    <w:p w14:paraId="59C20F8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139-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وتسعى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تدابير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توسيع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شبكة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حاسمة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للتمكن 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التغلب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والتخفيف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منه،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الحرمان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المنهجي،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التعدي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أساسية</w:t>
      </w:r>
      <w:r w:rsidRPr="00142F62">
        <w:rPr>
          <w:rtl/>
          <w:lang w:val="en-US"/>
        </w:rPr>
        <w:t>.</w:t>
      </w:r>
    </w:p>
    <w:p w14:paraId="4CE4EF7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140-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النجاحات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حققتها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والتعليم،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>.</w:t>
      </w:r>
    </w:p>
    <w:p w14:paraId="4981A139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6</w:t>
      </w:r>
    </w:p>
    <w:p w14:paraId="082F70BF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</w:p>
    <w:p w14:paraId="3D4D5C05" w14:textId="4A36900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141-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المبادئ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9(1)(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تكلّف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بتوجيه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والأشخاص ذوي 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التعليمية.</w:t>
      </w:r>
    </w:p>
    <w:p w14:paraId="141EC16F" w14:textId="02126058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142-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8(2)(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يدعو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5B05D537" w14:textId="3CF976D8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143-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 أن 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2011. </w:t>
      </w:r>
      <w:r w:rsidRPr="00142F62">
        <w:rPr>
          <w:rFonts w:hint="cs"/>
          <w:rtl/>
          <w:lang w:val="en-US"/>
        </w:rPr>
        <w:t>ويتناول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المثال،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14(1)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المعتمدة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وافقت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17 </w:t>
      </w:r>
      <w:r w:rsidRPr="00142F62">
        <w:rPr>
          <w:rFonts w:hint="cs"/>
          <w:rtl/>
          <w:lang w:val="en-US"/>
        </w:rPr>
        <w:t>بالمثل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(1)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العامة.</w:t>
      </w:r>
    </w:p>
    <w:p w14:paraId="3D75299A" w14:textId="6E99320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144-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19(1)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يحرم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اكتساب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والمؤهلات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المطلوبة،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ويشير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يُمنحن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معينة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lang w:val="en-US"/>
        </w:rPr>
        <w:t>.</w:t>
      </w:r>
    </w:p>
    <w:p w14:paraId="362C8610" w14:textId="6A8EA07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145-</w:t>
      </w:r>
      <w:r w:rsidRPr="00142F62">
        <w:rPr>
          <w:rtl/>
          <w:lang w:val="en-US"/>
        </w:rPr>
        <w:tab/>
      </w:r>
      <w:r w:rsidR="00320E6F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يجرم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</w:t>
      </w:r>
      <w:r w:rsidRPr="00142F62">
        <w:rPr>
          <w:rtl/>
          <w:lang w:val="en-US"/>
        </w:rPr>
        <w:t xml:space="preserve"> 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="008E259F" w:rsidRPr="00142F62">
        <w:rPr>
          <w:rFonts w:hint="cs"/>
          <w:rtl/>
          <w:lang w:val="en-US"/>
        </w:rPr>
        <w:t>الباب</w:t>
      </w:r>
      <w:r w:rsidR="008E259F" w:rsidRPr="00142F62">
        <w:rPr>
          <w:rtl/>
          <w:lang w:val="en-US"/>
        </w:rPr>
        <w:t> </w:t>
      </w:r>
      <w:r w:rsidRPr="00142F62">
        <w:rPr>
          <w:rtl/>
          <w:lang w:val="en-US"/>
        </w:rPr>
        <w:t xml:space="preserve">8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الجرائم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الجنسية</w:t>
      </w:r>
      <w:r w:rsidRPr="00142F62">
        <w:rPr>
          <w:rtl/>
          <w:lang w:val="en-US"/>
        </w:rPr>
        <w:t xml:space="preserve"> لعام 2012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يتسبب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يحرض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يدفع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يهدد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يخدع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اضطراب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عقلي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للانخراط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نشاط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اختراق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فتحة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الشرج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المهبل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الفم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الآخر،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بقضيبه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شيء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جنسية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ويرتكب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جريمة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ويعاقب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إدانته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بالسجن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لمدة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سنوات</w:t>
      </w:r>
      <w:r w:rsidRPr="00142F62">
        <w:rPr>
          <w:rtl/>
          <w:lang w:val="en-US"/>
        </w:rPr>
        <w:t xml:space="preserve"> ولا </w:t>
      </w:r>
      <w:r w:rsidRPr="00142F62">
        <w:rPr>
          <w:rFonts w:hint="cs"/>
          <w:rtl/>
          <w:lang w:val="en-US"/>
        </w:rPr>
        <w:t>تزيد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عاماً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وعند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سمح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مريض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عقلياً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نشاط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جنسي،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المعتقد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يعرف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المتوقع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عقلي</w:t>
      </w:r>
      <w:r w:rsidRPr="00142F62">
        <w:rPr>
          <w:rtl/>
          <w:lang w:val="en-US"/>
        </w:rPr>
        <w:t xml:space="preserve"> ولا </w:t>
      </w:r>
      <w:r w:rsidRPr="00142F62">
        <w:rPr>
          <w:rFonts w:hint="cs"/>
          <w:rtl/>
          <w:lang w:val="en-US"/>
        </w:rPr>
        <w:t>يمكنه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يقول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يُظهِر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بالأفعال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الجنسي</w:t>
      </w:r>
      <w:r w:rsidRPr="00142F62">
        <w:rPr>
          <w:rtl/>
          <w:lang w:val="en-US"/>
        </w:rPr>
        <w:t>.</w:t>
      </w:r>
    </w:p>
    <w:p w14:paraId="33D2B1A9" w14:textId="2ED92EAA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146-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وتفرض</w:t>
      </w:r>
      <w:r w:rsidRPr="00142F62">
        <w:rPr>
          <w:rtl/>
          <w:lang w:val="en-US"/>
        </w:rPr>
        <w:t xml:space="preserve"> </w:t>
      </w:r>
      <w:r w:rsidR="001A79E2" w:rsidRPr="00142F62">
        <w:rPr>
          <w:rFonts w:hint="cs"/>
          <w:rtl/>
          <w:lang w:val="en-US"/>
        </w:rPr>
        <w:t>الباب</w:t>
      </w:r>
      <w:r w:rsidR="001A79E2" w:rsidRPr="00142F62">
        <w:rPr>
          <w:rtl/>
          <w:lang w:val="en-US"/>
        </w:rPr>
        <w:t> </w:t>
      </w:r>
      <w:r w:rsidRPr="00142F62">
        <w:rPr>
          <w:rtl/>
          <w:lang w:val="en-US"/>
        </w:rPr>
        <w:t xml:space="preserve">9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مسؤولية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يتسبب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يحرض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="006605A2" w:rsidRPr="00142F62">
        <w:rPr>
          <w:rFonts w:hint="cs"/>
          <w:rtl/>
          <w:lang w:val="en-US"/>
        </w:rPr>
        <w:t xml:space="preserve">ذا إعاقة عقلية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نشاط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جنسي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مهمته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مصاب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عقلي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يسمح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المريض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يأمره عمداً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بممارسة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الجماع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يرتكب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جريمة،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ارتكب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الجريمة،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بالسجن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لمدة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سنوات</w:t>
      </w:r>
      <w:r w:rsidRPr="00142F62">
        <w:rPr>
          <w:rtl/>
          <w:lang w:val="en-US"/>
        </w:rPr>
        <w:t xml:space="preserve"> ولا </w:t>
      </w:r>
      <w:r w:rsidRPr="00142F62">
        <w:rPr>
          <w:rFonts w:hint="cs"/>
          <w:rtl/>
          <w:lang w:val="en-US"/>
        </w:rPr>
        <w:t>تزيد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عشر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عام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>.</w:t>
      </w:r>
    </w:p>
    <w:p w14:paraId="59118DB6" w14:textId="299DFBA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147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أيلولة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التركات،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المنزلي،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الزواج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العرفي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والطلاق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المرأة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عموم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>.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وتبطل هذه القوانين، من حيث القانون ومن حيث المبدأ،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تحملتها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وقد تحسن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الماضي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 القوانين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تلبي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المحددة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الإعاقة.</w:t>
      </w:r>
    </w:p>
    <w:p w14:paraId="13E13F35" w14:textId="475A521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148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للنهوض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بالمرأة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المرأة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إنسان،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الصدد،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تؤكد 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ضحايا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والكوارث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واللائي، بسبب ذلك، يصبحن أرباب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الوحيدين،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الأشخاص ذوي الإعاقة</w:t>
      </w:r>
      <w:r w:rsidRPr="00142F62">
        <w:rPr>
          <w:rtl/>
          <w:lang w:val="en-US"/>
        </w:rPr>
        <w:t>، أو </w:t>
      </w:r>
      <w:r w:rsidRPr="00142F62">
        <w:rPr>
          <w:rFonts w:hint="cs"/>
          <w:rtl/>
          <w:lang w:val="en-US"/>
        </w:rPr>
        <w:t>النازحين،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يحق لهن 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قصيرة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19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5622B0F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149-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تعويضات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كبير،</w:t>
      </w:r>
      <w:r w:rsidRPr="00142F62">
        <w:rPr>
          <w:rtl/>
          <w:lang w:val="en-US"/>
        </w:rPr>
        <w:t xml:space="preserve"> ولا </w:t>
      </w:r>
      <w:r w:rsidRPr="00142F62">
        <w:rPr>
          <w:rFonts w:hint="cs"/>
          <w:rtl/>
          <w:lang w:val="en-US"/>
        </w:rPr>
        <w:t>تزال تدعم،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ضحايا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الكوارث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عاماً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الآونة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الأخيرة،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المذكورة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أعلاه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ببناء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منازل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لضحايا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جرحى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بلدة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ماسياكا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غرب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>.</w:t>
      </w:r>
    </w:p>
    <w:p w14:paraId="1559995F" w14:textId="4CD3172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150-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وتعمل الركيزة</w:t>
      </w:r>
      <w:r w:rsidRPr="00142F62">
        <w:rPr>
          <w:rtl/>
          <w:lang w:val="en-US"/>
        </w:rPr>
        <w:t xml:space="preserve"> 3 </w:t>
      </w:r>
      <w:r w:rsidRPr="00142F62">
        <w:rPr>
          <w:rFonts w:hint="cs"/>
          <w:rtl/>
          <w:lang w:val="en-US"/>
        </w:rPr>
        <w:t>لخطة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الرخاء،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> 2012-2018</w:t>
      </w:r>
      <w:r w:rsidRPr="00142F62">
        <w:rPr>
          <w:rFonts w:hint="cs"/>
          <w:rtl/>
          <w:lang w:val="en-US"/>
        </w:rPr>
        <w:t xml:space="preserve"> على 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الجسدية،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عام 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الغرض،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لتنفيذها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لتلبية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الجسدية</w:t>
      </w:r>
      <w:r w:rsidRPr="00142F62">
        <w:rPr>
          <w:rtl/>
          <w:lang w:val="en-US"/>
        </w:rPr>
        <w:t>:</w:t>
      </w:r>
    </w:p>
    <w:p w14:paraId="457BA26D" w14:textId="78FB7D4C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توفير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الرعاية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الصحية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المجانية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نقطة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الولادة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> </w:t>
      </w:r>
      <w:r w:rsidRPr="00142F62">
        <w:rPr>
          <w:rFonts w:hint="cs"/>
          <w:rtl/>
        </w:rPr>
        <w:t>الإعاقة؛</w:t>
      </w:r>
    </w:p>
    <w:p w14:paraId="4A8A1BDA" w14:textId="2D9FFE88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تعزيز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الخدمات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الرامية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توفير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معدات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إعادة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التأهيل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> </w:t>
      </w:r>
      <w:r w:rsidRPr="00142F62">
        <w:rPr>
          <w:rFonts w:hint="cs"/>
          <w:rtl/>
        </w:rPr>
        <w:t>الإعاقة؛</w:t>
      </w:r>
    </w:p>
    <w:p w14:paraId="7E7A0C26" w14:textId="6DF4801E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جعل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المرافق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الصحية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مواتية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الجسدية</w:t>
      </w:r>
      <w:r w:rsidRPr="00142F62">
        <w:rPr>
          <w:rtl/>
        </w:rPr>
        <w:t xml:space="preserve">. </w:t>
      </w:r>
      <w:r w:rsidRPr="00142F62">
        <w:rPr>
          <w:rFonts w:hint="cs"/>
          <w:rtl/>
        </w:rPr>
        <w:t>وعلى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سبيل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المثال،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مستشفى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ماكيني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الإقليمي،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ومستشفى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بورت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لوكو،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ومستشفى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الأميرة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كريستيان</w:t>
      </w:r>
      <w:r w:rsidRPr="00142F62">
        <w:rPr>
          <w:rtl/>
        </w:rPr>
        <w:t> </w:t>
      </w:r>
      <w:r w:rsidRPr="00142F62">
        <w:rPr>
          <w:rFonts w:hint="cs"/>
          <w:rtl/>
        </w:rPr>
        <w:t>للتوليد.</w:t>
      </w:r>
    </w:p>
    <w:p w14:paraId="6E014390" w14:textId="239E751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151-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الجزء</w:t>
      </w:r>
      <w:r w:rsidRPr="00142F62">
        <w:rPr>
          <w:rtl/>
          <w:lang w:val="en-US"/>
        </w:rPr>
        <w:t> 3</w:t>
      </w:r>
      <w:r w:rsidR="00D10AF7" w:rsidRPr="00142F62">
        <w:rPr>
          <w:rFonts w:hint="cs"/>
          <w:rtl/>
          <w:lang w:val="en-US"/>
        </w:rPr>
        <w:t>-</w:t>
      </w:r>
      <w:r w:rsidRPr="00142F62">
        <w:rPr>
          <w:rtl/>
          <w:lang w:val="en-US"/>
        </w:rPr>
        <w:t>3</w:t>
      </w:r>
      <w:r w:rsidR="00D10AF7" w:rsidRPr="00142F62">
        <w:rPr>
          <w:rFonts w:hint="cs"/>
          <w:rtl/>
          <w:lang w:val="en-US"/>
        </w:rPr>
        <w:t>-</w:t>
      </w:r>
      <w:r w:rsidRPr="00142F62">
        <w:rPr>
          <w:rtl/>
          <w:lang w:val="en-US"/>
        </w:rPr>
        <w:t xml:space="preserve">3: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الحالية؛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الاتجاه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الجديد</w:t>
      </w:r>
      <w:r w:rsidRPr="00142F62">
        <w:rPr>
          <w:rtl/>
          <w:lang w:val="en-US"/>
        </w:rPr>
        <w:t xml:space="preserve"> لعام 2018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20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يُذكر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باعتبارهم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المجموعة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الأكثر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حرماناً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 بالتالي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تلتزم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lang w:val="en-US"/>
        </w:rPr>
        <w:t>:</w:t>
      </w:r>
    </w:p>
    <w:p w14:paraId="0CFF8F56" w14:textId="3DCB90CA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مراجعة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وتنفيذ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السياسات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والقوانين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المتعلقة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بالإعاقة،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وخاصة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جعل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المرافق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العامة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مواتية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> </w:t>
      </w:r>
      <w:r w:rsidRPr="00142F62">
        <w:rPr>
          <w:rFonts w:hint="cs"/>
          <w:rtl/>
        </w:rPr>
        <w:t>الإعاقة؛</w:t>
      </w:r>
    </w:p>
    <w:p w14:paraId="7D4BE6D0" w14:textId="651A583B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إعادة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النظر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إدارة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وتنفيذ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برنامج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شبكة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الأمان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الاجتماعي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لتغطية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> </w:t>
      </w:r>
      <w:r w:rsidRPr="00142F62">
        <w:rPr>
          <w:rFonts w:hint="cs"/>
          <w:rtl/>
        </w:rPr>
        <w:t>الإعاقة؛</w:t>
      </w:r>
    </w:p>
    <w:p w14:paraId="71055377" w14:textId="5A51EB35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توفير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التعليم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المجاني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جميع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مستويات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التعليم، ما قبل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المدرس</w:t>
      </w:r>
      <w:r w:rsidR="00840A5B" w:rsidRPr="00142F62">
        <w:rPr>
          <w:rFonts w:hint="cs"/>
          <w:rtl/>
        </w:rPr>
        <w:t>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والابتدائي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والثانوي</w:t>
      </w:r>
      <w:r w:rsidRPr="00142F62">
        <w:rPr>
          <w:rtl/>
        </w:rPr>
        <w:t> </w:t>
      </w:r>
      <w:r w:rsidR="00840A5B" w:rsidRPr="00142F62">
        <w:rPr>
          <w:rFonts w:hint="cs"/>
          <w:rtl/>
        </w:rPr>
        <w:t>والجامعي</w:t>
      </w:r>
      <w:r w:rsidRPr="00142F62">
        <w:rPr>
          <w:rFonts w:hint="cs"/>
          <w:rtl/>
        </w:rPr>
        <w:t>؛</w:t>
      </w:r>
    </w:p>
    <w:p w14:paraId="7813617A" w14:textId="2C82F371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مراجعة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وتحسين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الحوافز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المقدمة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للمعلمين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مؤسسات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الاحتياجات</w:t>
      </w:r>
      <w:r w:rsidRPr="00142F62">
        <w:rPr>
          <w:rtl/>
        </w:rPr>
        <w:t> </w:t>
      </w:r>
      <w:r w:rsidRPr="00142F62">
        <w:rPr>
          <w:rFonts w:hint="cs"/>
          <w:rtl/>
        </w:rPr>
        <w:t>الخاصة؛</w:t>
      </w:r>
    </w:p>
    <w:p w14:paraId="15F54E0F" w14:textId="36C1F42B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توفير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الرعاية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الصحية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المجانية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> </w:t>
      </w:r>
      <w:r w:rsidRPr="00142F62">
        <w:rPr>
          <w:rFonts w:hint="cs"/>
          <w:rtl/>
        </w:rPr>
        <w:t>والمسنين؛</w:t>
      </w:r>
    </w:p>
    <w:p w14:paraId="565AC1EB" w14:textId="49C0DF5A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زيادة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وصول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والمسنين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السكن</w:t>
      </w:r>
      <w:r w:rsidRPr="00142F62">
        <w:rPr>
          <w:rtl/>
        </w:rPr>
        <w:t> </w:t>
      </w:r>
      <w:r w:rsidRPr="00142F62">
        <w:rPr>
          <w:rFonts w:hint="cs"/>
          <w:rtl/>
        </w:rPr>
        <w:t>العام؛</w:t>
      </w:r>
    </w:p>
    <w:p w14:paraId="7984AFE2" w14:textId="07454F59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تقديم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المساعدة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الاجتماعية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> </w:t>
      </w:r>
      <w:r w:rsidRPr="00142F62">
        <w:rPr>
          <w:rFonts w:hint="cs"/>
          <w:rtl/>
        </w:rPr>
        <w:t>والمسنين؛</w:t>
      </w:r>
    </w:p>
    <w:p w14:paraId="404D7346" w14:textId="0901C009" w:rsidR="009B66A3" w:rsidRPr="00142F62" w:rsidRDefault="009B66A3" w:rsidP="003D482B">
      <w:pPr>
        <w:pStyle w:val="Bullet1GA"/>
        <w:rPr>
          <w:rtl/>
        </w:rPr>
      </w:pPr>
      <w:r w:rsidRPr="00142F62">
        <w:rPr>
          <w:rFonts w:hint="cs"/>
          <w:rtl/>
        </w:rPr>
        <w:t>توفير الدعم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المعيشي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أجل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التمكين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الاقتصادي</w:t>
      </w:r>
      <w:r w:rsidRPr="00142F62">
        <w:rPr>
          <w:rtl/>
        </w:rPr>
        <w:t xml:space="preserve">. </w:t>
      </w:r>
      <w:r w:rsidRPr="00142F62">
        <w:rPr>
          <w:rFonts w:hint="cs"/>
          <w:rtl/>
        </w:rPr>
        <w:t>وقد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أخذت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الحكومة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الاعتبار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تمكين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كجزء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من</w:t>
      </w:r>
      <w:r w:rsidRPr="00142F62">
        <w:rPr>
          <w:rtl/>
        </w:rPr>
        <w:t> </w:t>
      </w:r>
      <w:r w:rsidRPr="00142F62">
        <w:rPr>
          <w:rFonts w:hint="cs"/>
          <w:rtl/>
        </w:rPr>
        <w:t>المجموعات</w:t>
      </w:r>
      <w:r w:rsidRPr="00142F62">
        <w:rPr>
          <w:rtl/>
        </w:rPr>
        <w:t>.</w:t>
      </w:r>
    </w:p>
    <w:p w14:paraId="0C527F3E" w14:textId="1260A06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152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 المشروع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المرأة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هدف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للسياسة 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بالعقبات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تواجهها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والفتيات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وذوات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لمشاركتهن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والاقتصادية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والسياسية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يتضمن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 الهدف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إجراءً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استراتيجياً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ملموساً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الغاية،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شاركت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 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المصادقة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مشروع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السياسة</w:t>
      </w:r>
      <w:r w:rsidRPr="00142F62">
        <w:rPr>
          <w:rtl/>
          <w:lang w:val="en-US"/>
        </w:rPr>
        <w:t>.</w:t>
      </w:r>
    </w:p>
    <w:p w14:paraId="22DFCE86" w14:textId="313D2C69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153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وسجل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لعام 2015 </w:t>
      </w:r>
      <w:r w:rsidRPr="00142F62">
        <w:rPr>
          <w:rFonts w:hint="cs"/>
          <w:rtl/>
          <w:lang w:val="en-US"/>
        </w:rPr>
        <w:t>عدد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إجمالي</w:t>
      </w:r>
      <w:r w:rsidR="00570BE3" w:rsidRPr="00142F62">
        <w:rPr>
          <w:rFonts w:hint="cs"/>
          <w:rtl/>
          <w:lang w:val="en-US"/>
        </w:rPr>
        <w:t>اً</w:t>
      </w:r>
      <w:r w:rsidR="00570BE3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قدره</w:t>
      </w:r>
      <w:r w:rsidRPr="00142F62">
        <w:rPr>
          <w:rtl/>
          <w:lang w:val="en-US"/>
        </w:rPr>
        <w:t xml:space="preserve"> 810 42 </w:t>
      </w:r>
      <w:r w:rsidRPr="00142F62">
        <w:rPr>
          <w:rFonts w:hint="cs"/>
          <w:rtl/>
          <w:lang w:val="en-US"/>
        </w:rPr>
        <w:t>امرأة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>.</w:t>
      </w:r>
    </w:p>
    <w:p w14:paraId="085874EC" w14:textId="2433B03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154-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أدناه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وتوزيع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الإناث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بعمر</w:t>
      </w:r>
      <w:r w:rsidRPr="00142F62">
        <w:rPr>
          <w:rtl/>
          <w:lang w:val="en-US"/>
        </w:rPr>
        <w:t xml:space="preserve"> 15 </w:t>
      </w:r>
      <w:r w:rsidRPr="00142F62">
        <w:rPr>
          <w:rFonts w:hint="cs"/>
          <w:rtl/>
          <w:lang w:val="en-US"/>
        </w:rPr>
        <w:t>سنة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والحالة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الوظيفية</w:t>
      </w:r>
      <w:r w:rsidRPr="00142F62">
        <w:rPr>
          <w:rtl/>
          <w:lang w:val="en-US"/>
        </w:rPr>
        <w:t>.</w:t>
      </w:r>
    </w:p>
    <w:p w14:paraId="2749E03A" w14:textId="77777777" w:rsidR="009B66A3" w:rsidRPr="00142F62" w:rsidRDefault="009B66A3" w:rsidP="00D511B5">
      <w:pPr>
        <w:pStyle w:val="TABLETitle"/>
        <w:rPr>
          <w:lang w:val="en-US"/>
        </w:rPr>
      </w:pPr>
      <w:r w:rsidRPr="00142F62">
        <w:rPr>
          <w:rFonts w:hint="cs"/>
          <w:rtl/>
          <w:lang w:val="en-US"/>
        </w:rPr>
        <w:t>انتشار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الإناث</w:t>
      </w:r>
    </w:p>
    <w:p w14:paraId="5EA410E9" w14:textId="77A8A16A" w:rsidR="00F83DEF" w:rsidRPr="00142F62" w:rsidRDefault="00F83DEF" w:rsidP="00F83DEF">
      <w:pPr>
        <w:pStyle w:val="SingleTxtGA"/>
        <w:spacing w:line="240" w:lineRule="auto"/>
        <w:jc w:val="center"/>
        <w:rPr>
          <w:rtl/>
        </w:rPr>
      </w:pPr>
      <w:r w:rsidRPr="00142F62">
        <w:rPr>
          <w:noProof/>
          <w:sz w:val="16"/>
          <w:szCs w:val="16"/>
        </w:rPr>
        <w:drawing>
          <wp:inline distT="0" distB="0" distL="0" distR="0" wp14:anchorId="1B45578C" wp14:editId="3F4D1CA7">
            <wp:extent cx="4572000" cy="2743200"/>
            <wp:effectExtent l="0" t="0" r="0" b="0"/>
            <wp:docPr id="113332933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47EB483-C42E-D5DA-C7C2-47CD808E92E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6307FAE" w14:textId="487E61AF" w:rsidR="009B66A3" w:rsidRPr="00142F62" w:rsidRDefault="009B66A3" w:rsidP="00F83DEF">
      <w:pPr>
        <w:pStyle w:val="Source"/>
      </w:pPr>
      <w:r w:rsidRPr="00142F62">
        <w:rPr>
          <w:rFonts w:hint="cs"/>
          <w:i/>
          <w:iCs/>
          <w:rtl/>
        </w:rPr>
        <w:t>المصدر</w:t>
      </w:r>
      <w:r w:rsidRPr="00142F62">
        <w:rPr>
          <w:i/>
          <w:iCs/>
          <w:rtl/>
        </w:rPr>
        <w:t>:</w:t>
      </w:r>
      <w:r w:rsidR="00F83DEF" w:rsidRPr="00142F62">
        <w:tab/>
      </w:r>
      <w:r w:rsidRPr="00142F62">
        <w:rPr>
          <w:rFonts w:hint="cs"/>
          <w:rtl/>
        </w:rPr>
        <w:t>تعداد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السكان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والمساكن</w:t>
      </w:r>
      <w:r w:rsidRPr="00142F62">
        <w:rPr>
          <w:rtl/>
        </w:rPr>
        <w:t xml:space="preserve"> لعام 2015 </w:t>
      </w:r>
      <w:r w:rsidRPr="00142F62">
        <w:rPr>
          <w:rFonts w:hint="cs"/>
          <w:rtl/>
        </w:rPr>
        <w:t>في</w:t>
      </w:r>
      <w:r w:rsidRPr="00142F62">
        <w:rPr>
          <w:rtl/>
        </w:rPr>
        <w:t> </w:t>
      </w:r>
      <w:r w:rsidRPr="00142F62">
        <w:rPr>
          <w:rFonts w:hint="cs"/>
          <w:rtl/>
        </w:rPr>
        <w:t>سيراليون.</w:t>
      </w:r>
    </w:p>
    <w:p w14:paraId="2C0F67C8" w14:textId="0B5E4D5E" w:rsidR="009B66A3" w:rsidRPr="00142F62" w:rsidRDefault="009B66A3" w:rsidP="0027462B">
      <w:pPr>
        <w:pStyle w:val="TABLETitle"/>
        <w:rPr>
          <w:rtl/>
          <w:lang w:val="en-US"/>
        </w:rPr>
      </w:pPr>
      <w:r w:rsidRPr="00142F62">
        <w:rPr>
          <w:rFonts w:hint="cs"/>
          <w:rtl/>
          <w:lang w:val="en-US"/>
        </w:rPr>
        <w:t>توزيع الإناث في سن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15 عام</w:t>
      </w:r>
      <w:r w:rsidR="00570BE3" w:rsidRPr="00142F62">
        <w:rPr>
          <w:rFonts w:hint="cs"/>
          <w:rtl/>
          <w:lang w:val="en-US"/>
        </w:rPr>
        <w:t xml:space="preserve">اً </w:t>
      </w:r>
      <w:r w:rsidRPr="00142F62">
        <w:rPr>
          <w:rFonts w:hint="cs"/>
          <w:rtl/>
          <w:lang w:val="en-US"/>
        </w:rPr>
        <w:t>أو أكثر حسب الإعاقة والحالة الوظيفية</w:t>
      </w:r>
    </w:p>
    <w:tbl>
      <w:tblPr>
        <w:tblStyle w:val="TABLEA"/>
        <w:bidiVisual/>
        <w:tblW w:w="8390" w:type="dxa"/>
        <w:tblInd w:w="1247" w:type="dxa"/>
        <w:tblLook w:val="04E0" w:firstRow="1" w:lastRow="1" w:firstColumn="1" w:lastColumn="0" w:noHBand="0" w:noVBand="1"/>
      </w:tblPr>
      <w:tblGrid>
        <w:gridCol w:w="3564"/>
        <w:gridCol w:w="2413"/>
        <w:gridCol w:w="2413"/>
      </w:tblGrid>
      <w:tr w:rsidR="009B66A3" w:rsidRPr="00142F62" w14:paraId="7B07B9B7" w14:textId="77777777" w:rsidTr="009B66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564" w:type="dxa"/>
            <w:vAlign w:val="bottom"/>
          </w:tcPr>
          <w:p w14:paraId="660D3E78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413" w:type="dxa"/>
            <w:vAlign w:val="bottom"/>
          </w:tcPr>
          <w:p w14:paraId="25226121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من الأشخاص ذوي الإعاقة</w:t>
            </w:r>
          </w:p>
        </w:tc>
        <w:tc>
          <w:tcPr>
            <w:tcW w:w="2413" w:type="dxa"/>
            <w:vAlign w:val="bottom"/>
          </w:tcPr>
          <w:p w14:paraId="32F4F92B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من غير الأشخاص ذوي الإعاقة</w:t>
            </w:r>
          </w:p>
        </w:tc>
      </w:tr>
      <w:tr w:rsidR="009B66A3" w:rsidRPr="00142F62" w14:paraId="354F11B2" w14:textId="77777777" w:rsidTr="009B66A3">
        <w:tc>
          <w:tcPr>
            <w:tcW w:w="3564" w:type="dxa"/>
          </w:tcPr>
          <w:p w14:paraId="726C8C2D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الحالة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الوظيفية</w:t>
            </w:r>
          </w:p>
        </w:tc>
        <w:tc>
          <w:tcPr>
            <w:tcW w:w="2413" w:type="dxa"/>
          </w:tcPr>
          <w:p w14:paraId="494A8D5D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rtl/>
                <w:lang w:val="en-US"/>
              </w:rPr>
            </w:pPr>
          </w:p>
        </w:tc>
        <w:tc>
          <w:tcPr>
            <w:tcW w:w="2413" w:type="dxa"/>
          </w:tcPr>
          <w:p w14:paraId="4C1DFBBB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rtl/>
                <w:lang w:val="en-US"/>
              </w:rPr>
            </w:pPr>
          </w:p>
        </w:tc>
      </w:tr>
      <w:tr w:rsidR="009B66A3" w:rsidRPr="00142F62" w14:paraId="4311D7BD" w14:textId="77777777" w:rsidTr="009B66A3">
        <w:tc>
          <w:tcPr>
            <w:tcW w:w="3564" w:type="dxa"/>
          </w:tcPr>
          <w:p w14:paraId="3566AE8F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موظفات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مدفوعات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الأجر</w:t>
            </w:r>
          </w:p>
        </w:tc>
        <w:tc>
          <w:tcPr>
            <w:tcW w:w="2413" w:type="dxa"/>
          </w:tcPr>
          <w:p w14:paraId="3F437612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671</w:t>
            </w:r>
          </w:p>
        </w:tc>
        <w:tc>
          <w:tcPr>
            <w:tcW w:w="2413" w:type="dxa"/>
          </w:tcPr>
          <w:p w14:paraId="1A156D61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72 325</w:t>
            </w:r>
          </w:p>
        </w:tc>
      </w:tr>
      <w:tr w:rsidR="009B66A3" w:rsidRPr="00142F62" w14:paraId="7C37210F" w14:textId="77777777" w:rsidTr="009B66A3">
        <w:tc>
          <w:tcPr>
            <w:tcW w:w="3564" w:type="dxa"/>
          </w:tcPr>
          <w:p w14:paraId="1E8E3BAA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العاملات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لحسابهن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الخاص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دون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موظفين</w:t>
            </w:r>
          </w:p>
        </w:tc>
        <w:tc>
          <w:tcPr>
            <w:tcW w:w="2413" w:type="dxa"/>
          </w:tcPr>
          <w:p w14:paraId="51939F9B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15 442</w:t>
            </w:r>
          </w:p>
        </w:tc>
        <w:tc>
          <w:tcPr>
            <w:tcW w:w="2413" w:type="dxa"/>
          </w:tcPr>
          <w:p w14:paraId="275ED5A7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1 059 628</w:t>
            </w:r>
          </w:p>
        </w:tc>
      </w:tr>
      <w:tr w:rsidR="009B66A3" w:rsidRPr="00142F62" w14:paraId="1E463AF3" w14:textId="77777777" w:rsidTr="009B66A3">
        <w:tc>
          <w:tcPr>
            <w:tcW w:w="3564" w:type="dxa"/>
          </w:tcPr>
          <w:p w14:paraId="69FC41E5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العاملات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لحسابهن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الخاص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مع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موظفين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(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ربات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عمل</w:t>
            </w:r>
            <w:r w:rsidRPr="00142F62">
              <w:rPr>
                <w:sz w:val="20"/>
                <w:szCs w:val="20"/>
                <w:rtl/>
                <w:lang w:val="en-US"/>
              </w:rPr>
              <w:t>)</w:t>
            </w:r>
          </w:p>
        </w:tc>
        <w:tc>
          <w:tcPr>
            <w:tcW w:w="2413" w:type="dxa"/>
          </w:tcPr>
          <w:p w14:paraId="0D78DB5E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793</w:t>
            </w:r>
          </w:p>
        </w:tc>
        <w:tc>
          <w:tcPr>
            <w:tcW w:w="2413" w:type="dxa"/>
          </w:tcPr>
          <w:p w14:paraId="70844B36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51 187</w:t>
            </w:r>
          </w:p>
        </w:tc>
      </w:tr>
      <w:tr w:rsidR="009B66A3" w:rsidRPr="00142F62" w14:paraId="79830914" w14:textId="77777777" w:rsidTr="009B66A3">
        <w:tc>
          <w:tcPr>
            <w:tcW w:w="3564" w:type="dxa"/>
          </w:tcPr>
          <w:p w14:paraId="07503826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عاملة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عائلية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بدون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أجر</w:t>
            </w:r>
          </w:p>
        </w:tc>
        <w:tc>
          <w:tcPr>
            <w:tcW w:w="2413" w:type="dxa"/>
          </w:tcPr>
          <w:p w14:paraId="2B86C24D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1 357</w:t>
            </w:r>
          </w:p>
        </w:tc>
        <w:tc>
          <w:tcPr>
            <w:tcW w:w="2413" w:type="dxa"/>
          </w:tcPr>
          <w:p w14:paraId="6BD8DC29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73 300</w:t>
            </w:r>
          </w:p>
        </w:tc>
      </w:tr>
      <w:tr w:rsidR="009B66A3" w:rsidRPr="00142F62" w14:paraId="40E2B884" w14:textId="77777777" w:rsidTr="009B66A3">
        <w:tc>
          <w:tcPr>
            <w:tcW w:w="3564" w:type="dxa"/>
          </w:tcPr>
          <w:p w14:paraId="33002B98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متدربة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مدفوعة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الأجر</w:t>
            </w:r>
          </w:p>
        </w:tc>
        <w:tc>
          <w:tcPr>
            <w:tcW w:w="2413" w:type="dxa"/>
          </w:tcPr>
          <w:p w14:paraId="28952C47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69</w:t>
            </w:r>
          </w:p>
        </w:tc>
        <w:tc>
          <w:tcPr>
            <w:tcW w:w="2413" w:type="dxa"/>
          </w:tcPr>
          <w:p w14:paraId="7DD07342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3 378</w:t>
            </w:r>
          </w:p>
        </w:tc>
      </w:tr>
      <w:tr w:rsidR="009B66A3" w:rsidRPr="00142F62" w14:paraId="3823A123" w14:textId="77777777" w:rsidTr="009B66A3">
        <w:tc>
          <w:tcPr>
            <w:tcW w:w="3564" w:type="dxa"/>
          </w:tcPr>
          <w:p w14:paraId="54CD7E70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متدربة غير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مدفوعة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الأجر</w:t>
            </w:r>
          </w:p>
        </w:tc>
        <w:tc>
          <w:tcPr>
            <w:tcW w:w="2413" w:type="dxa"/>
          </w:tcPr>
          <w:p w14:paraId="6A786A66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166</w:t>
            </w:r>
          </w:p>
        </w:tc>
        <w:tc>
          <w:tcPr>
            <w:tcW w:w="2413" w:type="dxa"/>
          </w:tcPr>
          <w:p w14:paraId="2896B17C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10 536</w:t>
            </w:r>
          </w:p>
        </w:tc>
      </w:tr>
      <w:tr w:rsidR="009B66A3" w:rsidRPr="00142F62" w14:paraId="4DACB14A" w14:textId="77777777" w:rsidTr="009B66A3">
        <w:tc>
          <w:tcPr>
            <w:tcW w:w="3564" w:type="dxa"/>
          </w:tcPr>
          <w:p w14:paraId="49E9934E" w14:textId="45EB29CF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عملت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من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قبل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ولكنها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تبحث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عن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عمل حاليا</w:t>
            </w:r>
            <w:r w:rsidR="00570BE3" w:rsidRPr="00142F62">
              <w:rPr>
                <w:rFonts w:hint="cs"/>
                <w:sz w:val="20"/>
                <w:szCs w:val="20"/>
                <w:rtl/>
                <w:lang w:val="en-US"/>
              </w:rPr>
              <w:t>ً</w:t>
            </w:r>
          </w:p>
        </w:tc>
        <w:tc>
          <w:tcPr>
            <w:tcW w:w="2413" w:type="dxa"/>
          </w:tcPr>
          <w:p w14:paraId="20C4FE24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84</w:t>
            </w:r>
          </w:p>
        </w:tc>
        <w:tc>
          <w:tcPr>
            <w:tcW w:w="2413" w:type="dxa"/>
          </w:tcPr>
          <w:p w14:paraId="405666A5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6 027</w:t>
            </w:r>
          </w:p>
        </w:tc>
      </w:tr>
      <w:tr w:rsidR="009B66A3" w:rsidRPr="00142F62" w14:paraId="386A005D" w14:textId="77777777" w:rsidTr="009B66A3">
        <w:tc>
          <w:tcPr>
            <w:tcW w:w="3564" w:type="dxa"/>
          </w:tcPr>
          <w:p w14:paraId="751A4C8E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تبحث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عن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عمل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لأول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مرة</w:t>
            </w:r>
          </w:p>
        </w:tc>
        <w:tc>
          <w:tcPr>
            <w:tcW w:w="2413" w:type="dxa"/>
          </w:tcPr>
          <w:p w14:paraId="0CF7DA47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380</w:t>
            </w:r>
          </w:p>
        </w:tc>
        <w:tc>
          <w:tcPr>
            <w:tcW w:w="2413" w:type="dxa"/>
          </w:tcPr>
          <w:p w14:paraId="1B7D7E7B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34 904</w:t>
            </w:r>
          </w:p>
        </w:tc>
      </w:tr>
      <w:tr w:rsidR="009B66A3" w:rsidRPr="00142F62" w14:paraId="19C3136F" w14:textId="77777777" w:rsidTr="009B66A3">
        <w:tc>
          <w:tcPr>
            <w:tcW w:w="3564" w:type="dxa"/>
          </w:tcPr>
          <w:p w14:paraId="559CB4CB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الأعمال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المنزلية</w:t>
            </w:r>
          </w:p>
        </w:tc>
        <w:tc>
          <w:tcPr>
            <w:tcW w:w="2413" w:type="dxa"/>
          </w:tcPr>
          <w:p w14:paraId="77D0B4BF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5 270</w:t>
            </w:r>
          </w:p>
        </w:tc>
        <w:tc>
          <w:tcPr>
            <w:tcW w:w="2413" w:type="dxa"/>
          </w:tcPr>
          <w:p w14:paraId="1CB2FDE6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258 606</w:t>
            </w:r>
          </w:p>
        </w:tc>
      </w:tr>
      <w:tr w:rsidR="009B66A3" w:rsidRPr="00142F62" w14:paraId="35A30626" w14:textId="77777777" w:rsidTr="009B66A3">
        <w:tc>
          <w:tcPr>
            <w:tcW w:w="3564" w:type="dxa"/>
          </w:tcPr>
          <w:p w14:paraId="6BCD499C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لا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تعمل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ولا 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تبحث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عن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عمل</w:t>
            </w:r>
          </w:p>
        </w:tc>
        <w:tc>
          <w:tcPr>
            <w:tcW w:w="2413" w:type="dxa"/>
          </w:tcPr>
          <w:p w14:paraId="3D8DE008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6 709</w:t>
            </w:r>
          </w:p>
        </w:tc>
        <w:tc>
          <w:tcPr>
            <w:tcW w:w="2413" w:type="dxa"/>
          </w:tcPr>
          <w:p w14:paraId="06D85E37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106 657</w:t>
            </w:r>
          </w:p>
        </w:tc>
      </w:tr>
      <w:tr w:rsidR="009B66A3" w:rsidRPr="00142F62" w14:paraId="2EE831FB" w14:textId="77777777" w:rsidTr="009B66A3">
        <w:tc>
          <w:tcPr>
            <w:tcW w:w="3564" w:type="dxa"/>
          </w:tcPr>
          <w:p w14:paraId="4A2FB30D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طالبة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بدوام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كامل</w:t>
            </w:r>
          </w:p>
        </w:tc>
        <w:tc>
          <w:tcPr>
            <w:tcW w:w="2413" w:type="dxa"/>
          </w:tcPr>
          <w:p w14:paraId="22F4CBFF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1 995</w:t>
            </w:r>
          </w:p>
        </w:tc>
        <w:tc>
          <w:tcPr>
            <w:tcW w:w="2413" w:type="dxa"/>
          </w:tcPr>
          <w:p w14:paraId="2442BA0C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401 197</w:t>
            </w:r>
          </w:p>
        </w:tc>
      </w:tr>
      <w:tr w:rsidR="009B66A3" w:rsidRPr="00142F62" w14:paraId="1C40E1B6" w14:textId="77777777" w:rsidTr="009B66A3">
        <w:tc>
          <w:tcPr>
            <w:tcW w:w="3564" w:type="dxa"/>
          </w:tcPr>
          <w:p w14:paraId="1CD238F0" w14:textId="2B2BAF2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متقاعدة</w:t>
            </w:r>
            <w:r w:rsidRPr="00142F62">
              <w:rPr>
                <w:sz w:val="20"/>
                <w:szCs w:val="20"/>
                <w:rtl/>
                <w:lang w:val="en-US"/>
              </w:rPr>
              <w:t>/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تتلقى راتبا</w:t>
            </w:r>
            <w:r w:rsidR="00570BE3" w:rsidRPr="00142F62">
              <w:rPr>
                <w:rFonts w:hint="cs"/>
                <w:sz w:val="20"/>
                <w:szCs w:val="20"/>
                <w:rtl/>
                <w:lang w:val="en-US"/>
              </w:rPr>
              <w:t>ً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 xml:space="preserve"> تقاعديا</w:t>
            </w:r>
            <w:r w:rsidR="00570BE3" w:rsidRPr="00142F62">
              <w:rPr>
                <w:rFonts w:hint="cs"/>
                <w:sz w:val="20"/>
                <w:szCs w:val="20"/>
                <w:rtl/>
                <w:lang w:val="en-US"/>
              </w:rPr>
              <w:t>ً</w:t>
            </w:r>
          </w:p>
        </w:tc>
        <w:tc>
          <w:tcPr>
            <w:tcW w:w="2413" w:type="dxa"/>
          </w:tcPr>
          <w:p w14:paraId="47DEFEFE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991</w:t>
            </w:r>
          </w:p>
        </w:tc>
        <w:tc>
          <w:tcPr>
            <w:tcW w:w="2413" w:type="dxa"/>
          </w:tcPr>
          <w:p w14:paraId="50E92BC4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10 150</w:t>
            </w:r>
          </w:p>
        </w:tc>
      </w:tr>
      <w:tr w:rsidR="009B66A3" w:rsidRPr="00142F62" w14:paraId="2E1DB1AB" w14:textId="77777777" w:rsidTr="009B66A3">
        <w:tc>
          <w:tcPr>
            <w:tcW w:w="3564" w:type="dxa"/>
          </w:tcPr>
          <w:p w14:paraId="001FBEFD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فئات أخرى (يرجى التحديد)</w:t>
            </w:r>
          </w:p>
        </w:tc>
        <w:tc>
          <w:tcPr>
            <w:tcW w:w="2413" w:type="dxa"/>
          </w:tcPr>
          <w:p w14:paraId="5CEEA868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1 419</w:t>
            </w:r>
          </w:p>
        </w:tc>
        <w:tc>
          <w:tcPr>
            <w:tcW w:w="2413" w:type="dxa"/>
          </w:tcPr>
          <w:p w14:paraId="4ABF75F9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25 924</w:t>
            </w:r>
          </w:p>
        </w:tc>
      </w:tr>
      <w:tr w:rsidR="009B66A3" w:rsidRPr="00142F62" w14:paraId="19603E1D" w14:textId="77777777" w:rsidTr="009B66A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3564" w:type="dxa"/>
          </w:tcPr>
          <w:p w14:paraId="4435A94A" w14:textId="77777777" w:rsidR="009B66A3" w:rsidRPr="00142F62" w:rsidRDefault="009B66A3" w:rsidP="009B66A3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لا أعرف</w:t>
            </w:r>
          </w:p>
        </w:tc>
        <w:tc>
          <w:tcPr>
            <w:tcW w:w="2413" w:type="dxa"/>
          </w:tcPr>
          <w:p w14:paraId="59AC5040" w14:textId="77777777" w:rsidR="009B66A3" w:rsidRPr="00142F62" w:rsidRDefault="009B66A3" w:rsidP="009B66A3">
            <w:pPr>
              <w:pStyle w:val="SingleTxtGA"/>
              <w:spacing w:before="40"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404</w:t>
            </w:r>
          </w:p>
        </w:tc>
        <w:tc>
          <w:tcPr>
            <w:tcW w:w="2413" w:type="dxa"/>
          </w:tcPr>
          <w:p w14:paraId="428F9552" w14:textId="77777777" w:rsidR="009B66A3" w:rsidRPr="00142F62" w:rsidRDefault="009B66A3" w:rsidP="009B66A3">
            <w:pPr>
              <w:pStyle w:val="SingleTxtGA"/>
              <w:spacing w:before="40" w:after="40" w:line="280" w:lineRule="exact"/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9 366</w:t>
            </w:r>
          </w:p>
        </w:tc>
      </w:tr>
    </w:tbl>
    <w:p w14:paraId="1EC42ED5" w14:textId="790AB94C" w:rsidR="009B66A3" w:rsidRPr="00142F62" w:rsidRDefault="009B66A3" w:rsidP="009B66A3">
      <w:pPr>
        <w:pStyle w:val="Source"/>
        <w:rPr>
          <w:lang w:val="en-US"/>
        </w:rPr>
      </w:pPr>
      <w:r w:rsidRPr="00142F62">
        <w:rPr>
          <w:rFonts w:hint="cs"/>
          <w:i/>
          <w:iCs/>
          <w:rtl/>
          <w:lang w:val="en-US"/>
        </w:rPr>
        <w:t>المصدر</w:t>
      </w:r>
      <w:r w:rsidRPr="00142F62">
        <w:rPr>
          <w:i/>
          <w:iCs/>
          <w:rtl/>
          <w:lang w:val="en-US"/>
        </w:rPr>
        <w:t>: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والمساكن</w:t>
      </w:r>
      <w:r w:rsidRPr="00142F62">
        <w:rPr>
          <w:rtl/>
          <w:lang w:val="en-US"/>
        </w:rPr>
        <w:t xml:space="preserve"> لعام 2015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>.</w:t>
      </w:r>
    </w:p>
    <w:p w14:paraId="0870191C" w14:textId="6745565A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Fonts w:hint="eastAsia"/>
          <w:rtl/>
          <w:lang w:val="en-US"/>
        </w:rPr>
        <w:t> </w:t>
      </w:r>
      <w:r w:rsidRPr="00142F62">
        <w:rPr>
          <w:rtl/>
          <w:lang w:val="en-US"/>
        </w:rPr>
        <w:t>7</w:t>
      </w:r>
    </w:p>
    <w:p w14:paraId="6A8385DE" w14:textId="54469059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</w:t>
      </w:r>
      <w:r w:rsidR="00D1291C"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</w:p>
    <w:p w14:paraId="25D09C7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155-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تلتزم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ورفاههم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وكرامتهم</w:t>
      </w:r>
      <w:r w:rsidRPr="00142F62">
        <w:rPr>
          <w:rtl/>
          <w:lang w:val="en-US"/>
        </w:rPr>
        <w:t>.</w:t>
      </w:r>
    </w:p>
    <w:p w14:paraId="46006766" w14:textId="013E3CF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156-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9(1)(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والنساء</w:t>
      </w:r>
      <w:r w:rsidRPr="00142F62">
        <w:rPr>
          <w:rtl/>
          <w:lang w:val="en-US"/>
        </w:rPr>
        <w:t xml:space="preserve"> </w:t>
      </w:r>
      <w:r w:rsidR="006605A2" w:rsidRPr="00142F62">
        <w:rPr>
          <w:rFonts w:hint="cs"/>
          <w:rtl/>
          <w:lang w:val="en-US"/>
        </w:rPr>
        <w:t>والأشخاص ذوي الإعاقة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13(</w:t>
      </w:r>
      <w:r w:rsidRPr="00142F62">
        <w:rPr>
          <w:rFonts w:hint="cs"/>
          <w:rtl/>
          <w:lang w:val="en-US"/>
        </w:rPr>
        <w:t>ح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المراقبة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السليمة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لأطفاله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وأتباعه</w:t>
      </w:r>
      <w:r w:rsidRPr="00142F62">
        <w:rPr>
          <w:rtl/>
          <w:lang w:val="en-US"/>
        </w:rPr>
        <w:t>.</w:t>
      </w:r>
    </w:p>
    <w:p w14:paraId="78CCAC02" w14:textId="58E138C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157-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22(ه)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القوانين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ينبغي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اللازمة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والسلامة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والمسنين</w:t>
      </w:r>
      <w:r w:rsidRPr="00142F62">
        <w:rPr>
          <w:rtl/>
          <w:lang w:val="en-US"/>
        </w:rPr>
        <w:t> </w:t>
      </w:r>
      <w:r w:rsidR="006605A2" w:rsidRPr="00142F62">
        <w:rPr>
          <w:rFonts w:hint="cs"/>
          <w:rtl/>
          <w:lang w:val="en-US"/>
        </w:rPr>
        <w:t>والأشخاص ذوي الإعاقة</w:t>
      </w:r>
      <w:r w:rsidRPr="00142F62">
        <w:rPr>
          <w:rFonts w:hint="cs"/>
          <w:rtl/>
          <w:lang w:val="en-US"/>
        </w:rPr>
        <w:t>.</w:t>
      </w:r>
    </w:p>
    <w:p w14:paraId="7EE3B66E" w14:textId="6EB757B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158-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 على 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للتعذيب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العقوبة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القاسية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اللاإنسانية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المهينة،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للاستغلال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المعاملة،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 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اكتساب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وتغييرها،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والتحرر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التعسفي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وللطفل</w:t>
      </w:r>
      <w:r w:rsidRPr="00142F62">
        <w:rPr>
          <w:rtl/>
          <w:lang w:val="en-US"/>
        </w:rPr>
        <w:t xml:space="preserve"> </w:t>
      </w:r>
      <w:r w:rsidR="006605A2" w:rsidRPr="00142F62">
        <w:rPr>
          <w:rFonts w:hint="cs"/>
          <w:rtl/>
          <w:lang w:val="en-US"/>
        </w:rPr>
        <w:t>ذي 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والديه</w:t>
      </w:r>
      <w:r w:rsidRPr="00142F62">
        <w:rPr>
          <w:rtl/>
          <w:lang w:val="en-US"/>
        </w:rPr>
        <w:t>.</w:t>
      </w:r>
    </w:p>
    <w:p w14:paraId="4DEB8E21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159-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والدورات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والفحص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الإلزامي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العوائق،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والرياضة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>.</w:t>
      </w:r>
    </w:p>
    <w:p w14:paraId="18F02F00" w14:textId="0218313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160-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14(2)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الهيكلي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لجعلها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بسهولة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وجاء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</w:t>
      </w:r>
      <w:r w:rsidRPr="00142F62">
        <w:rPr>
          <w:rtl/>
          <w:lang w:val="en-US"/>
        </w:rPr>
        <w:t xml:space="preserve"> (3) </w:t>
      </w:r>
      <w:r w:rsidRPr="00142F62">
        <w:rPr>
          <w:rFonts w:hint="cs"/>
          <w:rtl/>
          <w:lang w:val="en-US"/>
        </w:rPr>
        <w:t>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الإعاقة.</w:t>
      </w:r>
    </w:p>
    <w:p w14:paraId="7840942C" w14:textId="5A38DE8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161-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15(1)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>: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رفض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طرده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فقط</w:t>
      </w:r>
      <w:r w:rsidRPr="00142F62">
        <w:rPr>
          <w:rtl/>
          <w:lang w:val="en-US"/>
        </w:rPr>
        <w:t xml:space="preserve">. (2)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تأخذ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المدرسية،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والجداول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الدراسية،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ومتطلبات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البدنية،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والاعتبارات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المماثلة</w:t>
      </w:r>
      <w:r w:rsidRPr="00142F62">
        <w:rPr>
          <w:rtl/>
          <w:lang w:val="en-US"/>
        </w:rPr>
        <w:t xml:space="preserve">. (3)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يخالف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</w:t>
      </w:r>
      <w:r w:rsidRPr="00142F62">
        <w:rPr>
          <w:rtl/>
          <w:lang w:val="en-US"/>
        </w:rPr>
        <w:t xml:space="preserve"> (1) </w:t>
      </w:r>
      <w:r w:rsidRPr="00142F62">
        <w:rPr>
          <w:rFonts w:hint="cs"/>
          <w:rtl/>
          <w:lang w:val="en-US"/>
        </w:rPr>
        <w:t>يرتكب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جريمة</w:t>
      </w:r>
      <w:r w:rsidRPr="00142F62">
        <w:rPr>
          <w:rtl/>
          <w:lang w:val="en-US"/>
        </w:rPr>
        <w:t>.</w:t>
      </w:r>
    </w:p>
    <w:p w14:paraId="67551F4A" w14:textId="10FDF0E9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162-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16(1) </w:t>
      </w:r>
      <w:r w:rsidRPr="00142F62">
        <w:rPr>
          <w:rFonts w:hint="cs"/>
          <w:rtl/>
          <w:lang w:val="en-US"/>
        </w:rPr>
        <w:t>تسعى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إدخال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مؤسساتها،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متكامل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الرسمي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الرسمي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 والقيام، حيثما أمكن، بإدخال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والمكتبات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المسجلة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البصرية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6(2) و</w:t>
      </w:r>
      <w:r w:rsidRPr="00142F62">
        <w:rPr>
          <w:lang w:val="en-US"/>
        </w:rPr>
        <w:t>3)</w:t>
      </w:r>
      <w:r w:rsidRPr="00142F62">
        <w:rPr>
          <w:rtl/>
          <w:lang w:val="en-US"/>
        </w:rPr>
        <w:t>)</w:t>
      </w:r>
      <w:r w:rsidR="00F57848" w:rsidRPr="00142F62">
        <w:rPr>
          <w:rFonts w:hint="cs"/>
          <w:rtl/>
          <w:lang w:val="en-US"/>
        </w:rPr>
        <w:t>)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21"/>
      </w:r>
      <w:r w:rsidRPr="00142F62">
        <w:rPr>
          <w:vertAlign w:val="superscript"/>
          <w:rtl/>
          <w:lang w:val="en-US"/>
        </w:rPr>
        <w:t>)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للطلاب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 يتخصصون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الدراسية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المنح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22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1BE62E38" w14:textId="05285AE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163-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17(1)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العامة.</w:t>
      </w:r>
    </w:p>
    <w:p w14:paraId="7B13B87A" w14:textId="0839707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164-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 صدّقت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حزيران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يونيه</w:t>
      </w:r>
      <w:r w:rsidRPr="00142F62">
        <w:rPr>
          <w:rtl/>
          <w:lang w:val="en-US"/>
        </w:rPr>
        <w:t xml:space="preserve"> 1990 </w:t>
      </w:r>
      <w:r w:rsidRPr="00142F62">
        <w:rPr>
          <w:rFonts w:hint="cs"/>
          <w:rtl/>
          <w:lang w:val="en-US"/>
        </w:rPr>
        <w:t>وعلى بروتوكوليها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الاختياريين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أيلول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سبتمبر</w:t>
      </w:r>
      <w:r w:rsidRPr="00142F62">
        <w:rPr>
          <w:rtl/>
          <w:lang w:val="en-US"/>
        </w:rPr>
        <w:t xml:space="preserve"> 2001. </w:t>
      </w:r>
      <w:r w:rsidRPr="00142F62">
        <w:rPr>
          <w:rFonts w:hint="cs"/>
          <w:rtl/>
          <w:lang w:val="en-US"/>
        </w:rPr>
        <w:t>وتم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تجسيد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الالتزامات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لاحقاً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</w:t>
      </w:r>
      <w:r w:rsidRPr="00142F62">
        <w:rPr>
          <w:rFonts w:hint="cs"/>
          <w:rtl/>
          <w:lang w:val="en-US"/>
        </w:rPr>
        <w:t>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كونه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ويدين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30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</w:t>
      </w:r>
      <w:r w:rsidRPr="00142F62">
        <w:rPr>
          <w:rtl/>
          <w:lang w:val="en-US"/>
        </w:rPr>
        <w:t xml:space="preserve"> (1 و2)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السلوك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ويمنحهم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يجعلهم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يعتمدون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أنفسهم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وينمون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أقصى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إمكاناتهم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ينطبق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2759C6FF" w14:textId="3E9AFA90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165-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 xml:space="preserve"> 26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rtl/>
          <w:lang w:val="en-US"/>
        </w:rPr>
        <w:t xml:space="preserve">: (2)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 الباب</w:t>
      </w:r>
      <w:r w:rsidRPr="00142F62">
        <w:rPr>
          <w:rtl/>
          <w:lang w:val="en-US"/>
        </w:rPr>
        <w:t xml:space="preserve"> 30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rtl/>
          <w:lang w:val="en-US"/>
        </w:rPr>
        <w:t>: (1)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طفلاً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مهينة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للكرامة</w:t>
      </w:r>
      <w:r w:rsidRPr="00142F62">
        <w:rPr>
          <w:rtl/>
          <w:lang w:val="en-US"/>
        </w:rPr>
        <w:t xml:space="preserve">. (2) </w:t>
      </w:r>
      <w:r w:rsidRPr="00142F62">
        <w:rPr>
          <w:rFonts w:hint="cs"/>
          <w:rtl/>
          <w:lang w:val="en-US"/>
        </w:rPr>
        <w:t>للطفل</w:t>
      </w:r>
      <w:r w:rsidRPr="00142F62">
        <w:rPr>
          <w:rtl/>
          <w:lang w:val="en-US"/>
        </w:rPr>
        <w:t xml:space="preserve"> </w:t>
      </w:r>
      <w:r w:rsidR="006605A2" w:rsidRPr="00142F62">
        <w:rPr>
          <w:rFonts w:hint="cs"/>
          <w:rtl/>
          <w:lang w:val="en-US"/>
        </w:rPr>
        <w:t xml:space="preserve">ذي الإعاقة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لتطوير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قدراته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أقصى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والاعتماد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نفسه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 الباب</w:t>
      </w:r>
      <w:r w:rsidRPr="00142F62">
        <w:rPr>
          <w:rtl/>
          <w:lang w:val="en-US"/>
        </w:rPr>
        <w:t xml:space="preserve"> 32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rtl/>
          <w:lang w:val="en-US"/>
        </w:rPr>
        <w:t>: (1)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إخضاع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الاستغلالي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</w:t>
      </w:r>
      <w:r w:rsidRPr="00142F62">
        <w:rPr>
          <w:rtl/>
          <w:lang w:val="en-US"/>
        </w:rPr>
        <w:t xml:space="preserve"> (2). (2) </w:t>
      </w:r>
      <w:r w:rsidRPr="00142F62">
        <w:rPr>
          <w:rFonts w:hint="cs"/>
          <w:rtl/>
          <w:lang w:val="en-US"/>
        </w:rPr>
        <w:t>يعد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استغلالاً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حرمه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صحته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تعليمه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نموه</w:t>
      </w:r>
      <w:r w:rsidRPr="00142F62">
        <w:rPr>
          <w:lang w:val="en-US"/>
        </w:rPr>
        <w:t>.</w:t>
      </w:r>
    </w:p>
    <w:p w14:paraId="3A33ECCB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166-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التأكيد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 الوطنية للطفل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2012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</w:t>
      </w:r>
      <w:r w:rsidRPr="00142F62">
        <w:rPr>
          <w:lang w:val="en-US"/>
        </w:rPr>
        <w:t>.</w:t>
      </w:r>
    </w:p>
    <w:p w14:paraId="00AC6A14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167-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وتسعى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والميثاق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الأفريقي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 ورفاهه،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والإشراف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الثالث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القائمة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الأدلة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يتوافق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والميثاق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الأفريقي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ورفاهه</w:t>
      </w:r>
      <w:r w:rsidRPr="00142F62">
        <w:rPr>
          <w:rtl/>
          <w:lang w:val="en-US"/>
        </w:rPr>
        <w:t>.</w:t>
      </w:r>
    </w:p>
    <w:p w14:paraId="38B820BA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168-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أعطت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اللامركزية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</w:t>
      </w:r>
      <w:r w:rsidRPr="00142F62">
        <w:rPr>
          <w:rtl/>
          <w:lang w:val="en-US"/>
        </w:rPr>
        <w:t xml:space="preserve"> لعام 2004 </w:t>
      </w:r>
      <w:r w:rsidRPr="00142F62">
        <w:rPr>
          <w:rFonts w:hint="cs"/>
          <w:rtl/>
          <w:lang w:val="en-US"/>
        </w:rPr>
        <w:t>وقانون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 </w:t>
      </w:r>
      <w:r w:rsidRPr="00142F62">
        <w:rPr>
          <w:rFonts w:hint="cs"/>
          <w:rtl/>
          <w:lang w:val="en-US"/>
        </w:rPr>
        <w:t>مسؤوليات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7A544F1A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169-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تطوير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البديلة</w:t>
      </w:r>
      <w:r w:rsidRPr="00142F62">
        <w:rPr>
          <w:rtl/>
          <w:lang w:val="en-US"/>
        </w:rPr>
        <w:t xml:space="preserve"> لعام 2014 </w:t>
      </w:r>
      <w:r w:rsidRPr="00142F62">
        <w:rPr>
          <w:rFonts w:hint="cs"/>
          <w:rtl/>
          <w:lang w:val="en-US"/>
        </w:rPr>
        <w:t>لتوفير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البديلة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المعرضين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لخطر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سوء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>.</w:t>
      </w:r>
    </w:p>
    <w:p w14:paraId="0CB25CF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170-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بدءاً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والسمع،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والإعاقات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الحركية،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واضطرابات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المصابين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بالتوحد،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استجاب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أربع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عشرة</w:t>
      </w:r>
      <w:r w:rsidRPr="00142F62">
        <w:rPr>
          <w:rtl/>
          <w:lang w:val="en-US"/>
        </w:rPr>
        <w:t xml:space="preserve"> (14) </w:t>
      </w:r>
      <w:r w:rsidRPr="00142F62">
        <w:rPr>
          <w:rFonts w:hint="cs"/>
          <w:rtl/>
          <w:lang w:val="en-US"/>
        </w:rPr>
        <w:t>مدرسة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مدعومة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وتتلقى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لتشغيل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المدارس</w:t>
      </w:r>
      <w:r w:rsidRPr="00142F62">
        <w:rPr>
          <w:rtl/>
          <w:lang w:val="en-US"/>
        </w:rPr>
        <w:t>.</w:t>
      </w:r>
    </w:p>
    <w:p w14:paraId="47FBA332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171-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ويجري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التحقق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فحص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للكشف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وسيؤدي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لإصدار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شهادات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>.</w:t>
      </w:r>
    </w:p>
    <w:p w14:paraId="7786DA3A" w14:textId="358A26B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172-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والمغتربين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السلوكي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لحوالي</w:t>
      </w:r>
      <w:r w:rsidRPr="00142F62">
        <w:rPr>
          <w:rtl/>
          <w:lang w:val="en-US"/>
        </w:rPr>
        <w:t xml:space="preserve"> 800 </w:t>
      </w:r>
      <w:r w:rsidRPr="00142F62">
        <w:rPr>
          <w:rFonts w:hint="cs"/>
          <w:rtl/>
          <w:lang w:val="en-US"/>
        </w:rPr>
        <w:t>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فريتاون،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الموظفون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بزيارة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المرضى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منازلهم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العائلات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ومقدمي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كيفية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التمارين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واللعب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السلوكي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يتيح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للعائلات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كيفية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المنزل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مستدامة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اليومية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الشريكة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وزارة الرفاه الاجتماعي والشؤون الجنسانية وشؤون الطفل </w:t>
      </w:r>
      <w:r w:rsidRPr="00142F62">
        <w:rPr>
          <w:rFonts w:hint="cs"/>
          <w:rtl/>
          <w:lang w:val="en-US"/>
        </w:rPr>
        <w:t>الدعم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منزلية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مليئة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بالحب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والرعاية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المنزل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 12 </w:t>
      </w:r>
      <w:r w:rsidRPr="00142F62">
        <w:rPr>
          <w:rFonts w:hint="cs"/>
          <w:rtl/>
          <w:lang w:val="en-US"/>
        </w:rPr>
        <w:t>مجموعة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للأسرة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فريتاون،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بتيسيرها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ونظراً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المعتقدات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إلقاء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أنفسهن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يولد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طفل</w:t>
      </w:r>
      <w:r w:rsidRPr="00142F62">
        <w:rPr>
          <w:rtl/>
          <w:lang w:val="en-US"/>
        </w:rPr>
        <w:t xml:space="preserve"> </w:t>
      </w:r>
      <w:r w:rsidR="006605A2" w:rsidRPr="00142F62">
        <w:rPr>
          <w:rFonts w:hint="cs"/>
          <w:rtl/>
          <w:lang w:val="en-US"/>
        </w:rPr>
        <w:t>ذو 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يتضمن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إشراك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حتى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يفهمن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ولطمأنة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الأبوين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بأنهم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يرتكبوا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خطأ؛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النجارين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والخياطين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والفنيين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متخصصة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للمرضى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الكراسي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المصممة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خصيصاً،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وإطارات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الوقوف،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الأرجل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الوقوف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والمشي</w:t>
      </w:r>
      <w:r w:rsidRPr="00142F62">
        <w:rPr>
          <w:rtl/>
          <w:lang w:val="en-US"/>
        </w:rPr>
        <w:t>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ودعامات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المتدلية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يوفر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الكراسي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للمرضى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المحتاجين</w:t>
      </w:r>
      <w:r w:rsidRPr="00142F62">
        <w:rPr>
          <w:rtl/>
          <w:lang w:val="en-US"/>
        </w:rPr>
        <w:t>.</w:t>
      </w:r>
    </w:p>
    <w:p w14:paraId="6DDCF259" w14:textId="034691F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173-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الأولية</w:t>
      </w:r>
      <w:r w:rsidRPr="00142F62">
        <w:rPr>
          <w:rtl/>
          <w:lang w:val="en-US"/>
        </w:rPr>
        <w:t xml:space="preserve"> لعام 2015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سجلت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مجموعه</w:t>
      </w:r>
      <w:r w:rsidRPr="00142F62">
        <w:rPr>
          <w:rtl/>
          <w:lang w:val="en-US"/>
        </w:rPr>
        <w:t xml:space="preserve"> 457 20 </w:t>
      </w:r>
      <w:r w:rsidRPr="00142F62">
        <w:rPr>
          <w:rFonts w:hint="cs"/>
          <w:rtl/>
          <w:lang w:val="en-US"/>
        </w:rPr>
        <w:t>طفلاً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العدد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441 11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الذكور</w:t>
      </w:r>
      <w:r w:rsidRPr="00142F62">
        <w:rPr>
          <w:rtl/>
          <w:lang w:val="en-US"/>
        </w:rPr>
        <w:t xml:space="preserve"> و</w:t>
      </w:r>
      <w:r w:rsidR="00FE40F4" w:rsidRPr="00142F62">
        <w:rPr>
          <w:rtl/>
          <w:lang w:val="en-US"/>
        </w:rPr>
        <w:t>016 9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الإناث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يدل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أكبر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البنات</w:t>
      </w:r>
      <w:r w:rsidRPr="00142F62">
        <w:rPr>
          <w:rtl/>
          <w:lang w:val="en-US"/>
        </w:rPr>
        <w:t>.</w:t>
      </w:r>
    </w:p>
    <w:p w14:paraId="7ECC753B" w14:textId="033A0328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174-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الشكل</w:t>
      </w:r>
      <w:r w:rsidRPr="00142F62">
        <w:rPr>
          <w:rtl/>
          <w:lang w:val="en-US"/>
        </w:rPr>
        <w:t xml:space="preserve"> 1 </w:t>
      </w:r>
      <w:r w:rsidRPr="00142F62">
        <w:rPr>
          <w:rFonts w:hint="cs"/>
          <w:rtl/>
          <w:lang w:val="en-US"/>
        </w:rPr>
        <w:t>انتشار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وأنواع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إعاقتهم،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يوضح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الشكلان</w:t>
      </w:r>
      <w:r w:rsidRPr="00142F62">
        <w:rPr>
          <w:rtl/>
          <w:lang w:val="en-US"/>
        </w:rPr>
        <w:t xml:space="preserve"> 2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3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ونوع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الإعاقات</w:t>
      </w:r>
      <w:r w:rsidRPr="00142F62">
        <w:rPr>
          <w:rtl/>
          <w:lang w:val="en-US"/>
        </w:rPr>
        <w:t>.</w:t>
      </w:r>
    </w:p>
    <w:p w14:paraId="25C64DCB" w14:textId="4AFF3C79" w:rsidR="009B66A3" w:rsidRPr="00142F62" w:rsidRDefault="009B66A3" w:rsidP="009E4ABF">
      <w:pPr>
        <w:pStyle w:val="TABLETitle"/>
        <w:rPr>
          <w:rtl/>
          <w:lang w:val="en-US"/>
        </w:rPr>
      </w:pPr>
      <w:r w:rsidRPr="00142F62">
        <w:rPr>
          <w:rFonts w:hint="cs"/>
          <w:b w:val="0"/>
          <w:bCs w:val="0"/>
          <w:rtl/>
          <w:lang w:val="en-US"/>
        </w:rPr>
        <w:t>الشكل</w:t>
      </w:r>
      <w:r w:rsidRPr="00142F62">
        <w:rPr>
          <w:b w:val="0"/>
          <w:bCs w:val="0"/>
          <w:rtl/>
          <w:lang w:val="en-US"/>
        </w:rPr>
        <w:t> 1</w:t>
      </w:r>
      <w:r w:rsidR="009E4ABF" w:rsidRPr="00142F62">
        <w:rPr>
          <w:b w:val="0"/>
          <w:bCs w:val="0"/>
          <w:rtl/>
          <w:lang w:val="en-US"/>
        </w:rPr>
        <w:tab/>
      </w:r>
      <w:r w:rsidR="009E4ABF" w:rsidRPr="00142F62">
        <w:rPr>
          <w:b w:val="0"/>
          <w:bCs w:val="0"/>
          <w:rtl/>
          <w:lang w:val="en-US"/>
        </w:rPr>
        <w:br/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إحصاءات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</w:p>
    <w:p w14:paraId="1FF40D27" w14:textId="70A957D3" w:rsidR="00E648C8" w:rsidRPr="00142F62" w:rsidRDefault="00E648C8" w:rsidP="00E648C8">
      <w:pPr>
        <w:pStyle w:val="SingleTxtGA"/>
        <w:spacing w:line="240" w:lineRule="auto"/>
      </w:pPr>
      <w:r w:rsidRPr="00142F62">
        <w:rPr>
          <w:noProof/>
          <w:lang w:eastAsia="en-GB"/>
        </w:rPr>
        <w:drawing>
          <wp:inline distT="0" distB="0" distL="0" distR="0" wp14:anchorId="2B9B1E82" wp14:editId="70608AC2">
            <wp:extent cx="4921250" cy="3396343"/>
            <wp:effectExtent l="0" t="0" r="12700" b="1397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87F6822" w14:textId="340A19C7" w:rsidR="009B66A3" w:rsidRPr="00142F62" w:rsidRDefault="009B66A3" w:rsidP="00D511B5">
      <w:pPr>
        <w:pStyle w:val="TABLETitle"/>
        <w:rPr>
          <w:rtl/>
          <w:lang w:val="en-US"/>
        </w:rPr>
      </w:pPr>
      <w:r w:rsidRPr="00142F62">
        <w:rPr>
          <w:rFonts w:hint="cs"/>
          <w:b w:val="0"/>
          <w:bCs w:val="0"/>
          <w:rtl/>
          <w:lang w:val="en-US"/>
        </w:rPr>
        <w:t>الشكل</w:t>
      </w:r>
      <w:r w:rsidRPr="00142F62">
        <w:rPr>
          <w:b w:val="0"/>
          <w:bCs w:val="0"/>
          <w:rtl/>
          <w:lang w:val="en-US"/>
        </w:rPr>
        <w:t> 2</w:t>
      </w:r>
      <w:r w:rsidR="00D511B5" w:rsidRPr="00142F62">
        <w:rPr>
          <w:b w:val="0"/>
          <w:bCs w:val="0"/>
          <w:lang w:val="en-US"/>
        </w:rPr>
        <w:tab/>
      </w:r>
      <w:r w:rsidR="00D511B5" w:rsidRPr="00142F62">
        <w:rPr>
          <w:b w:val="0"/>
          <w:bCs w:val="0"/>
          <w:lang w:val="en-US"/>
        </w:rPr>
        <w:br/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وأنواع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الذكور</w:t>
      </w:r>
    </w:p>
    <w:p w14:paraId="4BE24983" w14:textId="432AFDBB" w:rsidR="002E2A38" w:rsidRPr="00142F62" w:rsidRDefault="002E2A38" w:rsidP="002E2A38">
      <w:pPr>
        <w:pStyle w:val="SingleTxtGA"/>
        <w:spacing w:line="240" w:lineRule="auto"/>
        <w:ind w:left="0" w:right="0"/>
      </w:pPr>
      <w:r w:rsidRPr="00142F62">
        <w:rPr>
          <w:noProof/>
          <w:lang w:eastAsia="en-GB"/>
        </w:rPr>
        <w:drawing>
          <wp:inline distT="0" distB="0" distL="0" distR="0" wp14:anchorId="6354D249" wp14:editId="3BA3762D">
            <wp:extent cx="6560457" cy="3346450"/>
            <wp:effectExtent l="0" t="0" r="12065" b="6350"/>
            <wp:docPr id="1479976443" name="Chart 147997644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749CFCF" w14:textId="04060C55" w:rsidR="009B66A3" w:rsidRPr="00142F62" w:rsidRDefault="009B66A3" w:rsidP="00D511B5">
      <w:pPr>
        <w:pStyle w:val="TABLETitle"/>
        <w:rPr>
          <w:rtl/>
          <w:lang w:val="en-US"/>
        </w:rPr>
      </w:pPr>
      <w:r w:rsidRPr="00142F62">
        <w:rPr>
          <w:rFonts w:hint="cs"/>
          <w:rtl/>
          <w:lang w:val="en-US"/>
        </w:rPr>
        <w:t>الشكل</w:t>
      </w:r>
      <w:r w:rsidRPr="00142F62">
        <w:rPr>
          <w:rtl/>
          <w:lang w:val="en-US"/>
        </w:rPr>
        <w:t> 3</w:t>
      </w:r>
      <w:r w:rsidR="00D511B5" w:rsidRPr="00142F62">
        <w:rPr>
          <w:lang w:val="en-US"/>
        </w:rPr>
        <w:tab/>
      </w:r>
      <w:r w:rsidR="00D511B5" w:rsidRPr="00142F62">
        <w:rPr>
          <w:lang w:val="en-US"/>
        </w:rPr>
        <w:br/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وأنواع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الإناث</w:t>
      </w:r>
    </w:p>
    <w:tbl>
      <w:tblPr>
        <w:tblStyle w:val="Arabic"/>
        <w:tblW w:w="11340" w:type="dxa"/>
        <w:jc w:val="left"/>
        <w:tblInd w:w="-765" w:type="dxa"/>
        <w:tblLook w:val="04A0" w:firstRow="1" w:lastRow="0" w:firstColumn="1" w:lastColumn="0" w:noHBand="0" w:noVBand="1"/>
      </w:tblPr>
      <w:tblGrid>
        <w:gridCol w:w="11340"/>
      </w:tblGrid>
      <w:tr w:rsidR="00E73E6C" w:rsidRPr="00142F62" w14:paraId="0166C63C" w14:textId="77777777" w:rsidTr="00E73E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left"/>
        </w:trPr>
        <w:tc>
          <w:tcPr>
            <w:tcW w:w="96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7FDDF757" w14:textId="77777777" w:rsidR="00E73E6C" w:rsidRPr="00142F62" w:rsidRDefault="00E73E6C" w:rsidP="00E73E6C">
            <w:pPr>
              <w:pStyle w:val="TABLETitle"/>
              <w:spacing w:line="240" w:lineRule="auto"/>
              <w:ind w:left="0" w:right="0"/>
              <w:jc w:val="center"/>
              <w:rPr>
                <w:rtl/>
                <w:lang w:val="en-US"/>
              </w:rPr>
            </w:pPr>
            <w:r w:rsidRPr="00142F62">
              <w:rPr>
                <w:noProof/>
              </w:rPr>
              <w:drawing>
                <wp:inline distT="0" distB="0" distL="0" distR="0" wp14:anchorId="5ECFA890" wp14:editId="33C3D3BE">
                  <wp:extent cx="6831330" cy="1955800"/>
                  <wp:effectExtent l="0" t="0" r="7620" b="6350"/>
                  <wp:docPr id="1456830687" name="Chart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300-00000E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</w:tr>
    </w:tbl>
    <w:p w14:paraId="37168A3C" w14:textId="3274A81A" w:rsidR="009B66A3" w:rsidRPr="00142F62" w:rsidRDefault="009B66A3" w:rsidP="00893CEF">
      <w:pPr>
        <w:pStyle w:val="SingleTxtGA"/>
        <w:spacing w:before="240"/>
        <w:rPr>
          <w:rtl/>
          <w:lang w:val="en-US"/>
        </w:rPr>
      </w:pPr>
      <w:r w:rsidRPr="00142F62">
        <w:rPr>
          <w:lang w:val="en-US"/>
        </w:rPr>
        <w:t>175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="00B3268F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النجاحات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المسجلة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حتى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المصالح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الفضلى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والوصم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والتمييز</w:t>
      </w:r>
      <w:r w:rsidRPr="00142F62">
        <w:rPr>
          <w:rtl/>
          <w:lang w:val="en-US"/>
        </w:rPr>
        <w:t>.</w:t>
      </w:r>
    </w:p>
    <w:p w14:paraId="61A199D6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8</w:t>
      </w:r>
    </w:p>
    <w:p w14:paraId="5544701F" w14:textId="1E1F03AB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="00D1291C" w:rsidRPr="00142F62">
        <w:rPr>
          <w:rFonts w:hint="cs"/>
          <w:rtl/>
          <w:lang w:val="en-US"/>
        </w:rPr>
        <w:t>إذكاء الوعي</w:t>
      </w:r>
    </w:p>
    <w:p w14:paraId="0E300F7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176-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ملتزمة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سلسلة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التدابير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الرامية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الجمهور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ومكافحة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القوالب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النمطية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ونتيجة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بذلت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جهوداً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للتعريف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290984CB" w14:textId="3247203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177-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25(1)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التعبير</w:t>
      </w:r>
      <w:r w:rsidRPr="00142F62">
        <w:rPr>
          <w:rtl/>
          <w:lang w:val="en-US"/>
        </w:rPr>
        <w:t xml:space="preserve"> إلا </w:t>
      </w:r>
      <w:r w:rsidRPr="00142F62">
        <w:rPr>
          <w:rFonts w:hint="cs"/>
          <w:rtl/>
          <w:lang w:val="en-US"/>
        </w:rPr>
        <w:t>بموافقته،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ولأغراض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المذكورة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اعتناق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وإنقاذ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الأفكار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والتأثير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تدخل،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والتحرر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مراسلاته،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امتلاك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وتشغيل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لنشر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والأفكار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والآراء،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الأكاديمية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التعليمية.</w:t>
      </w:r>
    </w:p>
    <w:p w14:paraId="7C3BAB1F" w14:textId="73A4C41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178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التوعية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دَور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وسائل الإعلام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مبانيها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القيام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مرافق هذه 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لرفع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38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التلفزيونية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إدراج</w:t>
      </w:r>
      <w:r w:rsidR="00184AA9" w:rsidRPr="00142F62">
        <w:rPr>
          <w:rFonts w:hint="cs"/>
          <w:rtl/>
          <w:lang w:val="en-US"/>
        </w:rPr>
        <w:t xml:space="preserve">اً </w:t>
      </w:r>
      <w:r w:rsidRPr="00142F62">
        <w:rPr>
          <w:rFonts w:hint="cs"/>
          <w:rtl/>
          <w:lang w:val="en-US"/>
        </w:rPr>
        <w:t>أو عناوين فرعية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نشرات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تغطي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الأحداث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الأهمية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الوطنية.</w:t>
      </w:r>
    </w:p>
    <w:p w14:paraId="405339D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179-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وتنفيذاً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والتنمية،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المكلفين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بالواجبات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ككل، وذلك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كخطوة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والشمول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والمشاركة</w:t>
      </w:r>
      <w:r w:rsidRPr="00142F62">
        <w:rPr>
          <w:rtl/>
          <w:lang w:val="en-US"/>
        </w:rPr>
        <w:t>.</w:t>
      </w:r>
    </w:p>
    <w:p w14:paraId="2A262FE5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180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تعاونت 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ووكالات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لنشر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وتعميم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الأحداث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والجمهور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وامتيازاتهم</w:t>
      </w:r>
      <w:r w:rsidRPr="00142F62">
        <w:rPr>
          <w:rtl/>
          <w:lang w:val="en-US"/>
        </w:rPr>
        <w:t>.</w:t>
      </w:r>
    </w:p>
    <w:p w14:paraId="64E0E5B0" w14:textId="60C8D13A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181-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أخذت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اليوم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يوافق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3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ديسمبر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كوسيلة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لرفع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مبادرات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اليوم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للصم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أيلول/سبتمبر؛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شلل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تشرين الأول/أكتوبر؛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العكازات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البيضاء 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تشرين الأول/أكتوبر؛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للمرأة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آذار/مارس</w:t>
      </w:r>
      <w:r w:rsidRPr="00142F62">
        <w:rPr>
          <w:rtl/>
          <w:lang w:val="en-US"/>
        </w:rPr>
        <w:t>.</w:t>
      </w:r>
    </w:p>
    <w:p w14:paraId="46011E7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182-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ويشارك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جمعيات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المسجلة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الدعوة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والتوعية</w:t>
      </w:r>
      <w:r w:rsidRPr="00142F62">
        <w:rPr>
          <w:rtl/>
          <w:lang w:val="en-US"/>
        </w:rPr>
        <w:t>.</w:t>
      </w:r>
    </w:p>
    <w:p w14:paraId="6EB7D01F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183-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جمعيات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والمادي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وتصميم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القائمة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29FB5062" w14:textId="6D077C9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184-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الإعلام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والاتصالات،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برلمان</w:t>
      </w:r>
      <w:r w:rsidRPr="00142F62">
        <w:rPr>
          <w:rtl/>
          <w:lang w:val="en-US"/>
        </w:rPr>
        <w:t xml:space="preserve"> </w:t>
      </w:r>
      <w:r w:rsidR="00223372" w:rsidRPr="00142F62">
        <w:rPr>
          <w:rFonts w:hint="cs"/>
          <w:rtl/>
          <w:lang w:val="en-US"/>
        </w:rPr>
        <w:t>سيراليون</w:t>
      </w:r>
      <w:r w:rsidR="00223372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2013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ويعطي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</w:t>
      </w:r>
      <w:r w:rsidRPr="00142F62">
        <w:rPr>
          <w:rtl/>
          <w:lang w:val="en-US"/>
        </w:rPr>
        <w:t xml:space="preserve"> 1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ليسوا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استثناءً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بهذا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>.</w:t>
      </w:r>
    </w:p>
    <w:p w14:paraId="1885FF8E" w14:textId="573F13C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185-</w:t>
      </w:r>
      <w:r w:rsidRPr="00142F62">
        <w:rPr>
          <w:rtl/>
          <w:lang w:val="en-US"/>
        </w:rPr>
        <w:tab/>
      </w:r>
      <w:r w:rsidR="00223372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يمنح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لعام 2013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تحتفظ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تخضع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لسيطرتها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23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41D0EDE5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186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الإجراءات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الملموسة،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الكثير</w:t>
      </w:r>
      <w:r w:rsidRPr="00142F62">
        <w:rPr>
          <w:rtl/>
          <w:lang w:val="en-US"/>
        </w:rPr>
        <w:t xml:space="preserve"> مما </w:t>
      </w:r>
      <w:r w:rsidRPr="00142F62">
        <w:rPr>
          <w:rFonts w:hint="cs"/>
          <w:rtl/>
          <w:lang w:val="en-US"/>
        </w:rPr>
        <w:t>يتعين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القيام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اعتراف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ودعمها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مبادرات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تعميمها</w:t>
      </w:r>
      <w:r w:rsidRPr="00142F62">
        <w:rPr>
          <w:rtl/>
          <w:lang w:val="en-US"/>
        </w:rPr>
        <w:t>.</w:t>
      </w:r>
    </w:p>
    <w:p w14:paraId="28674A5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187-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وتخطط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أنشطتها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المصلحة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الآخرين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توجيهية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وتقنية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 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القطاعات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الإدارات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لإجراء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مناقشة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منتظمة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41C56FE1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9</w:t>
      </w:r>
    </w:p>
    <w:p w14:paraId="4FD6D01A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الوصول</w:t>
      </w:r>
    </w:p>
    <w:p w14:paraId="6C0D94DE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188-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تدرك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تماماً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التحويلية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ومساهماتهم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وضرورة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قيام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والتوظيف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>.</w:t>
      </w:r>
    </w:p>
    <w:p w14:paraId="3B70EF9A" w14:textId="15B97BC9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189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> 1991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الفصل</w:t>
      </w:r>
      <w:r w:rsidRPr="00142F62">
        <w:rPr>
          <w:rtl/>
          <w:lang w:val="en-US"/>
        </w:rPr>
        <w:t> </w:t>
      </w:r>
      <w:r w:rsidR="00AE0549" w:rsidRPr="00142F62">
        <w:rPr>
          <w:rtl/>
          <w:lang w:val="en-US"/>
        </w:rPr>
        <w:t xml:space="preserve">2 - </w:t>
      </w:r>
      <w:r w:rsidR="00AE0549" w:rsidRPr="00142F62">
        <w:rPr>
          <w:rFonts w:hint="cs"/>
          <w:rtl/>
          <w:lang w:val="en-US"/>
        </w:rPr>
        <w:t>ا</w:t>
      </w:r>
      <w:r w:rsidRPr="00142F62">
        <w:rPr>
          <w:rFonts w:hint="cs"/>
          <w:rtl/>
          <w:lang w:val="en-US"/>
        </w:rPr>
        <w:t>لمبادئ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</w:t>
      </w:r>
      <w:r w:rsidR="00AE0549" w:rsidRPr="00142F62">
        <w:rPr>
          <w:rFonts w:hint="cs"/>
          <w:rtl/>
          <w:lang w:val="en-US"/>
        </w:rPr>
        <w:t xml:space="preserve">ة </w:t>
      </w:r>
      <w:r w:rsidR="00AE0549" w:rsidRPr="00142F62">
        <w:rPr>
          <w:rtl/>
          <w:lang w:val="en-US"/>
        </w:rPr>
        <w:t>-</w:t>
      </w:r>
      <w:r w:rsidR="00AE0549" w:rsidRPr="00142F62">
        <w:rPr>
          <w:rFonts w:hint="cs"/>
          <w:rtl/>
          <w:lang w:val="en-US"/>
        </w:rPr>
        <w:t xml:space="preserve"> ا</w:t>
      </w:r>
      <w:r w:rsidRPr="00142F62">
        <w:rPr>
          <w:rFonts w:hint="cs"/>
          <w:rtl/>
          <w:lang w:val="en-US"/>
        </w:rPr>
        <w:t>لباب</w:t>
      </w:r>
      <w:r w:rsidRPr="00142F62">
        <w:rPr>
          <w:rtl/>
          <w:lang w:val="en-US"/>
        </w:rPr>
        <w:t> 8(2)(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تتأكد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والالتزامات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والمزايا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الجدارة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8(2)(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وتحافظ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استقلال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المحاكم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وحيادها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ونزاهتها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قيود، وتتكفل،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="00184AA9" w:rsidRPr="00142F62">
        <w:rPr>
          <w:rFonts w:hint="cs"/>
          <w:rtl/>
          <w:lang w:val="en-US"/>
        </w:rPr>
        <w:t>اً</w:t>
      </w:r>
      <w:r w:rsidR="00184AA9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الغاية،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يؤدي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تشغيل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الصعيد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 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تكافؤ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0645DFB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190-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ويحتوي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المختلفة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التوظيف،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(21)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العوائق، الباب</w:t>
      </w:r>
      <w:r w:rsidRPr="00142F62">
        <w:rPr>
          <w:rtl/>
          <w:lang w:val="en-US"/>
        </w:rPr>
        <w:t xml:space="preserve"> (24)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(25)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وأوامر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التعديل، الباب</w:t>
      </w:r>
      <w:r w:rsidRPr="00142F62">
        <w:rPr>
          <w:rtl/>
          <w:lang w:val="en-US"/>
        </w:rPr>
        <w:t xml:space="preserve"> (26)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والمرافق، الباب</w:t>
      </w:r>
      <w:r w:rsidRPr="00142F62">
        <w:rPr>
          <w:rtl/>
          <w:lang w:val="en-US"/>
        </w:rPr>
        <w:t xml:space="preserve"> (27)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التصويت، الباب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(29).</w:t>
      </w:r>
    </w:p>
    <w:p w14:paraId="13AEEC90" w14:textId="62E1CC1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191-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14(2)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 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التكييف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الهيكلي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لجعلها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بسهولة</w:t>
      </w:r>
      <w:r w:rsidRPr="00142F62">
        <w:rPr>
          <w:rtl/>
          <w:lang w:val="en-US"/>
        </w:rPr>
        <w:t>.</w:t>
      </w:r>
    </w:p>
    <w:p w14:paraId="63329F7A" w14:textId="38B6132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192-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والرياضة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جوانب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lang w:val="en-US"/>
        </w:rPr>
        <w:t>.</w:t>
      </w:r>
    </w:p>
    <w:p w14:paraId="45802342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193-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يلقي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الضوء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التخفيضات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الضريبية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يعملون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يغطي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للإيرادات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مشيراً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والأدوات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والمركبات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تعديلها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معفاة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رسوم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الاستيراد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وضريبة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ورسوم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التأخير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ورسوم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الموانئ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رسوم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شأنها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الأحوال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تزيد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تكلفتها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236EDBC5" w14:textId="693455C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194-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وبالمثل،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مكفول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38(1)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تلفزيونية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إدراجاً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عنواناً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فرعياً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نشرات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تغطي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الأحداث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الأهمية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>.</w:t>
      </w:r>
    </w:p>
    <w:p w14:paraId="268D6FC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195-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عقوبات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الأفراد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لدى 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4B33890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196-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وتوضح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الأبواب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بوضوح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والمعلومات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>.</w:t>
      </w:r>
    </w:p>
    <w:p w14:paraId="7500CBB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197-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وعملاً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الدستورية 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وبالنظر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اتساع نطاق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اتخذت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إجراءات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جبهات</w:t>
      </w:r>
      <w:r w:rsidRPr="00142F62">
        <w:rPr>
          <w:rtl/>
          <w:lang w:val="en-US"/>
        </w:rPr>
        <w:t>:</w:t>
      </w:r>
    </w:p>
    <w:p w14:paraId="1B8655F2" w14:textId="31268855" w:rsidR="009B66A3" w:rsidRPr="00142F62" w:rsidRDefault="009B66A3" w:rsidP="00184AA9">
      <w:pPr>
        <w:pStyle w:val="Bullet1GA"/>
        <w:rPr>
          <w:rtl/>
        </w:rPr>
      </w:pPr>
      <w:r w:rsidRPr="00142F62">
        <w:rPr>
          <w:rFonts w:hint="cs"/>
          <w:rtl/>
        </w:rPr>
        <w:t>تم، 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خلال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وزارة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الأراضي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والإسكان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والبيئة،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تطوير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مشروع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قانون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البناء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الوطني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 عامي</w:t>
      </w:r>
      <w:r w:rsidRPr="00142F62">
        <w:rPr>
          <w:rtl/>
        </w:rPr>
        <w:t xml:space="preserve"> 2016/2017. </w:t>
      </w:r>
      <w:r w:rsidRPr="00142F62">
        <w:rPr>
          <w:rFonts w:hint="cs"/>
          <w:rtl/>
        </w:rPr>
        <w:t>ويحتوي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القانون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أقسام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تعزز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وصول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المباني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خلال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بناء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المنحدرات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وتركيب</w:t>
      </w:r>
      <w:r w:rsidRPr="00142F62">
        <w:rPr>
          <w:rtl/>
        </w:rPr>
        <w:t> </w:t>
      </w:r>
      <w:r w:rsidRPr="00142F62">
        <w:rPr>
          <w:rFonts w:hint="cs"/>
          <w:rtl/>
        </w:rPr>
        <w:t>القضبان؛</w:t>
      </w:r>
    </w:p>
    <w:p w14:paraId="6D93DF9C" w14:textId="2F9EA1CF" w:rsidR="009B66A3" w:rsidRPr="00142F62" w:rsidRDefault="009B66A3" w:rsidP="00184AA9">
      <w:pPr>
        <w:pStyle w:val="Bullet1GA"/>
        <w:rPr>
          <w:rtl/>
        </w:rPr>
      </w:pPr>
      <w:r w:rsidRPr="00142F62">
        <w:rPr>
          <w:rFonts w:hint="cs"/>
          <w:rtl/>
        </w:rPr>
        <w:t>قامت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بعض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المؤسسات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الحكومية</w:t>
      </w:r>
      <w:r w:rsidRPr="00142F62">
        <w:rPr>
          <w:rtl/>
        </w:rPr>
        <w:t xml:space="preserve"> بما 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ذلك</w:t>
      </w:r>
      <w:r w:rsidRPr="00142F62">
        <w:rPr>
          <w:rtl/>
        </w:rPr>
        <w:t xml:space="preserve"> وزارة الرفاه الاجتماعي والشؤون الجنسانية وشؤون الطفل</w:t>
      </w:r>
      <w:r w:rsidRPr="00142F62">
        <w:rPr>
          <w:rFonts w:hint="cs"/>
          <w:rtl/>
        </w:rPr>
        <w:t>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ووزارة الصحة والصرف الصحي،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ولجنة حقوق الإنسان،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ووزارة التعليم الأساسي والثانوي،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ببناء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منحدرات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للوصول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إلى</w:t>
      </w:r>
      <w:r w:rsidRPr="00142F62">
        <w:rPr>
          <w:rtl/>
        </w:rPr>
        <w:t> </w:t>
      </w:r>
      <w:r w:rsidRPr="00142F62">
        <w:rPr>
          <w:rFonts w:hint="cs"/>
          <w:rtl/>
        </w:rPr>
        <w:t>مبانيها؛</w:t>
      </w:r>
    </w:p>
    <w:p w14:paraId="5B2BC16F" w14:textId="1E433CF7" w:rsidR="009B66A3" w:rsidRPr="00142F62" w:rsidRDefault="009B66A3" w:rsidP="00184AA9">
      <w:pPr>
        <w:pStyle w:val="Bullet1GA"/>
        <w:rPr>
          <w:rtl/>
        </w:rPr>
      </w:pPr>
      <w:r w:rsidRPr="00142F62">
        <w:rPr>
          <w:rFonts w:hint="cs"/>
          <w:rtl/>
        </w:rPr>
        <w:t>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خلال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وزارة التعليم الأساسي والثانوي،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تطوير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مسودة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سياسة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بشأن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التعليم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الجامع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عام 2017. </w:t>
      </w:r>
      <w:r w:rsidRPr="00142F62">
        <w:rPr>
          <w:rFonts w:hint="cs"/>
          <w:rtl/>
        </w:rPr>
        <w:t>وتشير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السياسة،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بين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أمور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أخرى،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الحاجة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التنفيذ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الكامل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للأحكام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الصلة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قانون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لعام 2011 </w:t>
      </w:r>
      <w:r w:rsidRPr="00142F62">
        <w:rPr>
          <w:rFonts w:hint="cs"/>
          <w:rtl/>
        </w:rPr>
        <w:t>وضرورة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تمكين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مؤسسات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التعليم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العالي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لتقديم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خدمات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أفضل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لفهم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التعليم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الجامع</w:t>
      </w:r>
      <w:r w:rsidRPr="00142F62">
        <w:rPr>
          <w:rtl/>
        </w:rPr>
        <w:t xml:space="preserve">. </w:t>
      </w:r>
      <w:r w:rsidRPr="00142F62">
        <w:rPr>
          <w:rFonts w:hint="cs"/>
          <w:rtl/>
        </w:rPr>
        <w:t>وبصرف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النظر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هذه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السياسة،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تقوم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الوزارة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أيضاً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بتوزيع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الكتب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المدرسية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بطريقة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برايل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على</w:t>
      </w:r>
      <w:r w:rsidRPr="00142F62">
        <w:rPr>
          <w:rtl/>
        </w:rPr>
        <w:t xml:space="preserve"> </w:t>
      </w:r>
      <w:r w:rsidR="00112B87" w:rsidRPr="00142F62">
        <w:rPr>
          <w:rFonts w:hint="cs"/>
          <w:rtl/>
        </w:rPr>
        <w:t>الأشخاص ذوي الإعاقة البصرية</w:t>
      </w:r>
      <w:r w:rsidRPr="00142F62">
        <w:rPr>
          <w:rFonts w:hint="cs"/>
          <w:rtl/>
        </w:rPr>
        <w:t>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وتوفير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كتب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لغة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الإشارة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والأجهزة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المساعدة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المدارس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تدعمها</w:t>
      </w:r>
      <w:r w:rsidRPr="00142F62">
        <w:rPr>
          <w:rtl/>
        </w:rPr>
        <w:t> </w:t>
      </w:r>
      <w:r w:rsidRPr="00142F62">
        <w:rPr>
          <w:rFonts w:hint="cs"/>
          <w:rtl/>
        </w:rPr>
        <w:t>الحكومة؛</w:t>
      </w:r>
    </w:p>
    <w:p w14:paraId="7DAEFFAA" w14:textId="1A9FCB74" w:rsidR="009B66A3" w:rsidRPr="00142F62" w:rsidRDefault="009B66A3" w:rsidP="00184AA9">
      <w:pPr>
        <w:pStyle w:val="Bullet1GA"/>
        <w:rPr>
          <w:rtl/>
        </w:rPr>
      </w:pPr>
      <w:r w:rsidRPr="00142F62">
        <w:rPr>
          <w:rFonts w:hint="cs"/>
          <w:rtl/>
        </w:rPr>
        <w:t>تم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قانون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الحق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الوصول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المعلومات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عام 2013. </w:t>
      </w:r>
      <w:r w:rsidRPr="00142F62">
        <w:rPr>
          <w:rFonts w:hint="cs"/>
          <w:rtl/>
        </w:rPr>
        <w:t>وينص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الباب</w:t>
      </w:r>
      <w:r w:rsidRPr="00142F62">
        <w:rPr>
          <w:rtl/>
        </w:rPr>
        <w:t xml:space="preserve"> 2 </w:t>
      </w:r>
      <w:r w:rsidRPr="00142F62">
        <w:rPr>
          <w:rFonts w:hint="cs"/>
          <w:rtl/>
        </w:rPr>
        <w:t>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القانون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أن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لكل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شخص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الحق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الوصول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المعلومات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تحتفظ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بها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الكيانات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العامة</w:t>
      </w:r>
      <w:r w:rsidRPr="00142F62">
        <w:rPr>
          <w:rtl/>
        </w:rPr>
        <w:t xml:space="preserve"> أو </w:t>
      </w:r>
      <w:r w:rsidRPr="00142F62">
        <w:rPr>
          <w:rFonts w:hint="cs"/>
          <w:rtl/>
        </w:rPr>
        <w:t>الخاصة</w:t>
      </w:r>
      <w:r w:rsidRPr="00142F62">
        <w:rPr>
          <w:rtl/>
        </w:rPr>
        <w:t xml:space="preserve">. </w:t>
      </w:r>
      <w:r w:rsidRPr="00142F62">
        <w:rPr>
          <w:rFonts w:hint="cs"/>
          <w:rtl/>
        </w:rPr>
        <w:t>علاوة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ذلك،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ينص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القانون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تقديم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الطعون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حالة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الحرمان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الوصول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المعلومات،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ويوجِد عقوبات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صارمة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حالة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الرفض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المتعمد؛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وحالي</w:t>
      </w:r>
      <w:r w:rsidR="00184AA9" w:rsidRPr="00142F62">
        <w:rPr>
          <w:rFonts w:hint="cs"/>
          <w:rtl/>
        </w:rPr>
        <w:t>اً</w:t>
      </w:r>
      <w:r w:rsidR="00184AA9" w:rsidRPr="00142F62">
        <w:rPr>
          <w:rtl/>
        </w:rPr>
        <w:t xml:space="preserve"> </w:t>
      </w:r>
      <w:r w:rsidRPr="00142F62">
        <w:rPr>
          <w:rFonts w:hint="cs"/>
          <w:rtl/>
        </w:rPr>
        <w:t>يقدم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مترجم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لغة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الإشارة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الأخبار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الوطنية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الأسبوعية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البرامج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التلفزيونية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على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هيئة البث في سيراليون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وإ</w:t>
      </w:r>
      <w:r w:rsidR="00FF663A" w:rsidRPr="00142F62">
        <w:rPr>
          <w:rFonts w:hint="cs"/>
          <w:rtl/>
        </w:rPr>
        <w:t>د</w:t>
      </w:r>
      <w:r w:rsidRPr="00142F62">
        <w:rPr>
          <w:rFonts w:hint="cs"/>
          <w:rtl/>
        </w:rPr>
        <w:t>ارة الأصوات الأفريقية</w:t>
      </w:r>
      <w:r w:rsidRPr="00142F62">
        <w:rPr>
          <w:rtl/>
        </w:rPr>
        <w:t> </w:t>
      </w:r>
      <w:r w:rsidRPr="00142F62">
        <w:rPr>
          <w:rFonts w:hint="cs"/>
          <w:rtl/>
        </w:rPr>
        <w:t>الشابة</w:t>
      </w:r>
      <w:r w:rsidRPr="00142F62">
        <w:rPr>
          <w:rtl/>
        </w:rPr>
        <w:t>.</w:t>
      </w:r>
    </w:p>
    <w:p w14:paraId="30843ACF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198-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الإعلام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والاتصالات،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مشروع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الاتصالات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24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المعروض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للتدقيق في 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الموظفين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إقراره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والاتصالات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والتكنولوجيا</w:t>
      </w:r>
      <w:r w:rsidRPr="00142F62">
        <w:rPr>
          <w:rtl/>
          <w:lang w:val="en-US"/>
        </w:rPr>
        <w:t>.</w:t>
      </w:r>
    </w:p>
    <w:p w14:paraId="36D2FCBF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199-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وتبذل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جهوداً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بأهمية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أنهم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يقومون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بإشراك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الأشغال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والإدارات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الطرق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والمباني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المشيدة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حديثاً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1DEA4EC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200-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ونظراً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الحاسمة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يواجهها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استراتيجيات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للتصدي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التحديات</w:t>
      </w:r>
      <w:r w:rsidRPr="00142F62">
        <w:rPr>
          <w:rtl/>
          <w:lang w:val="en-US"/>
        </w:rPr>
        <w:t>.</w:t>
      </w:r>
    </w:p>
    <w:p w14:paraId="11A80580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10</w:t>
      </w:r>
    </w:p>
    <w:p w14:paraId="07060BAD" w14:textId="77777777" w:rsidR="009B66A3" w:rsidRPr="00142F62" w:rsidRDefault="009B66A3" w:rsidP="009B66A3">
      <w:pPr>
        <w:pStyle w:val="H1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الحياة</w:t>
      </w:r>
    </w:p>
    <w:p w14:paraId="0544D2ED" w14:textId="05FBD3A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201-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مكفول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16(1) </w:t>
      </w:r>
      <w:r w:rsidRPr="00142F62">
        <w:rPr>
          <w:rFonts w:hint="cs"/>
          <w:rtl/>
          <w:lang w:val="en-US"/>
        </w:rPr>
        <w:t>الذي 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عمداً</w:t>
      </w:r>
      <w:r w:rsidRPr="00142F62">
        <w:rPr>
          <w:rtl/>
          <w:lang w:val="en-US"/>
        </w:rPr>
        <w:t xml:space="preserve"> إلا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صادر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بجريمة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أدين بها 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قوانين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>.</w:t>
      </w:r>
    </w:p>
    <w:p w14:paraId="40A9D836" w14:textId="33D6C29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202-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 هذا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إعاقته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المثال،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يجرم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 1861 </w:t>
      </w:r>
      <w:r w:rsidRPr="00142F62">
        <w:rPr>
          <w:rFonts w:hint="cs"/>
          <w:rtl/>
          <w:lang w:val="en-US"/>
        </w:rPr>
        <w:t>بخصوص الجرائم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المرتكبة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الإجهاض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باعتباره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قانوني، وذلك كوسيلة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الحرمان من 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مبرر</w:t>
      </w:r>
      <w:r w:rsidRPr="00142F62">
        <w:rPr>
          <w:rtl/>
          <w:lang w:val="en-US"/>
        </w:rPr>
        <w:t>.</w:t>
      </w:r>
    </w:p>
    <w:p w14:paraId="46F83C6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203-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اختياري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لعقوبة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عام 2014. ولم </w:t>
      </w:r>
      <w:r w:rsidRPr="00142F62">
        <w:rPr>
          <w:rFonts w:hint="cs"/>
          <w:rtl/>
          <w:lang w:val="en-US"/>
        </w:rPr>
        <w:t>تنفذ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عام 1998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الإلغاء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تخفيف عقوبة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السجناء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السجن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يتوافق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الالتزامات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التعاهدية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>.</w:t>
      </w:r>
    </w:p>
    <w:p w14:paraId="2C293E90" w14:textId="59CD8D1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204-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ويحتاج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المزيد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والمساكن</w:t>
      </w:r>
      <w:r w:rsidRPr="00142F62">
        <w:rPr>
          <w:rtl/>
          <w:lang w:val="en-US"/>
        </w:rPr>
        <w:t xml:space="preserve"> لعام 2015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يعيش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129 93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 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أصل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113 092 7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نسمة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وعملاً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بالباب</w:t>
      </w:r>
      <w:r w:rsidRPr="00142F62">
        <w:rPr>
          <w:rtl/>
          <w:lang w:val="en-US"/>
        </w:rPr>
        <w:t xml:space="preserve"> 17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والباب</w:t>
      </w:r>
      <w:r w:rsidRPr="00142F62">
        <w:rPr>
          <w:rtl/>
          <w:lang w:val="en-US"/>
        </w:rPr>
        <w:t xml:space="preserve"> 18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الفحص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الإلزامي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أشركت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لتنفيذ</w:t>
      </w:r>
      <w:r w:rsidRPr="00142F62">
        <w:rPr>
          <w:rtl/>
          <w:lang w:val="en-US"/>
        </w:rPr>
        <w:t xml:space="preserve"> </w:t>
      </w:r>
      <w:r w:rsidR="0002294E" w:rsidRPr="00142F62">
        <w:rPr>
          <w:rFonts w:hint="cs"/>
          <w:rtl/>
          <w:lang w:val="en-US"/>
        </w:rPr>
        <w:t>الباب</w:t>
      </w:r>
      <w:r w:rsidR="0002294E" w:rsidRPr="00142F62">
        <w:rPr>
          <w:rtl/>
          <w:lang w:val="en-US"/>
        </w:rPr>
        <w:t> </w:t>
      </w:r>
      <w:r w:rsidRPr="00142F62">
        <w:rPr>
          <w:rtl/>
          <w:lang w:val="en-US"/>
        </w:rPr>
        <w:t xml:space="preserve">7(1)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الوقت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إصدار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شهادات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تبدأ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 ذوي 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بتطوير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الفحص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والتحقق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صحتها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الغرض</w:t>
      </w:r>
      <w:r w:rsidRPr="00142F62">
        <w:rPr>
          <w:rtl/>
          <w:lang w:val="en-US"/>
        </w:rPr>
        <w:t xml:space="preserve">. وفي عام 2017 </w:t>
      </w:r>
      <w:r w:rsidRPr="00142F62">
        <w:rPr>
          <w:rFonts w:hint="cs"/>
          <w:rtl/>
          <w:lang w:val="en-US"/>
        </w:rPr>
        <w:t>أيضاً،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توجيهاً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خصصت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الموازنة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التكميلية</w:t>
      </w:r>
      <w:r w:rsidRPr="00142F62">
        <w:rPr>
          <w:rtl/>
          <w:lang w:val="en-US"/>
        </w:rPr>
        <w:t xml:space="preserve"> لعام 2018 </w:t>
      </w:r>
      <w:r w:rsidRPr="00142F62">
        <w:rPr>
          <w:rFonts w:hint="cs"/>
          <w:rtl/>
          <w:lang w:val="en-US"/>
        </w:rPr>
        <w:t>مخصصات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استفادة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>.</w:t>
      </w:r>
    </w:p>
    <w:p w14:paraId="1BFD1A12" w14:textId="3DABA61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205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النهج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تتبعه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نهج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ترويجي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ووقائي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وعلاجي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وتأهيلي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متخصصة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والطبيعي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المقاطعات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والمستشفيات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الإقليمية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42DC990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206-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وتنظم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وتسعى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الحملات،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تشجيع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>.</w:t>
      </w:r>
    </w:p>
    <w:p w14:paraId="0F64B5A2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11</w:t>
      </w:r>
    </w:p>
    <w:p w14:paraId="4B48A0DD" w14:textId="083D6D01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="00D1291C" w:rsidRPr="00142F62">
        <w:rPr>
          <w:rFonts w:hint="cs"/>
          <w:rtl/>
          <w:lang w:val="en-US"/>
        </w:rPr>
        <w:t xml:space="preserve">حالات الخطر </w:t>
      </w:r>
      <w:r w:rsidRPr="00142F62">
        <w:rPr>
          <w:rFonts w:hint="cs"/>
          <w:rtl/>
          <w:lang w:val="en-US"/>
        </w:rPr>
        <w:t>والطوارئ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الإنسانية</w:t>
      </w:r>
    </w:p>
    <w:p w14:paraId="5B95F203" w14:textId="5FD81ED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207-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لقد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بتاريخ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مضطرب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أكثر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النزاعات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وحشية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أفريقيا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جنوب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الكبرى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تشويه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أو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قطع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الأيدي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والأطراف،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واستخدم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التعذيب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والاغتصاب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كتكتيكات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إرهابية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ووسيلة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لتهدئة القوات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الرئاسية</w:t>
      </w:r>
      <w:r w:rsidRPr="00142F62">
        <w:rPr>
          <w:rtl/>
          <w:lang w:val="en-US"/>
        </w:rPr>
        <w:t xml:space="preserve"> عام 1996 </w:t>
      </w:r>
      <w:r w:rsidRPr="00142F62">
        <w:rPr>
          <w:rFonts w:hint="cs"/>
          <w:rtl/>
          <w:lang w:val="en-US"/>
        </w:rPr>
        <w:t>وغزو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العاصمة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فريتاون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 6 </w:t>
      </w:r>
      <w:r w:rsidRPr="00142F62">
        <w:rPr>
          <w:rFonts w:hint="cs"/>
          <w:rtl/>
          <w:lang w:val="en-US"/>
        </w:rPr>
        <w:t>كانون الثاني/يناير</w:t>
      </w:r>
      <w:r w:rsidRPr="00142F62">
        <w:rPr>
          <w:rtl/>
          <w:lang w:val="en-US"/>
        </w:rPr>
        <w:t xml:space="preserve"> 1999. </w:t>
      </w:r>
      <w:r w:rsidRPr="00142F62">
        <w:rPr>
          <w:rFonts w:hint="cs"/>
          <w:rtl/>
          <w:lang w:val="en-US"/>
        </w:rPr>
        <w:t>وابتليت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بالأوبئة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الكوليرا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لاسا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الإيبولا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وأثرت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الكوارث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كارثة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الفيضانات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وقعت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 16 </w:t>
      </w:r>
      <w:r w:rsidRPr="00142F62">
        <w:rPr>
          <w:rFonts w:hint="cs"/>
          <w:rtl/>
          <w:lang w:val="en-US"/>
        </w:rPr>
        <w:t>أيلول/سبتمبر</w:t>
      </w:r>
      <w:r w:rsidRPr="00142F62">
        <w:rPr>
          <w:rtl/>
          <w:lang w:val="en-US"/>
        </w:rPr>
        <w:t xml:space="preserve"> 2015 </w:t>
      </w:r>
      <w:r w:rsidRPr="00142F62">
        <w:rPr>
          <w:rFonts w:hint="cs"/>
          <w:rtl/>
          <w:lang w:val="en-US"/>
        </w:rPr>
        <w:t>وآخر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كوارث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الانهيارات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الطينية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الفيضانات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وقعت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 14 </w:t>
      </w:r>
      <w:r w:rsidRPr="00142F62">
        <w:rPr>
          <w:rFonts w:hint="cs"/>
          <w:rtl/>
          <w:lang w:val="en-US"/>
        </w:rPr>
        <w:t>آب/أغسطس</w:t>
      </w:r>
      <w:r w:rsidRPr="00142F62">
        <w:rPr>
          <w:rtl/>
          <w:lang w:val="en-US"/>
        </w:rPr>
        <w:t xml:space="preserve"> 2017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ونتيجة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تضررت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="00156EBA" w:rsidRPr="00142F62">
        <w:rPr>
          <w:rFonts w:hint="cs"/>
          <w:rtl/>
          <w:lang w:val="en-US"/>
        </w:rPr>
        <w:t xml:space="preserve">ذوي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الطوارئ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تفاقم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الاضطرابات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الجسدية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والنفسية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والعقلية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سكان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>.</w:t>
      </w:r>
    </w:p>
    <w:p w14:paraId="6B2101E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208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وكجزء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الإدماج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للمتضررين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بشدة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وأنشئت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2002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الإدماج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التوطين،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أصبحت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الاجتماعي، لتوفير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الإدماج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التوطين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للضحايا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مبتوري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وجرحى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وشملت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التحويلات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النقدية،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واكتساب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المهارات،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ومجموعات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البدء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لسبل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والتمكين،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والتوظيف،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الإسكان،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والجراحة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والأطراف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الاصطناعية</w:t>
      </w:r>
      <w:r w:rsidRPr="00142F62">
        <w:rPr>
          <w:rtl/>
          <w:lang w:val="en-US"/>
        </w:rPr>
        <w:t>.</w:t>
      </w:r>
    </w:p>
    <w:p w14:paraId="29EA41F5" w14:textId="5C0FC32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209-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29(2)(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صلاحيات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لإعلان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الطوارئ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حدوث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وشيك،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حدوث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كارثة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كارثة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طبيعية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تؤثر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على قطاع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تفشي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الإيبولا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2014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استُخدم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الامتثال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للنصائح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واللوائح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الموجهة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مكافحة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الآفة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تدابير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أكثر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صرامة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المواطنين،</w:t>
      </w:r>
      <w:r w:rsidRPr="00142F62">
        <w:rPr>
          <w:rtl/>
          <w:lang w:val="en-US"/>
        </w:rPr>
        <w:t xml:space="preserve"> مما </w:t>
      </w:r>
      <w:r w:rsidRPr="00142F62">
        <w:rPr>
          <w:rFonts w:hint="cs"/>
          <w:rtl/>
          <w:lang w:val="en-US"/>
        </w:rPr>
        <w:t>أثر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عيشهم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والاقتصادية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عانى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أكثر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وتحقيق</w:t>
      </w:r>
      <w:r w:rsidR="00184AA9" w:rsidRPr="00142F62">
        <w:rPr>
          <w:rFonts w:hint="cs"/>
          <w:rtl/>
          <w:lang w:val="en-US"/>
        </w:rPr>
        <w:t>اً</w:t>
      </w:r>
      <w:r w:rsidR="00184AA9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الغاية،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الآخرين،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بتخفيف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الغذائية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الغذائية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6B26090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210-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وسنت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للاستخبارات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المركزي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2002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يعتبر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الكوارث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حاسماً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موسع،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لمكتب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الكوارث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>.</w:t>
      </w:r>
    </w:p>
    <w:p w14:paraId="189ACB7D" w14:textId="35A8068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211-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وتعتبر 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التوجيه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عضو</w:t>
      </w:r>
      <w:r w:rsidR="00184AA9" w:rsidRPr="00142F62">
        <w:rPr>
          <w:rFonts w:hint="cs"/>
          <w:rtl/>
          <w:lang w:val="en-US"/>
        </w:rPr>
        <w:t>اً</w:t>
      </w:r>
      <w:r w:rsidR="00184AA9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مخاطر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الكوارث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نتيجة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للحاجة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الطوارئ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الإنسانية. كما تقوم هذه الوزارة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بدور 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ركيزة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 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 الناحية النفسية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للفيضانات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تطويرها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2016 </w:t>
      </w:r>
      <w:r w:rsidRPr="00142F62">
        <w:rPr>
          <w:rFonts w:hint="cs"/>
          <w:rtl/>
          <w:lang w:val="en-US"/>
        </w:rPr>
        <w:t>لمعالجة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الفيضانات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والكوارث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الركيزة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والطوارئ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واضحاً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ظهور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تفشي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الإيبولا،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وكارثة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الفيضانات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وقعت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 16 </w:t>
      </w:r>
      <w:r w:rsidRPr="00142F62">
        <w:rPr>
          <w:rFonts w:hint="cs"/>
          <w:rtl/>
          <w:lang w:val="en-US"/>
        </w:rPr>
        <w:t>أيلول/سبتمبر</w:t>
      </w:r>
      <w:r w:rsidRPr="00142F62">
        <w:rPr>
          <w:rtl/>
          <w:lang w:val="en-US"/>
        </w:rPr>
        <w:t> 2015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وكوارث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الانهيارات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الطينية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والفيضانات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2017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شاركت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المتضررين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جانب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التقليدي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غذائية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غذائية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حظي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أولئك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عانوا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نتيجة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للكارثة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باهتمام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والانتقال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 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فريتاون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الريفية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وأطلقت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شبكة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السريع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للإيبولا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المعرضين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لمخاطر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عالية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لاستيعاب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الناجمة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تفشي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الإيبولا</w:t>
      </w:r>
      <w:r w:rsidRPr="00142F62">
        <w:rPr>
          <w:rtl/>
          <w:lang w:val="en-US"/>
        </w:rPr>
        <w:t>.</w:t>
      </w:r>
    </w:p>
    <w:p w14:paraId="418DDF05" w14:textId="179C5CF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212-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17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ويجري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المخاطر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 يتعرض لها 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الكوارث</w:t>
      </w:r>
      <w:r w:rsidRPr="00142F62">
        <w:rPr>
          <w:rtl/>
          <w:lang w:val="en-US"/>
        </w:rPr>
        <w:t xml:space="preserve"> كما 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واضح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 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تفشي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الإيبولا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2014</w:t>
      </w:r>
      <w:r w:rsidRPr="00142F62">
        <w:rPr>
          <w:lang w:val="en-US"/>
        </w:rPr>
        <w:t>.</w:t>
      </w:r>
    </w:p>
    <w:p w14:paraId="0960778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213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تبذلها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الكوارث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المزيد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المتضررين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قائمة</w:t>
      </w:r>
      <w:r w:rsidRPr="00142F62">
        <w:rPr>
          <w:rtl/>
          <w:lang w:val="en-US"/>
        </w:rPr>
        <w:t>.</w:t>
      </w:r>
    </w:p>
    <w:p w14:paraId="2CECB66B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12</w:t>
      </w:r>
    </w:p>
    <w:p w14:paraId="70216612" w14:textId="6A339B81" w:rsidR="009B66A3" w:rsidRPr="00142F62" w:rsidRDefault="009B66A3" w:rsidP="00D1291C">
      <w:pPr>
        <w:pStyle w:val="HChGA"/>
        <w:rPr>
          <w:rFonts w:ascii="Times New Roman Bold" w:hAnsi="Times New Roman Bold" w:hint="eastAsia"/>
          <w:spacing w:val="-4"/>
          <w:rtl/>
        </w:rPr>
      </w:pPr>
      <w:r w:rsidRPr="00142F62">
        <w:rPr>
          <w:rFonts w:ascii="Times New Roman Bold" w:hAnsi="Times New Roman Bold"/>
          <w:spacing w:val="-4"/>
          <w:rtl/>
          <w:lang w:val="en-US"/>
        </w:rPr>
        <w:tab/>
      </w:r>
      <w:r w:rsidRPr="00142F62">
        <w:rPr>
          <w:rFonts w:ascii="Times New Roman Bold" w:hAnsi="Times New Roman Bold"/>
          <w:spacing w:val="-4"/>
          <w:rtl/>
          <w:lang w:val="en-US"/>
        </w:rPr>
        <w:tab/>
      </w:r>
      <w:r w:rsidRPr="00142F62">
        <w:rPr>
          <w:rFonts w:ascii="Times New Roman Bold" w:hAnsi="Times New Roman Bold" w:hint="cs"/>
          <w:spacing w:val="-4"/>
          <w:rtl/>
        </w:rPr>
        <w:t>الاعتراف</w:t>
      </w:r>
      <w:r w:rsidRPr="00142F62">
        <w:rPr>
          <w:rFonts w:ascii="Times New Roman Bold" w:hAnsi="Times New Roman Bold"/>
          <w:spacing w:val="-4"/>
          <w:rtl/>
        </w:rPr>
        <w:t xml:space="preserve"> </w:t>
      </w:r>
      <w:r w:rsidR="00D1291C" w:rsidRPr="00142F62">
        <w:rPr>
          <w:rFonts w:ascii="Times New Roman Bold" w:hAnsi="Times New Roman Bold" w:hint="cs"/>
          <w:spacing w:val="-4"/>
          <w:rtl/>
        </w:rPr>
        <w:t>بالأشخاص ذوي الإعاقة على قدم المساواة مع آخرين أمام القانون</w:t>
      </w:r>
    </w:p>
    <w:p w14:paraId="70B9DAC1" w14:textId="510779B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214-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يعادل الباب</w:t>
      </w:r>
      <w:r w:rsidRPr="00142F62">
        <w:rPr>
          <w:rtl/>
          <w:lang w:val="en-US"/>
        </w:rPr>
        <w:t xml:space="preserve"> 23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رقم </w:t>
      </w:r>
      <w:r w:rsidRPr="00142F62">
        <w:rPr>
          <w:rtl/>
          <w:lang w:val="en-US"/>
        </w:rPr>
        <w:t>6 لعام 1991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 xml:space="preserve"> 12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صيغت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عنوان</w:t>
      </w:r>
      <w:r w:rsidRPr="00142F62">
        <w:rPr>
          <w:rtl/>
          <w:lang w:val="en-US"/>
        </w:rPr>
        <w:t xml:space="preserve"> "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الآمنة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 القانون</w:t>
      </w:r>
      <w:r w:rsidRPr="00142F62">
        <w:rPr>
          <w:rtl/>
          <w:lang w:val="en-US"/>
        </w:rPr>
        <w:t xml:space="preserve">". </w:t>
      </w:r>
      <w:r w:rsidRPr="00142F62">
        <w:rPr>
          <w:rFonts w:hint="cs"/>
          <w:rtl/>
          <w:lang w:val="en-US"/>
        </w:rPr>
        <w:t>ويُعترف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والاستفادة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يعترف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23 </w:t>
      </w:r>
      <w:r w:rsidRPr="00142F62">
        <w:rPr>
          <w:rFonts w:hint="cs"/>
          <w:rtl/>
          <w:lang w:val="en-US"/>
        </w:rPr>
        <w:t>بأن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جلسة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استماع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عادلة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وعلنية</w:t>
      </w:r>
      <w:r w:rsidRPr="00142F62">
        <w:rPr>
          <w:rtl/>
          <w:lang w:val="en-US"/>
        </w:rPr>
        <w:t>.</w:t>
      </w:r>
    </w:p>
    <w:p w14:paraId="2BFFB712" w14:textId="45C5075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215-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="00E34B0F" w:rsidRPr="00142F62">
        <w:rPr>
          <w:rFonts w:hint="cs"/>
          <w:rtl/>
          <w:lang w:val="en-US"/>
        </w:rPr>
        <w:t>الباب</w:t>
      </w:r>
      <w:r w:rsidR="00E34B0F" w:rsidRPr="00142F62">
        <w:rPr>
          <w:rtl/>
          <w:lang w:val="en-US"/>
        </w:rPr>
        <w:t> </w:t>
      </w:r>
      <w:r w:rsidRPr="00142F62">
        <w:rPr>
          <w:rtl/>
          <w:lang w:val="en-US"/>
        </w:rPr>
        <w:t xml:space="preserve">23 </w:t>
      </w:r>
      <w:r w:rsidRPr="00142F62">
        <w:rPr>
          <w:rFonts w:hint="cs"/>
          <w:rtl/>
          <w:lang w:val="en-US"/>
        </w:rPr>
        <w:t>المذكور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أعلاه،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عموماً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بأهلية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الإجراءات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والجنائية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وهناك استثناءات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بقاصر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الاستثناءات،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للاعتراف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بهؤلاء 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ويضع الأمر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رقم </w:t>
      </w:r>
      <w:r w:rsidRPr="00142F62">
        <w:rPr>
          <w:rtl/>
          <w:lang w:val="en-US"/>
        </w:rPr>
        <w:t xml:space="preserve">14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العليا</w:t>
      </w:r>
      <w:r w:rsidRPr="00142F62">
        <w:rPr>
          <w:rtl/>
          <w:lang w:val="en-US"/>
        </w:rPr>
        <w:t xml:space="preserve"> (1)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(3) لعام 2007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</w:t>
      </w:r>
      <w:r w:rsidRPr="00142F62">
        <w:rPr>
          <w:rFonts w:hint="cs"/>
          <w:rtl/>
          <w:lang w:val="en-US"/>
        </w:rPr>
        <w:t>، أحكاماً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يُعتبر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أو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. </w:t>
      </w:r>
      <w:r w:rsidR="00A37B55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عندما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مصالحه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قضائية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رفع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الدفاع</w:t>
      </w:r>
      <w:r w:rsidRPr="00142F62">
        <w:rPr>
          <w:rtl/>
          <w:lang w:val="en-US"/>
        </w:rPr>
        <w:t xml:space="preserve"> </w:t>
      </w:r>
      <w:r w:rsidR="00A37B55" w:rsidRPr="00142F62">
        <w:rPr>
          <w:rFonts w:hint="cs"/>
          <w:rtl/>
          <w:lang w:val="en-US"/>
        </w:rPr>
        <w:t>فيها</w:t>
      </w:r>
      <w:r w:rsidR="00A37B55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نيابة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مفهوم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الصديق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التالي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25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196C1271" w14:textId="3E31E98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216-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البابان</w:t>
      </w:r>
      <w:r w:rsidRPr="00142F62">
        <w:rPr>
          <w:rtl/>
          <w:lang w:val="en-US"/>
        </w:rPr>
        <w:t xml:space="preserve"> 3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18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الجنون</w:t>
      </w:r>
      <w:r w:rsidRPr="00142F62">
        <w:rPr>
          <w:rtl/>
          <w:lang w:val="en-US"/>
        </w:rPr>
        <w:t xml:space="preserve"> لعام 1902 (</w:t>
      </w:r>
      <w:r w:rsidRPr="00142F62">
        <w:rPr>
          <w:rFonts w:hint="cs"/>
          <w:rtl/>
          <w:lang w:val="en-US"/>
        </w:rPr>
        <w:t>الفصل</w:t>
      </w:r>
      <w:r w:rsidRPr="00142F62">
        <w:rPr>
          <w:rtl/>
          <w:lang w:val="en-US"/>
        </w:rPr>
        <w:t xml:space="preserve"> 157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لعام 1960)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اختصاص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شهادتين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منفصلتين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 ممارسين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طبيين،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رقم </w:t>
      </w:r>
      <w:r w:rsidRPr="00142F62">
        <w:rPr>
          <w:rtl/>
          <w:lang w:val="en-US"/>
        </w:rPr>
        <w:t xml:space="preserve">14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العليا</w:t>
      </w:r>
      <w:r w:rsidRPr="00142F62">
        <w:rPr>
          <w:rtl/>
          <w:lang w:val="en-US"/>
        </w:rPr>
        <w:t xml:space="preserve"> لعام 2007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الموافقة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 بصفة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للمريض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كتابية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وموقعة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ومقدمة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مؤهل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وراغب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 بصفة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موظفيها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بمثابة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الصديق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التالي</w:t>
      </w:r>
      <w:r w:rsidRPr="00142F62">
        <w:rPr>
          <w:rtl/>
          <w:lang w:val="en-US"/>
        </w:rPr>
        <w:t>.</w:t>
      </w:r>
    </w:p>
    <w:p w14:paraId="008FA978" w14:textId="532D66C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217-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23 لا </w:t>
      </w:r>
      <w:r w:rsidR="00E85D47" w:rsidRPr="00142F62">
        <w:rPr>
          <w:rFonts w:hint="cs"/>
          <w:rtl/>
          <w:lang w:val="en-US"/>
        </w:rPr>
        <w:t>يذكر</w:t>
      </w:r>
      <w:r w:rsidR="00E85D47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كمستفيدين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28(5)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المعوزين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 xml:space="preserve">عموماً، </w:t>
      </w:r>
      <w:r w:rsidRPr="00142F62">
        <w:rPr>
          <w:rtl/>
          <w:lang w:val="en-US"/>
        </w:rPr>
        <w:t>(</w:t>
      </w:r>
      <w:r w:rsidRPr="00142F62">
        <w:rPr>
          <w:rFonts w:hint="cs"/>
          <w:rtl/>
          <w:lang w:val="en-US"/>
        </w:rPr>
        <w:t>مما يشمل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يرغبون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إنفاذ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حقوقهم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المطالبة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بالتعويض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ربما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انتهاكها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أو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خرقها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> 41(1)(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>) و(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رقم </w:t>
      </w:r>
      <w:r w:rsidRPr="00142F62">
        <w:rPr>
          <w:rtl/>
          <w:lang w:val="en-US"/>
        </w:rPr>
        <w:t xml:space="preserve">3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بانتهاك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حقوقهم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حرمانهم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رقم </w:t>
      </w:r>
      <w:r w:rsidRPr="00142F62">
        <w:rPr>
          <w:rtl/>
          <w:lang w:val="en-US"/>
        </w:rPr>
        <w:t>6 لعام 2012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يُنشئ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="00552EAB" w:rsidRPr="00142F62">
        <w:rPr>
          <w:rFonts w:hint="cs"/>
          <w:rtl/>
          <w:lang w:val="en-US"/>
        </w:rPr>
        <w:t>الباب</w:t>
      </w:r>
      <w:r w:rsidR="00552EAB" w:rsidRPr="00142F62">
        <w:rPr>
          <w:rtl/>
          <w:lang w:val="en-US"/>
        </w:rPr>
        <w:t> </w:t>
      </w:r>
      <w:r w:rsidRPr="00142F62">
        <w:rPr>
          <w:rtl/>
          <w:lang w:val="en-US"/>
        </w:rPr>
        <w:t xml:space="preserve">2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المعوزين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والجنائية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السواء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41(2)(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الترجمة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الكمبيوتر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الصوتية،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إجراءات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الإرشادية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المكفوفين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حضورهم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تنص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الأبواب</w:t>
      </w:r>
      <w:r w:rsidRPr="00142F62">
        <w:rPr>
          <w:rtl/>
          <w:lang w:val="en-US"/>
        </w:rPr>
        <w:t xml:space="preserve"> 24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25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26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27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مباني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>.</w:t>
      </w:r>
    </w:p>
    <w:p w14:paraId="4F298A85" w14:textId="478687F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218-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العليا</w:t>
      </w:r>
      <w:r w:rsidRPr="00142F62">
        <w:rPr>
          <w:rtl/>
          <w:lang w:val="en-US"/>
        </w:rPr>
        <w:t xml:space="preserve"> لعام 2007 </w:t>
      </w:r>
      <w:r w:rsidRPr="00142F62">
        <w:rPr>
          <w:rFonts w:hint="cs"/>
          <w:rtl/>
          <w:lang w:val="en-US"/>
        </w:rPr>
        <w:t>وقانون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التوالي،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أو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الدعاوى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ومقاضاتهم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المخصص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الإجراءات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مصالح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القاصر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المضطرب عقلي</w:t>
      </w:r>
      <w:r w:rsidR="00184AA9" w:rsidRPr="00142F62">
        <w:rPr>
          <w:rFonts w:hint="cs"/>
          <w:rtl/>
          <w:lang w:val="en-US"/>
        </w:rPr>
        <w:t>اً</w:t>
      </w:r>
      <w:r w:rsidR="00184AA9" w:rsidRPr="00142F62">
        <w:rPr>
          <w:rtl/>
          <w:lang w:val="en-US"/>
        </w:rPr>
        <w:t>.</w:t>
      </w:r>
      <w:r w:rsidRPr="00142F62">
        <w:rPr>
          <w:rtl/>
          <w:lang w:val="en-US"/>
        </w:rPr>
        <w:t xml:space="preserve"> </w:t>
      </w:r>
      <w:r w:rsidR="001E1870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تصدر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أوامر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تمكّن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 استلام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أموال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ممتلكات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منقولة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نيابة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يتصرف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باسمهم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وينطبق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الشيء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يسعى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للدخول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نيابة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لصالحه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وبالتالي،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يعتبر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بمثابة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وكيل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موظف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الإعاقة.</w:t>
      </w:r>
    </w:p>
    <w:p w14:paraId="536BA20D" w14:textId="0FCC228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219-</w:t>
      </w:r>
      <w:r w:rsidRPr="00142F62">
        <w:rPr>
          <w:rtl/>
          <w:lang w:val="en-US"/>
        </w:rPr>
        <w:tab/>
      </w:r>
      <w:r w:rsidR="00AB5ECD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كمرحلة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تجريبية،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مؤخراً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بتعيين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مترجم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للمتقاضين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المحاكم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والشركاء،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"</w:t>
      </w:r>
      <w:r w:rsidRPr="00142F62">
        <w:rPr>
          <w:rFonts w:hint="cs"/>
          <w:rtl/>
          <w:lang w:val="en-US"/>
        </w:rPr>
        <w:t>أنت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والشرطة</w:t>
      </w:r>
      <w:r w:rsidRPr="00142F62">
        <w:rPr>
          <w:rtl/>
          <w:lang w:val="en-US"/>
        </w:rPr>
        <w:t xml:space="preserve">"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ثلاث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مقاطعات؛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ومويامبا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وكامبيا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لرفع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كيفية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والفتيات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>.</w:t>
      </w:r>
    </w:p>
    <w:p w14:paraId="2DBF8BC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220-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الضمانات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المذكورة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نقص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قديمة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ومحدودية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مترجمي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أو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لضعاف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جزئياً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لخدمة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المحاكم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المختلفة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القضائي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القضاء،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المحاكم،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ونقش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الاتصال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أو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الكمبيوتر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الصوتية،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المحاكم،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مسألة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الذهنية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والمعرفية</w:t>
      </w:r>
      <w:r w:rsidRPr="00142F62">
        <w:rPr>
          <w:rtl/>
          <w:lang w:val="en-US"/>
        </w:rPr>
        <w:t xml:space="preserve"> مما </w:t>
      </w:r>
      <w:r w:rsidRPr="00142F62">
        <w:rPr>
          <w:rFonts w:hint="cs"/>
          <w:rtl/>
          <w:lang w:val="en-US"/>
        </w:rPr>
        <w:t>يؤدي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اتخاذ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القرارات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نيابة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استشارتهم</w:t>
      </w:r>
      <w:r w:rsidRPr="00142F62">
        <w:rPr>
          <w:rtl/>
          <w:lang w:val="en-US"/>
        </w:rPr>
        <w:t>.</w:t>
      </w:r>
    </w:p>
    <w:p w14:paraId="14F66BB4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13</w:t>
      </w:r>
    </w:p>
    <w:p w14:paraId="6D66504D" w14:textId="6D18F6C9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="00D1291C" w:rsidRPr="00142F62">
        <w:rPr>
          <w:rFonts w:hint="cs"/>
          <w:rtl/>
          <w:lang w:val="en-US"/>
        </w:rPr>
        <w:t>إمكانية اللجوء إلى القضاء</w:t>
      </w:r>
    </w:p>
    <w:p w14:paraId="7163F0F7" w14:textId="5F525C28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221-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لابدّ 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قراءة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مقترنة بالباب</w:t>
      </w:r>
      <w:r w:rsidRPr="00142F62">
        <w:rPr>
          <w:rtl/>
          <w:lang w:val="en-US"/>
        </w:rPr>
        <w:t xml:space="preserve"> 23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 والقانون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رقم </w:t>
      </w:r>
      <w:r w:rsidRPr="00142F62">
        <w:rPr>
          <w:rtl/>
          <w:lang w:val="en-US"/>
        </w:rPr>
        <w:t xml:space="preserve">6 لعام 1991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يتناول</w:t>
      </w:r>
      <w:r w:rsidRPr="00142F62">
        <w:rPr>
          <w:rtl/>
          <w:lang w:val="en-US"/>
        </w:rPr>
        <w:t xml:space="preserve"> </w:t>
      </w:r>
      <w:r w:rsidRPr="00142F62">
        <w:rPr>
          <w:i/>
          <w:iCs/>
          <w:rtl/>
          <w:lang w:val="en-US"/>
        </w:rPr>
        <w:t>"</w:t>
      </w:r>
      <w:r w:rsidRPr="00142F62">
        <w:rPr>
          <w:rFonts w:hint="cs"/>
          <w:i/>
          <w:iCs/>
          <w:rtl/>
          <w:lang w:val="en-US"/>
        </w:rPr>
        <w:t>الحماية</w:t>
      </w:r>
      <w:r w:rsidRPr="00142F62">
        <w:rPr>
          <w:i/>
          <w:iCs/>
          <w:rtl/>
          <w:lang w:val="en-US"/>
        </w:rPr>
        <w:t xml:space="preserve"> </w:t>
      </w:r>
      <w:r w:rsidRPr="00142F62">
        <w:rPr>
          <w:rFonts w:hint="cs"/>
          <w:i/>
          <w:iCs/>
          <w:rtl/>
          <w:lang w:val="en-US"/>
        </w:rPr>
        <w:t>الآمنة</w:t>
      </w:r>
      <w:r w:rsidRPr="00142F62">
        <w:rPr>
          <w:i/>
          <w:iCs/>
          <w:rtl/>
          <w:lang w:val="en-US"/>
        </w:rPr>
        <w:t xml:space="preserve"> </w:t>
      </w:r>
      <w:r w:rsidRPr="00142F62">
        <w:rPr>
          <w:rFonts w:hint="cs"/>
          <w:i/>
          <w:iCs/>
          <w:rtl/>
          <w:lang w:val="en-US"/>
        </w:rPr>
        <w:t>بموجب القانون</w:t>
      </w:r>
      <w:r w:rsidRPr="00142F62">
        <w:rPr>
          <w:i/>
          <w:iCs/>
          <w:rtl/>
          <w:lang w:val="en-US"/>
        </w:rPr>
        <w:t>"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ويُعترف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عام 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والمدنية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يُعترف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والاستفادة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تتحقق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عام </w:t>
      </w:r>
      <w:r w:rsidRPr="00142F62">
        <w:rPr>
          <w:rFonts w:hint="cs"/>
          <w:rtl/>
          <w:lang w:val="en-US"/>
        </w:rPr>
        <w:t>بغض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وضعهم؛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 xml:space="preserve"> لن </w:t>
      </w:r>
      <w:r w:rsidRPr="00142F62">
        <w:rPr>
          <w:rFonts w:hint="cs"/>
          <w:rtl/>
          <w:lang w:val="en-US"/>
        </w:rPr>
        <w:t>تتأخر،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علناً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مراعاة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مبررة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للتعقيدات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الإجرائية؛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الاستعانة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بمحامٍ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قضيته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إعلامه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بطبيعة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المرفوعة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ضده</w:t>
      </w:r>
      <w:r w:rsidRPr="00142F62">
        <w:rPr>
          <w:rtl/>
          <w:lang w:val="en-US"/>
        </w:rPr>
        <w:t>.</w:t>
      </w:r>
    </w:p>
    <w:p w14:paraId="08C84289" w14:textId="3C5ADBC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222-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23 </w:t>
      </w:r>
      <w:r w:rsidRPr="00142F62">
        <w:rPr>
          <w:rFonts w:hint="cs"/>
          <w:rtl/>
          <w:lang w:val="en-US"/>
        </w:rPr>
        <w:t>المذكور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أعلاه،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عموماً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بأهلية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الإجراءات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والجنائية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السواء</w:t>
      </w:r>
      <w:r w:rsidRPr="00142F62">
        <w:rPr>
          <w:rtl/>
          <w:lang w:val="en-US"/>
        </w:rPr>
        <w:t>.</w:t>
      </w:r>
    </w:p>
    <w:p w14:paraId="1FBB7A5C" w14:textId="7801DB7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223-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13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عوائق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يشير الباب</w:t>
      </w:r>
      <w:r w:rsidRPr="00142F62">
        <w:rPr>
          <w:rtl/>
          <w:lang w:val="en-US"/>
        </w:rPr>
        <w:t> 23(5)(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> 1991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المقابل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للمادة</w:t>
      </w:r>
      <w:r w:rsidRPr="00142F62">
        <w:rPr>
          <w:rtl/>
          <w:lang w:val="en-US"/>
        </w:rPr>
        <w:t> 13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عام 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عوائق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ممارس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قانوني</w:t>
      </w:r>
      <w:r w:rsidRPr="00142F62">
        <w:rPr>
          <w:rtl/>
          <w:lang w:val="en-US"/>
        </w:rPr>
        <w:t>.</w:t>
      </w:r>
    </w:p>
    <w:p w14:paraId="2B8F7B1E" w14:textId="171ED57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224-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ودعماً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البابان</w:t>
      </w:r>
      <w:r w:rsidRPr="00142F62">
        <w:rPr>
          <w:rtl/>
          <w:lang w:val="en-US"/>
        </w:rPr>
        <w:t> 41(1)(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>) و(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>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والباب</w:t>
      </w:r>
      <w:r w:rsidRPr="00142F62">
        <w:rPr>
          <w:rtl/>
          <w:lang w:val="en-US"/>
        </w:rPr>
        <w:t> 41(2)(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تؤثر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انتهاك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حقوقهم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حرمانهم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ممتلكاتهم،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وإعفاء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الرسوم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بانتهاك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حقوقهم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الحرمان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منها</w:t>
      </w:r>
      <w:r w:rsidRPr="00142F62">
        <w:rPr>
          <w:rtl/>
          <w:lang w:val="en-US"/>
        </w:rPr>
        <w:t>.</w:t>
      </w:r>
    </w:p>
    <w:p w14:paraId="731FEF0F" w14:textId="5205967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225-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وينشئ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رقم </w:t>
      </w:r>
      <w:r w:rsidRPr="00142F62">
        <w:rPr>
          <w:rtl/>
          <w:lang w:val="en-US"/>
        </w:rPr>
        <w:t xml:space="preserve">6 لعام 2012 </w:t>
      </w:r>
      <w:r w:rsidRPr="00142F62">
        <w:rPr>
          <w:rFonts w:hint="cs"/>
          <w:rtl/>
          <w:lang w:val="en-US"/>
        </w:rPr>
        <w:t>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يتمتع،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20(1) و(2)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بصلاحية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لمواطني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المعوزين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عموماً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المسائل الجنائية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والمدنية،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الدعاوى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الدفاع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الدعاوى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جانب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المعوزين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ضدهم،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مقتضى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الحال</w:t>
      </w:r>
      <w:r w:rsidRPr="00142F62">
        <w:rPr>
          <w:rtl/>
          <w:lang w:val="en-US"/>
        </w:rPr>
        <w:t>.</w:t>
      </w:r>
    </w:p>
    <w:p w14:paraId="58230880" w14:textId="6F2F6A2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226-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التدابير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المتخذة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لتمكينهم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تمنعهم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بذلك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 هذه التحديات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ذكر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كمستفيدين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مسألة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الإثبات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والإجراءات،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والتحدي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متخصص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التعامل 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 موجه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المصلحة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قطاع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</w:t>
      </w:r>
      <w:r w:rsidR="00AE0549" w:rsidRPr="00142F62">
        <w:rPr>
          <w:rFonts w:hint="cs"/>
          <w:rtl/>
          <w:lang w:val="en-US"/>
        </w:rPr>
        <w:t xml:space="preserve">ة </w:t>
      </w:r>
      <w:r w:rsidR="00AE0549" w:rsidRPr="00142F62">
        <w:rPr>
          <w:rtl/>
          <w:lang w:val="en-US"/>
        </w:rPr>
        <w:t>-</w:t>
      </w:r>
      <w:r w:rsidR="00AE0549" w:rsidRPr="00142F62">
        <w:rPr>
          <w:rFonts w:hint="cs"/>
          <w:rtl/>
          <w:lang w:val="en-US"/>
        </w:rPr>
        <w:t xml:space="preserve"> ا</w:t>
      </w:r>
      <w:r w:rsidRPr="00142F62">
        <w:rPr>
          <w:rFonts w:hint="cs"/>
          <w:rtl/>
          <w:lang w:val="en-US"/>
        </w:rPr>
        <w:t>لقضاة،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وقضاة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الصلح،</w:t>
      </w:r>
      <w:r w:rsidRPr="00142F62">
        <w:rPr>
          <w:rtl/>
          <w:lang w:val="en-US"/>
        </w:rPr>
        <w:t xml:space="preserve"> </w:t>
      </w:r>
      <w:r w:rsidR="00C27688" w:rsidRPr="00142F62">
        <w:rPr>
          <w:rFonts w:hint="cs"/>
          <w:rtl/>
          <w:lang w:val="en-US"/>
        </w:rPr>
        <w:t>وموظفي</w:t>
      </w:r>
      <w:r w:rsidR="00C27688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القضائي،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ونقابة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المحامين،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وقواعد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المحكمة،</w:t>
      </w:r>
      <w:r w:rsidRPr="00142F62">
        <w:rPr>
          <w:rtl/>
          <w:lang w:val="en-US"/>
        </w:rPr>
        <w:t xml:space="preserve"> </w:t>
      </w:r>
      <w:r w:rsidR="0032207F" w:rsidRPr="00142F62">
        <w:rPr>
          <w:rFonts w:hint="cs"/>
          <w:rtl/>
          <w:lang w:val="en-US"/>
        </w:rPr>
        <w:t>ومحققي</w:t>
      </w:r>
      <w:r w:rsidR="0032207F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أو</w:t>
      </w:r>
      <w:r w:rsidRPr="00142F62">
        <w:rPr>
          <w:rtl/>
          <w:lang w:val="en-US"/>
        </w:rPr>
        <w:t xml:space="preserve"> </w:t>
      </w:r>
      <w:r w:rsidR="0032207F" w:rsidRPr="00142F62">
        <w:rPr>
          <w:rFonts w:hint="cs"/>
          <w:rtl/>
          <w:lang w:val="en-US"/>
        </w:rPr>
        <w:t>المدعين</w:t>
      </w:r>
      <w:r w:rsidR="0032207F" w:rsidRPr="00142F62">
        <w:rPr>
          <w:rtl/>
          <w:lang w:val="en-US"/>
        </w:rPr>
        <w:t xml:space="preserve"> </w:t>
      </w:r>
      <w:r w:rsidR="0032207F" w:rsidRPr="00142F62">
        <w:rPr>
          <w:rFonts w:hint="cs"/>
          <w:rtl/>
          <w:lang w:val="en-US"/>
        </w:rPr>
        <w:t>العامين</w:t>
      </w:r>
      <w:r w:rsidR="0032207F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وضباط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الإصلاحية</w:t>
      </w:r>
      <w:r w:rsidRPr="00142F62">
        <w:rPr>
          <w:rtl/>
          <w:lang w:val="en-US"/>
        </w:rPr>
        <w:t>.</w:t>
      </w:r>
    </w:p>
    <w:p w14:paraId="1E810957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14</w:t>
      </w:r>
    </w:p>
    <w:p w14:paraId="4FBB8D84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وأمنه</w:t>
      </w:r>
    </w:p>
    <w:p w14:paraId="2677B896" w14:textId="40D880AB" w:rsidR="009B66A3" w:rsidRPr="00142F62" w:rsidRDefault="009B66A3" w:rsidP="000F365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227-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الثالث،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17(1)(2) و(3)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وأمنه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باستثناء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يسمح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التالية: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حكم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أمر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بجريمة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بها؛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تنفيذاً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صادر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العليا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الاستئناف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العليا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يحددها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ازدراءه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القبيل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لمحكمة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الاستفسار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الحالة؛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تنفيذاً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صادر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الوفاء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مفروض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القانون؛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بغرض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مثوله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محكمة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قضائية،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مقتضى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المحكمة؛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عند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الاشتباه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المعقول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ارتكابه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جريمة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جنائية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كونه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ارتكابها؛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يبلغ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والعشرين،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رفاهه؛</w:t>
      </w:r>
      <w:r w:rsidRPr="00142F62">
        <w:rPr>
          <w:rtl/>
          <w:lang w:val="en-US"/>
        </w:rPr>
        <w:t xml:space="preserve"> أو </w:t>
      </w:r>
      <w:r w:rsidR="000F3653" w:rsidRPr="00142F62">
        <w:rPr>
          <w:rtl/>
        </w:rPr>
        <w:t>لمنع انتشار الالتهابات والأمراض المعدي</w:t>
      </w:r>
      <w:r w:rsidRPr="00142F62">
        <w:rPr>
          <w:rFonts w:hint="cs"/>
          <w:rtl/>
          <w:lang w:val="en-US"/>
        </w:rPr>
        <w:t>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يشتبه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معقول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العقل،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مدمن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المخدرات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الكحول،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متشرد،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رعايته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علاجه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ولغرض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الدخول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لغرض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تسليمه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غيره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الإبعاد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اتخاذ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إجراءات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بشأنه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الحالات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حريته،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المقرر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وبالتالي،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تقييد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لمجرد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>.</w:t>
      </w:r>
    </w:p>
    <w:p w14:paraId="3D1E1052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228-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بالكرامة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والاستقلالية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والاستقلال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وتكافؤ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والمشاركة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والإدماج</w:t>
      </w:r>
      <w:r w:rsidRPr="00142F62">
        <w:rPr>
          <w:rtl/>
          <w:lang w:val="en-US"/>
        </w:rPr>
        <w:t>.</w:t>
      </w:r>
    </w:p>
    <w:p w14:paraId="1BF25222" w14:textId="1AA9CD4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229-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ونفذت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مؤسساتها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ومكتب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الوطني،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تتكفل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 وأمن</w:t>
      </w:r>
      <w:r w:rsidR="00764457" w:rsidRPr="00142F62">
        <w:rPr>
          <w:rFonts w:hint="cs"/>
          <w:rtl/>
          <w:lang w:val="en-US"/>
        </w:rPr>
        <w:t>هم</w:t>
      </w:r>
      <w:r w:rsidRPr="00142F62">
        <w:rPr>
          <w:rFonts w:hint="cs"/>
          <w:rtl/>
          <w:lang w:val="en-US"/>
        </w:rPr>
        <w:t xml:space="preserve"> </w:t>
      </w:r>
      <w:r w:rsidR="00764457" w:rsidRPr="00142F62">
        <w:rPr>
          <w:rFonts w:hint="cs"/>
          <w:rtl/>
          <w:lang w:val="en-US"/>
        </w:rPr>
        <w:t>الشخصي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 وفي عام 2018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إجلاؤهم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ملاك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الأراضي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فريتاون</w:t>
      </w:r>
      <w:r w:rsidRPr="00142F62">
        <w:rPr>
          <w:rtl/>
          <w:lang w:val="en-US"/>
        </w:rPr>
        <w:t>.</w:t>
      </w:r>
    </w:p>
    <w:p w14:paraId="12FA1229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15</w:t>
      </w:r>
    </w:p>
    <w:p w14:paraId="799550C7" w14:textId="1E97740E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للتعذيب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العقوبة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القاسية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اللاإنسانية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المهينة</w:t>
      </w:r>
    </w:p>
    <w:p w14:paraId="7048EACF" w14:textId="647D3E0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230-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الفصل</w:t>
      </w:r>
      <w:r w:rsidRPr="00142F62">
        <w:rPr>
          <w:rtl/>
          <w:lang w:val="en-US"/>
        </w:rPr>
        <w:t xml:space="preserve"> 3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والحفاظ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محددة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20(1)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 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إخضاع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للتعذيب أو المعاملة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القاسية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اللاإنسانية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المهينة.</w:t>
      </w:r>
    </w:p>
    <w:p w14:paraId="02266258" w14:textId="67B3DF6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231-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 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يؤكد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30(1)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طفلاً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كرامته، ويضيف مؤكد</w:t>
      </w:r>
      <w:r w:rsidR="00184AA9" w:rsidRPr="00142F62">
        <w:rPr>
          <w:rFonts w:hint="cs"/>
          <w:rtl/>
          <w:lang w:val="en-US"/>
        </w:rPr>
        <w:t xml:space="preserve">اً </w:t>
      </w:r>
      <w:r w:rsidRPr="00142F62">
        <w:rPr>
          <w:rtl/>
          <w:lang w:val="en-US"/>
        </w:rPr>
        <w:t xml:space="preserve">(2)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للطفل</w:t>
      </w:r>
      <w:r w:rsidRPr="00142F62">
        <w:rPr>
          <w:rtl/>
          <w:lang w:val="en-US"/>
        </w:rPr>
        <w:t xml:space="preserve"> </w:t>
      </w:r>
      <w:r w:rsidR="000F3653" w:rsidRPr="00142F62">
        <w:rPr>
          <w:rFonts w:hint="cs"/>
          <w:rtl/>
          <w:lang w:val="en-US"/>
        </w:rPr>
        <w:t xml:space="preserve">ذي الإعاقة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أقصى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إمكاناته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واعتماده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الذات</w:t>
      </w:r>
      <w:r w:rsidRPr="00142F62">
        <w:rPr>
          <w:rtl/>
          <w:lang w:val="en-US"/>
        </w:rPr>
        <w:t> .</w:t>
      </w:r>
    </w:p>
    <w:p w14:paraId="75DB2190" w14:textId="43CA1A3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232-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الجرائم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الجنسية</w:t>
      </w:r>
      <w:r w:rsidRPr="00142F62">
        <w:rPr>
          <w:rtl/>
          <w:lang w:val="en-US"/>
        </w:rPr>
        <w:t xml:space="preserve"> لعام 2012 </w:t>
      </w:r>
      <w:r w:rsidRPr="00142F62">
        <w:rPr>
          <w:rFonts w:hint="cs"/>
          <w:rtl/>
          <w:lang w:val="en-US"/>
        </w:rPr>
        <w:t>بتعرض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للاعتداء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40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تدابير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للضحايا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والشهود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الضعفاء</w:t>
      </w:r>
      <w:r w:rsidRPr="00142F62">
        <w:rPr>
          <w:rtl/>
          <w:lang w:val="en-US"/>
        </w:rPr>
        <w:t>.</w:t>
      </w:r>
    </w:p>
    <w:p w14:paraId="6C0C65FA" w14:textId="32CA4D8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233-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وتنظم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المقاطعات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والمناطق</w:t>
      </w:r>
      <w:r w:rsidR="00E67B03" w:rsidRPr="00142F62">
        <w:rPr>
          <w:rFonts w:hint="cs"/>
          <w:rtl/>
          <w:lang w:val="en-US"/>
        </w:rPr>
        <w:t>،</w:t>
      </w:r>
      <w:r w:rsidR="00E67B03" w:rsidRPr="00142F62">
        <w:rPr>
          <w:rtl/>
          <w:lang w:val="en-US"/>
        </w:rPr>
        <w:t xml:space="preserve"> </w:t>
      </w:r>
      <w:r w:rsidR="00E67B03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المستوى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جمعيات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والإدارات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والوكالات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محددة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للتعذيب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العقوبة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القاسية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اللاإنسانية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المهينة</w:t>
      </w:r>
      <w:r w:rsidR="007D22F2" w:rsidRPr="00142F62">
        <w:rPr>
          <w:rFonts w:hint="cs"/>
          <w:rtl/>
          <w:lang w:val="en-US"/>
        </w:rPr>
        <w:t>،</w:t>
      </w:r>
      <w:r w:rsidR="007D22F2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 ضوء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إخضاعهم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لممارسات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إنسانية</w:t>
      </w:r>
      <w:r w:rsidRPr="00142F62">
        <w:rPr>
          <w:rtl/>
          <w:lang w:val="en-US"/>
        </w:rPr>
        <w:t>.</w:t>
      </w:r>
    </w:p>
    <w:p w14:paraId="4344D128" w14:textId="160C745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234-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ويميل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اضطرابات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والصرع،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المعاناة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والاستغلال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مجتمعاتهم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الغرض،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وزارة الرفاه الاجتماعي والشؤون الجنسانية وشؤون الطفل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والهيئة الوطنية للأشخاص ذوي 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موظفين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الانتهاكات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كثب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والتأكد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معالجتها</w:t>
      </w:r>
      <w:r w:rsidRPr="00142F62">
        <w:rPr>
          <w:rtl/>
          <w:lang w:val="en-US"/>
        </w:rPr>
        <w:t>.</w:t>
      </w:r>
    </w:p>
    <w:p w14:paraId="2E933CD3" w14:textId="77777777" w:rsidR="009B66A3" w:rsidRPr="00142F62" w:rsidRDefault="009B66A3" w:rsidP="00D1291C">
      <w:pPr>
        <w:pStyle w:val="HChGA"/>
        <w:rPr>
          <w:rtl/>
        </w:rPr>
      </w:pPr>
      <w:r w:rsidRPr="00142F62">
        <w:rPr>
          <w:rtl/>
        </w:rPr>
        <w:tab/>
      </w:r>
      <w:r w:rsidRPr="00142F62">
        <w:rPr>
          <w:rtl/>
        </w:rPr>
        <w:tab/>
      </w:r>
      <w:r w:rsidRPr="00142F62">
        <w:rPr>
          <w:rFonts w:hint="cs"/>
          <w:rtl/>
        </w:rPr>
        <w:t>المادة</w:t>
      </w:r>
      <w:r w:rsidRPr="00142F62">
        <w:rPr>
          <w:rtl/>
        </w:rPr>
        <w:t> 16</w:t>
      </w:r>
    </w:p>
    <w:p w14:paraId="688D9E5D" w14:textId="2EFEA5F4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="00D1291C" w:rsidRPr="00142F62">
        <w:rPr>
          <w:rFonts w:hint="cs"/>
          <w:rtl/>
          <w:lang w:val="en-US"/>
        </w:rPr>
        <w:t>عدم التعرض ل</w:t>
      </w:r>
      <w:r w:rsidRPr="00142F62">
        <w:rPr>
          <w:rFonts w:hint="cs"/>
          <w:rtl/>
          <w:lang w:val="en-US"/>
        </w:rPr>
        <w:t>لاستغلال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والعنف</w:t>
      </w:r>
      <w:r w:rsidRPr="00142F62">
        <w:rPr>
          <w:rtl/>
          <w:lang w:val="en-US"/>
        </w:rPr>
        <w:t xml:space="preserve"> </w:t>
      </w:r>
      <w:r w:rsidR="00D1291C" w:rsidRPr="00142F62">
        <w:rPr>
          <w:rFonts w:hint="cs"/>
          <w:rtl/>
          <w:lang w:val="en-US"/>
        </w:rPr>
        <w:t>والاعتداء</w:t>
      </w:r>
    </w:p>
    <w:p w14:paraId="576F450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235-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البلدان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يواجهون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هائلة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>. ولا </w:t>
      </w:r>
      <w:r w:rsidRPr="00142F62">
        <w:rPr>
          <w:rFonts w:hint="cs"/>
          <w:rtl/>
          <w:lang w:val="en-US"/>
        </w:rPr>
        <w:t>يشكل أهالي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استثناءً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الواقع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المحزن</w:t>
      </w:r>
      <w:r w:rsidRPr="00142F62">
        <w:rPr>
          <w:rtl/>
          <w:lang w:val="en-US"/>
        </w:rPr>
        <w:t>.</w:t>
      </w:r>
    </w:p>
    <w:p w14:paraId="29FB9154" w14:textId="76D891C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236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القائمة،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أعربت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الاستغلال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صياغة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والتشريعات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البابان</w:t>
      </w:r>
      <w:r w:rsidRPr="00142F62">
        <w:rPr>
          <w:rtl/>
          <w:lang w:val="en-US"/>
        </w:rPr>
        <w:t xml:space="preserve"> 19(1) و20(1)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صراحةً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العبودية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القسري،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احتجاز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للاستعباد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الاسترقاق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مطالبته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السخرة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الاتجار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البشر، كما يُنص 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اللاإنسانية،</w:t>
      </w:r>
      <w:r w:rsidRPr="00142F62">
        <w:rPr>
          <w:rtl/>
          <w:lang w:val="en-US"/>
        </w:rPr>
        <w:t xml:space="preserve"> ولا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إخضاع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التعذيب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عقوبة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إنسانية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مهينة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التوالي</w:t>
      </w:r>
      <w:r w:rsidRPr="00142F62">
        <w:rPr>
          <w:rtl/>
          <w:lang w:val="en-US"/>
        </w:rPr>
        <w:t>.</w:t>
      </w:r>
    </w:p>
    <w:p w14:paraId="383C76F8" w14:textId="1ABF218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237-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ويحدد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="0069351C" w:rsidRPr="00142F62">
        <w:rPr>
          <w:rFonts w:hint="cs"/>
          <w:rtl/>
          <w:lang w:val="en-US"/>
        </w:rPr>
        <w:t>الباب</w:t>
      </w:r>
      <w:r w:rsidR="0069351C" w:rsidRPr="00142F62">
        <w:rPr>
          <w:rtl/>
          <w:lang w:val="en-US"/>
        </w:rPr>
        <w:t> </w:t>
      </w:r>
      <w:r w:rsidRPr="00142F62">
        <w:rPr>
          <w:rtl/>
          <w:lang w:val="en-US"/>
        </w:rPr>
        <w:t>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التركيز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ضرورة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فعال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26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64F4B7A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238-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اتخذتها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لمواصلة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والاستغلال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أصدرت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والاستغلال</w:t>
      </w:r>
      <w:r w:rsidRPr="00142F62">
        <w:rPr>
          <w:rtl/>
          <w:lang w:val="en-US"/>
        </w:rPr>
        <w:t>.</w:t>
      </w:r>
    </w:p>
    <w:p w14:paraId="5F5D30C2" w14:textId="406B1F1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239-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ويقضي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 xml:space="preserve"> 11(ه) </w:t>
      </w:r>
      <w:r w:rsidRPr="00142F62">
        <w:rPr>
          <w:rFonts w:hint="cs"/>
          <w:rtl/>
          <w:lang w:val="en-US"/>
        </w:rPr>
        <w:t>بإلغاء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الزواج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القسري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للفتيات،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وتشويه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الأعضاء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التناسلية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للإناث،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والاعتداء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والاستغلال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لهم</w:t>
      </w:r>
      <w:r w:rsidRPr="00142F62">
        <w:rPr>
          <w:rtl/>
          <w:lang w:val="en-US"/>
        </w:rPr>
        <w:t>.</w:t>
      </w:r>
    </w:p>
    <w:p w14:paraId="33874491" w14:textId="01B0748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240-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محاكم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بالأطفال،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ولجان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يتعامل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والفتيات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والنساء واستغلالهم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والعنف ضدهم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عاتق هذه الوحدات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مسؤولية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والإساءة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والاستغلال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وتقديمهم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المحكمة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ساعدت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ملاحقة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الجناة</w:t>
      </w:r>
      <w:r w:rsidRPr="00142F62">
        <w:rPr>
          <w:rtl/>
          <w:lang w:val="en-US"/>
        </w:rPr>
        <w:t xml:space="preserve">. </w:t>
      </w:r>
      <w:r w:rsidR="006B6006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الأسرة عام </w:t>
      </w:r>
      <w:r w:rsidRPr="00142F62">
        <w:rPr>
          <w:rtl/>
          <w:lang w:val="en-US"/>
        </w:rPr>
        <w:t>2001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ساهمت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الإساءة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والأطفال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 ضد</w:t>
      </w:r>
      <w:r w:rsidRPr="00142F62">
        <w:rPr>
          <w:rtl/>
          <w:lang w:val="en-US"/>
        </w:rPr>
        <w:t> </w:t>
      </w:r>
      <w:r w:rsidR="001430F6" w:rsidRPr="00142F62">
        <w:rPr>
          <w:rFonts w:hint="cs"/>
          <w:rtl/>
          <w:lang w:val="en-US"/>
        </w:rPr>
        <w:t>الأشخاص ذوي الإعاقة</w:t>
      </w:r>
      <w:r w:rsidRPr="00142F62">
        <w:rPr>
          <w:rtl/>
          <w:lang w:val="en-US"/>
        </w:rPr>
        <w:t>.</w:t>
      </w:r>
    </w:p>
    <w:p w14:paraId="4E307614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241-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ولمواصلة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الاستغلال،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شركائها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قزح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مقاطعات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تتولى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الفحص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للإيلاج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والاغتصاب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حتى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اتخاذ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الإجراءات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مرتكبي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الجرائم</w:t>
      </w:r>
      <w:r w:rsidRPr="00142F62">
        <w:rPr>
          <w:rtl/>
          <w:lang w:val="en-US"/>
        </w:rPr>
        <w:t>.</w:t>
      </w:r>
    </w:p>
    <w:p w14:paraId="7DD5470E" w14:textId="3F47EB9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242-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وأنشأت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نظاماً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القضايا (هو نظام بريمييرو) يساعد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والاستغلال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والأطفال،</w:t>
      </w:r>
      <w:r w:rsidRPr="00142F62">
        <w:rPr>
          <w:rtl/>
          <w:lang w:val="en-US"/>
        </w:rPr>
        <w:t xml:space="preserve"> </w:t>
      </w:r>
      <w:r w:rsidR="00E27338" w:rsidRPr="00142F62">
        <w:rPr>
          <w:rFonts w:hint="cs"/>
          <w:rtl/>
          <w:lang w:val="en-US"/>
        </w:rPr>
        <w:t xml:space="preserve">بما يشمل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الفترة من</w:t>
      </w:r>
      <w:r w:rsidRPr="00142F62">
        <w:rPr>
          <w:rtl/>
          <w:lang w:val="en-US"/>
        </w:rPr>
        <w:t xml:space="preserve"> عام 2016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عام 2018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سجلت</w:t>
      </w:r>
      <w:r w:rsidRPr="00142F62">
        <w:rPr>
          <w:rtl/>
          <w:lang w:val="en-US"/>
        </w:rPr>
        <w:t xml:space="preserve"> وزارة الرفاه الاجتماعي والشؤون الجنسانية وشؤون الطفل </w:t>
      </w:r>
      <w:r w:rsidRPr="00142F62">
        <w:rPr>
          <w:rFonts w:hint="cs"/>
          <w:rtl/>
          <w:lang w:val="en-US"/>
        </w:rPr>
        <w:t>وشركاؤها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510 15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اعتداء</w:t>
      </w:r>
      <w:r w:rsidRPr="00142F62">
        <w:rPr>
          <w:rtl/>
          <w:lang w:val="en-US"/>
        </w:rPr>
        <w:t>.</w:t>
      </w:r>
    </w:p>
    <w:p w14:paraId="583EB562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243-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تنظيم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اجتماع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تنسيقي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وشركائها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لمتابعة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إساءة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والأطفال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تعريضهم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لسوء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المعاملة من جانب المجتمعات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>.</w:t>
      </w:r>
    </w:p>
    <w:p w14:paraId="2AE3584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244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الأخصائيين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بالقوانين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تناهض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الاعتداء</w:t>
      </w:r>
      <w:r w:rsidRPr="00142F62">
        <w:rPr>
          <w:rtl/>
          <w:lang w:val="en-US"/>
        </w:rPr>
        <w:t>.</w:t>
      </w:r>
    </w:p>
    <w:p w14:paraId="0520297E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245-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اللامركزية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تنفذها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المنشأة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لعام 2004 </w:t>
      </w:r>
      <w:r w:rsidRPr="00142F62">
        <w:rPr>
          <w:rFonts w:hint="cs"/>
          <w:rtl/>
          <w:lang w:val="en-US"/>
        </w:rPr>
        <w:t>تمنحها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بمراقبة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والإساءة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والاستغلال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العدالة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وساعد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تقليل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45139511" w14:textId="7946B18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246-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ساهم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مكافحة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الضعيفة،</w:t>
      </w:r>
      <w:r w:rsidRPr="00142F62">
        <w:rPr>
          <w:rtl/>
          <w:lang w:val="en-US"/>
        </w:rPr>
        <w:t xml:space="preserve"> </w:t>
      </w:r>
      <w:r w:rsidR="001430F6" w:rsidRPr="00142F62">
        <w:rPr>
          <w:rFonts w:hint="cs"/>
          <w:rtl/>
          <w:lang w:val="en-US"/>
        </w:rPr>
        <w:t xml:space="preserve">بمن فيهم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63645911" w14:textId="3176C73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247-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 أقرت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الموافقة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تشويه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الأعضاء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التناسلية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للإناث،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ساهمت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إساءة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واستغلال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والفتيات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الموافقة</w:t>
      </w:r>
      <w:r w:rsidRPr="00142F62">
        <w:rPr>
          <w:rtl/>
          <w:lang w:val="en-US"/>
        </w:rPr>
        <w:t>.</w:t>
      </w:r>
    </w:p>
    <w:p w14:paraId="6FDDAA2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248-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والاعتماد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متكافئة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تواصل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الاضطلاع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بأدوار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والعنف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فقد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نظموا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أنفسهم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كقوة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هائلة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والإساءة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محاكمة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المشتبه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بالقضايا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بشؤون 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2C853B75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249-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التحرر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والاستغلال،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هائلة</w:t>
      </w:r>
      <w:r w:rsidRPr="00142F62">
        <w:rPr>
          <w:rtl/>
          <w:lang w:val="en-US"/>
        </w:rPr>
        <w:t>. ولا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عرضة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للمساس بها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السلطات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النظام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القضائي</w:t>
      </w:r>
      <w:r w:rsidRPr="00142F62">
        <w:rPr>
          <w:rtl/>
          <w:lang w:val="en-US"/>
        </w:rPr>
        <w:t>.</w:t>
      </w:r>
    </w:p>
    <w:p w14:paraId="40A8490F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250-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ويضم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كلجان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المكلفة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بتجديد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تشريعات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الفاعلة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لمراجعة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التشريعات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>.</w:t>
      </w:r>
    </w:p>
    <w:p w14:paraId="1D59F8F4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17</w:t>
      </w:r>
    </w:p>
    <w:p w14:paraId="6A914FE5" w14:textId="11CBB95E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="00D1291C" w:rsidRPr="00142F62">
        <w:rPr>
          <w:rFonts w:hint="cs"/>
          <w:rtl/>
          <w:lang w:val="en-US"/>
        </w:rPr>
        <w:t>حماية السلامة الشخصية</w:t>
      </w:r>
    </w:p>
    <w:p w14:paraId="637E312D" w14:textId="09950FB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251-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وحريات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الفصل</w:t>
      </w:r>
      <w:r w:rsidRPr="00142F62">
        <w:rPr>
          <w:rtl/>
          <w:lang w:val="en-US"/>
        </w:rPr>
        <w:t xml:space="preserve"> 3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مجموعة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17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الاعتقال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الاحتجاز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التعسفي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20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اللاإنسانية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والمهينة، ويتناول الباب</w:t>
      </w:r>
      <w:r w:rsidRPr="00142F62">
        <w:rPr>
          <w:rtl/>
          <w:lang w:val="en-US"/>
        </w:rPr>
        <w:t xml:space="preserve"> 22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خصوصية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المنزل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والممتلكات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>.</w:t>
      </w:r>
    </w:p>
    <w:p w14:paraId="39E56436" w14:textId="6B8A75F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252-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ويؤكد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وحقهم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التعليم،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بيئة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العوائق،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والمرافق،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والعمالة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15(1)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رفض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طرده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فقط</w:t>
      </w:r>
      <w:r w:rsidRPr="00142F62">
        <w:rPr>
          <w:rtl/>
          <w:lang w:val="en-US"/>
        </w:rPr>
        <w:t xml:space="preserve"> و(2) </w:t>
      </w:r>
      <w:r w:rsidRPr="00142F62">
        <w:rPr>
          <w:rFonts w:hint="cs"/>
          <w:rtl/>
          <w:lang w:val="en-US"/>
        </w:rPr>
        <w:t>يتطلب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تأخذ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المدرسية،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والجداول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الدراسية،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ومتطلبات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البدنية،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الاعتبارات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المماثلة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19(1)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يحرم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والمؤهلات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المطلوبة،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</w:t>
      </w:r>
      <w:r w:rsidRPr="00142F62">
        <w:rPr>
          <w:rtl/>
          <w:lang w:val="en-US"/>
        </w:rPr>
        <w:t xml:space="preserve"> و(2) </w:t>
      </w:r>
      <w:r w:rsidRPr="00142F62">
        <w:rPr>
          <w:rFonts w:hint="cs"/>
          <w:rtl/>
          <w:lang w:val="en-US"/>
        </w:rPr>
        <w:t>الحفاظ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الموظف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يخضع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شروط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التعويضات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والمزايا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والحوافز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والبدلات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الموظفون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="0094245F" w:rsidRPr="00142F62">
        <w:rPr>
          <w:rFonts w:hint="cs"/>
          <w:rtl/>
          <w:lang w:val="en-US"/>
        </w:rPr>
        <w:t>غير ذوي</w:t>
      </w:r>
      <w:r w:rsidR="0094245F" w:rsidRPr="00142F62">
        <w:rPr>
          <w:rFonts w:hint="eastAsia"/>
          <w:rtl/>
          <w:lang w:val="en-US"/>
        </w:rPr>
        <w:t> </w:t>
      </w:r>
      <w:r w:rsidR="0094245F"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03D17BF4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253-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 دعم 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كمؤسسة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مصداقية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ومستدامة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المعوزين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7DF46BD4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254-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الصلة،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يواجهها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الخصوصية،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بكرامة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واحترام</w:t>
      </w:r>
      <w:r w:rsidRPr="00142F62">
        <w:rPr>
          <w:rtl/>
          <w:lang w:val="en-US"/>
        </w:rPr>
        <w:t>.</w:t>
      </w:r>
    </w:p>
    <w:p w14:paraId="44E61C4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255-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وللاستجابة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مستمرة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الجمهور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والمسؤولون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والعاملون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المنفذون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المصلحة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الإدماج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 التنمية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>.</w:t>
      </w:r>
    </w:p>
    <w:p w14:paraId="7D3A7A97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18</w:t>
      </w:r>
    </w:p>
    <w:p w14:paraId="048AA004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التنقل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والجنسية</w:t>
      </w:r>
    </w:p>
    <w:p w14:paraId="22D778E6" w14:textId="124215A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256-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يكفل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18(1)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باعتبارها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للإنسان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 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"</w:t>
      </w:r>
      <w:r w:rsidRPr="00142F62">
        <w:rPr>
          <w:rFonts w:hint="cs"/>
          <w:rtl/>
          <w:lang w:val="en-US"/>
        </w:rPr>
        <w:t>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التنقل،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ولأغراض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 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الإقامة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الدخول إلى سيراليون أو مغادرتها،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والحصانة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ينص البابان</w:t>
      </w:r>
      <w:r w:rsidRPr="00142F62">
        <w:rPr>
          <w:rtl/>
          <w:lang w:val="en-US"/>
        </w:rPr>
        <w:t xml:space="preserve"> 75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76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التصويت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التصويت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منصب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سياسي</w:t>
      </w:r>
      <w:r w:rsidRPr="00142F62">
        <w:rPr>
          <w:rtl/>
          <w:lang w:val="en-US"/>
        </w:rPr>
        <w:t>.</w:t>
      </w:r>
    </w:p>
    <w:p w14:paraId="4F2F4F55" w14:textId="089EBF2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257-</w:t>
      </w:r>
      <w:r w:rsidRPr="00142F62">
        <w:rPr>
          <w:rtl/>
          <w:lang w:val="en-US"/>
        </w:rPr>
        <w:tab/>
      </w:r>
      <w:r w:rsidR="006B027E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يتناول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لعام 1973 </w:t>
      </w:r>
      <w:r w:rsidRPr="00142F62">
        <w:rPr>
          <w:rFonts w:hint="cs"/>
          <w:rtl/>
          <w:lang w:val="en-US"/>
        </w:rPr>
        <w:t>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بالميلاد،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والمواطنة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بالولادة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والمواطنة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بالميلاد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خارج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والمواطنة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بالنسب،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أمه، أو كانت</w:t>
      </w:r>
      <w:r w:rsidR="00710E0B" w:rsidRPr="00142F62">
        <w:rPr>
          <w:rFonts w:hint="cs"/>
          <w:rtl/>
          <w:lang w:val="en-US"/>
        </w:rPr>
        <w:t xml:space="preserve"> أمه </w:t>
      </w:r>
      <w:r w:rsidRPr="00142F62">
        <w:rPr>
          <w:rFonts w:hint="cs"/>
          <w:rtl/>
          <w:lang w:val="en-US"/>
        </w:rPr>
        <w:t>مواطنة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الأبواب</w:t>
      </w:r>
      <w:r w:rsidRPr="00142F62">
        <w:rPr>
          <w:rtl/>
          <w:lang w:val="en-US"/>
        </w:rPr>
        <w:t xml:space="preserve"> 2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3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4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5</w:t>
      </w:r>
      <w:r w:rsidRPr="00142F62">
        <w:rPr>
          <w:rFonts w:hint="cs"/>
          <w:rtl/>
          <w:lang w:val="en-US"/>
        </w:rPr>
        <w:t>، كما يحدد 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يكتسب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يحمل جنسية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 والذي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يعتبر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سيراليونياً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بالولادة</w:t>
      </w:r>
      <w:r w:rsidRPr="00142F62">
        <w:rPr>
          <w:rtl/>
          <w:lang w:val="en-US"/>
        </w:rPr>
        <w:t>.</w:t>
      </w:r>
    </w:p>
    <w:p w14:paraId="574E4C97" w14:textId="5DE8755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258-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الثالث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التجنس،</w:t>
      </w:r>
      <w:r w:rsidRPr="00142F62">
        <w:rPr>
          <w:rtl/>
          <w:lang w:val="en-US"/>
        </w:rPr>
        <w:t xml:space="preserve"> كما </w:t>
      </w:r>
      <w:r w:rsidRPr="00142F62">
        <w:rPr>
          <w:rFonts w:hint="cs"/>
          <w:rtl/>
          <w:lang w:val="en-US"/>
        </w:rPr>
        <w:t>تُمنح شهادة التجنس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أفريقي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زنجي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اليوم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نيسان/أبريل</w:t>
      </w:r>
      <w:r w:rsidRPr="00142F62">
        <w:rPr>
          <w:rtl/>
          <w:lang w:val="en-US"/>
        </w:rPr>
        <w:t> 1971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طلب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يقدمه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>.</w:t>
      </w:r>
    </w:p>
    <w:p w14:paraId="1F83882B" w14:textId="4AD96029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259-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وتتحدث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للأعوام</w:t>
      </w:r>
      <w:r w:rsidRPr="00142F62">
        <w:rPr>
          <w:rtl/>
          <w:lang w:val="en-US"/>
        </w:rPr>
        <w:t xml:space="preserve"> 1976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2006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2017 </w:t>
      </w:r>
      <w:r w:rsidRPr="00142F62">
        <w:rPr>
          <w:rFonts w:hint="cs"/>
          <w:rtl/>
          <w:lang w:val="en-US"/>
        </w:rPr>
        <w:t>بصيغتها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المعدلة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المواطنة بنفس الأسلوب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الرابع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مسألة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المزدوجة،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مشيراً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"</w:t>
      </w:r>
      <w:r w:rsidRPr="00142F62">
        <w:rPr>
          <w:rFonts w:hint="cs"/>
          <w:rtl/>
          <w:lang w:val="en-US"/>
        </w:rPr>
        <w:t>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الوقت</w:t>
      </w:r>
      <w:r w:rsidRPr="00142F62">
        <w:rPr>
          <w:rtl/>
          <w:lang w:val="en-US"/>
        </w:rPr>
        <w:t xml:space="preserve">". </w:t>
      </w:r>
      <w:r w:rsidRPr="00142F62">
        <w:rPr>
          <w:rFonts w:hint="cs"/>
          <w:rtl/>
          <w:lang w:val="en-US"/>
        </w:rPr>
        <w:t>وأثير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المتعددة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 لعام 2018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مُنع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السيراليونيون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يحملون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مزدوجة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التنافس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عضوية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البرلمان</w:t>
      </w:r>
      <w:r w:rsidRPr="00142F62">
        <w:rPr>
          <w:rtl/>
          <w:lang w:val="en-US"/>
        </w:rPr>
        <w:t>.</w:t>
      </w:r>
    </w:p>
    <w:p w14:paraId="4A3BBFF7" w14:textId="0BABF32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260-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ويعرب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التنقل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 xml:space="preserve"> 24(1)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العوائق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ببيئة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العوائق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لتمكينهم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والطرق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تساعدهم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الحركة</w:t>
      </w:r>
      <w:r w:rsidRPr="00142F62">
        <w:rPr>
          <w:rtl/>
          <w:lang w:val="en-US"/>
        </w:rPr>
        <w:t>.</w:t>
      </w:r>
    </w:p>
    <w:p w14:paraId="123DA73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261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 بذلت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جهود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وزاد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 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الهجرة،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 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تُعرف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سابقاً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ومكتب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المواليد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والوفيات،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إحصاءات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تتولى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اللاجئين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وتشرف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الداخلية</w:t>
      </w:r>
      <w:r w:rsidRPr="00142F62">
        <w:rPr>
          <w:rtl/>
          <w:lang w:val="en-US"/>
        </w:rPr>
        <w:t>.</w:t>
      </w:r>
    </w:p>
    <w:p w14:paraId="0FE82F9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262-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بإضفاء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اللامركزية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خدماتها</w:t>
      </w:r>
      <w:r w:rsidRPr="00142F62">
        <w:rPr>
          <w:rtl/>
          <w:lang w:val="en-US"/>
        </w:rPr>
        <w:t xml:space="preserve"> مما </w:t>
      </w:r>
      <w:r w:rsidRPr="00142F62">
        <w:rPr>
          <w:rFonts w:hint="cs"/>
          <w:rtl/>
          <w:lang w:val="en-US"/>
        </w:rPr>
        <w:t>أدى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تقليص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يقطعها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لإصدار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بطاقات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تعتبر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جنسيتهم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وبالمثل،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تكتف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 بزيادة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الاقتراع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المتعددة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 لعام 2018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بذلت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جهداً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واعياً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الاقتراع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صديقة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>.</w:t>
      </w:r>
    </w:p>
    <w:p w14:paraId="5FC72E3E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263-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الإنجازات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المسجلة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حتى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الآن،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صعوبة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الطرق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والمباني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ووسائل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النقل</w:t>
      </w:r>
      <w:r w:rsidRPr="00142F62">
        <w:rPr>
          <w:rtl/>
          <w:lang w:val="en-US"/>
        </w:rPr>
        <w:t>.</w:t>
      </w:r>
    </w:p>
    <w:p w14:paraId="16D5011B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264-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التابعة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الأشغال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بإشراك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المقاولين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لإقناعهم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بضرورة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تشييد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الهياكل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اللاحقة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تسهّل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خصص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إصدار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الاعتمادات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المالية</w:t>
      </w:r>
      <w:r w:rsidRPr="00142F62">
        <w:rPr>
          <w:rtl/>
          <w:lang w:val="en-US"/>
        </w:rPr>
        <w:t xml:space="preserve"> لعام 2018 </w:t>
      </w:r>
      <w:r w:rsidRPr="00142F62">
        <w:rPr>
          <w:rFonts w:hint="cs"/>
          <w:rtl/>
          <w:lang w:val="en-US"/>
        </w:rPr>
        <w:t>أموالاً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لبناء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القضبان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والمنحدرات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والمرافق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>.</w:t>
      </w:r>
    </w:p>
    <w:p w14:paraId="3ACCEF29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19</w:t>
      </w:r>
    </w:p>
    <w:p w14:paraId="67AB4999" w14:textId="67A24242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العيش</w:t>
      </w:r>
      <w:r w:rsidRPr="00142F62">
        <w:rPr>
          <w:rtl/>
          <w:lang w:val="en-US"/>
        </w:rPr>
        <w:t xml:space="preserve"> </w:t>
      </w:r>
      <w:r w:rsidR="00D1291C" w:rsidRPr="00142F62">
        <w:rPr>
          <w:rFonts w:hint="cs"/>
          <w:rtl/>
          <w:lang w:val="en-US"/>
        </w:rPr>
        <w:t>ال</w:t>
      </w:r>
      <w:r w:rsidRPr="00142F62">
        <w:rPr>
          <w:rFonts w:hint="cs"/>
          <w:rtl/>
          <w:lang w:val="en-US"/>
        </w:rPr>
        <w:t>مستقل</w:t>
      </w:r>
      <w:r w:rsidRPr="00142F62">
        <w:rPr>
          <w:rtl/>
          <w:lang w:val="en-US"/>
        </w:rPr>
        <w:t xml:space="preserve"> </w:t>
      </w:r>
      <w:r w:rsidR="00D1291C" w:rsidRPr="00142F62">
        <w:rPr>
          <w:rFonts w:hint="cs"/>
          <w:rtl/>
          <w:lang w:val="en-US"/>
        </w:rPr>
        <w:t xml:space="preserve">والإدماج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المجتمع</w:t>
      </w:r>
    </w:p>
    <w:p w14:paraId="1AA0C62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265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المغالاة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وإدماجهم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ويتجلى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ويخصص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الثالث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بأكمله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للاعتراف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وحريات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وحمايتها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فالأحكام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الضمير،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والصحافة،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التجمع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تكوين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الجمعيات،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عناصر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والاندماج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موجودة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المذكور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>.</w:t>
      </w:r>
    </w:p>
    <w:p w14:paraId="6255C1E5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266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ويشير</w:t>
      </w:r>
      <w:r w:rsidRPr="00142F62">
        <w:rPr>
          <w:rtl/>
          <w:lang w:val="en-US"/>
        </w:rPr>
        <w:t xml:space="preserve"> "</w:t>
      </w:r>
      <w:r w:rsidRPr="00142F62">
        <w:rPr>
          <w:rFonts w:hint="cs"/>
          <w:rtl/>
          <w:lang w:val="en-US"/>
        </w:rPr>
        <w:t>العنوان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المختصر</w:t>
      </w:r>
      <w:r w:rsidRPr="00142F62">
        <w:rPr>
          <w:rtl/>
          <w:lang w:val="en-US"/>
        </w:rPr>
        <w:t xml:space="preserve">" </w:t>
      </w:r>
      <w:r w:rsidRPr="00142F62">
        <w:rPr>
          <w:rFonts w:hint="cs"/>
          <w:rtl/>
          <w:lang w:val="en-US"/>
        </w:rPr>
        <w:t>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والوصم،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يصبحوا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جزءاً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ليعيشوا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داخلها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العوائق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مجتمعاتهم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>.</w:t>
      </w:r>
    </w:p>
    <w:p w14:paraId="0F45718B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267-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تنظيم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والتجارية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والاندماج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داخل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>.</w:t>
      </w:r>
    </w:p>
    <w:p w14:paraId="3D87C6F5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268-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واضطلعت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ومشاريع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المستقلة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المثال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الحصر،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المختلفة،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وتعديل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وزارة الرفاه الاجتماعي والشؤون الجنسانية وشؤون الطفل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ومقر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المركزي،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ومستشفى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الأميرة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كريستيان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للأمومة.</w:t>
      </w:r>
    </w:p>
    <w:p w14:paraId="0556375B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269-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المحرز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المجالات،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ومحدودية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يشكلان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خطيرة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إدماج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مجتمعاتهم</w:t>
      </w:r>
      <w:r w:rsidRPr="00142F62">
        <w:rPr>
          <w:rtl/>
          <w:lang w:val="en-US"/>
        </w:rPr>
        <w:t>.</w:t>
      </w:r>
    </w:p>
    <w:p w14:paraId="50686C7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270-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الفنيين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وتوزيع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وإصلاح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عربات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العيش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المستقل</w:t>
      </w:r>
      <w:r w:rsidRPr="00142F62">
        <w:rPr>
          <w:rtl/>
          <w:lang w:val="en-US"/>
        </w:rPr>
        <w:t>.</w:t>
      </w:r>
    </w:p>
    <w:p w14:paraId="6BED9E51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271-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والإرشاد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لتغيير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مجتمعاتهم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ممارسي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أخصائيي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وأخصائيي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وفنيي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يلعبون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مستقل</w:t>
      </w:r>
      <w:r w:rsidRPr="00142F62">
        <w:rPr>
          <w:rtl/>
          <w:lang w:val="en-US"/>
        </w:rPr>
        <w:t>.</w:t>
      </w:r>
    </w:p>
    <w:p w14:paraId="42A1C0DD" w14:textId="250F898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272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 دوري</w:t>
      </w:r>
      <w:r w:rsidR="00184AA9" w:rsidRPr="00142F62">
        <w:rPr>
          <w:rFonts w:hint="cs"/>
          <w:rtl/>
          <w:lang w:val="en-US"/>
        </w:rPr>
        <w:t>اً،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تزويدهم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ولمواصلة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مستقل،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اللحنة الوطنية للعمل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طرائق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لإدراجهم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شبكة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كوسيلة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للتأثير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القبول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وتغيير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="00184AA9" w:rsidRPr="00142F62">
        <w:rPr>
          <w:rFonts w:hint="cs"/>
          <w:rtl/>
          <w:lang w:val="en-US"/>
        </w:rPr>
        <w:t>اً</w:t>
      </w:r>
      <w:r w:rsidR="00184AA9"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للاستقلال</w:t>
      </w:r>
      <w:r w:rsidRPr="00142F62">
        <w:rPr>
          <w:rtl/>
          <w:lang w:val="en-US"/>
        </w:rPr>
        <w:t>.</w:t>
      </w:r>
    </w:p>
    <w:p w14:paraId="44B9C91F" w14:textId="7DCD974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273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شركائها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 الجامع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 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 الإعاقة</w:t>
      </w:r>
      <w:r w:rsidR="000F5100" w:rsidRPr="00142F62">
        <w:rPr>
          <w:rFonts w:hint="cs"/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ودعمهم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المهنية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تدريبهم،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 ذوي الإعاقة</w:t>
      </w:r>
      <w:r w:rsidR="000F5100" w:rsidRPr="00142F62">
        <w:rPr>
          <w:rFonts w:hint="cs"/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ليعيشوا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مستقلة،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لوزارة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الداخلية</w:t>
      </w:r>
      <w:r w:rsidRPr="00142F62">
        <w:rPr>
          <w:rtl/>
          <w:lang w:val="en-US"/>
        </w:rPr>
        <w:t>.</w:t>
      </w:r>
    </w:p>
    <w:p w14:paraId="43078CFB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20</w:t>
      </w:r>
    </w:p>
    <w:p w14:paraId="17A0B1C7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التنقل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الشخصي</w:t>
      </w:r>
    </w:p>
    <w:p w14:paraId="64452EDF" w14:textId="1DF68C5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274-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عمل</w:t>
      </w:r>
      <w:r w:rsidR="00184AA9" w:rsidRPr="00142F62">
        <w:rPr>
          <w:rFonts w:hint="cs"/>
          <w:rtl/>
          <w:lang w:val="en-US"/>
        </w:rPr>
        <w:t xml:space="preserve">اً </w:t>
      </w:r>
      <w:r w:rsidRPr="00142F62">
        <w:rPr>
          <w:rFonts w:hint="cs"/>
          <w:rtl/>
          <w:lang w:val="en-US"/>
        </w:rPr>
        <w:t>على تفعيل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باستقلالية،</w:t>
      </w:r>
      <w:r w:rsidRPr="00142F62">
        <w:rPr>
          <w:rtl/>
          <w:lang w:val="en-US"/>
        </w:rPr>
        <w:t xml:space="preserve"> كما 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البابين</w:t>
      </w:r>
      <w:r w:rsidRPr="00142F62">
        <w:rPr>
          <w:rtl/>
          <w:lang w:val="en-US"/>
        </w:rPr>
        <w:t xml:space="preserve"> (27) و(28)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تواصل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وطنيين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ودوليين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واعترافاً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بالتكلفة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تتجاوز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التكاليف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لدى 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تواصل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الإعفاء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الضريبي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العناصر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وتبذل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وشركاؤها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جهوداً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لتطوير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لتوريد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وسيسهل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التوزيع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أولئك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يعيشون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يصعب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>.</w:t>
      </w:r>
    </w:p>
    <w:p w14:paraId="07CEA11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275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بتشغيل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والتصنيع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يضم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ورشة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تنتج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العكازات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والكراسي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اليدوية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الصعيد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ويجري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التخطيط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لتكرار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منطقة</w:t>
      </w:r>
      <w:r w:rsidRPr="00142F62">
        <w:rPr>
          <w:rtl/>
          <w:lang w:val="en-US"/>
        </w:rPr>
        <w:t>.</w:t>
      </w:r>
    </w:p>
    <w:p w14:paraId="7103594E" w14:textId="7AEFC98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276-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الاصطناعية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وتقويم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مقاطعات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وتجهيز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إشراف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ورقابة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وتدير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الإنسانية</w:t>
      </w:r>
      <w:r w:rsidRPr="00142F62">
        <w:rPr>
          <w:rtl/>
          <w:lang w:val="en-US"/>
        </w:rPr>
        <w:t xml:space="preserve">. </w:t>
      </w:r>
      <w:r w:rsidR="0067456F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تقوم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بإنتاج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التعويضية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وتقويم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مقابل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مبلغ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استرداد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التكلفة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يوجد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قليل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الإصلاح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يديرها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الحركة</w:t>
      </w:r>
      <w:r w:rsidRPr="00142F62">
        <w:rPr>
          <w:rtl/>
          <w:lang w:val="en-US"/>
        </w:rPr>
        <w:t>.</w:t>
      </w:r>
    </w:p>
    <w:p w14:paraId="2EB9E36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277-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وبدأت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مؤخراً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التفاوض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الخارجية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 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مشروع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جايبور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فوت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رخيصة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ومعقولة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لولا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كانوا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قادرين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تحمل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تكاليفها</w:t>
      </w:r>
      <w:r w:rsidRPr="00142F62">
        <w:rPr>
          <w:rtl/>
          <w:lang w:val="en-US"/>
        </w:rPr>
        <w:t>.</w:t>
      </w:r>
    </w:p>
    <w:p w14:paraId="4BA19012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278-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وبذلت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جهوداً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والقطاع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للتغلب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جراحة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مستشفى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وتقييم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ملاءمة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شركائها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الأطباء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لإجراء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التقييم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للعملاء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لتخصيص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الكراسي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والفنيين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للقيام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بتركيب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الكراسي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المتحركة بالشكل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المناسب</w:t>
      </w:r>
      <w:r w:rsidRPr="00142F62">
        <w:rPr>
          <w:rtl/>
          <w:lang w:val="en-US"/>
        </w:rPr>
        <w:t>.</w:t>
      </w:r>
    </w:p>
    <w:p w14:paraId="6B2759CF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279-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المطلوب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الحركة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المثال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العكازات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البيضاء المجهزة بأجهزة صوتية للمكفوفين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السمع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يمثل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تحدياً</w:t>
      </w:r>
      <w:r w:rsidRPr="00142F62">
        <w:rPr>
          <w:rtl/>
          <w:lang w:val="en-US"/>
        </w:rPr>
        <w:t>.</w:t>
      </w:r>
    </w:p>
    <w:p w14:paraId="3F6AC1A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280-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وتتخذ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الأشغال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بالشراكة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والمجتمع،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للجميع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وشاملة</w:t>
      </w:r>
      <w:r w:rsidRPr="00142F62">
        <w:rPr>
          <w:rtl/>
          <w:lang w:val="en-US"/>
        </w:rPr>
        <w:t>.</w:t>
      </w:r>
    </w:p>
    <w:p w14:paraId="3D7278E4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21</w:t>
      </w:r>
    </w:p>
    <w:p w14:paraId="686E4C0C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المعلومات</w:t>
      </w:r>
    </w:p>
    <w:p w14:paraId="3769D79B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281-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وحمايتها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أعربت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غنى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إدراج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>.</w:t>
      </w:r>
    </w:p>
    <w:p w14:paraId="660A6F60" w14:textId="448C02B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282-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مجموعة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واسعة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الأبواب</w:t>
      </w:r>
      <w:r w:rsidRPr="00142F62">
        <w:rPr>
          <w:rtl/>
          <w:lang w:val="en-US"/>
        </w:rPr>
        <w:t xml:space="preserve"> 11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24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25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124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127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171(15).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5(1)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="00D13480" w:rsidRPr="00142F62">
        <w:rPr>
          <w:rFonts w:hint="cs"/>
          <w:rtl/>
          <w:lang w:val="en-US"/>
        </w:rPr>
        <w:t>"</w:t>
      </w:r>
      <w:r w:rsidRPr="00142F62">
        <w:rPr>
          <w:rFonts w:hint="cs"/>
          <w:rtl/>
          <w:lang w:val="en-US"/>
        </w:rPr>
        <w:t>جمهورية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مبادئ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والديمقراطية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والعدالة</w:t>
      </w:r>
      <w:r w:rsidRPr="00142F62">
        <w:rPr>
          <w:rtl/>
          <w:lang w:val="en-US"/>
        </w:rPr>
        <w:t>"</w:t>
      </w:r>
      <w:r w:rsidRPr="00142F62">
        <w:rPr>
          <w:rFonts w:hint="cs"/>
          <w:rtl/>
          <w:lang w:val="en-US"/>
        </w:rPr>
        <w:t>.</w:t>
      </w:r>
    </w:p>
    <w:p w14:paraId="06910FC1" w14:textId="17E5206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283-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البند</w:t>
      </w:r>
      <w:r w:rsidRPr="00142F62">
        <w:rPr>
          <w:rtl/>
          <w:lang w:val="en-US"/>
        </w:rPr>
        <w:t xml:space="preserve"> 11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> 1991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مشيرة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الصحافة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والإذاعة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والتلفزيون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الصحافة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وتسلط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الواردة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مسؤولية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ومساءلة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شعب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>.</w:t>
      </w:r>
    </w:p>
    <w:p w14:paraId="171CCE8F" w14:textId="4D18F4D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284-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مكفولة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25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التعبير</w:t>
      </w:r>
      <w:r w:rsidRPr="00142F62">
        <w:rPr>
          <w:rtl/>
          <w:lang w:val="en-US"/>
        </w:rPr>
        <w:t xml:space="preserve"> إلا </w:t>
      </w:r>
      <w:r w:rsidRPr="00142F62">
        <w:rPr>
          <w:rFonts w:hint="cs"/>
          <w:rtl/>
          <w:lang w:val="en-US"/>
        </w:rPr>
        <w:t>بموافقته،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ولأغراض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تشمل</w:t>
      </w:r>
      <w:r w:rsidRPr="00142F62">
        <w:rPr>
          <w:rtl/>
          <w:lang w:val="en-US"/>
        </w:rPr>
        <w:t xml:space="preserve"> </w:t>
      </w:r>
      <w:r w:rsidR="009878BC" w:rsidRPr="00142F62">
        <w:rPr>
          <w:rFonts w:hint="cs"/>
          <w:rtl/>
          <w:lang w:val="en-US"/>
        </w:rPr>
        <w:t xml:space="preserve">هذه </w:t>
      </w:r>
      <w:r w:rsidRPr="00142F62">
        <w:rPr>
          <w:rFonts w:hint="cs"/>
          <w:rtl/>
          <w:lang w:val="en-US"/>
        </w:rPr>
        <w:t>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اعتناق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وتلقي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الأفكار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تدخل،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والتحرر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مراسلاته،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امتلاك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وتشغيل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لنشر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والأفكار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والآراء،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الأكاديمية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>.</w:t>
      </w:r>
    </w:p>
    <w:p w14:paraId="68204AD5" w14:textId="30B2529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285-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24(1)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الضمير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الضمير</w:t>
      </w:r>
      <w:r w:rsidRPr="00142F62">
        <w:rPr>
          <w:rtl/>
          <w:lang w:val="en-US"/>
        </w:rPr>
        <w:t xml:space="preserve"> إلا </w:t>
      </w:r>
      <w:r w:rsidRPr="00142F62">
        <w:rPr>
          <w:rFonts w:hint="cs"/>
          <w:rtl/>
          <w:lang w:val="en-US"/>
        </w:rPr>
        <w:t>بموافقته،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ولأغراض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القسم،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المذكورة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الفكر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تغيير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دينه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معتقده،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إظهار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دينه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معتقده،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بمفرده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جماعة،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العلن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العبادة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والممارسة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وإقامة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الشعائر</w:t>
      </w:r>
      <w:r w:rsidRPr="00142F62">
        <w:rPr>
          <w:rtl/>
          <w:lang w:val="en-US"/>
        </w:rPr>
        <w:t>.</w:t>
      </w:r>
    </w:p>
    <w:p w14:paraId="7CA29CFF" w14:textId="0B530CD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286-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 xml:space="preserve">ومع أن </w:t>
      </w:r>
      <w:r w:rsidR="00643F39" w:rsidRPr="00142F62">
        <w:rPr>
          <w:rFonts w:hint="cs"/>
          <w:rtl/>
          <w:lang w:val="en-US"/>
        </w:rPr>
        <w:t>الباب</w:t>
      </w:r>
      <w:r w:rsidR="00643F39" w:rsidRPr="00142F62">
        <w:rPr>
          <w:rtl/>
          <w:lang w:val="en-US"/>
        </w:rPr>
        <w:t> </w:t>
      </w:r>
      <w:r w:rsidRPr="00142F62">
        <w:rPr>
          <w:rtl/>
          <w:lang w:val="en-US"/>
        </w:rPr>
        <w:t xml:space="preserve">14(1)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لا </w:t>
      </w:r>
      <w:r w:rsidRPr="00142F62">
        <w:rPr>
          <w:rFonts w:hint="cs"/>
          <w:rtl/>
          <w:lang w:val="en-US"/>
        </w:rPr>
        <w:t>تتعلق تحديد</w:t>
      </w:r>
      <w:r w:rsidR="00184AA9" w:rsidRPr="00142F62">
        <w:rPr>
          <w:rFonts w:hint="cs"/>
          <w:rtl/>
          <w:lang w:val="en-US"/>
        </w:rPr>
        <w:t>اً</w:t>
      </w:r>
      <w:r w:rsidR="00184AA9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والرأي</w:t>
      </w:r>
      <w:r w:rsidRPr="00142F62">
        <w:rPr>
          <w:rtl/>
          <w:lang w:val="en-US"/>
        </w:rPr>
        <w:t xml:space="preserve"> إلا </w:t>
      </w:r>
      <w:r w:rsidRPr="00142F62">
        <w:rPr>
          <w:rFonts w:hint="cs"/>
          <w:rtl/>
          <w:lang w:val="en-US"/>
        </w:rPr>
        <w:t>أنها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تركز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27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والمرافق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المميزة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="00184AA9" w:rsidRPr="00142F62">
        <w:rPr>
          <w:rFonts w:hint="cs"/>
          <w:rtl/>
          <w:lang w:val="en-US"/>
        </w:rPr>
        <w:t xml:space="preserve">اً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والصحافة</w:t>
      </w:r>
      <w:r w:rsidRPr="00142F62">
        <w:rPr>
          <w:rtl/>
          <w:lang w:val="en-US"/>
        </w:rPr>
        <w:t>. ولا 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التعبير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الصحافة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الرأي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حتى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إذا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يكن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منحه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والمرافق</w:t>
      </w:r>
      <w:r w:rsidRPr="00142F62">
        <w:rPr>
          <w:rtl/>
          <w:lang w:val="en-US"/>
        </w:rPr>
        <w:t>.</w:t>
      </w:r>
    </w:p>
    <w:p w14:paraId="668FA232" w14:textId="3D74FD8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287-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آرائهم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الإعلام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منفذ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إعلامي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مشهور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يسمى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صوت</w:t>
      </w:r>
      <w:r w:rsidRPr="00142F62">
        <w:rPr>
          <w:rtl/>
          <w:lang w:val="en-US"/>
        </w:rPr>
        <w:t xml:space="preserve"> </w:t>
      </w:r>
      <w:r w:rsidR="0094245F" w:rsidRPr="00142F62">
        <w:rPr>
          <w:rFonts w:hint="cs"/>
          <w:rtl/>
          <w:lang w:val="en-US"/>
        </w:rPr>
        <w:t xml:space="preserve">الأشخاص ذوي الإعاقة </w:t>
      </w:r>
      <w:r w:rsidRPr="00142F62">
        <w:rPr>
          <w:rFonts w:hint="cs"/>
          <w:rtl/>
          <w:lang w:val="en-US"/>
        </w:rPr>
        <w:t>يعمل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العاصمة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فريتاون،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مملوك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لمذيع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مشهور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تعيينه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والمحطة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موجودة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عام 1996 </w:t>
      </w:r>
      <w:r w:rsidRPr="00142F62">
        <w:rPr>
          <w:rFonts w:hint="cs"/>
          <w:rtl/>
          <w:lang w:val="en-US"/>
        </w:rPr>
        <w:t>ولعبت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مهماً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>.</w:t>
      </w:r>
    </w:p>
    <w:p w14:paraId="7D69689A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288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وسنت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لعام 2013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ينبغي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يمكّن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الجمهور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عوائق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مبرر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لها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سنت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المستقلة</w:t>
      </w:r>
      <w:r w:rsidRPr="00142F62">
        <w:rPr>
          <w:rtl/>
          <w:lang w:val="en-US"/>
        </w:rPr>
        <w:t xml:space="preserve"> لعام 2000 </w:t>
      </w:r>
      <w:r w:rsidRPr="00142F62">
        <w:rPr>
          <w:rFonts w:hint="cs"/>
          <w:rtl/>
          <w:lang w:val="en-US"/>
        </w:rPr>
        <w:t>لتسجيل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وتنظيم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الإعلام</w:t>
      </w:r>
      <w:r w:rsidRPr="00142F62">
        <w:rPr>
          <w:rtl/>
          <w:lang w:val="en-US"/>
        </w:rPr>
        <w:t>.</w:t>
      </w:r>
    </w:p>
    <w:p w14:paraId="557855E9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289-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وحققت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تحسناً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مترجم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التليفزيونية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تبثها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إذاعة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ثلاث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الأسبوع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تتمثل 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مترجمي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لضعاف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والسمع،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ومحدودية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لضعاف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جانب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التحتية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>.</w:t>
      </w:r>
    </w:p>
    <w:p w14:paraId="46499EF7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22</w:t>
      </w:r>
    </w:p>
    <w:p w14:paraId="2FB1C8F8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احترام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الخصوصية</w:t>
      </w:r>
    </w:p>
    <w:p w14:paraId="3A9AE14B" w14:textId="25FF330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290-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تحترم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بالخصوصية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والكرامة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المكفول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الخصوصية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والممتلكات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> 8(2)(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للاعتراف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بقدسية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البشري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وكرامته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ينص الباب</w:t>
      </w:r>
      <w:r w:rsidRPr="00142F62">
        <w:rPr>
          <w:rtl/>
          <w:lang w:val="en-US"/>
        </w:rPr>
        <w:t xml:space="preserve"> 22(1)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إخضاع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لتفتيش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ممتلكاته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دخول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مقره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التدخل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مراسلاته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محادثاته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الهاتفية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والتلغرافية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والاتصالات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الإلكترونية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وتحظى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خصوصية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>.</w:t>
      </w:r>
    </w:p>
    <w:p w14:paraId="6C09055F" w14:textId="614DEC29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291-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41(1)(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الحرمان 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فحسب،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ممتلكاتهم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 الباب</w:t>
      </w:r>
      <w:r w:rsidRPr="00142F62">
        <w:rPr>
          <w:rtl/>
          <w:lang w:val="en-US"/>
        </w:rPr>
        <w:t xml:space="preserve"> 29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قيام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حتى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يتمكنوا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التصويت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مستقل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ويحمي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السابع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التصويت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بتنوعهم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العمليات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>.</w:t>
      </w:r>
    </w:p>
    <w:p w14:paraId="0BD1D2B6" w14:textId="3F37C38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292-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 أحرزت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كبلد،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وأظهرت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الخصوصية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الانتخابات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والنيابية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لعامي</w:t>
      </w:r>
      <w:r w:rsidRPr="00142F62">
        <w:rPr>
          <w:rtl/>
          <w:lang w:val="en-US"/>
        </w:rPr>
        <w:t xml:space="preserve"> 2007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2018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وخاصة</w:t>
      </w:r>
      <w:r w:rsidRPr="00142F62">
        <w:rPr>
          <w:rtl/>
          <w:lang w:val="en-US"/>
        </w:rPr>
        <w:t xml:space="preserve"> </w:t>
      </w:r>
      <w:r w:rsidR="0094245F" w:rsidRPr="00142F62">
        <w:rPr>
          <w:rFonts w:hint="cs"/>
          <w:rtl/>
          <w:lang w:val="en-US"/>
        </w:rPr>
        <w:t>الأشخاص ذوي الإعاقة البصرية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بالتصويت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دليل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الاقتراع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اللمسي</w:t>
      </w:r>
      <w:r w:rsidRPr="00142F62">
        <w:rPr>
          <w:rtl/>
          <w:lang w:val="en-US"/>
        </w:rPr>
        <w:t>.</w:t>
      </w:r>
    </w:p>
    <w:p w14:paraId="3097187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293-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اتخذتها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بخصوصية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وتقتصر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الغالب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محدودية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والبيئة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المادية</w:t>
      </w:r>
      <w:r w:rsidRPr="00142F62">
        <w:rPr>
          <w:rtl/>
          <w:lang w:val="en-US"/>
        </w:rPr>
        <w:t>.</w:t>
      </w:r>
    </w:p>
    <w:p w14:paraId="04158064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294-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الكراسي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والعكازات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والعكازات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البيضاء المجهزة بأجهزة صوتية،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السمع،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وتعديل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لأغراض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تيسير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6178FACE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23</w:t>
      </w:r>
    </w:p>
    <w:p w14:paraId="7135700A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والأسرة</w:t>
      </w:r>
    </w:p>
    <w:p w14:paraId="6E42D910" w14:textId="2858814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295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يكفل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الأسرة،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13(</w:t>
      </w:r>
      <w:r w:rsidRPr="00142F62">
        <w:rPr>
          <w:rFonts w:hint="cs"/>
          <w:rtl/>
          <w:lang w:val="en-US"/>
        </w:rPr>
        <w:t>ح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تكوين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والرقابة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المناسبة على 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وتربيتهم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يؤكد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15(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>) و(</w:t>
      </w:r>
      <w:r w:rsidRPr="00142F62">
        <w:rPr>
          <w:rFonts w:hint="cs"/>
          <w:rtl/>
          <w:lang w:val="en-US"/>
        </w:rPr>
        <w:t>د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الخصوصية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الملكية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تعويض</w:t>
      </w:r>
      <w:r w:rsidRPr="00142F62">
        <w:rPr>
          <w:rtl/>
          <w:lang w:val="en-US"/>
        </w:rPr>
        <w:t>.</w:t>
      </w:r>
    </w:p>
    <w:p w14:paraId="3B5A438A" w14:textId="11D4EB3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296-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6(2)(</w:t>
      </w:r>
      <w:r w:rsidRPr="00142F62">
        <w:rPr>
          <w:rFonts w:hint="cs"/>
          <w:rtl/>
          <w:lang w:val="en-US"/>
        </w:rPr>
        <w:t>ن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إحدى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وظائف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التشاور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وبأسعار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معقولة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ويحظر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(35)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لسنة</w:t>
      </w:r>
      <w:r w:rsidRPr="00142F62">
        <w:rPr>
          <w:rtl/>
          <w:lang w:val="en-US"/>
        </w:rPr>
        <w:t xml:space="preserve"> 2011 </w:t>
      </w:r>
      <w:r w:rsidRPr="00142F62">
        <w:rPr>
          <w:rFonts w:hint="cs"/>
          <w:rtl/>
          <w:lang w:val="en-US"/>
        </w:rPr>
        <w:t>إخفاء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1E52C338" w14:textId="44981C4A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297-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 </w:t>
      </w:r>
      <w:r w:rsidRPr="00142F62">
        <w:rPr>
          <w:rFonts w:hint="cs"/>
          <w:rtl/>
          <w:lang w:val="en-US"/>
        </w:rPr>
        <w:t>والسياسات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المزدوجة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إطلاقها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للتو</w:t>
      </w:r>
      <w:r w:rsidRPr="00142F62">
        <w:rPr>
          <w:rtl/>
          <w:lang w:val="en-US"/>
        </w:rPr>
        <w:t xml:space="preserve"> لعام 2014/2015 </w:t>
      </w:r>
      <w:r w:rsidRPr="00142F62">
        <w:rPr>
          <w:rFonts w:hint="cs"/>
          <w:rtl/>
          <w:lang w:val="en-US"/>
        </w:rPr>
        <w:t>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البديلة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باعتبارها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أفضل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لتربية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الطفل،</w:t>
      </w:r>
      <w:r w:rsidRPr="00142F62">
        <w:rPr>
          <w:rtl/>
          <w:lang w:val="en-US"/>
        </w:rPr>
        <w:t xml:space="preserve"> </w:t>
      </w:r>
      <w:r w:rsidR="00D1291C" w:rsidRPr="00142F62">
        <w:rPr>
          <w:rFonts w:hint="cs"/>
          <w:rtl/>
          <w:lang w:val="en-US"/>
        </w:rPr>
        <w:t>بما يشمل</w:t>
      </w:r>
      <w:r w:rsidR="0026260F" w:rsidRPr="00142F62">
        <w:rPr>
          <w:rFonts w:hint="cs"/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</w:t>
      </w:r>
      <w:r w:rsidR="00D1291C" w:rsidRPr="00142F62">
        <w:rPr>
          <w:rFonts w:hint="cs"/>
          <w:rtl/>
          <w:lang w:val="en-US"/>
        </w:rPr>
        <w:t>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5F7C408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298-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وامتثالاً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المنازل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وقطع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الأراضي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حظيت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الوثائق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اللازمة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لتأكيد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ملكية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الأراضي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معنوي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0ADC972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299-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وأنشأت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 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الضعيفة،</w:t>
      </w:r>
      <w:r w:rsidRPr="00142F62">
        <w:rPr>
          <w:rtl/>
          <w:lang w:val="en-US"/>
        </w:rPr>
        <w:t xml:space="preserve"> ولا </w:t>
      </w:r>
      <w:r w:rsidRPr="00142F62">
        <w:rPr>
          <w:rFonts w:hint="cs"/>
          <w:rtl/>
          <w:lang w:val="en-US"/>
        </w:rPr>
        <w:t>سيما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 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يواجهون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الظلم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المنزلي،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وإهمال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الوالدين،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والاعتداء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الجنسي</w:t>
      </w:r>
      <w:r w:rsidRPr="00142F62">
        <w:rPr>
          <w:rtl/>
          <w:lang w:val="en-US"/>
        </w:rPr>
        <w:t>.</w:t>
      </w:r>
    </w:p>
    <w:p w14:paraId="2A61FF8A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300-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ويعدّ إطلاق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مبادرة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الخامسة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والحوامل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والمرضعات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مؤشراً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الإنجابية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تسمح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بتحديد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تنظيم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الطرفية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تخطيط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أسرهن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أفضل</w:t>
      </w:r>
      <w:r w:rsidRPr="00142F62">
        <w:rPr>
          <w:rtl/>
          <w:lang w:val="en-US"/>
        </w:rPr>
        <w:t>.</w:t>
      </w:r>
    </w:p>
    <w:p w14:paraId="2A42B5E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301-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معظم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لديهم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يسمونه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منزلاً</w:t>
      </w:r>
      <w:r w:rsidRPr="00142F62">
        <w:rPr>
          <w:rtl/>
          <w:lang w:val="en-US"/>
        </w:rPr>
        <w:t>.</w:t>
      </w:r>
    </w:p>
    <w:p w14:paraId="28BF2B08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24</w:t>
      </w:r>
    </w:p>
    <w:p w14:paraId="58D97AEC" w14:textId="48E29E42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التعليم</w:t>
      </w:r>
    </w:p>
    <w:p w14:paraId="6AC4F036" w14:textId="6166C2C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302-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="00631DB9" w:rsidRPr="00142F62">
        <w:rPr>
          <w:rFonts w:hint="cs"/>
          <w:rtl/>
          <w:lang w:val="en-US"/>
        </w:rPr>
        <w:t> 9</w:t>
      </w:r>
      <w:r w:rsidRPr="00142F62">
        <w:rPr>
          <w:rtl/>
          <w:lang w:val="en-US"/>
        </w:rPr>
        <w:t xml:space="preserve">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ويُنص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يلي: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بأفضل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لديه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وأهلية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وميول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وجوانب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الابتدائي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والثانوي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والمهني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والتقني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والكليات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والجامعات؛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>)</w:t>
      </w:r>
      <w:r w:rsidR="00631DB9" w:rsidRPr="00142F62">
        <w:rPr>
          <w:rFonts w:hint="cs"/>
          <w:rtl/>
          <w:lang w:val="en-US"/>
        </w:rPr>
        <w:t> 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والأشخاص ذوي 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التعليمية؛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الهياكل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والتمويل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الداعمة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عملياً</w:t>
      </w:r>
      <w:r w:rsidRPr="00142F62">
        <w:rPr>
          <w:rtl/>
          <w:lang w:val="en-US"/>
        </w:rPr>
        <w:t>.</w:t>
      </w:r>
    </w:p>
    <w:p w14:paraId="624773D8" w14:textId="2B06B9B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303-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9(2)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يُذكر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تسعى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جاهدة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للقضاء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وتحقيقاً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الغاية،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 ما يلي</w:t>
      </w:r>
      <w:r w:rsidRPr="00142F62">
        <w:rPr>
          <w:rtl/>
          <w:lang w:val="en-US"/>
        </w:rPr>
        <w:t>: 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للبالغين؛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الإلزامي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مرحلتي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الابتدائية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والإعدادية؛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>)</w:t>
      </w:r>
      <w:r w:rsidR="00631DB9" w:rsidRPr="00142F62">
        <w:rPr>
          <w:rFonts w:hint="cs"/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الثانوي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عملياً</w:t>
      </w:r>
      <w:r w:rsidRPr="00142F62">
        <w:rPr>
          <w:rtl/>
          <w:lang w:val="en-US"/>
        </w:rPr>
        <w:t>.</w:t>
      </w:r>
    </w:p>
    <w:p w14:paraId="642662CC" w14:textId="42D3C4D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304-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9(3)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الأصليين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ودراسة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وتطبيق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الحديثة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واللغات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الأجنبية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والتكنولوجيا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والتجارة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والأعمال</w:t>
      </w:r>
      <w:r w:rsidRPr="00142F62">
        <w:rPr>
          <w:rtl/>
          <w:lang w:val="en-US"/>
        </w:rPr>
        <w:t>.</w:t>
      </w:r>
    </w:p>
    <w:p w14:paraId="4160D7A5" w14:textId="58B1BAC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305-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12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 xml:space="preserve">أن تعمل على </w:t>
      </w:r>
      <w:r w:rsidRPr="00142F62">
        <w:rPr>
          <w:rtl/>
          <w:lang w:val="en-US"/>
        </w:rPr>
        <w:t>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ثقافة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الموسيقى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والرقص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والفلسفة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والطب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التقليدي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يتوافق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>.</w:t>
      </w:r>
    </w:p>
    <w:p w14:paraId="3FEF366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306-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مواطنيها</w:t>
      </w:r>
      <w:r w:rsidRPr="00142F62">
        <w:rPr>
          <w:rtl/>
          <w:lang w:val="en-US"/>
        </w:rPr>
        <w:t>.</w:t>
      </w:r>
    </w:p>
    <w:p w14:paraId="2AFAFF5A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307-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لعام 2004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أصدره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إصلاح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الابتدائي،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والمهني،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الرسمي،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ودَور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الجامعات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 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الإصلاح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ضرورياً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النقص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الواضح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السابقة</w:t>
      </w:r>
      <w:r w:rsidRPr="00142F62">
        <w:rPr>
          <w:rtl/>
          <w:lang w:val="en-US"/>
        </w:rPr>
        <w:t>.</w:t>
      </w:r>
    </w:p>
    <w:p w14:paraId="1DAC2244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308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وتعتبر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سياسة التعليم الجامع،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وإجراءات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مقترحة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 الجامع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ممارسات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والثقافات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والمجتمعات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الاستبعاد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وتنطوي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 السياسة 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تغييرات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وتعديلات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هياكل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واستراتيجيات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مناهج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المحتوى،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رؤية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مشتركة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تغطي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واقتناع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مسؤولية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عاتق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العادي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استرشدت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الجامع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بالأولويات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والسياسات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والمبادرات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القائمة،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وجودته</w:t>
      </w:r>
      <w:r w:rsidRPr="00142F62">
        <w:rPr>
          <w:rtl/>
          <w:lang w:val="en-US"/>
        </w:rPr>
        <w:t>.</w:t>
      </w:r>
    </w:p>
    <w:p w14:paraId="4D498C40" w14:textId="78D6BA6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309-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</w:t>
      </w:r>
      <w:r w:rsidR="00184AA9" w:rsidRPr="00142F62">
        <w:rPr>
          <w:rFonts w:hint="cs"/>
          <w:rtl/>
          <w:lang w:val="en-US"/>
        </w:rPr>
        <w:t xml:space="preserve">اً </w:t>
      </w:r>
      <w:r w:rsidRPr="00142F62">
        <w:rPr>
          <w:rFonts w:hint="cs"/>
          <w:rtl/>
          <w:lang w:val="en-US"/>
        </w:rPr>
        <w:t>يؤكد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يناسب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ويشجع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حضور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الطلاب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الدراسية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لأعمارهم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المدارس،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تشجيعهم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ودعمهم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جانب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جوانب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المدرسية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الأكاديمي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بغض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احتياجاتهم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قدراتهم</w:t>
      </w:r>
      <w:r w:rsidRPr="00142F62">
        <w:rPr>
          <w:lang w:val="en-US"/>
        </w:rPr>
        <w:t>.</w:t>
      </w:r>
    </w:p>
    <w:p w14:paraId="7C747FFE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310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الجامع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بأهمية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للأفراد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والجماعات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المهمشين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نتيجة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للفقر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الجنس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الطبقة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مترابطة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مكافحة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>.</w:t>
      </w:r>
    </w:p>
    <w:p w14:paraId="1EEA410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311-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والهدف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الدراسة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الالتحاق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وتلبية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التدريس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يأخذ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الفردية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للمتعلمين</w:t>
      </w:r>
      <w:r w:rsidRPr="00142F62">
        <w:rPr>
          <w:rtl/>
          <w:lang w:val="en-US"/>
        </w:rPr>
        <w:t>.</w:t>
      </w:r>
    </w:p>
    <w:p w14:paraId="151C5520" w14:textId="6BDA8F18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312-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6(3)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الجامع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المعلمين،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تدريبهم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الأولي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التطوير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المستمرة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المركزة،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تزويدهم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بالفهم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والمعرفة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تمكنهم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الطلاب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المتنوعين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وسيشمل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تدريباً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محدداً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وتطوير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أساليب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متميزة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وفعالة،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التقييم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التكويني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والختامي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للموارد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وسيقوم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يتلقون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بإكمال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إلزامية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المهمشة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الفتيات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وأولئك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يعيشون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تزويدهم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بالخبرات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المدارس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العادية</w:t>
      </w:r>
      <w:r w:rsidRPr="00142F62">
        <w:rPr>
          <w:rtl/>
          <w:lang w:val="en-US"/>
        </w:rPr>
        <w:t>.</w:t>
      </w:r>
    </w:p>
    <w:p w14:paraId="4E1319C0" w14:textId="0392329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313-</w:t>
      </w:r>
      <w:r w:rsidRPr="00142F62">
        <w:rPr>
          <w:rtl/>
          <w:lang w:val="en-US"/>
        </w:rPr>
        <w:tab/>
      </w:r>
      <w:r w:rsidR="0036688E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يتناول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لسياسة التعليم الجامع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>.</w:t>
      </w:r>
    </w:p>
    <w:p w14:paraId="64A48733" w14:textId="72D07E5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314-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ويسلط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الضوء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6(1)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أنشئت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وتتمثل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مهمة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 ما يلي</w:t>
      </w:r>
      <w:r w:rsidRPr="00142F62">
        <w:rPr>
          <w:rtl/>
          <w:lang w:val="en-US"/>
        </w:rPr>
        <w:t>: (2)(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صياغة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وتطوير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التدابير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تكافؤ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حصولهم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الإمكان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والثقافية،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ويتاح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والاجتماعية</w:t>
      </w:r>
      <w:r w:rsidRPr="00142F62">
        <w:rPr>
          <w:rtl/>
          <w:lang w:val="en-US"/>
        </w:rPr>
        <w:t>.</w:t>
      </w:r>
    </w:p>
    <w:p w14:paraId="52F7224A" w14:textId="3EEFF358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315-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14(1)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المعتمدة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وافقت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. (2) </w:t>
      </w:r>
      <w:r w:rsidRPr="00142F62">
        <w:rPr>
          <w:rFonts w:hint="cs"/>
          <w:rtl/>
          <w:lang w:val="en-US"/>
        </w:rPr>
        <w:t>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الهيكلي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لجعلها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بسهولة</w:t>
      </w:r>
      <w:r w:rsidRPr="00142F62">
        <w:rPr>
          <w:rtl/>
          <w:lang w:val="en-US"/>
        </w:rPr>
        <w:t xml:space="preserve">. (3)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ويضيف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5(1)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رفض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طرده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فقط</w:t>
      </w:r>
      <w:r w:rsidRPr="00142F62">
        <w:rPr>
          <w:rtl/>
          <w:lang w:val="en-US"/>
        </w:rPr>
        <w:t xml:space="preserve">. (2)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تأخذ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المدرسية،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والجداول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الدراسية،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ومتطلبات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البدنية،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والاعتبارات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المماثلة</w:t>
      </w:r>
      <w:r w:rsidRPr="00142F62">
        <w:rPr>
          <w:rtl/>
          <w:lang w:val="en-US"/>
        </w:rPr>
        <w:t xml:space="preserve">. (3)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يخالف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</w:t>
      </w:r>
      <w:r w:rsidRPr="00142F62">
        <w:rPr>
          <w:rtl/>
          <w:lang w:val="en-US"/>
        </w:rPr>
        <w:t xml:space="preserve"> (1) </w:t>
      </w:r>
      <w:r w:rsidRPr="00142F62">
        <w:rPr>
          <w:rFonts w:hint="cs"/>
          <w:rtl/>
          <w:lang w:val="en-US"/>
        </w:rPr>
        <w:t>يرتكب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جريمة</w:t>
      </w:r>
      <w:r w:rsidRPr="00142F62">
        <w:rPr>
          <w:rtl/>
          <w:lang w:val="en-US"/>
        </w:rPr>
        <w:t>.</w:t>
      </w:r>
    </w:p>
    <w:p w14:paraId="5F55C4AE" w14:textId="4948F48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316-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16(1)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تسعى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إدخال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وطريقة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مؤسساتها</w:t>
      </w:r>
      <w:r w:rsidRPr="00142F62">
        <w:rPr>
          <w:rtl/>
          <w:lang w:val="en-US"/>
        </w:rPr>
        <w:t xml:space="preserve">. (2) </w:t>
      </w:r>
      <w:r w:rsidRPr="00142F62">
        <w:rPr>
          <w:rFonts w:hint="cs"/>
          <w:rtl/>
          <w:lang w:val="en-US"/>
        </w:rPr>
        <w:t>يحق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لطلاب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المتخصصين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دراسية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منح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حكومية</w:t>
      </w:r>
      <w:r w:rsidRPr="00142F62">
        <w:rPr>
          <w:rtl/>
          <w:lang w:val="en-US"/>
        </w:rPr>
        <w:t>.</w:t>
      </w:r>
    </w:p>
    <w:p w14:paraId="6116E793" w14:textId="3C274409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317-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26(2)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والكرامة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والصحة،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التحصين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الأمراض،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والمأوى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والديه</w:t>
      </w:r>
      <w:r w:rsidRPr="00142F62">
        <w:rPr>
          <w:rtl/>
          <w:lang w:val="en-US"/>
        </w:rPr>
        <w:t>.</w:t>
      </w:r>
    </w:p>
    <w:p w14:paraId="67FF445C" w14:textId="074FDEF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318-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30(2)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="0026260F" w:rsidRPr="00142F62">
        <w:rPr>
          <w:rFonts w:hint="cs"/>
          <w:rtl/>
          <w:lang w:val="en-US"/>
        </w:rPr>
        <w:t xml:space="preserve">ذي الإعاقة </w:t>
      </w:r>
      <w:r w:rsidRPr="00142F62">
        <w:rPr>
          <w:rtl/>
          <w:lang w:val="en-US"/>
        </w:rPr>
        <w:t xml:space="preserve">لعام 2007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للطفل</w:t>
      </w:r>
      <w:r w:rsidRPr="00142F62">
        <w:rPr>
          <w:rtl/>
          <w:lang w:val="en-US"/>
        </w:rPr>
        <w:t xml:space="preserve"> </w:t>
      </w:r>
      <w:r w:rsidR="0026260F" w:rsidRPr="00142F62">
        <w:rPr>
          <w:rFonts w:hint="cs"/>
          <w:rtl/>
          <w:lang w:val="en-US"/>
        </w:rPr>
        <w:t>ذي 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أقصى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إمكاناته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واعتماده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الذات</w:t>
      </w:r>
      <w:r w:rsidRPr="00142F62">
        <w:rPr>
          <w:rtl/>
          <w:lang w:val="en-US"/>
        </w:rPr>
        <w:t>.</w:t>
      </w:r>
    </w:p>
    <w:p w14:paraId="2D795284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319-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ويؤكد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الإجراءات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الرامية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ويؤكد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ينبغي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تمتلك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المتطلبات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اللازمة</w:t>
      </w:r>
      <w:r w:rsidRPr="00142F62">
        <w:rPr>
          <w:rtl/>
          <w:lang w:val="en-US"/>
        </w:rPr>
        <w:t>.</w:t>
      </w:r>
    </w:p>
    <w:p w14:paraId="2D8F1C9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320-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وتنفيذاً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اضطلعت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إدخال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الجيد،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وتصميم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دراسي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لتلبية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وتخصيص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الميزانية 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لشراء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والتدريسية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الإعاقة.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إطلاق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عطاءات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بالفعل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التعليم،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المدرسية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للمتعلمين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القوابض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شراؤها</w:t>
      </w:r>
      <w:r w:rsidRPr="00142F62">
        <w:rPr>
          <w:rtl/>
          <w:lang w:val="en-US"/>
        </w:rPr>
        <w:t>.</w:t>
      </w:r>
    </w:p>
    <w:p w14:paraId="544568A2" w14:textId="3E4C2DE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321-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وأجرت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آب/أغسطس</w:t>
      </w:r>
      <w:r w:rsidRPr="00142F62">
        <w:rPr>
          <w:rtl/>
          <w:lang w:val="en-US"/>
        </w:rPr>
        <w:t xml:space="preserve"> 2018 </w:t>
      </w:r>
      <w:r w:rsidRPr="00142F62">
        <w:rPr>
          <w:rFonts w:hint="cs"/>
          <w:rtl/>
          <w:lang w:val="en-US"/>
        </w:rPr>
        <w:t>إحصاءات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مفصلة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التلاميذ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فعال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جامعة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ماكيني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>.</w:t>
      </w:r>
    </w:p>
    <w:p w14:paraId="14F57F70" w14:textId="0B88F0C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322-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جانب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مالية</w:t>
      </w:r>
      <w:r w:rsidRPr="00142F62">
        <w:rPr>
          <w:rtl/>
          <w:lang w:val="en-US"/>
        </w:rPr>
        <w:t xml:space="preserve"> </w:t>
      </w:r>
      <w:r w:rsidR="009A0CC2" w:rsidRPr="00142F62">
        <w:rPr>
          <w:rFonts w:hint="cs"/>
          <w:rtl/>
          <w:lang w:val="en-US"/>
        </w:rPr>
        <w:t>ل‍‍</w:t>
      </w:r>
      <w:r w:rsidRPr="00142F62">
        <w:rPr>
          <w:rtl/>
          <w:lang w:val="en-US"/>
        </w:rPr>
        <w:t xml:space="preserve"> 14 </w:t>
      </w:r>
      <w:r w:rsidRPr="00142F62">
        <w:rPr>
          <w:rFonts w:hint="cs"/>
          <w:rtl/>
          <w:lang w:val="en-US"/>
        </w:rPr>
        <w:t>مدرسة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ويجري العمل على تزويد أبنية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بقضبان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ومنحدرات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21A7A4D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323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اعتماد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نهج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المزدوج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للمتعلمين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مربكة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معقدة،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تبني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 الجامع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الضروري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للمتعلمين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المربكة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الحالات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المعقدة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وبالنظر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المذكورين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الجديرين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لدورهم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جهود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فقد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هؤلاء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رائدين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لهياكل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المربكة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الحالات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المعقدة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صعوبات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فجوات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فترة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طويلة،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أسرهم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ومقدمي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الصرع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تجريه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والشركاء</w:t>
      </w:r>
      <w:r w:rsidRPr="00142F62">
        <w:rPr>
          <w:rtl/>
          <w:lang w:val="en-US"/>
        </w:rPr>
        <w:t>.</w:t>
      </w:r>
    </w:p>
    <w:p w14:paraId="6E07AB61" w14:textId="1F8A96B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324-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بتقسيم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والتكنولوجيا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الثانوي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والعالي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فعالية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التدريس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وأجرت وزارة التعليم الأساسي والثانوي،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 إحدى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تحويلها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حديثاً،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دراسة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استقصائية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سجلت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165 32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الابتدائية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والثانوية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تدعمها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(</w:t>
      </w:r>
      <w:r w:rsidR="00FE40F4" w:rsidRPr="00142F62">
        <w:rPr>
          <w:rtl/>
          <w:lang w:val="en-US"/>
        </w:rPr>
        <w:t>097 17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فتى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="00FE40F4" w:rsidRPr="00142F62">
        <w:rPr>
          <w:rtl/>
          <w:lang w:val="en-US"/>
        </w:rPr>
        <w:t>068 15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فتاة</w:t>
      </w:r>
      <w:r w:rsidRPr="00142F62">
        <w:rPr>
          <w:rtl/>
          <w:lang w:val="en-US"/>
        </w:rPr>
        <w:t>)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rtl/>
          <w:lang w:val="en-US"/>
        </w:rPr>
        <w:footnoteReference w:id="27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.</w:t>
      </w:r>
    </w:p>
    <w:p w14:paraId="09691C8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325-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تبذلها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تتمثل 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القائمة،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معلمي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ومحدودية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يقابل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توافر الأجور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لهم</w:t>
      </w:r>
      <w:r w:rsidRPr="00142F62">
        <w:rPr>
          <w:rtl/>
          <w:lang w:val="en-US"/>
        </w:rPr>
        <w:t>.</w:t>
      </w:r>
    </w:p>
    <w:p w14:paraId="4EBBDD92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25</w:t>
      </w:r>
    </w:p>
    <w:p w14:paraId="4C9B2052" w14:textId="18300262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الصحة</w:t>
      </w:r>
    </w:p>
    <w:p w14:paraId="31262D03" w14:textId="6B6D3BB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326-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عمل</w:t>
      </w:r>
      <w:r w:rsidR="00184AA9" w:rsidRPr="00142F62">
        <w:rPr>
          <w:rFonts w:hint="cs"/>
          <w:rtl/>
          <w:lang w:val="en-US"/>
        </w:rPr>
        <w:t xml:space="preserve">اً </w:t>
      </w:r>
      <w:r w:rsidRPr="00142F62">
        <w:rPr>
          <w:rFonts w:hint="cs"/>
          <w:rtl/>
          <w:lang w:val="en-US"/>
        </w:rPr>
        <w:t>على جعل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يعيشون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أكثر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وإنتاجية،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تعطي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> 8(3)(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الحفاظ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وسلامة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تعريضهم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للخطر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لإساءة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معاملتهم،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</w:t>
      </w:r>
      <w:r w:rsidR="00AE552B" w:rsidRPr="00142F62">
        <w:rPr>
          <w:rFonts w:hint="cs"/>
          <w:rtl/>
          <w:lang w:val="en-US"/>
        </w:rPr>
        <w:t>ل</w:t>
      </w:r>
      <w:r w:rsidRPr="00142F62">
        <w:rPr>
          <w:rFonts w:hint="cs"/>
          <w:rtl/>
          <w:lang w:val="en-US"/>
        </w:rPr>
        <w:t>اتي لديهن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أطفال،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إيلاء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لموارد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8(3)(</w:t>
      </w:r>
      <w:r w:rsidRPr="00142F62">
        <w:rPr>
          <w:rFonts w:hint="cs"/>
          <w:rtl/>
          <w:lang w:val="en-US"/>
        </w:rPr>
        <w:t>د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إيلاء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لموارد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>. و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22(2)(ه)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يُذكر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اللازمة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المرأة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="00841B5F" w:rsidRPr="00142F62">
        <w:rPr>
          <w:rFonts w:hint="cs"/>
          <w:rtl/>
          <w:lang w:val="en-US"/>
        </w:rPr>
        <w:t>الأشخاص ذوي الإعاقة</w:t>
      </w:r>
      <w:r w:rsidRPr="00142F62">
        <w:rPr>
          <w:rFonts w:hint="cs"/>
          <w:rtl/>
          <w:lang w:val="en-US"/>
        </w:rPr>
        <w:t xml:space="preserve"> وسلامتهم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ونمائهم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ورفاههم</w:t>
      </w:r>
      <w:r w:rsidRPr="00142F62">
        <w:rPr>
          <w:rtl/>
          <w:lang w:val="en-US"/>
        </w:rPr>
        <w:t>.</w:t>
      </w:r>
    </w:p>
    <w:p w14:paraId="5F1CD808" w14:textId="56CB5B0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327-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17(1)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17(2) </w:t>
      </w:r>
      <w:r w:rsidRPr="00142F62">
        <w:rPr>
          <w:rFonts w:hint="cs"/>
          <w:rtl/>
          <w:lang w:val="en-US"/>
        </w:rPr>
        <w:t>على أنه 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المعالج، عند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اكتشاف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الفحص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المنشأ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7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يحتمل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18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فحص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يزور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مركزاً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صحياً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لتلقي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بغرض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الكشف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العلامات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المبكرة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للإعاقة</w:t>
      </w:r>
      <w:r w:rsidRPr="00142F62">
        <w:rPr>
          <w:rtl/>
          <w:lang w:val="en-US"/>
        </w:rPr>
        <w:t>.</w:t>
      </w:r>
    </w:p>
    <w:p w14:paraId="7E37772E" w14:textId="2A5C12D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328-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38(1)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2007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صحي،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معلم،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عامل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مقدمي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الآخرين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يؤدوا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واجباتهم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والمجتمعات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بعناية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وإنصاف،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بالمصلحة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تمييز،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احترام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وقيمتهم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ومراعاة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مصالح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القصير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والطويل،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> 11(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المساهمة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عملية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مركزية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تفويض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المقاطعات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ولادته،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وحصوله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المدرسية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المدربين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المناطق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الريفية</w:t>
      </w:r>
      <w:r w:rsidRPr="00142F62">
        <w:rPr>
          <w:rtl/>
          <w:lang w:val="en-US"/>
        </w:rPr>
        <w:t>.</w:t>
      </w:r>
    </w:p>
    <w:p w14:paraId="00EF9E3F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329-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لعام 2014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المواليد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فوائد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والرعاية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>.</w:t>
      </w:r>
    </w:p>
    <w:p w14:paraId="08FF12A4" w14:textId="1F1F5E3A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330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العقلية،</w:t>
      </w:r>
      <w:r w:rsidRPr="00142F62">
        <w:rPr>
          <w:rtl/>
          <w:lang w:val="en-US"/>
        </w:rPr>
        <w:t xml:space="preserve"> 2010-2015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وأسرهم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وتوصي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والوقاية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باعتبارها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جيدة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وميسورة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التكلفة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ومقبولة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إليها،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كجزء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يتجزأ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مجموعة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سلسلة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متواصلة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وتدعو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 المجتمعات 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بنشاط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اضطرابات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عقلية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ووقايتهم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تأهيلهم</w:t>
      </w:r>
      <w:r w:rsidRPr="00142F62">
        <w:rPr>
          <w:rtl/>
          <w:lang w:val="en-US"/>
        </w:rPr>
        <w:t>.</w:t>
      </w:r>
    </w:p>
    <w:p w14:paraId="4CA17C3A" w14:textId="4423312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331-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وللاستجابة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2010. </w:t>
      </w:r>
      <w:r w:rsidRPr="00142F62">
        <w:rPr>
          <w:rFonts w:hint="cs"/>
          <w:rtl/>
          <w:lang w:val="en-US"/>
        </w:rPr>
        <w:t>واقتصرت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الخامسة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والأمهات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المرضعات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والحوامل،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إرسال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مذكرة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تطبيق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استراتيجية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التعافي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الإيبولا،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أصبح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تعرضوا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نتيجة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لكارثة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طبيعية،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قادرين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وساعدت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تلقاها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تغيير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النظرة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يصلون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مرافقهم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وحالياً،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الممرضات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والممرضين 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الإنجابية،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والوليد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والطفل،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والتغذية،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والتخطيط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الاقتصادية، والتعليم،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والحوكمة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الريفية، والزراعة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والغابات،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للمواطنين على 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الفعالية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والكفاءة</w:t>
      </w:r>
      <w:r w:rsidRPr="00142F62">
        <w:rPr>
          <w:rtl/>
          <w:lang w:val="en-US"/>
        </w:rPr>
        <w:t>.</w:t>
      </w:r>
    </w:p>
    <w:p w14:paraId="0474D8FA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332-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ويجري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الاستراتيجية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النفسي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وتوافر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وإدخال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الوقائية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والصحية، والتدخلات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المنقذة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إطلاق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الطوارئ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الإسعاف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لشعب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وتطوير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وتنفيذها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لاحقاً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تيسير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التحصين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والتغذية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ومكافحة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الإيبولا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>.</w:t>
      </w:r>
    </w:p>
    <w:p w14:paraId="30C2044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333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الإنجازات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المسجلة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حتى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عفا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الزمن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ومحدودية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الخبراء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ومخصصات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الميزانية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المحدودة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تشكل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>.</w:t>
      </w:r>
    </w:p>
    <w:p w14:paraId="56263A14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26</w:t>
      </w:r>
    </w:p>
    <w:p w14:paraId="3F9609D0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التأهيل</w:t>
      </w:r>
    </w:p>
    <w:p w14:paraId="2683DB8B" w14:textId="32AD380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334-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لا يتضمن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شيئ</w:t>
      </w:r>
      <w:r w:rsidR="00184AA9" w:rsidRPr="00142F62">
        <w:rPr>
          <w:rFonts w:hint="cs"/>
          <w:rtl/>
          <w:lang w:val="en-US"/>
        </w:rPr>
        <w:t>اً</w:t>
      </w:r>
      <w:r w:rsidR="00184AA9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مفهومي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>.</w:t>
      </w:r>
    </w:p>
    <w:p w14:paraId="0AC7DE8A" w14:textId="149DE4E5" w:rsidR="009B66A3" w:rsidRPr="00142F62" w:rsidRDefault="009B66A3" w:rsidP="00841B5F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335-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6(2)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أنه،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بعمومية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وظيفة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 يلي: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للوزير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معاهدة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برعاية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="00841B5F" w:rsidRPr="00142F62">
        <w:rPr>
          <w:rtl/>
        </w:rPr>
        <w:t>وبما يعود بالنفع على البلاد</w:t>
      </w:r>
      <w:r w:rsidR="00841B5F" w:rsidRPr="00142F62">
        <w:rPr>
          <w:lang w:val="en-US"/>
        </w:rPr>
        <w:t>.</w:t>
      </w:r>
    </w:p>
    <w:p w14:paraId="0DCCFFC7" w14:textId="41687D8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336-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> 6(2)(</w:t>
      </w:r>
      <w:r w:rsidRPr="00142F62">
        <w:rPr>
          <w:rFonts w:hint="cs"/>
          <w:rtl/>
          <w:lang w:val="en-US"/>
        </w:rPr>
        <w:t>ز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مهام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وبيئتهم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> 6(</w:t>
      </w:r>
      <w:r w:rsidRPr="00142F62">
        <w:rPr>
          <w:rFonts w:hint="cs"/>
          <w:rtl/>
          <w:lang w:val="en-US"/>
        </w:rPr>
        <w:t>ط</w:t>
      </w:r>
      <w:r w:rsidR="00E8435C" w:rsidRPr="00142F62">
        <w:rPr>
          <w:rtl/>
          <w:lang w:val="en-US"/>
        </w:rPr>
        <w:t>)</w:t>
      </w:r>
      <w:r w:rsidR="00E8435C" w:rsidRPr="00142F62">
        <w:rPr>
          <w:rFonts w:hint="cs"/>
          <w:rtl/>
          <w:lang w:val="en-US"/>
        </w:rPr>
        <w:t>‘</w:t>
      </w:r>
      <w:r w:rsidRPr="00142F62">
        <w:rPr>
          <w:rFonts w:hint="cs"/>
          <w:rtl/>
          <w:lang w:val="en-US"/>
        </w:rPr>
        <w:t>1</w:t>
      </w:r>
      <w:r w:rsidR="00E8435C" w:rsidRPr="00142F62">
        <w:rPr>
          <w:rFonts w:hint="cs"/>
          <w:rtl/>
          <w:lang w:val="en-US"/>
        </w:rPr>
        <w:t>‘</w:t>
      </w:r>
      <w:r w:rsidR="00E8435C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وحفظ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الإعاقة؛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6(</w:t>
      </w:r>
      <w:r w:rsidRPr="00142F62">
        <w:rPr>
          <w:rFonts w:hint="cs"/>
          <w:rtl/>
          <w:lang w:val="en-US"/>
        </w:rPr>
        <w:t>ك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تساعد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صياغة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مناهج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دراسية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4ADEEABC" w14:textId="054CCF2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337-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 xml:space="preserve"> 34(1)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تبرع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وصية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إعانة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كنوع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 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الوكالة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المنظمة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يُسمح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بخصمها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إجمالي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المتبرع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الخاضع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للضريبة</w:t>
      </w:r>
      <w:r w:rsidRPr="00142F62">
        <w:rPr>
          <w:rtl/>
          <w:lang w:val="en-US"/>
        </w:rPr>
        <w:t>.</w:t>
      </w:r>
    </w:p>
    <w:p w14:paraId="7680B28E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338-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وتُظهر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الواردة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04E831E6" w14:textId="111C95F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339-</w:t>
      </w:r>
      <w:r w:rsidRPr="00142F62">
        <w:rPr>
          <w:rtl/>
          <w:lang w:val="en-US"/>
        </w:rPr>
        <w:tab/>
      </w:r>
      <w:r w:rsidR="00E26878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 بما فيها منظمات 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وتسترشد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البدني</w:t>
      </w:r>
      <w:r w:rsidRPr="00142F62">
        <w:rPr>
          <w:rtl/>
          <w:lang w:val="en-US"/>
        </w:rPr>
        <w:t xml:space="preserve"> لعام 2012. </w:t>
      </w:r>
      <w:r w:rsidRPr="00142F62">
        <w:rPr>
          <w:rFonts w:hint="cs"/>
          <w:rtl/>
          <w:lang w:val="en-US"/>
        </w:rPr>
        <w:t>وتعتمد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باعتبارها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الفلسفة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>.</w:t>
      </w:r>
    </w:p>
    <w:p w14:paraId="179DEC3B" w14:textId="09B05A1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340-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المستشفيات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 مستوى المناطق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الأربعة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الموجودة،</w:t>
      </w:r>
      <w:r w:rsidRPr="00142F62">
        <w:rPr>
          <w:rtl/>
          <w:lang w:val="en-US"/>
        </w:rPr>
        <w:t xml:space="preserve"> كما </w:t>
      </w:r>
      <w:r w:rsidRPr="00142F62">
        <w:rPr>
          <w:rFonts w:hint="cs"/>
          <w:rtl/>
          <w:lang w:val="en-US"/>
        </w:rPr>
        <w:t>تشرع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يصعب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يسهل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الكشف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العلامات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المبكرة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البالغين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لأغراض التدخل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المبكر،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سيراليوني</w:t>
      </w:r>
      <w:r w:rsidRPr="00142F62">
        <w:rPr>
          <w:rtl/>
          <w:lang w:val="en-US"/>
        </w:rPr>
        <w:t xml:space="preserve"> كما 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18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lang w:val="en-US"/>
        </w:rPr>
        <w:t>.</w:t>
      </w:r>
    </w:p>
    <w:p w14:paraId="6749007F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341-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أدخلت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المهني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 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المساعدة.</w:t>
      </w:r>
    </w:p>
    <w:p w14:paraId="15753F22" w14:textId="29989F7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342-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ممارسي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المؤهلين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المسجلين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والعاملين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حتى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نيسان/أبريل</w:t>
      </w:r>
      <w:r w:rsidRPr="00142F62">
        <w:rPr>
          <w:rtl/>
          <w:lang w:val="en-US"/>
        </w:rPr>
        <w:t xml:space="preserve"> 2018 </w:t>
      </w:r>
      <w:r w:rsidRPr="00142F62">
        <w:rPr>
          <w:rFonts w:hint="cs"/>
          <w:rtl/>
          <w:lang w:val="en-US"/>
        </w:rPr>
        <w:t>هو</w:t>
      </w:r>
      <w:r w:rsidRPr="00142F62">
        <w:rPr>
          <w:rtl/>
          <w:lang w:val="en-US"/>
        </w:rPr>
        <w:t xml:space="preserve">: 5 </w:t>
      </w:r>
      <w:r w:rsidRPr="00142F62">
        <w:rPr>
          <w:rFonts w:hint="cs"/>
          <w:rtl/>
          <w:lang w:val="en-US"/>
        </w:rPr>
        <w:t>أخصائيي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طبيعي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9 </w:t>
      </w:r>
      <w:r w:rsidRPr="00142F62">
        <w:rPr>
          <w:rFonts w:hint="cs"/>
          <w:rtl/>
          <w:lang w:val="en-US"/>
        </w:rPr>
        <w:t>معالجين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متوسطي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المستوى؛</w:t>
      </w:r>
      <w:r w:rsidRPr="00142F62">
        <w:rPr>
          <w:rtl/>
          <w:lang w:val="en-US"/>
        </w:rPr>
        <w:t xml:space="preserve"> 1 </w:t>
      </w:r>
      <w:r w:rsidRPr="00142F62">
        <w:rPr>
          <w:rFonts w:hint="cs"/>
          <w:rtl/>
          <w:lang w:val="en-US"/>
        </w:rPr>
        <w:t>أخصائي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وظيفي،</w:t>
      </w:r>
      <w:r w:rsidRPr="00142F62">
        <w:rPr>
          <w:rtl/>
          <w:lang w:val="en-US"/>
        </w:rPr>
        <w:t xml:space="preserve"> 1 </w:t>
      </w:r>
      <w:r w:rsidRPr="00142F62">
        <w:rPr>
          <w:rFonts w:hint="cs"/>
          <w:rtl/>
          <w:lang w:val="en-US"/>
        </w:rPr>
        <w:t>أخصائي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تقويم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والأطراف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الصناعية،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14 </w:t>
      </w:r>
      <w:r w:rsidRPr="00142F62">
        <w:rPr>
          <w:rFonts w:hint="cs"/>
          <w:rtl/>
          <w:lang w:val="en-US"/>
        </w:rPr>
        <w:t>فني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جراحة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عظام</w:t>
      </w:r>
      <w:r w:rsidRPr="00142F62">
        <w:rPr>
          <w:rtl/>
          <w:lang w:val="en-US"/>
        </w:rPr>
        <w:t>.</w:t>
      </w:r>
    </w:p>
    <w:p w14:paraId="715161CC" w14:textId="04393D5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343-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ولتقديم مزيد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تعكف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مقاطعة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تونكوليلي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للعلوم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درجة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البكالوريوس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العلاج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ستزود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الطلاب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بالمعرفة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وتعمل الكلية حالي</w:t>
      </w:r>
      <w:r w:rsidR="00184AA9" w:rsidRPr="00142F62">
        <w:rPr>
          <w:rFonts w:hint="cs"/>
          <w:rtl/>
          <w:lang w:val="en-US"/>
        </w:rPr>
        <w:t xml:space="preserve">اً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الاعتماد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الصحية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المساعدة.</w:t>
      </w:r>
    </w:p>
    <w:p w14:paraId="6D5D3DC6" w14:textId="60A4282A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344-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لمختلف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شاركت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الأربع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عشرة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بنشاط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الوقاية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تأهيلهم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ساهمت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 المدارس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تشجع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والوقاية 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تجنبه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والمجتمع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المحلي</w:t>
      </w:r>
      <w:r w:rsidRPr="00142F62">
        <w:rPr>
          <w:rtl/>
          <w:lang w:val="en-US"/>
        </w:rPr>
        <w:t>.</w:t>
      </w:r>
    </w:p>
    <w:p w14:paraId="0D922DF4" w14:textId="055959A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345-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الجهود،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قلة 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ممارسي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المؤهلين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القطاع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عام وفي </w:t>
      </w:r>
      <w:r w:rsidRPr="00142F62">
        <w:rPr>
          <w:rFonts w:hint="cs"/>
          <w:rtl/>
          <w:lang w:val="en-US"/>
        </w:rPr>
        <w:t>المناطق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والمجتمعات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يشكل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تحدي</w:t>
      </w:r>
      <w:r w:rsidR="00184AA9" w:rsidRPr="00142F62">
        <w:rPr>
          <w:rFonts w:hint="cs"/>
          <w:rtl/>
          <w:lang w:val="en-US"/>
        </w:rPr>
        <w:t>اً</w:t>
      </w:r>
      <w:r w:rsidR="00184AA9" w:rsidRPr="00142F62">
        <w:rPr>
          <w:rtl/>
          <w:lang w:val="en-US"/>
        </w:rPr>
        <w:t>.</w:t>
      </w:r>
    </w:p>
    <w:p w14:paraId="692A2A18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27</w:t>
      </w:r>
    </w:p>
    <w:p w14:paraId="52F2DFFF" w14:textId="0E91CE1B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> </w:t>
      </w:r>
      <w:r w:rsidR="00D1291C" w:rsidRPr="00142F62">
        <w:rPr>
          <w:rFonts w:hint="cs"/>
          <w:rtl/>
          <w:lang w:val="en-US"/>
        </w:rPr>
        <w:t>والعمالة</w:t>
      </w:r>
    </w:p>
    <w:p w14:paraId="59A25347" w14:textId="311599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346-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 سياق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المبادئ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8(3)(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وجوب توجيه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إتاحة الفرصة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 الباب</w:t>
      </w:r>
      <w:r w:rsidRPr="00142F62">
        <w:rPr>
          <w:rtl/>
          <w:lang w:val="en-US"/>
        </w:rPr>
        <w:t> 8(3)(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على أن تكون شروط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عادلة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ومنص</w:t>
      </w:r>
      <w:r w:rsidR="00542296" w:rsidRPr="00142F62">
        <w:rPr>
          <w:rFonts w:hint="cs"/>
          <w:rtl/>
          <w:lang w:val="en-US"/>
        </w:rPr>
        <w:t>ف</w:t>
      </w:r>
      <w:r w:rsidRPr="00142F62">
        <w:rPr>
          <w:rFonts w:hint="cs"/>
          <w:rtl/>
          <w:lang w:val="en-US"/>
        </w:rPr>
        <w:t>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وإنسانية،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للترفيه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والدينية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والثقافية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الأبواب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تعريضهم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للخطر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إساءة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معاملتهم،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الخصوص، 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للنساء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لديهن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أطفال،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إيلاء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لموارد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8(3)(ه)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 في الأجر مقابل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المتساوي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مناسب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ومرضٍ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العاملين</w:t>
      </w:r>
      <w:r w:rsidRPr="00142F62">
        <w:rPr>
          <w:rtl/>
          <w:lang w:val="en-US"/>
        </w:rPr>
        <w:t>.</w:t>
      </w:r>
    </w:p>
    <w:p w14:paraId="273DED2F" w14:textId="606EE61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347-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 الباب</w:t>
      </w:r>
      <w:r w:rsidRPr="00142F62">
        <w:rPr>
          <w:rtl/>
          <w:lang w:val="en-US"/>
        </w:rPr>
        <w:t xml:space="preserve"> 19(1)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للفرد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وحمايتها،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rtl/>
          <w:lang w:val="en-US"/>
        </w:rPr>
        <w:t>: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استعباد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استرقاقه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إلزامه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بأعمال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السخرة،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الاتجار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بالبشر؛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ويحمي 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الانتماء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النقابات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العمالية</w:t>
      </w:r>
      <w:r w:rsidRPr="00142F62">
        <w:rPr>
          <w:rtl/>
          <w:lang w:val="en-US"/>
        </w:rPr>
        <w:t>. ولا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بحريته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التجمع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وتكوين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الجمعيات</w:t>
      </w:r>
      <w:r w:rsidRPr="00142F62">
        <w:rPr>
          <w:rtl/>
          <w:lang w:val="en-US"/>
        </w:rPr>
        <w:t>.</w:t>
      </w:r>
    </w:p>
    <w:p w14:paraId="2D78DFAA" w14:textId="2394DF1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348-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19(1)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يحرم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والمؤهلات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المطلوبة،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المناسب</w:t>
      </w:r>
      <w:r w:rsidRPr="00142F62">
        <w:rPr>
          <w:rtl/>
          <w:lang w:val="en-US"/>
        </w:rPr>
        <w:t xml:space="preserve">. (2) </w:t>
      </w:r>
      <w:r w:rsidRPr="00142F62">
        <w:rPr>
          <w:rFonts w:hint="cs"/>
          <w:rtl/>
          <w:lang w:val="en-US"/>
        </w:rPr>
        <w:t>يخضع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الموظف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شروط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التعويضات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الامتيازات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المزايا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الحوافز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البدلات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الموظفون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(3)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يخالف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</w:t>
      </w:r>
      <w:r w:rsidRPr="00142F62">
        <w:rPr>
          <w:rtl/>
          <w:lang w:val="en-US"/>
        </w:rPr>
        <w:t xml:space="preserve"> (1) أو (2) </w:t>
      </w:r>
      <w:r w:rsidRPr="00142F62">
        <w:rPr>
          <w:rFonts w:hint="cs"/>
          <w:rtl/>
          <w:lang w:val="en-US"/>
        </w:rPr>
        <w:t>يرتكب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جريمة</w:t>
      </w:r>
      <w:r w:rsidRPr="00142F62">
        <w:rPr>
          <w:rtl/>
          <w:lang w:val="en-US"/>
        </w:rPr>
        <w:t xml:space="preserve">. (4) </w:t>
      </w:r>
      <w:r w:rsidRPr="00142F62">
        <w:rPr>
          <w:rFonts w:hint="cs"/>
          <w:rtl/>
          <w:lang w:val="en-US"/>
        </w:rPr>
        <w:t>تسعى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5E70472E" w14:textId="7F844E8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349-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ويشير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البند</w:t>
      </w:r>
      <w:r w:rsidRPr="00142F62">
        <w:rPr>
          <w:rtl/>
          <w:lang w:val="en-US"/>
        </w:rPr>
        <w:t xml:space="preserve"> 20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الفرعي</w:t>
      </w:r>
      <w:r w:rsidRPr="00142F62">
        <w:rPr>
          <w:rtl/>
          <w:lang w:val="en-US"/>
        </w:rPr>
        <w:t xml:space="preserve"> (2)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يجوز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صاحب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يلي: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الإعلان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التوظيف؛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التوظيف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ما لم </w:t>
      </w:r>
      <w:r w:rsidRPr="00142F62">
        <w:rPr>
          <w:rFonts w:hint="cs"/>
          <w:rtl/>
          <w:lang w:val="en-US"/>
        </w:rPr>
        <w:t>تكن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المستحيل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العمل؛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الوظائف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تصنيفها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إلغائها؛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د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تحديد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تخصيص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الأجور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المرتبات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المعاشات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التقاعدية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الإقامة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الإجازات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المزايا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المماثلة؛</w:t>
      </w:r>
      <w:r w:rsidRPr="00142F62">
        <w:rPr>
          <w:rtl/>
          <w:lang w:val="en-US"/>
        </w:rPr>
        <w:t xml:space="preserve"> (ه) </w:t>
      </w:r>
      <w:r w:rsidRPr="00142F62">
        <w:rPr>
          <w:rFonts w:hint="cs"/>
          <w:rtl/>
          <w:lang w:val="en-US"/>
        </w:rPr>
        <w:t>اختيار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للمناصب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التدريب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الترقيات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المهني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النقل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الترقية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خفض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النفقات؛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المرتبطة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بالتوظيف؛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ز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مسألة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تتعلق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بالتوظيف</w:t>
      </w:r>
      <w:r w:rsidRPr="00142F62">
        <w:rPr>
          <w:rtl/>
          <w:lang w:val="en-US"/>
        </w:rPr>
        <w:t>.</w:t>
      </w:r>
    </w:p>
    <w:p w14:paraId="451C4F11" w14:textId="0F04611A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350-</w:t>
      </w:r>
      <w:r w:rsidRPr="00142F62">
        <w:rPr>
          <w:rtl/>
          <w:lang w:val="en-US"/>
        </w:rPr>
        <w:tab/>
      </w:r>
      <w:r w:rsidR="007F27C6" w:rsidRPr="00142F62">
        <w:rPr>
          <w:rFonts w:hint="cs"/>
          <w:rtl/>
          <w:lang w:val="en-US"/>
        </w:rPr>
        <w:t>و</w:t>
      </w:r>
      <w:r w:rsidRPr="00142F62">
        <w:rPr>
          <w:rFonts w:hint="cs"/>
          <w:rtl/>
          <w:lang w:val="en-US"/>
        </w:rPr>
        <w:t>ينص الباب</w:t>
      </w:r>
      <w:r w:rsidRPr="00142F62">
        <w:rPr>
          <w:rtl/>
          <w:lang w:val="en-US"/>
        </w:rPr>
        <w:t xml:space="preserve"> 21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كذلك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صاحب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>: 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الاحتفاظ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بالموظف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منصبه؛</w:t>
      </w:r>
      <w:r w:rsidRPr="00142F62">
        <w:rPr>
          <w:rtl/>
          <w:lang w:val="en-US"/>
        </w:rPr>
        <w:t xml:space="preserve"> أو 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الموظف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مكان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منصب آخر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المؤسسة</w:t>
      </w:r>
      <w:r w:rsidRPr="00142F62">
        <w:rPr>
          <w:rtl/>
          <w:lang w:val="en-US"/>
        </w:rPr>
        <w:t>.</w:t>
      </w:r>
    </w:p>
    <w:p w14:paraId="083C2A59" w14:textId="64765D98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351-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وتنفيذاً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والتوظيف،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 تشمل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وإطلاق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التشغيل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2015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بذل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جهود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بأجر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وبما </w:t>
      </w:r>
      <w:r w:rsidRPr="00142F62">
        <w:rPr>
          <w:rFonts w:hint="cs"/>
          <w:rtl/>
          <w:lang w:val="en-US"/>
        </w:rPr>
        <w:t>يتماشى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وإجراء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تفتيش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الصعيد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</w:t>
      </w:r>
      <w:r w:rsidR="00AE0549" w:rsidRPr="00142F62">
        <w:rPr>
          <w:rFonts w:hint="cs"/>
          <w:rtl/>
          <w:lang w:val="en-US"/>
        </w:rPr>
        <w:t xml:space="preserve">ي </w:t>
      </w:r>
      <w:r w:rsidR="00AE0549" w:rsidRPr="00142F62">
        <w:rPr>
          <w:rtl/>
          <w:lang w:val="en-US"/>
        </w:rPr>
        <w:t>-</w:t>
      </w:r>
      <w:r w:rsidR="00AE0549" w:rsidRPr="00142F62">
        <w:rPr>
          <w:rFonts w:hint="cs"/>
          <w:rtl/>
          <w:lang w:val="en-US"/>
        </w:rPr>
        <w:t xml:space="preserve"> ع</w:t>
      </w:r>
      <w:r w:rsidRPr="00142F62">
        <w:rPr>
          <w:rFonts w:hint="cs"/>
          <w:rtl/>
          <w:lang w:val="en-US"/>
        </w:rPr>
        <w:t>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التفتيش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تكن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منتظمة،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الباحثين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عمل،</w:t>
      </w:r>
      <w:r w:rsidRPr="00142F62">
        <w:rPr>
          <w:rtl/>
          <w:lang w:val="en-US"/>
        </w:rPr>
        <w:t xml:space="preserve"> </w:t>
      </w:r>
      <w:r w:rsidR="00FD613B" w:rsidRPr="00142F62">
        <w:rPr>
          <w:rFonts w:hint="cs"/>
          <w:rtl/>
          <w:lang w:val="en-US"/>
        </w:rPr>
        <w:t xml:space="preserve">بمن فيهم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التابع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يومي،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ومراجعة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2008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ويوجد مشروع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لعام 2018 </w:t>
      </w:r>
      <w:r w:rsidRPr="00142F62">
        <w:rPr>
          <w:rFonts w:hint="cs"/>
          <w:rtl/>
          <w:lang w:val="en-US"/>
        </w:rPr>
        <w:t>حالي</w:t>
      </w:r>
      <w:r w:rsidR="00AF07AB" w:rsidRPr="00142F62">
        <w:rPr>
          <w:rFonts w:hint="cs"/>
          <w:rtl/>
          <w:lang w:val="en-US"/>
        </w:rPr>
        <w:t>اً</w:t>
      </w:r>
      <w:r w:rsidR="00AF07AB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لدى 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الموظفين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العدل</w:t>
      </w:r>
      <w:r w:rsidRPr="00142F62">
        <w:rPr>
          <w:rtl/>
          <w:lang w:val="en-US"/>
        </w:rPr>
        <w:t>.</w:t>
      </w:r>
      <w:r w:rsidRPr="00142F62">
        <w:rPr>
          <w:rFonts w:hint="cs"/>
          <w:rtl/>
          <w:lang w:val="en-US"/>
        </w:rPr>
        <w:t xml:space="preserve"> ويحتوي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الجزء</w:t>
      </w:r>
      <w:r w:rsidRPr="00142F62">
        <w:rPr>
          <w:rtl/>
          <w:lang w:val="en-US"/>
        </w:rPr>
        <w:t> 3</w:t>
      </w:r>
      <w:r w:rsidR="00286D66" w:rsidRPr="00142F62">
        <w:rPr>
          <w:rFonts w:hint="cs"/>
          <w:rtl/>
          <w:lang w:val="en-US"/>
        </w:rPr>
        <w:t xml:space="preserve"> </w:t>
      </w:r>
      <w:r w:rsidRPr="00142F62">
        <w:rPr>
          <w:rtl/>
          <w:lang w:val="en-US"/>
        </w:rPr>
        <w:t>(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التوظيف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مشروع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أبواب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المبادئ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للأفراد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المثال،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الأبواب</w:t>
      </w:r>
      <w:r w:rsidRPr="00142F62">
        <w:rPr>
          <w:rtl/>
          <w:lang w:val="en-US"/>
        </w:rPr>
        <w:t xml:space="preserve"> 23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24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32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33 </w:t>
      </w:r>
      <w:r w:rsidRPr="00142F62">
        <w:rPr>
          <w:rFonts w:hint="cs"/>
          <w:rtl/>
          <w:lang w:val="en-US"/>
        </w:rPr>
        <w:t>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النقابية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الموظف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القسري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التوالي</w:t>
      </w:r>
      <w:r w:rsidRPr="00142F62">
        <w:rPr>
          <w:rtl/>
          <w:lang w:val="en-US"/>
        </w:rPr>
        <w:t>.</w:t>
      </w:r>
    </w:p>
    <w:p w14:paraId="3F26E523" w14:textId="63613EF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352-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 (36) </w:t>
      </w:r>
      <w:r w:rsidRPr="00142F62">
        <w:rPr>
          <w:rFonts w:hint="cs"/>
          <w:rtl/>
          <w:lang w:val="en-US"/>
        </w:rPr>
        <w:t>بإخطار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بالوظائف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الشاغرة،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يركز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البابان</w:t>
      </w:r>
      <w:r w:rsidRPr="00142F62">
        <w:rPr>
          <w:rtl/>
          <w:lang w:val="en-US"/>
        </w:rPr>
        <w:t xml:space="preserve"> 44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45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فحص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عقود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وإلغاء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التوالي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مشروع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عشرة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أبواب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المثال،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تركز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الأبواب</w:t>
      </w:r>
      <w:r w:rsidRPr="00142F62">
        <w:rPr>
          <w:rtl/>
          <w:lang w:val="en-US"/>
        </w:rPr>
        <w:t xml:space="preserve"> (114)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(115)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(116)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(117)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(118)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(119)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(122)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والحوافز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يستخدمون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والإخطار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بالتوظيف،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وتفاصيل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وظائف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التوقف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التوالي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123 </w:t>
      </w:r>
      <w:r w:rsidRPr="00142F62">
        <w:rPr>
          <w:rFonts w:hint="cs"/>
          <w:rtl/>
          <w:lang w:val="en-US"/>
        </w:rPr>
        <w:t>وزير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صلاحية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لوائح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تنظم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4B189A4A" w14:textId="5CA20DF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353-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للباب</w:t>
      </w:r>
      <w:r w:rsidRPr="00142F62">
        <w:rPr>
          <w:rtl/>
          <w:lang w:val="en-US"/>
        </w:rPr>
        <w:t xml:space="preserve"> 7(1)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2017 </w:t>
      </w:r>
      <w:r w:rsidRPr="00142F62">
        <w:rPr>
          <w:rFonts w:hint="cs"/>
          <w:rtl/>
          <w:lang w:val="en-US"/>
        </w:rPr>
        <w:t>لتسهيل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المربح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إنشائها،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تُشرك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642B210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354-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التدابير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المتخذة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حتى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الآن،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العمل، وهي من قبيل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محدودية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وموقف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تجاه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25D2B3DA" w14:textId="659DFB5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355-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وللتغلب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تخطط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للقيام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lang w:val="en-US"/>
        </w:rPr>
        <w:t>:</w:t>
      </w:r>
    </w:p>
    <w:p w14:paraId="21FAEA01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المصلحة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لمراجعة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التشغيل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الوطنية؛</w:t>
      </w:r>
    </w:p>
    <w:p w14:paraId="3EC5221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اللوجستية،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المركبات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والدراجات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النارية،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التفتيش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المنتظمة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الصعيد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الوطني؛</w:t>
      </w:r>
    </w:p>
    <w:p w14:paraId="774BC50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موظفي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مقاطعات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البلد؛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بفحص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مشروع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العمل؛</w:t>
      </w:r>
    </w:p>
    <w:p w14:paraId="7FAB5751" w14:textId="32738B0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</w:t>
      </w:r>
      <w:r w:rsidRPr="00142F62">
        <w:rPr>
          <w:rFonts w:hint="cs"/>
          <w:rtl/>
          <w:lang w:val="en-US"/>
        </w:rPr>
        <w:t>د</w:t>
      </w:r>
      <w:r w:rsidRPr="00142F62">
        <w:rPr>
          <w:rtl/>
          <w:lang w:val="en-US"/>
        </w:rPr>
        <w:t>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اغتنام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مراجعة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لتعميم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جوانب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 xml:space="preserve"> 27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تضمينها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مشروع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لعام 2018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والتآزر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والوكالات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والإدارات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المزيد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التأهيل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المستشفيات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البلاد؛</w:t>
      </w:r>
    </w:p>
    <w:p w14:paraId="7DE9EE9E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ab/>
        <w:t>(ه)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ووزارة الرفاه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وتوظيفهم، والتوعية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لتغيير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توجهات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أصحاب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>.</w:t>
      </w:r>
    </w:p>
    <w:p w14:paraId="4B5A8538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28</w:t>
      </w:r>
    </w:p>
    <w:p w14:paraId="67C4D107" w14:textId="75C2DC8F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="000222C3" w:rsidRPr="00142F62">
        <w:rPr>
          <w:rtl/>
          <w:lang w:val="en-US"/>
        </w:rPr>
        <w:t>مستوى المعيشة اللائق والحماية الاجتماعية</w:t>
      </w:r>
    </w:p>
    <w:p w14:paraId="54EA2C4C" w14:textId="27919FF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356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تلاحظ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المتزايدة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كريمة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البشرية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والاقتصادية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المبادئ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الفصل</w:t>
      </w:r>
      <w:r w:rsidRPr="00142F62">
        <w:rPr>
          <w:rtl/>
          <w:lang w:val="en-US"/>
        </w:rPr>
        <w:t> 2</w:t>
      </w:r>
      <w:r w:rsidR="003C1A56" w:rsidRPr="00142F62">
        <w:rPr>
          <w:rFonts w:hint="cs"/>
          <w:rtl/>
          <w:lang w:val="en-US"/>
        </w:rPr>
        <w:t> </w:t>
      </w:r>
      <w:r w:rsidRPr="00142F62">
        <w:rPr>
          <w:rtl/>
          <w:lang w:val="en-US"/>
        </w:rPr>
        <w:t>(</w:t>
      </w:r>
      <w:r w:rsidRPr="00142F62">
        <w:rPr>
          <w:rFonts w:hint="cs"/>
          <w:rtl/>
          <w:lang w:val="en-US"/>
        </w:rPr>
        <w:t>البابان</w:t>
      </w:r>
      <w:r w:rsidRPr="00142F62">
        <w:rPr>
          <w:rtl/>
          <w:lang w:val="en-US"/>
        </w:rPr>
        <w:t xml:space="preserve"> 8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9) </w:t>
      </w:r>
      <w:r w:rsidRPr="00142F62">
        <w:rPr>
          <w:rFonts w:hint="cs"/>
          <w:rtl/>
          <w:lang w:val="en-US"/>
        </w:rPr>
        <w:t>الأساس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>.</w:t>
      </w:r>
    </w:p>
    <w:p w14:paraId="3A87D498" w14:textId="24AD345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357-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 خطت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مراعاة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8(2)(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9(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>9(</w:t>
      </w:r>
      <w:r w:rsidRPr="00142F62">
        <w:rPr>
          <w:rFonts w:hint="cs"/>
          <w:rtl/>
          <w:lang w:val="en-US"/>
        </w:rPr>
        <w:t>ب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="00542296" w:rsidRPr="00142F62">
        <w:rPr>
          <w:rFonts w:hint="cs"/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فئات الأشخاص 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410A5682" w14:textId="0A89CDF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358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3</w:t>
      </w:r>
      <w:r w:rsidR="00A434EB" w:rsidRPr="00142F62">
        <w:rPr>
          <w:rFonts w:hint="cs"/>
          <w:rtl/>
          <w:lang w:val="en-US"/>
        </w:rPr>
        <w:t>-</w:t>
      </w:r>
      <w:r w:rsidRPr="00142F62">
        <w:rPr>
          <w:rtl/>
          <w:lang w:val="en-US"/>
        </w:rPr>
        <w:t>6</w:t>
      </w:r>
      <w:r w:rsidR="00A434EB" w:rsidRPr="00142F62">
        <w:rPr>
          <w:rFonts w:hint="cs"/>
          <w:rtl/>
          <w:lang w:val="en-US"/>
        </w:rPr>
        <w:t>-</w:t>
      </w:r>
      <w:r w:rsidRPr="00142F62">
        <w:rPr>
          <w:rtl/>
          <w:lang w:val="en-US"/>
        </w:rPr>
        <w:t xml:space="preserve">1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الرخاء</w:t>
      </w:r>
      <w:r w:rsidRPr="00142F62">
        <w:rPr>
          <w:rtl/>
          <w:lang w:val="en-US"/>
        </w:rPr>
        <w:t xml:space="preserve"> (2013-2018)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بينها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المتخصصة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الكافية،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الركيزة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السادسة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 الخطة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تدخلات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أولوية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استراتيجية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حزم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التحويلات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النقدية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والعينية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الاقتضاء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والتغذية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والمأوى</w:t>
      </w:r>
      <w:r w:rsidRPr="00142F62">
        <w:rPr>
          <w:rtl/>
          <w:lang w:val="en-US"/>
        </w:rPr>
        <w:t>.</w:t>
      </w:r>
    </w:p>
    <w:p w14:paraId="4DEC6F2A" w14:textId="3F1EB62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359-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(2017)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1</w:t>
      </w:r>
      <w:r w:rsidR="00D10AF7" w:rsidRPr="00142F62">
        <w:rPr>
          <w:rFonts w:hint="cs"/>
          <w:rtl/>
          <w:lang w:val="en-US"/>
        </w:rPr>
        <w:t>-</w:t>
      </w:r>
      <w:r w:rsidRPr="00142F62">
        <w:rPr>
          <w:rtl/>
          <w:lang w:val="en-US"/>
        </w:rPr>
        <w:t>7(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="00047382" w:rsidRPr="00142F62">
        <w:rPr>
          <w:rFonts w:hint="eastAsia"/>
          <w:rtl/>
          <w:lang w:val="en-US"/>
        </w:rPr>
        <w:t> 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الأكثر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ضعفاً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يحتاجون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2</w:t>
      </w:r>
      <w:r w:rsidR="00D10AF7" w:rsidRPr="00142F62">
        <w:rPr>
          <w:rFonts w:hint="cs"/>
          <w:rtl/>
          <w:lang w:val="en-US"/>
        </w:rPr>
        <w:t>-</w:t>
      </w:r>
      <w:r w:rsidRPr="00142F62">
        <w:rPr>
          <w:rtl/>
          <w:lang w:val="en-US"/>
        </w:rPr>
        <w:t xml:space="preserve">3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والتدخلات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والتمويل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المتناهي الصغر،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وتدخلات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التقليدية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 صممت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اجتماعياً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الوثائق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توجيهاً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241A33AB" w14:textId="211F4F7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360-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وللاستجابة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 الرفاه الاجتماعي والشؤون 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 الطفل</w:t>
      </w:r>
      <w:r w:rsidR="00F02001" w:rsidRPr="00142F62">
        <w:rPr>
          <w:rFonts w:hint="cs"/>
          <w:rtl/>
          <w:lang w:val="en-US"/>
        </w:rPr>
        <w:t>،</w:t>
      </w:r>
      <w:r w:rsidR="00F02001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وتواصل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="00F02001" w:rsidRPr="00142F62">
        <w:rPr>
          <w:rFonts w:hint="cs"/>
          <w:rtl/>
          <w:lang w:val="en-US"/>
        </w:rPr>
        <w:t>،</w:t>
      </w:r>
      <w:r w:rsidR="00F02001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وسبل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العيش،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الأموال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متاحة،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الاقتصادي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والاعتماد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الذات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الفترة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 2015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> 2018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منح</w:t>
      </w:r>
      <w:r w:rsidR="00AF07AB" w:rsidRPr="00142F62">
        <w:rPr>
          <w:rFonts w:hint="cs"/>
          <w:rtl/>
          <w:lang w:val="en-US"/>
        </w:rPr>
        <w:t>اً</w:t>
      </w:r>
      <w:r w:rsidR="00AF07AB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بقيمة</w:t>
      </w:r>
      <w:r w:rsidRPr="00142F62">
        <w:rPr>
          <w:rtl/>
          <w:lang w:val="en-US"/>
        </w:rPr>
        <w:t xml:space="preserve"> 4 </w:t>
      </w:r>
      <w:r w:rsidRPr="00142F62">
        <w:rPr>
          <w:rFonts w:hint="cs"/>
          <w:rtl/>
          <w:lang w:val="en-US"/>
        </w:rPr>
        <w:t>مليارات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ليون</w:t>
      </w:r>
      <w:r w:rsidRPr="00142F62">
        <w:rPr>
          <w:rtl/>
          <w:lang w:val="en-US"/>
        </w:rPr>
        <w:t xml:space="preserve"> (529 </w:t>
      </w:r>
      <w:r w:rsidRPr="00142F62">
        <w:rPr>
          <w:rFonts w:hint="cs"/>
          <w:rtl/>
          <w:lang w:val="en-US"/>
        </w:rPr>
        <w:t>ألف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تقريب</w:t>
      </w:r>
      <w:r w:rsidR="00AF07AB" w:rsidRPr="00142F62">
        <w:rPr>
          <w:rFonts w:hint="cs"/>
          <w:rtl/>
          <w:lang w:val="en-US"/>
        </w:rPr>
        <w:t>اً</w:t>
      </w:r>
      <w:r w:rsidR="00AF07AB" w:rsidRPr="00142F62">
        <w:rPr>
          <w:rtl/>
          <w:lang w:val="en-US"/>
        </w:rPr>
        <w:t>)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لنحو</w:t>
      </w:r>
      <w:r w:rsidRPr="00142F62">
        <w:rPr>
          <w:rtl/>
          <w:lang w:val="en-US"/>
        </w:rPr>
        <w:t xml:space="preserve"> 50 </w:t>
      </w:r>
      <w:r w:rsidRPr="00142F62">
        <w:rPr>
          <w:rFonts w:hint="cs"/>
          <w:rtl/>
          <w:lang w:val="en-US"/>
        </w:rPr>
        <w:t>جمعية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جمعيات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قدمت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 ذوي 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الغذائية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الغذائية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جمعيات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تفشي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فيروس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الإيبولا</w:t>
      </w:r>
      <w:r w:rsidRPr="00142F62">
        <w:rPr>
          <w:rtl/>
          <w:lang w:val="en-US"/>
        </w:rPr>
        <w:t>.</w:t>
      </w:r>
    </w:p>
    <w:p w14:paraId="5DD2A759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361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وتحصل 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والخاصة،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ميلتون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مارغاي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للمكفوفين،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والمدرسة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للصم،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النفسي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فريتاون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شيشاير،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والدولية والمنظمات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وتتمثل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العيش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الائتمانات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المتناهية الصغر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توليد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الدخل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والتدريب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المهنية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والتقنية</w:t>
      </w:r>
      <w:r w:rsidRPr="00142F62">
        <w:rPr>
          <w:rtl/>
          <w:lang w:val="en-US"/>
        </w:rPr>
        <w:t>.</w:t>
      </w:r>
    </w:p>
    <w:p w14:paraId="1B0DA608" w14:textId="53970BC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362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البنك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لشبكة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بوجه</w:t>
      </w:r>
      <w:r w:rsidRPr="00142F62">
        <w:rPr>
          <w:rtl/>
          <w:lang w:val="en-US"/>
        </w:rPr>
        <w:t xml:space="preserve"> عام 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تحويلات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نقدية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مشروطة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 538 28 </w:t>
      </w:r>
      <w:r w:rsidRPr="00142F62">
        <w:rPr>
          <w:rFonts w:hint="cs"/>
          <w:rtl/>
          <w:lang w:val="en-US"/>
        </w:rPr>
        <w:t>أسرة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شديدة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الضعف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 الوطنية للعمل 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تعويضات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أوصى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الحقيقة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والمصالحة لعام </w:t>
      </w:r>
      <w:r w:rsidRPr="00142F62">
        <w:rPr>
          <w:rtl/>
          <w:lang w:val="en-US"/>
        </w:rPr>
        <w:t xml:space="preserve">2004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أطلقته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زود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البرنامج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مجموعه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863 33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المتأثرين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نقدية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تطوير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الأعمال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والمأوى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لمبتوري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وضحايا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المصابين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بجروح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خطيرة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والذين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زالوا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ندوب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الأهلية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>.</w:t>
      </w:r>
    </w:p>
    <w:p w14:paraId="7B706703" w14:textId="578FA6C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363-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وتمكّن 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والتكنولوجيا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لقطاع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التعليم</w:t>
      </w:r>
      <w:r w:rsidRPr="00142F62">
        <w:rPr>
          <w:rtl/>
          <w:lang w:val="en-US"/>
        </w:rPr>
        <w:t xml:space="preserve"> (2014-2018)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والإنصاف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والإكمال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المحرومين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قادرين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الدخول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والتنقل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الهياكل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المدرسية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ضرورة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الطلاب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والحاجة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للطلاب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المختلفة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سواء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مكفوفين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صم</w:t>
      </w:r>
      <w:r w:rsidRPr="00142F62">
        <w:rPr>
          <w:lang w:val="en-US"/>
        </w:rPr>
        <w:t>.</w:t>
      </w:r>
    </w:p>
    <w:p w14:paraId="7104EAD7" w14:textId="5A7418C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364-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الصندوق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لتأمين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ومعاشات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للعاملين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القطاع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الرسمي</w:t>
      </w:r>
      <w:r w:rsidRPr="00142F62">
        <w:rPr>
          <w:rtl/>
          <w:lang w:val="en-US"/>
        </w:rPr>
        <w:t xml:space="preserve"> </w:t>
      </w:r>
      <w:r w:rsidR="0059444C" w:rsidRPr="00142F62">
        <w:rPr>
          <w:rFonts w:hint="cs"/>
          <w:rtl/>
          <w:lang w:val="en-US"/>
        </w:rPr>
        <w:t xml:space="preserve">بمن فيهم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المتاحة</w:t>
      </w:r>
      <w:r w:rsidRPr="00142F62">
        <w:rPr>
          <w:rtl/>
          <w:lang w:val="en-US"/>
        </w:rPr>
        <w:t xml:space="preserve"> لم 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تصنيفها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لإظهار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المئوية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يدعمهم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الصندوق</w:t>
      </w:r>
      <w:r w:rsidRPr="00142F62">
        <w:rPr>
          <w:rtl/>
          <w:lang w:val="en-US"/>
        </w:rPr>
        <w:t>.</w:t>
      </w:r>
    </w:p>
    <w:p w14:paraId="6852B7CE" w14:textId="0419AAD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365-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الإنجازات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المذكورة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أعلاه،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="001806D4" w:rsidRPr="00142F62">
        <w:rPr>
          <w:rFonts w:hint="cs"/>
          <w:rtl/>
          <w:lang w:val="en-US"/>
        </w:rPr>
        <w:t>تحدٍ</w:t>
      </w:r>
      <w:r w:rsidR="001806D4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إحصاءات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موثوقة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تؤثر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تخطيط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تدخلات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>. ولم </w:t>
      </w:r>
      <w:r w:rsidRPr="00142F62">
        <w:rPr>
          <w:rFonts w:hint="cs"/>
          <w:rtl/>
          <w:lang w:val="en-US"/>
        </w:rPr>
        <w:t>تقم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للمستفيدين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تدخلات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 توفرها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المانحة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القطاع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والحكومة،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بتصنيف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ولمواجهة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موثوقة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المستفيدين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الحماية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>.</w:t>
      </w:r>
    </w:p>
    <w:p w14:paraId="19DCE6AE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29</w:t>
      </w:r>
    </w:p>
    <w:p w14:paraId="5F41224D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والعامة</w:t>
      </w:r>
    </w:p>
    <w:p w14:paraId="4D5287D5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366-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تلتزم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والعامة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ويتجلى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صياغة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التشريعات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يتبعها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الواردة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فيها</w:t>
      </w:r>
      <w:r w:rsidRPr="00142F62">
        <w:rPr>
          <w:rtl/>
          <w:lang w:val="en-US"/>
        </w:rPr>
        <w:t>.</w:t>
      </w:r>
    </w:p>
    <w:p w14:paraId="0E81672C" w14:textId="73303E9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367-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الاعتراف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والحريات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للأفراد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وحمايتها،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تمثيل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الشعب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ويورد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يتمتع 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يبلغ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ثمانية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عاماً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فوق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 التصويت،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كناخب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لأغراض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والاستفتاءات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28"/>
      </w:r>
      <w:r w:rsidRPr="00142F62">
        <w:rPr>
          <w:vertAlign w:val="superscript"/>
          <w:rtl/>
          <w:lang w:val="en-US"/>
        </w:rPr>
        <w:t>)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الفصل</w:t>
      </w:r>
      <w:r w:rsidRPr="00142F62">
        <w:rPr>
          <w:rtl/>
          <w:lang w:val="en-US"/>
        </w:rPr>
        <w:t xml:space="preserve"> 3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التجمع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وتكوين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الجمعيات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29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مما </w:t>
      </w:r>
      <w:r w:rsidRPr="00142F62">
        <w:rPr>
          <w:rFonts w:hint="cs"/>
          <w:rtl/>
          <w:lang w:val="en-US"/>
        </w:rPr>
        <w:t>يمنح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تحفظ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الانتماء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حزب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سياسي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مجموعة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اختيارهم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ويمكنهم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سياسي</w:t>
      </w:r>
      <w:r w:rsidRPr="00142F62">
        <w:rPr>
          <w:rtl/>
          <w:lang w:val="en-US"/>
        </w:rPr>
        <w:t xml:space="preserve"> أو عام </w:t>
      </w:r>
      <w:r w:rsidRPr="00142F62">
        <w:rPr>
          <w:rFonts w:hint="cs"/>
          <w:rtl/>
          <w:lang w:val="en-US"/>
        </w:rPr>
        <w:t>مهما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طبيعته</w:t>
      </w:r>
      <w:r w:rsidRPr="00142F62">
        <w:rPr>
          <w:rtl/>
          <w:lang w:val="en-US"/>
        </w:rPr>
        <w:t>.</w:t>
      </w:r>
    </w:p>
    <w:p w14:paraId="3514293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368-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الاستجابة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للحكم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التصويت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30"/>
      </w:r>
      <w:r w:rsidRPr="00142F62">
        <w:rPr>
          <w:vertAlign w:val="superscript"/>
          <w:rtl/>
          <w:lang w:val="en-US"/>
        </w:rPr>
        <w:t>)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يُذكر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إتاحة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الاقتراع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تزود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هؤلاء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اللازمة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التصويت</w:t>
      </w:r>
      <w:r w:rsidRPr="00142F62">
        <w:rPr>
          <w:rtl/>
          <w:lang w:val="en-US"/>
        </w:rPr>
        <w:t>.</w:t>
      </w:r>
    </w:p>
    <w:p w14:paraId="74871CF2" w14:textId="092ECF6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369-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السابع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لعام 2012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يستخدمها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الناخب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الجسدية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التصويت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31"/>
      </w:r>
      <w:r w:rsidRPr="00142F62">
        <w:rPr>
          <w:vertAlign w:val="superscript"/>
          <w:rtl/>
          <w:lang w:val="en-US"/>
        </w:rPr>
        <w:t>)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ضوء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الشرط،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يتعين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الناخب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بصرية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جسدية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طلباً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النقطة الانتخابية 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ناخب</w:t>
      </w:r>
      <w:r w:rsidRPr="00142F62">
        <w:rPr>
          <w:rtl/>
          <w:lang w:val="en-US"/>
        </w:rPr>
        <w:t xml:space="preserve"> </w:t>
      </w:r>
      <w:r w:rsidR="00DE35DD" w:rsidRPr="00142F62">
        <w:rPr>
          <w:rFonts w:hint="cs"/>
          <w:rtl/>
          <w:lang w:val="en-US"/>
        </w:rPr>
        <w:t>ذي إعاقة جسدية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يبلغ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الناخب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إلحاق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بصمة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الإصبع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المقابل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المرشح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يريد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التصويت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له</w:t>
      </w:r>
      <w:r w:rsidRPr="00142F62">
        <w:rPr>
          <w:rtl/>
          <w:lang w:val="en-US"/>
        </w:rPr>
        <w:t>.</w:t>
      </w:r>
    </w:p>
    <w:p w14:paraId="3602153B" w14:textId="440254C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370-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11(3)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ينبغي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مراعاة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608B1487" w14:textId="79BFBD9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371-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مدونة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قواعد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سلوك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الأحزاب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والمرشحين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والمؤيدين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الأحزاب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ورابطة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الأحزاب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بوضوح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والتزامات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الأحزاب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والمرشحين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5(</w:t>
      </w:r>
      <w:r w:rsidRPr="00142F62">
        <w:rPr>
          <w:rFonts w:hint="cs"/>
          <w:rtl/>
          <w:lang w:val="en-US"/>
        </w:rPr>
        <w:t>ط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الأحزاب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والمرشحين وإتاحة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للشباب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والمرشحات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الخصوص،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للتنافس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وتنظيم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الحملات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العنف،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الحزب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ودعمها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تدين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المدونة التخويف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7(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وعلى هذا فإنها تدين 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وتصريحات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مهينة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العرق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الدين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الوضع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والاقتصادي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الترهيب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والخوف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تحرض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الأشكال</w:t>
      </w:r>
      <w:r w:rsidRPr="00142F62">
        <w:rPr>
          <w:rtl/>
          <w:lang w:val="en-US"/>
        </w:rPr>
        <w:t>.</w:t>
      </w:r>
    </w:p>
    <w:p w14:paraId="51DB6BBD" w14:textId="2E3E24E5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372-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وتمشي</w:t>
      </w:r>
      <w:r w:rsidR="0077053D" w:rsidRPr="00142F62">
        <w:rPr>
          <w:rFonts w:hint="cs"/>
          <w:rtl/>
          <w:lang w:val="en-US"/>
        </w:rPr>
        <w:t>اً</w:t>
      </w:r>
      <w:r w:rsidR="0077053D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واتحاد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لعام 2018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بإشراك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يواجهها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وهي،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المثال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الحصر،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الاقتراع،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وإدراج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لتعيينهم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كموظفين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انتخابيين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وتمثلت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نتائج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دراسة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الاقتراع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الاقتراع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الإنمائي،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ببناء</w:t>
      </w:r>
      <w:r w:rsidRPr="00142F62">
        <w:rPr>
          <w:rtl/>
          <w:lang w:val="en-US"/>
        </w:rPr>
        <w:t xml:space="preserve"> 265 </w:t>
      </w:r>
      <w:r w:rsidRPr="00142F62">
        <w:rPr>
          <w:rFonts w:hint="cs"/>
          <w:rtl/>
          <w:lang w:val="en-US"/>
        </w:rPr>
        <w:t>منحدراً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بالإضافة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تعيين</w:t>
      </w:r>
      <w:r w:rsidRPr="00142F62">
        <w:rPr>
          <w:rtl/>
          <w:lang w:val="en-US"/>
        </w:rPr>
        <w:t xml:space="preserve"> 16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كموظفين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مساعدين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تثقيف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الناخبين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>.</w:t>
      </w:r>
    </w:p>
    <w:p w14:paraId="24347D6F" w14:textId="53E1E6EA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373-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وأنشأت 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أشكالاً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للتثقيف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المعلوماتي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والاتصال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التسجيل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والتصويت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 xml:space="preserve"> 29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lang w:val="en-US"/>
        </w:rPr>
        <w:t>.</w:t>
      </w:r>
    </w:p>
    <w:p w14:paraId="170B94E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374-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دليل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الاقتراع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اللمسي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معاقي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باركنسون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يصوتوا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مستقل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المجموعة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لدليل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الاقتراع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اللمسي والتصويت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باستخدامه،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انتخابات</w:t>
      </w:r>
      <w:r w:rsidRPr="00142F62">
        <w:rPr>
          <w:rtl/>
          <w:lang w:val="en-US"/>
        </w:rPr>
        <w:t> 2018.</w:t>
      </w:r>
    </w:p>
    <w:p w14:paraId="144890C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375-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لعام 2012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مكتباً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للإعاقة</w:t>
      </w:r>
      <w:r w:rsidRPr="00142F62">
        <w:rPr>
          <w:vertAlign w:val="superscript"/>
          <w:rtl/>
          <w:lang w:val="en-US"/>
        </w:rPr>
        <w:t>(</w:t>
      </w:r>
      <w:r w:rsidRPr="00142F62">
        <w:rPr>
          <w:vertAlign w:val="superscript"/>
          <w:lang w:val="en-US"/>
        </w:rPr>
        <w:footnoteReference w:id="32"/>
      </w:r>
      <w:r w:rsidRPr="00142F62">
        <w:rPr>
          <w:vertAlign w:val="superscript"/>
          <w:rtl/>
          <w:lang w:val="en-US"/>
        </w:rPr>
        <w:t>)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كوسيلة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لخلق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انتخابية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متكافئة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واليوم،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تحويل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مكتب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الشؤون 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والإعاقة.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المتوقع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تأخذ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الوحدة زمام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المبادرة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تؤثر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ويمنح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التصويت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صوتاً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أقوى،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ويُعدّ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للتصويت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واضحة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مشاركتهم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>.</w:t>
      </w:r>
    </w:p>
    <w:p w14:paraId="75A6AAB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376-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دأبت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إشراك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الأحزاب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إدراج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إدارتها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الداخلية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نجحت الهيئة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توظيف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الإصلاحية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الإيرادات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العامة.</w:t>
      </w:r>
    </w:p>
    <w:p w14:paraId="752E6147" w14:textId="15EFF9B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377-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أثمرت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ثماراً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إيجابية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بتعيين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نائباً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لوزير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2012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وبانتخاب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عضو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2007</w:t>
      </w:r>
      <w:r w:rsidRPr="00142F62">
        <w:rPr>
          <w:lang w:val="en-US"/>
        </w:rPr>
        <w:t>.</w:t>
      </w:r>
    </w:p>
    <w:p w14:paraId="73600AB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378-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عام 2008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عُين 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مدينة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ماكيني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عضو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جسدية</w:t>
      </w:r>
      <w:r w:rsidRPr="00142F62">
        <w:rPr>
          <w:rtl/>
          <w:lang w:val="en-US"/>
        </w:rPr>
        <w:t>. وفي عام 2012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انتخاب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عضوين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للمجلس،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هما امرأة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الجسدية</w:t>
      </w:r>
      <w:r w:rsidRPr="00142F62">
        <w:rPr>
          <w:rtl/>
          <w:lang w:val="en-US"/>
        </w:rPr>
        <w:t>.</w:t>
      </w:r>
    </w:p>
    <w:p w14:paraId="7728A436" w14:textId="0E38F6B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379-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عام 2018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البرلمان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الخامس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للجمهورية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الثانية،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ثلاثة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 ذوي</w:t>
      </w:r>
      <w:r w:rsidRPr="00142F62">
        <w:rPr>
          <w:rtl/>
          <w:lang w:val="en-US"/>
        </w:rPr>
        <w:t xml:space="preserve"> </w:t>
      </w:r>
      <w:r w:rsidR="00D353F7" w:rsidRPr="00142F62">
        <w:rPr>
          <w:rFonts w:hint="cs"/>
          <w:rtl/>
          <w:lang w:val="en-US"/>
        </w:rPr>
        <w:t>ال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يمثلون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حزبين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سياسيين،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و11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مستشاراً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>.</w:t>
      </w:r>
    </w:p>
    <w:p w14:paraId="350EA7E3" w14:textId="5A3A811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380-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أطلق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اتحاد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 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جدول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 كما عمل الاتحاد مع الهيئة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قيام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الأحزاب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بإدراج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بياناتها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انتخابات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آذار/مارس</w:t>
      </w:r>
      <w:r w:rsidRPr="00142F62">
        <w:rPr>
          <w:rtl/>
          <w:lang w:val="en-US"/>
        </w:rPr>
        <w:t xml:space="preserve"> 2018. </w:t>
      </w:r>
      <w:r w:rsidRPr="00142F62">
        <w:rPr>
          <w:rFonts w:hint="cs"/>
          <w:rtl/>
          <w:lang w:val="en-US"/>
        </w:rPr>
        <w:t>وقد كان شعار "</w:t>
      </w:r>
      <w:r w:rsidRPr="00142F62">
        <w:rPr>
          <w:lang w:val="en-US"/>
        </w:rPr>
        <w:t>We Voice 4 Space</w:t>
      </w:r>
      <w:r w:rsidRPr="00142F62">
        <w:rPr>
          <w:rFonts w:hint="cs"/>
          <w:rtl/>
          <w:lang w:val="en-US"/>
        </w:rPr>
        <w:t>"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موضوعات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الاتحاد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استخدامه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لمناصرة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الأحزاب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الإدماج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4ECCB03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381-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والعامة،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الكاملة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وعراً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تعهدت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الأحزاب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باعتماد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والعامة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المثال،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الأحزاب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بإدراج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دساتير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وبيانات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أحزابها</w:t>
      </w:r>
      <w:r w:rsidRPr="00142F62">
        <w:rPr>
          <w:rtl/>
          <w:lang w:val="en-US"/>
        </w:rPr>
        <w:t>.</w:t>
      </w:r>
    </w:p>
    <w:p w14:paraId="1D77CE33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30</w:t>
      </w:r>
    </w:p>
    <w:p w14:paraId="1145DFCE" w14:textId="15699215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="006C18C4" w:rsidRPr="00142F62">
        <w:rPr>
          <w:rFonts w:hint="cs"/>
          <w:rtl/>
          <w:lang w:val="en-US"/>
        </w:rPr>
        <w:t>وأنشطة الترفيه والتسلية والرياضة</w:t>
      </w:r>
    </w:p>
    <w:p w14:paraId="5840610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382-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والرياضة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جوانب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جزءاً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مجتمعه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ولسوء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الحظ،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يُحرم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الأحيان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الواسعة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الترفيهية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يشارك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المجتمع،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كثير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الأحيان،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يُحرم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الأطفال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اللعب</w:t>
      </w:r>
      <w:r w:rsidRPr="00142F62">
        <w:rPr>
          <w:rtl/>
          <w:lang w:val="en-US"/>
        </w:rPr>
        <w:t>.</w:t>
      </w:r>
    </w:p>
    <w:p w14:paraId="3146425A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383-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وتدعمها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ويتجلى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الثالث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والامتيازات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للمواطنين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للرياضة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تمييز</w:t>
      </w:r>
      <w:r w:rsidRPr="00142F62">
        <w:rPr>
          <w:rtl/>
          <w:lang w:val="en-US"/>
        </w:rPr>
        <w:t>.</w:t>
      </w:r>
    </w:p>
    <w:p w14:paraId="4F213A35" w14:textId="5FC0C2E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384-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مسألة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 باستثناء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="004D49FC" w:rsidRPr="00142F62">
        <w:rPr>
          <w:rFonts w:hint="cs"/>
          <w:rtl/>
          <w:lang w:val="en-US"/>
        </w:rPr>
        <w:t>الباب</w:t>
      </w:r>
      <w:r w:rsidR="004D49FC" w:rsidRPr="00142F62">
        <w:rPr>
          <w:rtl/>
          <w:lang w:val="en-US"/>
        </w:rPr>
        <w:t> </w:t>
      </w:r>
      <w:r w:rsidRPr="00142F62">
        <w:rPr>
          <w:rtl/>
          <w:lang w:val="en-US"/>
        </w:rPr>
        <w:t>8(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). </w:t>
      </w:r>
      <w:r w:rsidRPr="00142F62">
        <w:rPr>
          <w:rFonts w:hint="cs"/>
          <w:rtl/>
          <w:lang w:val="en-US"/>
        </w:rPr>
        <w:t>ويجب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رعاية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كبار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والشباب</w:t>
      </w:r>
      <w:r w:rsidRPr="00142F62">
        <w:rPr>
          <w:rtl/>
          <w:lang w:val="en-US"/>
        </w:rPr>
        <w:t xml:space="preserve"> </w:t>
      </w:r>
      <w:r w:rsidR="00DE35DD" w:rsidRPr="00142F62">
        <w:rPr>
          <w:rFonts w:hint="cs"/>
          <w:rtl/>
          <w:lang w:val="en-US"/>
        </w:rPr>
        <w:t>والأشخاص ذوي 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فعال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بمثابة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522DCC8B" w14:textId="3DE1E3C0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385-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الفصول</w:t>
      </w:r>
      <w:r w:rsidRPr="00142F62">
        <w:rPr>
          <w:rtl/>
          <w:lang w:val="en-US"/>
        </w:rPr>
        <w:t xml:space="preserve"> 1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8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11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للدولة،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مُثُل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والعدالة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تعزيزاً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للنظام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يتمتع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بالمساواة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والالتزامات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أمام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يتمتع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متساوية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والمزايا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الجدارة،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بقدسية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وكرامته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الإنسانية وتحافظ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عليهما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وتعززهما</w:t>
      </w:r>
      <w:r w:rsidRPr="00142F62">
        <w:rPr>
          <w:rtl/>
          <w:lang w:val="en-US"/>
        </w:rPr>
        <w:t>.</w:t>
      </w:r>
    </w:p>
    <w:p w14:paraId="218DA349" w14:textId="5E4F34C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386-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ويضمن الباب</w:t>
      </w:r>
      <w:r w:rsidRPr="00142F62">
        <w:rPr>
          <w:rtl/>
          <w:lang w:val="en-US"/>
        </w:rPr>
        <w:t xml:space="preserve"> 12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كذلك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هي تقوم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rtl/>
          <w:lang w:val="en-US"/>
        </w:rPr>
        <w:t>: (</w:t>
      </w:r>
      <w:r w:rsidRPr="00142F62">
        <w:rPr>
          <w:rFonts w:hint="cs"/>
          <w:rtl/>
          <w:lang w:val="en-US"/>
        </w:rPr>
        <w:t>أ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ثقافة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الموسيقى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والرقص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والعلوم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والفلسفة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والطب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التقليدي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يتوافق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الوطنية؛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ثقافات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سيراليون؛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د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الأموال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>.</w:t>
      </w:r>
    </w:p>
    <w:p w14:paraId="37BA44BA" w14:textId="66505FF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387-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 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2011. </w:t>
      </w:r>
      <w:r w:rsidRPr="00142F62">
        <w:rPr>
          <w:rFonts w:hint="cs"/>
          <w:rtl/>
          <w:lang w:val="en-US"/>
        </w:rPr>
        <w:t>ويضمن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البابان</w:t>
      </w:r>
      <w:r w:rsidRPr="00142F62">
        <w:rPr>
          <w:rtl/>
          <w:lang w:val="en-US"/>
        </w:rPr>
        <w:t xml:space="preserve"> 27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28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الترفيهية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لممارسة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الترفيهية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مجاناً،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بشرط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موافقة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مسبقة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الفعاليات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التشاور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اللازمة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والمناسبة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التحتية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المعمارية؛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والأجهزة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والمعدات؛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والعاملين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الطبيين؛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النقل،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2DA2295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388-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وتسعى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لسيراليون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إرساء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التفاهم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بالفنون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وتقديرها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تسعى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العناصر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للثقافة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المساهمة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التخفيف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الفقر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وتحفيز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الإبداع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جوانب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>.</w:t>
      </w:r>
    </w:p>
    <w:p w14:paraId="05D2BBFA" w14:textId="014E7FCA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389-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السنوات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الماضية،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وتيسير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الرامية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وتشمل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يلي</w:t>
      </w:r>
      <w:r w:rsidRPr="00142F62">
        <w:rPr>
          <w:rtl/>
          <w:lang w:val="en-US"/>
        </w:rPr>
        <w:t xml:space="preserve">: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للمجموعات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ومجموعات الأداء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الموجودة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مجموعة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كينيما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وأليمامي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كيتا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المعروف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الورقي،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كاتب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وموسيقي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الجسدية،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ومجموعة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الرقص</w:t>
      </w:r>
      <w:r w:rsidRPr="00142F62">
        <w:rPr>
          <w:rtl/>
          <w:lang w:val="en-US"/>
        </w:rPr>
        <w:t xml:space="preserve"> </w:t>
      </w:r>
      <w:r w:rsidRPr="00142F62">
        <w:rPr>
          <w:lang w:val="en-US"/>
        </w:rPr>
        <w:t>Bounce Back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رقص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يرأسها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ضعيف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مواهبهم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المهرجانات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السنوية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تنظمها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الوزارة.</w:t>
      </w:r>
    </w:p>
    <w:p w14:paraId="1D98A8B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390-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أشركت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أفراد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والتراثية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إليها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قطاعي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والضيافة</w:t>
      </w:r>
      <w:r w:rsidRPr="00142F62">
        <w:rPr>
          <w:rtl/>
          <w:lang w:val="en-US"/>
        </w:rPr>
        <w:t xml:space="preserve"> (</w:t>
      </w:r>
      <w:r w:rsidRPr="00142F62">
        <w:rPr>
          <w:rFonts w:hint="cs"/>
          <w:rtl/>
          <w:lang w:val="en-US"/>
        </w:rPr>
        <w:t>الفنادق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ومنظمو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الرحلات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ومسؤولو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التراث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وأمناء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التراث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مرافقهم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متناول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52688684" w14:textId="3B890F92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391-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وبُذلت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جهود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حثيثة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والرياضة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ومع أن 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للرياضة</w:t>
      </w:r>
      <w:r w:rsidRPr="00142F62">
        <w:rPr>
          <w:rtl/>
          <w:lang w:val="en-US"/>
        </w:rPr>
        <w:t xml:space="preserve"> لعام 1964 لا </w:t>
      </w:r>
      <w:r w:rsidRPr="00142F62">
        <w:rPr>
          <w:rFonts w:hint="cs"/>
          <w:rtl/>
          <w:lang w:val="en-US"/>
        </w:rPr>
        <w:t>يتعرض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لرياضة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إلا 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يحفز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مهما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الأسباب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للألعاب الأولمبية للأشخاص ذوي الإعاقة بدمج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رياضة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هؤلاء 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برامجها</w:t>
      </w:r>
      <w:r w:rsidRPr="00142F62">
        <w:rPr>
          <w:rtl/>
          <w:lang w:val="en-US"/>
        </w:rPr>
        <w:t>.</w:t>
      </w:r>
    </w:p>
    <w:p w14:paraId="59D3C782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392-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وتحقيقاً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الغاية،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أتاحت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الأولمبية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 ذوي الإعاقة 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المجاني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عوائق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المراحل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التدريبات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المنتظمة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مطرد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الأماكن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اليوم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رياضيون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معاقون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يحصى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السباحة،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الأثقال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وكرة مضرب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الطاولة،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والجودو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والتايكوندو،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لضعاف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لمبتوري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الواحدة،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للمصابين بالشلل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الدماغي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وكرة القدم لضعاف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النطق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والسمع</w:t>
      </w:r>
      <w:r w:rsidRPr="00142F62">
        <w:rPr>
          <w:rtl/>
          <w:lang w:val="en-US"/>
        </w:rPr>
        <w:t>.</w:t>
      </w:r>
    </w:p>
    <w:p w14:paraId="15FD5AA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393-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الواقع،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تخزين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ملعب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سياكا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ستيفنز،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للرياضيين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للاحتفاظ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بمعداتهم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ومعدات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بأمان</w:t>
      </w:r>
      <w:r w:rsidRPr="00142F62">
        <w:rPr>
          <w:rtl/>
          <w:lang w:val="en-US"/>
        </w:rPr>
        <w:t>.</w:t>
      </w:r>
    </w:p>
    <w:p w14:paraId="1A97425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394-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وعلاوة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تشجع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تمكينية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تطوير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إمكاناتهم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الإبداعية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والفكرية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 إطار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الأولمبية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 ذوي 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وتواصل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الأولمبية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 ذوي الإعاقة 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أربع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وتنظمها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 للألعاب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الأولمبية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 ذوي 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تنظمها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الأفريقية للألعاب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الأولمبية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 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3D9ABE19" w14:textId="0DE7D65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395-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الأولمبية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 ذوي الإعاقة</w:t>
      </w:r>
      <w:r w:rsidRPr="00142F62">
        <w:rPr>
          <w:rtl/>
          <w:lang w:val="en-US"/>
        </w:rPr>
        <w:t xml:space="preserve"> لعام 2012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أقيمت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لندن،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شاركت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بلاعب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ساق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ذراع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ركض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 xml:space="preserve">سباق </w:t>
      </w:r>
      <w:r w:rsidR="009A0CC2" w:rsidRPr="00142F62">
        <w:rPr>
          <w:rFonts w:hint="cs"/>
          <w:rtl/>
          <w:lang w:val="en-US"/>
        </w:rPr>
        <w:t>ال‍‍ </w:t>
      </w:r>
      <w:r w:rsidRPr="00142F62">
        <w:rPr>
          <w:rtl/>
          <w:lang w:val="en-US"/>
        </w:rPr>
        <w:t>100 </w:t>
      </w:r>
      <w:r w:rsidRPr="00142F62">
        <w:rPr>
          <w:rFonts w:hint="cs"/>
          <w:rtl/>
          <w:lang w:val="en-US"/>
        </w:rPr>
        <w:t>متر</w:t>
      </w:r>
      <w:r w:rsidRPr="00142F62">
        <w:rPr>
          <w:rtl/>
          <w:lang w:val="en-US"/>
        </w:rPr>
        <w:t>.</w:t>
      </w:r>
    </w:p>
    <w:p w14:paraId="308B3E71" w14:textId="5B232F0E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396-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الأولمبية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 ذوي الإعاقة</w:t>
      </w:r>
      <w:r w:rsidRPr="00142F62">
        <w:rPr>
          <w:rtl/>
          <w:lang w:val="en-US"/>
        </w:rPr>
        <w:t xml:space="preserve"> لعام 2016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ريو،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البرازيل،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شارك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رياضي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متحرك</w:t>
      </w:r>
      <w:r w:rsidRPr="00142F62">
        <w:rPr>
          <w:rtl/>
          <w:lang w:val="en-US"/>
        </w:rPr>
        <w:t>/</w:t>
      </w:r>
      <w:r w:rsidRPr="00142F62">
        <w:rPr>
          <w:rFonts w:hint="cs"/>
          <w:rtl/>
          <w:lang w:val="en-US"/>
        </w:rPr>
        <w:t>ذو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جسدية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الطاولة،</w:t>
      </w:r>
      <w:r w:rsidRPr="00142F62">
        <w:rPr>
          <w:rtl/>
          <w:lang w:val="en-US"/>
        </w:rPr>
        <w:t xml:space="preserve"> كما </w:t>
      </w:r>
      <w:r w:rsidRPr="00142F62">
        <w:rPr>
          <w:rFonts w:hint="cs"/>
          <w:rtl/>
          <w:lang w:val="en-US"/>
        </w:rPr>
        <w:t>شارك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الإسلامية</w:t>
      </w:r>
      <w:r w:rsidRPr="00142F62">
        <w:rPr>
          <w:rtl/>
          <w:lang w:val="en-US"/>
        </w:rPr>
        <w:t xml:space="preserve"> 2017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أقيمت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باكو،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أذربيجان</w:t>
      </w:r>
      <w:r w:rsidRPr="00142F62">
        <w:rPr>
          <w:rtl/>
          <w:lang w:val="en-US"/>
        </w:rPr>
        <w:t>.</w:t>
      </w:r>
    </w:p>
    <w:p w14:paraId="39BD042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397-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عام 2015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ثلاثة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رياضيين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الأفريقية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أقيمت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برازافيل،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الكونغو</w:t>
      </w:r>
      <w:r w:rsidRPr="00142F62">
        <w:rPr>
          <w:rtl/>
          <w:lang w:val="en-US"/>
        </w:rPr>
        <w:t>.</w:t>
      </w:r>
    </w:p>
    <w:p w14:paraId="0710227C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398-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السياق،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شهدت 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رائعة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المسابقة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لرفع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الأثقال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للرياضيين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أقيمت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بالجزائر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آب/أغسطس</w:t>
      </w:r>
      <w:r w:rsidRPr="00142F62">
        <w:rPr>
          <w:rtl/>
          <w:lang w:val="en-US"/>
        </w:rPr>
        <w:t> 2018.</w:t>
      </w:r>
    </w:p>
    <w:p w14:paraId="642971F9" w14:textId="5A61822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399-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سافر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لمبتوري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نطاق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واسع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أفريقيا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والعالم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وسافر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لاعبو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ليبريا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وغانا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وكينيا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مسابقة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كأس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الأفريقية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حيث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أظهروا تفوق</w:t>
      </w:r>
      <w:r w:rsidR="0077053D" w:rsidRPr="00142F62">
        <w:rPr>
          <w:rFonts w:hint="cs"/>
          <w:rtl/>
          <w:lang w:val="en-US"/>
        </w:rPr>
        <w:t>اً</w:t>
      </w:r>
      <w:r w:rsidR="0077053D" w:rsidRPr="00142F62">
        <w:rPr>
          <w:rtl/>
          <w:lang w:val="en-US"/>
        </w:rPr>
        <w:t>.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واقع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الأمر،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أجريت المباراة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فريتاون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الواحدة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معروفاً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جيداً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سافر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فرنسا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والولايات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الأمريكية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والبرازيل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أصدقاء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القدم</w:t>
      </w:r>
      <w:r w:rsidRPr="00142F62">
        <w:rPr>
          <w:rtl/>
          <w:lang w:val="en-US"/>
        </w:rPr>
        <w:t>.</w:t>
      </w:r>
    </w:p>
    <w:p w14:paraId="3073B04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400-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لضعاف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النطق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نصيب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المسابقات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>. وفي عام 2015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تشكيل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مسابقة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أفريقيا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أقيمت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أبيدجان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وحصل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المركز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الثاني،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حظي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باستقبال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فريتاون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ووزارة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الرياضة</w:t>
      </w:r>
      <w:r w:rsidRPr="00142F62">
        <w:rPr>
          <w:rtl/>
          <w:lang w:val="en-US"/>
        </w:rPr>
        <w:t>.</w:t>
      </w:r>
    </w:p>
    <w:p w14:paraId="1BE64F4E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401-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وشارك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مسؤولو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الأولمبية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 ذوي الإعاقة 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التدريبية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والتصنيف</w:t>
      </w:r>
      <w:r w:rsidRPr="00142F62">
        <w:rPr>
          <w:rtl/>
          <w:lang w:val="en-US"/>
        </w:rPr>
        <w:t>. وفي عام 2017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عُقدت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ندوة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للمصابين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بالشلل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الدماغي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فريتاون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واجتذبت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أنحاء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قام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بتنظيم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سلسلة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التدريبية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التنظيمية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اجتذبت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والمروجين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لهم</w:t>
      </w:r>
      <w:r w:rsidRPr="00142F62">
        <w:rPr>
          <w:rtl/>
          <w:lang w:val="en-US"/>
        </w:rPr>
        <w:t>.</w:t>
      </w:r>
    </w:p>
    <w:p w14:paraId="2216666E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402-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وإدراكاً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لحاجة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المعلمين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يمكنهم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لتمكينهم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برنامجاً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تدريبياً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للمدرسين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والمدربين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مُصنف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مُدرب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جيداً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الألعاب،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وبالتالي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قدم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المساواة</w:t>
      </w:r>
      <w:r w:rsidRPr="00142F62">
        <w:rPr>
          <w:rtl/>
          <w:lang w:val="en-US"/>
        </w:rPr>
        <w:t>.</w:t>
      </w:r>
    </w:p>
    <w:p w14:paraId="2ECEC5EF" w14:textId="2A18F318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403-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وتجري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اتصالات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منتظمة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مدارس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الفني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بسهولة</w:t>
      </w:r>
      <w:r w:rsidRPr="00142F62">
        <w:rPr>
          <w:rtl/>
          <w:lang w:val="en-US"/>
        </w:rPr>
        <w:t xml:space="preserve">. وفي عام 2017 </w:t>
      </w:r>
      <w:r w:rsidRPr="00142F62">
        <w:rPr>
          <w:rFonts w:hint="cs"/>
          <w:rtl/>
          <w:lang w:val="en-US"/>
        </w:rPr>
        <w:t>زار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ميلتون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مارجاي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للمكفوفين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فريتاون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تشرين الأول/أكتوبر</w:t>
      </w:r>
      <w:r w:rsidRPr="00142F62">
        <w:rPr>
          <w:rtl/>
          <w:lang w:val="en-US"/>
        </w:rPr>
        <w:t xml:space="preserve"> 2018 </w:t>
      </w:r>
      <w:r w:rsidRPr="00142F62">
        <w:rPr>
          <w:rFonts w:hint="cs"/>
          <w:rtl/>
          <w:lang w:val="en-US"/>
        </w:rPr>
        <w:t>زار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بومبالي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للمكفوفين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ماكيني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ومدرسة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سانت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للمكفوفين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مدينة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للتبرع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بكرات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الجرس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وتعليم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التلاميذ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التقنيات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المستخدمة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ألعاب كرة القد</w:t>
      </w:r>
      <w:r w:rsidR="00AE0549" w:rsidRPr="00142F62">
        <w:rPr>
          <w:rFonts w:hint="cs"/>
          <w:rtl/>
          <w:lang w:val="en-US"/>
        </w:rPr>
        <w:t>م - 5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باستثناء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ضعاف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وكان 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حدثاً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رائعاً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شهده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المصلحة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البصرية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ووزارة التعليم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وشهدت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الزيارة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إدخال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رياضة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الجودو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والتايكوندو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للمعاقين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بصرياً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المدارس</w:t>
      </w:r>
      <w:r w:rsidRPr="00142F62">
        <w:rPr>
          <w:rtl/>
          <w:lang w:val="en-US"/>
        </w:rPr>
        <w:t>.</w:t>
      </w:r>
    </w:p>
    <w:p w14:paraId="14C00849" w14:textId="1BD7B96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404-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وبناءً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استمرت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 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السنوات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الثلاث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الماضية،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 دعم وتيسير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الرامية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 ذوي 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والمؤسسات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وفي </w:t>
      </w:r>
      <w:r w:rsidRPr="00142F62">
        <w:rPr>
          <w:rFonts w:hint="cs"/>
          <w:rtl/>
          <w:lang w:val="en-US"/>
        </w:rPr>
        <w:t>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التسهيلات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لجعل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والخدمات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متناولهم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لليوم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تنظيمها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2013 </w:t>
      </w:r>
      <w:r w:rsidRPr="00142F62">
        <w:rPr>
          <w:rFonts w:hint="cs"/>
          <w:rtl/>
          <w:lang w:val="en-US"/>
        </w:rPr>
        <w:t>مثالاً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رياضة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المنافسة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تيسرها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قامت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بتمويل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وتسهيل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تنظيم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غالب</w:t>
      </w:r>
      <w:r w:rsidR="00610189" w:rsidRPr="00142F62">
        <w:rPr>
          <w:rFonts w:hint="cs"/>
          <w:rtl/>
          <w:lang w:val="en-US"/>
        </w:rPr>
        <w:t>اً</w:t>
      </w:r>
      <w:r w:rsidR="00610189" w:rsidRPr="00142F62">
        <w:rPr>
          <w:rtl/>
          <w:lang w:val="en-US"/>
        </w:rPr>
        <w:t xml:space="preserve"> </w:t>
      </w:r>
      <w:r w:rsidRPr="00142F62">
        <w:rPr>
          <w:rtl/>
          <w:lang w:val="en-US"/>
        </w:rPr>
        <w:t>ما </w:t>
      </w:r>
      <w:r w:rsidRPr="00142F62">
        <w:rPr>
          <w:rFonts w:hint="cs"/>
          <w:rtl/>
          <w:lang w:val="en-US"/>
        </w:rPr>
        <w:t>تدعمها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الإدماج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الألعاب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ويعد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الحدث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باليوم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العالمي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مثالاً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الدعوة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الرياضة</w:t>
      </w:r>
      <w:r w:rsidRPr="00142F62">
        <w:rPr>
          <w:rtl/>
          <w:lang w:val="en-US"/>
        </w:rPr>
        <w:t>.</w:t>
      </w:r>
    </w:p>
    <w:p w14:paraId="19732BB5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405-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مواهب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الموسيقى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والفنون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الوقت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يشارك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اثنان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بنشاط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الموسيقى</w:t>
      </w:r>
      <w:r w:rsidRPr="00142F62">
        <w:rPr>
          <w:rtl/>
          <w:lang w:val="en-US"/>
        </w:rPr>
        <w:t>.</w:t>
      </w:r>
    </w:p>
    <w:p w14:paraId="21D79BB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406-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مخصصات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الميزانية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ومكافآت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للشباب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لتحسين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مواهبهم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المختلفة،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الموسيقى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وهم يشاركون 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المسابقات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>.</w:t>
      </w:r>
    </w:p>
    <w:p w14:paraId="56AA484B" w14:textId="7F368AD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407-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الإنجازات،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تمييز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فالأماكن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الترفيهية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والمطاعم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ودور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السينما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والحافلات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عادة</w:t>
      </w:r>
      <w:r w:rsidRPr="00142F62">
        <w:rPr>
          <w:rtl/>
          <w:lang w:val="en-US"/>
        </w:rPr>
        <w:t xml:space="preserve"> ما </w:t>
      </w:r>
      <w:r w:rsidRPr="00142F62">
        <w:rPr>
          <w:rFonts w:hint="cs"/>
          <w:rtl/>
          <w:lang w:val="en-US"/>
        </w:rPr>
        <w:t>تكون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قابلة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للوصول</w:t>
      </w:r>
      <w:r w:rsidRPr="00142F62">
        <w:rPr>
          <w:rtl/>
          <w:lang w:val="en-US"/>
        </w:rPr>
        <w:t xml:space="preserve"> مما </w:t>
      </w:r>
      <w:r w:rsidRPr="00142F62">
        <w:rPr>
          <w:rFonts w:hint="cs"/>
          <w:rtl/>
          <w:lang w:val="en-US"/>
        </w:rPr>
        <w:t>يقيد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الرياضيين</w:t>
      </w:r>
      <w:r w:rsidRPr="00142F62">
        <w:rPr>
          <w:rtl/>
          <w:lang w:val="en-US"/>
        </w:rPr>
        <w:t xml:space="preserve"> </w:t>
      </w:r>
      <w:r w:rsidR="00DE35DD" w:rsidRPr="00142F62">
        <w:rPr>
          <w:rFonts w:hint="cs"/>
          <w:rtl/>
          <w:lang w:val="en-US"/>
        </w:rPr>
        <w:t xml:space="preserve">والأشخاص ذوي الإعاقة </w:t>
      </w:r>
      <w:r w:rsidRPr="00142F62">
        <w:rPr>
          <w:rFonts w:hint="cs"/>
          <w:rtl/>
          <w:lang w:val="en-US"/>
        </w:rPr>
        <w:t>وغيرهم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المواهب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المختلفة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الموقف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الفنادق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ومروجي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العروض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يؤدي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تفاقم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المشكلة</w:t>
      </w:r>
      <w:r w:rsidRPr="00142F62">
        <w:rPr>
          <w:rtl/>
          <w:lang w:val="en-US"/>
        </w:rPr>
        <w:t>.</w:t>
      </w:r>
    </w:p>
    <w:p w14:paraId="282CF0B6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408-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تبذل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الرياضة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والسياحة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جهوداً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حثيثة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لتوفير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تمكينية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الثقافية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والترفيهية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والرياضية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مجتمعاتهم</w:t>
      </w:r>
      <w:r w:rsidRPr="00142F62">
        <w:rPr>
          <w:rtl/>
          <w:lang w:val="en-US"/>
        </w:rPr>
        <w:t>.</w:t>
      </w:r>
    </w:p>
    <w:p w14:paraId="253422C2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31</w:t>
      </w:r>
    </w:p>
    <w:p w14:paraId="5ACA74BB" w14:textId="045F18C9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="00171960" w:rsidRPr="00142F62">
        <w:rPr>
          <w:rFonts w:hint="cs"/>
          <w:rtl/>
          <w:lang w:val="en-US"/>
        </w:rPr>
        <w:t>جمع الإحصاءات والبيانات</w:t>
      </w:r>
    </w:p>
    <w:p w14:paraId="484AB818" w14:textId="14272DCF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409-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تعترف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بأهمية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الإحصاءات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التخطيط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المتسمة بالفعالية والكفاءة،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وعلى هذا فقد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إنشاء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إحصاءات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المكلفة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بمسؤولية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وجمع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وتحليل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ونشر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إحصاءات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رسمية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عالية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الجودة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وموضوعية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للمساعدة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اتخاذ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القرارات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المستنيرة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والمناقشة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وقطاع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الأعمال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ووسائل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والدولي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الأوسع</w:t>
      </w:r>
      <w:r w:rsidRPr="00142F62">
        <w:rPr>
          <w:rtl/>
          <w:lang w:val="en-US"/>
        </w:rPr>
        <w:t>.</w:t>
      </w:r>
    </w:p>
    <w:p w14:paraId="54AD561F" w14:textId="1DA3E31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410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وكجزء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بجمع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وعددهم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لعام 2004 </w:t>
      </w:r>
      <w:r w:rsidRPr="00142F62">
        <w:rPr>
          <w:rFonts w:hint="cs"/>
          <w:rtl/>
          <w:lang w:val="en-US"/>
        </w:rPr>
        <w:t>أسئلة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استقصائية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حصر</w:t>
      </w:r>
      <w:r w:rsidR="00610189" w:rsidRPr="00142F62">
        <w:rPr>
          <w:rFonts w:hint="cs"/>
          <w:rtl/>
          <w:lang w:val="en-US"/>
        </w:rPr>
        <w:t>اً</w:t>
      </w:r>
      <w:r w:rsidR="00610189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يعتبر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تنموية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ولوحظ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اتجاه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مماثل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والمساكن</w:t>
      </w:r>
      <w:r w:rsidRPr="00142F62">
        <w:rPr>
          <w:rtl/>
          <w:lang w:val="en-US"/>
        </w:rPr>
        <w:t xml:space="preserve"> لعام 2015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وتحليل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لاتخاذ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قرارات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مستنيرة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الثغرات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والتحديات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تواجه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صياغة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السياسات</w:t>
      </w:r>
      <w:r w:rsidRPr="00142F62">
        <w:rPr>
          <w:rtl/>
          <w:lang w:val="en-US"/>
        </w:rPr>
        <w:t>.</w:t>
      </w:r>
    </w:p>
    <w:p w14:paraId="06F7F5D3" w14:textId="0B4EEF04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411-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وقد سجل تعداد</w:t>
      </w:r>
      <w:r w:rsidRPr="00142F62">
        <w:rPr>
          <w:rtl/>
          <w:lang w:val="en-US"/>
        </w:rPr>
        <w:t xml:space="preserve"> عام 2015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بلغ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113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092 7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سيراليونياً،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منهم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129 93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يمثلون</w:t>
      </w:r>
      <w:r w:rsidRPr="00142F62">
        <w:rPr>
          <w:rtl/>
          <w:lang w:val="en-US"/>
        </w:rPr>
        <w:t xml:space="preserve"> 1,3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مجموع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الرقم،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كان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299 50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(54 في المائة) </w:t>
      </w:r>
      <w:r w:rsidRPr="00142F62">
        <w:rPr>
          <w:rFonts w:hint="cs"/>
          <w:rtl/>
          <w:lang w:val="en-US"/>
        </w:rPr>
        <w:t>ذكوراً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="00FE40F4" w:rsidRPr="00142F62">
        <w:rPr>
          <w:rtl/>
          <w:lang w:val="en-US"/>
        </w:rPr>
        <w:t>839 42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(46 في المائة) </w:t>
      </w:r>
      <w:r w:rsidRPr="00142F62">
        <w:rPr>
          <w:rFonts w:hint="cs"/>
          <w:rtl/>
          <w:lang w:val="en-US"/>
        </w:rPr>
        <w:t>من الإناث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يتواجد</w:t>
      </w:r>
      <w:r w:rsidRPr="00142F62">
        <w:rPr>
          <w:rtl/>
          <w:lang w:val="en-US"/>
        </w:rPr>
        <w:t xml:space="preserve"> 27,5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الشرقية،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35,3 في المائة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الشمالية،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24,4 في المائة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الجنوبية،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</w:t>
      </w:r>
      <w:r w:rsidRPr="00142F62">
        <w:rPr>
          <w:rtl/>
          <w:lang w:val="en-US"/>
        </w:rPr>
        <w:t xml:space="preserve">12,8 في المائة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الغربية</w:t>
      </w:r>
      <w:r w:rsidRPr="00142F62">
        <w:rPr>
          <w:rtl/>
          <w:lang w:val="en-US"/>
        </w:rPr>
        <w:t xml:space="preserve"> بما 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الريف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والحضر</w:t>
      </w:r>
      <w:r w:rsidRPr="00142F62">
        <w:rPr>
          <w:rtl/>
          <w:lang w:val="en-US"/>
        </w:rPr>
        <w:t>.</w:t>
      </w:r>
    </w:p>
    <w:p w14:paraId="6D512C2B" w14:textId="719E613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412-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نتائج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والمساكن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لعام 2015</w:t>
      </w:r>
      <w:r w:rsidRPr="00142F62">
        <w:rPr>
          <w:lang w:val="en-US"/>
        </w:rPr>
        <w:t>.</w:t>
      </w:r>
    </w:p>
    <w:p w14:paraId="66F86EE7" w14:textId="625BA42C" w:rsidR="009B66A3" w:rsidRPr="00142F62" w:rsidRDefault="009B66A3" w:rsidP="0027462B">
      <w:pPr>
        <w:pStyle w:val="TABLETitle"/>
        <w:rPr>
          <w:lang w:val="en-US"/>
        </w:rPr>
      </w:pPr>
      <w:r w:rsidRPr="00142F62">
        <w:rPr>
          <w:rFonts w:hint="cs"/>
          <w:b w:val="0"/>
          <w:bCs w:val="0"/>
          <w:rtl/>
          <w:lang w:val="en-US"/>
        </w:rPr>
        <w:t>الجدول</w:t>
      </w:r>
      <w:r w:rsidRPr="00142F62">
        <w:rPr>
          <w:b w:val="0"/>
          <w:bCs w:val="0"/>
          <w:rtl/>
          <w:lang w:val="en-US"/>
        </w:rPr>
        <w:t> 1</w:t>
      </w:r>
      <w:r w:rsidRPr="00142F62">
        <w:rPr>
          <w:rFonts w:hint="cs"/>
          <w:b w:val="0"/>
          <w:bCs w:val="0"/>
          <w:rtl/>
          <w:lang w:val="en-US"/>
        </w:rPr>
        <w:t>-</w:t>
      </w:r>
      <w:r w:rsidRPr="00142F62">
        <w:rPr>
          <w:b w:val="0"/>
          <w:bCs w:val="0"/>
          <w:rtl/>
          <w:lang w:val="en-US"/>
        </w:rPr>
        <w:t>1</w:t>
      </w:r>
      <w:r w:rsidR="0027462B" w:rsidRPr="00142F62">
        <w:rPr>
          <w:b w:val="0"/>
          <w:bCs w:val="0"/>
          <w:lang w:val="en-US"/>
        </w:rPr>
        <w:tab/>
      </w:r>
      <w:r w:rsidR="0027462B" w:rsidRPr="00142F62">
        <w:rPr>
          <w:b w:val="0"/>
          <w:bCs w:val="0"/>
          <w:lang w:val="en-US"/>
        </w:rPr>
        <w:br/>
      </w:r>
      <w:r w:rsidRPr="00142F62">
        <w:rPr>
          <w:rFonts w:hint="cs"/>
          <w:rtl/>
          <w:lang w:val="en-US"/>
        </w:rPr>
        <w:t>التوزيع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لانتشار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والجنس</w:t>
      </w:r>
    </w:p>
    <w:tbl>
      <w:tblPr>
        <w:tblStyle w:val="TABLEA"/>
        <w:bidiVisual/>
        <w:tblW w:w="7256" w:type="dxa"/>
        <w:tblInd w:w="1247" w:type="dxa"/>
        <w:tblLook w:val="04E0" w:firstRow="1" w:lastRow="1" w:firstColumn="1" w:lastColumn="0" w:noHBand="0" w:noVBand="1"/>
      </w:tblPr>
      <w:tblGrid>
        <w:gridCol w:w="1778"/>
        <w:gridCol w:w="1864"/>
        <w:gridCol w:w="1808"/>
        <w:gridCol w:w="1806"/>
      </w:tblGrid>
      <w:tr w:rsidR="009B66A3" w:rsidRPr="00142F62" w14:paraId="42F4C7F7" w14:textId="77777777" w:rsidTr="009B66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778" w:type="dxa"/>
            <w:vAlign w:val="bottom"/>
          </w:tcPr>
          <w:p w14:paraId="63C37A1E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864" w:type="dxa"/>
            <w:vAlign w:val="bottom"/>
          </w:tcPr>
          <w:p w14:paraId="5D30C7CF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كلا الجنسين</w:t>
            </w:r>
          </w:p>
        </w:tc>
        <w:tc>
          <w:tcPr>
            <w:tcW w:w="1808" w:type="dxa"/>
            <w:vAlign w:val="bottom"/>
          </w:tcPr>
          <w:p w14:paraId="336E3428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الذكور</w:t>
            </w:r>
          </w:p>
        </w:tc>
        <w:tc>
          <w:tcPr>
            <w:tcW w:w="1806" w:type="dxa"/>
            <w:vAlign w:val="bottom"/>
          </w:tcPr>
          <w:p w14:paraId="25D3A1D9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الإناث</w:t>
            </w:r>
          </w:p>
        </w:tc>
      </w:tr>
      <w:tr w:rsidR="009B66A3" w:rsidRPr="00142F62" w14:paraId="4536E6D8" w14:textId="77777777" w:rsidTr="009B66A3">
        <w:tc>
          <w:tcPr>
            <w:tcW w:w="1778" w:type="dxa"/>
          </w:tcPr>
          <w:p w14:paraId="43A8292B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البلد ككل</w:t>
            </w:r>
          </w:p>
        </w:tc>
        <w:tc>
          <w:tcPr>
            <w:tcW w:w="1864" w:type="dxa"/>
          </w:tcPr>
          <w:p w14:paraId="254039AE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93 129</w:t>
            </w:r>
          </w:p>
        </w:tc>
        <w:tc>
          <w:tcPr>
            <w:tcW w:w="1808" w:type="dxa"/>
          </w:tcPr>
          <w:p w14:paraId="2BF180A2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54,0</w:t>
            </w:r>
          </w:p>
        </w:tc>
        <w:tc>
          <w:tcPr>
            <w:tcW w:w="1806" w:type="dxa"/>
          </w:tcPr>
          <w:p w14:paraId="6AE09812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46,0</w:t>
            </w:r>
          </w:p>
        </w:tc>
      </w:tr>
      <w:tr w:rsidR="00FC7ABB" w:rsidRPr="00142F62" w14:paraId="62960F23" w14:textId="77777777" w:rsidTr="009B66A3">
        <w:tc>
          <w:tcPr>
            <w:tcW w:w="1778" w:type="dxa"/>
          </w:tcPr>
          <w:p w14:paraId="6642D37E" w14:textId="3E150E01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0-4</w:t>
            </w:r>
          </w:p>
        </w:tc>
        <w:tc>
          <w:tcPr>
            <w:tcW w:w="1864" w:type="dxa"/>
          </w:tcPr>
          <w:p w14:paraId="2CB87F9C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3 133</w:t>
            </w:r>
          </w:p>
        </w:tc>
        <w:tc>
          <w:tcPr>
            <w:tcW w:w="1808" w:type="dxa"/>
          </w:tcPr>
          <w:p w14:paraId="3D0460A9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1,9</w:t>
            </w:r>
          </w:p>
        </w:tc>
        <w:tc>
          <w:tcPr>
            <w:tcW w:w="1806" w:type="dxa"/>
          </w:tcPr>
          <w:p w14:paraId="6BFCF6D4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1,5</w:t>
            </w:r>
          </w:p>
        </w:tc>
      </w:tr>
      <w:tr w:rsidR="00FC7ABB" w:rsidRPr="00142F62" w14:paraId="47DA934B" w14:textId="77777777" w:rsidTr="009B66A3">
        <w:tc>
          <w:tcPr>
            <w:tcW w:w="1778" w:type="dxa"/>
          </w:tcPr>
          <w:p w14:paraId="31CF8FC0" w14:textId="48C711DB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5-9</w:t>
            </w:r>
          </w:p>
        </w:tc>
        <w:tc>
          <w:tcPr>
            <w:tcW w:w="1864" w:type="dxa"/>
          </w:tcPr>
          <w:p w14:paraId="02CA9105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6 704</w:t>
            </w:r>
          </w:p>
        </w:tc>
        <w:tc>
          <w:tcPr>
            <w:tcW w:w="1808" w:type="dxa"/>
          </w:tcPr>
          <w:p w14:paraId="302A1F3F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4,1</w:t>
            </w:r>
          </w:p>
        </w:tc>
        <w:tc>
          <w:tcPr>
            <w:tcW w:w="1806" w:type="dxa"/>
          </w:tcPr>
          <w:p w14:paraId="5AFD70BB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3,1</w:t>
            </w:r>
          </w:p>
        </w:tc>
      </w:tr>
      <w:tr w:rsidR="00FC7ABB" w:rsidRPr="00142F62" w14:paraId="2DA59FC9" w14:textId="77777777" w:rsidTr="009B66A3">
        <w:tc>
          <w:tcPr>
            <w:tcW w:w="1778" w:type="dxa"/>
          </w:tcPr>
          <w:p w14:paraId="27518A86" w14:textId="1804E211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10-14</w:t>
            </w:r>
          </w:p>
        </w:tc>
        <w:tc>
          <w:tcPr>
            <w:tcW w:w="1864" w:type="dxa"/>
          </w:tcPr>
          <w:p w14:paraId="7E3C0E31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6 271</w:t>
            </w:r>
          </w:p>
        </w:tc>
        <w:tc>
          <w:tcPr>
            <w:tcW w:w="1808" w:type="dxa"/>
          </w:tcPr>
          <w:p w14:paraId="60F973FF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3,7</w:t>
            </w:r>
          </w:p>
        </w:tc>
        <w:tc>
          <w:tcPr>
            <w:tcW w:w="1806" w:type="dxa"/>
          </w:tcPr>
          <w:p w14:paraId="5CE3E3C3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3,0</w:t>
            </w:r>
          </w:p>
        </w:tc>
      </w:tr>
      <w:tr w:rsidR="00FC7ABB" w:rsidRPr="00142F62" w14:paraId="60D34CA4" w14:textId="77777777" w:rsidTr="009B66A3">
        <w:tc>
          <w:tcPr>
            <w:tcW w:w="1778" w:type="dxa"/>
          </w:tcPr>
          <w:p w14:paraId="45EFA3BB" w14:textId="0E61620C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15-19</w:t>
            </w:r>
          </w:p>
        </w:tc>
        <w:tc>
          <w:tcPr>
            <w:tcW w:w="1864" w:type="dxa"/>
          </w:tcPr>
          <w:p w14:paraId="1569223D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7 161</w:t>
            </w:r>
          </w:p>
        </w:tc>
        <w:tc>
          <w:tcPr>
            <w:tcW w:w="1808" w:type="dxa"/>
          </w:tcPr>
          <w:p w14:paraId="7D5347D0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4,2</w:t>
            </w:r>
          </w:p>
        </w:tc>
        <w:tc>
          <w:tcPr>
            <w:tcW w:w="1806" w:type="dxa"/>
          </w:tcPr>
          <w:p w14:paraId="7EF6E59A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3,5</w:t>
            </w:r>
          </w:p>
        </w:tc>
      </w:tr>
      <w:tr w:rsidR="00FC7ABB" w:rsidRPr="00142F62" w14:paraId="1C21DB33" w14:textId="77777777" w:rsidTr="009B66A3">
        <w:tc>
          <w:tcPr>
            <w:tcW w:w="1778" w:type="dxa"/>
          </w:tcPr>
          <w:p w14:paraId="2530079F" w14:textId="48FB1EDB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20-24</w:t>
            </w:r>
          </w:p>
        </w:tc>
        <w:tc>
          <w:tcPr>
            <w:tcW w:w="1864" w:type="dxa"/>
          </w:tcPr>
          <w:p w14:paraId="3EA122A6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5 866</w:t>
            </w:r>
          </w:p>
        </w:tc>
        <w:tc>
          <w:tcPr>
            <w:tcW w:w="1808" w:type="dxa"/>
          </w:tcPr>
          <w:p w14:paraId="46BB0382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3,4</w:t>
            </w:r>
          </w:p>
        </w:tc>
        <w:tc>
          <w:tcPr>
            <w:tcW w:w="1806" w:type="dxa"/>
          </w:tcPr>
          <w:p w14:paraId="0F827DD4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2,9</w:t>
            </w:r>
          </w:p>
        </w:tc>
      </w:tr>
      <w:tr w:rsidR="00FC7ABB" w:rsidRPr="00142F62" w14:paraId="4A684A83" w14:textId="77777777" w:rsidTr="009B66A3">
        <w:tc>
          <w:tcPr>
            <w:tcW w:w="1778" w:type="dxa"/>
          </w:tcPr>
          <w:p w14:paraId="59E2FB4F" w14:textId="64DB8FBF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25-29</w:t>
            </w:r>
          </w:p>
        </w:tc>
        <w:tc>
          <w:tcPr>
            <w:tcW w:w="1864" w:type="dxa"/>
          </w:tcPr>
          <w:p w14:paraId="73CFDFFC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6 596</w:t>
            </w:r>
          </w:p>
        </w:tc>
        <w:tc>
          <w:tcPr>
            <w:tcW w:w="1808" w:type="dxa"/>
          </w:tcPr>
          <w:p w14:paraId="08D0C208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3,7</w:t>
            </w:r>
          </w:p>
        </w:tc>
        <w:tc>
          <w:tcPr>
            <w:tcW w:w="1806" w:type="dxa"/>
          </w:tcPr>
          <w:p w14:paraId="4BB06D92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3,4</w:t>
            </w:r>
          </w:p>
        </w:tc>
      </w:tr>
      <w:tr w:rsidR="00FC7ABB" w:rsidRPr="00142F62" w14:paraId="278A2D01" w14:textId="77777777" w:rsidTr="009B66A3">
        <w:tc>
          <w:tcPr>
            <w:tcW w:w="1778" w:type="dxa"/>
          </w:tcPr>
          <w:p w14:paraId="1DFF6094" w14:textId="56268A92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30-34</w:t>
            </w:r>
          </w:p>
        </w:tc>
        <w:tc>
          <w:tcPr>
            <w:tcW w:w="1864" w:type="dxa"/>
          </w:tcPr>
          <w:p w14:paraId="6928D133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5 728</w:t>
            </w:r>
          </w:p>
        </w:tc>
        <w:tc>
          <w:tcPr>
            <w:tcW w:w="1808" w:type="dxa"/>
          </w:tcPr>
          <w:p w14:paraId="5DEE7DA6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3,1</w:t>
            </w:r>
          </w:p>
        </w:tc>
        <w:tc>
          <w:tcPr>
            <w:tcW w:w="1806" w:type="dxa"/>
          </w:tcPr>
          <w:p w14:paraId="21572744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3,0</w:t>
            </w:r>
          </w:p>
        </w:tc>
      </w:tr>
      <w:tr w:rsidR="00FC7ABB" w:rsidRPr="00142F62" w14:paraId="57DB191D" w14:textId="77777777" w:rsidTr="009B66A3">
        <w:tc>
          <w:tcPr>
            <w:tcW w:w="1778" w:type="dxa"/>
          </w:tcPr>
          <w:p w14:paraId="7AED35E8" w14:textId="1F9EEA5E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35-39</w:t>
            </w:r>
          </w:p>
        </w:tc>
        <w:tc>
          <w:tcPr>
            <w:tcW w:w="1864" w:type="dxa"/>
          </w:tcPr>
          <w:p w14:paraId="793A0E79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6 680</w:t>
            </w:r>
          </w:p>
        </w:tc>
        <w:tc>
          <w:tcPr>
            <w:tcW w:w="1808" w:type="dxa"/>
          </w:tcPr>
          <w:p w14:paraId="434A2846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3,8</w:t>
            </w:r>
          </w:p>
        </w:tc>
        <w:tc>
          <w:tcPr>
            <w:tcW w:w="1806" w:type="dxa"/>
          </w:tcPr>
          <w:p w14:paraId="0EF7EA10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3,4</w:t>
            </w:r>
          </w:p>
        </w:tc>
      </w:tr>
      <w:tr w:rsidR="00FC7ABB" w:rsidRPr="00142F62" w14:paraId="3DF4FC3A" w14:textId="77777777" w:rsidTr="009B66A3">
        <w:tc>
          <w:tcPr>
            <w:tcW w:w="1778" w:type="dxa"/>
          </w:tcPr>
          <w:p w14:paraId="0B5F5B4F" w14:textId="2E91DE22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40-44</w:t>
            </w:r>
          </w:p>
        </w:tc>
        <w:tc>
          <w:tcPr>
            <w:tcW w:w="1864" w:type="dxa"/>
          </w:tcPr>
          <w:p w14:paraId="643E9D25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5 774</w:t>
            </w:r>
          </w:p>
        </w:tc>
        <w:tc>
          <w:tcPr>
            <w:tcW w:w="1808" w:type="dxa"/>
          </w:tcPr>
          <w:p w14:paraId="511F7E2A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3,5</w:t>
            </w:r>
          </w:p>
        </w:tc>
        <w:tc>
          <w:tcPr>
            <w:tcW w:w="1806" w:type="dxa"/>
          </w:tcPr>
          <w:p w14:paraId="4037F669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2,7</w:t>
            </w:r>
          </w:p>
        </w:tc>
      </w:tr>
      <w:tr w:rsidR="00FC7ABB" w:rsidRPr="00142F62" w14:paraId="77CE0EE6" w14:textId="77777777" w:rsidTr="009B66A3">
        <w:tc>
          <w:tcPr>
            <w:tcW w:w="1778" w:type="dxa"/>
          </w:tcPr>
          <w:p w14:paraId="7A7D0DFD" w14:textId="2D038ADB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45-49</w:t>
            </w:r>
          </w:p>
        </w:tc>
        <w:tc>
          <w:tcPr>
            <w:tcW w:w="1864" w:type="dxa"/>
          </w:tcPr>
          <w:p w14:paraId="2A8EA9B5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5 595</w:t>
            </w:r>
          </w:p>
        </w:tc>
        <w:tc>
          <w:tcPr>
            <w:tcW w:w="1808" w:type="dxa"/>
          </w:tcPr>
          <w:p w14:paraId="3E1155E7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3,7</w:t>
            </w:r>
          </w:p>
        </w:tc>
        <w:tc>
          <w:tcPr>
            <w:tcW w:w="1806" w:type="dxa"/>
          </w:tcPr>
          <w:p w14:paraId="3A194DE5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2,3</w:t>
            </w:r>
          </w:p>
        </w:tc>
      </w:tr>
      <w:tr w:rsidR="00FC7ABB" w:rsidRPr="00142F62" w14:paraId="6E737CCB" w14:textId="77777777" w:rsidTr="009B66A3">
        <w:tc>
          <w:tcPr>
            <w:tcW w:w="1778" w:type="dxa"/>
          </w:tcPr>
          <w:p w14:paraId="371E7D0D" w14:textId="7BF2B87D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50-54</w:t>
            </w:r>
          </w:p>
        </w:tc>
        <w:tc>
          <w:tcPr>
            <w:tcW w:w="1864" w:type="dxa"/>
          </w:tcPr>
          <w:p w14:paraId="27B019FD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5 466</w:t>
            </w:r>
          </w:p>
        </w:tc>
        <w:tc>
          <w:tcPr>
            <w:tcW w:w="1808" w:type="dxa"/>
          </w:tcPr>
          <w:p w14:paraId="29E1D694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3,4</w:t>
            </w:r>
          </w:p>
        </w:tc>
        <w:tc>
          <w:tcPr>
            <w:tcW w:w="1806" w:type="dxa"/>
          </w:tcPr>
          <w:p w14:paraId="57F1B32C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2,5</w:t>
            </w:r>
          </w:p>
        </w:tc>
      </w:tr>
      <w:tr w:rsidR="00FC7ABB" w:rsidRPr="00142F62" w14:paraId="1DDFEE97" w14:textId="77777777" w:rsidTr="009B66A3">
        <w:tc>
          <w:tcPr>
            <w:tcW w:w="1778" w:type="dxa"/>
          </w:tcPr>
          <w:p w14:paraId="5F876178" w14:textId="299C97CF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55-59</w:t>
            </w:r>
          </w:p>
        </w:tc>
        <w:tc>
          <w:tcPr>
            <w:tcW w:w="1864" w:type="dxa"/>
          </w:tcPr>
          <w:p w14:paraId="67B31DD2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3 816</w:t>
            </w:r>
          </w:p>
        </w:tc>
        <w:tc>
          <w:tcPr>
            <w:tcW w:w="1808" w:type="dxa"/>
          </w:tcPr>
          <w:p w14:paraId="5D8BEA56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2,4</w:t>
            </w:r>
          </w:p>
        </w:tc>
        <w:tc>
          <w:tcPr>
            <w:tcW w:w="1806" w:type="dxa"/>
          </w:tcPr>
          <w:p w14:paraId="5BA9D868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1,7</w:t>
            </w:r>
          </w:p>
        </w:tc>
      </w:tr>
      <w:tr w:rsidR="00FC7ABB" w:rsidRPr="00142F62" w14:paraId="0DF67582" w14:textId="77777777" w:rsidTr="009B66A3">
        <w:tc>
          <w:tcPr>
            <w:tcW w:w="1778" w:type="dxa"/>
          </w:tcPr>
          <w:p w14:paraId="32D0E468" w14:textId="7778B889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60-64</w:t>
            </w:r>
          </w:p>
        </w:tc>
        <w:tc>
          <w:tcPr>
            <w:tcW w:w="1864" w:type="dxa"/>
          </w:tcPr>
          <w:p w14:paraId="12D7438C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5 000</w:t>
            </w:r>
          </w:p>
        </w:tc>
        <w:tc>
          <w:tcPr>
            <w:tcW w:w="1808" w:type="dxa"/>
          </w:tcPr>
          <w:p w14:paraId="67471C90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2,8</w:t>
            </w:r>
          </w:p>
        </w:tc>
        <w:tc>
          <w:tcPr>
            <w:tcW w:w="1806" w:type="dxa"/>
          </w:tcPr>
          <w:p w14:paraId="2E1F9DD3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2,6</w:t>
            </w:r>
          </w:p>
        </w:tc>
      </w:tr>
      <w:tr w:rsidR="00FC7ABB" w:rsidRPr="00142F62" w14:paraId="13648DA0" w14:textId="77777777" w:rsidTr="009B66A3">
        <w:tc>
          <w:tcPr>
            <w:tcW w:w="1778" w:type="dxa"/>
          </w:tcPr>
          <w:p w14:paraId="4306A523" w14:textId="6D4C65E4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65-69</w:t>
            </w:r>
          </w:p>
        </w:tc>
        <w:tc>
          <w:tcPr>
            <w:tcW w:w="1864" w:type="dxa"/>
          </w:tcPr>
          <w:p w14:paraId="70FA104B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3 909</w:t>
            </w:r>
          </w:p>
        </w:tc>
        <w:tc>
          <w:tcPr>
            <w:tcW w:w="1808" w:type="dxa"/>
          </w:tcPr>
          <w:p w14:paraId="4450129E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2,2</w:t>
            </w:r>
          </w:p>
        </w:tc>
        <w:tc>
          <w:tcPr>
            <w:tcW w:w="1806" w:type="dxa"/>
          </w:tcPr>
          <w:p w14:paraId="4EE71D86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2,0</w:t>
            </w:r>
          </w:p>
        </w:tc>
      </w:tr>
      <w:tr w:rsidR="00FC7ABB" w:rsidRPr="00142F62" w14:paraId="0861608A" w14:textId="77777777" w:rsidTr="009B66A3">
        <w:tc>
          <w:tcPr>
            <w:tcW w:w="1778" w:type="dxa"/>
          </w:tcPr>
          <w:p w14:paraId="1399F4D7" w14:textId="26EDBB10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70-74</w:t>
            </w:r>
          </w:p>
        </w:tc>
        <w:tc>
          <w:tcPr>
            <w:tcW w:w="1864" w:type="dxa"/>
          </w:tcPr>
          <w:p w14:paraId="14529B0C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4 606</w:t>
            </w:r>
          </w:p>
        </w:tc>
        <w:tc>
          <w:tcPr>
            <w:tcW w:w="1808" w:type="dxa"/>
          </w:tcPr>
          <w:p w14:paraId="4012E504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2,4</w:t>
            </w:r>
          </w:p>
        </w:tc>
        <w:tc>
          <w:tcPr>
            <w:tcW w:w="1806" w:type="dxa"/>
          </w:tcPr>
          <w:p w14:paraId="2FE89323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2,5</w:t>
            </w:r>
          </w:p>
        </w:tc>
      </w:tr>
      <w:tr w:rsidR="00FC7ABB" w:rsidRPr="00142F62" w14:paraId="646F2BB3" w14:textId="77777777" w:rsidTr="009B66A3">
        <w:tc>
          <w:tcPr>
            <w:tcW w:w="1778" w:type="dxa"/>
          </w:tcPr>
          <w:p w14:paraId="1AC131CD" w14:textId="092E298F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75-79</w:t>
            </w:r>
          </w:p>
        </w:tc>
        <w:tc>
          <w:tcPr>
            <w:tcW w:w="1864" w:type="dxa"/>
          </w:tcPr>
          <w:p w14:paraId="00A04AA3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3 271</w:t>
            </w:r>
          </w:p>
        </w:tc>
        <w:tc>
          <w:tcPr>
            <w:tcW w:w="1808" w:type="dxa"/>
          </w:tcPr>
          <w:p w14:paraId="205BF56E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1,9</w:t>
            </w:r>
          </w:p>
        </w:tc>
        <w:tc>
          <w:tcPr>
            <w:tcW w:w="1806" w:type="dxa"/>
          </w:tcPr>
          <w:p w14:paraId="02E348DE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1,6</w:t>
            </w:r>
          </w:p>
        </w:tc>
      </w:tr>
      <w:tr w:rsidR="00FC7ABB" w:rsidRPr="00142F62" w14:paraId="4E2999D2" w14:textId="77777777" w:rsidTr="009B66A3">
        <w:tc>
          <w:tcPr>
            <w:tcW w:w="1778" w:type="dxa"/>
          </w:tcPr>
          <w:p w14:paraId="17EC5952" w14:textId="4AFD1722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80-84</w:t>
            </w:r>
          </w:p>
        </w:tc>
        <w:tc>
          <w:tcPr>
            <w:tcW w:w="1864" w:type="dxa"/>
          </w:tcPr>
          <w:p w14:paraId="612B6512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3 058</w:t>
            </w:r>
          </w:p>
        </w:tc>
        <w:tc>
          <w:tcPr>
            <w:tcW w:w="1808" w:type="dxa"/>
          </w:tcPr>
          <w:p w14:paraId="58D14BEA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1,5</w:t>
            </w:r>
          </w:p>
        </w:tc>
        <w:tc>
          <w:tcPr>
            <w:tcW w:w="1806" w:type="dxa"/>
          </w:tcPr>
          <w:p w14:paraId="705A2AD1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1,8</w:t>
            </w:r>
          </w:p>
        </w:tc>
      </w:tr>
      <w:tr w:rsidR="00FC7ABB" w:rsidRPr="00142F62" w14:paraId="570D07D0" w14:textId="77777777" w:rsidTr="009B66A3">
        <w:tc>
          <w:tcPr>
            <w:tcW w:w="1778" w:type="dxa"/>
          </w:tcPr>
          <w:p w14:paraId="2CFEFDE8" w14:textId="6A6D586D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85-89</w:t>
            </w:r>
          </w:p>
        </w:tc>
        <w:tc>
          <w:tcPr>
            <w:tcW w:w="1864" w:type="dxa"/>
          </w:tcPr>
          <w:p w14:paraId="4D5F8758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1 680</w:t>
            </w:r>
          </w:p>
        </w:tc>
        <w:tc>
          <w:tcPr>
            <w:tcW w:w="1808" w:type="dxa"/>
          </w:tcPr>
          <w:p w14:paraId="64D8218B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0,9</w:t>
            </w:r>
          </w:p>
        </w:tc>
        <w:tc>
          <w:tcPr>
            <w:tcW w:w="1806" w:type="dxa"/>
          </w:tcPr>
          <w:p w14:paraId="528BC4E3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0,9</w:t>
            </w:r>
          </w:p>
        </w:tc>
      </w:tr>
      <w:tr w:rsidR="00FC7ABB" w:rsidRPr="00142F62" w14:paraId="34FE9851" w14:textId="77777777" w:rsidTr="009B66A3">
        <w:tc>
          <w:tcPr>
            <w:tcW w:w="1778" w:type="dxa"/>
          </w:tcPr>
          <w:p w14:paraId="29F19E1D" w14:textId="7FE64F12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90-94</w:t>
            </w:r>
          </w:p>
        </w:tc>
        <w:tc>
          <w:tcPr>
            <w:tcW w:w="1864" w:type="dxa"/>
          </w:tcPr>
          <w:p w14:paraId="354B996D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1 295</w:t>
            </w:r>
          </w:p>
        </w:tc>
        <w:tc>
          <w:tcPr>
            <w:tcW w:w="1808" w:type="dxa"/>
          </w:tcPr>
          <w:p w14:paraId="3049AABD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0,6</w:t>
            </w:r>
          </w:p>
        </w:tc>
        <w:tc>
          <w:tcPr>
            <w:tcW w:w="1806" w:type="dxa"/>
          </w:tcPr>
          <w:p w14:paraId="1527DAB9" w14:textId="77777777" w:rsidR="00FC7ABB" w:rsidRPr="00142F62" w:rsidRDefault="00FC7ABB" w:rsidP="00FC7ABB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0,7</w:t>
            </w:r>
          </w:p>
        </w:tc>
      </w:tr>
      <w:tr w:rsidR="00FC7ABB" w:rsidRPr="00142F62" w14:paraId="299B29F8" w14:textId="77777777" w:rsidTr="009B66A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1778" w:type="dxa"/>
          </w:tcPr>
          <w:p w14:paraId="26261C3E" w14:textId="417460F2" w:rsidR="00FC7ABB" w:rsidRPr="00142F62" w:rsidRDefault="00FC7ABB" w:rsidP="00FC7ABB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rtl/>
                <w:lang w:val="en-US"/>
              </w:rPr>
              <w:t>95+</w:t>
            </w:r>
          </w:p>
        </w:tc>
        <w:tc>
          <w:tcPr>
            <w:tcW w:w="1864" w:type="dxa"/>
          </w:tcPr>
          <w:p w14:paraId="1F162E92" w14:textId="77777777" w:rsidR="00FC7ABB" w:rsidRPr="00142F62" w:rsidRDefault="00FC7ABB" w:rsidP="00FC7ABB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1 520</w:t>
            </w:r>
          </w:p>
        </w:tc>
        <w:tc>
          <w:tcPr>
            <w:tcW w:w="1808" w:type="dxa"/>
          </w:tcPr>
          <w:p w14:paraId="31056BC9" w14:textId="77777777" w:rsidR="00FC7ABB" w:rsidRPr="00142F62" w:rsidRDefault="00FC7ABB" w:rsidP="00FC7ABB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0,8</w:t>
            </w:r>
          </w:p>
        </w:tc>
        <w:tc>
          <w:tcPr>
            <w:tcW w:w="1806" w:type="dxa"/>
          </w:tcPr>
          <w:p w14:paraId="3804C235" w14:textId="77777777" w:rsidR="00FC7ABB" w:rsidRPr="00142F62" w:rsidRDefault="00FC7ABB" w:rsidP="00FC7ABB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0,8</w:t>
            </w:r>
          </w:p>
        </w:tc>
      </w:tr>
    </w:tbl>
    <w:p w14:paraId="597D0703" w14:textId="1471F300" w:rsidR="009B66A3" w:rsidRPr="00142F62" w:rsidRDefault="009B66A3" w:rsidP="009B66A3">
      <w:pPr>
        <w:pStyle w:val="SingleTxtGA"/>
        <w:spacing w:before="240"/>
        <w:rPr>
          <w:rtl/>
          <w:lang w:val="en-US"/>
        </w:rPr>
      </w:pPr>
      <w:r w:rsidRPr="00142F62">
        <w:rPr>
          <w:rtl/>
          <w:lang w:val="en-US"/>
        </w:rPr>
        <w:t>413-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أعلاه أن هناك</w:t>
      </w:r>
      <w:r w:rsidRPr="00142F62">
        <w:rPr>
          <w:rtl/>
          <w:lang w:val="en-US"/>
        </w:rPr>
        <w:t> </w:t>
      </w:r>
      <w:r w:rsidR="00FE40F4" w:rsidRPr="00142F62">
        <w:rPr>
          <w:rtl/>
          <w:lang w:val="en-US"/>
        </w:rPr>
        <w:t>129 93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الأسر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الذكور</w:t>
      </w:r>
      <w:r w:rsidRPr="00142F62">
        <w:rPr>
          <w:rtl/>
          <w:lang w:val="en-US"/>
        </w:rPr>
        <w:t xml:space="preserve"> 54 في المائة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هؤلاء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بينما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الإناث</w:t>
      </w:r>
      <w:r w:rsidRPr="00142F62">
        <w:rPr>
          <w:rtl/>
          <w:lang w:val="en-US"/>
        </w:rPr>
        <w:t xml:space="preserve"> 46 في المائة. </w:t>
      </w:r>
      <w:r w:rsidRPr="00142F62">
        <w:rPr>
          <w:rFonts w:hint="cs"/>
          <w:rtl/>
          <w:lang w:val="en-US"/>
        </w:rPr>
        <w:t>ويوجد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أكبر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العمرية</w:t>
      </w:r>
      <w:r w:rsidRPr="00142F62">
        <w:rPr>
          <w:rtl/>
          <w:lang w:val="en-US"/>
        </w:rPr>
        <w:t> 15</w:t>
      </w:r>
      <w:r w:rsidR="00AE0549" w:rsidRPr="00142F62">
        <w:rPr>
          <w:rtl/>
          <w:lang w:val="en-US"/>
        </w:rPr>
        <w:t>-</w:t>
      </w:r>
      <w:r w:rsidRPr="00142F62">
        <w:rPr>
          <w:rtl/>
          <w:lang w:val="en-US"/>
        </w:rPr>
        <w:t xml:space="preserve">19 </w:t>
      </w:r>
      <w:r w:rsidRPr="00142F62">
        <w:rPr>
          <w:rFonts w:hint="cs"/>
          <w:rtl/>
          <w:lang w:val="en-US"/>
        </w:rPr>
        <w:t>سنة</w:t>
      </w:r>
      <w:r w:rsidRPr="00142F62">
        <w:rPr>
          <w:rtl/>
          <w:lang w:val="en-US"/>
        </w:rPr>
        <w:t xml:space="preserve"> (</w:t>
      </w:r>
      <w:r w:rsidR="00FE40F4" w:rsidRPr="00142F62">
        <w:rPr>
          <w:rtl/>
          <w:lang w:val="en-US"/>
        </w:rPr>
        <w:t>161 7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مقارنة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لدى 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العمرية</w:t>
      </w:r>
      <w:r w:rsidRPr="00142F62">
        <w:rPr>
          <w:rtl/>
          <w:lang w:val="en-US"/>
        </w:rPr>
        <w:t xml:space="preserve"> (15-19) </w:t>
      </w:r>
      <w:r w:rsidRPr="00142F62">
        <w:rPr>
          <w:rFonts w:hint="cs"/>
          <w:rtl/>
          <w:lang w:val="en-US"/>
        </w:rPr>
        <w:t>أكبر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لكلا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الجنسين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ويعتبر 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السكان</w:t>
      </w:r>
      <w:r w:rsidR="00CD427A" w:rsidRPr="00142F62">
        <w:rPr>
          <w:rFonts w:hint="cs"/>
          <w:rtl/>
          <w:lang w:val="en-US"/>
        </w:rPr>
        <w:t> 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منخفض</w:t>
      </w:r>
      <w:r w:rsidR="00F528EF" w:rsidRPr="00142F62">
        <w:rPr>
          <w:rFonts w:hint="cs"/>
          <w:rtl/>
          <w:lang w:val="en-US"/>
        </w:rPr>
        <w:t>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المرحلة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الأولى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(0-4 </w:t>
      </w:r>
      <w:r w:rsidRPr="00142F62">
        <w:rPr>
          <w:rFonts w:hint="cs"/>
          <w:rtl/>
          <w:lang w:val="en-US"/>
        </w:rPr>
        <w:t>سنوات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والمراحل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المتأخرة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(80-95+). ولم </w:t>
      </w:r>
      <w:r w:rsidRPr="00142F62">
        <w:rPr>
          <w:rFonts w:hint="cs"/>
          <w:rtl/>
          <w:lang w:val="en-US"/>
        </w:rPr>
        <w:t>يكن من الممكن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فصل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الأرقام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الأدنى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المراحل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المتأخرة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الحياة</w:t>
      </w:r>
      <w:r w:rsidRPr="00142F62">
        <w:rPr>
          <w:rtl/>
          <w:lang w:val="en-US"/>
        </w:rPr>
        <w:t xml:space="preserve"> (80-95+) </w:t>
      </w:r>
      <w:r w:rsidRPr="00142F62">
        <w:rPr>
          <w:rFonts w:hint="cs"/>
          <w:rtl/>
          <w:lang w:val="en-US"/>
        </w:rPr>
        <w:t>عن انخفاض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العمرية</w:t>
      </w:r>
      <w:r w:rsidRPr="00142F62">
        <w:rPr>
          <w:rtl/>
          <w:lang w:val="en-US"/>
        </w:rPr>
        <w:t>.</w:t>
      </w:r>
    </w:p>
    <w:p w14:paraId="5D181D6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414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أدناه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والنسبة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المئوية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لتوزيع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والمقاطعة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والجنس</w:t>
      </w:r>
      <w:r w:rsidRPr="00142F62">
        <w:rPr>
          <w:rtl/>
          <w:lang w:val="en-US"/>
        </w:rPr>
        <w:t>.</w:t>
      </w:r>
    </w:p>
    <w:p w14:paraId="168DF018" w14:textId="3A51AA06" w:rsidR="009B66A3" w:rsidRPr="00142F62" w:rsidRDefault="009B66A3" w:rsidP="00C912FC">
      <w:pPr>
        <w:pStyle w:val="TABLETitle"/>
        <w:rPr>
          <w:rtl/>
          <w:lang w:val="en-US"/>
        </w:rPr>
      </w:pPr>
      <w:r w:rsidRPr="00142F62">
        <w:rPr>
          <w:rFonts w:hint="cs"/>
          <w:b w:val="0"/>
          <w:bCs w:val="0"/>
          <w:rtl/>
          <w:lang w:val="en-US"/>
        </w:rPr>
        <w:t>الجدول</w:t>
      </w:r>
      <w:r w:rsidRPr="00142F62">
        <w:rPr>
          <w:b w:val="0"/>
          <w:bCs w:val="0"/>
          <w:rtl/>
          <w:lang w:val="en-US"/>
        </w:rPr>
        <w:t> </w:t>
      </w:r>
      <w:r w:rsidRPr="00142F62">
        <w:rPr>
          <w:rFonts w:hint="cs"/>
          <w:b w:val="0"/>
          <w:bCs w:val="0"/>
          <w:rtl/>
          <w:lang w:val="en-US"/>
        </w:rPr>
        <w:t>1-2</w:t>
      </w:r>
      <w:r w:rsidR="00C912FC" w:rsidRPr="00142F62">
        <w:rPr>
          <w:b w:val="0"/>
          <w:bCs w:val="0"/>
          <w:lang w:val="en-US"/>
        </w:rPr>
        <w:tab/>
      </w:r>
      <w:r w:rsidR="00C912FC" w:rsidRPr="00142F62">
        <w:rPr>
          <w:b w:val="0"/>
          <w:bCs w:val="0"/>
          <w:lang w:val="en-US"/>
        </w:rPr>
        <w:br/>
      </w:r>
      <w:r w:rsidRPr="00142F62">
        <w:rPr>
          <w:rFonts w:hint="cs"/>
          <w:rtl/>
          <w:lang w:val="en-US"/>
        </w:rPr>
        <w:t>الأعداد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والتوزيع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لانتشار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المنطقة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والمقاطعة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والجنس</w:t>
      </w:r>
    </w:p>
    <w:tbl>
      <w:tblPr>
        <w:tblStyle w:val="TABLEA"/>
        <w:bidiVisual/>
        <w:tblW w:w="9637" w:type="dxa"/>
        <w:tblLook w:val="04E0" w:firstRow="1" w:lastRow="1" w:firstColumn="1" w:lastColumn="0" w:noHBand="0" w:noVBand="1"/>
      </w:tblPr>
      <w:tblGrid>
        <w:gridCol w:w="1382"/>
        <w:gridCol w:w="1379"/>
        <w:gridCol w:w="1372"/>
        <w:gridCol w:w="1380"/>
        <w:gridCol w:w="1372"/>
        <w:gridCol w:w="1380"/>
        <w:gridCol w:w="1372"/>
      </w:tblGrid>
      <w:tr w:rsidR="009B66A3" w:rsidRPr="00142F62" w14:paraId="0F8F6D55" w14:textId="77777777" w:rsidTr="009B66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383" w:type="dxa"/>
            <w:tcBorders>
              <w:bottom w:val="single" w:sz="4" w:space="0" w:color="auto"/>
            </w:tcBorders>
            <w:vAlign w:val="bottom"/>
          </w:tcPr>
          <w:p w14:paraId="5E408FAD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2752" w:type="dxa"/>
            <w:gridSpan w:val="2"/>
            <w:tcBorders>
              <w:bottom w:val="single" w:sz="4" w:space="0" w:color="auto"/>
            </w:tcBorders>
            <w:vAlign w:val="bottom"/>
          </w:tcPr>
          <w:p w14:paraId="6DD4BA35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المجموع</w:t>
            </w:r>
          </w:p>
        </w:tc>
        <w:tc>
          <w:tcPr>
            <w:tcW w:w="2752" w:type="dxa"/>
            <w:gridSpan w:val="2"/>
            <w:tcBorders>
              <w:bottom w:val="single" w:sz="4" w:space="0" w:color="auto"/>
            </w:tcBorders>
            <w:vAlign w:val="bottom"/>
          </w:tcPr>
          <w:p w14:paraId="14F885B5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الذكور</w:t>
            </w:r>
          </w:p>
        </w:tc>
        <w:tc>
          <w:tcPr>
            <w:tcW w:w="2752" w:type="dxa"/>
            <w:gridSpan w:val="2"/>
            <w:tcBorders>
              <w:bottom w:val="single" w:sz="4" w:space="0" w:color="auto"/>
            </w:tcBorders>
            <w:vAlign w:val="bottom"/>
          </w:tcPr>
          <w:p w14:paraId="1D2E2D60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الإناث</w:t>
            </w:r>
          </w:p>
        </w:tc>
      </w:tr>
      <w:tr w:rsidR="009B66A3" w:rsidRPr="00142F62" w14:paraId="47B18AF3" w14:textId="77777777" w:rsidTr="009B66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383" w:type="dxa"/>
            <w:tcBorders>
              <w:top w:val="single" w:sz="4" w:space="0" w:color="auto"/>
            </w:tcBorders>
          </w:tcPr>
          <w:p w14:paraId="0C6204DD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المنطقة</w:t>
            </w:r>
            <w:r w:rsidRPr="00142F62">
              <w:rPr>
                <w:i/>
                <w:iCs/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والمقاطعة</w:t>
            </w:r>
          </w:p>
        </w:tc>
        <w:tc>
          <w:tcPr>
            <w:tcW w:w="1380" w:type="dxa"/>
            <w:tcBorders>
              <w:top w:val="single" w:sz="4" w:space="0" w:color="auto"/>
            </w:tcBorders>
          </w:tcPr>
          <w:p w14:paraId="2761417E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العدد</w:t>
            </w:r>
          </w:p>
        </w:tc>
        <w:tc>
          <w:tcPr>
            <w:tcW w:w="1372" w:type="dxa"/>
            <w:tcBorders>
              <w:top w:val="single" w:sz="4" w:space="0" w:color="auto"/>
            </w:tcBorders>
          </w:tcPr>
          <w:p w14:paraId="591A42E2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النسبة المئوية</w:t>
            </w:r>
          </w:p>
        </w:tc>
        <w:tc>
          <w:tcPr>
            <w:tcW w:w="1380" w:type="dxa"/>
            <w:tcBorders>
              <w:top w:val="single" w:sz="4" w:space="0" w:color="auto"/>
            </w:tcBorders>
          </w:tcPr>
          <w:p w14:paraId="5F84B636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العدد</w:t>
            </w:r>
          </w:p>
        </w:tc>
        <w:tc>
          <w:tcPr>
            <w:tcW w:w="1372" w:type="dxa"/>
            <w:tcBorders>
              <w:top w:val="single" w:sz="4" w:space="0" w:color="auto"/>
            </w:tcBorders>
          </w:tcPr>
          <w:p w14:paraId="014F14DB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النسبة المئوية</w:t>
            </w:r>
          </w:p>
        </w:tc>
        <w:tc>
          <w:tcPr>
            <w:tcW w:w="1380" w:type="dxa"/>
            <w:tcBorders>
              <w:top w:val="single" w:sz="4" w:space="0" w:color="auto"/>
            </w:tcBorders>
          </w:tcPr>
          <w:p w14:paraId="51DFC3DD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العدد</w:t>
            </w:r>
          </w:p>
        </w:tc>
        <w:tc>
          <w:tcPr>
            <w:tcW w:w="1372" w:type="dxa"/>
            <w:tcBorders>
              <w:top w:val="single" w:sz="4" w:space="0" w:color="auto"/>
            </w:tcBorders>
          </w:tcPr>
          <w:p w14:paraId="1069D8DF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النسبة المئوية</w:t>
            </w:r>
          </w:p>
        </w:tc>
      </w:tr>
      <w:tr w:rsidR="009B66A3" w:rsidRPr="00142F62" w14:paraId="635DEF6A" w14:textId="77777777" w:rsidTr="009B66A3">
        <w:tc>
          <w:tcPr>
            <w:tcW w:w="1383" w:type="dxa"/>
            <w:tcBorders>
              <w:top w:val="single" w:sz="12" w:space="0" w:color="auto"/>
            </w:tcBorders>
          </w:tcPr>
          <w:p w14:paraId="012C5F0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b/>
                <w:bCs/>
                <w:sz w:val="20"/>
                <w:szCs w:val="20"/>
                <w:rtl/>
                <w:lang w:val="en-US"/>
              </w:rPr>
              <w:t>سيراليون</w:t>
            </w:r>
          </w:p>
        </w:tc>
        <w:tc>
          <w:tcPr>
            <w:tcW w:w="1380" w:type="dxa"/>
            <w:tcBorders>
              <w:top w:val="single" w:sz="12" w:space="0" w:color="auto"/>
            </w:tcBorders>
          </w:tcPr>
          <w:p w14:paraId="1E454AD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  <w:r w:rsidRPr="00142F62">
              <w:rPr>
                <w:b/>
                <w:bCs/>
                <w:sz w:val="20"/>
                <w:szCs w:val="20"/>
                <w:lang w:val="en-US"/>
              </w:rPr>
              <w:t>93 129</w:t>
            </w:r>
          </w:p>
        </w:tc>
        <w:tc>
          <w:tcPr>
            <w:tcW w:w="1372" w:type="dxa"/>
            <w:tcBorders>
              <w:top w:val="single" w:sz="12" w:space="0" w:color="auto"/>
            </w:tcBorders>
          </w:tcPr>
          <w:p w14:paraId="635594D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  <w:r w:rsidRPr="00142F62">
              <w:rPr>
                <w:b/>
                <w:bCs/>
                <w:sz w:val="20"/>
                <w:szCs w:val="20"/>
                <w:lang w:val="en-US"/>
              </w:rPr>
              <w:t>100</w:t>
            </w:r>
          </w:p>
        </w:tc>
        <w:tc>
          <w:tcPr>
            <w:tcW w:w="1380" w:type="dxa"/>
            <w:tcBorders>
              <w:top w:val="single" w:sz="12" w:space="0" w:color="auto"/>
            </w:tcBorders>
          </w:tcPr>
          <w:p w14:paraId="653AF26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  <w:r w:rsidRPr="00142F62">
              <w:rPr>
                <w:b/>
                <w:bCs/>
                <w:sz w:val="20"/>
                <w:szCs w:val="20"/>
                <w:lang w:val="en-US"/>
              </w:rPr>
              <w:t>50 319</w:t>
            </w:r>
          </w:p>
        </w:tc>
        <w:tc>
          <w:tcPr>
            <w:tcW w:w="1372" w:type="dxa"/>
            <w:tcBorders>
              <w:top w:val="single" w:sz="12" w:space="0" w:color="auto"/>
            </w:tcBorders>
          </w:tcPr>
          <w:p w14:paraId="21730F5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  <w:r w:rsidRPr="00142F62">
              <w:rPr>
                <w:b/>
                <w:bCs/>
                <w:sz w:val="20"/>
                <w:szCs w:val="20"/>
                <w:lang w:val="en-US"/>
              </w:rPr>
              <w:t>54,0</w:t>
            </w:r>
          </w:p>
        </w:tc>
        <w:tc>
          <w:tcPr>
            <w:tcW w:w="1380" w:type="dxa"/>
            <w:tcBorders>
              <w:top w:val="single" w:sz="12" w:space="0" w:color="auto"/>
            </w:tcBorders>
          </w:tcPr>
          <w:p w14:paraId="561FA0D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  <w:r w:rsidRPr="00142F62">
              <w:rPr>
                <w:b/>
                <w:bCs/>
                <w:sz w:val="20"/>
                <w:szCs w:val="20"/>
                <w:lang w:val="en-US"/>
              </w:rPr>
              <w:t>42 810</w:t>
            </w:r>
          </w:p>
        </w:tc>
        <w:tc>
          <w:tcPr>
            <w:tcW w:w="1372" w:type="dxa"/>
            <w:tcBorders>
              <w:top w:val="single" w:sz="12" w:space="0" w:color="auto"/>
            </w:tcBorders>
          </w:tcPr>
          <w:p w14:paraId="16695E9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  <w:r w:rsidRPr="00142F62">
              <w:rPr>
                <w:b/>
                <w:bCs/>
                <w:sz w:val="20"/>
                <w:szCs w:val="20"/>
                <w:lang w:val="en-US"/>
              </w:rPr>
              <w:t>46,0</w:t>
            </w:r>
          </w:p>
        </w:tc>
      </w:tr>
      <w:tr w:rsidR="009B66A3" w:rsidRPr="00142F62" w14:paraId="05722EB6" w14:textId="77777777" w:rsidTr="009B66A3">
        <w:tc>
          <w:tcPr>
            <w:tcW w:w="1383" w:type="dxa"/>
          </w:tcPr>
          <w:p w14:paraId="25B6905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</w:p>
        </w:tc>
        <w:tc>
          <w:tcPr>
            <w:tcW w:w="1380" w:type="dxa"/>
          </w:tcPr>
          <w:p w14:paraId="67CB795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72" w:type="dxa"/>
          </w:tcPr>
          <w:p w14:paraId="03FA2F5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80" w:type="dxa"/>
          </w:tcPr>
          <w:p w14:paraId="2FF6A2F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72" w:type="dxa"/>
          </w:tcPr>
          <w:p w14:paraId="23D7152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80" w:type="dxa"/>
          </w:tcPr>
          <w:p w14:paraId="0D536C3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72" w:type="dxa"/>
          </w:tcPr>
          <w:p w14:paraId="546A19F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9B66A3" w:rsidRPr="00142F62" w14:paraId="1632EE98" w14:textId="77777777" w:rsidTr="009B66A3">
        <w:tc>
          <w:tcPr>
            <w:tcW w:w="1383" w:type="dxa"/>
          </w:tcPr>
          <w:p w14:paraId="0876AEC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b/>
                <w:bCs/>
                <w:sz w:val="20"/>
                <w:szCs w:val="20"/>
                <w:rtl/>
                <w:lang w:val="en-US"/>
              </w:rPr>
              <w:t>الشرقية</w:t>
            </w:r>
          </w:p>
        </w:tc>
        <w:tc>
          <w:tcPr>
            <w:tcW w:w="1380" w:type="dxa"/>
          </w:tcPr>
          <w:p w14:paraId="4C1B8D5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25 577</w:t>
            </w:r>
          </w:p>
        </w:tc>
        <w:tc>
          <w:tcPr>
            <w:tcW w:w="1372" w:type="dxa"/>
          </w:tcPr>
          <w:p w14:paraId="5809166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27,5</w:t>
            </w:r>
          </w:p>
        </w:tc>
        <w:tc>
          <w:tcPr>
            <w:tcW w:w="1380" w:type="dxa"/>
          </w:tcPr>
          <w:p w14:paraId="6FADF75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14 150</w:t>
            </w:r>
          </w:p>
        </w:tc>
        <w:tc>
          <w:tcPr>
            <w:tcW w:w="1372" w:type="dxa"/>
          </w:tcPr>
          <w:p w14:paraId="7FF690B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15,2</w:t>
            </w:r>
          </w:p>
        </w:tc>
        <w:tc>
          <w:tcPr>
            <w:tcW w:w="1380" w:type="dxa"/>
          </w:tcPr>
          <w:p w14:paraId="311B44C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11 427</w:t>
            </w:r>
          </w:p>
        </w:tc>
        <w:tc>
          <w:tcPr>
            <w:tcW w:w="1372" w:type="dxa"/>
          </w:tcPr>
          <w:p w14:paraId="7E296C7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12,3</w:t>
            </w:r>
          </w:p>
        </w:tc>
      </w:tr>
      <w:tr w:rsidR="009B66A3" w:rsidRPr="00142F62" w14:paraId="50DD14D4" w14:textId="77777777" w:rsidTr="009B66A3">
        <w:tc>
          <w:tcPr>
            <w:tcW w:w="1383" w:type="dxa"/>
          </w:tcPr>
          <w:p w14:paraId="3AF7FD4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كايلاهون</w:t>
            </w:r>
          </w:p>
        </w:tc>
        <w:tc>
          <w:tcPr>
            <w:tcW w:w="1380" w:type="dxa"/>
          </w:tcPr>
          <w:p w14:paraId="56BC989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9 666</w:t>
            </w:r>
          </w:p>
        </w:tc>
        <w:tc>
          <w:tcPr>
            <w:tcW w:w="1372" w:type="dxa"/>
          </w:tcPr>
          <w:p w14:paraId="1C377044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10,4</w:t>
            </w:r>
          </w:p>
        </w:tc>
        <w:tc>
          <w:tcPr>
            <w:tcW w:w="1380" w:type="dxa"/>
          </w:tcPr>
          <w:p w14:paraId="15DAA125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5 194</w:t>
            </w:r>
          </w:p>
        </w:tc>
        <w:tc>
          <w:tcPr>
            <w:tcW w:w="1372" w:type="dxa"/>
          </w:tcPr>
          <w:p w14:paraId="7F64C40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5,6</w:t>
            </w:r>
          </w:p>
        </w:tc>
        <w:tc>
          <w:tcPr>
            <w:tcW w:w="1380" w:type="dxa"/>
          </w:tcPr>
          <w:p w14:paraId="57C06A1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4 472</w:t>
            </w:r>
          </w:p>
        </w:tc>
        <w:tc>
          <w:tcPr>
            <w:tcW w:w="1372" w:type="dxa"/>
          </w:tcPr>
          <w:p w14:paraId="0BB243B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4,8</w:t>
            </w:r>
          </w:p>
        </w:tc>
      </w:tr>
      <w:tr w:rsidR="009B66A3" w:rsidRPr="00142F62" w14:paraId="57D4A488" w14:textId="77777777" w:rsidTr="009B66A3">
        <w:tc>
          <w:tcPr>
            <w:tcW w:w="1383" w:type="dxa"/>
          </w:tcPr>
          <w:p w14:paraId="4C74F63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كينيما</w:t>
            </w:r>
          </w:p>
        </w:tc>
        <w:tc>
          <w:tcPr>
            <w:tcW w:w="1380" w:type="dxa"/>
          </w:tcPr>
          <w:p w14:paraId="3E155BD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9 155</w:t>
            </w:r>
          </w:p>
        </w:tc>
        <w:tc>
          <w:tcPr>
            <w:tcW w:w="1372" w:type="dxa"/>
          </w:tcPr>
          <w:p w14:paraId="5472119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9,8</w:t>
            </w:r>
          </w:p>
        </w:tc>
        <w:tc>
          <w:tcPr>
            <w:tcW w:w="1380" w:type="dxa"/>
          </w:tcPr>
          <w:p w14:paraId="371A963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5 163</w:t>
            </w:r>
          </w:p>
        </w:tc>
        <w:tc>
          <w:tcPr>
            <w:tcW w:w="1372" w:type="dxa"/>
          </w:tcPr>
          <w:p w14:paraId="1200ADB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5,5</w:t>
            </w:r>
          </w:p>
        </w:tc>
        <w:tc>
          <w:tcPr>
            <w:tcW w:w="1380" w:type="dxa"/>
          </w:tcPr>
          <w:p w14:paraId="3F143B9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3 992</w:t>
            </w:r>
          </w:p>
        </w:tc>
        <w:tc>
          <w:tcPr>
            <w:tcW w:w="1372" w:type="dxa"/>
          </w:tcPr>
          <w:p w14:paraId="063FC77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4,3</w:t>
            </w:r>
          </w:p>
        </w:tc>
      </w:tr>
      <w:tr w:rsidR="009B66A3" w:rsidRPr="00142F62" w14:paraId="2D7ACC6D" w14:textId="77777777" w:rsidTr="009B66A3">
        <w:tc>
          <w:tcPr>
            <w:tcW w:w="1383" w:type="dxa"/>
          </w:tcPr>
          <w:p w14:paraId="13B8CFF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كونو</w:t>
            </w:r>
          </w:p>
        </w:tc>
        <w:tc>
          <w:tcPr>
            <w:tcW w:w="1380" w:type="dxa"/>
          </w:tcPr>
          <w:p w14:paraId="34103444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6 756</w:t>
            </w:r>
          </w:p>
        </w:tc>
        <w:tc>
          <w:tcPr>
            <w:tcW w:w="1372" w:type="dxa"/>
          </w:tcPr>
          <w:p w14:paraId="6CB1EB3E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7,3</w:t>
            </w:r>
          </w:p>
        </w:tc>
        <w:tc>
          <w:tcPr>
            <w:tcW w:w="1380" w:type="dxa"/>
          </w:tcPr>
          <w:p w14:paraId="009AA1D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3 793</w:t>
            </w:r>
          </w:p>
        </w:tc>
        <w:tc>
          <w:tcPr>
            <w:tcW w:w="1372" w:type="dxa"/>
          </w:tcPr>
          <w:p w14:paraId="474043F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4,1</w:t>
            </w:r>
          </w:p>
        </w:tc>
        <w:tc>
          <w:tcPr>
            <w:tcW w:w="1380" w:type="dxa"/>
          </w:tcPr>
          <w:p w14:paraId="077C7324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2 963</w:t>
            </w:r>
          </w:p>
        </w:tc>
        <w:tc>
          <w:tcPr>
            <w:tcW w:w="1372" w:type="dxa"/>
          </w:tcPr>
          <w:p w14:paraId="4C59D63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3,2</w:t>
            </w:r>
          </w:p>
        </w:tc>
      </w:tr>
      <w:tr w:rsidR="009B66A3" w:rsidRPr="00142F62" w14:paraId="375045CA" w14:textId="77777777" w:rsidTr="009B66A3">
        <w:tc>
          <w:tcPr>
            <w:tcW w:w="1383" w:type="dxa"/>
          </w:tcPr>
          <w:p w14:paraId="5B01350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</w:p>
        </w:tc>
        <w:tc>
          <w:tcPr>
            <w:tcW w:w="1380" w:type="dxa"/>
          </w:tcPr>
          <w:p w14:paraId="585C600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72" w:type="dxa"/>
          </w:tcPr>
          <w:p w14:paraId="6ADCCA8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80" w:type="dxa"/>
          </w:tcPr>
          <w:p w14:paraId="3351882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72" w:type="dxa"/>
          </w:tcPr>
          <w:p w14:paraId="59E169E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80" w:type="dxa"/>
          </w:tcPr>
          <w:p w14:paraId="37A7C68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72" w:type="dxa"/>
          </w:tcPr>
          <w:p w14:paraId="3A7861E4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0,0</w:t>
            </w:r>
          </w:p>
        </w:tc>
      </w:tr>
      <w:tr w:rsidR="009B66A3" w:rsidRPr="00142F62" w14:paraId="3AED5841" w14:textId="77777777" w:rsidTr="009B66A3">
        <w:tc>
          <w:tcPr>
            <w:tcW w:w="1383" w:type="dxa"/>
          </w:tcPr>
          <w:p w14:paraId="1D9227A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b/>
                <w:bCs/>
                <w:sz w:val="20"/>
                <w:szCs w:val="20"/>
                <w:rtl/>
                <w:lang w:val="en-US"/>
              </w:rPr>
              <w:t>الشمالية</w:t>
            </w:r>
          </w:p>
        </w:tc>
        <w:tc>
          <w:tcPr>
            <w:tcW w:w="1380" w:type="dxa"/>
          </w:tcPr>
          <w:p w14:paraId="0B091B2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32 849</w:t>
            </w:r>
          </w:p>
        </w:tc>
        <w:tc>
          <w:tcPr>
            <w:tcW w:w="1372" w:type="dxa"/>
          </w:tcPr>
          <w:p w14:paraId="7762571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35,3</w:t>
            </w:r>
          </w:p>
        </w:tc>
        <w:tc>
          <w:tcPr>
            <w:tcW w:w="1380" w:type="dxa"/>
          </w:tcPr>
          <w:p w14:paraId="12B3FD9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17 337</w:t>
            </w:r>
          </w:p>
        </w:tc>
        <w:tc>
          <w:tcPr>
            <w:tcW w:w="1372" w:type="dxa"/>
          </w:tcPr>
          <w:p w14:paraId="1E14B45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18,6</w:t>
            </w:r>
          </w:p>
        </w:tc>
        <w:tc>
          <w:tcPr>
            <w:tcW w:w="1380" w:type="dxa"/>
          </w:tcPr>
          <w:p w14:paraId="1B566A2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15 512</w:t>
            </w:r>
          </w:p>
        </w:tc>
        <w:tc>
          <w:tcPr>
            <w:tcW w:w="1372" w:type="dxa"/>
          </w:tcPr>
          <w:p w14:paraId="5D344FF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16,7</w:t>
            </w:r>
          </w:p>
        </w:tc>
      </w:tr>
      <w:tr w:rsidR="009B66A3" w:rsidRPr="00142F62" w14:paraId="2D43F2D4" w14:textId="77777777" w:rsidTr="009B66A3">
        <w:tc>
          <w:tcPr>
            <w:tcW w:w="1383" w:type="dxa"/>
          </w:tcPr>
          <w:p w14:paraId="3E5F8A0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بومبالي</w:t>
            </w:r>
          </w:p>
        </w:tc>
        <w:tc>
          <w:tcPr>
            <w:tcW w:w="1380" w:type="dxa"/>
          </w:tcPr>
          <w:p w14:paraId="7240301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8 797</w:t>
            </w:r>
          </w:p>
        </w:tc>
        <w:tc>
          <w:tcPr>
            <w:tcW w:w="1372" w:type="dxa"/>
          </w:tcPr>
          <w:p w14:paraId="23830AD4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9,4</w:t>
            </w:r>
          </w:p>
        </w:tc>
        <w:tc>
          <w:tcPr>
            <w:tcW w:w="1380" w:type="dxa"/>
          </w:tcPr>
          <w:p w14:paraId="75431A5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4 669</w:t>
            </w:r>
          </w:p>
        </w:tc>
        <w:tc>
          <w:tcPr>
            <w:tcW w:w="1372" w:type="dxa"/>
          </w:tcPr>
          <w:p w14:paraId="2A5665B5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5,0</w:t>
            </w:r>
          </w:p>
        </w:tc>
        <w:tc>
          <w:tcPr>
            <w:tcW w:w="1380" w:type="dxa"/>
          </w:tcPr>
          <w:p w14:paraId="4F888C0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4 128</w:t>
            </w:r>
          </w:p>
        </w:tc>
        <w:tc>
          <w:tcPr>
            <w:tcW w:w="1372" w:type="dxa"/>
          </w:tcPr>
          <w:p w14:paraId="44708FA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4,4</w:t>
            </w:r>
          </w:p>
        </w:tc>
      </w:tr>
      <w:tr w:rsidR="009B66A3" w:rsidRPr="00142F62" w14:paraId="2E09B0AD" w14:textId="77777777" w:rsidTr="009B66A3">
        <w:tc>
          <w:tcPr>
            <w:tcW w:w="1383" w:type="dxa"/>
          </w:tcPr>
          <w:p w14:paraId="22C77DD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كامبيا</w:t>
            </w:r>
          </w:p>
        </w:tc>
        <w:tc>
          <w:tcPr>
            <w:tcW w:w="1380" w:type="dxa"/>
          </w:tcPr>
          <w:p w14:paraId="5A337E3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4 489</w:t>
            </w:r>
          </w:p>
        </w:tc>
        <w:tc>
          <w:tcPr>
            <w:tcW w:w="1372" w:type="dxa"/>
          </w:tcPr>
          <w:p w14:paraId="047EE1E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4,8</w:t>
            </w:r>
          </w:p>
        </w:tc>
        <w:tc>
          <w:tcPr>
            <w:tcW w:w="1380" w:type="dxa"/>
          </w:tcPr>
          <w:p w14:paraId="12ACF21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2 322</w:t>
            </w:r>
          </w:p>
        </w:tc>
        <w:tc>
          <w:tcPr>
            <w:tcW w:w="1372" w:type="dxa"/>
          </w:tcPr>
          <w:p w14:paraId="0FCF7B4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2,5</w:t>
            </w:r>
          </w:p>
        </w:tc>
        <w:tc>
          <w:tcPr>
            <w:tcW w:w="1380" w:type="dxa"/>
          </w:tcPr>
          <w:p w14:paraId="25B8108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2 167</w:t>
            </w:r>
          </w:p>
        </w:tc>
        <w:tc>
          <w:tcPr>
            <w:tcW w:w="1372" w:type="dxa"/>
          </w:tcPr>
          <w:p w14:paraId="215DFEEE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2,3</w:t>
            </w:r>
          </w:p>
        </w:tc>
      </w:tr>
      <w:tr w:rsidR="009B66A3" w:rsidRPr="00142F62" w14:paraId="408E0EFF" w14:textId="77777777" w:rsidTr="009B66A3">
        <w:tc>
          <w:tcPr>
            <w:tcW w:w="1383" w:type="dxa"/>
          </w:tcPr>
          <w:p w14:paraId="44CBA9E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كوينادوغو</w:t>
            </w:r>
          </w:p>
        </w:tc>
        <w:tc>
          <w:tcPr>
            <w:tcW w:w="1380" w:type="dxa"/>
          </w:tcPr>
          <w:p w14:paraId="5440C5B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4 125</w:t>
            </w:r>
          </w:p>
        </w:tc>
        <w:tc>
          <w:tcPr>
            <w:tcW w:w="1372" w:type="dxa"/>
          </w:tcPr>
          <w:p w14:paraId="53EE31C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4,4</w:t>
            </w:r>
          </w:p>
        </w:tc>
        <w:tc>
          <w:tcPr>
            <w:tcW w:w="1380" w:type="dxa"/>
          </w:tcPr>
          <w:p w14:paraId="73F7BA5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2 233</w:t>
            </w:r>
          </w:p>
        </w:tc>
        <w:tc>
          <w:tcPr>
            <w:tcW w:w="1372" w:type="dxa"/>
          </w:tcPr>
          <w:p w14:paraId="01B5684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2,4</w:t>
            </w:r>
          </w:p>
        </w:tc>
        <w:tc>
          <w:tcPr>
            <w:tcW w:w="1380" w:type="dxa"/>
          </w:tcPr>
          <w:p w14:paraId="276EA4F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1 892</w:t>
            </w:r>
          </w:p>
        </w:tc>
        <w:tc>
          <w:tcPr>
            <w:tcW w:w="1372" w:type="dxa"/>
          </w:tcPr>
          <w:p w14:paraId="5ABA850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2,0</w:t>
            </w:r>
          </w:p>
        </w:tc>
      </w:tr>
      <w:tr w:rsidR="009B66A3" w:rsidRPr="00142F62" w14:paraId="0E7FDF0A" w14:textId="77777777" w:rsidTr="009B66A3">
        <w:tc>
          <w:tcPr>
            <w:tcW w:w="1383" w:type="dxa"/>
          </w:tcPr>
          <w:p w14:paraId="24E221F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بورت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لوكو</w:t>
            </w:r>
          </w:p>
        </w:tc>
        <w:tc>
          <w:tcPr>
            <w:tcW w:w="1380" w:type="dxa"/>
          </w:tcPr>
          <w:p w14:paraId="123E6FC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9 050</w:t>
            </w:r>
          </w:p>
        </w:tc>
        <w:tc>
          <w:tcPr>
            <w:tcW w:w="1372" w:type="dxa"/>
          </w:tcPr>
          <w:p w14:paraId="0052033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9,7</w:t>
            </w:r>
          </w:p>
        </w:tc>
        <w:tc>
          <w:tcPr>
            <w:tcW w:w="1380" w:type="dxa"/>
          </w:tcPr>
          <w:p w14:paraId="65527FD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4 725</w:t>
            </w:r>
          </w:p>
        </w:tc>
        <w:tc>
          <w:tcPr>
            <w:tcW w:w="1372" w:type="dxa"/>
          </w:tcPr>
          <w:p w14:paraId="28FE542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5,1</w:t>
            </w:r>
          </w:p>
        </w:tc>
        <w:tc>
          <w:tcPr>
            <w:tcW w:w="1380" w:type="dxa"/>
          </w:tcPr>
          <w:p w14:paraId="3FEF8BF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4 325</w:t>
            </w:r>
          </w:p>
        </w:tc>
        <w:tc>
          <w:tcPr>
            <w:tcW w:w="1372" w:type="dxa"/>
          </w:tcPr>
          <w:p w14:paraId="63D8C80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4,6</w:t>
            </w:r>
          </w:p>
        </w:tc>
      </w:tr>
      <w:tr w:rsidR="009B66A3" w:rsidRPr="00142F62" w14:paraId="484421B3" w14:textId="77777777" w:rsidTr="009B66A3">
        <w:tc>
          <w:tcPr>
            <w:tcW w:w="1383" w:type="dxa"/>
          </w:tcPr>
          <w:p w14:paraId="5A9C323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تونكوليلي</w:t>
            </w:r>
          </w:p>
        </w:tc>
        <w:tc>
          <w:tcPr>
            <w:tcW w:w="1380" w:type="dxa"/>
          </w:tcPr>
          <w:p w14:paraId="353F289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6 388</w:t>
            </w:r>
          </w:p>
        </w:tc>
        <w:tc>
          <w:tcPr>
            <w:tcW w:w="1372" w:type="dxa"/>
          </w:tcPr>
          <w:p w14:paraId="5304328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6,9</w:t>
            </w:r>
          </w:p>
        </w:tc>
        <w:tc>
          <w:tcPr>
            <w:tcW w:w="1380" w:type="dxa"/>
          </w:tcPr>
          <w:p w14:paraId="6313DF9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3 388</w:t>
            </w:r>
          </w:p>
        </w:tc>
        <w:tc>
          <w:tcPr>
            <w:tcW w:w="1372" w:type="dxa"/>
          </w:tcPr>
          <w:p w14:paraId="0C76005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3,6</w:t>
            </w:r>
          </w:p>
        </w:tc>
        <w:tc>
          <w:tcPr>
            <w:tcW w:w="1380" w:type="dxa"/>
          </w:tcPr>
          <w:p w14:paraId="25F905C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3 000</w:t>
            </w:r>
          </w:p>
        </w:tc>
        <w:tc>
          <w:tcPr>
            <w:tcW w:w="1372" w:type="dxa"/>
          </w:tcPr>
          <w:p w14:paraId="5D6008F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3,2</w:t>
            </w:r>
          </w:p>
        </w:tc>
      </w:tr>
      <w:tr w:rsidR="009B66A3" w:rsidRPr="00142F62" w14:paraId="3B8BF35B" w14:textId="77777777" w:rsidTr="009B66A3">
        <w:tc>
          <w:tcPr>
            <w:tcW w:w="1383" w:type="dxa"/>
          </w:tcPr>
          <w:p w14:paraId="78CDBE8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</w:p>
        </w:tc>
        <w:tc>
          <w:tcPr>
            <w:tcW w:w="1380" w:type="dxa"/>
          </w:tcPr>
          <w:p w14:paraId="0813D7A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72" w:type="dxa"/>
          </w:tcPr>
          <w:p w14:paraId="7C43FC2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80" w:type="dxa"/>
          </w:tcPr>
          <w:p w14:paraId="572D34A4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72" w:type="dxa"/>
          </w:tcPr>
          <w:p w14:paraId="7C4954B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80" w:type="dxa"/>
          </w:tcPr>
          <w:p w14:paraId="2443C1D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72" w:type="dxa"/>
          </w:tcPr>
          <w:p w14:paraId="5670AC3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0,0</w:t>
            </w:r>
          </w:p>
        </w:tc>
      </w:tr>
      <w:tr w:rsidR="009B66A3" w:rsidRPr="00142F62" w14:paraId="411CB202" w14:textId="77777777" w:rsidTr="009B66A3">
        <w:tc>
          <w:tcPr>
            <w:tcW w:w="1383" w:type="dxa"/>
          </w:tcPr>
          <w:p w14:paraId="0303AC1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b/>
                <w:bCs/>
                <w:sz w:val="20"/>
                <w:szCs w:val="20"/>
                <w:rtl/>
                <w:lang w:val="en-US"/>
              </w:rPr>
              <w:t>الجنوبية</w:t>
            </w:r>
          </w:p>
        </w:tc>
        <w:tc>
          <w:tcPr>
            <w:tcW w:w="1380" w:type="dxa"/>
          </w:tcPr>
          <w:p w14:paraId="3EED095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22 770</w:t>
            </w:r>
          </w:p>
        </w:tc>
        <w:tc>
          <w:tcPr>
            <w:tcW w:w="1372" w:type="dxa"/>
          </w:tcPr>
          <w:p w14:paraId="268CA13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24,4</w:t>
            </w:r>
          </w:p>
        </w:tc>
        <w:tc>
          <w:tcPr>
            <w:tcW w:w="1380" w:type="dxa"/>
          </w:tcPr>
          <w:p w14:paraId="7C12359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12 207</w:t>
            </w:r>
          </w:p>
        </w:tc>
        <w:tc>
          <w:tcPr>
            <w:tcW w:w="1372" w:type="dxa"/>
          </w:tcPr>
          <w:p w14:paraId="619FB86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13,1</w:t>
            </w:r>
          </w:p>
        </w:tc>
        <w:tc>
          <w:tcPr>
            <w:tcW w:w="1380" w:type="dxa"/>
          </w:tcPr>
          <w:p w14:paraId="4773191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10 563</w:t>
            </w:r>
          </w:p>
        </w:tc>
        <w:tc>
          <w:tcPr>
            <w:tcW w:w="1372" w:type="dxa"/>
          </w:tcPr>
          <w:p w14:paraId="259786D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11,3</w:t>
            </w:r>
          </w:p>
        </w:tc>
      </w:tr>
      <w:tr w:rsidR="009B66A3" w:rsidRPr="00142F62" w14:paraId="05F863F7" w14:textId="77777777" w:rsidTr="009B66A3">
        <w:tc>
          <w:tcPr>
            <w:tcW w:w="1383" w:type="dxa"/>
          </w:tcPr>
          <w:p w14:paraId="04E5D0A5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بو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جنوب</w:t>
            </w:r>
          </w:p>
        </w:tc>
        <w:tc>
          <w:tcPr>
            <w:tcW w:w="1380" w:type="dxa"/>
          </w:tcPr>
          <w:p w14:paraId="7F81FC3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9 335</w:t>
            </w:r>
          </w:p>
        </w:tc>
        <w:tc>
          <w:tcPr>
            <w:tcW w:w="1372" w:type="dxa"/>
          </w:tcPr>
          <w:p w14:paraId="38B5C59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10,0</w:t>
            </w:r>
          </w:p>
        </w:tc>
        <w:tc>
          <w:tcPr>
            <w:tcW w:w="1380" w:type="dxa"/>
          </w:tcPr>
          <w:p w14:paraId="306AE6C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5 021</w:t>
            </w:r>
          </w:p>
        </w:tc>
        <w:tc>
          <w:tcPr>
            <w:tcW w:w="1372" w:type="dxa"/>
          </w:tcPr>
          <w:p w14:paraId="1024833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5,4</w:t>
            </w:r>
          </w:p>
        </w:tc>
        <w:tc>
          <w:tcPr>
            <w:tcW w:w="1380" w:type="dxa"/>
          </w:tcPr>
          <w:p w14:paraId="63C99DEE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4 314</w:t>
            </w:r>
          </w:p>
        </w:tc>
        <w:tc>
          <w:tcPr>
            <w:tcW w:w="1372" w:type="dxa"/>
          </w:tcPr>
          <w:p w14:paraId="48BC96F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4,6</w:t>
            </w:r>
          </w:p>
        </w:tc>
      </w:tr>
      <w:tr w:rsidR="009B66A3" w:rsidRPr="00142F62" w14:paraId="68E61499" w14:textId="77777777" w:rsidTr="009B66A3">
        <w:tc>
          <w:tcPr>
            <w:tcW w:w="1383" w:type="dxa"/>
          </w:tcPr>
          <w:p w14:paraId="251FB33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بونتي</w:t>
            </w:r>
          </w:p>
        </w:tc>
        <w:tc>
          <w:tcPr>
            <w:tcW w:w="1380" w:type="dxa"/>
          </w:tcPr>
          <w:p w14:paraId="4C2B904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2 726</w:t>
            </w:r>
          </w:p>
        </w:tc>
        <w:tc>
          <w:tcPr>
            <w:tcW w:w="1372" w:type="dxa"/>
          </w:tcPr>
          <w:p w14:paraId="3E4A2C2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2,9</w:t>
            </w:r>
          </w:p>
        </w:tc>
        <w:tc>
          <w:tcPr>
            <w:tcW w:w="1380" w:type="dxa"/>
          </w:tcPr>
          <w:p w14:paraId="3E8D083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1 461</w:t>
            </w:r>
          </w:p>
        </w:tc>
        <w:tc>
          <w:tcPr>
            <w:tcW w:w="1372" w:type="dxa"/>
          </w:tcPr>
          <w:p w14:paraId="438138B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1,6</w:t>
            </w:r>
          </w:p>
        </w:tc>
        <w:tc>
          <w:tcPr>
            <w:tcW w:w="1380" w:type="dxa"/>
          </w:tcPr>
          <w:p w14:paraId="4F68AAC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1 265</w:t>
            </w:r>
          </w:p>
        </w:tc>
        <w:tc>
          <w:tcPr>
            <w:tcW w:w="1372" w:type="dxa"/>
          </w:tcPr>
          <w:p w14:paraId="7D6D65C4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1,4</w:t>
            </w:r>
          </w:p>
        </w:tc>
      </w:tr>
      <w:tr w:rsidR="009B66A3" w:rsidRPr="00142F62" w14:paraId="76BD9ECC" w14:textId="77777777" w:rsidTr="009B66A3">
        <w:tc>
          <w:tcPr>
            <w:tcW w:w="1383" w:type="dxa"/>
          </w:tcPr>
          <w:p w14:paraId="5DB1304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مويامبا</w:t>
            </w:r>
          </w:p>
        </w:tc>
        <w:tc>
          <w:tcPr>
            <w:tcW w:w="1380" w:type="dxa"/>
          </w:tcPr>
          <w:p w14:paraId="7196404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5 866</w:t>
            </w:r>
          </w:p>
        </w:tc>
        <w:tc>
          <w:tcPr>
            <w:tcW w:w="1372" w:type="dxa"/>
          </w:tcPr>
          <w:p w14:paraId="2C2CC2E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6,3</w:t>
            </w:r>
          </w:p>
        </w:tc>
        <w:tc>
          <w:tcPr>
            <w:tcW w:w="1380" w:type="dxa"/>
          </w:tcPr>
          <w:p w14:paraId="4C3CF88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3 099</w:t>
            </w:r>
          </w:p>
        </w:tc>
        <w:tc>
          <w:tcPr>
            <w:tcW w:w="1372" w:type="dxa"/>
          </w:tcPr>
          <w:p w14:paraId="5A17DF4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3,3</w:t>
            </w:r>
          </w:p>
        </w:tc>
        <w:tc>
          <w:tcPr>
            <w:tcW w:w="1380" w:type="dxa"/>
          </w:tcPr>
          <w:p w14:paraId="60DDD7D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2 767</w:t>
            </w:r>
          </w:p>
        </w:tc>
        <w:tc>
          <w:tcPr>
            <w:tcW w:w="1372" w:type="dxa"/>
          </w:tcPr>
          <w:p w14:paraId="39AE81F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3,0</w:t>
            </w:r>
          </w:p>
        </w:tc>
      </w:tr>
      <w:tr w:rsidR="009B66A3" w:rsidRPr="00142F62" w14:paraId="478BD6A2" w14:textId="77777777" w:rsidTr="009B66A3">
        <w:tc>
          <w:tcPr>
            <w:tcW w:w="1383" w:type="dxa"/>
          </w:tcPr>
          <w:p w14:paraId="6381FAC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بوجيهون</w:t>
            </w:r>
          </w:p>
        </w:tc>
        <w:tc>
          <w:tcPr>
            <w:tcW w:w="1380" w:type="dxa"/>
          </w:tcPr>
          <w:p w14:paraId="0C7EC27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4 843</w:t>
            </w:r>
          </w:p>
        </w:tc>
        <w:tc>
          <w:tcPr>
            <w:tcW w:w="1372" w:type="dxa"/>
          </w:tcPr>
          <w:p w14:paraId="75F73A1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5,2</w:t>
            </w:r>
          </w:p>
        </w:tc>
        <w:tc>
          <w:tcPr>
            <w:tcW w:w="1380" w:type="dxa"/>
          </w:tcPr>
          <w:p w14:paraId="287BEBD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2 626</w:t>
            </w:r>
          </w:p>
        </w:tc>
        <w:tc>
          <w:tcPr>
            <w:tcW w:w="1372" w:type="dxa"/>
          </w:tcPr>
          <w:p w14:paraId="3513FB4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2,8</w:t>
            </w:r>
          </w:p>
        </w:tc>
        <w:tc>
          <w:tcPr>
            <w:tcW w:w="1380" w:type="dxa"/>
          </w:tcPr>
          <w:p w14:paraId="5A9B16D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2 217</w:t>
            </w:r>
          </w:p>
        </w:tc>
        <w:tc>
          <w:tcPr>
            <w:tcW w:w="1372" w:type="dxa"/>
          </w:tcPr>
          <w:p w14:paraId="0AC8770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2,4</w:t>
            </w:r>
          </w:p>
        </w:tc>
      </w:tr>
      <w:tr w:rsidR="009B66A3" w:rsidRPr="00142F62" w14:paraId="7F96DC00" w14:textId="77777777" w:rsidTr="009B66A3">
        <w:tc>
          <w:tcPr>
            <w:tcW w:w="1383" w:type="dxa"/>
          </w:tcPr>
          <w:p w14:paraId="5AB5E56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</w:p>
        </w:tc>
        <w:tc>
          <w:tcPr>
            <w:tcW w:w="1380" w:type="dxa"/>
          </w:tcPr>
          <w:p w14:paraId="0F2FB25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72" w:type="dxa"/>
          </w:tcPr>
          <w:p w14:paraId="33D94D0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80" w:type="dxa"/>
          </w:tcPr>
          <w:p w14:paraId="326C0F4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72" w:type="dxa"/>
          </w:tcPr>
          <w:p w14:paraId="76940B6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80" w:type="dxa"/>
          </w:tcPr>
          <w:p w14:paraId="2886A07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</w:p>
        </w:tc>
        <w:tc>
          <w:tcPr>
            <w:tcW w:w="1372" w:type="dxa"/>
          </w:tcPr>
          <w:p w14:paraId="4FC6256E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0,0</w:t>
            </w:r>
          </w:p>
        </w:tc>
      </w:tr>
      <w:tr w:rsidR="009B66A3" w:rsidRPr="00142F62" w14:paraId="3DA96C29" w14:textId="77777777" w:rsidTr="009B66A3">
        <w:tc>
          <w:tcPr>
            <w:tcW w:w="1383" w:type="dxa"/>
          </w:tcPr>
          <w:p w14:paraId="5982F38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b/>
                <w:bCs/>
                <w:sz w:val="20"/>
                <w:szCs w:val="20"/>
                <w:rtl/>
                <w:lang w:val="en-US"/>
              </w:rPr>
              <w:t>الغربية</w:t>
            </w:r>
          </w:p>
        </w:tc>
        <w:tc>
          <w:tcPr>
            <w:tcW w:w="1380" w:type="dxa"/>
          </w:tcPr>
          <w:p w14:paraId="0FC60BF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11 933</w:t>
            </w:r>
          </w:p>
        </w:tc>
        <w:tc>
          <w:tcPr>
            <w:tcW w:w="1372" w:type="dxa"/>
          </w:tcPr>
          <w:p w14:paraId="3BC5CED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12,8</w:t>
            </w:r>
          </w:p>
        </w:tc>
        <w:tc>
          <w:tcPr>
            <w:tcW w:w="1380" w:type="dxa"/>
          </w:tcPr>
          <w:p w14:paraId="2E9D966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6 625</w:t>
            </w:r>
          </w:p>
        </w:tc>
        <w:tc>
          <w:tcPr>
            <w:tcW w:w="1372" w:type="dxa"/>
          </w:tcPr>
          <w:p w14:paraId="6E9ED38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7,1</w:t>
            </w:r>
          </w:p>
        </w:tc>
        <w:tc>
          <w:tcPr>
            <w:tcW w:w="1380" w:type="dxa"/>
          </w:tcPr>
          <w:p w14:paraId="5E25455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5 308</w:t>
            </w:r>
          </w:p>
        </w:tc>
        <w:tc>
          <w:tcPr>
            <w:tcW w:w="1372" w:type="dxa"/>
          </w:tcPr>
          <w:p w14:paraId="56E22B7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5,7</w:t>
            </w:r>
          </w:p>
        </w:tc>
      </w:tr>
      <w:tr w:rsidR="009B66A3" w:rsidRPr="00142F62" w14:paraId="4C366508" w14:textId="77777777" w:rsidTr="009B66A3">
        <w:tc>
          <w:tcPr>
            <w:tcW w:w="1383" w:type="dxa"/>
          </w:tcPr>
          <w:p w14:paraId="27A7402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الريفية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الغربية</w:t>
            </w:r>
          </w:p>
        </w:tc>
        <w:tc>
          <w:tcPr>
            <w:tcW w:w="1380" w:type="dxa"/>
          </w:tcPr>
          <w:p w14:paraId="565406A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4 126</w:t>
            </w:r>
          </w:p>
        </w:tc>
        <w:tc>
          <w:tcPr>
            <w:tcW w:w="1372" w:type="dxa"/>
          </w:tcPr>
          <w:p w14:paraId="70903E9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4,4</w:t>
            </w:r>
          </w:p>
        </w:tc>
        <w:tc>
          <w:tcPr>
            <w:tcW w:w="1380" w:type="dxa"/>
          </w:tcPr>
          <w:p w14:paraId="68BECFDE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2 361</w:t>
            </w:r>
          </w:p>
        </w:tc>
        <w:tc>
          <w:tcPr>
            <w:tcW w:w="1372" w:type="dxa"/>
          </w:tcPr>
          <w:p w14:paraId="7B3978B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2,5</w:t>
            </w:r>
          </w:p>
        </w:tc>
        <w:tc>
          <w:tcPr>
            <w:tcW w:w="1380" w:type="dxa"/>
          </w:tcPr>
          <w:p w14:paraId="66DA365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1 765</w:t>
            </w:r>
          </w:p>
        </w:tc>
        <w:tc>
          <w:tcPr>
            <w:tcW w:w="1372" w:type="dxa"/>
          </w:tcPr>
          <w:p w14:paraId="5C628FE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1,9</w:t>
            </w:r>
          </w:p>
        </w:tc>
      </w:tr>
      <w:tr w:rsidR="009B66A3" w:rsidRPr="00142F62" w14:paraId="4EDF1C9E" w14:textId="77777777" w:rsidTr="009B66A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1383" w:type="dxa"/>
          </w:tcPr>
          <w:p w14:paraId="5DCEC9E2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الحضرية الغربية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</w:p>
        </w:tc>
        <w:tc>
          <w:tcPr>
            <w:tcW w:w="1380" w:type="dxa"/>
          </w:tcPr>
          <w:p w14:paraId="6123C51B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7 807</w:t>
            </w:r>
          </w:p>
        </w:tc>
        <w:tc>
          <w:tcPr>
            <w:tcW w:w="1372" w:type="dxa"/>
          </w:tcPr>
          <w:p w14:paraId="344D8D21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8,4</w:t>
            </w:r>
          </w:p>
        </w:tc>
        <w:tc>
          <w:tcPr>
            <w:tcW w:w="1380" w:type="dxa"/>
          </w:tcPr>
          <w:p w14:paraId="1E2BE92E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4 264</w:t>
            </w:r>
          </w:p>
        </w:tc>
        <w:tc>
          <w:tcPr>
            <w:tcW w:w="1372" w:type="dxa"/>
          </w:tcPr>
          <w:p w14:paraId="159D5A69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4,6</w:t>
            </w:r>
          </w:p>
        </w:tc>
        <w:tc>
          <w:tcPr>
            <w:tcW w:w="1380" w:type="dxa"/>
          </w:tcPr>
          <w:p w14:paraId="50A239AC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3 543</w:t>
            </w:r>
          </w:p>
        </w:tc>
        <w:tc>
          <w:tcPr>
            <w:tcW w:w="1372" w:type="dxa"/>
          </w:tcPr>
          <w:p w14:paraId="7A8B58EB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3,8</w:t>
            </w:r>
          </w:p>
        </w:tc>
      </w:tr>
    </w:tbl>
    <w:p w14:paraId="1DA6E18A" w14:textId="77777777" w:rsidR="009B66A3" w:rsidRPr="00142F62" w:rsidRDefault="009B66A3" w:rsidP="009B66A3">
      <w:pPr>
        <w:pStyle w:val="SingleTxtGA"/>
        <w:spacing w:before="240"/>
        <w:rPr>
          <w:lang w:val="en-US"/>
        </w:rPr>
      </w:pPr>
      <w:r w:rsidRPr="00142F62">
        <w:rPr>
          <w:rFonts w:hint="cs"/>
          <w:rtl/>
          <w:lang w:val="en-US"/>
        </w:rPr>
        <w:t>415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ويبين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أدناه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والتوزيع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لانتشار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والجنس</w:t>
      </w:r>
      <w:r w:rsidRPr="00142F62">
        <w:rPr>
          <w:rtl/>
          <w:lang w:val="en-US"/>
        </w:rPr>
        <w:t>.</w:t>
      </w:r>
    </w:p>
    <w:p w14:paraId="4E3212D5" w14:textId="159FD7FA" w:rsidR="009B66A3" w:rsidRPr="00142F62" w:rsidRDefault="009B66A3" w:rsidP="00C912FC">
      <w:pPr>
        <w:pStyle w:val="TABLETitle"/>
        <w:rPr>
          <w:lang w:val="en-US"/>
        </w:rPr>
      </w:pPr>
      <w:r w:rsidRPr="00142F62">
        <w:rPr>
          <w:rFonts w:hint="cs"/>
          <w:rtl/>
          <w:lang w:val="en-US"/>
        </w:rPr>
        <w:t>الجدول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1-3</w:t>
      </w:r>
      <w:r w:rsidR="00C912FC" w:rsidRPr="00142F62">
        <w:rPr>
          <w:lang w:val="en-US"/>
        </w:rPr>
        <w:tab/>
      </w:r>
      <w:r w:rsidR="00C912FC" w:rsidRPr="00142F62">
        <w:rPr>
          <w:lang w:val="en-US"/>
        </w:rPr>
        <w:br/>
      </w:r>
      <w:r w:rsidRPr="00142F62">
        <w:rPr>
          <w:rFonts w:hint="cs"/>
          <w:rtl/>
          <w:lang w:val="en-US"/>
        </w:rPr>
        <w:t>الأعداد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والتوزيع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النسبي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لانتشار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حسب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نوع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 والجنس</w:t>
      </w:r>
    </w:p>
    <w:tbl>
      <w:tblPr>
        <w:tblStyle w:val="TABLEA"/>
        <w:bidiVisual/>
        <w:tblW w:w="9637" w:type="dxa"/>
        <w:tblLook w:val="04E0" w:firstRow="1" w:lastRow="1" w:firstColumn="1" w:lastColumn="0" w:noHBand="0" w:noVBand="1"/>
      </w:tblPr>
      <w:tblGrid>
        <w:gridCol w:w="2245"/>
        <w:gridCol w:w="1232"/>
        <w:gridCol w:w="1232"/>
        <w:gridCol w:w="1232"/>
        <w:gridCol w:w="1232"/>
        <w:gridCol w:w="1232"/>
        <w:gridCol w:w="1232"/>
      </w:tblGrid>
      <w:tr w:rsidR="009B66A3" w:rsidRPr="00142F62" w14:paraId="594F2D9B" w14:textId="77777777" w:rsidTr="009B66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245" w:type="dxa"/>
            <w:vAlign w:val="bottom"/>
          </w:tcPr>
          <w:p w14:paraId="72096372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232" w:type="dxa"/>
            <w:vAlign w:val="bottom"/>
          </w:tcPr>
          <w:p w14:paraId="6D390618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كلا الجنسين</w:t>
            </w:r>
          </w:p>
        </w:tc>
        <w:tc>
          <w:tcPr>
            <w:tcW w:w="1232" w:type="dxa"/>
            <w:vAlign w:val="bottom"/>
          </w:tcPr>
          <w:p w14:paraId="3FABC652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النسبة المئوية</w:t>
            </w:r>
          </w:p>
        </w:tc>
        <w:tc>
          <w:tcPr>
            <w:tcW w:w="1232" w:type="dxa"/>
            <w:vAlign w:val="bottom"/>
          </w:tcPr>
          <w:p w14:paraId="3BE41E84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الذكور</w:t>
            </w:r>
          </w:p>
        </w:tc>
        <w:tc>
          <w:tcPr>
            <w:tcW w:w="1232" w:type="dxa"/>
            <w:vAlign w:val="bottom"/>
          </w:tcPr>
          <w:p w14:paraId="397388EB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النسبة المئوية</w:t>
            </w:r>
          </w:p>
        </w:tc>
        <w:tc>
          <w:tcPr>
            <w:tcW w:w="1232" w:type="dxa"/>
            <w:vAlign w:val="bottom"/>
          </w:tcPr>
          <w:p w14:paraId="2058667B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الإناث</w:t>
            </w:r>
          </w:p>
        </w:tc>
        <w:tc>
          <w:tcPr>
            <w:tcW w:w="1232" w:type="dxa"/>
            <w:vAlign w:val="bottom"/>
          </w:tcPr>
          <w:p w14:paraId="7A603E9E" w14:textId="77777777" w:rsidR="009B66A3" w:rsidRPr="00142F62" w:rsidRDefault="009B66A3" w:rsidP="009B66A3">
            <w:pPr>
              <w:pStyle w:val="SingleTxtGA"/>
              <w:spacing w:after="40" w:line="280" w:lineRule="exact"/>
              <w:ind w:left="113" w:right="113"/>
              <w:rPr>
                <w:i/>
                <w:iCs/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i/>
                <w:iCs/>
                <w:sz w:val="20"/>
                <w:szCs w:val="20"/>
                <w:rtl/>
                <w:lang w:val="en-US"/>
              </w:rPr>
              <w:t>النسبة المئوية</w:t>
            </w:r>
          </w:p>
        </w:tc>
      </w:tr>
      <w:tr w:rsidR="009B66A3" w:rsidRPr="00142F62" w14:paraId="3796DCBE" w14:textId="77777777" w:rsidTr="009B66A3">
        <w:tc>
          <w:tcPr>
            <w:tcW w:w="2245" w:type="dxa"/>
          </w:tcPr>
          <w:p w14:paraId="4D95770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الإعاقة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الجسدية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(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شلل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أطفال</w:t>
            </w:r>
            <w:r w:rsidRPr="00142F62">
              <w:rPr>
                <w:sz w:val="20"/>
                <w:szCs w:val="20"/>
                <w:rtl/>
                <w:lang w:val="en-US"/>
              </w:rPr>
              <w:t>)</w:t>
            </w:r>
          </w:p>
        </w:tc>
        <w:tc>
          <w:tcPr>
            <w:tcW w:w="1232" w:type="dxa"/>
          </w:tcPr>
          <w:p w14:paraId="7A048B6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20 345</w:t>
            </w:r>
          </w:p>
        </w:tc>
        <w:tc>
          <w:tcPr>
            <w:tcW w:w="1232" w:type="dxa"/>
          </w:tcPr>
          <w:p w14:paraId="1B64E74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21,8</w:t>
            </w:r>
          </w:p>
        </w:tc>
        <w:tc>
          <w:tcPr>
            <w:tcW w:w="1232" w:type="dxa"/>
          </w:tcPr>
          <w:p w14:paraId="0909683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11 255</w:t>
            </w:r>
          </w:p>
        </w:tc>
        <w:tc>
          <w:tcPr>
            <w:tcW w:w="1232" w:type="dxa"/>
          </w:tcPr>
          <w:p w14:paraId="48EEA14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12,1</w:t>
            </w:r>
          </w:p>
        </w:tc>
        <w:tc>
          <w:tcPr>
            <w:tcW w:w="1232" w:type="dxa"/>
          </w:tcPr>
          <w:p w14:paraId="05AED2B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9 090</w:t>
            </w:r>
          </w:p>
        </w:tc>
        <w:tc>
          <w:tcPr>
            <w:tcW w:w="1232" w:type="dxa"/>
          </w:tcPr>
          <w:p w14:paraId="1ED6F58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9,8</w:t>
            </w:r>
          </w:p>
        </w:tc>
      </w:tr>
      <w:tr w:rsidR="009B66A3" w:rsidRPr="00142F62" w14:paraId="04204D18" w14:textId="77777777" w:rsidTr="009B66A3">
        <w:tc>
          <w:tcPr>
            <w:tcW w:w="2245" w:type="dxa"/>
          </w:tcPr>
          <w:p w14:paraId="319F398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الإعاقة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الجسدية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(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بتر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أطراف</w:t>
            </w:r>
            <w:r w:rsidRPr="00142F62">
              <w:rPr>
                <w:sz w:val="20"/>
                <w:szCs w:val="20"/>
                <w:rtl/>
                <w:lang w:val="en-US"/>
              </w:rPr>
              <w:t>)</w:t>
            </w:r>
          </w:p>
        </w:tc>
        <w:tc>
          <w:tcPr>
            <w:tcW w:w="1232" w:type="dxa"/>
          </w:tcPr>
          <w:p w14:paraId="446F5F24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8 305</w:t>
            </w:r>
          </w:p>
        </w:tc>
        <w:tc>
          <w:tcPr>
            <w:tcW w:w="1232" w:type="dxa"/>
          </w:tcPr>
          <w:p w14:paraId="7FA1B32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8,9</w:t>
            </w:r>
          </w:p>
        </w:tc>
        <w:tc>
          <w:tcPr>
            <w:tcW w:w="1232" w:type="dxa"/>
          </w:tcPr>
          <w:p w14:paraId="7962DF84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4 890</w:t>
            </w:r>
          </w:p>
        </w:tc>
        <w:tc>
          <w:tcPr>
            <w:tcW w:w="1232" w:type="dxa"/>
          </w:tcPr>
          <w:p w14:paraId="6125D10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5,3</w:t>
            </w:r>
          </w:p>
        </w:tc>
        <w:tc>
          <w:tcPr>
            <w:tcW w:w="1232" w:type="dxa"/>
          </w:tcPr>
          <w:p w14:paraId="02CFC53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3 415</w:t>
            </w:r>
          </w:p>
        </w:tc>
        <w:tc>
          <w:tcPr>
            <w:tcW w:w="1232" w:type="dxa"/>
          </w:tcPr>
          <w:p w14:paraId="77CCBA9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3,7</w:t>
            </w:r>
          </w:p>
        </w:tc>
      </w:tr>
      <w:tr w:rsidR="009B66A3" w:rsidRPr="00142F62" w14:paraId="23A4A748" w14:textId="77777777" w:rsidTr="009B66A3">
        <w:tc>
          <w:tcPr>
            <w:tcW w:w="2245" w:type="dxa"/>
          </w:tcPr>
          <w:p w14:paraId="663A485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العمى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أو 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ضعف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البصر</w:t>
            </w:r>
          </w:p>
        </w:tc>
        <w:tc>
          <w:tcPr>
            <w:tcW w:w="1232" w:type="dxa"/>
          </w:tcPr>
          <w:p w14:paraId="64F61B6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11 650</w:t>
            </w:r>
          </w:p>
        </w:tc>
        <w:tc>
          <w:tcPr>
            <w:tcW w:w="1232" w:type="dxa"/>
          </w:tcPr>
          <w:p w14:paraId="50862A8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12,5</w:t>
            </w:r>
          </w:p>
        </w:tc>
        <w:tc>
          <w:tcPr>
            <w:tcW w:w="1232" w:type="dxa"/>
          </w:tcPr>
          <w:p w14:paraId="461ACE1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6 799</w:t>
            </w:r>
          </w:p>
        </w:tc>
        <w:tc>
          <w:tcPr>
            <w:tcW w:w="1232" w:type="dxa"/>
          </w:tcPr>
          <w:p w14:paraId="0D614005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7,3</w:t>
            </w:r>
          </w:p>
        </w:tc>
        <w:tc>
          <w:tcPr>
            <w:tcW w:w="1232" w:type="dxa"/>
          </w:tcPr>
          <w:p w14:paraId="66E1B65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4 851</w:t>
            </w:r>
          </w:p>
        </w:tc>
        <w:tc>
          <w:tcPr>
            <w:tcW w:w="1232" w:type="dxa"/>
          </w:tcPr>
          <w:p w14:paraId="7C1DF09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5,2</w:t>
            </w:r>
          </w:p>
        </w:tc>
      </w:tr>
      <w:tr w:rsidR="009B66A3" w:rsidRPr="00142F62" w14:paraId="4C132695" w14:textId="77777777" w:rsidTr="009B66A3">
        <w:tc>
          <w:tcPr>
            <w:tcW w:w="2245" w:type="dxa"/>
          </w:tcPr>
          <w:p w14:paraId="7EB22C86" w14:textId="17016BEA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الإبصار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جزئيا</w:t>
            </w:r>
            <w:r w:rsidR="001B6694" w:rsidRPr="00142F62">
              <w:rPr>
                <w:rFonts w:hint="cs"/>
                <w:sz w:val="20"/>
                <w:szCs w:val="20"/>
                <w:rtl/>
                <w:lang w:val="en-US"/>
              </w:rPr>
              <w:t>ً</w:t>
            </w:r>
          </w:p>
        </w:tc>
        <w:tc>
          <w:tcPr>
            <w:tcW w:w="1232" w:type="dxa"/>
          </w:tcPr>
          <w:p w14:paraId="146319C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14 184</w:t>
            </w:r>
          </w:p>
        </w:tc>
        <w:tc>
          <w:tcPr>
            <w:tcW w:w="1232" w:type="dxa"/>
          </w:tcPr>
          <w:p w14:paraId="38E1908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15,2</w:t>
            </w:r>
          </w:p>
        </w:tc>
        <w:tc>
          <w:tcPr>
            <w:tcW w:w="1232" w:type="dxa"/>
          </w:tcPr>
          <w:p w14:paraId="4072A10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7 517</w:t>
            </w:r>
          </w:p>
        </w:tc>
        <w:tc>
          <w:tcPr>
            <w:tcW w:w="1232" w:type="dxa"/>
          </w:tcPr>
          <w:p w14:paraId="08993BEE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8,1</w:t>
            </w:r>
          </w:p>
        </w:tc>
        <w:tc>
          <w:tcPr>
            <w:tcW w:w="1232" w:type="dxa"/>
          </w:tcPr>
          <w:p w14:paraId="799CC285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6 667</w:t>
            </w:r>
          </w:p>
        </w:tc>
        <w:tc>
          <w:tcPr>
            <w:tcW w:w="1232" w:type="dxa"/>
          </w:tcPr>
          <w:p w14:paraId="0DDF56D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7,2</w:t>
            </w:r>
          </w:p>
        </w:tc>
      </w:tr>
      <w:tr w:rsidR="009B66A3" w:rsidRPr="00142F62" w14:paraId="2276BB38" w14:textId="77777777" w:rsidTr="009B66A3">
        <w:tc>
          <w:tcPr>
            <w:tcW w:w="2245" w:type="dxa"/>
          </w:tcPr>
          <w:p w14:paraId="15BC0FF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الصمم</w:t>
            </w:r>
          </w:p>
        </w:tc>
        <w:tc>
          <w:tcPr>
            <w:tcW w:w="1232" w:type="dxa"/>
          </w:tcPr>
          <w:p w14:paraId="6ABDA83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6 313</w:t>
            </w:r>
          </w:p>
        </w:tc>
        <w:tc>
          <w:tcPr>
            <w:tcW w:w="1232" w:type="dxa"/>
          </w:tcPr>
          <w:p w14:paraId="08EBEB6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6,8</w:t>
            </w:r>
          </w:p>
        </w:tc>
        <w:tc>
          <w:tcPr>
            <w:tcW w:w="1232" w:type="dxa"/>
          </w:tcPr>
          <w:p w14:paraId="5DB28D95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3 089</w:t>
            </w:r>
          </w:p>
        </w:tc>
        <w:tc>
          <w:tcPr>
            <w:tcW w:w="1232" w:type="dxa"/>
          </w:tcPr>
          <w:p w14:paraId="25EE6BB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3,3</w:t>
            </w:r>
          </w:p>
        </w:tc>
        <w:tc>
          <w:tcPr>
            <w:tcW w:w="1232" w:type="dxa"/>
          </w:tcPr>
          <w:p w14:paraId="46A6219E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3 224</w:t>
            </w:r>
          </w:p>
        </w:tc>
        <w:tc>
          <w:tcPr>
            <w:tcW w:w="1232" w:type="dxa"/>
          </w:tcPr>
          <w:p w14:paraId="6E648CB4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3,5</w:t>
            </w:r>
          </w:p>
        </w:tc>
      </w:tr>
      <w:tr w:rsidR="009B66A3" w:rsidRPr="00142F62" w14:paraId="542B0D1B" w14:textId="77777777" w:rsidTr="009B66A3">
        <w:tc>
          <w:tcPr>
            <w:tcW w:w="2245" w:type="dxa"/>
          </w:tcPr>
          <w:p w14:paraId="3FF9277D" w14:textId="2C95B744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الصمم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جزئيا</w:t>
            </w:r>
            <w:r w:rsidR="001B6694" w:rsidRPr="00142F62">
              <w:rPr>
                <w:rFonts w:hint="cs"/>
                <w:sz w:val="20"/>
                <w:szCs w:val="20"/>
                <w:rtl/>
                <w:lang w:val="en-US"/>
              </w:rPr>
              <w:t>ً</w:t>
            </w:r>
          </w:p>
        </w:tc>
        <w:tc>
          <w:tcPr>
            <w:tcW w:w="1232" w:type="dxa"/>
          </w:tcPr>
          <w:p w14:paraId="546CBF9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4 734</w:t>
            </w:r>
          </w:p>
        </w:tc>
        <w:tc>
          <w:tcPr>
            <w:tcW w:w="1232" w:type="dxa"/>
          </w:tcPr>
          <w:p w14:paraId="6AFE4A15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5,1</w:t>
            </w:r>
          </w:p>
        </w:tc>
        <w:tc>
          <w:tcPr>
            <w:tcW w:w="1232" w:type="dxa"/>
          </w:tcPr>
          <w:p w14:paraId="386D061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2 279</w:t>
            </w:r>
          </w:p>
        </w:tc>
        <w:tc>
          <w:tcPr>
            <w:tcW w:w="1232" w:type="dxa"/>
          </w:tcPr>
          <w:p w14:paraId="49902B0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2,4</w:t>
            </w:r>
          </w:p>
        </w:tc>
        <w:tc>
          <w:tcPr>
            <w:tcW w:w="1232" w:type="dxa"/>
          </w:tcPr>
          <w:p w14:paraId="3ACF70A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2 455</w:t>
            </w:r>
          </w:p>
        </w:tc>
        <w:tc>
          <w:tcPr>
            <w:tcW w:w="1232" w:type="dxa"/>
          </w:tcPr>
          <w:p w14:paraId="4320961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2,6</w:t>
            </w:r>
          </w:p>
        </w:tc>
      </w:tr>
      <w:tr w:rsidR="009B66A3" w:rsidRPr="00142F62" w14:paraId="4CFDB755" w14:textId="77777777" w:rsidTr="009B66A3">
        <w:tc>
          <w:tcPr>
            <w:tcW w:w="2245" w:type="dxa"/>
          </w:tcPr>
          <w:p w14:paraId="12A29E5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صعوبات في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النطق</w:t>
            </w:r>
          </w:p>
        </w:tc>
        <w:tc>
          <w:tcPr>
            <w:tcW w:w="1232" w:type="dxa"/>
          </w:tcPr>
          <w:p w14:paraId="03A1987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3 604</w:t>
            </w:r>
          </w:p>
        </w:tc>
        <w:tc>
          <w:tcPr>
            <w:tcW w:w="1232" w:type="dxa"/>
          </w:tcPr>
          <w:p w14:paraId="696403A5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3,9</w:t>
            </w:r>
          </w:p>
        </w:tc>
        <w:tc>
          <w:tcPr>
            <w:tcW w:w="1232" w:type="dxa"/>
          </w:tcPr>
          <w:p w14:paraId="3CECC40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2 010</w:t>
            </w:r>
          </w:p>
        </w:tc>
        <w:tc>
          <w:tcPr>
            <w:tcW w:w="1232" w:type="dxa"/>
          </w:tcPr>
          <w:p w14:paraId="622940BE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2,2</w:t>
            </w:r>
          </w:p>
        </w:tc>
        <w:tc>
          <w:tcPr>
            <w:tcW w:w="1232" w:type="dxa"/>
          </w:tcPr>
          <w:p w14:paraId="63A5B10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1 594</w:t>
            </w:r>
          </w:p>
        </w:tc>
        <w:tc>
          <w:tcPr>
            <w:tcW w:w="1232" w:type="dxa"/>
          </w:tcPr>
          <w:p w14:paraId="668665D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1,7</w:t>
            </w:r>
          </w:p>
        </w:tc>
      </w:tr>
      <w:tr w:rsidR="009B66A3" w:rsidRPr="00142F62" w14:paraId="4A016C08" w14:textId="77777777" w:rsidTr="009B66A3">
        <w:tc>
          <w:tcPr>
            <w:tcW w:w="2245" w:type="dxa"/>
          </w:tcPr>
          <w:p w14:paraId="3C6F03A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الخرس</w:t>
            </w:r>
          </w:p>
        </w:tc>
        <w:tc>
          <w:tcPr>
            <w:tcW w:w="1232" w:type="dxa"/>
          </w:tcPr>
          <w:p w14:paraId="09EB29D5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3 264</w:t>
            </w:r>
          </w:p>
        </w:tc>
        <w:tc>
          <w:tcPr>
            <w:tcW w:w="1232" w:type="dxa"/>
          </w:tcPr>
          <w:p w14:paraId="1DB08AE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3,5</w:t>
            </w:r>
          </w:p>
        </w:tc>
        <w:tc>
          <w:tcPr>
            <w:tcW w:w="1232" w:type="dxa"/>
          </w:tcPr>
          <w:p w14:paraId="18CD6E14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1 708</w:t>
            </w:r>
          </w:p>
        </w:tc>
        <w:tc>
          <w:tcPr>
            <w:tcW w:w="1232" w:type="dxa"/>
          </w:tcPr>
          <w:p w14:paraId="1C04A48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1,8</w:t>
            </w:r>
          </w:p>
        </w:tc>
        <w:tc>
          <w:tcPr>
            <w:tcW w:w="1232" w:type="dxa"/>
          </w:tcPr>
          <w:p w14:paraId="792959EF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1 556</w:t>
            </w:r>
          </w:p>
        </w:tc>
        <w:tc>
          <w:tcPr>
            <w:tcW w:w="1232" w:type="dxa"/>
          </w:tcPr>
          <w:p w14:paraId="426C262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1,7</w:t>
            </w:r>
          </w:p>
        </w:tc>
      </w:tr>
      <w:tr w:rsidR="009B66A3" w:rsidRPr="00142F62" w14:paraId="6A228CD7" w14:textId="77777777" w:rsidTr="009B66A3">
        <w:tc>
          <w:tcPr>
            <w:tcW w:w="2245" w:type="dxa"/>
          </w:tcPr>
          <w:p w14:paraId="339A470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الصعوبات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العقلية</w:t>
            </w:r>
          </w:p>
        </w:tc>
        <w:tc>
          <w:tcPr>
            <w:tcW w:w="1232" w:type="dxa"/>
          </w:tcPr>
          <w:p w14:paraId="40A37C0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4 376</w:t>
            </w:r>
          </w:p>
        </w:tc>
        <w:tc>
          <w:tcPr>
            <w:tcW w:w="1232" w:type="dxa"/>
          </w:tcPr>
          <w:p w14:paraId="5ADA2A5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4,7</w:t>
            </w:r>
          </w:p>
        </w:tc>
        <w:tc>
          <w:tcPr>
            <w:tcW w:w="1232" w:type="dxa"/>
          </w:tcPr>
          <w:p w14:paraId="7E97AAA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2 393</w:t>
            </w:r>
          </w:p>
        </w:tc>
        <w:tc>
          <w:tcPr>
            <w:tcW w:w="1232" w:type="dxa"/>
          </w:tcPr>
          <w:p w14:paraId="1B7B322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2,6</w:t>
            </w:r>
          </w:p>
        </w:tc>
        <w:tc>
          <w:tcPr>
            <w:tcW w:w="1232" w:type="dxa"/>
          </w:tcPr>
          <w:p w14:paraId="603F8EF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1 983</w:t>
            </w:r>
          </w:p>
        </w:tc>
        <w:tc>
          <w:tcPr>
            <w:tcW w:w="1232" w:type="dxa"/>
          </w:tcPr>
          <w:p w14:paraId="015D0F59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2,1</w:t>
            </w:r>
          </w:p>
        </w:tc>
      </w:tr>
      <w:tr w:rsidR="009B66A3" w:rsidRPr="00142F62" w14:paraId="33232AA4" w14:textId="77777777" w:rsidTr="009B66A3">
        <w:tc>
          <w:tcPr>
            <w:tcW w:w="2245" w:type="dxa"/>
          </w:tcPr>
          <w:p w14:paraId="4A82073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إصابة</w:t>
            </w:r>
            <w:r w:rsidRPr="00142F62">
              <w:rPr>
                <w:sz w:val="20"/>
                <w:szCs w:val="20"/>
                <w:rtl/>
                <w:lang w:val="en-US"/>
              </w:rPr>
              <w:t>/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إعاقة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في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العمود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الفقري</w:t>
            </w:r>
          </w:p>
        </w:tc>
        <w:tc>
          <w:tcPr>
            <w:tcW w:w="1232" w:type="dxa"/>
          </w:tcPr>
          <w:p w14:paraId="795AEE7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2 869</w:t>
            </w:r>
          </w:p>
        </w:tc>
        <w:tc>
          <w:tcPr>
            <w:tcW w:w="1232" w:type="dxa"/>
          </w:tcPr>
          <w:p w14:paraId="307B3B4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3,1</w:t>
            </w:r>
          </w:p>
        </w:tc>
        <w:tc>
          <w:tcPr>
            <w:tcW w:w="1232" w:type="dxa"/>
          </w:tcPr>
          <w:p w14:paraId="029CCF0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1 609</w:t>
            </w:r>
          </w:p>
        </w:tc>
        <w:tc>
          <w:tcPr>
            <w:tcW w:w="1232" w:type="dxa"/>
          </w:tcPr>
          <w:p w14:paraId="54BE418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1,7</w:t>
            </w:r>
          </w:p>
        </w:tc>
        <w:tc>
          <w:tcPr>
            <w:tcW w:w="1232" w:type="dxa"/>
          </w:tcPr>
          <w:p w14:paraId="21E42ADE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1 260</w:t>
            </w:r>
          </w:p>
        </w:tc>
        <w:tc>
          <w:tcPr>
            <w:tcW w:w="1232" w:type="dxa"/>
          </w:tcPr>
          <w:p w14:paraId="494D3CD2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1,4</w:t>
            </w:r>
          </w:p>
        </w:tc>
      </w:tr>
      <w:tr w:rsidR="009B66A3" w:rsidRPr="00142F62" w14:paraId="1C404EC9" w14:textId="77777777" w:rsidTr="009B66A3">
        <w:tc>
          <w:tcPr>
            <w:tcW w:w="2245" w:type="dxa"/>
          </w:tcPr>
          <w:p w14:paraId="6727B41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الإعاقة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النفسية</w:t>
            </w:r>
          </w:p>
        </w:tc>
        <w:tc>
          <w:tcPr>
            <w:tcW w:w="1232" w:type="dxa"/>
          </w:tcPr>
          <w:p w14:paraId="7933A58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1 285</w:t>
            </w:r>
          </w:p>
        </w:tc>
        <w:tc>
          <w:tcPr>
            <w:tcW w:w="1232" w:type="dxa"/>
          </w:tcPr>
          <w:p w14:paraId="4D61EC1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1,4</w:t>
            </w:r>
          </w:p>
        </w:tc>
        <w:tc>
          <w:tcPr>
            <w:tcW w:w="1232" w:type="dxa"/>
          </w:tcPr>
          <w:p w14:paraId="40ABAD5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646</w:t>
            </w:r>
          </w:p>
        </w:tc>
        <w:tc>
          <w:tcPr>
            <w:tcW w:w="1232" w:type="dxa"/>
          </w:tcPr>
          <w:p w14:paraId="15259ACE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0,7</w:t>
            </w:r>
          </w:p>
        </w:tc>
        <w:tc>
          <w:tcPr>
            <w:tcW w:w="1232" w:type="dxa"/>
          </w:tcPr>
          <w:p w14:paraId="5EB08D2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639</w:t>
            </w:r>
          </w:p>
        </w:tc>
        <w:tc>
          <w:tcPr>
            <w:tcW w:w="1232" w:type="dxa"/>
          </w:tcPr>
          <w:p w14:paraId="3623F37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0,7</w:t>
            </w:r>
          </w:p>
        </w:tc>
      </w:tr>
      <w:tr w:rsidR="009B66A3" w:rsidRPr="00142F62" w14:paraId="11CC8660" w14:textId="77777777" w:rsidTr="009B66A3">
        <w:tc>
          <w:tcPr>
            <w:tcW w:w="2245" w:type="dxa"/>
          </w:tcPr>
          <w:p w14:paraId="6A1B491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الصرع</w:t>
            </w:r>
          </w:p>
        </w:tc>
        <w:tc>
          <w:tcPr>
            <w:tcW w:w="1232" w:type="dxa"/>
          </w:tcPr>
          <w:p w14:paraId="33CFC98E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2 261</w:t>
            </w:r>
          </w:p>
        </w:tc>
        <w:tc>
          <w:tcPr>
            <w:tcW w:w="1232" w:type="dxa"/>
          </w:tcPr>
          <w:p w14:paraId="45740A0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2,4</w:t>
            </w:r>
          </w:p>
        </w:tc>
        <w:tc>
          <w:tcPr>
            <w:tcW w:w="1232" w:type="dxa"/>
          </w:tcPr>
          <w:p w14:paraId="0FB1864A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1 168</w:t>
            </w:r>
          </w:p>
        </w:tc>
        <w:tc>
          <w:tcPr>
            <w:tcW w:w="1232" w:type="dxa"/>
          </w:tcPr>
          <w:p w14:paraId="28796CE5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1,3</w:t>
            </w:r>
          </w:p>
        </w:tc>
        <w:tc>
          <w:tcPr>
            <w:tcW w:w="1232" w:type="dxa"/>
          </w:tcPr>
          <w:p w14:paraId="555366E1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1 093</w:t>
            </w:r>
          </w:p>
        </w:tc>
        <w:tc>
          <w:tcPr>
            <w:tcW w:w="1232" w:type="dxa"/>
          </w:tcPr>
          <w:p w14:paraId="7B9EAFD5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1,2</w:t>
            </w:r>
          </w:p>
        </w:tc>
      </w:tr>
      <w:tr w:rsidR="009B66A3" w:rsidRPr="00142F62" w14:paraId="7F7B7D35" w14:textId="77777777" w:rsidTr="009B66A3">
        <w:tc>
          <w:tcPr>
            <w:tcW w:w="2245" w:type="dxa"/>
          </w:tcPr>
          <w:p w14:paraId="6E4BDE6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الروماتيزم</w:t>
            </w:r>
          </w:p>
        </w:tc>
        <w:tc>
          <w:tcPr>
            <w:tcW w:w="1232" w:type="dxa"/>
          </w:tcPr>
          <w:p w14:paraId="6FA0D55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1 556</w:t>
            </w:r>
          </w:p>
        </w:tc>
        <w:tc>
          <w:tcPr>
            <w:tcW w:w="1232" w:type="dxa"/>
          </w:tcPr>
          <w:p w14:paraId="08261BA4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1,7</w:t>
            </w:r>
          </w:p>
        </w:tc>
        <w:tc>
          <w:tcPr>
            <w:tcW w:w="1232" w:type="dxa"/>
          </w:tcPr>
          <w:p w14:paraId="38FF27B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637</w:t>
            </w:r>
          </w:p>
        </w:tc>
        <w:tc>
          <w:tcPr>
            <w:tcW w:w="1232" w:type="dxa"/>
          </w:tcPr>
          <w:p w14:paraId="2FA44A3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0,7</w:t>
            </w:r>
          </w:p>
        </w:tc>
        <w:tc>
          <w:tcPr>
            <w:tcW w:w="1232" w:type="dxa"/>
          </w:tcPr>
          <w:p w14:paraId="4CC0D21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919</w:t>
            </w:r>
          </w:p>
        </w:tc>
        <w:tc>
          <w:tcPr>
            <w:tcW w:w="1232" w:type="dxa"/>
          </w:tcPr>
          <w:p w14:paraId="1C4789B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1,0</w:t>
            </w:r>
          </w:p>
        </w:tc>
      </w:tr>
      <w:tr w:rsidR="009B66A3" w:rsidRPr="00142F62" w14:paraId="673A0000" w14:textId="77777777" w:rsidTr="009B66A3">
        <w:tc>
          <w:tcPr>
            <w:tcW w:w="2245" w:type="dxa"/>
          </w:tcPr>
          <w:p w14:paraId="3F7F55E3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المهق</w:t>
            </w:r>
          </w:p>
        </w:tc>
        <w:tc>
          <w:tcPr>
            <w:tcW w:w="1232" w:type="dxa"/>
          </w:tcPr>
          <w:p w14:paraId="130EB43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501</w:t>
            </w:r>
          </w:p>
        </w:tc>
        <w:tc>
          <w:tcPr>
            <w:tcW w:w="1232" w:type="dxa"/>
          </w:tcPr>
          <w:p w14:paraId="36247826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0,5</w:t>
            </w:r>
          </w:p>
        </w:tc>
        <w:tc>
          <w:tcPr>
            <w:tcW w:w="1232" w:type="dxa"/>
          </w:tcPr>
          <w:p w14:paraId="30221F4D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267</w:t>
            </w:r>
          </w:p>
        </w:tc>
        <w:tc>
          <w:tcPr>
            <w:tcW w:w="1232" w:type="dxa"/>
          </w:tcPr>
          <w:p w14:paraId="28178A1E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0,3</w:t>
            </w:r>
          </w:p>
        </w:tc>
        <w:tc>
          <w:tcPr>
            <w:tcW w:w="1232" w:type="dxa"/>
          </w:tcPr>
          <w:p w14:paraId="2A1A5CC5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234</w:t>
            </w:r>
          </w:p>
        </w:tc>
        <w:tc>
          <w:tcPr>
            <w:tcW w:w="1232" w:type="dxa"/>
          </w:tcPr>
          <w:p w14:paraId="5065AA1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0,3</w:t>
            </w:r>
          </w:p>
        </w:tc>
      </w:tr>
      <w:tr w:rsidR="009B66A3" w:rsidRPr="00142F62" w14:paraId="7EFDF6E5" w14:textId="77777777" w:rsidTr="009B66A3">
        <w:tc>
          <w:tcPr>
            <w:tcW w:w="2245" w:type="dxa"/>
          </w:tcPr>
          <w:p w14:paraId="371EF830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الجنف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الحدابي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(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حدب</w:t>
            </w:r>
            <w:r w:rsidRPr="00142F62">
              <w:rPr>
                <w:sz w:val="20"/>
                <w:szCs w:val="20"/>
                <w:rtl/>
                <w:lang w:val="en-US"/>
              </w:rPr>
              <w:t xml:space="preserve"> </w:t>
            </w: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الظهر</w:t>
            </w:r>
            <w:r w:rsidRPr="00142F62">
              <w:rPr>
                <w:sz w:val="20"/>
                <w:szCs w:val="20"/>
                <w:rtl/>
                <w:lang w:val="en-US"/>
              </w:rPr>
              <w:t>)</w:t>
            </w:r>
          </w:p>
        </w:tc>
        <w:tc>
          <w:tcPr>
            <w:tcW w:w="1232" w:type="dxa"/>
          </w:tcPr>
          <w:p w14:paraId="3A240A6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669</w:t>
            </w:r>
          </w:p>
        </w:tc>
        <w:tc>
          <w:tcPr>
            <w:tcW w:w="1232" w:type="dxa"/>
          </w:tcPr>
          <w:p w14:paraId="13AFD767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0,7</w:t>
            </w:r>
          </w:p>
        </w:tc>
        <w:tc>
          <w:tcPr>
            <w:tcW w:w="1232" w:type="dxa"/>
          </w:tcPr>
          <w:p w14:paraId="5BE756E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347</w:t>
            </w:r>
          </w:p>
        </w:tc>
        <w:tc>
          <w:tcPr>
            <w:tcW w:w="1232" w:type="dxa"/>
          </w:tcPr>
          <w:p w14:paraId="54FE60AB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0,4</w:t>
            </w:r>
          </w:p>
        </w:tc>
        <w:tc>
          <w:tcPr>
            <w:tcW w:w="1232" w:type="dxa"/>
          </w:tcPr>
          <w:p w14:paraId="3DCF5E28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322</w:t>
            </w:r>
          </w:p>
        </w:tc>
        <w:tc>
          <w:tcPr>
            <w:tcW w:w="1232" w:type="dxa"/>
          </w:tcPr>
          <w:p w14:paraId="575BFCCC" w14:textId="77777777" w:rsidR="009B66A3" w:rsidRPr="00142F62" w:rsidRDefault="009B66A3" w:rsidP="00F0520C">
            <w:pPr>
              <w:pStyle w:val="SingleTxtGA"/>
              <w:spacing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0,3</w:t>
            </w:r>
          </w:p>
        </w:tc>
      </w:tr>
      <w:tr w:rsidR="009B66A3" w:rsidRPr="00142F62" w14:paraId="28C56DFD" w14:textId="77777777" w:rsidTr="009B66A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2245" w:type="dxa"/>
          </w:tcPr>
          <w:p w14:paraId="6FF5B8C2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rtl/>
                <w:lang w:val="en-US"/>
              </w:rPr>
            </w:pPr>
            <w:r w:rsidRPr="00142F62">
              <w:rPr>
                <w:rFonts w:hint="cs"/>
                <w:sz w:val="20"/>
                <w:szCs w:val="20"/>
                <w:rtl/>
                <w:lang w:val="en-US"/>
              </w:rPr>
              <w:t>أشكال أخرى من الإعاقة</w:t>
            </w:r>
          </w:p>
        </w:tc>
        <w:tc>
          <w:tcPr>
            <w:tcW w:w="1232" w:type="dxa"/>
          </w:tcPr>
          <w:p w14:paraId="40BDD733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7 213</w:t>
            </w:r>
          </w:p>
        </w:tc>
        <w:tc>
          <w:tcPr>
            <w:tcW w:w="1232" w:type="dxa"/>
          </w:tcPr>
          <w:p w14:paraId="4DF58895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7,7</w:t>
            </w:r>
          </w:p>
        </w:tc>
        <w:tc>
          <w:tcPr>
            <w:tcW w:w="1232" w:type="dxa"/>
          </w:tcPr>
          <w:p w14:paraId="5F8599CA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3 705</w:t>
            </w:r>
          </w:p>
        </w:tc>
        <w:tc>
          <w:tcPr>
            <w:tcW w:w="1232" w:type="dxa"/>
          </w:tcPr>
          <w:p w14:paraId="2369B62C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4,0</w:t>
            </w:r>
          </w:p>
        </w:tc>
        <w:tc>
          <w:tcPr>
            <w:tcW w:w="1232" w:type="dxa"/>
          </w:tcPr>
          <w:p w14:paraId="297E7D05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3 508</w:t>
            </w:r>
          </w:p>
        </w:tc>
        <w:tc>
          <w:tcPr>
            <w:tcW w:w="1232" w:type="dxa"/>
          </w:tcPr>
          <w:p w14:paraId="748EE3C8" w14:textId="77777777" w:rsidR="009B66A3" w:rsidRPr="00142F62" w:rsidRDefault="009B66A3" w:rsidP="00F0520C">
            <w:pPr>
              <w:pStyle w:val="SingleTxtGA"/>
              <w:spacing w:before="40" w:after="40" w:line="280" w:lineRule="exact"/>
              <w:ind w:left="113" w:right="113"/>
              <w:rPr>
                <w:sz w:val="20"/>
                <w:szCs w:val="20"/>
                <w:lang w:val="en-US"/>
              </w:rPr>
            </w:pPr>
            <w:r w:rsidRPr="00142F62">
              <w:rPr>
                <w:sz w:val="20"/>
                <w:szCs w:val="20"/>
                <w:lang w:val="en-US"/>
              </w:rPr>
              <w:t>3,8</w:t>
            </w:r>
          </w:p>
        </w:tc>
      </w:tr>
    </w:tbl>
    <w:p w14:paraId="5D4ABC65" w14:textId="77777777" w:rsidR="009B66A3" w:rsidRPr="00142F62" w:rsidRDefault="009B66A3" w:rsidP="009B66A3">
      <w:pPr>
        <w:pStyle w:val="SingleTxtGA"/>
        <w:spacing w:before="240"/>
        <w:rPr>
          <w:rtl/>
          <w:lang w:val="en-US"/>
        </w:rPr>
      </w:pPr>
      <w:r w:rsidRPr="00142F62">
        <w:rPr>
          <w:lang w:val="en-US"/>
        </w:rPr>
        <w:t>416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وبالنظر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الشواغل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الخطيرة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أثارها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إعلان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نتائج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تعداد</w:t>
      </w:r>
      <w:r w:rsidRPr="00142F62">
        <w:rPr>
          <w:rtl/>
          <w:lang w:val="en-US"/>
        </w:rPr>
        <w:t xml:space="preserve"> عام 2015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المناقشات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جارية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إجراء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إحصاءات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دراسة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استقصائية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حصرية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واقعية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البلد</w:t>
      </w:r>
      <w:r w:rsidRPr="00142F62">
        <w:rPr>
          <w:rtl/>
          <w:lang w:val="en-US"/>
        </w:rPr>
        <w:t>.</w:t>
      </w:r>
    </w:p>
    <w:p w14:paraId="42DF9C31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417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ولمواصلة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أنشأت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إحصاءات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شعبة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الإحصاءات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الديمغرافية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وحدها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إنتاج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واستخدام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وخارجه</w:t>
      </w:r>
      <w:r w:rsidRPr="00142F62">
        <w:rPr>
          <w:rtl/>
          <w:lang w:val="en-US"/>
        </w:rPr>
        <w:t>. كما </w:t>
      </w:r>
      <w:r w:rsidRPr="00142F62">
        <w:rPr>
          <w:rFonts w:hint="cs"/>
          <w:rtl/>
          <w:lang w:val="en-US"/>
        </w:rPr>
        <w:t>ألحقت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إحصائيين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والإدارات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والوكالات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وأجرت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مسحاً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عنقودياً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متعدد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المؤشرات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المخاوف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الشنيعة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أثارتها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قطاعات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>. ولم 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تحليل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نتائج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توفر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إعداد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التقرير</w:t>
      </w:r>
      <w:r w:rsidRPr="00142F62">
        <w:rPr>
          <w:rtl/>
          <w:lang w:val="en-US"/>
        </w:rPr>
        <w:t>.</w:t>
      </w:r>
    </w:p>
    <w:p w14:paraId="4078F8CA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418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اتخذتها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لجمع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الافتقار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بيانات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موثوقة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مدى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انتشار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يخفي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حجم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المشكلة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ويعوق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التخطيط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للاستجابة</w:t>
      </w:r>
      <w:r w:rsidRPr="00142F62">
        <w:rPr>
          <w:rtl/>
          <w:lang w:val="en-US"/>
        </w:rPr>
        <w:t>. ولا </w:t>
      </w:r>
      <w:r w:rsidRPr="00142F62">
        <w:rPr>
          <w:rFonts w:hint="cs"/>
          <w:rtl/>
          <w:lang w:val="en-US"/>
        </w:rPr>
        <w:t>تزال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تحدياً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كبيراً</w:t>
      </w:r>
      <w:r w:rsidRPr="00142F62">
        <w:rPr>
          <w:rtl/>
          <w:lang w:val="en-US"/>
        </w:rPr>
        <w:t>.</w:t>
      </w:r>
    </w:p>
    <w:p w14:paraId="0640A383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32</w:t>
      </w:r>
    </w:p>
    <w:p w14:paraId="777B2595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التعاون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الدولي</w:t>
      </w:r>
    </w:p>
    <w:p w14:paraId="28FDF4C5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419-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الخارجية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جمهورية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الوكالة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الاستشارية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الرئيسية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داخل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بصياغة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الخارجية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للبلد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وتلتزم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الخارجية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بالسعي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المصالح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للبلاد،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فضلاً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النهوض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برفاه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شعب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جمهورية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الإقليمية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والإقليمية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والعالمية،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شركائها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والإنمائيين،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توطيد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والأمن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العالميين</w:t>
      </w:r>
      <w:r w:rsidRPr="00142F62">
        <w:rPr>
          <w:rtl/>
          <w:lang w:val="en-US"/>
        </w:rPr>
        <w:t>.</w:t>
      </w:r>
    </w:p>
    <w:p w14:paraId="7E6736C1" w14:textId="1F1F91B8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420-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السياسة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الخارجية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10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جمهورية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وتلتزم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وتدعيم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الديمقراطية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وشرعية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الحوكمة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والسياسي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والاقتصادي</w:t>
      </w:r>
      <w:r w:rsidRPr="00142F62">
        <w:rPr>
          <w:rtl/>
          <w:lang w:val="en-US"/>
        </w:rPr>
        <w:t>.</w:t>
      </w:r>
    </w:p>
    <w:p w14:paraId="603C924E" w14:textId="28B8040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421-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معاهدات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أساسية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وقعت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الصكوك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الإنسان،</w:t>
      </w:r>
      <w:r w:rsidRPr="00142F62">
        <w:rPr>
          <w:rtl/>
          <w:lang w:val="en-US"/>
        </w:rPr>
        <w:t xml:space="preserve"> ولم 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وبالتصديق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معاهدة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تتحمل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الالتزام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 تلك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المعاهدة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تقارير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المنشأة بموجب معاهدات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المعاهدات</w:t>
      </w:r>
      <w:r w:rsidRPr="00142F62">
        <w:rPr>
          <w:rtl/>
          <w:lang w:val="en-US"/>
        </w:rPr>
        <w:t>.</w:t>
      </w:r>
    </w:p>
    <w:p w14:paraId="13286C8A" w14:textId="36801BEC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422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ووفقاً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لاستراتيجية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التقارير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جمهورية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التقارير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="00B64635"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الخارجية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باعتبارها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الوكالة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الرائدة،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للقيام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بوظيفة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كتابة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التقرير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الشاملة</w:t>
      </w:r>
      <w:r w:rsidRPr="00142F62">
        <w:rPr>
          <w:rtl/>
          <w:lang w:val="en-US"/>
        </w:rPr>
        <w:t>.</w:t>
      </w:r>
    </w:p>
    <w:p w14:paraId="10282215" w14:textId="246BCD23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423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وتدرك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أهمية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لدعم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الرامية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مواطنيها</w:t>
      </w:r>
      <w:r w:rsidRPr="00142F62">
        <w:rPr>
          <w:rtl/>
          <w:lang w:val="en-US"/>
        </w:rPr>
        <w:t>. وفي </w:t>
      </w:r>
      <w:r w:rsidRPr="00142F62">
        <w:rPr>
          <w:rFonts w:hint="cs"/>
          <w:rtl/>
          <w:lang w:val="en-US"/>
        </w:rPr>
        <w:t>ظل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الخلفية،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صدّقت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العديد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الصكوك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الإقليمية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وأدخلتها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 المستوى المحلي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لتتماشى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</w:t>
      </w:r>
      <w:r w:rsidR="00610189" w:rsidRPr="00142F62">
        <w:rPr>
          <w:rFonts w:hint="cs"/>
          <w:rtl/>
          <w:lang w:val="en-US"/>
        </w:rPr>
        <w:t>يي</w:t>
      </w:r>
      <w:r w:rsidRPr="00142F62">
        <w:rPr>
          <w:rFonts w:hint="cs"/>
          <w:rtl/>
          <w:lang w:val="en-US"/>
        </w:rPr>
        <w:t>رها 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المعايير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الإنسان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صدّقت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عام 2009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 بذلك تتبنى صك</w:t>
      </w:r>
      <w:r w:rsidR="00610189" w:rsidRPr="00142F62">
        <w:rPr>
          <w:rFonts w:hint="cs"/>
          <w:rtl/>
          <w:lang w:val="en-US"/>
        </w:rPr>
        <w:t>اً</w:t>
      </w:r>
      <w:r w:rsidR="00610189"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يفترض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حماية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المواطنين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وتوافق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كرامة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وسلامتهم</w:t>
      </w:r>
      <w:r w:rsidRPr="00142F62">
        <w:rPr>
          <w:rtl/>
          <w:lang w:val="en-US"/>
        </w:rPr>
        <w:t>.</w:t>
      </w:r>
    </w:p>
    <w:p w14:paraId="4B866717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424-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نفذت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أنشطة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تهدف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تمكين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إرسال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رسائل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الإخطار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للمؤتمرات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شارك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وكانت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الحادية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عشرة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لمؤتمر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الأمم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المتحدة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والقمة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العالمية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لندن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آخر تلك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الدورات</w:t>
      </w:r>
      <w:r w:rsidRPr="00142F62">
        <w:rPr>
          <w:rtl/>
          <w:lang w:val="en-US"/>
        </w:rPr>
        <w:t>.</w:t>
      </w:r>
    </w:p>
    <w:p w14:paraId="3B7D111D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425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الخارجية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إعلام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البعثات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الدبلوماسية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بمسؤوليتها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استكمال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الجهود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تبذلها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تلبية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احتياجات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الفئات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الضعيفة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وقد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أدت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المناقشات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مختلفة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بشأن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وتتعلق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بعض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بالتعليم،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وبناء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واكتساب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المهارات،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والصحة،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والتوظيف،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المؤتمرات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وإمكانية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الوصول،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وزيادة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الوعي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والتوعية،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صنع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القرار</w:t>
      </w:r>
      <w:r w:rsidRPr="00142F62">
        <w:rPr>
          <w:rtl/>
          <w:lang w:val="en-US"/>
        </w:rPr>
        <w:t xml:space="preserve"> وما 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>.</w:t>
      </w:r>
    </w:p>
    <w:p w14:paraId="23564938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426-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خارطة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طريق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يطلق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 اسم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"الاتجاه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الجديد"،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فإن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مفهوم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واضح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خاصة وأنه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يمكن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توسيع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نطاق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الموارد</w:t>
      </w:r>
      <w:r w:rsidRPr="00142F62">
        <w:rPr>
          <w:rtl/>
          <w:lang w:val="en-US"/>
        </w:rPr>
        <w:t xml:space="preserve"> إلا 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خلال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الشراكة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والتعاون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الدولي</w:t>
      </w:r>
      <w:r w:rsidRPr="00142F62">
        <w:rPr>
          <w:rtl/>
          <w:lang w:val="en-US"/>
        </w:rPr>
        <w:t>.</w:t>
      </w:r>
    </w:p>
    <w:p w14:paraId="14D53E3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427-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كما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نظمت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الخارجية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والتعاون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ملتقى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أهداف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المستدامة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56889269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428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الخطوات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الإيجابية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تحقيقها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المستوى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الدولي،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أنه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هناك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للتحسين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التقارير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بموجب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المعاهدات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الوقت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المناسب</w:t>
      </w:r>
      <w:r w:rsidRPr="00142F62">
        <w:rPr>
          <w:rtl/>
          <w:lang w:val="en-US"/>
        </w:rPr>
        <w:t>.</w:t>
      </w:r>
    </w:p>
    <w:p w14:paraId="0F945FE3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Fonts w:hint="cs"/>
          <w:rtl/>
          <w:lang w:val="en-US"/>
        </w:rPr>
        <w:t>429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معالجة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مشكلة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التقارير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التأخر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شرعت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لتغيير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الإجراءات ستؤدي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وفائها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بالتزاماتها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التقارير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الأطر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الزمنية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المطلوبة</w:t>
      </w:r>
      <w:r w:rsidRPr="00142F62">
        <w:rPr>
          <w:rtl/>
          <w:lang w:val="en-US"/>
        </w:rPr>
        <w:t>.</w:t>
      </w:r>
    </w:p>
    <w:p w14:paraId="407D027E" w14:textId="77777777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المادة</w:t>
      </w:r>
      <w:r w:rsidRPr="00142F62">
        <w:rPr>
          <w:rtl/>
          <w:lang w:val="en-US"/>
        </w:rPr>
        <w:t> 33</w:t>
      </w:r>
    </w:p>
    <w:p w14:paraId="4BFA8B95" w14:textId="74F99446" w:rsidR="009B66A3" w:rsidRPr="00142F62" w:rsidRDefault="009B66A3" w:rsidP="009B66A3">
      <w:pPr>
        <w:pStyle w:val="HChGA"/>
        <w:rPr>
          <w:rtl/>
          <w:lang w:val="en-US"/>
        </w:rPr>
      </w:pPr>
      <w:r w:rsidRPr="00142F62">
        <w:rPr>
          <w:rtl/>
          <w:lang w:val="en-US"/>
        </w:rPr>
        <w:tab/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التنفيذ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="004C7A24" w:rsidRPr="00142F62">
        <w:rPr>
          <w:rFonts w:hint="cs"/>
          <w:rtl/>
          <w:lang w:val="en-US"/>
        </w:rPr>
        <w:t>الصعيد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الوطني</w:t>
      </w:r>
    </w:p>
    <w:p w14:paraId="54186C7C" w14:textId="65C9A300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430-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امتثالاً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لمتطلبات اتفاقية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فيما يتعلق بمسؤوليات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الدول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وضعت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حكومة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المسؤوليات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الأحكام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بشكل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رئيسي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دستور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لعام 1991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</w:t>
      </w:r>
      <w:r w:rsidRPr="00142F62">
        <w:rPr>
          <w:rFonts w:hint="cs"/>
          <w:rtl/>
          <w:lang w:val="en-US"/>
        </w:rPr>
        <w:t>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2007</w:t>
      </w:r>
      <w:r w:rsidRPr="00142F62">
        <w:rPr>
          <w:lang w:val="en-US"/>
        </w:rPr>
        <w:t>.</w:t>
      </w:r>
    </w:p>
    <w:p w14:paraId="48026917" w14:textId="68545E16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431-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وتقوم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والطفولة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والتنسيق،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وهي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بالإشراف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وتقدم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هذه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خطط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عملها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للتدقيق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والموافقة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عليها</w:t>
      </w:r>
      <w:r w:rsidRPr="00142F62">
        <w:rPr>
          <w:rtl/>
          <w:lang w:val="en-US"/>
        </w:rPr>
        <w:t>. ولا </w:t>
      </w:r>
      <w:r w:rsidRPr="00142F62">
        <w:rPr>
          <w:rFonts w:hint="cs"/>
          <w:rtl/>
          <w:lang w:val="en-US"/>
        </w:rPr>
        <w:t>تُسجَّل المنظمات 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تتعارض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خططها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الخطة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الاستراتيجية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وبالتالي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يمكنها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البلاد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ويجري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سنوي</w:t>
      </w:r>
      <w:r w:rsidR="00610189" w:rsidRPr="00142F62">
        <w:rPr>
          <w:rFonts w:hint="cs"/>
          <w:rtl/>
          <w:lang w:val="en-US"/>
        </w:rPr>
        <w:t>اً</w:t>
      </w:r>
      <w:r w:rsidR="00610189" w:rsidRPr="00142F62">
        <w:rPr>
          <w:rtl/>
          <w:lang w:val="en-US"/>
        </w:rPr>
        <w:t>.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وتتولى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وزارة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الشؤون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الاجتماعية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أيضاً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تنسيق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القوانين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لتحقيق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مصلحة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كجزء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المراقبة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الخاصة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بها</w:t>
      </w:r>
      <w:r w:rsidRPr="00142F62">
        <w:rPr>
          <w:rtl/>
          <w:lang w:val="en-US"/>
        </w:rPr>
        <w:t>.</w:t>
      </w:r>
    </w:p>
    <w:p w14:paraId="5FC1CE8A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432-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وينشئ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وقانون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2007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التوالي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وتتحمل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الهيئتان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القانونيتان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الأكبر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المسؤولية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بحقوق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1D3FA428" w14:textId="6D961FCD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433-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ويجري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آلية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مراقبة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مماثلة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قبل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واللجنة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الوطنية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للطفل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النحو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المنصوص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عليه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7(2)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لعام 2011 </w:t>
      </w:r>
      <w:r w:rsidRPr="00142F62">
        <w:rPr>
          <w:rFonts w:hint="cs"/>
          <w:rtl/>
          <w:lang w:val="en-US"/>
        </w:rPr>
        <w:t>الذي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يلزم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بالامتثال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لقرارات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وأوامر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وتوجيهات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الهيئتين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ويعتبر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الفشل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دون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سبب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مبرر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بمثابة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ازدراء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لهما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ويتيح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 xml:space="preserve"> 40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اتخاذ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الإجراءات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ضد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شخص</w:t>
      </w:r>
      <w:r w:rsidRPr="00142F62">
        <w:rPr>
          <w:rtl/>
          <w:lang w:val="en-US"/>
        </w:rPr>
        <w:t xml:space="preserve"> أو 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تنتهك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أحكام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>.</w:t>
      </w:r>
    </w:p>
    <w:p w14:paraId="0A2882E2" w14:textId="7627CD51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434-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ولضمان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المجتمع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المدني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المحلية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والدولية،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وخاصة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العاملة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والمتعلقة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بها،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مشاركة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كاملة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والاتفاقية،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ينص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3(1)(</w:t>
      </w:r>
      <w:r w:rsidRPr="00142F62">
        <w:rPr>
          <w:rFonts w:hint="cs"/>
          <w:rtl/>
          <w:lang w:val="en-US"/>
        </w:rPr>
        <w:t>ج</w:t>
      </w:r>
      <w:r w:rsidRPr="00142F62">
        <w:rPr>
          <w:rtl/>
          <w:lang w:val="en-US"/>
        </w:rPr>
        <w:t>) و(</w:t>
      </w:r>
      <w:r w:rsidRPr="00142F62">
        <w:rPr>
          <w:rFonts w:hint="cs"/>
          <w:rtl/>
          <w:lang w:val="en-US"/>
        </w:rPr>
        <w:t>د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أربعة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ممثلين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لاتحاد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بقضايا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 وهو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هيئة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جامعة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تضم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جميع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جمعيات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سيراليون،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أخرى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 أن تكون واحدة منهم 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الأقل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امرأة، في عضوية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مجلس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إدارة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. </w:t>
      </w:r>
      <w:r w:rsidRPr="00142F62">
        <w:rPr>
          <w:rFonts w:hint="cs"/>
          <w:rtl/>
          <w:lang w:val="en-US"/>
        </w:rPr>
        <w:t>ويضمن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الباب</w:t>
      </w:r>
      <w:r w:rsidRPr="00142F62">
        <w:rPr>
          <w:rtl/>
          <w:lang w:val="en-US"/>
        </w:rPr>
        <w:t> 3(1)(</w:t>
      </w:r>
      <w:r w:rsidRPr="00142F62">
        <w:rPr>
          <w:rFonts w:hint="cs"/>
          <w:rtl/>
          <w:lang w:val="en-US"/>
        </w:rPr>
        <w:t>د</w:t>
      </w:r>
      <w:r w:rsidRPr="00142F62">
        <w:rPr>
          <w:rtl/>
          <w:lang w:val="en-US"/>
        </w:rPr>
        <w:t xml:space="preserve">) </w:t>
      </w:r>
      <w:r w:rsidRPr="00142F62">
        <w:rPr>
          <w:rFonts w:hint="cs"/>
          <w:rtl/>
          <w:lang w:val="en-US"/>
        </w:rPr>
        <w:t>وجود ممثلين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اثنين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المنظمات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غير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تتعامل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قضايا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079A95A0" w14:textId="77777777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rtl/>
          <w:lang w:val="en-US"/>
        </w:rPr>
        <w:t>435-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اللجنة،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القانون،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جمعيات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والوزارات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والإدارات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والوكالات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الحكومية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أجل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تقديم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صورة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موضوعية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تأثير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>.</w:t>
      </w:r>
    </w:p>
    <w:p w14:paraId="049B4953" w14:textId="50CDD8DB" w:rsidR="009B66A3" w:rsidRPr="00142F62" w:rsidRDefault="009B66A3" w:rsidP="009B66A3">
      <w:pPr>
        <w:pStyle w:val="SingleTxtGA"/>
        <w:rPr>
          <w:rtl/>
          <w:lang w:val="en-US"/>
        </w:rPr>
      </w:pPr>
      <w:r w:rsidRPr="00142F62">
        <w:rPr>
          <w:lang w:val="en-US"/>
        </w:rPr>
        <w:t>436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الرغم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من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النجاحات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المسجلة،</w:t>
      </w:r>
      <w:r w:rsidRPr="00142F62">
        <w:rPr>
          <w:rtl/>
          <w:lang w:val="en-US"/>
        </w:rPr>
        <w:t xml:space="preserve"> لا </w:t>
      </w:r>
      <w:r w:rsidRPr="00142F62">
        <w:rPr>
          <w:rFonts w:hint="cs"/>
          <w:rtl/>
          <w:lang w:val="en-US"/>
        </w:rPr>
        <w:t>يزال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تدني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القدرات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المؤسسية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لدى موظفي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والرصد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الفعالين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ومحدودية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الموارد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يشكلان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تحدي</w:t>
      </w:r>
      <w:r w:rsidR="00610189" w:rsidRPr="00142F62">
        <w:rPr>
          <w:rFonts w:hint="cs"/>
          <w:rtl/>
          <w:lang w:val="en-US"/>
        </w:rPr>
        <w:t>اً</w:t>
      </w:r>
      <w:r w:rsidR="00610189"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كبير</w:t>
      </w:r>
      <w:r w:rsidR="00610189" w:rsidRPr="00142F62">
        <w:rPr>
          <w:rFonts w:hint="cs"/>
          <w:rtl/>
          <w:lang w:val="en-US"/>
        </w:rPr>
        <w:t>اً.</w:t>
      </w:r>
    </w:p>
    <w:p w14:paraId="4B5494C4" w14:textId="77777777" w:rsidR="009B66A3" w:rsidRPr="00142F62" w:rsidRDefault="009B66A3" w:rsidP="009B66A3">
      <w:pPr>
        <w:pStyle w:val="SingleTxtGA"/>
        <w:rPr>
          <w:lang w:val="en-US"/>
        </w:rPr>
      </w:pPr>
      <w:r w:rsidRPr="00142F62">
        <w:rPr>
          <w:rFonts w:hint="cs"/>
          <w:rtl/>
          <w:lang w:val="en-US"/>
        </w:rPr>
        <w:t>437</w:t>
      </w:r>
      <w:r w:rsidRPr="00142F62">
        <w:rPr>
          <w:rtl/>
          <w:lang w:val="en-US"/>
        </w:rPr>
        <w:t>-</w:t>
      </w:r>
      <w:r w:rsidRPr="00142F62">
        <w:rPr>
          <w:rtl/>
          <w:lang w:val="en-US"/>
        </w:rPr>
        <w:tab/>
      </w:r>
      <w:r w:rsidRPr="00142F62">
        <w:rPr>
          <w:rFonts w:hint="cs"/>
          <w:rtl/>
          <w:lang w:val="en-US"/>
        </w:rPr>
        <w:t>ومع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ذلك،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تعمل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الهيئة الوطنية للأشخاص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ذوي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الإعاقة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إشراك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أصحاب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المصلحة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المعنيين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الآخرين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لتعزيز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القدرة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الإشراف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على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تنفيذ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ورصد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البرامج</w:t>
      </w:r>
      <w:r w:rsidRPr="00142F62">
        <w:rPr>
          <w:rtl/>
          <w:lang w:val="en-US"/>
        </w:rPr>
        <w:t xml:space="preserve"> </w:t>
      </w:r>
      <w:r w:rsidRPr="00142F62">
        <w:rPr>
          <w:rFonts w:hint="cs"/>
          <w:rtl/>
          <w:lang w:val="en-US"/>
        </w:rPr>
        <w:t>المتعلقة</w:t>
      </w:r>
      <w:r w:rsidRPr="00142F62">
        <w:rPr>
          <w:rtl/>
          <w:lang w:val="en-US"/>
        </w:rPr>
        <w:t> </w:t>
      </w:r>
      <w:r w:rsidRPr="00142F62">
        <w:rPr>
          <w:rFonts w:hint="cs"/>
          <w:rtl/>
          <w:lang w:val="en-US"/>
        </w:rPr>
        <w:t>بالإعاقة</w:t>
      </w:r>
      <w:r w:rsidRPr="00142F62">
        <w:rPr>
          <w:rtl/>
          <w:lang w:val="en-US"/>
        </w:rPr>
        <w:t>.</w:t>
      </w:r>
    </w:p>
    <w:p w14:paraId="52D4906D" w14:textId="06DBFF4B" w:rsidR="009B66A3" w:rsidRPr="00142F62" w:rsidRDefault="009B66A3" w:rsidP="009B66A3">
      <w:pPr>
        <w:pStyle w:val="SingleTxtGA"/>
        <w:jc w:val="center"/>
        <w:rPr>
          <w:u w:val="single"/>
          <w:lang w:val="en-US"/>
        </w:rPr>
      </w:pPr>
      <w:r w:rsidRPr="00142F62">
        <w:rPr>
          <w:u w:val="single"/>
          <w:rtl/>
          <w:lang w:val="en-US"/>
        </w:rPr>
        <w:tab/>
      </w:r>
      <w:r w:rsidRPr="00142F62">
        <w:rPr>
          <w:u w:val="single"/>
          <w:rtl/>
          <w:lang w:val="en-US"/>
        </w:rPr>
        <w:tab/>
      </w:r>
      <w:r w:rsidRPr="00142F62">
        <w:rPr>
          <w:u w:val="single"/>
          <w:rtl/>
          <w:lang w:val="en-US"/>
        </w:rPr>
        <w:tab/>
      </w:r>
    </w:p>
    <w:sectPr w:rsidR="009B66A3" w:rsidRPr="00142F62" w:rsidSect="00CA168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CBB8A2" w14:textId="77777777" w:rsidR="00655DB8" w:rsidRPr="002901D9" w:rsidRDefault="00655DB8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62292DB3" w14:textId="77777777" w:rsidR="00655DB8" w:rsidRDefault="00655DB8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 Italic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5905E" w14:textId="77777777" w:rsidR="008474C7" w:rsidRPr="00627C42" w:rsidRDefault="00352063" w:rsidP="00244E9A">
    <w:pPr>
      <w:pStyle w:val="Footer"/>
    </w:pPr>
    <w:fldSimple w:instr=" SUBJECT  \* MERGEFORMAT ">
      <w:r>
        <w:t>GE.24-18086</w:t>
      </w:r>
    </w:fldSimple>
    <w:r w:rsidR="00627C42">
      <w:tab/>
    </w:r>
    <w:r w:rsidR="00627C42" w:rsidRPr="008474C7">
      <w:rPr>
        <w:b/>
        <w:sz w:val="18"/>
      </w:rPr>
      <w:fldChar w:fldCharType="begin"/>
    </w:r>
    <w:r w:rsidR="00627C42" w:rsidRPr="008474C7">
      <w:rPr>
        <w:b/>
        <w:sz w:val="18"/>
      </w:rPr>
      <w:instrText xml:space="preserve"> PAGE  \* MERGEFORMAT </w:instrText>
    </w:r>
    <w:r w:rsidR="00627C42" w:rsidRPr="008474C7">
      <w:rPr>
        <w:b/>
        <w:sz w:val="18"/>
      </w:rPr>
      <w:fldChar w:fldCharType="separate"/>
    </w:r>
    <w:r w:rsidR="00627C42">
      <w:rPr>
        <w:b/>
        <w:sz w:val="18"/>
      </w:rPr>
      <w:t>2</w:t>
    </w:r>
    <w:r w:rsidR="00627C42" w:rsidRPr="008474C7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20857" w14:textId="77777777" w:rsidR="00627C42" w:rsidRPr="008474C7" w:rsidRDefault="00627C42" w:rsidP="00244E9A">
    <w:pPr>
      <w:pStyle w:val="Footer"/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sz w:val="18"/>
      </w:rPr>
      <w:t>3</w:t>
    </w:r>
    <w:r>
      <w:rPr>
        <w:b/>
        <w:sz w:val="18"/>
      </w:rPr>
      <w:fldChar w:fldCharType="end"/>
    </w:r>
    <w:r>
      <w:rPr>
        <w:b/>
        <w:sz w:val="18"/>
      </w:rPr>
      <w:tab/>
    </w:r>
    <w:fldSimple w:instr=" SUBJECT  \* MERGEFORMAT ">
      <w:r w:rsidR="00352063">
        <w:t>GE.24-18086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E5248" w14:textId="29C7ACC9" w:rsidR="00627C42" w:rsidRPr="008474C7" w:rsidRDefault="00627C42" w:rsidP="00CC0AF8">
    <w:pPr>
      <w:pStyle w:val="Header"/>
      <w:pBdr>
        <w:bottom w:val="none" w:sz="0" w:space="0" w:color="auto"/>
      </w:pBdr>
      <w:jc w:val="left"/>
      <w:rPr>
        <w:sz w:val="20"/>
      </w:rPr>
    </w:pPr>
    <w:r>
      <w:rPr>
        <w:noProof/>
      </w:rPr>
      <w:drawing>
        <wp:anchor distT="0" distB="0" distL="114300" distR="114300" simplePos="0" relativeHeight="251659264" behindDoc="1" locked="1" layoutInCell="0" allowOverlap="1" wp14:anchorId="4D35C9B7" wp14:editId="23885F07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064BD">
      <w:rPr>
        <w:b w:val="0"/>
        <w:bCs w:val="0"/>
        <w:sz w:val="20"/>
        <w:szCs w:val="22"/>
      </w:rPr>
      <w:fldChar w:fldCharType="begin"/>
    </w:r>
    <w:r w:rsidRPr="00B064BD">
      <w:rPr>
        <w:b w:val="0"/>
        <w:bCs w:val="0"/>
        <w:sz w:val="20"/>
        <w:szCs w:val="22"/>
      </w:rPr>
      <w:instrText xml:space="preserve"> </w:instrText>
    </w:r>
    <w:r>
      <w:rPr>
        <w:b w:val="0"/>
        <w:bCs w:val="0"/>
        <w:sz w:val="20"/>
        <w:szCs w:val="22"/>
      </w:rPr>
      <w:instrText>SUBJECT</w:instrText>
    </w:r>
    <w:r w:rsidRPr="00B064BD">
      <w:rPr>
        <w:b w:val="0"/>
        <w:bCs w:val="0"/>
        <w:sz w:val="20"/>
        <w:szCs w:val="22"/>
      </w:rPr>
      <w:instrText xml:space="preserve">  \* MERGEFORMAT </w:instrText>
    </w:r>
    <w:r w:rsidRPr="00B064BD">
      <w:rPr>
        <w:b w:val="0"/>
        <w:bCs w:val="0"/>
        <w:sz w:val="20"/>
        <w:szCs w:val="22"/>
      </w:rPr>
      <w:fldChar w:fldCharType="separate"/>
    </w:r>
    <w:r w:rsidR="00352063">
      <w:rPr>
        <w:b w:val="0"/>
        <w:bCs w:val="0"/>
        <w:sz w:val="20"/>
        <w:szCs w:val="22"/>
      </w:rPr>
      <w:t>GE.24-18086</w:t>
    </w:r>
    <w:r w:rsidRPr="00B064BD">
      <w:rPr>
        <w:b w:val="0"/>
        <w:bCs w:val="0"/>
        <w:sz w:val="20"/>
        <w:szCs w:val="22"/>
      </w:rPr>
      <w:fldChar w:fldCharType="end"/>
    </w:r>
    <w:r>
      <w:rPr>
        <w:b w:val="0"/>
        <w:bCs w:val="0"/>
        <w:sz w:val="20"/>
        <w:szCs w:val="22"/>
      </w:rPr>
      <w:t xml:space="preserve"> </w:t>
    </w:r>
    <w:r w:rsidR="009B21A8">
      <w:rPr>
        <w:b w:val="0"/>
        <w:bCs w:val="0"/>
        <w:sz w:val="20"/>
        <w:szCs w:val="22"/>
      </w:rPr>
      <w:t>(A)    261124    021224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10D01B" w14:textId="77777777" w:rsidR="00655DB8" w:rsidRPr="00922386" w:rsidRDefault="00655DB8" w:rsidP="00922386">
      <w:pPr>
        <w:pStyle w:val="Footer"/>
        <w:tabs>
          <w:tab w:val="clear" w:pos="9638"/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n-GB"/>
        </w:rPr>
      </w:pPr>
      <w:r w:rsidRPr="00922386">
        <w:rPr>
          <w:rFonts w:cs="Times New Roman"/>
          <w:sz w:val="20"/>
          <w:szCs w:val="20"/>
          <w:u w:val="single"/>
          <w:rtl/>
          <w:lang w:val="en-GB"/>
        </w:rPr>
        <w:tab/>
      </w:r>
    </w:p>
  </w:footnote>
  <w:footnote w:type="continuationSeparator" w:id="0">
    <w:p w14:paraId="24329CAE" w14:textId="77777777" w:rsidR="00655DB8" w:rsidRDefault="00655DB8" w:rsidP="00656392">
      <w:pPr>
        <w:spacing w:line="240" w:lineRule="auto"/>
      </w:pPr>
      <w:r>
        <w:continuationSeparator/>
      </w:r>
    </w:p>
  </w:footnote>
  <w:footnote w:id="1">
    <w:p w14:paraId="316CE7B6" w14:textId="75888CE2" w:rsidR="009B66A3" w:rsidRPr="00142F62" w:rsidRDefault="009B66A3" w:rsidP="004C142C">
      <w:pPr>
        <w:pStyle w:val="FootnoteText1"/>
      </w:pPr>
      <w:r w:rsidRPr="00142F62">
        <w:rPr>
          <w:rtl/>
        </w:rPr>
        <w:t>*</w:t>
      </w:r>
      <w:r w:rsidRPr="00142F62">
        <w:rPr>
          <w:rtl/>
        </w:rPr>
        <w:tab/>
        <w:t>تصدر هذه الوثيقة دون تحرير رسمي.</w:t>
      </w:r>
    </w:p>
  </w:footnote>
  <w:footnote w:id="2">
    <w:p w14:paraId="35FD7F56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تعداد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السكان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والمساكن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سيراليون، 2015.</w:t>
      </w:r>
    </w:p>
  </w:footnote>
  <w:footnote w:id="3">
    <w:p w14:paraId="590ACD7F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تعداد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السكان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والمساكن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سيراليون، 2004.</w:t>
      </w:r>
    </w:p>
  </w:footnote>
  <w:footnote w:id="4">
    <w:p w14:paraId="24471E9A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تقرير لجنة الحقيقة والمصالحة في سيراليون، 2002.</w:t>
      </w:r>
    </w:p>
  </w:footnote>
  <w:footnote w:id="5">
    <w:p w14:paraId="6FCC51ED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هيئة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إحصاءات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سيراليون، تعداد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السكان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والمساكن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في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سيراليون، 2015.</w:t>
      </w:r>
    </w:p>
  </w:footnote>
  <w:footnote w:id="6">
    <w:p w14:paraId="0DD551BA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البيانات غير متاحة وقت كتابة التقرير.</w:t>
      </w:r>
    </w:p>
  </w:footnote>
  <w:footnote w:id="7">
    <w:p w14:paraId="5400CE4E" w14:textId="6ECD7784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المصدر</w:t>
      </w:r>
      <w:r w:rsidR="004F0020" w:rsidRPr="00142F62">
        <w:rPr>
          <w:rFonts w:hint="cs"/>
          <w:rtl/>
        </w:rPr>
        <w:t>:</w:t>
      </w:r>
      <w:r w:rsidRPr="00142F62">
        <w:rPr>
          <w:rFonts w:hint="cs"/>
          <w:rtl/>
        </w:rPr>
        <w:t xml:space="preserve"> </w:t>
      </w:r>
      <w:r w:rsidRPr="00142F62">
        <w:t>http://www.quora.com-cost of living in Sierra Leone</w:t>
      </w:r>
      <w:r w:rsidR="004F0020" w:rsidRPr="00142F62">
        <w:rPr>
          <w:rFonts w:hint="cs"/>
          <w:rtl/>
        </w:rPr>
        <w:t>.</w:t>
      </w:r>
    </w:p>
  </w:footnote>
  <w:footnote w:id="8">
    <w:p w14:paraId="5DB22A06" w14:textId="11C55C71" w:rsidR="009B66A3" w:rsidRPr="00142F62" w:rsidRDefault="009B66A3" w:rsidP="009B66A3">
      <w:pPr>
        <w:pStyle w:val="FootnoteText1"/>
        <w:spacing w:line="300" w:lineRule="exact"/>
        <w:rPr>
          <w:rtl/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معلومات من وزارة الحوكمة المحلي</w:t>
      </w:r>
      <w:r w:rsidR="002B5BAF" w:rsidRPr="00142F62">
        <w:rPr>
          <w:rFonts w:hint="cs"/>
          <w:rtl/>
        </w:rPr>
        <w:t>ة</w:t>
      </w:r>
      <w:r w:rsidRPr="00142F62">
        <w:rPr>
          <w:rFonts w:hint="cs"/>
          <w:rtl/>
        </w:rPr>
        <w:t xml:space="preserve"> والتنمية الريفية. مصادر أخرى: </w:t>
      </w:r>
      <w:hyperlink r:id="rId1" w:history="1">
        <w:r w:rsidR="002B5BAF" w:rsidRPr="00142F62">
          <w:rPr>
            <w:rStyle w:val="Hyperlink"/>
          </w:rPr>
          <w:t>http://www.clgf.org.uk/default/assets/File/</w:t>
        </w:r>
        <w:r w:rsidR="002B5BAF" w:rsidRPr="00142F62">
          <w:rPr>
            <w:rStyle w:val="Hyperlink"/>
            <w:rtl/>
          </w:rPr>
          <w:br/>
        </w:r>
        <w:r w:rsidR="002B5BAF" w:rsidRPr="00142F62">
          <w:rPr>
            <w:rStyle w:val="Hyperlink"/>
          </w:rPr>
          <w:t>Country_profiles/Sierra_Leone.pdf</w:t>
        </w:r>
      </w:hyperlink>
      <w:r w:rsidR="00920C1A" w:rsidRPr="00142F62">
        <w:rPr>
          <w:rFonts w:hint="cs"/>
          <w:rtl/>
        </w:rPr>
        <w:t>.</w:t>
      </w:r>
    </w:p>
  </w:footnote>
  <w:footnote w:id="9">
    <w:p w14:paraId="73B23B6A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دستور سيراليون لعام 1991، الفصل الخامس، الجزء الثاني "السلطات التنفيذية، الباب 59(1).</w:t>
      </w:r>
    </w:p>
  </w:footnote>
  <w:footnote w:id="10">
    <w:p w14:paraId="41319812" w14:textId="3F401CE1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دستور سيراليون لعام 1991، الفصل السادس، الجزء الأول "عضوية البرلم</w:t>
      </w:r>
      <w:r w:rsidR="00425C45" w:rsidRPr="00142F62">
        <w:rPr>
          <w:rFonts w:hint="cs"/>
          <w:rtl/>
        </w:rPr>
        <w:t>ا</w:t>
      </w:r>
      <w:r w:rsidRPr="00142F62">
        <w:rPr>
          <w:rFonts w:hint="cs"/>
          <w:rtl/>
        </w:rPr>
        <w:t>ن"، الباب 73(3).</w:t>
      </w:r>
    </w:p>
  </w:footnote>
  <w:footnote w:id="11">
    <w:p w14:paraId="7341CBC4" w14:textId="53C5F738" w:rsidR="009B66A3" w:rsidRPr="00142F62" w:rsidRDefault="009B66A3" w:rsidP="009B66A3">
      <w:pPr>
        <w:pStyle w:val="FootnoteText1"/>
        <w:spacing w:line="300" w:lineRule="exact"/>
        <w:rPr>
          <w:rtl/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hyperlink r:id="rId2" w:history="1">
        <w:r w:rsidR="002B5BAF" w:rsidRPr="00142F62">
          <w:rPr>
            <w:rStyle w:val="Hyperlink"/>
          </w:rPr>
          <w:t>http://www.clgf.org.uk/default/assets/File/Country_profiles/Sierra_Leone.pdf</w:t>
        </w:r>
      </w:hyperlink>
      <w:r w:rsidR="004F0020" w:rsidRPr="00142F62">
        <w:rPr>
          <w:rFonts w:hint="cs"/>
          <w:rtl/>
        </w:rPr>
        <w:t>.</w:t>
      </w:r>
    </w:p>
  </w:footnote>
  <w:footnote w:id="12">
    <w:p w14:paraId="3E332107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بسعر الصرف في تموز/يوليه 2019.</w:t>
      </w:r>
    </w:p>
  </w:footnote>
  <w:footnote w:id="13">
    <w:p w14:paraId="4A86E914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صفحة 2، قانون الأشخاص ذوي الإعاقة، 2011.</w:t>
      </w:r>
    </w:p>
  </w:footnote>
  <w:footnote w:id="14">
    <w:p w14:paraId="34A86E72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قانون الأشخاص ذوي الإعاقة، 2011، 38(2).</w:t>
      </w:r>
    </w:p>
  </w:footnote>
  <w:footnote w:id="15">
    <w:p w14:paraId="3CA1DE83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بموجب اتفاقية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الأمم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المتحدة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لحقوق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الأشخاص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ذوي</w:t>
      </w:r>
      <w:r w:rsidRPr="00142F62">
        <w:rPr>
          <w:rtl/>
        </w:rPr>
        <w:t xml:space="preserve"> </w:t>
      </w:r>
      <w:r w:rsidRPr="00142F62">
        <w:rPr>
          <w:rFonts w:hint="cs"/>
          <w:rtl/>
        </w:rPr>
        <w:t>الإعاقة.</w:t>
      </w:r>
    </w:p>
  </w:footnote>
  <w:footnote w:id="16">
    <w:p w14:paraId="28E20BED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الباب 5(2) من الدستور.</w:t>
      </w:r>
    </w:p>
  </w:footnote>
  <w:footnote w:id="17">
    <w:p w14:paraId="47743A09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قانون الأشخاص ذوي الإعاقة، 2001، 20(2)(ج).</w:t>
      </w:r>
    </w:p>
  </w:footnote>
  <w:footnote w:id="18">
    <w:p w14:paraId="3629AFF9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الباب 8(3)(1) من دستور سيراليون لعام 1991.</w:t>
      </w:r>
    </w:p>
  </w:footnote>
  <w:footnote w:id="19">
    <w:p w14:paraId="6A7D812E" w14:textId="100AE6BB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وزارة الرفاه الاجتماعي والشؤون الجنسانية وشؤون الطفل، السياس</w:t>
      </w:r>
      <w:r w:rsidR="002E2467" w:rsidRPr="00142F62">
        <w:rPr>
          <w:rFonts w:hint="cs"/>
          <w:rtl/>
        </w:rPr>
        <w:t>ة</w:t>
      </w:r>
      <w:r w:rsidRPr="00142F62">
        <w:rPr>
          <w:rFonts w:hint="cs"/>
          <w:rtl/>
        </w:rPr>
        <w:t xml:space="preserve"> الوطنية للمرأة، 2000، ص 10.</w:t>
      </w:r>
    </w:p>
  </w:footnote>
  <w:footnote w:id="20">
    <w:p w14:paraId="42D37F9B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بيان حزب شعب سييرا: الاتجاه الجديد.</w:t>
      </w:r>
    </w:p>
  </w:footnote>
  <w:footnote w:id="21">
    <w:p w14:paraId="46D325FD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الباب 14(1).</w:t>
      </w:r>
    </w:p>
  </w:footnote>
  <w:footnote w:id="22">
    <w:p w14:paraId="1DF1E239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الباب 16(2).</w:t>
      </w:r>
    </w:p>
  </w:footnote>
  <w:footnote w:id="23">
    <w:p w14:paraId="711BDDBE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الجزء الثاني، الباب 2(1) من القانون.</w:t>
      </w:r>
    </w:p>
  </w:footnote>
  <w:footnote w:id="24">
    <w:p w14:paraId="047140EA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وزارة الإعلام والاتصالات.</w:t>
      </w:r>
    </w:p>
  </w:footnote>
  <w:footnote w:id="25">
    <w:p w14:paraId="198292EB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الشخص الذي يمثل الطفل القاصر/الحدث.</w:t>
      </w:r>
    </w:p>
  </w:footnote>
  <w:footnote w:id="26">
    <w:p w14:paraId="3A84809B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الباب 8(3)(و).</w:t>
      </w:r>
    </w:p>
  </w:footnote>
  <w:footnote w:id="27">
    <w:p w14:paraId="2BB06BA0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أجريت الدراسة الاستقصائية في عام 2018 بشأن تسجيل الأشخاص ذوي الإعاقة في المدارس العامة.</w:t>
      </w:r>
    </w:p>
  </w:footnote>
  <w:footnote w:id="28">
    <w:p w14:paraId="5B42BE22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الباب 31 من دستور جمهورية سيراليون لعام 1991.</w:t>
      </w:r>
    </w:p>
  </w:footnote>
  <w:footnote w:id="29">
    <w:p w14:paraId="2A84F39F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الباب 26(1) من الدستور.</w:t>
      </w:r>
    </w:p>
  </w:footnote>
  <w:footnote w:id="30">
    <w:p w14:paraId="4982E95C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المادة 29 من قانون الإعاقة لعام 2011.</w:t>
      </w:r>
    </w:p>
  </w:footnote>
  <w:footnote w:id="31">
    <w:p w14:paraId="3E3F5D04" w14:textId="77777777" w:rsidR="009B66A3" w:rsidRPr="00142F62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المادة 74(1)(ط) قانون الانتخابات العامة لعام 2012.</w:t>
      </w:r>
    </w:p>
  </w:footnote>
  <w:footnote w:id="32">
    <w:p w14:paraId="1FE04031" w14:textId="77777777" w:rsidR="009B66A3" w:rsidRPr="0038397F" w:rsidRDefault="009B66A3" w:rsidP="009B66A3">
      <w:pPr>
        <w:pStyle w:val="FootnoteText1"/>
        <w:spacing w:line="300" w:lineRule="exact"/>
        <w:rPr>
          <w:lang w:eastAsia="zh-TW"/>
        </w:rPr>
      </w:pPr>
      <w:r w:rsidRPr="00142F62">
        <w:rPr>
          <w:rStyle w:val="FootnoteReference"/>
          <w:vertAlign w:val="baseline"/>
          <w:rtl/>
        </w:rPr>
        <w:t>(</w:t>
      </w:r>
      <w:r w:rsidRPr="00142F62">
        <w:rPr>
          <w:rStyle w:val="FootnoteReference"/>
          <w:vertAlign w:val="baseline"/>
        </w:rPr>
        <w:footnoteRef/>
      </w:r>
      <w:r w:rsidRPr="00142F62">
        <w:rPr>
          <w:rStyle w:val="FootnoteReference"/>
          <w:vertAlign w:val="baseline"/>
          <w:rtl/>
        </w:rPr>
        <w:t>)</w:t>
      </w:r>
      <w:r w:rsidRPr="00142F62">
        <w:rPr>
          <w:rStyle w:val="FootnoteReference"/>
          <w:vertAlign w:val="baseline"/>
          <w:rtl/>
        </w:rPr>
        <w:tab/>
      </w:r>
      <w:r w:rsidRPr="00142F62">
        <w:rPr>
          <w:rFonts w:hint="cs"/>
          <w:rtl/>
        </w:rPr>
        <w:t>مكتب الإعاقة لدى اللجنة الانتخابية الوطنية، ضمان الحق في المشاركة الانتخابية للأشخاص ذوي الإعاقة.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0A7CD7" w14:textId="77777777" w:rsidR="008474C7" w:rsidRPr="008474C7" w:rsidRDefault="008474C7" w:rsidP="008474C7">
    <w:pPr>
      <w:pStyle w:val="Header"/>
      <w:jc w:val="left"/>
      <w:rPr>
        <w:rtl/>
      </w:rPr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52063">
      <w:t>CRPD/C/SLE/1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88095" w14:textId="77777777" w:rsidR="008474C7" w:rsidRPr="008474C7" w:rsidRDefault="008474C7" w:rsidP="008474C7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52063">
      <w:t>CRPD/C/SLE/1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EC62A" w14:textId="77777777" w:rsidR="002C36E1" w:rsidRDefault="00234BEC" w:rsidP="002C36E1">
    <w:pPr>
      <w:pStyle w:val="Header"/>
      <w:pBdr>
        <w:bottom w:val="none" w:sz="0" w:space="0" w:color="auto"/>
      </w:pBdr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B0ECF" wp14:editId="65140CA4">
          <wp:simplePos x="0" y="0"/>
          <wp:positionH relativeFrom="margin">
            <wp:posOffset>0</wp:posOffset>
          </wp:positionH>
          <wp:positionV relativeFrom="margin">
            <wp:posOffset>8819515</wp:posOffset>
          </wp:positionV>
          <wp:extent cx="629285" cy="6286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28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77E0190D"/>
    <w:multiLevelType w:val="multilevel"/>
    <w:tmpl w:val="F104B0AC"/>
    <w:name w:val="JK"/>
    <w:lvl w:ilvl="0">
      <w:start w:val="1"/>
      <w:numFmt w:val="decimal"/>
      <w:suff w:val="nothing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205608739">
    <w:abstractNumId w:val="0"/>
  </w:num>
  <w:num w:numId="2" w16cid:durableId="1080179854">
    <w:abstractNumId w:val="3"/>
  </w:num>
  <w:num w:numId="3" w16cid:durableId="1150099851">
    <w:abstractNumId w:val="2"/>
  </w:num>
  <w:num w:numId="4" w16cid:durableId="1722821673">
    <w:abstractNumId w:val="1"/>
  </w:num>
  <w:num w:numId="5" w16cid:durableId="308244037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1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AE6"/>
    <w:rsid w:val="00002AE6"/>
    <w:rsid w:val="000076D5"/>
    <w:rsid w:val="00014B0C"/>
    <w:rsid w:val="00016728"/>
    <w:rsid w:val="000222C3"/>
    <w:rsid w:val="0002294E"/>
    <w:rsid w:val="00031428"/>
    <w:rsid w:val="0004034F"/>
    <w:rsid w:val="00043663"/>
    <w:rsid w:val="00047382"/>
    <w:rsid w:val="000505CF"/>
    <w:rsid w:val="00053E0F"/>
    <w:rsid w:val="00055063"/>
    <w:rsid w:val="000606BC"/>
    <w:rsid w:val="00072019"/>
    <w:rsid w:val="00090493"/>
    <w:rsid w:val="0009169F"/>
    <w:rsid w:val="00096DEC"/>
    <w:rsid w:val="000B7F79"/>
    <w:rsid w:val="000C3800"/>
    <w:rsid w:val="000C566D"/>
    <w:rsid w:val="000D701C"/>
    <w:rsid w:val="000E2A71"/>
    <w:rsid w:val="000E524A"/>
    <w:rsid w:val="000E60EE"/>
    <w:rsid w:val="000E652B"/>
    <w:rsid w:val="000F1714"/>
    <w:rsid w:val="000F3653"/>
    <w:rsid w:val="000F4D63"/>
    <w:rsid w:val="000F5100"/>
    <w:rsid w:val="000F6A20"/>
    <w:rsid w:val="0010182F"/>
    <w:rsid w:val="00105C19"/>
    <w:rsid w:val="00107052"/>
    <w:rsid w:val="00112B87"/>
    <w:rsid w:val="00114383"/>
    <w:rsid w:val="00133911"/>
    <w:rsid w:val="001356FA"/>
    <w:rsid w:val="00137011"/>
    <w:rsid w:val="00140D06"/>
    <w:rsid w:val="00142F62"/>
    <w:rsid w:val="001430F6"/>
    <w:rsid w:val="00150366"/>
    <w:rsid w:val="00152268"/>
    <w:rsid w:val="0015354F"/>
    <w:rsid w:val="001562F8"/>
    <w:rsid w:val="00156EBA"/>
    <w:rsid w:val="00160263"/>
    <w:rsid w:val="001606E9"/>
    <w:rsid w:val="00170573"/>
    <w:rsid w:val="00171960"/>
    <w:rsid w:val="00173B04"/>
    <w:rsid w:val="001773DB"/>
    <w:rsid w:val="001806D4"/>
    <w:rsid w:val="00181F96"/>
    <w:rsid w:val="001830E1"/>
    <w:rsid w:val="00184AA9"/>
    <w:rsid w:val="00185E55"/>
    <w:rsid w:val="00193848"/>
    <w:rsid w:val="001A1371"/>
    <w:rsid w:val="001A7655"/>
    <w:rsid w:val="001A79E2"/>
    <w:rsid w:val="001B346A"/>
    <w:rsid w:val="001B6694"/>
    <w:rsid w:val="001B7065"/>
    <w:rsid w:val="001C0E07"/>
    <w:rsid w:val="001C5395"/>
    <w:rsid w:val="001D24D3"/>
    <w:rsid w:val="001E1870"/>
    <w:rsid w:val="001E1CAD"/>
    <w:rsid w:val="001E290D"/>
    <w:rsid w:val="001F54C9"/>
    <w:rsid w:val="0020113F"/>
    <w:rsid w:val="0020436B"/>
    <w:rsid w:val="00207677"/>
    <w:rsid w:val="002144FA"/>
    <w:rsid w:val="002172D1"/>
    <w:rsid w:val="00223372"/>
    <w:rsid w:val="00231DAC"/>
    <w:rsid w:val="0023202A"/>
    <w:rsid w:val="0023469A"/>
    <w:rsid w:val="00234BEC"/>
    <w:rsid w:val="00243917"/>
    <w:rsid w:val="00243AC1"/>
    <w:rsid w:val="00243C8A"/>
    <w:rsid w:val="00244E9A"/>
    <w:rsid w:val="00252C0C"/>
    <w:rsid w:val="0026260F"/>
    <w:rsid w:val="00264F88"/>
    <w:rsid w:val="00267A0E"/>
    <w:rsid w:val="0027462B"/>
    <w:rsid w:val="00281242"/>
    <w:rsid w:val="002855B5"/>
    <w:rsid w:val="00286D66"/>
    <w:rsid w:val="002901D9"/>
    <w:rsid w:val="002976C2"/>
    <w:rsid w:val="00297E32"/>
    <w:rsid w:val="002B052D"/>
    <w:rsid w:val="002B5BAF"/>
    <w:rsid w:val="002C19D1"/>
    <w:rsid w:val="002C36E1"/>
    <w:rsid w:val="002C654C"/>
    <w:rsid w:val="002D1EE9"/>
    <w:rsid w:val="002D2DA2"/>
    <w:rsid w:val="002E1ED4"/>
    <w:rsid w:val="002E2467"/>
    <w:rsid w:val="002E2A38"/>
    <w:rsid w:val="002F2710"/>
    <w:rsid w:val="002F3D3A"/>
    <w:rsid w:val="003021AE"/>
    <w:rsid w:val="00307BBE"/>
    <w:rsid w:val="003147B2"/>
    <w:rsid w:val="0031778C"/>
    <w:rsid w:val="00320E6F"/>
    <w:rsid w:val="0032207F"/>
    <w:rsid w:val="00324D27"/>
    <w:rsid w:val="00325CC1"/>
    <w:rsid w:val="003260FF"/>
    <w:rsid w:val="00326B01"/>
    <w:rsid w:val="00343D95"/>
    <w:rsid w:val="0034444A"/>
    <w:rsid w:val="003447E3"/>
    <w:rsid w:val="003468E1"/>
    <w:rsid w:val="00347B9D"/>
    <w:rsid w:val="00351FBC"/>
    <w:rsid w:val="00352063"/>
    <w:rsid w:val="00364427"/>
    <w:rsid w:val="0036688E"/>
    <w:rsid w:val="00374341"/>
    <w:rsid w:val="003773BF"/>
    <w:rsid w:val="003814C2"/>
    <w:rsid w:val="0038397F"/>
    <w:rsid w:val="00383FEC"/>
    <w:rsid w:val="003A3483"/>
    <w:rsid w:val="003B19AB"/>
    <w:rsid w:val="003B3CEF"/>
    <w:rsid w:val="003B588A"/>
    <w:rsid w:val="003C1A56"/>
    <w:rsid w:val="003C2724"/>
    <w:rsid w:val="003D1062"/>
    <w:rsid w:val="003D482B"/>
    <w:rsid w:val="003E159A"/>
    <w:rsid w:val="004000F0"/>
    <w:rsid w:val="0040054F"/>
    <w:rsid w:val="0040107A"/>
    <w:rsid w:val="004027FF"/>
    <w:rsid w:val="00404EB3"/>
    <w:rsid w:val="00411937"/>
    <w:rsid w:val="004205C7"/>
    <w:rsid w:val="00420D7B"/>
    <w:rsid w:val="004213AF"/>
    <w:rsid w:val="00425C45"/>
    <w:rsid w:val="00436429"/>
    <w:rsid w:val="00442FBA"/>
    <w:rsid w:val="004439B2"/>
    <w:rsid w:val="00446037"/>
    <w:rsid w:val="00450B21"/>
    <w:rsid w:val="00453B63"/>
    <w:rsid w:val="00455780"/>
    <w:rsid w:val="004639E8"/>
    <w:rsid w:val="004662F8"/>
    <w:rsid w:val="00466541"/>
    <w:rsid w:val="0047152B"/>
    <w:rsid w:val="0047598C"/>
    <w:rsid w:val="00482BD0"/>
    <w:rsid w:val="004A1DFF"/>
    <w:rsid w:val="004A6155"/>
    <w:rsid w:val="004B0A1C"/>
    <w:rsid w:val="004B419F"/>
    <w:rsid w:val="004B52BC"/>
    <w:rsid w:val="004B6C99"/>
    <w:rsid w:val="004C7A24"/>
    <w:rsid w:val="004D2025"/>
    <w:rsid w:val="004D298E"/>
    <w:rsid w:val="004D49FC"/>
    <w:rsid w:val="004D56D6"/>
    <w:rsid w:val="004E32F4"/>
    <w:rsid w:val="004F0020"/>
    <w:rsid w:val="004F2E2E"/>
    <w:rsid w:val="004F2FE5"/>
    <w:rsid w:val="004F7640"/>
    <w:rsid w:val="005020E9"/>
    <w:rsid w:val="00513555"/>
    <w:rsid w:val="0051525D"/>
    <w:rsid w:val="005170C4"/>
    <w:rsid w:val="00517BC9"/>
    <w:rsid w:val="005212F8"/>
    <w:rsid w:val="0052409F"/>
    <w:rsid w:val="0052552C"/>
    <w:rsid w:val="00525A47"/>
    <w:rsid w:val="00527E4C"/>
    <w:rsid w:val="00530D67"/>
    <w:rsid w:val="00532A26"/>
    <w:rsid w:val="00534C63"/>
    <w:rsid w:val="0053707D"/>
    <w:rsid w:val="00542296"/>
    <w:rsid w:val="00544106"/>
    <w:rsid w:val="0054472E"/>
    <w:rsid w:val="00546F4D"/>
    <w:rsid w:val="0054762C"/>
    <w:rsid w:val="00552EAB"/>
    <w:rsid w:val="00564472"/>
    <w:rsid w:val="005662A9"/>
    <w:rsid w:val="00570BE3"/>
    <w:rsid w:val="00573E83"/>
    <w:rsid w:val="005817D9"/>
    <w:rsid w:val="005827D4"/>
    <w:rsid w:val="00586702"/>
    <w:rsid w:val="0059444C"/>
    <w:rsid w:val="00595EA9"/>
    <w:rsid w:val="0059622A"/>
    <w:rsid w:val="005A1310"/>
    <w:rsid w:val="005B0822"/>
    <w:rsid w:val="005B6364"/>
    <w:rsid w:val="005C5878"/>
    <w:rsid w:val="005C6351"/>
    <w:rsid w:val="005C7CEA"/>
    <w:rsid w:val="005D246D"/>
    <w:rsid w:val="005D3C0B"/>
    <w:rsid w:val="005D51C0"/>
    <w:rsid w:val="005E256B"/>
    <w:rsid w:val="005E3ECA"/>
    <w:rsid w:val="005E4366"/>
    <w:rsid w:val="005E5217"/>
    <w:rsid w:val="005F0158"/>
    <w:rsid w:val="005F0FA4"/>
    <w:rsid w:val="005F30EE"/>
    <w:rsid w:val="005F403B"/>
    <w:rsid w:val="005F5234"/>
    <w:rsid w:val="005F68BD"/>
    <w:rsid w:val="005F72A4"/>
    <w:rsid w:val="0060169C"/>
    <w:rsid w:val="0060473A"/>
    <w:rsid w:val="00606EDF"/>
    <w:rsid w:val="00610189"/>
    <w:rsid w:val="00610719"/>
    <w:rsid w:val="00615955"/>
    <w:rsid w:val="00617543"/>
    <w:rsid w:val="0062052A"/>
    <w:rsid w:val="006222DF"/>
    <w:rsid w:val="00627C42"/>
    <w:rsid w:val="00631DB9"/>
    <w:rsid w:val="00636FB1"/>
    <w:rsid w:val="00637BEF"/>
    <w:rsid w:val="00643F39"/>
    <w:rsid w:val="00655884"/>
    <w:rsid w:val="00655DB8"/>
    <w:rsid w:val="00656392"/>
    <w:rsid w:val="00656F11"/>
    <w:rsid w:val="006605A2"/>
    <w:rsid w:val="0066212E"/>
    <w:rsid w:val="00673245"/>
    <w:rsid w:val="00673902"/>
    <w:rsid w:val="0067456F"/>
    <w:rsid w:val="006835AB"/>
    <w:rsid w:val="00685C2D"/>
    <w:rsid w:val="0068781D"/>
    <w:rsid w:val="0069351C"/>
    <w:rsid w:val="006959B0"/>
    <w:rsid w:val="006A023A"/>
    <w:rsid w:val="006A6918"/>
    <w:rsid w:val="006B027E"/>
    <w:rsid w:val="006B13CB"/>
    <w:rsid w:val="006B2D62"/>
    <w:rsid w:val="006B3E27"/>
    <w:rsid w:val="006B4656"/>
    <w:rsid w:val="006B506C"/>
    <w:rsid w:val="006B6006"/>
    <w:rsid w:val="006B6507"/>
    <w:rsid w:val="006C084B"/>
    <w:rsid w:val="006C1009"/>
    <w:rsid w:val="006C104C"/>
    <w:rsid w:val="006C10D9"/>
    <w:rsid w:val="006C18C4"/>
    <w:rsid w:val="006C2F84"/>
    <w:rsid w:val="006C3C80"/>
    <w:rsid w:val="006C507C"/>
    <w:rsid w:val="006D2D55"/>
    <w:rsid w:val="006E4EFE"/>
    <w:rsid w:val="006E4F7D"/>
    <w:rsid w:val="006E719B"/>
    <w:rsid w:val="007001F6"/>
    <w:rsid w:val="00702F2E"/>
    <w:rsid w:val="007041D3"/>
    <w:rsid w:val="0070598D"/>
    <w:rsid w:val="00710E0B"/>
    <w:rsid w:val="00723085"/>
    <w:rsid w:val="00727C36"/>
    <w:rsid w:val="00733704"/>
    <w:rsid w:val="00737C13"/>
    <w:rsid w:val="00740188"/>
    <w:rsid w:val="00741707"/>
    <w:rsid w:val="0075029C"/>
    <w:rsid w:val="00751850"/>
    <w:rsid w:val="00756CB5"/>
    <w:rsid w:val="00761C38"/>
    <w:rsid w:val="0076304D"/>
    <w:rsid w:val="00764457"/>
    <w:rsid w:val="0076478D"/>
    <w:rsid w:val="00764796"/>
    <w:rsid w:val="007660FA"/>
    <w:rsid w:val="0077053D"/>
    <w:rsid w:val="007717DC"/>
    <w:rsid w:val="00776E7C"/>
    <w:rsid w:val="0078071A"/>
    <w:rsid w:val="0078085D"/>
    <w:rsid w:val="00784303"/>
    <w:rsid w:val="007853F9"/>
    <w:rsid w:val="007901A3"/>
    <w:rsid w:val="007902CD"/>
    <w:rsid w:val="007954B0"/>
    <w:rsid w:val="007A4D56"/>
    <w:rsid w:val="007A61AD"/>
    <w:rsid w:val="007A70AC"/>
    <w:rsid w:val="007A70BB"/>
    <w:rsid w:val="007B1D99"/>
    <w:rsid w:val="007B2B39"/>
    <w:rsid w:val="007B7FC1"/>
    <w:rsid w:val="007C28DD"/>
    <w:rsid w:val="007D22F2"/>
    <w:rsid w:val="007E2C7A"/>
    <w:rsid w:val="007E5404"/>
    <w:rsid w:val="007F0BC9"/>
    <w:rsid w:val="007F27C6"/>
    <w:rsid w:val="00801577"/>
    <w:rsid w:val="00801838"/>
    <w:rsid w:val="0081019D"/>
    <w:rsid w:val="00811AD2"/>
    <w:rsid w:val="008218F4"/>
    <w:rsid w:val="0082458E"/>
    <w:rsid w:val="008305C7"/>
    <w:rsid w:val="0083136D"/>
    <w:rsid w:val="00840A5B"/>
    <w:rsid w:val="00841B5F"/>
    <w:rsid w:val="008438CB"/>
    <w:rsid w:val="00847298"/>
    <w:rsid w:val="008474C7"/>
    <w:rsid w:val="0084797F"/>
    <w:rsid w:val="00852A9A"/>
    <w:rsid w:val="00856402"/>
    <w:rsid w:val="00867971"/>
    <w:rsid w:val="00871544"/>
    <w:rsid w:val="00875EF9"/>
    <w:rsid w:val="00880CC3"/>
    <w:rsid w:val="00883C05"/>
    <w:rsid w:val="008930DB"/>
    <w:rsid w:val="00893CEF"/>
    <w:rsid w:val="00895D16"/>
    <w:rsid w:val="008A3899"/>
    <w:rsid w:val="008A4DD3"/>
    <w:rsid w:val="008A741E"/>
    <w:rsid w:val="008B0C3D"/>
    <w:rsid w:val="008B127B"/>
    <w:rsid w:val="008B527E"/>
    <w:rsid w:val="008B5386"/>
    <w:rsid w:val="008D155E"/>
    <w:rsid w:val="008D1D80"/>
    <w:rsid w:val="008D4E87"/>
    <w:rsid w:val="008E259F"/>
    <w:rsid w:val="008E2E2A"/>
    <w:rsid w:val="008E4E3A"/>
    <w:rsid w:val="008F1558"/>
    <w:rsid w:val="008F49E1"/>
    <w:rsid w:val="008F4AF7"/>
    <w:rsid w:val="009010C8"/>
    <w:rsid w:val="009016D3"/>
    <w:rsid w:val="0090370F"/>
    <w:rsid w:val="00903DAE"/>
    <w:rsid w:val="00920C1A"/>
    <w:rsid w:val="00922386"/>
    <w:rsid w:val="009269D2"/>
    <w:rsid w:val="00926AFF"/>
    <w:rsid w:val="009305EA"/>
    <w:rsid w:val="00933BD2"/>
    <w:rsid w:val="00940CC9"/>
    <w:rsid w:val="00941CDA"/>
    <w:rsid w:val="00942135"/>
    <w:rsid w:val="0094245F"/>
    <w:rsid w:val="009521B0"/>
    <w:rsid w:val="00953160"/>
    <w:rsid w:val="009549E9"/>
    <w:rsid w:val="00955B22"/>
    <w:rsid w:val="00955F0E"/>
    <w:rsid w:val="00964FAA"/>
    <w:rsid w:val="00971DB7"/>
    <w:rsid w:val="009727D9"/>
    <w:rsid w:val="00982C59"/>
    <w:rsid w:val="009878BC"/>
    <w:rsid w:val="009A0CC2"/>
    <w:rsid w:val="009A0D96"/>
    <w:rsid w:val="009A2FBF"/>
    <w:rsid w:val="009A7E9F"/>
    <w:rsid w:val="009B21A8"/>
    <w:rsid w:val="009B586A"/>
    <w:rsid w:val="009B66A3"/>
    <w:rsid w:val="009C3385"/>
    <w:rsid w:val="009C5923"/>
    <w:rsid w:val="009D3768"/>
    <w:rsid w:val="009E4ABF"/>
    <w:rsid w:val="009E5018"/>
    <w:rsid w:val="009F2DCE"/>
    <w:rsid w:val="009F2F3F"/>
    <w:rsid w:val="009F49A9"/>
    <w:rsid w:val="00A12A62"/>
    <w:rsid w:val="00A12B37"/>
    <w:rsid w:val="00A206A1"/>
    <w:rsid w:val="00A24FA5"/>
    <w:rsid w:val="00A268F3"/>
    <w:rsid w:val="00A27CDD"/>
    <w:rsid w:val="00A33B3C"/>
    <w:rsid w:val="00A350CC"/>
    <w:rsid w:val="00A37930"/>
    <w:rsid w:val="00A37B55"/>
    <w:rsid w:val="00A40290"/>
    <w:rsid w:val="00A42230"/>
    <w:rsid w:val="00A434EB"/>
    <w:rsid w:val="00A43ED2"/>
    <w:rsid w:val="00A44AEB"/>
    <w:rsid w:val="00A50EC0"/>
    <w:rsid w:val="00A54254"/>
    <w:rsid w:val="00A574F7"/>
    <w:rsid w:val="00A6138D"/>
    <w:rsid w:val="00A74331"/>
    <w:rsid w:val="00A81A17"/>
    <w:rsid w:val="00A92FDB"/>
    <w:rsid w:val="00AB3BCA"/>
    <w:rsid w:val="00AB3D77"/>
    <w:rsid w:val="00AB5ECD"/>
    <w:rsid w:val="00AB6758"/>
    <w:rsid w:val="00AC01D9"/>
    <w:rsid w:val="00AC03B4"/>
    <w:rsid w:val="00AC72D8"/>
    <w:rsid w:val="00AC7970"/>
    <w:rsid w:val="00AD192F"/>
    <w:rsid w:val="00AD34D3"/>
    <w:rsid w:val="00AD3834"/>
    <w:rsid w:val="00AD71EB"/>
    <w:rsid w:val="00AE0549"/>
    <w:rsid w:val="00AE0A52"/>
    <w:rsid w:val="00AE406C"/>
    <w:rsid w:val="00AE552B"/>
    <w:rsid w:val="00AE5FE9"/>
    <w:rsid w:val="00AF07AB"/>
    <w:rsid w:val="00AF203E"/>
    <w:rsid w:val="00AF64A5"/>
    <w:rsid w:val="00AF7508"/>
    <w:rsid w:val="00B02FD1"/>
    <w:rsid w:val="00B13763"/>
    <w:rsid w:val="00B139B9"/>
    <w:rsid w:val="00B2203B"/>
    <w:rsid w:val="00B244C9"/>
    <w:rsid w:val="00B3009A"/>
    <w:rsid w:val="00B32325"/>
    <w:rsid w:val="00B3268F"/>
    <w:rsid w:val="00B359F2"/>
    <w:rsid w:val="00B458DF"/>
    <w:rsid w:val="00B477A4"/>
    <w:rsid w:val="00B532EA"/>
    <w:rsid w:val="00B54045"/>
    <w:rsid w:val="00B565E5"/>
    <w:rsid w:val="00B60C01"/>
    <w:rsid w:val="00B61249"/>
    <w:rsid w:val="00B64635"/>
    <w:rsid w:val="00B6549E"/>
    <w:rsid w:val="00B72DDB"/>
    <w:rsid w:val="00B734C2"/>
    <w:rsid w:val="00B738C9"/>
    <w:rsid w:val="00B84A58"/>
    <w:rsid w:val="00B96D8F"/>
    <w:rsid w:val="00BA05C3"/>
    <w:rsid w:val="00BA5E8B"/>
    <w:rsid w:val="00BC27D1"/>
    <w:rsid w:val="00BC330F"/>
    <w:rsid w:val="00BC7541"/>
    <w:rsid w:val="00BD62CF"/>
    <w:rsid w:val="00BE5849"/>
    <w:rsid w:val="00C0072B"/>
    <w:rsid w:val="00C022F5"/>
    <w:rsid w:val="00C0251A"/>
    <w:rsid w:val="00C04102"/>
    <w:rsid w:val="00C06421"/>
    <w:rsid w:val="00C07C84"/>
    <w:rsid w:val="00C12115"/>
    <w:rsid w:val="00C22506"/>
    <w:rsid w:val="00C27688"/>
    <w:rsid w:val="00C342BF"/>
    <w:rsid w:val="00C41653"/>
    <w:rsid w:val="00C4236D"/>
    <w:rsid w:val="00C438D7"/>
    <w:rsid w:val="00C44AF0"/>
    <w:rsid w:val="00C50112"/>
    <w:rsid w:val="00C53868"/>
    <w:rsid w:val="00C53FE8"/>
    <w:rsid w:val="00C608AB"/>
    <w:rsid w:val="00C6128B"/>
    <w:rsid w:val="00C65AC5"/>
    <w:rsid w:val="00C70B0C"/>
    <w:rsid w:val="00C7601E"/>
    <w:rsid w:val="00C81B50"/>
    <w:rsid w:val="00C912FC"/>
    <w:rsid w:val="00C92BF2"/>
    <w:rsid w:val="00CA1681"/>
    <w:rsid w:val="00CA655B"/>
    <w:rsid w:val="00CB14BE"/>
    <w:rsid w:val="00CB1EF2"/>
    <w:rsid w:val="00CB3C3C"/>
    <w:rsid w:val="00CC0AF8"/>
    <w:rsid w:val="00CD17BB"/>
    <w:rsid w:val="00CD1801"/>
    <w:rsid w:val="00CD427A"/>
    <w:rsid w:val="00CD68B6"/>
    <w:rsid w:val="00CD72B0"/>
    <w:rsid w:val="00CE19BC"/>
    <w:rsid w:val="00CE7E2F"/>
    <w:rsid w:val="00CF1758"/>
    <w:rsid w:val="00CF4188"/>
    <w:rsid w:val="00CF46CE"/>
    <w:rsid w:val="00CF4A46"/>
    <w:rsid w:val="00CF4E79"/>
    <w:rsid w:val="00CF77FB"/>
    <w:rsid w:val="00D00159"/>
    <w:rsid w:val="00D01B36"/>
    <w:rsid w:val="00D04F7E"/>
    <w:rsid w:val="00D065CB"/>
    <w:rsid w:val="00D06DC6"/>
    <w:rsid w:val="00D10AF7"/>
    <w:rsid w:val="00D10EF1"/>
    <w:rsid w:val="00D1291C"/>
    <w:rsid w:val="00D13480"/>
    <w:rsid w:val="00D146EB"/>
    <w:rsid w:val="00D2259D"/>
    <w:rsid w:val="00D24BBE"/>
    <w:rsid w:val="00D35375"/>
    <w:rsid w:val="00D353F7"/>
    <w:rsid w:val="00D41E2E"/>
    <w:rsid w:val="00D42810"/>
    <w:rsid w:val="00D46A4F"/>
    <w:rsid w:val="00D511B5"/>
    <w:rsid w:val="00D60F20"/>
    <w:rsid w:val="00D6535A"/>
    <w:rsid w:val="00D65764"/>
    <w:rsid w:val="00D67430"/>
    <w:rsid w:val="00D71D5A"/>
    <w:rsid w:val="00D75A7D"/>
    <w:rsid w:val="00D808EF"/>
    <w:rsid w:val="00D823E5"/>
    <w:rsid w:val="00D914A7"/>
    <w:rsid w:val="00DA1D89"/>
    <w:rsid w:val="00DA28B2"/>
    <w:rsid w:val="00DA3EC5"/>
    <w:rsid w:val="00DB1B16"/>
    <w:rsid w:val="00DC13D6"/>
    <w:rsid w:val="00DC6485"/>
    <w:rsid w:val="00DD10BE"/>
    <w:rsid w:val="00DD13C3"/>
    <w:rsid w:val="00DD596E"/>
    <w:rsid w:val="00DD621E"/>
    <w:rsid w:val="00DE35DD"/>
    <w:rsid w:val="00DF0575"/>
    <w:rsid w:val="00DF1E1D"/>
    <w:rsid w:val="00DF38FE"/>
    <w:rsid w:val="00E0177F"/>
    <w:rsid w:val="00E017CF"/>
    <w:rsid w:val="00E03470"/>
    <w:rsid w:val="00E03AEA"/>
    <w:rsid w:val="00E14F7B"/>
    <w:rsid w:val="00E16EFC"/>
    <w:rsid w:val="00E2504D"/>
    <w:rsid w:val="00E26878"/>
    <w:rsid w:val="00E27338"/>
    <w:rsid w:val="00E34B0F"/>
    <w:rsid w:val="00E45896"/>
    <w:rsid w:val="00E648C8"/>
    <w:rsid w:val="00E65A22"/>
    <w:rsid w:val="00E67B03"/>
    <w:rsid w:val="00E70E04"/>
    <w:rsid w:val="00E73E6C"/>
    <w:rsid w:val="00E75996"/>
    <w:rsid w:val="00E77082"/>
    <w:rsid w:val="00E77548"/>
    <w:rsid w:val="00E778F9"/>
    <w:rsid w:val="00E83130"/>
    <w:rsid w:val="00E8435C"/>
    <w:rsid w:val="00E85D47"/>
    <w:rsid w:val="00EA20A9"/>
    <w:rsid w:val="00EA510B"/>
    <w:rsid w:val="00EB00A4"/>
    <w:rsid w:val="00EB4688"/>
    <w:rsid w:val="00EB5FCA"/>
    <w:rsid w:val="00EC05A7"/>
    <w:rsid w:val="00EC4B6B"/>
    <w:rsid w:val="00ED45FD"/>
    <w:rsid w:val="00ED7442"/>
    <w:rsid w:val="00ED7FE5"/>
    <w:rsid w:val="00EE0B18"/>
    <w:rsid w:val="00EE4C17"/>
    <w:rsid w:val="00EF1EE5"/>
    <w:rsid w:val="00F02001"/>
    <w:rsid w:val="00F0520C"/>
    <w:rsid w:val="00F3032E"/>
    <w:rsid w:val="00F30A64"/>
    <w:rsid w:val="00F30DDA"/>
    <w:rsid w:val="00F30EAC"/>
    <w:rsid w:val="00F314D8"/>
    <w:rsid w:val="00F3766D"/>
    <w:rsid w:val="00F37C7F"/>
    <w:rsid w:val="00F44631"/>
    <w:rsid w:val="00F47002"/>
    <w:rsid w:val="00F474F9"/>
    <w:rsid w:val="00F503F2"/>
    <w:rsid w:val="00F528EF"/>
    <w:rsid w:val="00F549EE"/>
    <w:rsid w:val="00F558A2"/>
    <w:rsid w:val="00F56343"/>
    <w:rsid w:val="00F5728F"/>
    <w:rsid w:val="00F572D8"/>
    <w:rsid w:val="00F57848"/>
    <w:rsid w:val="00F61D7C"/>
    <w:rsid w:val="00F63DD1"/>
    <w:rsid w:val="00F6741C"/>
    <w:rsid w:val="00F71891"/>
    <w:rsid w:val="00F763B4"/>
    <w:rsid w:val="00F83DEF"/>
    <w:rsid w:val="00F86BCA"/>
    <w:rsid w:val="00F900C3"/>
    <w:rsid w:val="00FA3CCC"/>
    <w:rsid w:val="00FA7065"/>
    <w:rsid w:val="00FB6BFB"/>
    <w:rsid w:val="00FC105F"/>
    <w:rsid w:val="00FC4821"/>
    <w:rsid w:val="00FC6603"/>
    <w:rsid w:val="00FC75D1"/>
    <w:rsid w:val="00FC7ABB"/>
    <w:rsid w:val="00FD28F3"/>
    <w:rsid w:val="00FD4645"/>
    <w:rsid w:val="00FD4BC9"/>
    <w:rsid w:val="00FD613B"/>
    <w:rsid w:val="00FE40F4"/>
    <w:rsid w:val="00FE4DF6"/>
    <w:rsid w:val="00FF1E99"/>
    <w:rsid w:val="00FF2AB2"/>
    <w:rsid w:val="00FF6088"/>
    <w:rsid w:val="00FF663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52AB2987"/>
  <w15:docId w15:val="{29EB4DBD-9FEF-45B1-ADD0-C943004E4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B66A3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contextualSpacing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1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2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3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4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5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244E9A"/>
    <w:pPr>
      <w:tabs>
        <w:tab w:val="right" w:pos="9638"/>
      </w:tabs>
      <w:suppressAutoHyphens/>
      <w:bidi w:val="0"/>
      <w:spacing w:line="240" w:lineRule="auto"/>
    </w:pPr>
    <w:rPr>
      <w:sz w:val="16"/>
      <w:szCs w:val="16"/>
    </w:rPr>
  </w:style>
  <w:style w:type="character" w:customStyle="1" w:styleId="FooterChar">
    <w:name w:val="Footer Char"/>
    <w:aliases w:val="3_GA Char,3_G Char"/>
    <w:link w:val="Footer"/>
    <w:rsid w:val="00244E9A"/>
    <w:rPr>
      <w:rFonts w:ascii="Times New Roman" w:hAnsi="Times New Roman" w:cs="Simplified Arabic"/>
      <w:sz w:val="16"/>
      <w:szCs w:val="16"/>
      <w:lang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qFormat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5F403B"/>
    <w:pPr>
      <w:bidi/>
      <w:spacing w:before="40" w:after="40" w:line="320" w:lineRule="exact"/>
      <w:ind w:left="113" w:right="113"/>
      <w:jc w:val="lowKashida"/>
    </w:pPr>
    <w:rPr>
      <w:rFonts w:ascii="Times New Roman" w:eastAsiaTheme="minorEastAsia" w:hAnsi="Times New Roman" w:cs="Simplified Arabic"/>
    </w:rPr>
    <w:tblPr/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656F1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656F11"/>
    <w:rPr>
      <w:rFonts w:ascii="Times New Roman" w:hAnsi="Times New Roman" w:cs="Simplified Arabic"/>
      <w:lang w:eastAsia="en-US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,Footnote Ref in FtNote,SUPERS,DDG,Footnote Reference Number,nota pié di pagina, BVI fnr"/>
    <w:basedOn w:val="DefaultParagraphFont"/>
    <w:uiPriority w:val="99"/>
    <w:unhideWhenUsed/>
    <w:qFormat/>
    <w:rsid w:val="00656F11"/>
    <w:rPr>
      <w:vertAlign w:val="superscript"/>
    </w:rPr>
  </w:style>
  <w:style w:type="character" w:styleId="EndnoteReference">
    <w:name w:val="endnote reference"/>
    <w:aliases w:val="1_G"/>
    <w:basedOn w:val="DefaultParagraphFont"/>
    <w:unhideWhenUsed/>
    <w:qFormat/>
    <w:rsid w:val="00656F11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A92FDB"/>
    <w:rPr>
      <w:color w:val="605E5C"/>
      <w:shd w:val="clear" w:color="auto" w:fill="E1DFDD"/>
    </w:rPr>
  </w:style>
  <w:style w:type="paragraph" w:customStyle="1" w:styleId="LastCell">
    <w:name w:val="LastCell"/>
    <w:basedOn w:val="Normal"/>
    <w:qFormat/>
    <w:rsid w:val="00737C13"/>
    <w:pPr>
      <w:framePr w:hSpace="142" w:wrap="around" w:vAnchor="page" w:hAnchor="page" w:x="1135" w:y="285"/>
      <w:bidi w:val="0"/>
      <w:spacing w:before="240" w:after="20"/>
      <w:contextualSpacing/>
      <w:suppressOverlap/>
    </w:pPr>
    <w:rPr>
      <w:szCs w:val="20"/>
    </w:rPr>
  </w:style>
  <w:style w:type="paragraph" w:customStyle="1" w:styleId="LastCellR1">
    <w:name w:val="LastCell_R1"/>
    <w:basedOn w:val="LastCell"/>
    <w:qFormat/>
    <w:rsid w:val="008B5386"/>
    <w:pPr>
      <w:framePr w:wrap="around"/>
      <w:spacing w:after="40" w:line="420" w:lineRule="exact"/>
      <w:jc w:val="left"/>
    </w:pPr>
  </w:style>
  <w:style w:type="paragraph" w:styleId="ListParagraph">
    <w:name w:val="List Paragraph"/>
    <w:basedOn w:val="Normal"/>
    <w:uiPriority w:val="34"/>
    <w:qFormat/>
    <w:rsid w:val="00107052"/>
    <w:pPr>
      <w:ind w:left="720"/>
      <w:contextualSpacing/>
    </w:pPr>
  </w:style>
  <w:style w:type="table" w:customStyle="1" w:styleId="Arabic">
    <w:name w:val="Arabic"/>
    <w:basedOn w:val="TableNormal"/>
    <w:uiPriority w:val="99"/>
    <w:rsid w:val="005F403B"/>
    <w:pPr>
      <w:spacing w:before="60" w:after="40" w:line="320" w:lineRule="exact"/>
      <w:ind w:left="113" w:right="113"/>
      <w:jc w:val="lowKashida"/>
    </w:pPr>
    <w:rPr>
      <w:rFonts w:ascii="Times New Roman" w:eastAsia="Batang" w:hAnsi="Times New Roman" w:cs="Simplified Arabic"/>
      <w:kern w:val="2"/>
      <w:lang w:eastAsia="en-US"/>
      <w14:ligatures w14:val="standardContextual"/>
    </w:rPr>
    <w:tblPr>
      <w:tblStyleRowBandSize w:val="1"/>
      <w:tblStyleColBandSize w:val="1"/>
      <w:jc w:val="right"/>
    </w:tblPr>
    <w:trPr>
      <w:cantSplit/>
      <w:jc w:val="right"/>
    </w:trPr>
    <w:tcPr>
      <w:tcMar>
        <w:left w:w="0" w:type="dxa"/>
        <w:right w:w="0" w:type="dxa"/>
      </w:tcMar>
    </w:tcPr>
    <w:tblStylePr w:type="firstRow">
      <w:pPr>
        <w:wordWrap/>
        <w:jc w:val="left"/>
      </w:pPr>
      <w:rPr>
        <w:rFonts w:ascii="Times New Roman Italic" w:hAnsi="Times New Roman Italic" w:cs="Simplified Arabic"/>
        <w:b w:val="0"/>
        <w:bCs w:val="0"/>
        <w:i/>
        <w:iCs/>
        <w:sz w:val="20"/>
        <w:szCs w:val="20"/>
      </w:rPr>
      <w:tblPr/>
      <w:trPr>
        <w:cantSplit w:val="0"/>
        <w:tblHeader/>
      </w:trPr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  <w:tblStylePr w:type="lastRow"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PlainTable4">
    <w:name w:val="Plain Table 4"/>
    <w:basedOn w:val="TableNormal"/>
    <w:uiPriority w:val="44"/>
    <w:rsid w:val="005F403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raftTitle">
    <w:name w:val="Draft_Title"/>
    <w:basedOn w:val="Header"/>
    <w:qFormat/>
    <w:rsid w:val="00CF77FB"/>
    <w:pPr>
      <w:tabs>
        <w:tab w:val="center" w:pos="4678"/>
        <w:tab w:val="right" w:pos="9639"/>
      </w:tabs>
      <w:bidi w:val="0"/>
    </w:pPr>
  </w:style>
  <w:style w:type="character" w:customStyle="1" w:styleId="SuperScriptEF">
    <w:name w:val="SuperScript_EF"/>
    <w:basedOn w:val="DefaultParagraphFont"/>
    <w:uiPriority w:val="1"/>
    <w:qFormat/>
    <w:rsid w:val="00243917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9B66A3"/>
    <w:rPr>
      <w:color w:val="808080"/>
    </w:rPr>
  </w:style>
  <w:style w:type="paragraph" w:styleId="Quote">
    <w:name w:val="Quote"/>
    <w:basedOn w:val="Normal"/>
    <w:next w:val="Normal"/>
    <w:link w:val="QuoteChar"/>
    <w:qFormat/>
    <w:rsid w:val="009B66A3"/>
    <w:pPr>
      <w:spacing w:before="160" w:after="160"/>
      <w:jc w:val="center"/>
    </w:pPr>
    <w:rPr>
      <w:i/>
      <w:iCs/>
      <w:color w:val="404040" w:themeColor="text1" w:themeTint="BF"/>
      <w14:ligatures w14:val="standardContextual"/>
    </w:rPr>
  </w:style>
  <w:style w:type="character" w:customStyle="1" w:styleId="QuoteChar">
    <w:name w:val="Quote Char"/>
    <w:basedOn w:val="DefaultParagraphFont"/>
    <w:link w:val="Quote"/>
    <w:rsid w:val="009B66A3"/>
    <w:rPr>
      <w:rFonts w:ascii="Times New Roman" w:hAnsi="Times New Roman" w:cs="Simplified Arabic"/>
      <w:i/>
      <w:iCs/>
      <w:color w:val="404040" w:themeColor="text1" w:themeTint="BF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rsid w:val="009B66A3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qFormat/>
    <w:rsid w:val="009B66A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rsid w:val="009B66A3"/>
    <w:rPr>
      <w:rFonts w:ascii="Times New Roman" w:hAnsi="Times New Roman" w:cs="Simplified Arabic"/>
      <w:i/>
      <w:iCs/>
      <w:color w:val="365F91" w:themeColor="accent1" w:themeShade="BF"/>
      <w:szCs w:val="22"/>
      <w:lang w:eastAsia="en-US"/>
      <w14:ligatures w14:val="standardContextual"/>
    </w:rPr>
  </w:style>
  <w:style w:type="character" w:styleId="IntenseReference">
    <w:name w:val="Intense Reference"/>
    <w:basedOn w:val="DefaultParagraphFont"/>
    <w:uiPriority w:val="32"/>
    <w:rsid w:val="009B66A3"/>
    <w:rPr>
      <w:b/>
      <w:bCs/>
      <w:smallCaps/>
      <w:color w:val="365F91" w:themeColor="accent1" w:themeShade="BF"/>
      <w:spacing w:val="5"/>
    </w:rPr>
  </w:style>
  <w:style w:type="paragraph" w:styleId="TOC7">
    <w:name w:val="toc 7"/>
    <w:basedOn w:val="Normal"/>
    <w:next w:val="Normal"/>
    <w:autoRedefine/>
    <w:uiPriority w:val="39"/>
    <w:unhideWhenUsed/>
    <w:rsid w:val="009B66A3"/>
    <w:pPr>
      <w:spacing w:after="100" w:line="259" w:lineRule="auto"/>
      <w:ind w:left="1320"/>
      <w:jc w:val="left"/>
    </w:pPr>
    <w:rPr>
      <w:rFonts w:ascii="Calibri" w:eastAsia="SimSun" w:hAnsi="Calibri" w:cs="Arial"/>
      <w:sz w:val="22"/>
      <w:lang w:eastAsia="zh-CN"/>
      <w14:ligatures w14:val="standardContextual"/>
    </w:rPr>
  </w:style>
  <w:style w:type="paragraph" w:styleId="TOC8">
    <w:name w:val="toc 8"/>
    <w:basedOn w:val="Normal"/>
    <w:next w:val="Normal"/>
    <w:autoRedefine/>
    <w:uiPriority w:val="39"/>
    <w:unhideWhenUsed/>
    <w:rsid w:val="009B66A3"/>
    <w:pPr>
      <w:spacing w:after="100" w:line="259" w:lineRule="auto"/>
      <w:ind w:left="1540"/>
      <w:jc w:val="left"/>
    </w:pPr>
    <w:rPr>
      <w:rFonts w:ascii="Calibri" w:eastAsia="SimSun" w:hAnsi="Calibri" w:cs="Arial"/>
      <w:sz w:val="22"/>
      <w:lang w:eastAsia="zh-CN"/>
      <w14:ligatures w14:val="standardContextual"/>
    </w:rPr>
  </w:style>
  <w:style w:type="paragraph" w:styleId="TOC9">
    <w:name w:val="toc 9"/>
    <w:basedOn w:val="Normal"/>
    <w:next w:val="Normal"/>
    <w:autoRedefine/>
    <w:uiPriority w:val="39"/>
    <w:unhideWhenUsed/>
    <w:rsid w:val="009B66A3"/>
    <w:pPr>
      <w:spacing w:after="100" w:line="259" w:lineRule="auto"/>
      <w:ind w:left="1760"/>
      <w:jc w:val="left"/>
    </w:pPr>
    <w:rPr>
      <w:rFonts w:ascii="Calibri" w:eastAsia="SimSun" w:hAnsi="Calibri" w:cs="Arial"/>
      <w:sz w:val="22"/>
      <w:lang w:eastAsia="zh-CN"/>
      <w14:ligatures w14:val="standardContextual"/>
    </w:rPr>
  </w:style>
  <w:style w:type="paragraph" w:customStyle="1" w:styleId="MyFootNote">
    <w:name w:val="MyFootNote"/>
    <w:basedOn w:val="EndnoteText"/>
    <w:qFormat/>
    <w:rsid w:val="009B66A3"/>
    <w:pPr>
      <w:widowControl/>
      <w:tabs>
        <w:tab w:val="clear" w:pos="1020"/>
        <w:tab w:val="right" w:pos="1021"/>
      </w:tabs>
      <w:kinsoku w:val="0"/>
      <w:overflowPunct w:val="0"/>
      <w:autoSpaceDE w:val="0"/>
      <w:autoSpaceDN w:val="0"/>
      <w:bidi/>
      <w:adjustRightInd w:val="0"/>
      <w:snapToGrid w:val="0"/>
      <w:textDirection w:val="tbRlV"/>
    </w:pPr>
    <w:rPr>
      <w:rFonts w:ascii="Traditional Arabic" w:eastAsia="SimSun" w:hAnsi="Traditional Arabic" w:cs="Traditional Arabic" w:hint="cs"/>
      <w:sz w:val="26"/>
      <w:szCs w:val="26"/>
      <w:lang w:val="fr-CH" w:eastAsia="zh-CN"/>
      <w14:ligatures w14:val="standardContextual"/>
    </w:rPr>
  </w:style>
  <w:style w:type="paragraph" w:customStyle="1" w:styleId="Font17">
    <w:name w:val="Font 17"/>
    <w:basedOn w:val="Normal"/>
    <w:link w:val="Font17Char"/>
    <w:autoRedefine/>
    <w:qFormat/>
    <w:rsid w:val="009B66A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jc w:val="left"/>
      <w:textDirection w:val="tbRlV"/>
      <w:outlineLvl w:val="2"/>
    </w:pPr>
    <w:rPr>
      <w:rFonts w:ascii="Traditional Arabic" w:eastAsia="SimSun" w:hAnsi="Traditional Arabic" w:cs="Traditional Arabic"/>
      <w:b/>
      <w:color w:val="00B050"/>
      <w:sz w:val="34"/>
      <w:szCs w:val="30"/>
      <w:lang w:val="en-GB" w:eastAsia="zh-CN"/>
      <w14:ligatures w14:val="standardContextual"/>
    </w:rPr>
  </w:style>
  <w:style w:type="character" w:customStyle="1" w:styleId="Font17Char">
    <w:name w:val="Font 17 Char"/>
    <w:link w:val="Font17"/>
    <w:rsid w:val="009B66A3"/>
    <w:rPr>
      <w:rFonts w:ascii="Traditional Arabic" w:eastAsia="SimSun" w:hAnsi="Traditional Arabic" w:cs="Traditional Arabic"/>
      <w:b/>
      <w:color w:val="00B050"/>
      <w:sz w:val="34"/>
      <w:szCs w:val="30"/>
      <w:lang w:val="en-GB"/>
      <w14:ligatures w14:val="standardContextual"/>
    </w:rPr>
  </w:style>
  <w:style w:type="paragraph" w:customStyle="1" w:styleId="ElevenFootnotes">
    <w:name w:val="Eleven Footnotes"/>
    <w:basedOn w:val="Normal"/>
    <w:link w:val="ElevenFootnotesChar"/>
    <w:autoRedefine/>
    <w:qFormat/>
    <w:rsid w:val="009B66A3"/>
    <w:pPr>
      <w:tabs>
        <w:tab w:val="right" w:pos="1021"/>
      </w:tabs>
      <w:suppressAutoHyphens/>
      <w:spacing w:line="220" w:lineRule="exact"/>
      <w:ind w:left="1134" w:right="1134" w:hanging="1134"/>
      <w:jc w:val="both"/>
      <w:textDirection w:val="tbRlV"/>
    </w:pPr>
    <w:rPr>
      <w:rFonts w:ascii="Traditional Arabic" w:eastAsia="SimSun" w:hAnsi="Traditional Arabic" w:cs="Traditional Arabic"/>
      <w:sz w:val="18"/>
      <w:szCs w:val="26"/>
      <w:lang w:val="en-GB" w:eastAsia="zh-CN"/>
      <w14:ligatures w14:val="standardContextual"/>
    </w:rPr>
  </w:style>
  <w:style w:type="character" w:customStyle="1" w:styleId="ElevenFootnotesChar">
    <w:name w:val="Eleven Footnotes Char"/>
    <w:link w:val="ElevenFootnotes"/>
    <w:rsid w:val="009B66A3"/>
    <w:rPr>
      <w:rFonts w:ascii="Traditional Arabic" w:eastAsia="SimSun" w:hAnsi="Traditional Arabic" w:cs="Traditional Arabic"/>
      <w:sz w:val="18"/>
      <w:szCs w:val="26"/>
      <w:lang w:val="en-GB"/>
      <w14:ligatures w14:val="standardContextual"/>
    </w:rPr>
  </w:style>
  <w:style w:type="paragraph" w:customStyle="1" w:styleId="FootnoteStyle">
    <w:name w:val="Footnote Style"/>
    <w:basedOn w:val="FootnoteText"/>
    <w:link w:val="FootnoteStyleChar"/>
    <w:qFormat/>
    <w:rsid w:val="009B66A3"/>
    <w:pPr>
      <w:tabs>
        <w:tab w:val="right" w:pos="1021"/>
      </w:tabs>
      <w:suppressAutoHyphens/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  <w:jc w:val="left"/>
      <w:textDirection w:val="tbRlV"/>
    </w:pPr>
    <w:rPr>
      <w:rFonts w:ascii="Traditional Arabic" w:eastAsia="SimSun" w:hAnsi="Traditional Arabic" w:cs="Traditional Arabic"/>
      <w:sz w:val="28"/>
      <w:szCs w:val="30"/>
      <w:lang w:val="en-GB" w:eastAsia="zh-CN"/>
      <w14:ligatures w14:val="standardContextual"/>
    </w:rPr>
  </w:style>
  <w:style w:type="character" w:customStyle="1" w:styleId="FootnoteStyleChar">
    <w:name w:val="Footnote Style Char"/>
    <w:link w:val="FootnoteStyle"/>
    <w:rsid w:val="009B66A3"/>
    <w:rPr>
      <w:rFonts w:ascii="Traditional Arabic" w:eastAsia="SimSun" w:hAnsi="Traditional Arabic" w:cs="Traditional Arabic"/>
      <w:sz w:val="28"/>
      <w:szCs w:val="30"/>
      <w:lang w:val="en-GB"/>
      <w14:ligatures w14:val="standardContextual"/>
    </w:rPr>
  </w:style>
  <w:style w:type="paragraph" w:customStyle="1" w:styleId="HChG">
    <w:name w:val="_ H _Ch_G"/>
    <w:basedOn w:val="Normal"/>
    <w:next w:val="Normal"/>
    <w:link w:val="HChGChar"/>
    <w:qFormat/>
    <w:rsid w:val="009B66A3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="Calibri"/>
      <w:b/>
      <w:sz w:val="28"/>
      <w:szCs w:val="30"/>
      <w:lang w:val="en-GB" w:eastAsia="zh-CN"/>
      <w14:ligatures w14:val="standardContextual"/>
    </w:rPr>
  </w:style>
  <w:style w:type="character" w:customStyle="1" w:styleId="HChGChar">
    <w:name w:val="_ H _Ch_G Char"/>
    <w:link w:val="HChG"/>
    <w:locked/>
    <w:rsid w:val="009B66A3"/>
    <w:rPr>
      <w:rFonts w:ascii="Times New Roman" w:eastAsia="SimSun" w:cs="Simplified Arabic"/>
      <w:b/>
      <w:sz w:val="28"/>
      <w:szCs w:val="30"/>
      <w:lang w:val="en-GB"/>
      <w14:ligatures w14:val="standardContextual"/>
    </w:rPr>
  </w:style>
  <w:style w:type="paragraph" w:customStyle="1" w:styleId="H1G">
    <w:name w:val="_ H_1_G"/>
    <w:basedOn w:val="Normal"/>
    <w:next w:val="Normal"/>
    <w:link w:val="H1GChar"/>
    <w:qFormat/>
    <w:rsid w:val="009B66A3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="Calibri"/>
      <w:b/>
      <w:sz w:val="24"/>
      <w:szCs w:val="30"/>
      <w:lang w:val="en-GB" w:eastAsia="zh-CN"/>
      <w14:ligatures w14:val="standardContextual"/>
    </w:rPr>
  </w:style>
  <w:style w:type="character" w:customStyle="1" w:styleId="H1GChar">
    <w:name w:val="_ H_1_G Char"/>
    <w:link w:val="H1G"/>
    <w:locked/>
    <w:rsid w:val="009B66A3"/>
    <w:rPr>
      <w:rFonts w:ascii="Times New Roman" w:eastAsia="SimSun" w:cs="Simplified Arabic"/>
      <w:b/>
      <w:sz w:val="24"/>
      <w:szCs w:val="30"/>
      <w:lang w:val="en-GB"/>
      <w14:ligatures w14:val="standardContextual"/>
    </w:rPr>
  </w:style>
  <w:style w:type="paragraph" w:customStyle="1" w:styleId="H23G">
    <w:name w:val="_ H_2/3_G"/>
    <w:basedOn w:val="Normal"/>
    <w:next w:val="Normal"/>
    <w:qFormat/>
    <w:rsid w:val="009B66A3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="Calibri" w:hint="cs"/>
      <w:b/>
      <w:szCs w:val="30"/>
      <w:lang w:val="en-GB" w:eastAsia="zh-CN"/>
      <w14:ligatures w14:val="standardContextual"/>
    </w:rPr>
  </w:style>
  <w:style w:type="paragraph" w:customStyle="1" w:styleId="SingleTxtG">
    <w:name w:val="_ Single Txt_G"/>
    <w:basedOn w:val="Normal"/>
    <w:link w:val="SingleTxtGChar"/>
    <w:qFormat/>
    <w:rsid w:val="009B66A3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="Calibri"/>
      <w:szCs w:val="30"/>
      <w:lang w:val="en-GB" w:eastAsia="zh-CN"/>
      <w14:ligatures w14:val="standardContextual"/>
    </w:rPr>
  </w:style>
  <w:style w:type="character" w:customStyle="1" w:styleId="SingleTxtGChar">
    <w:name w:val="_ Single Txt_G Char"/>
    <w:link w:val="SingleTxtG"/>
    <w:rsid w:val="009B66A3"/>
    <w:rPr>
      <w:rFonts w:ascii="Times New Roman" w:eastAsia="SimSun" w:cs="Simplified Arabic"/>
      <w:szCs w:val="30"/>
      <w:lang w:val="en-GB"/>
      <w14:ligatures w14:val="standardContextual"/>
    </w:rPr>
  </w:style>
  <w:style w:type="paragraph" w:styleId="z-BottomofForm">
    <w:name w:val="HTML Bottom of Form"/>
    <w:basedOn w:val="Normal"/>
    <w:next w:val="Normal"/>
    <w:link w:val="z-BottomofFormChar"/>
    <w:hidden/>
    <w:semiHidden/>
    <w:unhideWhenUsed/>
    <w:rsid w:val="009B66A3"/>
    <w:pPr>
      <w:pBdr>
        <w:top w:val="single" w:sz="6" w:space="1" w:color="auto"/>
      </w:pBdr>
      <w:bidi w:val="0"/>
      <w:spacing w:line="240" w:lineRule="auto"/>
      <w:jc w:val="center"/>
    </w:pPr>
    <w:rPr>
      <w:rFonts w:ascii="Arial" w:eastAsia="SimSun" w:hAnsi="Arial" w:cs="Arial"/>
      <w:vanish/>
      <w:sz w:val="16"/>
      <w:szCs w:val="16"/>
      <w:lang w:val="en-GB" w:eastAsia="en-GB"/>
      <w14:ligatures w14:val="standardContextual"/>
    </w:rPr>
  </w:style>
  <w:style w:type="character" w:customStyle="1" w:styleId="z-BottomofFormChar">
    <w:name w:val="z-Bottom of Form Char"/>
    <w:basedOn w:val="DefaultParagraphFont"/>
    <w:link w:val="z-BottomofForm"/>
    <w:semiHidden/>
    <w:rsid w:val="009B66A3"/>
    <w:rPr>
      <w:rFonts w:ascii="Arial" w:eastAsia="SimSun" w:hAnsi="Arial"/>
      <w:vanish/>
      <w:sz w:val="16"/>
      <w:szCs w:val="16"/>
      <w:lang w:val="en-GB" w:eastAsia="en-GB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9B66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B66A3"/>
    <w:pPr>
      <w:spacing w:line="240" w:lineRule="auto"/>
    </w:pPr>
    <w:rPr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B66A3"/>
    <w:rPr>
      <w:rFonts w:ascii="Times New Roman" w:hAnsi="Times New Roman" w:cs="Simplified Arabic"/>
      <w:lang w:eastAsia="en-US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66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66A3"/>
    <w:rPr>
      <w:rFonts w:ascii="Times New Roman" w:hAnsi="Times New Roman" w:cs="Simplified Arabic"/>
      <w:b/>
      <w:bCs/>
      <w:lang w:eastAsia="en-US"/>
      <w14:ligatures w14:val="standardContextual"/>
    </w:rPr>
  </w:style>
  <w:style w:type="paragraph" w:customStyle="1" w:styleId="Source">
    <w:name w:val="Source"/>
    <w:basedOn w:val="SingleTxtGA"/>
    <w:qFormat/>
    <w:rsid w:val="009B66A3"/>
    <w:pPr>
      <w:spacing w:before="80" w:after="60" w:line="280" w:lineRule="exact"/>
      <w:contextualSpacing/>
    </w:pPr>
    <w:rPr>
      <w:sz w:val="18"/>
      <w:szCs w:val="18"/>
    </w:rPr>
  </w:style>
  <w:style w:type="paragraph" w:customStyle="1" w:styleId="TABLETitle">
    <w:name w:val="TABLE_Title"/>
    <w:basedOn w:val="SingleTxtGA"/>
    <w:qFormat/>
    <w:rsid w:val="0027462B"/>
    <w:pPr>
      <w:keepNext/>
      <w:spacing w:before="240"/>
    </w:pPr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F3653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lgf.org.uk/default/assets/File/Country_profiles/Sierra_Leone.pdf" TargetMode="External"/><Relationship Id="rId1" Type="http://schemas.openxmlformats.org/officeDocument/2006/relationships/hyperlink" Target="http://www.clgf.org.uk/default/assets/File/Country_profiles/Sierra_Leone.pdf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kahlout\Downloads\One.dotm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lkahlout\Downloads\2418086A_RevisedFileForContractual_exc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Chart%20in%20Microsoft%20Word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2.8416798207563938E-2"/>
          <c:y val="0.20813457911610322"/>
          <c:w val="0.93775434084960996"/>
          <c:h val="0.66028900960970682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5B9BD5"/>
            </a:solidFill>
            <a:ln w="25400">
              <a:noFill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Sheet1!$J$6:$J$7</c:f>
              <c:strCache>
                <c:ptCount val="2"/>
                <c:pt idx="0">
                  <c:v>الأشخاص ذوو الإعاقة</c:v>
                </c:pt>
                <c:pt idx="1">
                  <c:v>الأشخاص غير ذوي الإعاقة</c:v>
                </c:pt>
              </c:strCache>
            </c:strRef>
          </c:cat>
          <c:val>
            <c:numRef>
              <c:f>Sheet1!$K$6:$K$7</c:f>
              <c:numCache>
                <c:formatCode>_(* #,##0_);_(* \(#,##0\);_(* "-"??_);_(@_)</c:formatCode>
                <c:ptCount val="2"/>
                <c:pt idx="0">
                  <c:v>42810</c:v>
                </c:pt>
                <c:pt idx="1">
                  <c:v>3553676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30-4A8B-A7F4-9F003DF1AB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29476840"/>
        <c:axId val="1"/>
      </c:barChart>
      <c:catAx>
        <c:axId val="429476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??_);_(@_)" sourceLinked="1"/>
        <c:majorTickMark val="out"/>
        <c:minorTickMark val="none"/>
        <c:tickLblPos val="nextTo"/>
        <c:crossAx val="42947684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en-GB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SA" sz="1400" b="1" i="0" u="none" strike="noStrike" baseline="0">
                <a:effectLst/>
              </a:rPr>
              <a:t>الأطفال حسب نوع الإعاقة في سيراليون</a:t>
            </a:r>
            <a:endParaRPr lang="en-US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2474636125029875"/>
          <c:y val="0.1199717477175818"/>
          <c:w val="0.8580941700469259"/>
          <c:h val="0.55410285923561897"/>
        </c:manualLayout>
      </c:layout>
      <c:bar3DChart>
        <c:barDir val="col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1.8518304593484106E-17"/>
                  <c:y val="-0.2222222222222225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CB6-4A00-A940-03467487AC40}"/>
                </c:ext>
              </c:extLst>
            </c:dLbl>
            <c:dLbl>
              <c:idx val="1"/>
              <c:layout>
                <c:manualLayout>
                  <c:x val="2.0202020202019842E-3"/>
                  <c:y val="-0.1064814814814821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CB6-4A00-A940-03467487AC40}"/>
                </c:ext>
              </c:extLst>
            </c:dLbl>
            <c:dLbl>
              <c:idx val="2"/>
              <c:layout>
                <c:manualLayout>
                  <c:x val="6.060606060606032E-3"/>
                  <c:y val="-6.94444444444447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CB6-4A00-A940-03467487AC40}"/>
                </c:ext>
              </c:extLst>
            </c:dLbl>
            <c:dLbl>
              <c:idx val="3"/>
              <c:layout>
                <c:manualLayout>
                  <c:x val="8.0808080808081207E-3"/>
                  <c:y val="-6.94444444444447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CB6-4A00-A940-03467487AC40}"/>
                </c:ext>
              </c:extLst>
            </c:dLbl>
            <c:dLbl>
              <c:idx val="4"/>
              <c:layout>
                <c:manualLayout>
                  <c:x val="1.0101010101010105E-2"/>
                  <c:y val="-0.1018518518518518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CB6-4A00-A940-03467487AC40}"/>
                </c:ext>
              </c:extLst>
            </c:dLbl>
            <c:dLbl>
              <c:idx val="5"/>
              <c:layout>
                <c:manualLayout>
                  <c:x val="1.8181818181818288E-2"/>
                  <c:y val="-0.1018518518518518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CB6-4A00-A940-03467487AC40}"/>
                </c:ext>
              </c:extLst>
            </c:dLbl>
            <c:dLbl>
              <c:idx val="6"/>
              <c:layout>
                <c:manualLayout>
                  <c:x val="1.8181818181818288E-2"/>
                  <c:y val="-0.2129629629629643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CB6-4A00-A940-03467487AC40}"/>
                </c:ext>
              </c:extLst>
            </c:dLbl>
            <c:dLbl>
              <c:idx val="7"/>
              <c:layout>
                <c:manualLayout>
                  <c:x val="8.0808080808080808E-3"/>
                  <c:y val="-9.25925925925936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CB6-4A00-A940-03467487AC40}"/>
                </c:ext>
              </c:extLst>
            </c:dLbl>
            <c:dLbl>
              <c:idx val="8"/>
              <c:layout>
                <c:manualLayout>
                  <c:x val="6.0606060606059895E-3"/>
                  <c:y val="-0.1527777777777777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CB6-4A00-A940-03467487AC40}"/>
                </c:ext>
              </c:extLst>
            </c:dLbl>
            <c:dLbl>
              <c:idx val="9"/>
              <c:layout>
                <c:manualLayout>
                  <c:x val="-7.4073218373936523E-17"/>
                  <c:y val="-0.1064814814814822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CB6-4A00-A940-03467487AC40}"/>
                </c:ext>
              </c:extLst>
            </c:dLbl>
            <c:dLbl>
              <c:idx val="10"/>
              <c:layout>
                <c:manualLayout>
                  <c:x val="1.0101010101010027E-2"/>
                  <c:y val="-7.40740740740740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CB6-4A00-A940-03467487AC40}"/>
                </c:ext>
              </c:extLst>
            </c:dLbl>
            <c:dLbl>
              <c:idx val="11"/>
              <c:layout>
                <c:manualLayout>
                  <c:x val="4.0404040404040404E-3"/>
                  <c:y val="-0.1666666666666666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CB6-4A00-A940-03467487AC40}"/>
                </c:ext>
              </c:extLst>
            </c:dLbl>
            <c:dLbl>
              <c:idx val="12"/>
              <c:layout>
                <c:manualLayout>
                  <c:x val="0"/>
                  <c:y val="-6.94444444444447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ECB6-4A00-A940-03467487AC40}"/>
                </c:ext>
              </c:extLst>
            </c:dLbl>
            <c:dLbl>
              <c:idx val="13"/>
              <c:layout>
                <c:manualLayout>
                  <c:x val="2.0202020202020202E-3"/>
                  <c:y val="-9.72222222222225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CB6-4A00-A940-03467487AC40}"/>
                </c:ext>
              </c:extLst>
            </c:dLbl>
            <c:dLbl>
              <c:idx val="14"/>
              <c:layout>
                <c:manualLayout>
                  <c:x val="-1.4814643674787211E-16"/>
                  <c:y val="-7.87037037037039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ECB6-4A00-A940-03467487AC40}"/>
                </c:ext>
              </c:extLst>
            </c:dLbl>
            <c:dLbl>
              <c:idx val="15"/>
              <c:layout>
                <c:manualLayout>
                  <c:x val="0"/>
                  <c:y val="-6.94444444444447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ECB6-4A00-A940-03467487AC4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n-GB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'Single Age &amp; Type of Disability'!$B$3:$Q$3</c:f>
              <c:strCache>
                <c:ptCount val="16"/>
                <c:pt idx="0">
                  <c:v> الإعاقة الجسدية (شلل أطفال) </c:v>
                </c:pt>
                <c:pt idx="1">
                  <c:v> الإعاقة الجسدية (بتر أطراف) </c:v>
                </c:pt>
                <c:pt idx="2">
                  <c:v> العمى أو ضعف البصر </c:v>
                </c:pt>
                <c:pt idx="3">
                  <c:v> الإبصار جزئياً </c:v>
                </c:pt>
                <c:pt idx="4">
                  <c:v> الصمم </c:v>
                </c:pt>
                <c:pt idx="5">
                  <c:v> الصمم جزئياً </c:v>
                </c:pt>
                <c:pt idx="6">
                  <c:v> صعوبات في النطق </c:v>
                </c:pt>
                <c:pt idx="7">
                  <c:v> الخرس </c:v>
                </c:pt>
                <c:pt idx="8">
                  <c:v> الصعوبات العقلية </c:v>
                </c:pt>
                <c:pt idx="9">
                  <c:v> إصابة/إعاقة في العمود الفقري </c:v>
                </c:pt>
                <c:pt idx="10">
                  <c:v> الإعاقة النفسية </c:v>
                </c:pt>
                <c:pt idx="11">
                  <c:v> الصرع </c:v>
                </c:pt>
                <c:pt idx="12">
                  <c:v> الروماتيزم </c:v>
                </c:pt>
                <c:pt idx="13">
                  <c:v> المهق </c:v>
                </c:pt>
                <c:pt idx="14">
                  <c:v> الجنف الحدابي (حدب الظهر) </c:v>
                </c:pt>
                <c:pt idx="15">
                  <c:v> أشكال أخرى من الإعاقة </c:v>
                </c:pt>
              </c:strCache>
            </c:strRef>
          </c:cat>
          <c:val>
            <c:numRef>
              <c:f>'Single Age &amp; Type of Disability'!$B$23:$Q$23</c:f>
              <c:numCache>
                <c:formatCode>_(* #,##0_);_(* \(#,##0\);_(* "-"??_);_(@_)</c:formatCode>
                <c:ptCount val="16"/>
                <c:pt idx="0">
                  <c:v>5510</c:v>
                </c:pt>
                <c:pt idx="1">
                  <c:v>2036</c:v>
                </c:pt>
                <c:pt idx="2">
                  <c:v>973</c:v>
                </c:pt>
                <c:pt idx="3">
                  <c:v>1532</c:v>
                </c:pt>
                <c:pt idx="4">
                  <c:v>1779</c:v>
                </c:pt>
                <c:pt idx="5">
                  <c:v>1325</c:v>
                </c:pt>
                <c:pt idx="6">
                  <c:v>1408</c:v>
                </c:pt>
                <c:pt idx="7">
                  <c:v>1418</c:v>
                </c:pt>
                <c:pt idx="8">
                  <c:v>1043</c:v>
                </c:pt>
                <c:pt idx="9">
                  <c:v>405</c:v>
                </c:pt>
                <c:pt idx="10">
                  <c:v>244</c:v>
                </c:pt>
                <c:pt idx="11">
                  <c:v>937</c:v>
                </c:pt>
                <c:pt idx="12">
                  <c:v>157</c:v>
                </c:pt>
                <c:pt idx="13">
                  <c:v>191</c:v>
                </c:pt>
                <c:pt idx="14">
                  <c:v>205</c:v>
                </c:pt>
                <c:pt idx="15">
                  <c:v>1294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ECB6-4A00-A940-03467487AC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pyramid"/>
        <c:axId val="136280704"/>
        <c:axId val="136319360"/>
        <c:axId val="0"/>
      </c:bar3DChart>
      <c:catAx>
        <c:axId val="1362807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GB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6319360"/>
        <c:crosses val="autoZero"/>
        <c:auto val="1"/>
        <c:lblAlgn val="ctr"/>
        <c:lblOffset val="100"/>
        <c:noMultiLvlLbl val="0"/>
      </c:catAx>
      <c:valAx>
        <c:axId val="1363193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GB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62807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'Single Age by Sex &amp; Type'!$B$2:$Q$2</c:f>
              <c:strCache>
                <c:ptCount val="16"/>
                <c:pt idx="0">
                  <c:v> الإعاقة الجسدية (شلل أطفال) </c:v>
                </c:pt>
                <c:pt idx="1">
                  <c:v> الإعاقة الجسدية (بتر أطراف) </c:v>
                </c:pt>
                <c:pt idx="2">
                  <c:v> العمى أو ضعف البصر </c:v>
                </c:pt>
                <c:pt idx="3">
                  <c:v> الإبصار جزئياً </c:v>
                </c:pt>
                <c:pt idx="4">
                  <c:v> الصمم </c:v>
                </c:pt>
                <c:pt idx="5">
                  <c:v> الصمم جزئياً </c:v>
                </c:pt>
                <c:pt idx="6">
                  <c:v> صعوبات في النطق </c:v>
                </c:pt>
                <c:pt idx="7">
                  <c:v> الخرس </c:v>
                </c:pt>
                <c:pt idx="8">
                  <c:v> الصعوبات العقلية </c:v>
                </c:pt>
                <c:pt idx="9">
                  <c:v> إصابة/ إعاقة في العمود الفقري </c:v>
                </c:pt>
                <c:pt idx="10">
                  <c:v> الإعاقة النفسية </c:v>
                </c:pt>
                <c:pt idx="11">
                  <c:v> الصرع </c:v>
                </c:pt>
                <c:pt idx="12">
                  <c:v> الروماتيزم </c:v>
                </c:pt>
                <c:pt idx="13">
                  <c:v> المهق </c:v>
                </c:pt>
                <c:pt idx="14">
                  <c:v> الجنف الحدابي (حدب الظهر) </c:v>
                </c:pt>
                <c:pt idx="15">
                  <c:v> أشكال أخرى من الإعاقة </c:v>
                </c:pt>
              </c:strCache>
            </c:strRef>
          </c:cat>
          <c:val>
            <c:numRef>
              <c:f>'Single Age by Sex &amp; Type'!$B$22:$Q$22</c:f>
              <c:numCache>
                <c:formatCode>_(* #,##0_);_(* \(#,##0\);_(* "-"??_);_(@_)</c:formatCode>
                <c:ptCount val="16"/>
                <c:pt idx="0">
                  <c:v>3041</c:v>
                </c:pt>
                <c:pt idx="1">
                  <c:v>1109</c:v>
                </c:pt>
                <c:pt idx="2">
                  <c:v>571</c:v>
                </c:pt>
                <c:pt idx="3">
                  <c:v>876</c:v>
                </c:pt>
                <c:pt idx="4">
                  <c:v>1026</c:v>
                </c:pt>
                <c:pt idx="5">
                  <c:v>741</c:v>
                </c:pt>
                <c:pt idx="6">
                  <c:v>796</c:v>
                </c:pt>
                <c:pt idx="7">
                  <c:v>792</c:v>
                </c:pt>
                <c:pt idx="8">
                  <c:v>568</c:v>
                </c:pt>
                <c:pt idx="9">
                  <c:v>238</c:v>
                </c:pt>
                <c:pt idx="10">
                  <c:v>122</c:v>
                </c:pt>
                <c:pt idx="11">
                  <c:v>522</c:v>
                </c:pt>
                <c:pt idx="12">
                  <c:v>78</c:v>
                </c:pt>
                <c:pt idx="13">
                  <c:v>99</c:v>
                </c:pt>
                <c:pt idx="14">
                  <c:v>98</c:v>
                </c:pt>
                <c:pt idx="15">
                  <c:v>764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1C5-4309-AB35-58F6DAF24DB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6507776"/>
        <c:axId val="136509312"/>
      </c:barChart>
      <c:catAx>
        <c:axId val="136507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GB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6509312"/>
        <c:crosses val="autoZero"/>
        <c:auto val="1"/>
        <c:lblAlgn val="ctr"/>
        <c:lblOffset val="100"/>
        <c:noMultiLvlLbl val="0"/>
      </c:catAx>
      <c:valAx>
        <c:axId val="1365093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GB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650777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lang="en-GB" sz="800" b="0" i="0" u="none" strike="noStrike" kern="1200" baseline="0">
                <a:ln>
                  <a:noFill/>
                </a:ln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6.8151039600467853E-2"/>
          <c:y val="4.5761837968370939E-2"/>
          <c:w val="0.93184896039953213"/>
          <c:h val="0.68966594840999729"/>
        </c:manualLayout>
      </c:layout>
      <c:bar3D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'[Chart in Microsoft Word]Single Age by Sex &amp; Type'!$B$26:$Q$26</c:f>
              <c:strCache>
                <c:ptCount val="16"/>
                <c:pt idx="0">
                  <c:v> الإعاقة الجسدية (شلل أطفال) </c:v>
                </c:pt>
                <c:pt idx="1">
                  <c:v> الإعاقة الجسدية (بتر أطراف) </c:v>
                </c:pt>
                <c:pt idx="2">
                  <c:v> العمى أو ضعف البصر </c:v>
                </c:pt>
                <c:pt idx="3">
                  <c:v> الإبصار جزئياً </c:v>
                </c:pt>
                <c:pt idx="4">
                  <c:v> الصمم </c:v>
                </c:pt>
                <c:pt idx="5">
                  <c:v> الصمم جزئياً </c:v>
                </c:pt>
                <c:pt idx="6">
                  <c:v> صعوبات في النطق </c:v>
                </c:pt>
                <c:pt idx="7">
                  <c:v> الخرس </c:v>
                </c:pt>
                <c:pt idx="8">
                  <c:v> الصعوبات العقلية </c:v>
                </c:pt>
                <c:pt idx="9">
                  <c:v> إصابة/ إعاقة في العمود الفقري </c:v>
                </c:pt>
                <c:pt idx="10">
                  <c:v> الإعاقة النفسية </c:v>
                </c:pt>
                <c:pt idx="11">
                  <c:v> الصرع </c:v>
                </c:pt>
                <c:pt idx="12">
                  <c:v> الروماتيزم </c:v>
                </c:pt>
                <c:pt idx="13">
                  <c:v> المهق </c:v>
                </c:pt>
                <c:pt idx="14">
                  <c:v> الجنف الحدابي (حدب الظهر) </c:v>
                </c:pt>
                <c:pt idx="15">
                  <c:v> أشكال أخرى من الإعاقة </c:v>
                </c:pt>
              </c:strCache>
            </c:strRef>
          </c:cat>
          <c:val>
            <c:numRef>
              <c:f>'[Chart in Microsoft Word]Single Age by Sex &amp; Type'!$B$46:$Q$46</c:f>
              <c:numCache>
                <c:formatCode>_(* #,##0_);_(* \(#,##0\);_(* "-"??_);_(@_)</c:formatCode>
                <c:ptCount val="16"/>
                <c:pt idx="0">
                  <c:v>2469</c:v>
                </c:pt>
                <c:pt idx="1">
                  <c:v>927</c:v>
                </c:pt>
                <c:pt idx="2">
                  <c:v>402</c:v>
                </c:pt>
                <c:pt idx="3">
                  <c:v>656</c:v>
                </c:pt>
                <c:pt idx="4">
                  <c:v>753</c:v>
                </c:pt>
                <c:pt idx="5">
                  <c:v>584</c:v>
                </c:pt>
                <c:pt idx="6">
                  <c:v>612</c:v>
                </c:pt>
                <c:pt idx="7">
                  <c:v>626</c:v>
                </c:pt>
                <c:pt idx="8">
                  <c:v>475</c:v>
                </c:pt>
                <c:pt idx="9">
                  <c:v>167</c:v>
                </c:pt>
                <c:pt idx="10">
                  <c:v>122</c:v>
                </c:pt>
                <c:pt idx="11">
                  <c:v>415</c:v>
                </c:pt>
                <c:pt idx="12">
                  <c:v>79</c:v>
                </c:pt>
                <c:pt idx="13">
                  <c:v>92</c:v>
                </c:pt>
                <c:pt idx="14">
                  <c:v>107</c:v>
                </c:pt>
                <c:pt idx="15">
                  <c:v>530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AC7-4CD9-B15D-AB24DF98AF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4491464"/>
        <c:axId val="254489896"/>
        <c:axId val="0"/>
      </c:bar3DChart>
      <c:catAx>
        <c:axId val="2544914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54489896"/>
        <c:crosses val="autoZero"/>
        <c:auto val="1"/>
        <c:lblAlgn val="ctr"/>
        <c:lblOffset val="100"/>
        <c:noMultiLvlLbl val="0"/>
      </c:catAx>
      <c:valAx>
        <c:axId val="2544898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5449146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One.dotm</Template>
  <TotalTime>0</TotalTime>
  <Pages>4</Pages>
  <Words>24276</Words>
  <Characters>138375</Characters>
  <Application>Microsoft Office Word</Application>
  <DocSecurity>0</DocSecurity>
  <Lines>1153</Lines>
  <Paragraphs>324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CRPD/C/SLE/1</vt:lpstr>
    </vt:vector>
  </TitlesOfParts>
  <Company>DCM</Company>
  <LinksUpToDate>false</LinksUpToDate>
  <CharactersWithSpaces>162327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CRPD/C/SLE/1</dc:title>
  <dc:subject>GE.24-18086</dc:subject>
  <dc:creator>Jamal ALKAHLOUT</dc:creator>
  <cp:keywords/>
  <dc:description>Distr.: General_x000d__x000d_
10 October 2024_x000d__x000d_
_x000d__x000d_
Arabic_x000d__x000d_
Arabic, English, French and Spanish only_x000d__x000d_
_x000d__x0007_</dc:description>
  <cp:lastModifiedBy>Jamal ALKAHLOUT</cp:lastModifiedBy>
  <cp:revision>2</cp:revision>
  <cp:lastPrinted>2023-03-15T11:49:00Z</cp:lastPrinted>
  <dcterms:created xsi:type="dcterms:W3CDTF">2024-12-02T06:05:00Z</dcterms:created>
  <dcterms:modified xsi:type="dcterms:W3CDTF">2024-12-02T06:05:00Z</dcterms:modified>
  <cp:category>Final</cp:category>
</cp:coreProperties>
</file>