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8377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8377F" w:rsidP="00D8377F">
            <w:pPr>
              <w:jc w:val="right"/>
            </w:pPr>
            <w:r w:rsidRPr="00D8377F">
              <w:rPr>
                <w:sz w:val="40"/>
              </w:rPr>
              <w:t>A</w:t>
            </w:r>
            <w:r>
              <w:t>/HRC/RES/42/9</w:t>
            </w:r>
          </w:p>
        </w:tc>
      </w:tr>
      <w:tr w:rsidR="002D5AAC" w:rsidRPr="00D8377F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8377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8377F" w:rsidRDefault="00D8377F" w:rsidP="00D8377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October 2019</w:t>
            </w:r>
          </w:p>
          <w:p w:rsidR="00D8377F" w:rsidRDefault="00D8377F" w:rsidP="00D8377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8377F" w:rsidRPr="00E71476" w:rsidRDefault="00D8377F" w:rsidP="00D8377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8377F" w:rsidRPr="00D8377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8377F" w:rsidRPr="00947F31" w:rsidRDefault="00D8377F" w:rsidP="00D8377F">
      <w:pPr>
        <w:rPr>
          <w:b/>
        </w:rPr>
      </w:pPr>
      <w:r w:rsidRPr="00947F31">
        <w:rPr>
          <w:b/>
          <w:bCs/>
        </w:rPr>
        <w:t>Сорок вторая сессия</w:t>
      </w:r>
    </w:p>
    <w:p w:rsidR="00D8377F" w:rsidRPr="00947F31" w:rsidRDefault="00D8377F" w:rsidP="00D8377F">
      <w:r>
        <w:t>9–</w:t>
      </w:r>
      <w:r w:rsidRPr="00947F31">
        <w:t>27 сентября 2019 года</w:t>
      </w:r>
    </w:p>
    <w:p w:rsidR="00CB0692" w:rsidRPr="00D8377F" w:rsidRDefault="00D8377F" w:rsidP="00D8377F">
      <w:r w:rsidRPr="00947F31">
        <w:t>Пункт 3 повестки дня</w:t>
      </w:r>
    </w:p>
    <w:p w:rsidR="00D8377F" w:rsidRPr="00E2275B" w:rsidRDefault="00D8377F" w:rsidP="00D8377F">
      <w:pPr>
        <w:pStyle w:val="HChGR"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>
        <w:rPr>
          <w:spacing w:val="0"/>
          <w:w w:val="100"/>
          <w:kern w:val="0"/>
        </w:rPr>
        <w:tab/>
      </w:r>
      <w:r w:rsidRPr="00E2275B">
        <w:rPr>
          <w:spacing w:val="0"/>
          <w:w w:val="100"/>
          <w:kern w:val="0"/>
        </w:rPr>
        <w:t>Резолюция, принятая Советом по правам человека</w:t>
      </w:r>
      <w:r w:rsidRPr="00E2275B">
        <w:rPr>
          <w:spacing w:val="0"/>
          <w:w w:val="100"/>
          <w:kern w:val="0"/>
        </w:rPr>
        <w:br/>
      </w:r>
      <w:r w:rsidRPr="00E2275B">
        <w:rPr>
          <w:spacing w:val="0"/>
          <w:w w:val="100"/>
          <w:kern w:val="0"/>
        </w:rPr>
        <w:tab/>
        <w:t>2</w:t>
      </w:r>
      <w:r w:rsidRPr="00B73295">
        <w:rPr>
          <w:spacing w:val="0"/>
          <w:w w:val="100"/>
          <w:kern w:val="0"/>
        </w:rPr>
        <w:t>6</w:t>
      </w:r>
      <w:r w:rsidRPr="00E2275B">
        <w:rPr>
          <w:spacing w:val="0"/>
          <w:w w:val="100"/>
          <w:kern w:val="0"/>
        </w:rPr>
        <w:t xml:space="preserve"> </w:t>
      </w:r>
      <w:r>
        <w:rPr>
          <w:spacing w:val="0"/>
          <w:w w:val="100"/>
          <w:kern w:val="0"/>
        </w:rPr>
        <w:t>сентября</w:t>
      </w:r>
      <w:r w:rsidRPr="00E2275B">
        <w:rPr>
          <w:spacing w:val="0"/>
          <w:w w:val="100"/>
          <w:kern w:val="0"/>
        </w:rPr>
        <w:t xml:space="preserve"> 201</w:t>
      </w:r>
      <w:r>
        <w:rPr>
          <w:spacing w:val="0"/>
          <w:w w:val="100"/>
          <w:kern w:val="0"/>
        </w:rPr>
        <w:t>9</w:t>
      </w:r>
      <w:r w:rsidRPr="00E2275B">
        <w:rPr>
          <w:spacing w:val="0"/>
          <w:w w:val="100"/>
          <w:kern w:val="0"/>
        </w:rPr>
        <w:t xml:space="preserve"> года</w:t>
      </w:r>
    </w:p>
    <w:p w:rsidR="00D8377F" w:rsidRPr="00947F31" w:rsidRDefault="00D8377F" w:rsidP="00D8377F">
      <w:pPr>
        <w:pStyle w:val="H1G"/>
        <w:tabs>
          <w:tab w:val="left" w:pos="1800"/>
          <w:tab w:val="left" w:pos="1890"/>
        </w:tabs>
      </w:pPr>
      <w:r>
        <w:tab/>
      </w:r>
      <w:r w:rsidRPr="00947F31">
        <w:t>42/</w:t>
      </w:r>
      <w:r w:rsidRPr="007461C6">
        <w:t>9</w:t>
      </w:r>
      <w:r w:rsidRPr="00223FAE">
        <w:t>.</w:t>
      </w:r>
      <w:r w:rsidRPr="00947F31">
        <w:tab/>
        <w:t xml:space="preserve">Использование наемников как средство нарушения прав </w:t>
      </w:r>
      <w:r>
        <w:br/>
      </w:r>
      <w:r w:rsidRPr="00947F31">
        <w:t xml:space="preserve">человека и противодействия осуществлению права </w:t>
      </w:r>
      <w:r>
        <w:br/>
      </w:r>
      <w:r w:rsidRPr="00947F31">
        <w:t>народов на самоопределение</w:t>
      </w:r>
    </w:p>
    <w:p w:rsidR="00D8377F" w:rsidRPr="00947F31" w:rsidRDefault="00D8377F" w:rsidP="00D8377F">
      <w:pPr>
        <w:spacing w:after="120"/>
        <w:ind w:left="1134" w:right="1134"/>
        <w:jc w:val="both"/>
        <w:rPr>
          <w:i/>
        </w:rPr>
      </w:pPr>
      <w:r w:rsidRPr="00947F31">
        <w:rPr>
          <w:i/>
        </w:rPr>
        <w:tab/>
      </w:r>
      <w:r w:rsidRPr="00947F31">
        <w:rPr>
          <w:i/>
        </w:rPr>
        <w:tab/>
        <w:t>Совет по правам человека,</w:t>
      </w:r>
    </w:p>
    <w:p w:rsidR="00D8377F" w:rsidRPr="00947F31" w:rsidRDefault="00D8377F" w:rsidP="00D8377F">
      <w:pPr>
        <w:pStyle w:val="SingleTxtG"/>
        <w:ind w:firstLine="567"/>
        <w:rPr>
          <w:b/>
          <w:bCs/>
        </w:rPr>
      </w:pPr>
      <w:r w:rsidRPr="00947F31">
        <w:rPr>
          <w:i/>
        </w:rPr>
        <w:t>ссылаясь</w:t>
      </w:r>
      <w:r w:rsidRPr="00947F31">
        <w:t xml:space="preserve"> на все предыдущие резолюции по этому вопросу, принятые Генеральной Ассамблеей, Советом по правам человека и Комиссией по правам человека, включая резолюцию 64/151 Ассамблеи от 18 декабря 2009 года и резолюции Совета 10/11 от 26 марта 2009 года, 15/12 от 30 сентября 2010 года, 15/26 от 1 октября 2010 года, 18/4 от 29 сентября 2011 года, 24/13 от 26 сентября 2013 года, 27/10 от</w:t>
      </w:r>
      <w:r w:rsidRPr="007461C6">
        <w:t xml:space="preserve"> </w:t>
      </w:r>
      <w:r w:rsidRPr="00947F31">
        <w:t>25</w:t>
      </w:r>
      <w:r>
        <w:rPr>
          <w:lang w:val="en-US"/>
        </w:rPr>
        <w:t> </w:t>
      </w:r>
      <w:r w:rsidRPr="00947F31">
        <w:t xml:space="preserve">сентября 2014 года, 30/6 от 1 октября 2015 года, 33/4 от 29 сентября 2016 года, </w:t>
      </w:r>
      <w:r>
        <w:br/>
      </w:r>
      <w:r w:rsidRPr="00947F31">
        <w:t>36/3 от 28 сентября 2017 года и 39/5 от 27 сентября 2018 года,</w:t>
      </w:r>
    </w:p>
    <w:p w:rsidR="00D8377F" w:rsidRPr="00947F31" w:rsidRDefault="00D8377F" w:rsidP="00D8377F">
      <w:pPr>
        <w:pStyle w:val="SingleTxtG"/>
        <w:ind w:firstLine="567"/>
      </w:pPr>
      <w:r w:rsidRPr="00C64FBE">
        <w:rPr>
          <w:i/>
        </w:rPr>
        <w:t>ссылаясь также</w:t>
      </w:r>
      <w:r w:rsidRPr="00947F31">
        <w:t xml:space="preserve"> на все соответствующие резолюции, в которых, в частности, осуждается любое государство, которое разрешает или допускает вербовку, финансирование, обучение, сбор, транзит или использование наемников в целях свержения правительств государств − членов Организации Объединенных Наций, особенно правительств развивающихся стран, или в целях борьбы с национально-освободительными движениями, и ссылаясь далее на соответствующие резолюции и международно-правовые документы, принятые Генеральной Ассамблеей, Советом Безопасности, Экономическим и Социальным Советом, Африканским союзом и Организацией африканского единства, в частности на Конвенцию Организации африканского единства о ликвидации </w:t>
      </w:r>
      <w:proofErr w:type="spellStart"/>
      <w:r w:rsidRPr="00947F31">
        <w:t>наемничества</w:t>
      </w:r>
      <w:proofErr w:type="spellEnd"/>
      <w:r w:rsidRPr="00947F31">
        <w:t xml:space="preserve"> в Африке,</w:t>
      </w:r>
    </w:p>
    <w:p w:rsidR="00D8377F" w:rsidRPr="00947F31" w:rsidRDefault="00D8377F" w:rsidP="00D8377F">
      <w:pPr>
        <w:pStyle w:val="SingleTxtG"/>
        <w:ind w:firstLine="567"/>
        <w:rPr>
          <w:iCs/>
        </w:rPr>
      </w:pPr>
      <w:r w:rsidRPr="00C64FBE">
        <w:rPr>
          <w:i/>
        </w:rPr>
        <w:t>ссылаясь далее</w:t>
      </w:r>
      <w:r w:rsidRPr="00947F31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все мандатарии исполняют свои обязанности в соответствии с этими резолюциями и приложениями к ним, </w:t>
      </w:r>
    </w:p>
    <w:p w:rsidR="00D8377F" w:rsidRPr="00947F31" w:rsidRDefault="00D8377F" w:rsidP="00D8377F">
      <w:pPr>
        <w:pStyle w:val="SingleTxtG"/>
        <w:ind w:firstLine="567"/>
      </w:pPr>
      <w:r w:rsidRPr="00C64FBE">
        <w:rPr>
          <w:i/>
        </w:rPr>
        <w:t>вновь подтверждая</w:t>
      </w:r>
      <w:r w:rsidRPr="00947F31">
        <w:t xml:space="preserve"> закрепленные в Уставе Организации Объединенных Наций цели и принципы, касающиеся строгого соблюдения принципов суверенного равенства, политической независимости, территориальной целостности государств, самоопределения народов, отказа от применения силы или угрозы силой в международных отношениях и невмешательства в дела, относящиеся к внутренней компетенции государств,</w:t>
      </w:r>
    </w:p>
    <w:p w:rsidR="00D8377F" w:rsidRPr="00947F31" w:rsidRDefault="00D8377F" w:rsidP="00D8377F">
      <w:pPr>
        <w:pStyle w:val="SingleTxtG"/>
        <w:ind w:firstLine="567"/>
      </w:pPr>
      <w:r w:rsidRPr="00C64FBE">
        <w:rPr>
          <w:i/>
        </w:rPr>
        <w:lastRenderedPageBreak/>
        <w:t>вновь подтверждая также</w:t>
      </w:r>
      <w:r w:rsidRPr="00947F31">
        <w:t>, что в силу принципа самоопределения все народы имеют право свободно определять свой политический статус и свободно осуществлять свое экономическое, социальное и культурное развитие и что каждое государство обязано уважать это право в соответствии с положениями Устава,</w:t>
      </w:r>
    </w:p>
    <w:p w:rsidR="00D8377F" w:rsidRPr="00947F31" w:rsidRDefault="00D8377F" w:rsidP="00D8377F">
      <w:pPr>
        <w:pStyle w:val="SingleTxtG"/>
        <w:ind w:firstLine="567"/>
        <w:rPr>
          <w:i/>
        </w:rPr>
      </w:pPr>
      <w:r>
        <w:rPr>
          <w:i/>
        </w:rPr>
        <w:t xml:space="preserve">вновь </w:t>
      </w:r>
      <w:r w:rsidRPr="00C64FBE">
        <w:rPr>
          <w:i/>
        </w:rPr>
        <w:t>подтверждая далее</w:t>
      </w:r>
      <w:r w:rsidRPr="00947F31">
        <w:t xml:space="preserve"> Декларацию о принципах международного права, касающихся дружественных отношений и сотрудничества между государствами в соответствии с Уставом Организации Объединенных Наций,</w:t>
      </w:r>
    </w:p>
    <w:p w:rsidR="00D8377F" w:rsidRPr="00947F31" w:rsidRDefault="00D8377F" w:rsidP="00D8377F">
      <w:pPr>
        <w:pStyle w:val="SingleTxtG"/>
        <w:ind w:firstLine="567"/>
      </w:pPr>
      <w:r w:rsidRPr="00C64FBE">
        <w:rPr>
          <w:i/>
        </w:rPr>
        <w:t>будучи крайне встревожен и обеспокоен</w:t>
      </w:r>
      <w:r w:rsidRPr="00947F31">
        <w:t xml:space="preserve"> угрозой, которую создает деятельность наемников для мира и безопасности в развивающихся странах в различных частях мира, особенно в районах конфликтов, и той угрозой, которую она создает для целостности и уважения конституционного порядка затрагиваемых стран,</w:t>
      </w:r>
    </w:p>
    <w:p w:rsidR="00D8377F" w:rsidRPr="00947F31" w:rsidRDefault="00D8377F" w:rsidP="00D8377F">
      <w:pPr>
        <w:pStyle w:val="SingleTxtG"/>
        <w:ind w:firstLine="567"/>
      </w:pPr>
      <w:r w:rsidRPr="00C64FBE">
        <w:rPr>
          <w:i/>
        </w:rPr>
        <w:t>будучи глубоко обеспокоен</w:t>
      </w:r>
      <w:r w:rsidRPr="00947F31">
        <w:t xml:space="preserve"> человеческими жертвами, значительным ущербом имуществу и негативными последствиями для политики и экономики затрагиваемых стран, к которым приводит международная преступная деятельность наемников,</w:t>
      </w:r>
    </w:p>
    <w:p w:rsidR="00D8377F" w:rsidRPr="00947F31" w:rsidRDefault="00D8377F" w:rsidP="00D8377F">
      <w:pPr>
        <w:pStyle w:val="SingleTxtG"/>
        <w:ind w:firstLine="567"/>
      </w:pPr>
      <w:r w:rsidRPr="00C64FBE">
        <w:rPr>
          <w:i/>
        </w:rPr>
        <w:t>будучи убежден</w:t>
      </w:r>
      <w:r w:rsidRPr="00947F31">
        <w:t xml:space="preserve"> в том, что, независимо от способов использования наемников или осуществления связанной с ними деятельности и того, в какую форму они облекаются для придания им видимости законности, они представляют собой угрозу миру, безопасности и самоопределению народов и являются препятствием для осуществления народами прав человека,</w:t>
      </w:r>
    </w:p>
    <w:p w:rsidR="00D8377F" w:rsidRPr="00947F31" w:rsidRDefault="00D8377F" w:rsidP="00D8377F">
      <w:pPr>
        <w:pStyle w:val="SingleTxtG"/>
        <w:ind w:firstLine="567"/>
      </w:pPr>
      <w:r w:rsidRPr="00947F31">
        <w:t>1.</w:t>
      </w:r>
      <w:r w:rsidRPr="00947F31">
        <w:tab/>
      </w:r>
      <w:r>
        <w:rPr>
          <w:i/>
        </w:rPr>
        <w:t>вновь п</w:t>
      </w:r>
      <w:r w:rsidRPr="009F2E82">
        <w:rPr>
          <w:i/>
        </w:rPr>
        <w:t>одтверждает</w:t>
      </w:r>
      <w:r w:rsidRPr="00947F31">
        <w:t>, что использование наемников и их вербовка, финансирование, защита и обучение вызывают серьезную обеспокоенность всех государств и противоречат целям и принципам, закрепленным в Уставе Организации Объединенных Наций;</w:t>
      </w:r>
    </w:p>
    <w:p w:rsidR="00D8377F" w:rsidRPr="00947F31" w:rsidRDefault="00D8377F" w:rsidP="00D8377F">
      <w:pPr>
        <w:pStyle w:val="SingleTxtG"/>
        <w:ind w:firstLine="567"/>
      </w:pPr>
      <w:r w:rsidRPr="00947F31">
        <w:t>2.</w:t>
      </w:r>
      <w:r w:rsidRPr="00947F31">
        <w:tab/>
      </w:r>
      <w:r w:rsidRPr="00C64FBE">
        <w:rPr>
          <w:i/>
        </w:rPr>
        <w:t>признает</w:t>
      </w:r>
      <w:r w:rsidRPr="00947F31">
        <w:t>, что вооруженные конфликты, терроризм, незаконный оборот оружия и тайные операции третьих держав стимулируют, среди прочего, спрос на наемников и на частные военные и охранные компании на глобальном рынке;</w:t>
      </w:r>
    </w:p>
    <w:p w:rsidR="00D8377F" w:rsidRPr="00947F31" w:rsidRDefault="00D8377F" w:rsidP="00D8377F">
      <w:pPr>
        <w:pStyle w:val="SingleTxtG"/>
        <w:ind w:firstLine="567"/>
      </w:pPr>
      <w:r w:rsidRPr="00947F31">
        <w:t>3.</w:t>
      </w:r>
      <w:r w:rsidRPr="00947F31">
        <w:tab/>
      </w:r>
      <w:r w:rsidRPr="009F2E82">
        <w:rPr>
          <w:i/>
        </w:rPr>
        <w:t>настоятельно призывает</w:t>
      </w:r>
      <w:r w:rsidRPr="00947F31">
        <w:t xml:space="preserve"> </w:t>
      </w:r>
      <w:r w:rsidRPr="00492377">
        <w:rPr>
          <w:i/>
        </w:rPr>
        <w:t>вновь</w:t>
      </w:r>
      <w:r w:rsidRPr="00947F31">
        <w:t xml:space="preserve"> все государства предпринимать необходимые шаги и проявлять максимальную бдительность перед лицом опасности, которую создает деятельность наемников, и принимать законодательные меры с целью обеспечить, чтобы их территория и другие находящиеся под их контролем территории, а также их граждане не использовались для вербовки, сбора, финансирования, обучения, защиты и транзита наемников в связи с планированием акций, направленных на противодействие осуществлению права на самоопределение, свержение правительства любого государства или расчленение государства или подрыв, будь то полностью или частично, территориальной целостности или политического единства суверенных и независимых государств, руководствующихся в своем поведении правом на самоопределение народов;</w:t>
      </w:r>
    </w:p>
    <w:p w:rsidR="00D8377F" w:rsidRPr="00947F31" w:rsidRDefault="00D8377F" w:rsidP="00D8377F">
      <w:pPr>
        <w:pStyle w:val="SingleTxtG"/>
        <w:ind w:firstLine="567"/>
      </w:pPr>
      <w:r w:rsidRPr="00947F31">
        <w:t>4.</w:t>
      </w:r>
      <w:r w:rsidRPr="00947F31">
        <w:tab/>
      </w:r>
      <w:r w:rsidRPr="00C64FBE">
        <w:rPr>
          <w:i/>
        </w:rPr>
        <w:t>просит</w:t>
      </w:r>
      <w:r w:rsidRPr="00947F31">
        <w:t xml:space="preserve"> все государства проявлять максимальную бдительность в целях недопущения любого рода вербовки, обучения, набора или финансирования наемников;</w:t>
      </w:r>
    </w:p>
    <w:p w:rsidR="00D8377F" w:rsidRPr="00947F31" w:rsidRDefault="00D8377F" w:rsidP="00D8377F">
      <w:pPr>
        <w:pStyle w:val="SingleTxtG"/>
        <w:ind w:firstLine="567"/>
      </w:pPr>
      <w:r w:rsidRPr="00947F31">
        <w:t>5.</w:t>
      </w:r>
      <w:r w:rsidRPr="00947F31">
        <w:tab/>
      </w:r>
      <w:r w:rsidRPr="00C64FBE">
        <w:rPr>
          <w:i/>
        </w:rPr>
        <w:t>просит также</w:t>
      </w:r>
      <w:r w:rsidRPr="00947F31">
        <w:t xml:space="preserve"> все государства проявлять максимальную бдительность в деле запрещения использования частных компаний, предлагающих международные консультативные и охранные услуги военного характера, при участии в вооруженных конфликтах или действиях, направленных на дестабилизацию конституционных режимов;</w:t>
      </w:r>
    </w:p>
    <w:p w:rsidR="00D8377F" w:rsidRPr="00947F31" w:rsidRDefault="00D8377F" w:rsidP="00D8377F">
      <w:pPr>
        <w:pStyle w:val="SingleTxtG"/>
        <w:ind w:firstLine="567"/>
      </w:pPr>
      <w:r w:rsidRPr="00947F31">
        <w:t>6.</w:t>
      </w:r>
      <w:r w:rsidRPr="00947F31">
        <w:tab/>
      </w:r>
      <w:r w:rsidRPr="00C64FBE">
        <w:rPr>
          <w:i/>
        </w:rPr>
        <w:t>рекомендует</w:t>
      </w:r>
      <w:r w:rsidRPr="00947F31">
        <w:t xml:space="preserve"> государствам, импортирующим консультационные и охранные услуги частных компаний, в том числе в добывающей промышленности, созда</w:t>
      </w:r>
      <w:r>
        <w:t>ва</w:t>
      </w:r>
      <w:r w:rsidRPr="00947F31">
        <w:t>ть национальные механизмы, регулирующие регистрацию и лицензирование этих компаний и обеспечивающие подотчетность</w:t>
      </w:r>
      <w:r>
        <w:t xml:space="preserve"> этих компаний и их персонала</w:t>
      </w:r>
      <w:r w:rsidRPr="00947F31">
        <w:t xml:space="preserve"> и средства правовой защиты от нарушений, связанных с их деятельностью, для обеспечения того, чтобы импортируемые услуги, оказываемые этими частными компаниями, не препятствовали осуществлению прав человека и не нарушали права человека в стране-получателе; </w:t>
      </w:r>
    </w:p>
    <w:p w:rsidR="00D8377F" w:rsidRPr="00947F31" w:rsidRDefault="00D8377F" w:rsidP="00D8377F">
      <w:pPr>
        <w:pStyle w:val="SingleTxtG"/>
        <w:ind w:firstLine="567"/>
      </w:pPr>
      <w:r w:rsidRPr="00947F31">
        <w:lastRenderedPageBreak/>
        <w:t>7.</w:t>
      </w:r>
      <w:r w:rsidRPr="00947F31">
        <w:tab/>
      </w:r>
      <w:r w:rsidRPr="00C64FBE">
        <w:rPr>
          <w:i/>
        </w:rPr>
        <w:t>призывает</w:t>
      </w:r>
      <w:r w:rsidRPr="00947F31">
        <w:t xml:space="preserve"> все государства, которые еще не стали участниками Международной конвенции о борьбе с вербовкой, использованием, финансированием и обучением наемников, рассмотреть возможность принятия необходимых мер для того, чтобы сделать это;</w:t>
      </w:r>
    </w:p>
    <w:p w:rsidR="00D8377F" w:rsidRPr="00947F31" w:rsidRDefault="00D8377F" w:rsidP="00D8377F">
      <w:pPr>
        <w:pStyle w:val="SingleTxtG"/>
        <w:ind w:firstLine="567"/>
      </w:pPr>
      <w:r w:rsidRPr="00947F31">
        <w:t>8.</w:t>
      </w:r>
      <w:r w:rsidRPr="00947F31">
        <w:tab/>
      </w:r>
      <w:r w:rsidRPr="00C64FBE">
        <w:rPr>
          <w:i/>
        </w:rPr>
        <w:t>приветствует</w:t>
      </w:r>
      <w:r w:rsidRPr="00947F31">
        <w:t xml:space="preserve"> сотрудничество со стороны тех стран, которые посетила Рабочая группа по вопросу об использовании наемников как средстве нарушения прав человека и противодействия осуществлению права народов на самоопределение, и принятие некоторыми государствами национального законодательства, ограничивающего вербовку, сбор, финансирование, обучение и транзит наемников;</w:t>
      </w:r>
    </w:p>
    <w:p w:rsidR="00D8377F" w:rsidRPr="00947F31" w:rsidRDefault="00D8377F" w:rsidP="00D8377F">
      <w:pPr>
        <w:pStyle w:val="SingleTxtG"/>
        <w:ind w:firstLine="567"/>
      </w:pPr>
      <w:r w:rsidRPr="00947F31">
        <w:t>9.</w:t>
      </w:r>
      <w:r w:rsidRPr="00947F31">
        <w:tab/>
      </w:r>
      <w:r w:rsidRPr="00C64FBE">
        <w:rPr>
          <w:i/>
        </w:rPr>
        <w:t>осуждает</w:t>
      </w:r>
      <w:r w:rsidRPr="00947F31">
        <w:t xml:space="preserve"> деятельность наемников в развивающихся странах в различных частях мира, особенно в районах конфликтов, и ту угрозу, которую она создает для целостности и уважения конституционного порядка этих стран и осуществления права их народов на самоопределение, и подчеркивает важность проведения Рабочей группой анализа источников и коренных причин </w:t>
      </w:r>
      <w:proofErr w:type="spellStart"/>
      <w:r w:rsidRPr="00947F31">
        <w:t>наемничества</w:t>
      </w:r>
      <w:proofErr w:type="spellEnd"/>
      <w:r w:rsidRPr="00947F31">
        <w:t>, а также политических мотивов наемников и связанной с ними деятельности;</w:t>
      </w:r>
    </w:p>
    <w:p w:rsidR="00D8377F" w:rsidRPr="00947F31" w:rsidRDefault="00D8377F" w:rsidP="00D8377F">
      <w:pPr>
        <w:pStyle w:val="SingleTxtG"/>
        <w:ind w:firstLine="567"/>
      </w:pPr>
      <w:r w:rsidRPr="00947F31">
        <w:t>10.</w:t>
      </w:r>
      <w:r w:rsidRPr="00947F31">
        <w:tab/>
      </w:r>
      <w:r w:rsidRPr="00C64FBE">
        <w:rPr>
          <w:i/>
        </w:rPr>
        <w:t>призывает</w:t>
      </w:r>
      <w:r w:rsidRPr="00947F31">
        <w:t xml:space="preserve"> государства выяснять возможную причастность наемников и связанной с ними деятельности к преступным деяниям террористического характера, когда бы и где бы они ни совершались, и привлекать к суду лиц, ответственность которых установлена, или ра</w:t>
      </w:r>
      <w:r>
        <w:t>ссматривать вопрос об их выдаче</w:t>
      </w:r>
      <w:r w:rsidRPr="00947F31">
        <w:t xml:space="preserve"> при </w:t>
      </w:r>
      <w:r>
        <w:t>наличии соответствующей просьбы</w:t>
      </w:r>
      <w:r w:rsidRPr="00947F31">
        <w:t xml:space="preserve"> в соответствии с национальным законодательством и применимыми двусторонними или международными договорами;</w:t>
      </w:r>
    </w:p>
    <w:p w:rsidR="00D8377F" w:rsidRPr="00947F31" w:rsidRDefault="00D8377F" w:rsidP="00D8377F">
      <w:pPr>
        <w:pStyle w:val="SingleTxtG"/>
        <w:ind w:firstLine="567"/>
      </w:pPr>
      <w:r w:rsidRPr="00947F31">
        <w:t>11.</w:t>
      </w:r>
      <w:r w:rsidRPr="00947F31">
        <w:tab/>
      </w:r>
      <w:r w:rsidRPr="00C64FBE">
        <w:rPr>
          <w:i/>
        </w:rPr>
        <w:t>признает</w:t>
      </w:r>
      <w:r w:rsidRPr="00947F31">
        <w:t xml:space="preserve">, что наемническая деятельность является комплексным преступлением, за которую уголовную ответственность несут те, кто занимается вербовкой, наймом, обучением и финансированием наемника или наемников, а также те, кто планирует и отдает распоряжения по поводу их преступной деятельности; </w:t>
      </w:r>
    </w:p>
    <w:p w:rsidR="00D8377F" w:rsidRPr="00947F31" w:rsidRDefault="00D8377F" w:rsidP="00D8377F">
      <w:pPr>
        <w:pStyle w:val="SingleTxtG"/>
        <w:ind w:firstLine="567"/>
      </w:pPr>
      <w:r w:rsidRPr="00947F31">
        <w:t>12.</w:t>
      </w:r>
      <w:r w:rsidRPr="00947F31">
        <w:tab/>
      </w:r>
      <w:r w:rsidRPr="00C64FBE">
        <w:rPr>
          <w:i/>
        </w:rPr>
        <w:t>осуждает</w:t>
      </w:r>
      <w:r>
        <w:t xml:space="preserve"> безнаказанность – в любой форме –</w:t>
      </w:r>
      <w:r w:rsidRPr="00947F31">
        <w:t xml:space="preserve"> участников наемнической деятельности и тех, кто несет ответственность за использование, вербовку, финансирование и обучение наемников, и настоятельно призывает все государства привлекать их, без какого-либо различия, к судебной ответственности в соответствии со своими обязанностями по международному праву;</w:t>
      </w:r>
    </w:p>
    <w:p w:rsidR="00D8377F" w:rsidRPr="00947F31" w:rsidRDefault="00D8377F" w:rsidP="00D8377F">
      <w:pPr>
        <w:pStyle w:val="SingleTxtG"/>
        <w:ind w:firstLine="567"/>
      </w:pPr>
      <w:r w:rsidRPr="00947F31">
        <w:t>13.</w:t>
      </w:r>
      <w:r w:rsidRPr="00947F31">
        <w:tab/>
      </w:r>
      <w:r w:rsidRPr="00C64FBE">
        <w:rPr>
          <w:i/>
        </w:rPr>
        <w:t>призывает</w:t>
      </w:r>
      <w:r w:rsidRPr="00947F31">
        <w:t xml:space="preserve"> международное сообщество и все государства в соответствии с их обязательствами по международному праву оказывать содействие и помощь в привлечении к судебной ответственности лиц, обвиняемых в наемнической деятельности, путем проведения </w:t>
      </w:r>
      <w:proofErr w:type="spellStart"/>
      <w:r w:rsidRPr="00947F31">
        <w:t>транспарентных</w:t>
      </w:r>
      <w:proofErr w:type="spellEnd"/>
      <w:r w:rsidRPr="00947F31">
        <w:t>, открытых и справедливых судебных процессов;</w:t>
      </w:r>
    </w:p>
    <w:p w:rsidR="00D8377F" w:rsidRPr="00947F31" w:rsidRDefault="00D8377F" w:rsidP="00D8377F">
      <w:pPr>
        <w:pStyle w:val="SingleTxtG"/>
        <w:ind w:firstLine="567"/>
      </w:pPr>
      <w:r w:rsidRPr="00947F31">
        <w:t>14.</w:t>
      </w:r>
      <w:r w:rsidRPr="00947F31">
        <w:tab/>
      </w:r>
      <w:r w:rsidRPr="00C64FBE">
        <w:rPr>
          <w:i/>
        </w:rPr>
        <w:t>с признательностью отмечает</w:t>
      </w:r>
      <w:r w:rsidRPr="00947F31">
        <w:t xml:space="preserve"> работу и вклад Рабочей группы, включая ее исследовательскую деятельность, и принимает к сведению ее последний доклад</w:t>
      </w:r>
      <w:r w:rsidRPr="00947F31">
        <w:rPr>
          <w:rStyle w:val="aa"/>
          <w:iCs/>
        </w:rPr>
        <w:footnoteReference w:id="1"/>
      </w:r>
      <w:r>
        <w:t>;</w:t>
      </w:r>
    </w:p>
    <w:p w:rsidR="00D8377F" w:rsidRPr="00947F31" w:rsidRDefault="00D8377F" w:rsidP="00D8377F">
      <w:pPr>
        <w:pStyle w:val="SingleTxtG"/>
        <w:ind w:firstLine="567"/>
      </w:pPr>
      <w:r w:rsidRPr="00947F31">
        <w:t>15.</w:t>
      </w:r>
      <w:r w:rsidRPr="00947F31">
        <w:tab/>
      </w:r>
      <w:r w:rsidRPr="00C64FBE">
        <w:rPr>
          <w:i/>
        </w:rPr>
        <w:t>просит</w:t>
      </w:r>
      <w:r w:rsidRPr="00947F31">
        <w:t xml:space="preserve"> Рабочую группу и других экспертов расширить свое активное участие, в том числе путем представления материалов, в других вспомогательных органах Совета по правам человека в рассмотрении вопросов, касающихся использования наемников и наемнической деятельности во всех ее формах и проявлениях, включая частные военные и охранные компании;</w:t>
      </w:r>
    </w:p>
    <w:p w:rsidR="00D8377F" w:rsidRPr="00947F31" w:rsidRDefault="00D8377F" w:rsidP="00D8377F">
      <w:pPr>
        <w:pStyle w:val="SingleTxtG"/>
        <w:ind w:firstLine="567"/>
      </w:pPr>
      <w:r w:rsidRPr="00947F31">
        <w:t>16.</w:t>
      </w:r>
      <w:r w:rsidRPr="00947F31">
        <w:tab/>
      </w:r>
      <w:r w:rsidRPr="00C64FBE">
        <w:rPr>
          <w:i/>
        </w:rPr>
        <w:t>просит</w:t>
      </w:r>
      <w:r w:rsidRPr="00947F31">
        <w:t xml:space="preserve"> Рабочую группу продолжить работу, которая уже проведена предыдущими мандатариями по укреплению международно-правовой базы в области предупреждения и пресечения вербовки, использования, финансирования и обучения наемников с учетом нового юридического определения понятия «наемник», предложенного Специальным докладчиком по вопросу об использовании наемников как средстве нарушения прав человека и противодействия осуществлению права народов на самоопределение в его докладе, представленном Комиссии по правам человека на ее шестидесятой сессии</w:t>
      </w:r>
      <w:r w:rsidRPr="00947F31">
        <w:rPr>
          <w:rStyle w:val="aa"/>
        </w:rPr>
        <w:footnoteReference w:id="2"/>
      </w:r>
      <w:r w:rsidRPr="00947F31">
        <w:t xml:space="preserve">, а также </w:t>
      </w:r>
      <w:r>
        <w:t xml:space="preserve">той эволюции, которую претерпевают явление </w:t>
      </w:r>
      <w:proofErr w:type="spellStart"/>
      <w:r w:rsidRPr="00947F31">
        <w:t>наемничества</w:t>
      </w:r>
      <w:proofErr w:type="spellEnd"/>
      <w:r w:rsidRPr="00947F31">
        <w:t xml:space="preserve"> и </w:t>
      </w:r>
      <w:r>
        <w:t>его</w:t>
      </w:r>
      <w:r w:rsidRPr="00947F31">
        <w:t xml:space="preserve"> </w:t>
      </w:r>
      <w:r>
        <w:t xml:space="preserve">различные </w:t>
      </w:r>
      <w:r w:rsidRPr="00947F31">
        <w:t>форм</w:t>
      </w:r>
      <w:r>
        <w:t>ы</w:t>
      </w:r>
      <w:r w:rsidRPr="00947F31">
        <w:t>;</w:t>
      </w:r>
    </w:p>
    <w:p w:rsidR="00D8377F" w:rsidRPr="00947F31" w:rsidRDefault="00D8377F" w:rsidP="00FB78A5">
      <w:pPr>
        <w:pStyle w:val="SingleTxtG"/>
        <w:spacing w:after="100"/>
        <w:ind w:firstLine="567"/>
      </w:pPr>
      <w:r w:rsidRPr="00947F31">
        <w:lastRenderedPageBreak/>
        <w:t>17.</w:t>
      </w:r>
      <w:r w:rsidRPr="00947F31">
        <w:tab/>
      </w:r>
      <w:r w:rsidRPr="00C64FBE">
        <w:rPr>
          <w:i/>
        </w:rPr>
        <w:t>просит также</w:t>
      </w:r>
      <w:r w:rsidRPr="00947F31">
        <w:t xml:space="preserve"> в этой связи Рабочую группу продолжать следить за использованием наемников и связанной с ними деятельностью во всех ее формах и проявлениях в различных частях мира, включая случаи защиты, предоставляемой правительствами лицам, причастным к наемнической деятельности, и продолжать обновлять базу данных о лицах, осужденных за наемническую деятельность;</w:t>
      </w:r>
    </w:p>
    <w:p w:rsidR="00D8377F" w:rsidRPr="00947F31" w:rsidRDefault="00D8377F" w:rsidP="00FB78A5">
      <w:pPr>
        <w:pStyle w:val="SingleTxtG"/>
        <w:spacing w:after="100"/>
        <w:ind w:firstLine="567"/>
      </w:pPr>
      <w:r w:rsidRPr="00947F31">
        <w:t>18.</w:t>
      </w:r>
      <w:r w:rsidRPr="00947F31">
        <w:tab/>
      </w:r>
      <w:r w:rsidRPr="00C64FBE">
        <w:rPr>
          <w:i/>
        </w:rPr>
        <w:t>просит далее</w:t>
      </w:r>
      <w:r w:rsidRPr="00947F31">
        <w:t xml:space="preserve"> Рабочую группу продолжать изучать и выявлять новые источники и причины, а также новые проблемы, проявления и тенденции, имеющие отношение к наемникам и связанной с ними деятельности, и их воздействие на права человека, в частности на право народов на самоопределение, и проводить консультации в этой связи с государствами-членами и региональными и международными организациями, научными кругами, гражданским обществом,</w:t>
      </w:r>
      <w:r>
        <w:t xml:space="preserve"> а </w:t>
      </w:r>
      <w:r w:rsidRPr="00947F31">
        <w:t xml:space="preserve">также с другими соответствующими заинтересованными сторонами; </w:t>
      </w:r>
    </w:p>
    <w:p w:rsidR="00D8377F" w:rsidRPr="00947F31" w:rsidRDefault="00D8377F" w:rsidP="00FB78A5">
      <w:pPr>
        <w:pStyle w:val="SingleTxtG"/>
        <w:spacing w:after="100"/>
        <w:ind w:firstLine="567"/>
      </w:pPr>
      <w:r w:rsidRPr="00947F31">
        <w:t>19.</w:t>
      </w:r>
      <w:r w:rsidRPr="00947F31">
        <w:tab/>
      </w:r>
      <w:r w:rsidRPr="00C64FBE">
        <w:rPr>
          <w:i/>
        </w:rPr>
        <w:t>продлевает</w:t>
      </w:r>
      <w:r w:rsidRPr="00947F31">
        <w:t xml:space="preserve"> на трехлетний срок мандат Рабочей группы</w:t>
      </w:r>
      <w:r w:rsidRPr="00364C8D">
        <w:t xml:space="preserve"> по вопросу об использовании наемников как средстве нарушения прав человека и противодействия осуществлению права народов на самоопределение</w:t>
      </w:r>
      <w:r w:rsidRPr="00947F31">
        <w:t xml:space="preserve">, с тем чтобы она продолжила выполнение задач, возложенных на нее Советом по </w:t>
      </w:r>
      <w:r>
        <w:t>правам человека в его резолюции </w:t>
      </w:r>
      <w:r w:rsidRPr="00947F31">
        <w:t xml:space="preserve">7/21 от 28 марта 2008 года и во всех других соответствующих резолюциях по данному вопросу; </w:t>
      </w:r>
    </w:p>
    <w:p w:rsidR="00D8377F" w:rsidRPr="00947F31" w:rsidRDefault="00D8377F" w:rsidP="00FB78A5">
      <w:pPr>
        <w:pStyle w:val="SingleTxtG"/>
        <w:spacing w:after="100"/>
        <w:ind w:firstLine="567"/>
      </w:pPr>
      <w:r w:rsidRPr="00947F31">
        <w:t>20.</w:t>
      </w:r>
      <w:r w:rsidRPr="00947F31">
        <w:tab/>
      </w:r>
      <w:r w:rsidRPr="00C64FBE">
        <w:rPr>
          <w:i/>
        </w:rPr>
        <w:t>настоятельно призывает</w:t>
      </w:r>
      <w:r w:rsidRPr="00947F31">
        <w:t xml:space="preserve"> все государства в полной мере содействовать Рабочей группе в выполнении ее мандата;</w:t>
      </w:r>
    </w:p>
    <w:p w:rsidR="00D8377F" w:rsidRPr="00947F31" w:rsidRDefault="00D8377F" w:rsidP="00FB78A5">
      <w:pPr>
        <w:pStyle w:val="SingleTxtG"/>
        <w:spacing w:after="100"/>
        <w:ind w:firstLine="567"/>
      </w:pPr>
      <w:r w:rsidRPr="00947F31">
        <w:t>21.</w:t>
      </w:r>
      <w:r w:rsidRPr="00947F31">
        <w:tab/>
      </w:r>
      <w:r w:rsidRPr="00C64FBE">
        <w:rPr>
          <w:i/>
        </w:rPr>
        <w:t>просит</w:t>
      </w:r>
      <w:r w:rsidRPr="00947F31">
        <w:t xml:space="preserve"> Генерального секретаря и Верховного комиссара Организации Объединенных Наций по правам человека оказывать Рабочей группе любую помощь и поддержку, как экспертную, так и финансовую, необходимые для выполнени</w:t>
      </w:r>
      <w:r>
        <w:t>я</w:t>
      </w:r>
      <w:r w:rsidRPr="00947F31">
        <w:t xml:space="preserve"> ее мандата, в том числе путем содействия налаживанию сотрудничества между Рабочей группой и другими компонентами системы Организации Объединенных Наций, занимающимися вопросами противодействия деятельности, связанной с </w:t>
      </w:r>
      <w:proofErr w:type="spellStart"/>
      <w:r w:rsidRPr="00947F31">
        <w:t>наемничеством</w:t>
      </w:r>
      <w:proofErr w:type="spellEnd"/>
      <w:r w:rsidRPr="00947F31">
        <w:t>, в целях удовлетворения потребностей, обусловленных ее нынешней и будущей работой;</w:t>
      </w:r>
    </w:p>
    <w:p w:rsidR="00D8377F" w:rsidRPr="00947F31" w:rsidRDefault="00D8377F" w:rsidP="00FB78A5">
      <w:pPr>
        <w:pStyle w:val="SingleTxtG"/>
        <w:spacing w:after="100"/>
        <w:ind w:firstLine="567"/>
      </w:pPr>
      <w:r w:rsidRPr="00947F31">
        <w:t>22.</w:t>
      </w:r>
      <w:r w:rsidRPr="00947F31">
        <w:tab/>
      </w:r>
      <w:r w:rsidRPr="00C64FBE">
        <w:rPr>
          <w:i/>
        </w:rPr>
        <w:t>просит</w:t>
      </w:r>
      <w:r w:rsidRPr="00947F31">
        <w:t xml:space="preserve"> Рабочую группу консультироваться с государствами, межправительственными и неправительственными организациями и другими соответствующими субъектами гражданского общества при осуществлении настоящей резолюции и представить доклад со своими выводами по вопросу об использовании наемников как средстве нарушения прав человека и противодействия осуществлению права народов на самоопределение Совету по правам человека на его сорок пятой сессии и Генеральной Ассамблее на ее семьдесят пятой сессии;</w:t>
      </w:r>
    </w:p>
    <w:p w:rsidR="00D8377F" w:rsidRDefault="00D8377F" w:rsidP="00FB78A5">
      <w:pPr>
        <w:pStyle w:val="SingleTxtG"/>
        <w:spacing w:after="100"/>
        <w:ind w:firstLine="567"/>
      </w:pPr>
      <w:r w:rsidRPr="00947F31">
        <w:t>23.</w:t>
      </w:r>
      <w:r w:rsidRPr="00947F31">
        <w:tab/>
      </w:r>
      <w:r w:rsidRPr="00C64FBE">
        <w:rPr>
          <w:i/>
        </w:rPr>
        <w:t>постановляет</w:t>
      </w:r>
      <w:r w:rsidRPr="00947F31">
        <w:t xml:space="preserve"> продолжить рассмотрение этого вопроса в рамках этого же пункта повестки дня на своей сорок пятой сессии.</w:t>
      </w:r>
    </w:p>
    <w:p w:rsidR="00D8377F" w:rsidRPr="000335D6" w:rsidRDefault="00D8377F" w:rsidP="00D8377F">
      <w:pPr>
        <w:pStyle w:val="SingleTxtG"/>
        <w:ind w:firstLine="567"/>
        <w:jc w:val="right"/>
        <w:rPr>
          <w:i/>
        </w:rPr>
      </w:pPr>
      <w:r w:rsidRPr="00DC4748">
        <w:rPr>
          <w:i/>
        </w:rPr>
        <w:t>3</w:t>
      </w:r>
      <w:r w:rsidRPr="009A0972">
        <w:rPr>
          <w:i/>
        </w:rPr>
        <w:t>9</w:t>
      </w:r>
      <w:r w:rsidRPr="000335D6">
        <w:rPr>
          <w:i/>
        </w:rPr>
        <w:t>-е заседание</w:t>
      </w:r>
      <w:r w:rsidRPr="000335D6">
        <w:rPr>
          <w:i/>
        </w:rPr>
        <w:br/>
        <w:t>2</w:t>
      </w:r>
      <w:r w:rsidRPr="00DC4748">
        <w:rPr>
          <w:i/>
        </w:rPr>
        <w:t>6</w:t>
      </w:r>
      <w:r w:rsidRPr="000335D6">
        <w:rPr>
          <w:i/>
        </w:rPr>
        <w:t xml:space="preserve"> </w:t>
      </w:r>
      <w:r>
        <w:rPr>
          <w:i/>
        </w:rPr>
        <w:t>сентября</w:t>
      </w:r>
      <w:r w:rsidRPr="000335D6">
        <w:rPr>
          <w:i/>
        </w:rPr>
        <w:t xml:space="preserve"> 201</w:t>
      </w:r>
      <w:r>
        <w:rPr>
          <w:i/>
        </w:rPr>
        <w:t>9</w:t>
      </w:r>
      <w:r w:rsidRPr="000335D6">
        <w:rPr>
          <w:i/>
        </w:rPr>
        <w:t xml:space="preserve"> года</w:t>
      </w:r>
    </w:p>
    <w:p w:rsidR="00D8377F" w:rsidRPr="000335D6" w:rsidRDefault="00D8377F" w:rsidP="00D8377F">
      <w:pPr>
        <w:pStyle w:val="SingleTxtG"/>
        <w:rPr>
          <w:rFonts w:eastAsia="SimSun"/>
          <w:lang w:eastAsia="ar-SA"/>
        </w:rPr>
      </w:pPr>
      <w:r w:rsidRPr="000335D6">
        <w:rPr>
          <w:rFonts w:eastAsia="SimSun"/>
          <w:lang w:eastAsia="ar-SA"/>
        </w:rPr>
        <w:t>[</w:t>
      </w:r>
      <w:r w:rsidRPr="000335D6">
        <w:t>Принята в результате заносимого в отчет о заседании голосования</w:t>
      </w:r>
      <w:r>
        <w:rPr>
          <w:rFonts w:eastAsia="SimSun"/>
          <w:lang w:eastAsia="ar-SA"/>
        </w:rPr>
        <w:t xml:space="preserve"> </w:t>
      </w:r>
      <w:r w:rsidRPr="009A0972">
        <w:rPr>
          <w:rFonts w:eastAsia="SimSun"/>
          <w:lang w:eastAsia="ar-SA"/>
        </w:rPr>
        <w:t>2</w:t>
      </w:r>
      <w:r w:rsidRPr="00B162B3">
        <w:rPr>
          <w:rFonts w:eastAsia="SimSun"/>
          <w:lang w:eastAsia="ar-SA"/>
        </w:rPr>
        <w:t>9</w:t>
      </w:r>
      <w:r w:rsidRPr="000335D6">
        <w:rPr>
          <w:rFonts w:eastAsia="SimSun"/>
          <w:lang w:eastAsia="ar-SA"/>
        </w:rPr>
        <w:t xml:space="preserve"> </w:t>
      </w:r>
      <w:r w:rsidRPr="000335D6">
        <w:t>голосами против</w:t>
      </w:r>
      <w:r>
        <w:rPr>
          <w:lang w:val="en-US"/>
        </w:rPr>
        <w:t> </w:t>
      </w:r>
      <w:r w:rsidRPr="009A0972">
        <w:rPr>
          <w:rFonts w:eastAsia="SimSun"/>
          <w:lang w:eastAsia="ar-SA"/>
        </w:rPr>
        <w:t>14</w:t>
      </w:r>
      <w:r w:rsidRPr="000335D6">
        <w:rPr>
          <w:rFonts w:eastAsia="SimSun"/>
          <w:lang w:eastAsia="ar-SA"/>
        </w:rPr>
        <w:t xml:space="preserve"> при </w:t>
      </w:r>
      <w:r w:rsidRPr="00B162B3">
        <w:rPr>
          <w:rFonts w:eastAsia="SimSun"/>
          <w:lang w:eastAsia="ar-SA"/>
        </w:rPr>
        <w:t>4</w:t>
      </w:r>
      <w:r w:rsidRPr="000335D6">
        <w:rPr>
          <w:rFonts w:eastAsia="SimSun"/>
          <w:lang w:eastAsia="ar-SA"/>
        </w:rPr>
        <w:t xml:space="preserve"> </w:t>
      </w:r>
      <w:r w:rsidRPr="000335D6">
        <w:t>воздержавшихся</w:t>
      </w:r>
      <w:r w:rsidRPr="000335D6">
        <w:rPr>
          <w:rFonts w:eastAsia="SimSun"/>
          <w:lang w:eastAsia="ar-SA"/>
        </w:rPr>
        <w:t xml:space="preserve">. </w:t>
      </w:r>
      <w:r w:rsidRPr="000335D6">
        <w:t>Голоса распределились следующим образом</w:t>
      </w:r>
      <w:r w:rsidRPr="000335D6">
        <w:rPr>
          <w:rFonts w:eastAsia="SimSun"/>
          <w:lang w:eastAsia="ar-SA"/>
        </w:rPr>
        <w:t xml:space="preserve">: </w:t>
      </w:r>
    </w:p>
    <w:p w:rsidR="00D8377F" w:rsidRPr="00D8377F" w:rsidRDefault="00D8377F" w:rsidP="00D8377F">
      <w:pPr>
        <w:pStyle w:val="SingleTxtG"/>
        <w:spacing w:after="0"/>
        <w:rPr>
          <w:rFonts w:eastAsia="SimSun"/>
          <w:i/>
          <w:lang w:eastAsia="ar-SA"/>
        </w:rPr>
      </w:pPr>
      <w:r>
        <w:rPr>
          <w:rFonts w:eastAsia="SimSun"/>
          <w:i/>
          <w:lang w:eastAsia="ar-SA"/>
        </w:rPr>
        <w:tab/>
      </w:r>
      <w:r>
        <w:rPr>
          <w:rFonts w:eastAsia="SimSun"/>
          <w:i/>
          <w:lang w:eastAsia="ar-SA"/>
        </w:rPr>
        <w:tab/>
      </w:r>
      <w:r w:rsidRPr="00D8377F">
        <w:rPr>
          <w:rFonts w:eastAsia="SimSun"/>
          <w:i/>
          <w:lang w:eastAsia="ar-SA"/>
        </w:rPr>
        <w:t xml:space="preserve">Голосовали за: </w:t>
      </w:r>
    </w:p>
    <w:p w:rsidR="00D8377F" w:rsidRDefault="00D8377F" w:rsidP="00D8377F">
      <w:pPr>
        <w:pStyle w:val="SingleTxtG"/>
        <w:ind w:left="2268" w:hanging="1134"/>
        <w:rPr>
          <w:rFonts w:eastAsia="SimSun"/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 w:rsidRPr="000335D6">
        <w:rPr>
          <w:lang w:eastAsia="ar-SA"/>
        </w:rPr>
        <w:t>Ангола</w:t>
      </w:r>
      <w:r w:rsidRPr="000335D6">
        <w:rPr>
          <w:rFonts w:eastAsia="SimSun"/>
          <w:lang w:eastAsia="ar-SA"/>
        </w:rPr>
        <w:t>,</w:t>
      </w:r>
      <w:r w:rsidRPr="00B73295">
        <w:rPr>
          <w:rFonts w:eastAsia="SimSun"/>
          <w:lang w:eastAsia="ar-SA"/>
        </w:rPr>
        <w:t xml:space="preserve"> </w:t>
      </w:r>
      <w:r>
        <w:rPr>
          <w:lang w:eastAsia="ar-SA"/>
        </w:rPr>
        <w:t>Аргентина,</w:t>
      </w:r>
      <w:r w:rsidRPr="0044009B">
        <w:rPr>
          <w:lang w:eastAsia="ar-SA"/>
        </w:rPr>
        <w:t xml:space="preserve"> </w:t>
      </w:r>
      <w:r>
        <w:rPr>
          <w:rFonts w:eastAsia="SimSun"/>
          <w:lang w:eastAsia="ar-SA"/>
        </w:rPr>
        <w:t>Багамские Острова, Бангладеш, Бахрейн,</w:t>
      </w:r>
      <w:r w:rsidRPr="0044009B">
        <w:rPr>
          <w:rFonts w:eastAsia="SimSun"/>
          <w:lang w:eastAsia="ar-SA"/>
        </w:rPr>
        <w:t xml:space="preserve"> </w:t>
      </w:r>
      <w:r w:rsidRPr="000335D6">
        <w:rPr>
          <w:lang w:eastAsia="ar-SA"/>
        </w:rPr>
        <w:t>Бур</w:t>
      </w:r>
      <w:r>
        <w:rPr>
          <w:lang w:eastAsia="ar-SA"/>
        </w:rPr>
        <w:t>кина-Фасо</w:t>
      </w:r>
      <w:r w:rsidRPr="000335D6">
        <w:rPr>
          <w:lang w:eastAsia="ar-SA"/>
        </w:rPr>
        <w:t xml:space="preserve">, Египет, </w:t>
      </w:r>
      <w:r>
        <w:rPr>
          <w:lang w:eastAsia="ar-SA"/>
        </w:rPr>
        <w:t>Индия,</w:t>
      </w:r>
      <w:r w:rsidRPr="009A0972">
        <w:rPr>
          <w:lang w:eastAsia="ar-SA"/>
        </w:rPr>
        <w:t xml:space="preserve"> </w:t>
      </w:r>
      <w:r>
        <w:rPr>
          <w:lang w:eastAsia="ar-SA"/>
        </w:rPr>
        <w:t>И</w:t>
      </w:r>
      <w:r w:rsidRPr="000335D6">
        <w:rPr>
          <w:rFonts w:eastAsia="SimSun"/>
          <w:lang w:eastAsia="ar-SA"/>
        </w:rPr>
        <w:t xml:space="preserve">рак, </w:t>
      </w:r>
      <w:r>
        <w:rPr>
          <w:rFonts w:eastAsia="SimSun"/>
          <w:lang w:eastAsia="ar-SA"/>
        </w:rPr>
        <w:t xml:space="preserve">Камерун, </w:t>
      </w:r>
      <w:r w:rsidRPr="000335D6">
        <w:rPr>
          <w:lang w:eastAsia="ar-SA"/>
        </w:rPr>
        <w:t>Катар</w:t>
      </w:r>
      <w:r w:rsidRPr="000335D6">
        <w:rPr>
          <w:rFonts w:eastAsia="SimSun"/>
          <w:lang w:eastAsia="ar-SA"/>
        </w:rPr>
        <w:t xml:space="preserve">, </w:t>
      </w:r>
      <w:r w:rsidRPr="000335D6">
        <w:rPr>
          <w:lang w:eastAsia="ar-SA"/>
        </w:rPr>
        <w:t>Китай,</w:t>
      </w:r>
      <w:r w:rsidRPr="00CA4E1A">
        <w:rPr>
          <w:lang w:eastAsia="ar-SA"/>
        </w:rPr>
        <w:t xml:space="preserve"> </w:t>
      </w:r>
      <w:r w:rsidRPr="000335D6">
        <w:rPr>
          <w:lang w:eastAsia="ar-SA"/>
        </w:rPr>
        <w:t>Куба</w:t>
      </w:r>
      <w:r w:rsidRPr="000335D6">
        <w:rPr>
          <w:rFonts w:eastAsia="SimSun"/>
          <w:lang w:eastAsia="ar-SA"/>
        </w:rPr>
        <w:t>,</w:t>
      </w:r>
      <w:r w:rsidRPr="000335D6">
        <w:rPr>
          <w:lang w:eastAsia="ar-SA"/>
        </w:rPr>
        <w:t xml:space="preserve"> Непал,</w:t>
      </w:r>
      <w:r>
        <w:rPr>
          <w:lang w:eastAsia="ar-SA"/>
        </w:rPr>
        <w:t xml:space="preserve"> </w:t>
      </w:r>
      <w:r w:rsidRPr="000335D6">
        <w:rPr>
          <w:lang w:eastAsia="ar-SA"/>
        </w:rPr>
        <w:t>Нигерия,</w:t>
      </w:r>
      <w:r w:rsidRPr="00C63810">
        <w:rPr>
          <w:lang w:eastAsia="ar-SA"/>
        </w:rPr>
        <w:t xml:space="preserve"> </w:t>
      </w:r>
      <w:r w:rsidRPr="000335D6">
        <w:rPr>
          <w:lang w:eastAsia="ar-SA"/>
        </w:rPr>
        <w:t>Пакистан</w:t>
      </w:r>
      <w:r w:rsidRPr="000335D6">
        <w:rPr>
          <w:rFonts w:eastAsia="SimSun"/>
          <w:lang w:eastAsia="ar-SA"/>
        </w:rPr>
        <w:t>, Перу</w:t>
      </w:r>
      <w:r>
        <w:rPr>
          <w:rFonts w:eastAsia="SimSun"/>
          <w:lang w:eastAsia="ar-SA"/>
        </w:rPr>
        <w:t>,</w:t>
      </w:r>
      <w:r w:rsidRPr="0044009B">
        <w:rPr>
          <w:rFonts w:eastAsia="SimSun"/>
          <w:lang w:eastAsia="ar-SA"/>
        </w:rPr>
        <w:t xml:space="preserve"> </w:t>
      </w:r>
      <w:r w:rsidRPr="000335D6">
        <w:rPr>
          <w:rFonts w:eastAsia="SimSun"/>
          <w:lang w:eastAsia="ar-SA"/>
        </w:rPr>
        <w:t xml:space="preserve">Руанда, </w:t>
      </w:r>
      <w:r w:rsidRPr="000335D6">
        <w:rPr>
          <w:lang w:eastAsia="ar-SA"/>
        </w:rPr>
        <w:t>Саудовская Аравия, Сенегал</w:t>
      </w:r>
      <w:r w:rsidRPr="000335D6">
        <w:rPr>
          <w:rFonts w:eastAsia="SimSun"/>
          <w:lang w:eastAsia="ar-SA"/>
        </w:rPr>
        <w:t>,</w:t>
      </w:r>
      <w:r w:rsidRPr="00C63810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 xml:space="preserve">Сомали, </w:t>
      </w:r>
      <w:r w:rsidR="004C3C4C" w:rsidRPr="000335D6">
        <w:rPr>
          <w:rFonts w:eastAsia="SimSun"/>
          <w:lang w:eastAsia="ar-SA"/>
        </w:rPr>
        <w:t>Того,</w:t>
      </w:r>
      <w:r w:rsidR="004C3C4C" w:rsidRPr="004C3C4C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 xml:space="preserve">Тунис, Уругвай, Фиджи, </w:t>
      </w:r>
      <w:r w:rsidRPr="000335D6">
        <w:rPr>
          <w:lang w:eastAsia="ar-SA"/>
        </w:rPr>
        <w:t>Филиппины</w:t>
      </w:r>
      <w:r>
        <w:rPr>
          <w:lang w:eastAsia="ar-SA"/>
        </w:rPr>
        <w:t>,</w:t>
      </w:r>
      <w:r w:rsidRPr="000335D6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Чили</w:t>
      </w:r>
      <w:r w:rsidRPr="00B162B3">
        <w:rPr>
          <w:rFonts w:eastAsia="SimSun"/>
          <w:lang w:eastAsia="ar-SA"/>
        </w:rPr>
        <w:t>,</w:t>
      </w:r>
      <w:r>
        <w:rPr>
          <w:rFonts w:eastAsia="SimSun"/>
          <w:lang w:eastAsia="ar-SA"/>
        </w:rPr>
        <w:t xml:space="preserve"> </w:t>
      </w:r>
      <w:r w:rsidRPr="000335D6">
        <w:rPr>
          <w:lang w:eastAsia="ar-SA"/>
        </w:rPr>
        <w:t>Э</w:t>
      </w:r>
      <w:r>
        <w:rPr>
          <w:lang w:eastAsia="ar-SA"/>
        </w:rPr>
        <w:t>ритрея</w:t>
      </w:r>
      <w:r w:rsidRPr="000335D6">
        <w:rPr>
          <w:lang w:eastAsia="ar-SA"/>
        </w:rPr>
        <w:t>, Южная Африка</w:t>
      </w:r>
      <w:r w:rsidRPr="00D8377F">
        <w:rPr>
          <w:lang w:eastAsia="ar-SA"/>
        </w:rPr>
        <w:t>.</w:t>
      </w:r>
    </w:p>
    <w:p w:rsidR="00D8377F" w:rsidRPr="00D8377F" w:rsidRDefault="00D8377F" w:rsidP="00D8377F">
      <w:pPr>
        <w:pStyle w:val="SingleTxtG"/>
        <w:spacing w:after="0"/>
        <w:rPr>
          <w:rFonts w:eastAsia="SimSun"/>
          <w:i/>
          <w:lang w:eastAsia="ar-SA"/>
        </w:rPr>
      </w:pPr>
      <w:r>
        <w:rPr>
          <w:rFonts w:eastAsia="SimSun"/>
          <w:i/>
          <w:lang w:eastAsia="ar-SA"/>
        </w:rPr>
        <w:tab/>
      </w:r>
      <w:r>
        <w:rPr>
          <w:rFonts w:eastAsia="SimSun"/>
          <w:i/>
          <w:lang w:eastAsia="ar-SA"/>
        </w:rPr>
        <w:tab/>
      </w:r>
      <w:r w:rsidRPr="00D8377F">
        <w:rPr>
          <w:rFonts w:eastAsia="SimSun"/>
          <w:i/>
          <w:lang w:eastAsia="ar-SA"/>
        </w:rPr>
        <w:t xml:space="preserve">Голосовали против: </w:t>
      </w:r>
    </w:p>
    <w:p w:rsidR="00D8377F" w:rsidRPr="00D8377F" w:rsidRDefault="00D8377F" w:rsidP="00D8377F">
      <w:pPr>
        <w:pStyle w:val="SingleTxtG"/>
        <w:ind w:left="2268" w:hanging="1134"/>
        <w:rPr>
          <w:rFonts w:eastAsia="SimSun"/>
          <w:lang w:eastAsia="ar-SA"/>
        </w:rPr>
      </w:pPr>
      <w:r>
        <w:rPr>
          <w:rFonts w:eastAsia="SimSun"/>
          <w:lang w:eastAsia="ar-SA"/>
        </w:rPr>
        <w:tab/>
      </w:r>
      <w:r w:rsidRPr="000335D6">
        <w:rPr>
          <w:rFonts w:eastAsia="SimSun"/>
          <w:lang w:eastAsia="ar-SA"/>
        </w:rPr>
        <w:t>Австралия,</w:t>
      </w:r>
      <w:r>
        <w:rPr>
          <w:rFonts w:eastAsia="SimSun"/>
          <w:lang w:eastAsia="ar-SA"/>
        </w:rPr>
        <w:t xml:space="preserve"> Австрия, Болга</w:t>
      </w:r>
      <w:bookmarkStart w:id="0" w:name="_GoBack"/>
      <w:bookmarkEnd w:id="0"/>
      <w:r>
        <w:rPr>
          <w:rFonts w:eastAsia="SimSun"/>
          <w:lang w:eastAsia="ar-SA"/>
        </w:rPr>
        <w:t>рия,</w:t>
      </w:r>
      <w:r w:rsidRPr="00CA4E1A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Венгрия, Дания,</w:t>
      </w:r>
      <w:r w:rsidRPr="0044009B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 xml:space="preserve">Исландия, </w:t>
      </w:r>
      <w:r w:rsidRPr="000335D6">
        <w:rPr>
          <w:lang w:eastAsia="ar-SA"/>
        </w:rPr>
        <w:t>Испания</w:t>
      </w:r>
      <w:r w:rsidRPr="000335D6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 xml:space="preserve">Италия, </w:t>
      </w:r>
      <w:r w:rsidRPr="000335D6">
        <w:rPr>
          <w:rFonts w:eastAsia="SimSun"/>
          <w:lang w:eastAsia="ar-SA"/>
        </w:rPr>
        <w:t xml:space="preserve">Словакия, </w:t>
      </w:r>
      <w:r w:rsidRPr="000335D6">
        <w:rPr>
          <w:lang w:eastAsia="ar-SA"/>
        </w:rPr>
        <w:t>Соединенное Королевство Великобритании и Северной Ирландии</w:t>
      </w:r>
      <w:r w:rsidRPr="000335D6">
        <w:rPr>
          <w:rFonts w:eastAsia="SimSun"/>
          <w:lang w:eastAsia="ar-SA"/>
        </w:rPr>
        <w:t>, Украина,</w:t>
      </w:r>
      <w:r>
        <w:rPr>
          <w:rFonts w:eastAsia="SimSun"/>
          <w:lang w:eastAsia="ar-SA"/>
        </w:rPr>
        <w:t xml:space="preserve"> </w:t>
      </w:r>
      <w:r w:rsidRPr="000335D6">
        <w:rPr>
          <w:rFonts w:eastAsia="SimSun"/>
          <w:lang w:eastAsia="ar-SA"/>
        </w:rPr>
        <w:t xml:space="preserve">Хорватия, </w:t>
      </w:r>
      <w:r>
        <w:rPr>
          <w:rFonts w:eastAsia="SimSun"/>
          <w:lang w:eastAsia="ar-SA"/>
        </w:rPr>
        <w:t>Чехия,</w:t>
      </w:r>
      <w:r w:rsidRPr="0044009B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Япония</w:t>
      </w:r>
      <w:r w:rsidRPr="00D8377F">
        <w:rPr>
          <w:rFonts w:eastAsia="SimSun"/>
          <w:lang w:eastAsia="ar-SA"/>
        </w:rPr>
        <w:t>.</w:t>
      </w:r>
    </w:p>
    <w:p w:rsidR="00D8377F" w:rsidRPr="00D8377F" w:rsidRDefault="00D8377F" w:rsidP="00D8377F">
      <w:pPr>
        <w:pStyle w:val="SingleTxtG"/>
        <w:spacing w:after="0"/>
        <w:rPr>
          <w:rFonts w:eastAsia="SimSun"/>
          <w:i/>
          <w:lang w:eastAsia="ar-SA"/>
        </w:rPr>
      </w:pPr>
      <w:r>
        <w:rPr>
          <w:i/>
          <w:lang w:eastAsia="ar-SA"/>
        </w:rPr>
        <w:tab/>
      </w:r>
      <w:r>
        <w:rPr>
          <w:i/>
          <w:lang w:eastAsia="ar-SA"/>
        </w:rPr>
        <w:tab/>
      </w:r>
      <w:r w:rsidRPr="00D8377F">
        <w:rPr>
          <w:rFonts w:eastAsia="SimSun"/>
          <w:i/>
          <w:lang w:eastAsia="ar-SA"/>
        </w:rPr>
        <w:t xml:space="preserve">Воздержались: </w:t>
      </w:r>
    </w:p>
    <w:p w:rsidR="00D8377F" w:rsidRPr="00D8377F" w:rsidRDefault="00D8377F" w:rsidP="00D8377F">
      <w:pPr>
        <w:pStyle w:val="SingleTxtG"/>
        <w:ind w:left="2268" w:hanging="1134"/>
      </w:pPr>
      <w:r>
        <w:rPr>
          <w:rFonts w:eastAsia="SimSun"/>
          <w:lang w:eastAsia="ar-SA"/>
        </w:rPr>
        <w:tab/>
      </w:r>
      <w:r>
        <w:rPr>
          <w:rFonts w:eastAsia="SimSun"/>
          <w:lang w:eastAsia="ar-SA"/>
        </w:rPr>
        <w:t xml:space="preserve">Афганистан, </w:t>
      </w:r>
      <w:r w:rsidRPr="000335D6">
        <w:rPr>
          <w:lang w:eastAsia="ar-SA"/>
        </w:rPr>
        <w:t>Бразилия</w:t>
      </w:r>
      <w:r w:rsidRPr="000335D6">
        <w:rPr>
          <w:rFonts w:eastAsia="SimSun"/>
          <w:lang w:eastAsia="ar-SA"/>
        </w:rPr>
        <w:t>,</w:t>
      </w:r>
      <w:r w:rsidRPr="0044009B">
        <w:rPr>
          <w:rFonts w:eastAsia="SimSun"/>
          <w:lang w:eastAsia="ar-SA"/>
        </w:rPr>
        <w:t xml:space="preserve"> </w:t>
      </w:r>
      <w:r w:rsidRPr="000335D6">
        <w:rPr>
          <w:lang w:eastAsia="ar-SA"/>
        </w:rPr>
        <w:t>Демократическая Республика Конго</w:t>
      </w:r>
      <w:r>
        <w:rPr>
          <w:lang w:eastAsia="ar-SA"/>
        </w:rPr>
        <w:t>,</w:t>
      </w:r>
      <w:r>
        <w:rPr>
          <w:rFonts w:eastAsia="SimSun"/>
          <w:lang w:eastAsia="ar-SA"/>
        </w:rPr>
        <w:t xml:space="preserve"> Мексика</w:t>
      </w:r>
      <w:r w:rsidRPr="00D8377F">
        <w:rPr>
          <w:rFonts w:eastAsia="SimSun"/>
          <w:lang w:eastAsia="ar-SA"/>
        </w:rPr>
        <w:t>.</w:t>
      </w:r>
      <w:r w:rsidRPr="00E02B6A">
        <w:rPr>
          <w:rFonts w:eastAsia="SimSun"/>
          <w:lang w:eastAsia="ar-SA"/>
        </w:rPr>
        <w:t>]</w:t>
      </w:r>
    </w:p>
    <w:p w:rsidR="00D8377F" w:rsidRPr="00D8377F" w:rsidRDefault="00D8377F" w:rsidP="00D8377F">
      <w:pPr>
        <w:pStyle w:val="SingleTxtG"/>
        <w:spacing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8377F" w:rsidRPr="00D8377F" w:rsidSect="00D8377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114" w:rsidRPr="00A312BC" w:rsidRDefault="00FD2114" w:rsidP="00A312BC"/>
  </w:endnote>
  <w:endnote w:type="continuationSeparator" w:id="0">
    <w:p w:rsidR="00FD2114" w:rsidRPr="00A312BC" w:rsidRDefault="00FD211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77F" w:rsidRPr="00D8377F" w:rsidRDefault="00D8377F">
    <w:pPr>
      <w:pStyle w:val="a8"/>
    </w:pPr>
    <w:r w:rsidRPr="00D8377F">
      <w:rPr>
        <w:b/>
        <w:sz w:val="18"/>
      </w:rPr>
      <w:fldChar w:fldCharType="begin"/>
    </w:r>
    <w:r w:rsidRPr="00D8377F">
      <w:rPr>
        <w:b/>
        <w:sz w:val="18"/>
      </w:rPr>
      <w:instrText xml:space="preserve"> PAGE  \* MERGEFORMAT </w:instrText>
    </w:r>
    <w:r w:rsidRPr="00D8377F">
      <w:rPr>
        <w:b/>
        <w:sz w:val="18"/>
      </w:rPr>
      <w:fldChar w:fldCharType="separate"/>
    </w:r>
    <w:r w:rsidR="00D210C2">
      <w:rPr>
        <w:b/>
        <w:noProof/>
        <w:sz w:val="18"/>
      </w:rPr>
      <w:t>4</w:t>
    </w:r>
    <w:r w:rsidRPr="00D8377F">
      <w:rPr>
        <w:b/>
        <w:sz w:val="18"/>
      </w:rPr>
      <w:fldChar w:fldCharType="end"/>
    </w:r>
    <w:r>
      <w:rPr>
        <w:b/>
        <w:sz w:val="18"/>
      </w:rPr>
      <w:tab/>
    </w:r>
    <w:r>
      <w:t>GE.19-17057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77F" w:rsidRPr="00D8377F" w:rsidRDefault="00D8377F" w:rsidP="00D8377F">
    <w:pPr>
      <w:pStyle w:val="a8"/>
      <w:tabs>
        <w:tab w:val="clear" w:pos="9639"/>
        <w:tab w:val="right" w:pos="9638"/>
      </w:tabs>
      <w:rPr>
        <w:b/>
        <w:sz w:val="18"/>
      </w:rPr>
    </w:pPr>
    <w:r>
      <w:t>GE.19-17057</w:t>
    </w:r>
    <w:r>
      <w:tab/>
    </w:r>
    <w:r w:rsidRPr="00D8377F">
      <w:rPr>
        <w:b/>
        <w:sz w:val="18"/>
      </w:rPr>
      <w:fldChar w:fldCharType="begin"/>
    </w:r>
    <w:r w:rsidRPr="00D8377F">
      <w:rPr>
        <w:b/>
        <w:sz w:val="18"/>
      </w:rPr>
      <w:instrText xml:space="preserve"> PAGE  \* MERGEFORMAT </w:instrText>
    </w:r>
    <w:r w:rsidRPr="00D8377F">
      <w:rPr>
        <w:b/>
        <w:sz w:val="18"/>
      </w:rPr>
      <w:fldChar w:fldCharType="separate"/>
    </w:r>
    <w:r w:rsidR="00D210C2">
      <w:rPr>
        <w:b/>
        <w:noProof/>
        <w:sz w:val="18"/>
      </w:rPr>
      <w:t>3</w:t>
    </w:r>
    <w:r w:rsidRPr="00D8377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8377F" w:rsidRDefault="00D8377F" w:rsidP="00D8377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17057  (</w:t>
    </w:r>
    <w:proofErr w:type="gramEnd"/>
    <w:r>
      <w:t>R)</w:t>
    </w:r>
    <w:r>
      <w:rPr>
        <w:lang w:val="en-US"/>
      </w:rPr>
      <w:t xml:space="preserve">  091019  101019</w:t>
    </w:r>
    <w:r>
      <w:br/>
    </w:r>
    <w:r w:rsidRPr="00D8377F">
      <w:rPr>
        <w:rFonts w:ascii="C39T30Lfz" w:hAnsi="C39T30Lfz"/>
        <w:kern w:val="14"/>
        <w:sz w:val="56"/>
      </w:rPr>
      <w:t></w:t>
    </w:r>
    <w:r w:rsidRPr="00D8377F">
      <w:rPr>
        <w:rFonts w:ascii="C39T30Lfz" w:hAnsi="C39T30Lfz"/>
        <w:kern w:val="14"/>
        <w:sz w:val="56"/>
      </w:rPr>
      <w:t></w:t>
    </w:r>
    <w:r w:rsidRPr="00D8377F">
      <w:rPr>
        <w:rFonts w:ascii="C39T30Lfz" w:hAnsi="C39T30Lfz"/>
        <w:kern w:val="14"/>
        <w:sz w:val="56"/>
      </w:rPr>
      <w:t></w:t>
    </w:r>
    <w:r w:rsidRPr="00D8377F">
      <w:rPr>
        <w:rFonts w:ascii="C39T30Lfz" w:hAnsi="C39T30Lfz"/>
        <w:kern w:val="14"/>
        <w:sz w:val="56"/>
      </w:rPr>
      <w:t></w:t>
    </w:r>
    <w:r w:rsidRPr="00D8377F">
      <w:rPr>
        <w:rFonts w:ascii="C39T30Lfz" w:hAnsi="C39T30Lfz"/>
        <w:kern w:val="14"/>
        <w:sz w:val="56"/>
      </w:rPr>
      <w:t></w:t>
    </w:r>
    <w:r w:rsidRPr="00D8377F">
      <w:rPr>
        <w:rFonts w:ascii="C39T30Lfz" w:hAnsi="C39T30Lfz"/>
        <w:kern w:val="14"/>
        <w:sz w:val="56"/>
      </w:rPr>
      <w:t></w:t>
    </w:r>
    <w:r w:rsidRPr="00D8377F">
      <w:rPr>
        <w:rFonts w:ascii="C39T30Lfz" w:hAnsi="C39T30Lfz"/>
        <w:kern w:val="14"/>
        <w:sz w:val="56"/>
      </w:rPr>
      <w:t></w:t>
    </w:r>
    <w:r w:rsidRPr="00D8377F">
      <w:rPr>
        <w:rFonts w:ascii="C39T30Lfz" w:hAnsi="C39T30Lfz"/>
        <w:kern w:val="14"/>
        <w:sz w:val="56"/>
      </w:rPr>
      <w:t></w:t>
    </w:r>
    <w:r w:rsidRPr="00D8377F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114" w:rsidRPr="001075E9" w:rsidRDefault="00FD211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D2114" w:rsidRDefault="00FD211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8377F" w:rsidRPr="00D950A4" w:rsidRDefault="00D8377F" w:rsidP="00D8377F">
      <w:pPr>
        <w:pStyle w:val="ad"/>
        <w:widowControl w:val="0"/>
        <w:tabs>
          <w:tab w:val="clear" w:pos="1021"/>
          <w:tab w:val="right" w:pos="1020"/>
        </w:tabs>
      </w:pPr>
      <w:r w:rsidRPr="00D950A4">
        <w:tab/>
      </w:r>
      <w:r w:rsidRPr="00D950A4">
        <w:rPr>
          <w:rStyle w:val="aa"/>
        </w:rPr>
        <w:footnoteRef/>
      </w:r>
      <w:r>
        <w:tab/>
        <w:t>A/HRC/42/42.</w:t>
      </w:r>
    </w:p>
  </w:footnote>
  <w:footnote w:id="2">
    <w:p w:rsidR="00D8377F" w:rsidRDefault="00D8377F" w:rsidP="00D8377F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E/CN.4/2004/15.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77F" w:rsidRPr="00D8377F" w:rsidRDefault="00D8377F">
    <w:pPr>
      <w:pStyle w:val="a5"/>
    </w:pPr>
    <w:fldSimple w:instr=" TITLE  \* MERGEFORMAT ">
      <w:r w:rsidR="00D210C2">
        <w:t>A/HRC/RES/42/9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77F" w:rsidRPr="00D8377F" w:rsidRDefault="00D8377F" w:rsidP="00D8377F">
    <w:pPr>
      <w:pStyle w:val="a5"/>
      <w:jc w:val="right"/>
    </w:pPr>
    <w:fldSimple w:instr=" TITLE  \* MERGEFORMAT ">
      <w:r w:rsidR="00D210C2">
        <w:t>A/HRC/RES/42/9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114"/>
    <w:rsid w:val="00023C4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C3C4C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0AD8"/>
    <w:rsid w:val="00CF55F6"/>
    <w:rsid w:val="00D210C2"/>
    <w:rsid w:val="00D33D63"/>
    <w:rsid w:val="00D8377F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B78A5"/>
    <w:rsid w:val="00FD057A"/>
    <w:rsid w:val="00FD211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956BB0B"/>
  <w15:docId w15:val="{A9177A20-6934-4625-AB4A-E2AF568E1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paragraph" w:customStyle="1" w:styleId="HChGR">
    <w:name w:val="_ H _Ch_GR"/>
    <w:basedOn w:val="a"/>
    <w:next w:val="a"/>
    <w:qFormat/>
    <w:rsid w:val="00D8377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pacing w:val="4"/>
      <w:w w:val="103"/>
      <w:kern w:val="14"/>
      <w:sz w:val="28"/>
      <w:szCs w:val="20"/>
      <w:lang w:eastAsia="ru-RU"/>
    </w:rPr>
  </w:style>
  <w:style w:type="character" w:customStyle="1" w:styleId="SingleTxtGChar">
    <w:name w:val="_ Single Txt_G Char"/>
    <w:link w:val="SingleTxtG"/>
    <w:rsid w:val="00D8377F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1629</Words>
  <Characters>11280</Characters>
  <Application>Microsoft Office Word</Application>
  <DocSecurity>0</DocSecurity>
  <Lines>208</Lines>
  <Paragraphs>61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A/HRC/RES/42/9</vt:lpstr>
      <vt:lpstr>A/</vt:lpstr>
      <vt:lpstr>A/</vt:lpstr>
      <vt:lpstr>A/</vt:lpstr>
    </vt:vector>
  </TitlesOfParts>
  <Company>DCM</Company>
  <LinksUpToDate>false</LinksUpToDate>
  <CharactersWithSpaces>12848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A/HRC/RES/42/9</dc:title>
  <dc:subject/>
  <dc:creator>Marina KOROTKOVA</dc:creator>
  <cp:keywords/>
  <cp:lastModifiedBy>Marina Korotkova</cp:lastModifiedBy>
  <cp:revision>3</cp:revision>
  <cp:lastPrinted>2019-10-10T05:55:00Z</cp:lastPrinted>
  <dcterms:created xsi:type="dcterms:W3CDTF">2019-10-10T05:55:00Z</dcterms:created>
  <dcterms:modified xsi:type="dcterms:W3CDTF">2019-10-10T05:56:00Z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