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C13D23"/>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C13D23" w:rsidP="00C13D23">
            <w:pPr>
              <w:jc w:val="right"/>
            </w:pPr>
            <w:r w:rsidRPr="00C13D23">
              <w:rPr>
                <w:sz w:val="40"/>
              </w:rPr>
              <w:t>A</w:t>
            </w:r>
            <w:r>
              <w:t>/HRC/RES/28/9</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eastAsia="fr-CH"/>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C13D23" w:rsidP="00F70608">
            <w:pPr>
              <w:spacing w:before="240"/>
            </w:pPr>
            <w:r>
              <w:t>Distr. générale</w:t>
            </w:r>
          </w:p>
          <w:p w:rsidR="00C13D23" w:rsidRDefault="00C13D23" w:rsidP="00C13D23">
            <w:pPr>
              <w:spacing w:line="240" w:lineRule="exact"/>
            </w:pPr>
            <w:r>
              <w:t>10 avril 2015</w:t>
            </w:r>
          </w:p>
          <w:p w:rsidR="00C13D23" w:rsidRDefault="00C13D23" w:rsidP="00C13D23">
            <w:pPr>
              <w:spacing w:line="240" w:lineRule="exact"/>
            </w:pPr>
            <w:r>
              <w:t>Français</w:t>
            </w:r>
          </w:p>
          <w:p w:rsidR="00C13D23" w:rsidRPr="00DB58B5" w:rsidRDefault="00C13D23" w:rsidP="00C13D23">
            <w:pPr>
              <w:spacing w:line="240" w:lineRule="exact"/>
            </w:pPr>
            <w:r>
              <w:t>Original: anglais</w:t>
            </w:r>
          </w:p>
        </w:tc>
      </w:tr>
    </w:tbl>
    <w:p w:rsidR="00D45432" w:rsidRDefault="00D45432" w:rsidP="00D45432">
      <w:pPr>
        <w:spacing w:before="120"/>
        <w:rPr>
          <w:b/>
          <w:sz w:val="24"/>
          <w:szCs w:val="24"/>
        </w:rPr>
      </w:pPr>
      <w:r w:rsidRPr="00BA184E">
        <w:rPr>
          <w:b/>
          <w:sz w:val="24"/>
          <w:szCs w:val="24"/>
        </w:rPr>
        <w:t>Conseil des droits de l’homme</w:t>
      </w:r>
    </w:p>
    <w:p w:rsidR="002F7C16" w:rsidRPr="00D2232A" w:rsidRDefault="002F7C16" w:rsidP="002F7C16">
      <w:pPr>
        <w:suppressAutoHyphens w:val="0"/>
        <w:rPr>
          <w:b/>
        </w:rPr>
      </w:pPr>
      <w:r w:rsidRPr="00D2232A">
        <w:rPr>
          <w:b/>
        </w:rPr>
        <w:t>Vingt-huitième session</w:t>
      </w:r>
    </w:p>
    <w:p w:rsidR="002F7C16" w:rsidRPr="00D2232A" w:rsidRDefault="002F7C16" w:rsidP="002F7C16">
      <w:pPr>
        <w:suppressAutoHyphens w:val="0"/>
      </w:pPr>
      <w:r w:rsidRPr="00D2232A">
        <w:t>Point 3 de l</w:t>
      </w:r>
      <w:r>
        <w:t>’</w:t>
      </w:r>
      <w:r w:rsidRPr="00D2232A">
        <w:t>ordre du jour</w:t>
      </w:r>
      <w:bookmarkStart w:id="0" w:name="_GoBack"/>
      <w:bookmarkEnd w:id="0"/>
    </w:p>
    <w:p w:rsidR="002F7C16" w:rsidRPr="00D2232A" w:rsidRDefault="002F7C16" w:rsidP="002F7C16">
      <w:pPr>
        <w:suppressAutoHyphens w:val="0"/>
        <w:spacing w:after="120"/>
        <w:rPr>
          <w:b/>
        </w:rPr>
      </w:pPr>
      <w:r w:rsidRPr="00D2232A">
        <w:rPr>
          <w:b/>
        </w:rPr>
        <w:t>Promotion et protection de tous les droits de l</w:t>
      </w:r>
      <w:r>
        <w:rPr>
          <w:b/>
        </w:rPr>
        <w:t>’</w:t>
      </w:r>
      <w:r w:rsidRPr="00D2232A">
        <w:rPr>
          <w:b/>
        </w:rPr>
        <w:t>homme,</w:t>
      </w:r>
      <w:r w:rsidRPr="00D2232A">
        <w:rPr>
          <w:b/>
        </w:rPr>
        <w:br/>
        <w:t>civils, politiques, économiques, sociaux et culturels,</w:t>
      </w:r>
      <w:r w:rsidRPr="00D2232A">
        <w:rPr>
          <w:b/>
        </w:rPr>
        <w:br/>
        <w:t>y compris le droit au développement</w:t>
      </w:r>
    </w:p>
    <w:p w:rsidR="002F7C16" w:rsidRPr="00D2232A" w:rsidRDefault="002F7C16" w:rsidP="004A0FE9">
      <w:pPr>
        <w:pStyle w:val="H23G"/>
      </w:pPr>
      <w:r w:rsidRPr="00D2232A">
        <w:rPr>
          <w:lang w:val="fr-FR"/>
        </w:rPr>
        <w:tab/>
      </w:r>
      <w:r w:rsidRPr="00D2232A">
        <w:rPr>
          <w:lang w:val="fr-FR"/>
        </w:rPr>
        <w:tab/>
      </w:r>
      <w:r>
        <w:rPr>
          <w:lang w:val="fr-FR"/>
        </w:rPr>
        <w:t xml:space="preserve">Résolution adoptée par le Conseil des droits de l’homme </w:t>
      </w:r>
    </w:p>
    <w:p w:rsidR="002F7C16" w:rsidRPr="00D2232A" w:rsidRDefault="002F7C16" w:rsidP="004A0FE9">
      <w:pPr>
        <w:pStyle w:val="H1G"/>
      </w:pPr>
      <w:r w:rsidRPr="00D2232A">
        <w:tab/>
      </w:r>
      <w:r w:rsidRPr="00D2232A">
        <w:tab/>
        <w:t>28/</w:t>
      </w:r>
      <w:r>
        <w:t>9</w:t>
      </w:r>
      <w:r w:rsidRPr="00D2232A">
        <w:br/>
        <w:t xml:space="preserve">Mandat </w:t>
      </w:r>
      <w:r>
        <w:t>du Rapporteur spécial</w:t>
      </w:r>
      <w:r w:rsidRPr="00D2232A">
        <w:t xml:space="preserve"> dans le domaine des droits culturels</w:t>
      </w:r>
    </w:p>
    <w:p w:rsidR="002F7C16" w:rsidRPr="00D2232A" w:rsidRDefault="002F7C16" w:rsidP="004A0FE9">
      <w:pPr>
        <w:pStyle w:val="SingleTxtG"/>
        <w:ind w:firstLine="567"/>
      </w:pPr>
      <w:r w:rsidRPr="004A0FE9">
        <w:rPr>
          <w:i/>
        </w:rPr>
        <w:t>Le Conseil des droits de l’homme</w:t>
      </w:r>
      <w:r w:rsidRPr="00D2232A">
        <w:t xml:space="preserve">, </w:t>
      </w:r>
    </w:p>
    <w:p w:rsidR="002F7C16" w:rsidRPr="00D2232A" w:rsidRDefault="002F7C16" w:rsidP="004A0FE9">
      <w:pPr>
        <w:pStyle w:val="SingleTxtG"/>
        <w:ind w:firstLine="567"/>
      </w:pPr>
      <w:r w:rsidRPr="00D2232A">
        <w:rPr>
          <w:i/>
        </w:rPr>
        <w:t>Guidé</w:t>
      </w:r>
      <w:r w:rsidRPr="00D2232A">
        <w:t xml:space="preserve"> par les buts et principes de la Charte des Nations Unies,</w:t>
      </w:r>
    </w:p>
    <w:p w:rsidR="002F7C16" w:rsidRPr="00D2232A" w:rsidRDefault="002F7C16" w:rsidP="004A0FE9">
      <w:pPr>
        <w:pStyle w:val="SingleTxtG"/>
        <w:ind w:firstLine="567"/>
      </w:pPr>
      <w:r w:rsidRPr="00D2232A">
        <w:rPr>
          <w:i/>
        </w:rPr>
        <w:t>Rappelant</w:t>
      </w:r>
      <w:r w:rsidRPr="00D2232A">
        <w:t xml:space="preserve"> la Déclaration universelle des droits de l</w:t>
      </w:r>
      <w:r>
        <w:t>’</w:t>
      </w:r>
      <w:r w:rsidRPr="00D2232A">
        <w:t>homme, le Pacte international relatif aux droits économiques, sociaux et culturels, le Pacte international relatif aux droits civils et politiques, la Déclaration et le Programme d</w:t>
      </w:r>
      <w:r>
        <w:t>’</w:t>
      </w:r>
      <w:r w:rsidRPr="00D2232A">
        <w:t>action de Vienne et tous les autres instruments pertinents relatifs aux droits de l</w:t>
      </w:r>
      <w:r>
        <w:t>’</w:t>
      </w:r>
      <w:r w:rsidRPr="00D2232A">
        <w:t>homme,</w:t>
      </w:r>
    </w:p>
    <w:p w:rsidR="002F7C16" w:rsidRPr="00D2232A" w:rsidRDefault="002F7C16" w:rsidP="004A0FE9">
      <w:pPr>
        <w:pStyle w:val="SingleTxtG"/>
        <w:ind w:firstLine="567"/>
      </w:pPr>
      <w:r w:rsidRPr="00D2232A">
        <w:rPr>
          <w:i/>
        </w:rPr>
        <w:t xml:space="preserve">Rappelant aussi </w:t>
      </w:r>
      <w:r w:rsidRPr="00D2232A">
        <w:t>toutes les résolutions pertinentes de l</w:t>
      </w:r>
      <w:r>
        <w:t>’</w:t>
      </w:r>
      <w:r w:rsidRPr="00D2232A">
        <w:t>Assemblée générale, de la</w:t>
      </w:r>
      <w:r w:rsidR="00136954">
        <w:t> </w:t>
      </w:r>
      <w:r w:rsidRPr="00D2232A">
        <w:t>Commission des droits de l</w:t>
      </w:r>
      <w:r>
        <w:t>’</w:t>
      </w:r>
      <w:r w:rsidRPr="00D2232A">
        <w:t>homme et du Conseil des droits de l</w:t>
      </w:r>
      <w:r>
        <w:t>’</w:t>
      </w:r>
      <w:r w:rsidRPr="00D2232A">
        <w:t>homme, notamment les résolutions</w:t>
      </w:r>
      <w:r w:rsidR="00136954">
        <w:t> </w:t>
      </w:r>
      <w:r w:rsidRPr="00D2232A">
        <w:t>64/81 du 7</w:t>
      </w:r>
      <w:r w:rsidR="00136954">
        <w:t> </w:t>
      </w:r>
      <w:r w:rsidRPr="00D2232A">
        <w:t>décembre 2009 et 64/174 du 18</w:t>
      </w:r>
      <w:r w:rsidR="00136954">
        <w:t> </w:t>
      </w:r>
      <w:r w:rsidRPr="00D2232A">
        <w:t>décembre 2009 de l</w:t>
      </w:r>
      <w:r>
        <w:t>’</w:t>
      </w:r>
      <w:r w:rsidRPr="00D2232A">
        <w:t>Assemblée, et les résolutions</w:t>
      </w:r>
      <w:r w:rsidR="00136954">
        <w:t> </w:t>
      </w:r>
      <w:r w:rsidRPr="00D2232A">
        <w:t>10/23 du 26</w:t>
      </w:r>
      <w:r w:rsidR="00136954">
        <w:t> </w:t>
      </w:r>
      <w:r w:rsidRPr="00D2232A">
        <w:t>mars 2009, 14/9 du 18</w:t>
      </w:r>
      <w:r w:rsidR="00136954">
        <w:t> </w:t>
      </w:r>
      <w:r w:rsidRPr="00D2232A">
        <w:t>juin 2010, 17/15 du 17 juin 2011, 19/6 du 22</w:t>
      </w:r>
      <w:r w:rsidR="00136954">
        <w:t> </w:t>
      </w:r>
      <w:r w:rsidRPr="00D2232A">
        <w:t>mars 2012, 20/11 du 5</w:t>
      </w:r>
      <w:r w:rsidR="00136954">
        <w:t> </w:t>
      </w:r>
      <w:r w:rsidRPr="00D2232A">
        <w:t>juillet 2012, 23/10 du 13</w:t>
      </w:r>
      <w:r w:rsidR="00136954">
        <w:t> </w:t>
      </w:r>
      <w:r w:rsidRPr="00D2232A">
        <w:t>juin 2013 et 25/19 du 28 mars 2014</w:t>
      </w:r>
      <w:r>
        <w:t xml:space="preserve"> du Conseil</w:t>
      </w:r>
      <w:r w:rsidRPr="00D2232A">
        <w:t>,</w:t>
      </w:r>
    </w:p>
    <w:p w:rsidR="002F7C16" w:rsidRPr="00D2232A" w:rsidRDefault="002F7C16" w:rsidP="004A0FE9">
      <w:pPr>
        <w:pStyle w:val="SingleTxtG"/>
        <w:ind w:firstLine="567"/>
      </w:pPr>
      <w:r w:rsidRPr="00D2232A">
        <w:rPr>
          <w:i/>
        </w:rPr>
        <w:t>Notant</w:t>
      </w:r>
      <w:r w:rsidRPr="00D2232A">
        <w:t xml:space="preserve"> les déclarations sur la diversité culturelle et la coopération culturelle internationale adoptées </w:t>
      </w:r>
      <w:r>
        <w:t xml:space="preserve">au sein </w:t>
      </w:r>
      <w:r w:rsidRPr="00D2232A">
        <w:t>du système des Nations Unies, en particulier la Déclaration des principes de la coopération culturelle internationale et la Déclaration universelle sur la</w:t>
      </w:r>
      <w:r w:rsidR="00136954">
        <w:t> </w:t>
      </w:r>
      <w:r w:rsidRPr="00D2232A">
        <w:t>diversité culturelle</w:t>
      </w:r>
      <w:r>
        <w:t>,</w:t>
      </w:r>
      <w:r w:rsidRPr="00D2232A">
        <w:t xml:space="preserve"> adoptées par la Conférence générale de l</w:t>
      </w:r>
      <w:r>
        <w:t>’</w:t>
      </w:r>
      <w:r w:rsidRPr="00D2232A">
        <w:t>Organisation des Nations</w:t>
      </w:r>
      <w:r w:rsidR="00136954">
        <w:t> </w:t>
      </w:r>
      <w:r w:rsidRPr="00D2232A">
        <w:t>Unies pour l</w:t>
      </w:r>
      <w:r>
        <w:t>’</w:t>
      </w:r>
      <w:r w:rsidRPr="00D2232A">
        <w:t>éducation, la science et la culture en 1966 et en 2001, respectivement,</w:t>
      </w:r>
    </w:p>
    <w:p w:rsidR="002F7C16" w:rsidRPr="00D2232A" w:rsidRDefault="002F7C16" w:rsidP="004A0FE9">
      <w:pPr>
        <w:pStyle w:val="SingleTxtG"/>
        <w:ind w:firstLine="567"/>
      </w:pPr>
      <w:r w:rsidRPr="00D2232A">
        <w:rPr>
          <w:i/>
        </w:rPr>
        <w:t>Rappelant</w:t>
      </w:r>
      <w:r w:rsidRPr="00D2232A">
        <w:t xml:space="preserve"> ses résolutions 5/1, sur la mise en place des institutions du Conseil des droits de l</w:t>
      </w:r>
      <w:r>
        <w:t>’</w:t>
      </w:r>
      <w:r w:rsidRPr="00D2232A">
        <w:t>homme, et 5/2, sur le Code de conduite pour les titulaires de mandat au titre des procédures spéciales du Conseil, en date du 18 juin 2007, et soulignant que tous les titulaires de mandat doivent s</w:t>
      </w:r>
      <w:r>
        <w:t>’</w:t>
      </w:r>
      <w:r w:rsidRPr="00D2232A">
        <w:t>acquitter de leurs obligations conformément à ces résolutions et à leurs annexes,</w:t>
      </w:r>
    </w:p>
    <w:p w:rsidR="002F7C16" w:rsidRPr="00D2232A" w:rsidRDefault="002F7C16" w:rsidP="00136954">
      <w:pPr>
        <w:pStyle w:val="SingleTxtG"/>
        <w:keepNext/>
        <w:keepLines/>
        <w:ind w:firstLine="567"/>
      </w:pPr>
      <w:r>
        <w:rPr>
          <w:i/>
        </w:rPr>
        <w:lastRenderedPageBreak/>
        <w:t>Notant</w:t>
      </w:r>
      <w:r w:rsidRPr="00D2232A">
        <w:rPr>
          <w:i/>
        </w:rPr>
        <w:t xml:space="preserve"> avec satisfaction </w:t>
      </w:r>
      <w:r w:rsidRPr="00D2232A">
        <w:t>l</w:t>
      </w:r>
      <w:r>
        <w:t>’</w:t>
      </w:r>
      <w:r w:rsidRPr="00D2232A">
        <w:t>augmentation du nombre d</w:t>
      </w:r>
      <w:r>
        <w:t>’</w:t>
      </w:r>
      <w:r w:rsidRPr="00D2232A">
        <w:t>États parties à la Convention sur la protection et la promotion de la diversité des expressions culturelles, adoptée par la</w:t>
      </w:r>
      <w:r w:rsidR="00136954">
        <w:t> </w:t>
      </w:r>
      <w:r w:rsidRPr="00D2232A">
        <w:t>Conférence générale de l</w:t>
      </w:r>
      <w:r>
        <w:t>’</w:t>
      </w:r>
      <w:r w:rsidRPr="00D2232A">
        <w:t>Organisation des Nations Unies pour l</w:t>
      </w:r>
      <w:r>
        <w:t>’</w:t>
      </w:r>
      <w:r w:rsidRPr="00D2232A">
        <w:t>éducation, la science et la culture le 20</w:t>
      </w:r>
      <w:r w:rsidR="00136954">
        <w:t> </w:t>
      </w:r>
      <w:r w:rsidRPr="00D2232A">
        <w:t>octobre 2005 et entrée en vigueur le 18</w:t>
      </w:r>
      <w:r w:rsidR="00136954">
        <w:t> </w:t>
      </w:r>
      <w:r w:rsidRPr="00D2232A">
        <w:t>mars 2007,</w:t>
      </w:r>
    </w:p>
    <w:p w:rsidR="002F7C16" w:rsidRPr="00D2232A" w:rsidRDefault="002F7C16" w:rsidP="004A0FE9">
      <w:pPr>
        <w:pStyle w:val="SingleTxtG"/>
        <w:ind w:firstLine="567"/>
      </w:pPr>
      <w:r w:rsidRPr="00D2232A">
        <w:rPr>
          <w:i/>
        </w:rPr>
        <w:t>Convaincu</w:t>
      </w:r>
      <w:r w:rsidRPr="00D2232A">
        <w:t xml:space="preserve"> que la coopération internationale visant à promouvoir et </w:t>
      </w:r>
      <w:r>
        <w:t xml:space="preserve">favoriser </w:t>
      </w:r>
      <w:r w:rsidRPr="00D2232A">
        <w:t>le respect des droits de l</w:t>
      </w:r>
      <w:r>
        <w:t>’</w:t>
      </w:r>
      <w:r w:rsidRPr="00D2232A">
        <w:t>homme et des libertés fondamentales pour tous devrait s</w:t>
      </w:r>
      <w:r>
        <w:t>’</w:t>
      </w:r>
      <w:r w:rsidRPr="00D2232A">
        <w:t xml:space="preserve">appuyer sur la compréhension des spécificités économiques, sociales et culturelles de chaque pays et sur la </w:t>
      </w:r>
      <w:r>
        <w:t xml:space="preserve">pleine </w:t>
      </w:r>
      <w:r w:rsidRPr="00D2232A">
        <w:t>réalisation de tous les droits de l</w:t>
      </w:r>
      <w:r>
        <w:t>’</w:t>
      </w:r>
      <w:r w:rsidRPr="00D2232A">
        <w:t>homme et des principes de liberté, de justice, d</w:t>
      </w:r>
      <w:r>
        <w:t>’</w:t>
      </w:r>
      <w:r w:rsidRPr="00D2232A">
        <w:t>é</w:t>
      </w:r>
      <w:r>
        <w:t xml:space="preserve">galité et de non-discrimination </w:t>
      </w:r>
      <w:r w:rsidRPr="00D2232A">
        <w:t xml:space="preserve">et la </w:t>
      </w:r>
      <w:r>
        <w:t xml:space="preserve">pleine </w:t>
      </w:r>
      <w:r w:rsidRPr="00D2232A">
        <w:t xml:space="preserve">reconnaissance </w:t>
      </w:r>
      <w:r>
        <w:t>de leur universalité,</w:t>
      </w:r>
    </w:p>
    <w:p w:rsidR="002F7C16" w:rsidRPr="00D2232A" w:rsidRDefault="002F7C16" w:rsidP="004A0FE9">
      <w:pPr>
        <w:pStyle w:val="SingleTxtG"/>
        <w:ind w:firstLine="567"/>
      </w:pPr>
      <w:r w:rsidRPr="00D2232A">
        <w:rPr>
          <w:i/>
        </w:rPr>
        <w:t>Considérant</w:t>
      </w:r>
      <w:r w:rsidRPr="00D2232A">
        <w:t xml:space="preserve"> que la diversité culturelle et </w:t>
      </w:r>
      <w:r>
        <w:t xml:space="preserve">la recherche du développement culturel par </w:t>
      </w:r>
      <w:r w:rsidRPr="00D2232A">
        <w:t xml:space="preserve">tous les peuples et </w:t>
      </w:r>
      <w:r>
        <w:t xml:space="preserve">tous les pays sont </w:t>
      </w:r>
      <w:r w:rsidRPr="00D2232A">
        <w:t>une source d</w:t>
      </w:r>
      <w:r>
        <w:t>’</w:t>
      </w:r>
      <w:r w:rsidRPr="00D2232A">
        <w:t>enrichissement mutuel pour la vie culturelle de l</w:t>
      </w:r>
      <w:r>
        <w:t>’</w:t>
      </w:r>
      <w:r w:rsidRPr="00D2232A">
        <w:t>humanité,</w:t>
      </w:r>
    </w:p>
    <w:p w:rsidR="002F7C16" w:rsidRPr="00D2232A" w:rsidRDefault="002F7C16" w:rsidP="004A0FE9">
      <w:pPr>
        <w:pStyle w:val="SingleTxtG"/>
        <w:ind w:firstLine="567"/>
      </w:pPr>
      <w:r w:rsidRPr="00D2232A">
        <w:rPr>
          <w:i/>
        </w:rPr>
        <w:t>Déterminé</w:t>
      </w:r>
      <w:r w:rsidRPr="00D2232A">
        <w:t xml:space="preserve"> à traiter les droits de l</w:t>
      </w:r>
      <w:r>
        <w:t>’</w:t>
      </w:r>
      <w:r w:rsidRPr="00D2232A">
        <w:t xml:space="preserve">homme </w:t>
      </w:r>
      <w:r>
        <w:t xml:space="preserve">dans leur globalité de façon </w:t>
      </w:r>
      <w:r w:rsidRPr="00D2232A">
        <w:t>équitable et équilibrée, sur un pied d</w:t>
      </w:r>
      <w:r>
        <w:t>’</w:t>
      </w:r>
      <w:r w:rsidRPr="00D2232A">
        <w:t xml:space="preserve">égalité et </w:t>
      </w:r>
      <w:r>
        <w:t xml:space="preserve">en accordant à tous les droits la </w:t>
      </w:r>
      <w:r w:rsidRPr="00D2232A">
        <w:t>même importance,</w:t>
      </w:r>
    </w:p>
    <w:p w:rsidR="002F7C16" w:rsidRPr="00D2232A" w:rsidRDefault="002F7C16" w:rsidP="004A0FE9">
      <w:pPr>
        <w:pStyle w:val="SingleTxtG"/>
        <w:ind w:firstLine="567"/>
      </w:pPr>
      <w:r w:rsidRPr="00D2232A">
        <w:t>1.</w:t>
      </w:r>
      <w:r w:rsidRPr="00D2232A">
        <w:tab/>
      </w:r>
      <w:r w:rsidRPr="00D2232A">
        <w:rPr>
          <w:i/>
        </w:rPr>
        <w:t>Réaffirme</w:t>
      </w:r>
      <w:r w:rsidRPr="00D2232A">
        <w:t xml:space="preserve"> que les droits culturels font partie intégrante des droits de l</w:t>
      </w:r>
      <w:r>
        <w:t>’</w:t>
      </w:r>
      <w:r w:rsidRPr="00D2232A">
        <w:t>homme, qui sont universels, indissociables, intimement liés et interdépendants;</w:t>
      </w:r>
    </w:p>
    <w:p w:rsidR="002F7C16" w:rsidRPr="00D2232A" w:rsidRDefault="002F7C16" w:rsidP="004A0FE9">
      <w:pPr>
        <w:pStyle w:val="SingleTxtG"/>
        <w:ind w:firstLine="567"/>
      </w:pPr>
      <w:r w:rsidRPr="00D2232A">
        <w:t>2.</w:t>
      </w:r>
      <w:r w:rsidRPr="00D2232A">
        <w:tab/>
      </w:r>
      <w:r w:rsidRPr="00D2232A">
        <w:rPr>
          <w:i/>
        </w:rPr>
        <w:t>Reconnaît</w:t>
      </w:r>
      <w:r w:rsidRPr="00D2232A">
        <w:t xml:space="preserve"> le droit de chacun de participer à la vie culturelle et de bénéficier du progrès scientifique et de ses applications;</w:t>
      </w:r>
    </w:p>
    <w:p w:rsidR="002F7C16" w:rsidRPr="00D2232A" w:rsidRDefault="002F7C16" w:rsidP="004A0FE9">
      <w:pPr>
        <w:pStyle w:val="SingleTxtG"/>
        <w:ind w:firstLine="567"/>
      </w:pPr>
      <w:r w:rsidRPr="00D2232A">
        <w:t>3.</w:t>
      </w:r>
      <w:r w:rsidRPr="00D2232A">
        <w:tab/>
      </w:r>
      <w:r w:rsidRPr="00D2232A">
        <w:rPr>
          <w:i/>
        </w:rPr>
        <w:t>Réaffirme</w:t>
      </w:r>
      <w:r w:rsidRPr="00D2232A">
        <w:t xml:space="preserve"> que, </w:t>
      </w:r>
      <w:r>
        <w:t xml:space="preserve">si </w:t>
      </w:r>
      <w:r w:rsidRPr="00D2232A">
        <w:t>l</w:t>
      </w:r>
      <w:r>
        <w:t>’</w:t>
      </w:r>
      <w:r w:rsidRPr="00D2232A">
        <w:t>importance des particularités nationales et régionales et de</w:t>
      </w:r>
      <w:r>
        <w:t>s</w:t>
      </w:r>
      <w:r w:rsidRPr="00D2232A">
        <w:t xml:space="preserve"> </w:t>
      </w:r>
      <w:r>
        <w:t xml:space="preserve">divers contextes </w:t>
      </w:r>
      <w:r w:rsidRPr="00D2232A">
        <w:t>historique</w:t>
      </w:r>
      <w:r>
        <w:t>s, culturels et religieux doit être gardée à l’esprit</w:t>
      </w:r>
      <w:r w:rsidRPr="00D2232A">
        <w:t xml:space="preserve">, il est du devoir des États, </w:t>
      </w:r>
      <w:r>
        <w:t xml:space="preserve">indépendamment de leur </w:t>
      </w:r>
      <w:r w:rsidRPr="00D2232A">
        <w:t>système politique, économique et culturel, de promouvoir et de protéger tous les droits de l</w:t>
      </w:r>
      <w:r>
        <w:t>’</w:t>
      </w:r>
      <w:r w:rsidRPr="00D2232A">
        <w:t>homme et toutes les libertés fondamentales;</w:t>
      </w:r>
    </w:p>
    <w:p w:rsidR="002F7C16" w:rsidRPr="00D2232A" w:rsidRDefault="002F7C16" w:rsidP="004A0FE9">
      <w:pPr>
        <w:pStyle w:val="SingleTxtG"/>
        <w:ind w:firstLine="567"/>
      </w:pPr>
      <w:r w:rsidRPr="00D2232A">
        <w:t>4.</w:t>
      </w:r>
      <w:r w:rsidRPr="00D2232A">
        <w:tab/>
      </w:r>
      <w:r w:rsidRPr="00D2232A">
        <w:rPr>
          <w:i/>
        </w:rPr>
        <w:t>Rappelle</w:t>
      </w:r>
      <w:r w:rsidRPr="00D2232A">
        <w:t xml:space="preserve"> que, comme le proclame la Déclaration universelle sur la diversité culturelle, nul ne peut invoquer la diversité culturelle pour porter atteinte aux droits de l</w:t>
      </w:r>
      <w:r>
        <w:t>’</w:t>
      </w:r>
      <w:r w:rsidRPr="00D2232A">
        <w:t>homme garantis par le droit international ni pour en limiter la portée;</w:t>
      </w:r>
    </w:p>
    <w:p w:rsidR="002F7C16" w:rsidRPr="00D2232A" w:rsidRDefault="002F7C16" w:rsidP="004A0FE9">
      <w:pPr>
        <w:pStyle w:val="SingleTxtG"/>
        <w:ind w:firstLine="567"/>
      </w:pPr>
      <w:r w:rsidRPr="00D2232A">
        <w:t>5.</w:t>
      </w:r>
      <w:r w:rsidRPr="00D2232A">
        <w:tab/>
      </w:r>
      <w:r w:rsidRPr="00D2232A">
        <w:rPr>
          <w:i/>
        </w:rPr>
        <w:t>Réaffirme</w:t>
      </w:r>
      <w:r w:rsidRPr="00D2232A">
        <w:t xml:space="preserve"> que les États ont la responsabilité de promouvoir et de protéger les droits culturels</w:t>
      </w:r>
      <w:r>
        <w:t>,</w:t>
      </w:r>
      <w:r w:rsidRPr="00D2232A">
        <w:t xml:space="preserve"> et que ces droits </w:t>
      </w:r>
      <w:r>
        <w:t xml:space="preserve">doivent </w:t>
      </w:r>
      <w:r w:rsidRPr="00D2232A">
        <w:t>être garantis à tous</w:t>
      </w:r>
      <w:r>
        <w:t>,</w:t>
      </w:r>
      <w:r w:rsidRPr="00D2232A">
        <w:t xml:space="preserve"> sans discrimination;</w:t>
      </w:r>
    </w:p>
    <w:p w:rsidR="002F7C16" w:rsidRPr="00D2232A" w:rsidRDefault="002F7C16" w:rsidP="004A0FE9">
      <w:pPr>
        <w:pStyle w:val="SingleTxtG"/>
        <w:ind w:firstLine="567"/>
      </w:pPr>
      <w:r w:rsidRPr="00D2232A">
        <w:t>6.</w:t>
      </w:r>
      <w:r w:rsidRPr="00D2232A">
        <w:tab/>
      </w:r>
      <w:r w:rsidRPr="00D2232A">
        <w:rPr>
          <w:i/>
        </w:rPr>
        <w:t>Considère</w:t>
      </w:r>
      <w:r w:rsidRPr="00D2232A">
        <w:t xml:space="preserve"> que le respect de la diversité culturelle et des droits culturels de tous renforce le pluralisme culturel</w:t>
      </w:r>
      <w:r>
        <w:t xml:space="preserve">, en contribuant </w:t>
      </w:r>
      <w:r w:rsidRPr="00D2232A">
        <w:t xml:space="preserve">au développement des échanges de connaissances et à la compréhension des patrimoines et des contextes culturels, </w:t>
      </w:r>
      <w:r>
        <w:t xml:space="preserve">en développant </w:t>
      </w:r>
      <w:r w:rsidRPr="00D2232A">
        <w:t>l</w:t>
      </w:r>
      <w:r>
        <w:t>’</w:t>
      </w:r>
      <w:r w:rsidRPr="00D2232A">
        <w:t>application et l</w:t>
      </w:r>
      <w:r>
        <w:t>’</w:t>
      </w:r>
      <w:r w:rsidRPr="00D2232A">
        <w:t>exercice des droits de l</w:t>
      </w:r>
      <w:r>
        <w:t>’</w:t>
      </w:r>
      <w:r w:rsidRPr="00D2232A">
        <w:t>homme</w:t>
      </w:r>
      <w:r>
        <w:t xml:space="preserve"> partout dans le monde et en favorisant des </w:t>
      </w:r>
      <w:r w:rsidRPr="00D2232A">
        <w:t xml:space="preserve">relations </w:t>
      </w:r>
      <w:r>
        <w:t xml:space="preserve">stables et </w:t>
      </w:r>
      <w:r w:rsidRPr="00D2232A">
        <w:t xml:space="preserve">amicales entre les peuples et les </w:t>
      </w:r>
      <w:r>
        <w:t>pays</w:t>
      </w:r>
      <w:r w:rsidRPr="00D2232A">
        <w:t>;</w:t>
      </w:r>
    </w:p>
    <w:p w:rsidR="002F7C16" w:rsidRPr="00D2232A" w:rsidRDefault="002F7C16" w:rsidP="004A0FE9">
      <w:pPr>
        <w:pStyle w:val="SingleTxtG"/>
        <w:ind w:firstLine="567"/>
      </w:pPr>
      <w:r w:rsidRPr="00D2232A">
        <w:t>7.</w:t>
      </w:r>
      <w:r w:rsidRPr="00D2232A">
        <w:tab/>
      </w:r>
      <w:r w:rsidRPr="00D2232A">
        <w:rPr>
          <w:i/>
        </w:rPr>
        <w:t>Considère</w:t>
      </w:r>
      <w:r w:rsidRPr="00D2232A">
        <w:t xml:space="preserve"> </w:t>
      </w:r>
      <w:r w:rsidRPr="00D23FE8">
        <w:rPr>
          <w:i/>
        </w:rPr>
        <w:t>également</w:t>
      </w:r>
      <w:r>
        <w:t xml:space="preserve"> </w:t>
      </w:r>
      <w:r w:rsidRPr="00D2232A">
        <w:t xml:space="preserve">que le respect des droits culturels est </w:t>
      </w:r>
      <w:r>
        <w:t>fondamental</w:t>
      </w:r>
      <w:r w:rsidRPr="00D2232A">
        <w:t xml:space="preserve"> pour le développement, la paix et l</w:t>
      </w:r>
      <w:r>
        <w:t>’</w:t>
      </w:r>
      <w:r w:rsidRPr="00D2232A">
        <w:t>élimination de la pauvreté,</w:t>
      </w:r>
      <w:r>
        <w:t xml:space="preserve"> et</w:t>
      </w:r>
      <w:r w:rsidRPr="00D2232A">
        <w:t xml:space="preserve"> </w:t>
      </w:r>
      <w:r>
        <w:t xml:space="preserve">pour renforcer </w:t>
      </w:r>
      <w:r w:rsidRPr="00D2232A">
        <w:t xml:space="preserve">la cohésion sociale et </w:t>
      </w:r>
      <w:r>
        <w:t xml:space="preserve">promouvoir le </w:t>
      </w:r>
      <w:r w:rsidRPr="00D2232A">
        <w:t>respect mutuel, la tolérance et la compréhension entre les individus et les groupes, dans toute leur diversité;</w:t>
      </w:r>
    </w:p>
    <w:p w:rsidR="002F7C16" w:rsidRPr="00D2232A" w:rsidRDefault="002F7C16" w:rsidP="004A0FE9">
      <w:pPr>
        <w:pStyle w:val="SingleTxtG"/>
        <w:ind w:firstLine="567"/>
      </w:pPr>
      <w:r w:rsidRPr="00D2232A">
        <w:t>8.</w:t>
      </w:r>
      <w:r w:rsidRPr="00D2232A">
        <w:tab/>
      </w:r>
      <w:r w:rsidRPr="00D2232A">
        <w:rPr>
          <w:i/>
        </w:rPr>
        <w:t>Souligne</w:t>
      </w:r>
      <w:r w:rsidRPr="00D2232A">
        <w:t xml:space="preserve"> que la promotion et la protection universelles des droits de l</w:t>
      </w:r>
      <w:r>
        <w:t>’</w:t>
      </w:r>
      <w:r w:rsidRPr="00D2232A">
        <w:t>homme, y compris les droits culturels, et le respect de la diversité culturelle se renforcent mutuellement;</w:t>
      </w:r>
    </w:p>
    <w:p w:rsidR="002F7C16" w:rsidRPr="00D2232A" w:rsidRDefault="002F7C16" w:rsidP="004A0FE9">
      <w:pPr>
        <w:pStyle w:val="SingleTxtG"/>
        <w:ind w:firstLine="567"/>
      </w:pPr>
      <w:r w:rsidRPr="00D2232A">
        <w:t>9.</w:t>
      </w:r>
      <w:r w:rsidRPr="00D2232A">
        <w:tab/>
      </w:r>
      <w:r w:rsidRPr="00D2232A">
        <w:rPr>
          <w:i/>
        </w:rPr>
        <w:t>Salue</w:t>
      </w:r>
      <w:r w:rsidRPr="00D2232A">
        <w:t xml:space="preserve"> l</w:t>
      </w:r>
      <w:r>
        <w:t>’</w:t>
      </w:r>
      <w:r w:rsidRPr="00D2232A">
        <w:t>a</w:t>
      </w:r>
      <w:r>
        <w:t>ction et les contributions du Rapporteur spécial</w:t>
      </w:r>
      <w:r w:rsidRPr="00D2232A">
        <w:t xml:space="preserve"> dans le domaine des droits culturels, et prend note avec satisfaction de ses derniers rapports en date au Conseil des droits de l</w:t>
      </w:r>
      <w:r>
        <w:t>’</w:t>
      </w:r>
      <w:r w:rsidRPr="00D2232A">
        <w:t xml:space="preserve">homme; </w:t>
      </w:r>
    </w:p>
    <w:p w:rsidR="002F7C16" w:rsidRPr="00D2232A" w:rsidRDefault="002F7C16" w:rsidP="004A0FE9">
      <w:pPr>
        <w:pStyle w:val="SingleTxtG"/>
        <w:ind w:firstLine="567"/>
      </w:pPr>
      <w:r w:rsidRPr="00D2232A">
        <w:t>10.</w:t>
      </w:r>
      <w:r w:rsidRPr="00D2232A">
        <w:tab/>
      </w:r>
      <w:r w:rsidRPr="00D2232A">
        <w:rPr>
          <w:i/>
        </w:rPr>
        <w:t>Décide</w:t>
      </w:r>
      <w:r>
        <w:t xml:space="preserve"> de proro</w:t>
      </w:r>
      <w:r w:rsidRPr="00D2232A">
        <w:t>ger</w:t>
      </w:r>
      <w:r>
        <w:t>, pour une période de trois ans,</w:t>
      </w:r>
      <w:r w:rsidRPr="00D2232A">
        <w:t xml:space="preserve"> le mandat </w:t>
      </w:r>
      <w:r>
        <w:t xml:space="preserve">du Rapporteur spécial </w:t>
      </w:r>
      <w:r w:rsidRPr="00D2232A">
        <w:t>dans le domaine des droits culturels</w:t>
      </w:r>
      <w:r>
        <w:t>,</w:t>
      </w:r>
      <w:r w:rsidRPr="00D2232A">
        <w:t xml:space="preserve"> </w:t>
      </w:r>
      <w:r>
        <w:t xml:space="preserve">pour </w:t>
      </w:r>
      <w:r w:rsidRPr="00D2232A">
        <w:t xml:space="preserve">permettre </w:t>
      </w:r>
      <w:r>
        <w:t>au</w:t>
      </w:r>
      <w:r w:rsidRPr="00D2232A">
        <w:t xml:space="preserve"> titulaire </w:t>
      </w:r>
      <w:r>
        <w:t xml:space="preserve">de </w:t>
      </w:r>
      <w:r w:rsidRPr="00D2232A">
        <w:t xml:space="preserve">mandat de poursuive ses travaux conformément </w:t>
      </w:r>
      <w:r>
        <w:t xml:space="preserve">aux dispositions prévues </w:t>
      </w:r>
      <w:r w:rsidRPr="00D2232A">
        <w:t xml:space="preserve">par le Conseil </w:t>
      </w:r>
      <w:r>
        <w:t xml:space="preserve">des droits de l’homme </w:t>
      </w:r>
      <w:r w:rsidRPr="00D2232A">
        <w:t>dans sa résolution 19/6;</w:t>
      </w:r>
    </w:p>
    <w:p w:rsidR="002F7C16" w:rsidRPr="00D2232A" w:rsidRDefault="002F7C16" w:rsidP="004A0FE9">
      <w:pPr>
        <w:pStyle w:val="SingleTxtG"/>
        <w:ind w:firstLine="567"/>
      </w:pPr>
      <w:r w:rsidRPr="00D2232A">
        <w:lastRenderedPageBreak/>
        <w:t>11.</w:t>
      </w:r>
      <w:r w:rsidRPr="00D2232A">
        <w:tab/>
      </w:r>
      <w:r>
        <w:rPr>
          <w:i/>
        </w:rPr>
        <w:t xml:space="preserve">Demande </w:t>
      </w:r>
      <w:r>
        <w:t xml:space="preserve">à </w:t>
      </w:r>
      <w:r w:rsidRPr="00D2232A">
        <w:t xml:space="preserve">tous les </w:t>
      </w:r>
      <w:r>
        <w:t>gouvernements de coopérer avec le Rapporteur spécial</w:t>
      </w:r>
      <w:r w:rsidRPr="00D2232A">
        <w:t xml:space="preserve"> et </w:t>
      </w:r>
      <w:r>
        <w:t xml:space="preserve">de lui prêter assistance dans l’exercice </w:t>
      </w:r>
      <w:r w:rsidRPr="00D2232A">
        <w:t xml:space="preserve">de son mandat, </w:t>
      </w:r>
      <w:r>
        <w:t>de</w:t>
      </w:r>
      <w:r w:rsidRPr="00D2232A">
        <w:t xml:space="preserve"> </w:t>
      </w:r>
      <w:r>
        <w:t>communiquer au titulaire de mandat tous les renseignements nécessaires qu’il sollicite, et d’étudier sérieusement la possibilité de répondre favorablement</w:t>
      </w:r>
      <w:r w:rsidRPr="00D2232A">
        <w:t xml:space="preserve"> </w:t>
      </w:r>
      <w:r>
        <w:t>à toute demande</w:t>
      </w:r>
      <w:r w:rsidRPr="00D2232A">
        <w:t xml:space="preserve"> de visite</w:t>
      </w:r>
      <w:r>
        <w:t xml:space="preserve"> du titulaire de mandat afin de </w:t>
      </w:r>
      <w:r w:rsidRPr="00D2232A">
        <w:t xml:space="preserve">lui permettre de </w:t>
      </w:r>
      <w:r>
        <w:t xml:space="preserve">remplir </w:t>
      </w:r>
      <w:r w:rsidRPr="00D2232A">
        <w:t xml:space="preserve">efficacement </w:t>
      </w:r>
      <w:r>
        <w:t>sa mission</w:t>
      </w:r>
      <w:r w:rsidRPr="00D2232A">
        <w:t>;</w:t>
      </w:r>
    </w:p>
    <w:p w:rsidR="002F7C16" w:rsidRPr="00D2232A" w:rsidRDefault="002F7C16" w:rsidP="004A0FE9">
      <w:pPr>
        <w:pStyle w:val="SingleTxtG"/>
        <w:ind w:firstLine="567"/>
      </w:pPr>
      <w:r w:rsidRPr="00D2232A">
        <w:t>12.</w:t>
      </w:r>
      <w:r w:rsidRPr="00D2232A">
        <w:tab/>
      </w:r>
      <w:r w:rsidRPr="00D2232A">
        <w:rPr>
          <w:i/>
        </w:rPr>
        <w:t>Demande</w:t>
      </w:r>
      <w:r w:rsidRPr="00D2232A">
        <w:t xml:space="preserve"> au Haut-Commissaire des Nations Unies aux droits de l</w:t>
      </w:r>
      <w:r>
        <w:t>’</w:t>
      </w:r>
      <w:r w:rsidRPr="00D2232A">
        <w:t>homme de</w:t>
      </w:r>
      <w:r>
        <w:t xml:space="preserve"> prévoir </w:t>
      </w:r>
      <w:r w:rsidRPr="00D2232A">
        <w:t xml:space="preserve">toutes les ressources humaines et financières </w:t>
      </w:r>
      <w:r>
        <w:t>nécessaires à l’exécution efficace du mandat du Rapporteur spécial</w:t>
      </w:r>
      <w:r w:rsidRPr="00D2232A">
        <w:t>;</w:t>
      </w:r>
    </w:p>
    <w:p w:rsidR="002F7C16" w:rsidRPr="00D2232A" w:rsidRDefault="002F7C16" w:rsidP="004A0FE9">
      <w:pPr>
        <w:pStyle w:val="SingleTxtG"/>
        <w:ind w:firstLine="567"/>
      </w:pPr>
      <w:r w:rsidRPr="00D2232A">
        <w:t>13.</w:t>
      </w:r>
      <w:r w:rsidRPr="00D2232A">
        <w:tab/>
      </w:r>
      <w:r w:rsidRPr="00D2232A">
        <w:rPr>
          <w:i/>
        </w:rPr>
        <w:t>Prie</w:t>
      </w:r>
      <w:r w:rsidRPr="00D2232A">
        <w:t xml:space="preserve"> </w:t>
      </w:r>
      <w:r>
        <w:t>le Rapporteur spécial</w:t>
      </w:r>
      <w:r w:rsidRPr="00D2232A">
        <w:t xml:space="preserve"> de rendre compte régulièrement au Conseil des droits de l</w:t>
      </w:r>
      <w:r>
        <w:t>’homme et à l’Assemblée générale</w:t>
      </w:r>
      <w:r w:rsidRPr="00D2232A">
        <w:t xml:space="preserve"> conformément à leurs programmes de travail respectifs;</w:t>
      </w:r>
    </w:p>
    <w:p w:rsidR="002F7C16" w:rsidRDefault="002F7C16" w:rsidP="004A0FE9">
      <w:pPr>
        <w:pStyle w:val="SingleTxtG"/>
        <w:ind w:firstLine="567"/>
      </w:pPr>
      <w:r w:rsidRPr="00D2232A">
        <w:t>14.</w:t>
      </w:r>
      <w:r w:rsidRPr="00D2232A">
        <w:tab/>
      </w:r>
      <w:r w:rsidRPr="00D2232A">
        <w:rPr>
          <w:i/>
        </w:rPr>
        <w:t>Décide</w:t>
      </w:r>
      <w:r w:rsidRPr="00D2232A">
        <w:t xml:space="preserve"> de poursuivre l</w:t>
      </w:r>
      <w:r>
        <w:t>’</w:t>
      </w:r>
      <w:r w:rsidRPr="00D2232A">
        <w:t xml:space="preserve">examen de </w:t>
      </w:r>
      <w:r>
        <w:t>la question</w:t>
      </w:r>
      <w:r w:rsidRPr="00D2232A">
        <w:t xml:space="preserve"> au titre du même point de l</w:t>
      </w:r>
      <w:r>
        <w:t>’</w:t>
      </w:r>
      <w:r w:rsidRPr="00D2232A">
        <w:t>ordre du jour conformément à son programme de travail.</w:t>
      </w:r>
    </w:p>
    <w:p w:rsidR="002F7C16" w:rsidRPr="004A0FE9" w:rsidRDefault="002F7C16" w:rsidP="004A0FE9">
      <w:pPr>
        <w:pStyle w:val="SingleTxtG"/>
        <w:jc w:val="right"/>
        <w:rPr>
          <w:i/>
        </w:rPr>
      </w:pPr>
      <w:r w:rsidRPr="004A0FE9">
        <w:rPr>
          <w:i/>
        </w:rPr>
        <w:t>55</w:t>
      </w:r>
      <w:r w:rsidRPr="004A0FE9">
        <w:rPr>
          <w:i/>
          <w:vertAlign w:val="superscript"/>
        </w:rPr>
        <w:t>e</w:t>
      </w:r>
      <w:r w:rsidRPr="004A0FE9">
        <w:rPr>
          <w:i/>
        </w:rPr>
        <w:t xml:space="preserve"> séance</w:t>
      </w:r>
      <w:r w:rsidR="004A0FE9" w:rsidRPr="004A0FE9">
        <w:rPr>
          <w:i/>
        </w:rPr>
        <w:br/>
      </w:r>
      <w:r w:rsidRPr="004A0FE9">
        <w:rPr>
          <w:i/>
        </w:rPr>
        <w:t>26 mars 2015</w:t>
      </w:r>
    </w:p>
    <w:p w:rsidR="002F7C16" w:rsidRDefault="002F7C16" w:rsidP="00BD7FDE">
      <w:pPr>
        <w:pStyle w:val="SingleTxtG"/>
      </w:pPr>
      <w:r>
        <w:t>[Adoptée sans vote]</w:t>
      </w:r>
    </w:p>
    <w:p w:rsidR="00824554" w:rsidRPr="00824554" w:rsidRDefault="00824554" w:rsidP="00824554">
      <w:pPr>
        <w:pStyle w:val="SingleTxtG"/>
        <w:spacing w:before="240" w:after="0"/>
        <w:jc w:val="center"/>
        <w:rPr>
          <w:u w:val="single"/>
        </w:rPr>
      </w:pPr>
      <w:r>
        <w:rPr>
          <w:u w:val="single"/>
        </w:rPr>
        <w:tab/>
      </w:r>
      <w:r>
        <w:rPr>
          <w:u w:val="single"/>
        </w:rPr>
        <w:tab/>
      </w:r>
      <w:r>
        <w:rPr>
          <w:u w:val="single"/>
        </w:rPr>
        <w:tab/>
      </w:r>
    </w:p>
    <w:sectPr w:rsidR="00824554" w:rsidRPr="00824554" w:rsidSect="00C13D2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539" w:rsidRPr="00EF7F30" w:rsidRDefault="004D2539" w:rsidP="00EF7F30">
      <w:pPr>
        <w:pStyle w:val="Footer"/>
      </w:pPr>
    </w:p>
  </w:endnote>
  <w:endnote w:type="continuationSeparator" w:id="0">
    <w:p w:rsidR="004D2539" w:rsidRPr="00EF7F30" w:rsidRDefault="004D2539" w:rsidP="00EF7F30">
      <w:pPr>
        <w:pStyle w:val="Footer"/>
      </w:pPr>
    </w:p>
  </w:endnote>
  <w:endnote w:type="continuationNotice" w:id="1">
    <w:p w:rsidR="004D2539" w:rsidRDefault="004D25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D23" w:rsidRPr="00C13D23" w:rsidRDefault="00C13D23" w:rsidP="00C13D23">
    <w:pPr>
      <w:pStyle w:val="Footer"/>
      <w:tabs>
        <w:tab w:val="right" w:pos="9638"/>
      </w:tabs>
    </w:pPr>
    <w:r w:rsidRPr="00C13D23">
      <w:rPr>
        <w:b/>
        <w:sz w:val="18"/>
      </w:rPr>
      <w:fldChar w:fldCharType="begin"/>
    </w:r>
    <w:r w:rsidRPr="00C13D23">
      <w:rPr>
        <w:b/>
        <w:sz w:val="18"/>
      </w:rPr>
      <w:instrText xml:space="preserve"> PAGE  \* MERGEFORMAT </w:instrText>
    </w:r>
    <w:r w:rsidRPr="00C13D23">
      <w:rPr>
        <w:b/>
        <w:sz w:val="18"/>
      </w:rPr>
      <w:fldChar w:fldCharType="separate"/>
    </w:r>
    <w:r w:rsidR="003705E4">
      <w:rPr>
        <w:b/>
        <w:noProof/>
        <w:sz w:val="18"/>
      </w:rPr>
      <w:t>2</w:t>
    </w:r>
    <w:r w:rsidRPr="00C13D23">
      <w:rPr>
        <w:b/>
        <w:sz w:val="18"/>
      </w:rPr>
      <w:fldChar w:fldCharType="end"/>
    </w:r>
    <w:r>
      <w:rPr>
        <w:b/>
        <w:sz w:val="18"/>
      </w:rPr>
      <w:tab/>
    </w:r>
    <w:r>
      <w:t>GE.15-</w:t>
    </w:r>
    <w:r w:rsidR="00D41216">
      <w:t>05687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D23" w:rsidRPr="00C13D23" w:rsidRDefault="00C13D23" w:rsidP="00C13D23">
    <w:pPr>
      <w:pStyle w:val="Footer"/>
      <w:tabs>
        <w:tab w:val="right" w:pos="9638"/>
      </w:tabs>
      <w:rPr>
        <w:b/>
        <w:sz w:val="18"/>
      </w:rPr>
    </w:pPr>
    <w:r>
      <w:t>GE.15-</w:t>
    </w:r>
    <w:r w:rsidR="00D41216">
      <w:t>05687</w:t>
    </w:r>
    <w:r>
      <w:tab/>
    </w:r>
    <w:r w:rsidRPr="00C13D23">
      <w:rPr>
        <w:b/>
        <w:sz w:val="18"/>
      </w:rPr>
      <w:fldChar w:fldCharType="begin"/>
    </w:r>
    <w:r w:rsidRPr="00C13D23">
      <w:rPr>
        <w:b/>
        <w:sz w:val="18"/>
      </w:rPr>
      <w:instrText xml:space="preserve"> PAGE  \* MERGEFORMAT </w:instrText>
    </w:r>
    <w:r w:rsidRPr="00C13D23">
      <w:rPr>
        <w:b/>
        <w:sz w:val="18"/>
      </w:rPr>
      <w:fldChar w:fldCharType="separate"/>
    </w:r>
    <w:r w:rsidR="003705E4">
      <w:rPr>
        <w:b/>
        <w:noProof/>
        <w:sz w:val="18"/>
      </w:rPr>
      <w:t>3</w:t>
    </w:r>
    <w:r w:rsidRPr="00C13D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C13D23" w:rsidRDefault="00C13D23" w:rsidP="00C13D23">
    <w:pPr>
      <w:pStyle w:val="Footer"/>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BAD808C" wp14:editId="3A29384D">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w:t>
    </w:r>
    <w:r w:rsidR="00980583">
      <w:rPr>
        <w:sz w:val="20"/>
      </w:rPr>
      <w:t>5687</w:t>
    </w:r>
    <w:r>
      <w:rPr>
        <w:sz w:val="20"/>
      </w:rPr>
      <w:t xml:space="preserve"> (F)    280515    </w:t>
    </w:r>
    <w:r w:rsidR="00980583">
      <w:rPr>
        <w:sz w:val="20"/>
      </w:rPr>
      <w:t>2206</w:t>
    </w:r>
    <w:r>
      <w:rPr>
        <w:sz w:val="20"/>
      </w:rPr>
      <w:t>15</w:t>
    </w:r>
    <w:r>
      <w:rPr>
        <w:sz w:val="20"/>
      </w:rPr>
      <w:br/>
    </w:r>
    <w:r w:rsidRPr="00C13D23">
      <w:rPr>
        <w:rFonts w:ascii="C39T30Lfz" w:hAnsi="C39T30Lfz"/>
        <w:sz w:val="56"/>
      </w:rPr>
      <w:t></w:t>
    </w:r>
    <w:r w:rsidRPr="00C13D23">
      <w:rPr>
        <w:rFonts w:ascii="C39T30Lfz" w:hAnsi="C39T30Lfz"/>
        <w:sz w:val="56"/>
      </w:rPr>
      <w:t></w:t>
    </w:r>
    <w:r w:rsidRPr="00C13D23">
      <w:rPr>
        <w:rFonts w:ascii="C39T30Lfz" w:hAnsi="C39T30Lfz"/>
        <w:sz w:val="56"/>
      </w:rPr>
      <w:t></w:t>
    </w:r>
    <w:r w:rsidRPr="00C13D23">
      <w:rPr>
        <w:rFonts w:ascii="C39T30Lfz" w:hAnsi="C39T30Lfz"/>
        <w:sz w:val="56"/>
      </w:rPr>
      <w:t></w:t>
    </w:r>
    <w:r w:rsidR="00980583">
      <w:rPr>
        <w:rFonts w:ascii="C39T30Lfz" w:hAnsi="C39T30Lfz"/>
        <w:sz w:val="56"/>
      </w:rPr>
      <w:t></w:t>
    </w:r>
    <w:r w:rsidR="00980583">
      <w:rPr>
        <w:rFonts w:ascii="C39T30Lfz" w:hAnsi="C39T30Lfz"/>
        <w:sz w:val="56"/>
      </w:rPr>
      <w:t></w:t>
    </w:r>
    <w:r w:rsidR="00980583">
      <w:rPr>
        <w:rFonts w:ascii="C39T30Lfz" w:hAnsi="C39T30Lfz"/>
        <w:sz w:val="56"/>
      </w:rPr>
      <w:t></w:t>
    </w:r>
    <w:r w:rsidR="00980583">
      <w:rPr>
        <w:rFonts w:ascii="C39T30Lfz" w:hAnsi="C39T30Lfz"/>
        <w:sz w:val="56"/>
      </w:rPr>
      <w:t></w:t>
    </w:r>
    <w:r w:rsidRPr="00C13D23">
      <w:rPr>
        <w:rFonts w:ascii="C39T30Lfz" w:hAnsi="C39T30Lfz"/>
        <w:sz w:val="56"/>
      </w:rPr>
      <w:t></w:t>
    </w:r>
    <w:r>
      <w:rPr>
        <w:noProof/>
        <w:sz w:val="20"/>
        <w:lang w:eastAsia="fr-CH"/>
      </w:rPr>
      <w:drawing>
        <wp:anchor distT="0" distB="0" distL="114300" distR="114300" simplePos="0" relativeHeight="251660288" behindDoc="0" locked="0" layoutInCell="1" allowOverlap="1" wp14:anchorId="5A61B9B6" wp14:editId="721E6FDA">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28/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539" w:rsidRPr="00EF7F30" w:rsidRDefault="004D2539" w:rsidP="00EF7F30">
      <w:pPr>
        <w:pStyle w:val="Footer"/>
        <w:tabs>
          <w:tab w:val="right" w:pos="2155"/>
        </w:tabs>
        <w:spacing w:after="80" w:line="240" w:lineRule="atLeast"/>
        <w:ind w:left="680"/>
        <w:rPr>
          <w:u w:val="single"/>
        </w:rPr>
      </w:pPr>
      <w:r w:rsidRPr="00EF7F30">
        <w:rPr>
          <w:u w:val="single"/>
        </w:rPr>
        <w:tab/>
      </w:r>
    </w:p>
  </w:footnote>
  <w:footnote w:type="continuationSeparator" w:id="0">
    <w:p w:rsidR="004D2539" w:rsidRPr="00EF7F30" w:rsidRDefault="004D2539" w:rsidP="000E5ADA">
      <w:pPr>
        <w:pStyle w:val="Footer"/>
        <w:tabs>
          <w:tab w:val="right" w:pos="2155"/>
        </w:tabs>
        <w:spacing w:after="80" w:line="240" w:lineRule="atLeast"/>
        <w:ind w:left="680"/>
      </w:pPr>
      <w:r w:rsidRPr="00EF7F30">
        <w:rPr>
          <w:u w:val="single"/>
        </w:rPr>
        <w:tab/>
      </w:r>
    </w:p>
  </w:footnote>
  <w:footnote w:type="continuationNotice" w:id="1">
    <w:p w:rsidR="004D2539" w:rsidRPr="000F2457" w:rsidRDefault="004D253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D23" w:rsidRPr="00C13D23" w:rsidRDefault="00C13D23">
    <w:pPr>
      <w:pStyle w:val="Header"/>
    </w:pPr>
    <w:r>
      <w:t>A/HRC/RES/28/9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D23" w:rsidRPr="00C13D23" w:rsidRDefault="00C13D23" w:rsidP="00C13D23">
    <w:pPr>
      <w:pStyle w:val="Header"/>
      <w:jc w:val="right"/>
    </w:pPr>
    <w:r>
      <w:t>A/HRC/RES/28/9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revisionView w:markup="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539"/>
    <w:rsid w:val="00023842"/>
    <w:rsid w:val="0007796D"/>
    <w:rsid w:val="000E5ADA"/>
    <w:rsid w:val="000F2457"/>
    <w:rsid w:val="00111F2F"/>
    <w:rsid w:val="00136954"/>
    <w:rsid w:val="0014365E"/>
    <w:rsid w:val="00176178"/>
    <w:rsid w:val="001F525A"/>
    <w:rsid w:val="00212168"/>
    <w:rsid w:val="00260711"/>
    <w:rsid w:val="002653A8"/>
    <w:rsid w:val="002E0D9C"/>
    <w:rsid w:val="002F7C16"/>
    <w:rsid w:val="003547BE"/>
    <w:rsid w:val="003705E4"/>
    <w:rsid w:val="003A0BE0"/>
    <w:rsid w:val="00446FE5"/>
    <w:rsid w:val="004A0FE9"/>
    <w:rsid w:val="004D2539"/>
    <w:rsid w:val="00552797"/>
    <w:rsid w:val="00573BE5"/>
    <w:rsid w:val="00586ED3"/>
    <w:rsid w:val="00587A52"/>
    <w:rsid w:val="005B4E23"/>
    <w:rsid w:val="00617B29"/>
    <w:rsid w:val="0068446C"/>
    <w:rsid w:val="00695AED"/>
    <w:rsid w:val="00710BD6"/>
    <w:rsid w:val="0071601D"/>
    <w:rsid w:val="00721020"/>
    <w:rsid w:val="00731589"/>
    <w:rsid w:val="0080684C"/>
    <w:rsid w:val="00824554"/>
    <w:rsid w:val="00871C75"/>
    <w:rsid w:val="008776DC"/>
    <w:rsid w:val="0094352E"/>
    <w:rsid w:val="00962015"/>
    <w:rsid w:val="009705C8"/>
    <w:rsid w:val="00980583"/>
    <w:rsid w:val="009A47AB"/>
    <w:rsid w:val="00A12E20"/>
    <w:rsid w:val="00AE323C"/>
    <w:rsid w:val="00B16AAF"/>
    <w:rsid w:val="00B22A9E"/>
    <w:rsid w:val="00B24C75"/>
    <w:rsid w:val="00B528BF"/>
    <w:rsid w:val="00B76D04"/>
    <w:rsid w:val="00BD7FDE"/>
    <w:rsid w:val="00C02897"/>
    <w:rsid w:val="00C12613"/>
    <w:rsid w:val="00C13D23"/>
    <w:rsid w:val="00D339D6"/>
    <w:rsid w:val="00D41216"/>
    <w:rsid w:val="00D45432"/>
    <w:rsid w:val="00DB1831"/>
    <w:rsid w:val="00DD3BFD"/>
    <w:rsid w:val="00E228A8"/>
    <w:rsid w:val="00EF7F30"/>
    <w:rsid w:val="00F01A1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
    <w:basedOn w:val="DefaultParagraphFont"/>
    <w:rsid w:val="00023842"/>
    <w:rPr>
      <w:rFonts w:ascii="Times New Roman" w:hAnsi="Times New Roman"/>
      <w:sz w:val="18"/>
      <w:vertAlign w:val="superscript"/>
      <w:lang w:val="fr-CH"/>
    </w:rPr>
  </w:style>
  <w:style w:type="character" w:styleId="EndnoteReference">
    <w:name w:val="endnote reference"/>
    <w:aliases w:val="1_G"/>
    <w:basedOn w:val="FootnoteReference"/>
    <w:rsid w:val="00023842"/>
    <w:rPr>
      <w:rFonts w:ascii="Times New Roman" w:hAnsi="Times New Roman"/>
      <w:sz w:val="18"/>
      <w:vertAlign w:val="superscript"/>
      <w:lang w:val="fr-CH"/>
    </w:rPr>
  </w:style>
  <w:style w:type="table" w:styleId="TableGrid">
    <w:name w:val="Table Grid"/>
    <w:basedOn w:val="Table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212168"/>
    <w:rPr>
      <w:color w:val="0000FF"/>
      <w:u w:val="none"/>
    </w:rPr>
  </w:style>
  <w:style w:type="character" w:styleId="FollowedHyperlink">
    <w:name w:val="FollowedHyperlink"/>
    <w:basedOn w:val="DefaultParagraphFont"/>
    <w:unhideWhenUsed/>
    <w:rsid w:val="00212168"/>
    <w:rPr>
      <w:color w:val="0000FF"/>
      <w:u w:val="none"/>
    </w:rPr>
  </w:style>
  <w:style w:type="paragraph" w:styleId="FootnoteText">
    <w:name w:val="footnote text"/>
    <w:aliases w:val="5_G"/>
    <w:basedOn w:val="Normal"/>
    <w:link w:val="FootnoteTextChar"/>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A12E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
    <w:basedOn w:val="DefaultParagraphFont"/>
    <w:rsid w:val="00023842"/>
    <w:rPr>
      <w:rFonts w:ascii="Times New Roman" w:hAnsi="Times New Roman"/>
      <w:sz w:val="18"/>
      <w:vertAlign w:val="superscript"/>
      <w:lang w:val="fr-CH"/>
    </w:rPr>
  </w:style>
  <w:style w:type="character" w:styleId="EndnoteReference">
    <w:name w:val="endnote reference"/>
    <w:aliases w:val="1_G"/>
    <w:basedOn w:val="FootnoteReference"/>
    <w:rsid w:val="00023842"/>
    <w:rPr>
      <w:rFonts w:ascii="Times New Roman" w:hAnsi="Times New Roman"/>
      <w:sz w:val="18"/>
      <w:vertAlign w:val="superscript"/>
      <w:lang w:val="fr-CH"/>
    </w:rPr>
  </w:style>
  <w:style w:type="table" w:styleId="TableGrid">
    <w:name w:val="Table Grid"/>
    <w:basedOn w:val="Table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212168"/>
    <w:rPr>
      <w:color w:val="0000FF"/>
      <w:u w:val="none"/>
    </w:rPr>
  </w:style>
  <w:style w:type="character" w:styleId="FollowedHyperlink">
    <w:name w:val="FollowedHyperlink"/>
    <w:basedOn w:val="DefaultParagraphFont"/>
    <w:unhideWhenUsed/>
    <w:rsid w:val="00212168"/>
    <w:rPr>
      <w:color w:val="0000FF"/>
      <w:u w:val="none"/>
    </w:rPr>
  </w:style>
  <w:style w:type="paragraph" w:styleId="FootnoteText">
    <w:name w:val="footnote text"/>
    <w:aliases w:val="5_G"/>
    <w:basedOn w:val="Normal"/>
    <w:link w:val="FootnoteTextChar"/>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A12E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9FE5B-E47F-46EA-9B7A-4916D1166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3</Pages>
  <Words>1030</Words>
  <Characters>5669</Characters>
  <Application>Microsoft Office Word</Application>
  <DocSecurity>0</DocSecurity>
  <Lines>47</Lines>
  <Paragraphs>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A/HRC/RES/28/9</vt:lpstr>
      <vt:lpstr>A/HRC/RES/28/9</vt:lpstr>
    </vt:vector>
  </TitlesOfParts>
  <Company>DCM</Company>
  <LinksUpToDate>false</LinksUpToDate>
  <CharactersWithSpaces>6686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A/HRC/RES/28/9</dc:title>
  <dc:creator>Granet C.</dc:creator>
  <cp:lastModifiedBy>Moret</cp:lastModifiedBy>
  <cp:revision>2</cp:revision>
  <cp:lastPrinted>2015-05-28T14:17:00Z</cp:lastPrinted>
  <dcterms:created xsi:type="dcterms:W3CDTF">2015-06-22T15:14:00Z</dcterms:created>
  <dcterms:modified xsi:type="dcterms:W3CDTF">2015-06-22T15:14:00Z</dcterms:modified>
</cp:coreProperties>
</file>