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14:paraId="787D6BB1" w14:textId="77777777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775E054" w14:textId="77777777" w:rsidR="00B338A5" w:rsidRPr="00DB58B5" w:rsidRDefault="00B338A5" w:rsidP="005B228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02BE4A9" w14:textId="77777777"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EF001AF" w14:textId="27846CBC" w:rsidR="00B338A5" w:rsidRPr="00DB58B5" w:rsidRDefault="005B228F" w:rsidP="005B228F">
            <w:pPr>
              <w:jc w:val="right"/>
            </w:pPr>
            <w:r w:rsidRPr="005B228F">
              <w:rPr>
                <w:sz w:val="40"/>
              </w:rPr>
              <w:t>CRPD</w:t>
            </w:r>
            <w:r>
              <w:t>/C/15/4/Corr.1</w:t>
            </w:r>
          </w:p>
        </w:tc>
      </w:tr>
      <w:tr w:rsidR="00B338A5" w:rsidRPr="00DB58B5" w14:paraId="75EC04C0" w14:textId="77777777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E994C53" w14:textId="77777777"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924B0A0" wp14:editId="0F98EED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120310" w14:textId="5AAB3058"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 w:rsidR="005B228F">
              <w:rPr>
                <w:b/>
                <w:sz w:val="34"/>
              </w:rPr>
              <w:t xml:space="preserve"> 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284557F" w14:textId="77777777" w:rsidR="00B338A5" w:rsidRDefault="005B228F" w:rsidP="003C5869">
            <w:pPr>
              <w:spacing w:before="240"/>
            </w:pPr>
            <w:r>
              <w:t>Distr. générale</w:t>
            </w:r>
          </w:p>
          <w:p w14:paraId="2917A51D" w14:textId="37EEBC69" w:rsidR="005B228F" w:rsidRDefault="005B228F" w:rsidP="005B228F">
            <w:pPr>
              <w:spacing w:line="240" w:lineRule="exact"/>
            </w:pPr>
            <w:r>
              <w:t>28 mai 2021</w:t>
            </w:r>
          </w:p>
          <w:p w14:paraId="07ED8CEA" w14:textId="77777777" w:rsidR="005B228F" w:rsidRDefault="005B228F" w:rsidP="005B228F">
            <w:pPr>
              <w:spacing w:line="240" w:lineRule="exact"/>
            </w:pPr>
            <w:r>
              <w:t>Français</w:t>
            </w:r>
          </w:p>
          <w:p w14:paraId="51A6FCA5" w14:textId="77777777" w:rsidR="005B228F" w:rsidRDefault="005B228F" w:rsidP="005B228F">
            <w:pPr>
              <w:spacing w:line="240" w:lineRule="exact"/>
            </w:pPr>
            <w:r>
              <w:t>Original : anglais</w:t>
            </w:r>
          </w:p>
          <w:p w14:paraId="000C60D9" w14:textId="09896ECA" w:rsidR="00D42D65" w:rsidRPr="00DB58B5" w:rsidRDefault="00D42D65" w:rsidP="005B228F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A7F2220" w14:textId="77777777"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14:paraId="2270B53F" w14:textId="2D3242A3" w:rsidR="005B228F" w:rsidRPr="00CE1C5C" w:rsidRDefault="005B228F" w:rsidP="005B228F">
      <w:pPr>
        <w:pStyle w:val="HChG"/>
        <w:rPr>
          <w:lang w:val="fr-FR"/>
        </w:rPr>
      </w:pPr>
      <w:r w:rsidRPr="00CE1C5C">
        <w:rPr>
          <w:lang w:val="fr-FR"/>
        </w:rPr>
        <w:tab/>
      </w:r>
      <w:r w:rsidRPr="00CE1C5C">
        <w:rPr>
          <w:lang w:val="fr-FR"/>
        </w:rPr>
        <w:tab/>
        <w:t xml:space="preserve">Enquête concernant le Royaume-Uni de Grande-Bretagne et </w:t>
      </w:r>
      <w:r w:rsidRPr="005B228F">
        <w:rPr>
          <w:rFonts w:ascii="Times New Roman Gras" w:hAnsi="Times New Roman Gras"/>
          <w:spacing w:val="3"/>
          <w:lang w:val="fr-FR"/>
        </w:rPr>
        <w:t xml:space="preserve">d’Irlande du Nord, menée par le Comité en application de </w:t>
      </w:r>
      <w:r w:rsidRPr="005B228F">
        <w:rPr>
          <w:rFonts w:ascii="Times New Roman Gras" w:hAnsi="Times New Roman Gras"/>
          <w:spacing w:val="-3"/>
          <w:lang w:val="fr-FR"/>
        </w:rPr>
        <w:t xml:space="preserve">l’article 6 du Protocole facultatif se rapportant à la Convention </w:t>
      </w:r>
      <w:r w:rsidRPr="00CE1C5C">
        <w:rPr>
          <w:lang w:val="fr-FR"/>
        </w:rPr>
        <w:t>relative aux droits des personnes handicapées</w:t>
      </w:r>
    </w:p>
    <w:p w14:paraId="58E5E776" w14:textId="088E2EA9" w:rsidR="005B228F" w:rsidRPr="00CE1C5C" w:rsidRDefault="005B228F" w:rsidP="00D42D65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42D65">
        <w:t>Rapport</w:t>
      </w:r>
      <w:r w:rsidRPr="00CE1C5C">
        <w:rPr>
          <w:lang w:val="fr-FR"/>
        </w:rPr>
        <w:t xml:space="preserve"> du Comité</w:t>
      </w:r>
    </w:p>
    <w:p w14:paraId="06ED6ED7" w14:textId="1C94BE8B" w:rsidR="005B228F" w:rsidRPr="00CE1C5C" w:rsidRDefault="005B228F" w:rsidP="005B228F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>Rectifica</w:t>
      </w:r>
      <w:r w:rsidRPr="00CE1C5C">
        <w:rPr>
          <w:lang w:val="fr-FR"/>
        </w:rPr>
        <w:t>tif</w:t>
      </w:r>
    </w:p>
    <w:p w14:paraId="53FCB64B" w14:textId="6D4866C1" w:rsidR="00EB5942" w:rsidRDefault="005B228F" w:rsidP="005B228F">
      <w:pPr>
        <w:pStyle w:val="SingleTxtG"/>
        <w:ind w:firstLine="567"/>
        <w:rPr>
          <w:lang w:val="fr-FR"/>
        </w:rPr>
      </w:pPr>
      <w:r w:rsidRPr="00CE1C5C">
        <w:rPr>
          <w:lang w:val="fr-FR"/>
        </w:rPr>
        <w:t>Dans l</w:t>
      </w:r>
      <w:r>
        <w:rPr>
          <w:lang w:val="fr-FR"/>
        </w:rPr>
        <w:t>’</w:t>
      </w:r>
      <w:r w:rsidRPr="00CE1C5C">
        <w:rPr>
          <w:lang w:val="fr-FR"/>
        </w:rPr>
        <w:t xml:space="preserve">en-tête du document CRPD/C/15/4, </w:t>
      </w:r>
      <w:r>
        <w:rPr>
          <w:i/>
          <w:lang w:val="fr-FR"/>
        </w:rPr>
        <w:t xml:space="preserve">supprimer </w:t>
      </w:r>
      <w:r>
        <w:rPr>
          <w:lang w:val="fr-FR"/>
        </w:rPr>
        <w:t>« </w:t>
      </w:r>
      <w:r w:rsidRPr="00CE1C5C">
        <w:rPr>
          <w:lang w:val="fr-FR"/>
        </w:rPr>
        <w:t>Anglais, français et espagnol seulement</w:t>
      </w:r>
      <w:r>
        <w:rPr>
          <w:lang w:val="fr-FR"/>
        </w:rPr>
        <w:t> ».</w:t>
      </w:r>
    </w:p>
    <w:p w14:paraId="0D9AF958" w14:textId="0D5C68EF" w:rsidR="005B228F" w:rsidRPr="005B228F" w:rsidRDefault="005B228F" w:rsidP="005B228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228F" w:rsidRPr="005B228F" w:rsidSect="005B228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CE4894" w14:textId="77777777" w:rsidR="00A0383B" w:rsidRDefault="00A0383B" w:rsidP="00F95C08">
      <w:pPr>
        <w:spacing w:line="240" w:lineRule="auto"/>
      </w:pPr>
    </w:p>
  </w:endnote>
  <w:endnote w:type="continuationSeparator" w:id="0">
    <w:p w14:paraId="1190F253" w14:textId="77777777" w:rsidR="00A0383B" w:rsidRPr="00AC3823" w:rsidRDefault="00A0383B" w:rsidP="00AC3823">
      <w:pPr>
        <w:pStyle w:val="Pieddepage"/>
      </w:pPr>
    </w:p>
  </w:endnote>
  <w:endnote w:type="continuationNotice" w:id="1">
    <w:p w14:paraId="0D99C101" w14:textId="77777777" w:rsidR="00A0383B" w:rsidRDefault="00A0383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5898B" w14:textId="2879A1EC" w:rsidR="005B228F" w:rsidRPr="005B228F" w:rsidRDefault="005B228F" w:rsidP="005B228F">
    <w:pPr>
      <w:pStyle w:val="Pieddepage"/>
      <w:tabs>
        <w:tab w:val="right" w:pos="9638"/>
      </w:tabs>
    </w:pPr>
    <w:r w:rsidRPr="005B228F">
      <w:rPr>
        <w:b/>
        <w:sz w:val="18"/>
      </w:rPr>
      <w:fldChar w:fldCharType="begin"/>
    </w:r>
    <w:r w:rsidRPr="005B228F">
      <w:rPr>
        <w:b/>
        <w:sz w:val="18"/>
      </w:rPr>
      <w:instrText xml:space="preserve"> PAGE  \* MERGEFORMAT </w:instrText>
    </w:r>
    <w:r w:rsidRPr="005B228F">
      <w:rPr>
        <w:b/>
        <w:sz w:val="18"/>
      </w:rPr>
      <w:fldChar w:fldCharType="separate"/>
    </w:r>
    <w:r w:rsidRPr="005B228F">
      <w:rPr>
        <w:b/>
        <w:noProof/>
        <w:sz w:val="18"/>
      </w:rPr>
      <w:t>2</w:t>
    </w:r>
    <w:r w:rsidRPr="005B228F">
      <w:rPr>
        <w:b/>
        <w:sz w:val="18"/>
      </w:rPr>
      <w:fldChar w:fldCharType="end"/>
    </w:r>
    <w:r>
      <w:rPr>
        <w:b/>
        <w:sz w:val="18"/>
      </w:rPr>
      <w:tab/>
    </w:r>
    <w:r>
      <w:t>GE.21-06913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FBAB0" w14:textId="4F9322CF" w:rsidR="005B228F" w:rsidRPr="005B228F" w:rsidRDefault="005B228F" w:rsidP="005B228F">
    <w:pPr>
      <w:pStyle w:val="Pieddepage"/>
      <w:tabs>
        <w:tab w:val="right" w:pos="9638"/>
      </w:tabs>
      <w:rPr>
        <w:b/>
        <w:sz w:val="18"/>
      </w:rPr>
    </w:pPr>
    <w:r>
      <w:t>GE.21-06913</w:t>
    </w:r>
    <w:r>
      <w:tab/>
    </w:r>
    <w:r w:rsidRPr="005B228F">
      <w:rPr>
        <w:b/>
        <w:sz w:val="18"/>
      </w:rPr>
      <w:fldChar w:fldCharType="begin"/>
    </w:r>
    <w:r w:rsidRPr="005B228F">
      <w:rPr>
        <w:b/>
        <w:sz w:val="18"/>
      </w:rPr>
      <w:instrText xml:space="preserve"> PAGE  \* MERGEFORMAT </w:instrText>
    </w:r>
    <w:r w:rsidRPr="005B228F">
      <w:rPr>
        <w:b/>
        <w:sz w:val="18"/>
      </w:rPr>
      <w:fldChar w:fldCharType="separate"/>
    </w:r>
    <w:r w:rsidRPr="005B228F">
      <w:rPr>
        <w:b/>
        <w:noProof/>
        <w:sz w:val="18"/>
      </w:rPr>
      <w:t>3</w:t>
    </w:r>
    <w:r w:rsidRPr="005B228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755A" w14:textId="5261BB22" w:rsidR="001273BC" w:rsidRPr="005B228F" w:rsidRDefault="005B228F" w:rsidP="005B228F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7FCC17F" wp14:editId="6BA40DE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21-06913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1A3649C" wp14:editId="39AB657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030821    030821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EE280" w14:textId="77777777" w:rsidR="00A0383B" w:rsidRPr="00AC3823" w:rsidRDefault="00A0383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A0A572" w14:textId="77777777" w:rsidR="00A0383B" w:rsidRPr="00AC3823" w:rsidRDefault="00A0383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E3FEE4F" w14:textId="77777777" w:rsidR="00A0383B" w:rsidRPr="00AC3823" w:rsidRDefault="00A0383B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047CA" w14:textId="6B212548" w:rsidR="005B228F" w:rsidRPr="005B228F" w:rsidRDefault="005B228F">
    <w:pPr>
      <w:pStyle w:val="En-tte"/>
    </w:pPr>
    <w:fldSimple w:instr=" TITLE  \* MERGEFORMAT ">
      <w:r>
        <w:t>CRPD/C/15/4/Corr.1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A482EE" w14:textId="66863176" w:rsidR="005B228F" w:rsidRPr="005B228F" w:rsidRDefault="005B228F" w:rsidP="005B228F">
    <w:pPr>
      <w:pStyle w:val="En-tte"/>
      <w:jc w:val="right"/>
    </w:pPr>
    <w:fldSimple w:instr=" TITLE  \* MERGEFORMAT ">
      <w:r>
        <w:t>CRPD/C/15/4/Corr.1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83B"/>
    <w:rsid w:val="00017F94"/>
    <w:rsid w:val="00023842"/>
    <w:rsid w:val="000334F9"/>
    <w:rsid w:val="0007796D"/>
    <w:rsid w:val="000B7790"/>
    <w:rsid w:val="00111F2F"/>
    <w:rsid w:val="001273BC"/>
    <w:rsid w:val="0014365E"/>
    <w:rsid w:val="00176178"/>
    <w:rsid w:val="001F525A"/>
    <w:rsid w:val="00223272"/>
    <w:rsid w:val="0024779E"/>
    <w:rsid w:val="00275896"/>
    <w:rsid w:val="00336EDE"/>
    <w:rsid w:val="003C5225"/>
    <w:rsid w:val="003C5869"/>
    <w:rsid w:val="00446FE5"/>
    <w:rsid w:val="00452396"/>
    <w:rsid w:val="005505B7"/>
    <w:rsid w:val="00573BE5"/>
    <w:rsid w:val="00586ED3"/>
    <w:rsid w:val="00596AA9"/>
    <w:rsid w:val="005B228F"/>
    <w:rsid w:val="005B5A45"/>
    <w:rsid w:val="0071601D"/>
    <w:rsid w:val="007A62E6"/>
    <w:rsid w:val="0080684C"/>
    <w:rsid w:val="00871C75"/>
    <w:rsid w:val="008776DC"/>
    <w:rsid w:val="009705C8"/>
    <w:rsid w:val="00A0383B"/>
    <w:rsid w:val="00A30353"/>
    <w:rsid w:val="00A974B5"/>
    <w:rsid w:val="00AC3823"/>
    <w:rsid w:val="00AE323C"/>
    <w:rsid w:val="00AE4C46"/>
    <w:rsid w:val="00AF02B5"/>
    <w:rsid w:val="00B00181"/>
    <w:rsid w:val="00B338A5"/>
    <w:rsid w:val="00B579B4"/>
    <w:rsid w:val="00B765F7"/>
    <w:rsid w:val="00BA0CA9"/>
    <w:rsid w:val="00C02897"/>
    <w:rsid w:val="00D3439C"/>
    <w:rsid w:val="00D42D65"/>
    <w:rsid w:val="00D82B14"/>
    <w:rsid w:val="00DB1831"/>
    <w:rsid w:val="00DD3BFD"/>
    <w:rsid w:val="00DF6678"/>
    <w:rsid w:val="00EB594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07ED66"/>
  <w15:docId w15:val="{BABDA85C-AF3A-46EB-97F3-6B7EEC7BC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F02B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</Pages>
  <Words>80</Words>
  <Characters>501</Characters>
  <Application>Microsoft Office Word</Application>
  <DocSecurity>0</DocSecurity>
  <Lines>22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CRPD/C/15/4/Corr.1</dc:title>
  <dc:subject/>
  <dc:creator>Marie DESCHAMPS</dc:creator>
  <cp:keywords/>
  <cp:lastModifiedBy>Marie DESCHAMPS</cp:lastModifiedBy>
  <cp:revision>2</cp:revision>
  <cp:lastPrinted>2014-05-14T10:59:00Z</cp:lastPrinted>
  <dcterms:created xsi:type="dcterms:W3CDTF">2021-08-03T09:22:00Z</dcterms:created>
  <dcterms:modified xsi:type="dcterms:W3CDTF">2021-08-03T09:22:00Z</dcterms:modified>
</cp:coreProperties>
</file>