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0F79F6" w14:paraId="36AC7068" w14:textId="77777777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23348698" w14:textId="77777777" w:rsidR="006B3E27" w:rsidRPr="000F79F6" w:rsidRDefault="006B3E27" w:rsidP="00773FC3">
            <w:pPr>
              <w:pStyle w:val="H4GA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hint="cs"/>
                <w:lang w:val="fr-CH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311C368F" w14:textId="093C3C03" w:rsidR="006B3E27" w:rsidRPr="000F79F6" w:rsidRDefault="006B3E27" w:rsidP="009E0EDE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0F79F6">
              <w:rPr>
                <w:rFonts w:hint="cs"/>
                <w:sz w:val="30"/>
                <w:szCs w:val="30"/>
                <w:rtl/>
              </w:rPr>
              <w:t>الأمم</w:t>
            </w:r>
            <w:r w:rsidR="00900CB7" w:rsidRPr="000F79F6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0F79F6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2265CE6A" w14:textId="1F7CBCDD" w:rsidR="006B3E27" w:rsidRPr="000F79F6" w:rsidRDefault="00F80C17" w:rsidP="00F80C17">
            <w:pPr>
              <w:bidi w:val="0"/>
              <w:jc w:val="left"/>
            </w:pPr>
            <w:r w:rsidRPr="000F79F6">
              <w:rPr>
                <w:sz w:val="40"/>
              </w:rPr>
              <w:t>E</w:t>
            </w:r>
            <w:r w:rsidRPr="000F79F6">
              <w:t>/C.12/HRV/CO/2</w:t>
            </w:r>
          </w:p>
        </w:tc>
      </w:tr>
      <w:tr w:rsidR="006B3E27" w:rsidRPr="000F79F6" w14:paraId="471C7E47" w14:textId="77777777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10610C97" w14:textId="77777777" w:rsidR="006B3E27" w:rsidRPr="000F79F6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0F79F6">
              <w:rPr>
                <w:noProof/>
                <w:sz w:val="56"/>
                <w:szCs w:val="56"/>
              </w:rPr>
              <w:drawing>
                <wp:inline distT="0" distB="0" distL="0" distR="0" wp14:anchorId="506106DC" wp14:editId="3550F7BF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762CC948" w14:textId="29CF53D3" w:rsidR="006B3E27" w:rsidRPr="000F79F6" w:rsidRDefault="00606EDF" w:rsidP="009E0EDE">
            <w:pPr>
              <w:spacing w:before="120" w:after="40" w:line="640" w:lineRule="exact"/>
              <w:ind w:left="57"/>
              <w:jc w:val="left"/>
              <w:rPr>
                <w:rFonts w:hint="eastAsia"/>
                <w:b/>
                <w:bCs/>
                <w:spacing w:val="-4"/>
                <w:sz w:val="48"/>
                <w:szCs w:val="48"/>
              </w:rPr>
            </w:pPr>
            <w:r w:rsidRPr="000F79F6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</w:t>
            </w:r>
            <w:r w:rsidR="008930DB" w:rsidRPr="000F79F6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لمجلس</w:t>
            </w:r>
            <w:r w:rsidR="00900CB7" w:rsidRPr="000F79F6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0F79F6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الاقتصادي</w:t>
            </w:r>
            <w:r w:rsidR="00900CB7" w:rsidRPr="000F79F6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 xml:space="preserve"> </w:t>
            </w:r>
            <w:r w:rsidR="008930DB" w:rsidRPr="000F79F6">
              <w:rPr>
                <w:rFonts w:hint="cs"/>
                <w:b/>
                <w:bCs/>
                <w:spacing w:val="-4"/>
                <w:sz w:val="48"/>
                <w:szCs w:val="48"/>
                <w:rtl/>
              </w:rPr>
              <w:t>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210A6183" w14:textId="642981D3" w:rsidR="006B3E27" w:rsidRPr="000F79F6" w:rsidRDefault="00F80C17" w:rsidP="00EE2AFF">
            <w:pPr>
              <w:bidi w:val="0"/>
              <w:spacing w:before="240"/>
              <w:jc w:val="left"/>
            </w:pPr>
            <w:r w:rsidRPr="000F79F6">
              <w:t>Distr.:</w:t>
            </w:r>
            <w:r w:rsidR="00900CB7" w:rsidRPr="000F79F6">
              <w:t xml:space="preserve"> </w:t>
            </w:r>
            <w:r w:rsidRPr="000F79F6">
              <w:t>General</w:t>
            </w:r>
          </w:p>
          <w:p w14:paraId="169B95ED" w14:textId="563024E3" w:rsidR="00F80C17" w:rsidRPr="000F79F6" w:rsidRDefault="00F80C17" w:rsidP="00F80C17">
            <w:pPr>
              <w:bidi w:val="0"/>
              <w:spacing w:line="240" w:lineRule="exact"/>
              <w:jc w:val="left"/>
            </w:pPr>
            <w:r w:rsidRPr="000F79F6">
              <w:t>10</w:t>
            </w:r>
            <w:r w:rsidR="00900CB7" w:rsidRPr="000F79F6">
              <w:t xml:space="preserve"> </w:t>
            </w:r>
            <w:r w:rsidRPr="000F79F6">
              <w:t>March</w:t>
            </w:r>
            <w:r w:rsidR="00900CB7" w:rsidRPr="000F79F6">
              <w:t xml:space="preserve"> </w:t>
            </w:r>
            <w:r w:rsidRPr="000F79F6">
              <w:t>2025</w:t>
            </w:r>
          </w:p>
          <w:p w14:paraId="675429B1" w14:textId="77777777" w:rsidR="00F80C17" w:rsidRPr="000F79F6" w:rsidRDefault="00F80C17" w:rsidP="00F80C17">
            <w:pPr>
              <w:bidi w:val="0"/>
              <w:spacing w:line="240" w:lineRule="exact"/>
              <w:jc w:val="left"/>
            </w:pPr>
            <w:r w:rsidRPr="000F79F6">
              <w:t>Arabic</w:t>
            </w:r>
          </w:p>
          <w:p w14:paraId="2F32B37D" w14:textId="01D27341" w:rsidR="00F80C17" w:rsidRPr="000F79F6" w:rsidRDefault="00F80C17" w:rsidP="00F80C17">
            <w:pPr>
              <w:bidi w:val="0"/>
              <w:spacing w:line="240" w:lineRule="exact"/>
              <w:jc w:val="left"/>
            </w:pPr>
            <w:r w:rsidRPr="000F79F6">
              <w:t>Original:</w:t>
            </w:r>
            <w:r w:rsidR="00900CB7" w:rsidRPr="000F79F6">
              <w:t xml:space="preserve"> </w:t>
            </w:r>
            <w:r w:rsidRPr="000F79F6">
              <w:t>English</w:t>
            </w:r>
          </w:p>
        </w:tc>
      </w:tr>
    </w:tbl>
    <w:p w14:paraId="46932116" w14:textId="5E6F9236" w:rsidR="00900CB7" w:rsidRPr="000F79F6" w:rsidRDefault="00900CB7" w:rsidP="00900CB7">
      <w:pPr>
        <w:pStyle w:val="SingleTxtGA"/>
        <w:spacing w:before="120"/>
        <w:ind w:left="0"/>
        <w:rPr>
          <w:sz w:val="26"/>
          <w:szCs w:val="26"/>
          <w:lang w:val="en-US" w:eastAsia="zh-TW"/>
        </w:rPr>
      </w:pPr>
      <w:r w:rsidRPr="000F79F6">
        <w:rPr>
          <w:b/>
          <w:bCs/>
          <w:sz w:val="26"/>
          <w:szCs w:val="26"/>
          <w:rtl/>
          <w:lang w:val="en-US"/>
        </w:rPr>
        <w:t>اللجنة</w:t>
      </w:r>
      <w:r w:rsidRPr="000F79F6">
        <w:rPr>
          <w:b/>
          <w:bCs/>
          <w:sz w:val="26"/>
          <w:szCs w:val="26"/>
          <w:rtl/>
          <w:lang w:val="en-US"/>
        </w:rPr>
        <w:t xml:space="preserve"> </w:t>
      </w:r>
      <w:r w:rsidRPr="000F79F6">
        <w:rPr>
          <w:b/>
          <w:bCs/>
          <w:sz w:val="26"/>
          <w:szCs w:val="26"/>
          <w:rtl/>
          <w:lang w:val="en-US"/>
        </w:rPr>
        <w:t>المعنية</w:t>
      </w:r>
      <w:r w:rsidRPr="000F79F6">
        <w:rPr>
          <w:b/>
          <w:bCs/>
          <w:sz w:val="26"/>
          <w:szCs w:val="26"/>
          <w:rtl/>
          <w:lang w:val="en-US"/>
        </w:rPr>
        <w:t xml:space="preserve"> </w:t>
      </w:r>
      <w:r w:rsidRPr="000F79F6">
        <w:rPr>
          <w:b/>
          <w:bCs/>
          <w:sz w:val="26"/>
          <w:szCs w:val="26"/>
          <w:rtl/>
          <w:lang w:val="en-US"/>
        </w:rPr>
        <w:t>بالحقوق</w:t>
      </w:r>
      <w:r w:rsidRPr="000F79F6">
        <w:rPr>
          <w:b/>
          <w:bCs/>
          <w:sz w:val="26"/>
          <w:szCs w:val="26"/>
          <w:rtl/>
          <w:lang w:val="en-US"/>
        </w:rPr>
        <w:t xml:space="preserve"> </w:t>
      </w:r>
      <w:r w:rsidRPr="000F79F6">
        <w:rPr>
          <w:b/>
          <w:bCs/>
          <w:sz w:val="26"/>
          <w:szCs w:val="26"/>
          <w:rtl/>
          <w:lang w:val="en-US"/>
        </w:rPr>
        <w:t>الاقتصادية</w:t>
      </w:r>
      <w:r w:rsidRPr="000F79F6">
        <w:rPr>
          <w:b/>
          <w:bCs/>
          <w:sz w:val="26"/>
          <w:szCs w:val="26"/>
          <w:rtl/>
          <w:lang w:val="en-US"/>
        </w:rPr>
        <w:t xml:space="preserve"> </w:t>
      </w:r>
      <w:r w:rsidRPr="000F79F6">
        <w:rPr>
          <w:b/>
          <w:bCs/>
          <w:sz w:val="26"/>
          <w:szCs w:val="26"/>
          <w:rtl/>
          <w:lang w:val="en-US"/>
        </w:rPr>
        <w:t>والاجتماعية</w:t>
      </w:r>
      <w:r w:rsidRPr="000F79F6">
        <w:rPr>
          <w:b/>
          <w:bCs/>
          <w:sz w:val="26"/>
          <w:szCs w:val="26"/>
          <w:rtl/>
          <w:lang w:val="en-US"/>
        </w:rPr>
        <w:t xml:space="preserve"> </w:t>
      </w:r>
      <w:r w:rsidRPr="000F79F6">
        <w:rPr>
          <w:b/>
          <w:bCs/>
          <w:sz w:val="26"/>
          <w:szCs w:val="26"/>
          <w:rtl/>
          <w:lang w:val="en-US"/>
        </w:rPr>
        <w:t>والثقافية</w:t>
      </w:r>
    </w:p>
    <w:p w14:paraId="15691DF7" w14:textId="6D3D50E5" w:rsidR="00900CB7" w:rsidRPr="000F79F6" w:rsidRDefault="00900CB7" w:rsidP="00900CB7">
      <w:pPr>
        <w:pStyle w:val="HCh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الملاحظات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الختامية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بشأن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الدوري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الثاني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لكرواتيا</w:t>
      </w:r>
      <w:r w:rsidR="00F34865" w:rsidRPr="000F79F6">
        <w:rPr>
          <w:rStyle w:val="FootnoteReference"/>
          <w:b w:val="0"/>
          <w:bCs w:val="0"/>
          <w:sz w:val="14"/>
          <w:szCs w:val="26"/>
          <w:vertAlign w:val="baseline"/>
          <w:rtl/>
          <w:lang w:val="en-US"/>
        </w:rPr>
        <w:footnoteReference w:customMarkFollows="1" w:id="1"/>
        <w:t>*</w:t>
      </w:r>
    </w:p>
    <w:p w14:paraId="7CAF3F74" w14:textId="7D28E0A5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1-</w:t>
      </w:r>
      <w:r w:rsidRPr="000F79F6">
        <w:rPr>
          <w:rtl/>
          <w:lang w:val="en-US"/>
        </w:rPr>
        <w:tab/>
        <w:t>نظرت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الدوري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الثاني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لكرواتيا</w:t>
      </w:r>
      <w:r w:rsidR="00F34865" w:rsidRPr="000F79F6">
        <w:rPr>
          <w:rStyle w:val="FootnoteReference"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2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جلستَيها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الثانية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والثالثة</w:t>
      </w:r>
      <w:r w:rsidR="00F34865" w:rsidRPr="000F79F6">
        <w:rPr>
          <w:rStyle w:val="FootnoteReference"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3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="00F34865" w:rsidRPr="000F79F6">
        <w:rPr>
          <w:rtl/>
          <w:lang w:val="en-US"/>
        </w:rPr>
        <w:t>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المعقودتين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="007E46FC" w:rsidRPr="000F79F6">
        <w:rPr>
          <w:rFonts w:hint="cs"/>
          <w:rtl/>
          <w:lang w:val="en-US"/>
        </w:rPr>
        <w:t> </w:t>
      </w:r>
      <w:r w:rsidRPr="000F79F6">
        <w:rPr>
          <w:rtl/>
          <w:lang w:val="en-US"/>
        </w:rPr>
        <w:t>10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و11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شباط/فبراير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2025،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واعتمدت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هذه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الملاحظات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الختامية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جلستها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الثلاثين،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المعقودة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="007E46FC" w:rsidRPr="000F79F6">
        <w:rPr>
          <w:rFonts w:hint="cs"/>
          <w:rtl/>
          <w:lang w:val="en-US"/>
        </w:rPr>
        <w:t> </w:t>
      </w:r>
      <w:r w:rsidRPr="000F79F6">
        <w:rPr>
          <w:rtl/>
          <w:lang w:val="en-US"/>
        </w:rPr>
        <w:t>28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شباط/فبراير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2025.</w:t>
      </w:r>
    </w:p>
    <w:p w14:paraId="6A224437" w14:textId="6F9D93BF" w:rsidR="00900CB7" w:rsidRPr="000F79F6" w:rsidRDefault="00900CB7" w:rsidP="00900CB7">
      <w:pPr>
        <w:pStyle w:val="H1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ألف-</w:t>
      </w:r>
      <w:r w:rsidRPr="000F79F6">
        <w:rPr>
          <w:rtl/>
          <w:lang w:val="en-US"/>
        </w:rPr>
        <w:tab/>
        <w:t>مقدمة</w:t>
      </w:r>
    </w:p>
    <w:p w14:paraId="3F9FF495" w14:textId="4B064AF8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2-</w:t>
      </w:r>
      <w:r w:rsidRPr="000F79F6">
        <w:rPr>
          <w:rtl/>
          <w:lang w:val="en-US"/>
        </w:rPr>
        <w:tab/>
        <w:t>ترحب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بتقديم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تقريرها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الدوري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الثاني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وبما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أوردته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معلومات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تكميلية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ردودها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قائمة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المسائل</w:t>
      </w:r>
      <w:r w:rsidR="00F34865" w:rsidRPr="000F79F6">
        <w:rPr>
          <w:rStyle w:val="FootnoteReference"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4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="00F34865" w:rsidRPr="000F79F6">
        <w:rPr>
          <w:rtl/>
          <w:lang w:val="en-US"/>
        </w:rPr>
        <w:t>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تقديرها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للحوار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البنّاء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الذي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أجرته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وفد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الطرف.</w:t>
      </w:r>
    </w:p>
    <w:p w14:paraId="7676C29B" w14:textId="4A27771B" w:rsidR="00900CB7" w:rsidRPr="000F79F6" w:rsidRDefault="00900CB7" w:rsidP="00900CB7">
      <w:pPr>
        <w:pStyle w:val="H1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باء-</w:t>
      </w:r>
      <w:r w:rsidRPr="000F79F6">
        <w:rPr>
          <w:rtl/>
          <w:lang w:val="en-US"/>
        </w:rPr>
        <w:tab/>
        <w:t>الجوانب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الإيجابية</w:t>
      </w:r>
    </w:p>
    <w:p w14:paraId="4514A347" w14:textId="4658C704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3-</w:t>
      </w:r>
      <w:r w:rsidRPr="000F79F6">
        <w:rPr>
          <w:rtl/>
          <w:lang w:val="en-US"/>
        </w:rPr>
        <w:tab/>
        <w:t>ترحب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بالتدابير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التشريعية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والمؤسسية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والسياساتية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المتخذة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لزيادة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حماية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الحقوق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الاقتصادية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والاجتماعية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والثقافية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مثل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التصديق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سبع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معاهدات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دولية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لحقوق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الإنسان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وبروتوكولات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اختيارية،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واعتماد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قانون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حماية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المبلّغين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مخالفات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(2022)،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وقانون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مكافحة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المصرَّح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(2022)،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وقانون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مناهضة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التمييز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(2012)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والتدابير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المذكورة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هذه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الملاحظات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الختامية.</w:t>
      </w:r>
    </w:p>
    <w:p w14:paraId="43C8B515" w14:textId="01AC5073" w:rsidR="00900CB7" w:rsidRPr="000F79F6" w:rsidRDefault="00900CB7" w:rsidP="00900CB7">
      <w:pPr>
        <w:pStyle w:val="H1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جيم-</w:t>
      </w:r>
      <w:r w:rsidRPr="000F79F6">
        <w:rPr>
          <w:rtl/>
          <w:lang w:val="en-US"/>
        </w:rPr>
        <w:tab/>
        <w:t>دواعي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القلق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الرئيسية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والتوصيات</w:t>
      </w:r>
    </w:p>
    <w:p w14:paraId="05D7BBC0" w14:textId="03F25833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التطبيق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المحلي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للعهد</w:t>
      </w:r>
      <w:r w:rsidRPr="000F79F6">
        <w:rPr>
          <w:rtl/>
          <w:lang w:val="en-US"/>
        </w:rPr>
        <w:t xml:space="preserve"> </w:t>
      </w:r>
    </w:p>
    <w:p w14:paraId="404A756A" w14:textId="297AC249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4-</w:t>
      </w:r>
      <w:r w:rsidRPr="000F79F6">
        <w:rPr>
          <w:rtl/>
          <w:lang w:val="en-US"/>
        </w:rPr>
        <w:tab/>
        <w:t>تحيط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علما</w:t>
      </w:r>
      <w:r w:rsidR="00142C4A" w:rsidRPr="000F79F6">
        <w:rPr>
          <w:rFonts w:hint="cs"/>
          <w:rtl/>
          <w:lang w:val="en-US"/>
        </w:rPr>
        <w:t>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بالمعلومات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قدمتها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الدورات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التدريبية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تُجرى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للقضاة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والمحامين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أجل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إذكاء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الوعي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لديهم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بشأن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أحكام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العهد،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وتشعر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بالقلق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وجود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معلومات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القضايا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جرى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الاحتجاج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بأحكام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العهد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أمام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المحاكم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المحلية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طبّقت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المحاكم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المحلية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أحكام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العهد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بصورة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مباشرة.</w:t>
      </w:r>
    </w:p>
    <w:p w14:paraId="038733FC" w14:textId="6165A5BC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lastRenderedPageBreak/>
        <w:t>5-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توفر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التدريب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للقضاة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والمحامين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والموظفين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العموميين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أحكام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العهد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وأهلية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المقاضاة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بموجبها،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الوعي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العهد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لدى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الأخصائيين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مجال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وأصحاب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الحقوق.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9(1998)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التطبيق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المحلي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للعهد.</w:t>
      </w:r>
    </w:p>
    <w:p w14:paraId="74E2012B" w14:textId="18FFA7C0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المؤسسة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الوطنية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لحقوق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الإنسان</w:t>
      </w:r>
    </w:p>
    <w:p w14:paraId="1D53B86C" w14:textId="5404E5D6" w:rsidR="00900CB7" w:rsidRPr="000F79F6" w:rsidRDefault="00900CB7" w:rsidP="00CB535A">
      <w:pPr>
        <w:pStyle w:val="SingleTxtGA"/>
        <w:spacing w:line="344" w:lineRule="exact"/>
        <w:rPr>
          <w:lang w:val="en-US" w:eastAsia="zh-TW"/>
        </w:rPr>
      </w:pPr>
      <w:r w:rsidRPr="000F79F6">
        <w:rPr>
          <w:rtl/>
          <w:lang w:val="en-US"/>
        </w:rPr>
        <w:t>6-</w:t>
      </w:r>
      <w:r w:rsidRPr="000F79F6">
        <w:rPr>
          <w:rtl/>
          <w:lang w:val="en-US"/>
        </w:rPr>
        <w:tab/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الطلب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المتزايد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النظر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الشكاوى،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والمهام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الإضافية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وتوسيع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نطاق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أمينة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مظالم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جمهورية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كرواتيا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السنوات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الأخيرة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تقابلها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زيادة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مناسبة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الموارد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والموظفين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وتوسيع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المباني.</w:t>
      </w:r>
    </w:p>
    <w:p w14:paraId="2FD6CCFE" w14:textId="4F5A7878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7-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تزود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مكتب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أمينة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مظالم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جمهورية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كرواتيا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بالموارد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المالية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والبشرية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الكافية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لتمكينه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الاضطلاع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بولايته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أكمل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وجه،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يشمل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تعزيز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الاقتصادية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والاجتماعية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والثقافية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وحمايتها.</w:t>
      </w:r>
    </w:p>
    <w:p w14:paraId="5E830A3B" w14:textId="7F4B3007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الأعمال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التجارية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والحقوق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الاقتصادية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والاجتماعية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والثقافية</w:t>
      </w:r>
    </w:p>
    <w:p w14:paraId="642C7118" w14:textId="6AD11E2B" w:rsidR="00900CB7" w:rsidRPr="000F79F6" w:rsidRDefault="00900CB7" w:rsidP="00CB535A">
      <w:pPr>
        <w:pStyle w:val="SingleTxtGA"/>
        <w:spacing w:line="344" w:lineRule="exact"/>
        <w:rPr>
          <w:lang w:val="en-US" w:eastAsia="zh-TW"/>
        </w:rPr>
      </w:pPr>
      <w:r w:rsidRPr="000F79F6">
        <w:rPr>
          <w:rtl/>
          <w:lang w:val="en-US"/>
        </w:rPr>
        <w:t>8-</w:t>
      </w:r>
      <w:r w:rsidRPr="000F79F6">
        <w:rPr>
          <w:rtl/>
          <w:lang w:val="en-US"/>
        </w:rPr>
        <w:tab/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وجود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إطار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قانوني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وسياساتي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محدد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يضمن</w:t>
      </w:r>
      <w:r w:rsidRPr="000F79F6">
        <w:rPr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إقبال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كيانات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الأعمال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التي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تعمل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في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الدولة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الطرف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أو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تتخذ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منها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مقرّ</w:t>
      </w:r>
      <w:r w:rsidR="007E46FC" w:rsidRPr="000F79F6">
        <w:rPr>
          <w:spacing w:val="-2"/>
          <w:rtl/>
          <w:lang w:val="en-US"/>
        </w:rPr>
        <w:t>اً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لها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على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بذل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العناية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الواجبة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في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مجال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حقوق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الإنسان،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ويكفل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مساءلتها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ينتج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أنشطتها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انتهاكات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للحقوق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المنصوص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عليها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العهد.</w:t>
      </w:r>
      <w:r w:rsidRPr="000F79F6">
        <w:rPr>
          <w:rtl/>
          <w:lang w:val="en-US"/>
        </w:rPr>
        <w:t xml:space="preserve"> </w:t>
      </w:r>
    </w:p>
    <w:p w14:paraId="17FB82A2" w14:textId="6755B0E5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9-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تضع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وطنية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وتعتمدها،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خلال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عملية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تشاورية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وتشاركية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أصحاب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المصلحة،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لتنفيذ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المبادئ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التوجيهية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المتعلقة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بالأعمال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التجارية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الإنسان،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الأمر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سيتيح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إطار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متماسك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ومنهجيّ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لتحديد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المسائل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الوطنية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الأولوية،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ومنع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كيانات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التجارية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انتهاك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الإنسان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والتخفيف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الانتهاكات.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24(2017)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التزامات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بموجب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العهد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الاقتصادية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والاجتماعية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والثقافية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سياق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الأنشطة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التجارية.</w:t>
      </w:r>
    </w:p>
    <w:p w14:paraId="26CF3D52" w14:textId="736D39D2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الحد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الأقصى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الموارد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المتاحة</w:t>
      </w:r>
    </w:p>
    <w:p w14:paraId="77703CAA" w14:textId="31F4C621" w:rsidR="00900CB7" w:rsidRPr="000F79F6" w:rsidRDefault="00900CB7" w:rsidP="00CB535A">
      <w:pPr>
        <w:pStyle w:val="SingleTxtGA"/>
        <w:spacing w:line="344" w:lineRule="exact"/>
        <w:rPr>
          <w:spacing w:val="-2"/>
          <w:lang w:val="en-US" w:eastAsia="zh-TW"/>
        </w:rPr>
      </w:pPr>
      <w:r w:rsidRPr="000F79F6">
        <w:rPr>
          <w:rtl/>
          <w:lang w:val="en-US"/>
        </w:rPr>
        <w:t>10-</w:t>
      </w:r>
      <w:r w:rsidRPr="000F79F6">
        <w:rPr>
          <w:rtl/>
          <w:lang w:val="en-US"/>
        </w:rPr>
        <w:tab/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اعتماد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المفرط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الإيرادات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المتقلبة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المتأتية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السياحة،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يجعل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اقتصادها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عرضة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للتقلبات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الخارجية،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فضل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كفاية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الإيرادات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الضرائب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العقارية.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وقد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تعوق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هاتان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المسألتان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تعبئة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الأقصى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الموارد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المتاحة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لها</w:t>
      </w:r>
      <w:r w:rsidRPr="000F79F6">
        <w:rPr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وعلى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التخطيط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الطويل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الأجل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لسياسات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تؤثر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على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الحقوق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الاقتصادية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والاجتماعية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والثقافية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(المادة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2(1)).</w:t>
      </w:r>
      <w:r w:rsidRPr="000F79F6">
        <w:rPr>
          <w:spacing w:val="-2"/>
          <w:rtl/>
          <w:lang w:val="en-US"/>
        </w:rPr>
        <w:t xml:space="preserve"> </w:t>
      </w:r>
    </w:p>
    <w:p w14:paraId="27D449B5" w14:textId="3D1497D8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11-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تتخذ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لتنويع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اقتصادها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اعتمادها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مستويات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السياحة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المتقلبة،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الاستثمارات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الانتقال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اقتصاد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أخضر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الإيرادات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مصادر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أخرى.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أيض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تجري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تقييمات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شاملة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لأثر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السياسات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الضريبية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القائمة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والمقترحة،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الضرائب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العقارية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(انظر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الفقرة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37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السكن)،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تتمكن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بفعالية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أكبر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إقرار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سياسات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تنهض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الاقتصادية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والاجتماعية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والثقافية.</w:t>
      </w:r>
    </w:p>
    <w:p w14:paraId="161C79A7" w14:textId="4A970519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المساعدة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الإنمائية</w:t>
      </w:r>
      <w:r w:rsidRPr="000F79F6">
        <w:rPr>
          <w:rtl/>
          <w:lang w:val="en-US"/>
        </w:rPr>
        <w:t xml:space="preserve"> </w:t>
      </w:r>
    </w:p>
    <w:p w14:paraId="5D73A76D" w14:textId="01488A08" w:rsidR="00900CB7" w:rsidRPr="000F79F6" w:rsidRDefault="00900CB7" w:rsidP="00CB535A">
      <w:pPr>
        <w:pStyle w:val="SingleTxtGA"/>
        <w:spacing w:line="344" w:lineRule="exact"/>
        <w:rPr>
          <w:lang w:val="en-US" w:eastAsia="zh-TW"/>
        </w:rPr>
      </w:pPr>
      <w:r w:rsidRPr="000F79F6">
        <w:rPr>
          <w:rtl/>
          <w:lang w:val="en-US"/>
        </w:rPr>
        <w:t>12-</w:t>
      </w:r>
      <w:r w:rsidRPr="000F79F6">
        <w:rPr>
          <w:rtl/>
          <w:lang w:val="en-US"/>
        </w:rPr>
        <w:tab/>
        <w:t>ترحب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بسنّ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قانون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التعاون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الإنمائي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والمعونة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الإنسانية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لعام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2024،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ولكنها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تأسف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المستوى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الحالي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(2023)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للمساعدة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الإنمائية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الرسمية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يمثل</w:t>
      </w:r>
      <w:r w:rsidR="007E46FC" w:rsidRPr="000F79F6">
        <w:rPr>
          <w:rFonts w:hint="cs"/>
          <w:rtl/>
          <w:lang w:val="en-US"/>
        </w:rPr>
        <w:t xml:space="preserve"> 0,2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المائة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الدخل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lastRenderedPageBreak/>
        <w:t>القومي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الإجمالي،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وهو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أقل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المستوى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المستهدف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المتفق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عليه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دوليّ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والمحدد</w:t>
      </w:r>
      <w:r w:rsidRPr="000F79F6">
        <w:rPr>
          <w:rtl/>
          <w:lang w:val="en-US"/>
        </w:rPr>
        <w:t xml:space="preserve"> </w:t>
      </w:r>
      <w:r w:rsidR="007E46FC" w:rsidRPr="000F79F6">
        <w:rPr>
          <w:rFonts w:ascii="Simplified Arabic" w:hAnsi="Simplified Arabic"/>
          <w:rtl/>
          <w:lang w:val="en-US"/>
        </w:rPr>
        <w:t>ﺑ</w:t>
      </w:r>
      <w:r w:rsidRPr="000F79F6">
        <w:rPr>
          <w:rtl/>
          <w:lang w:val="en-US"/>
        </w:rPr>
        <w:t xml:space="preserve"> </w:t>
      </w:r>
      <w:r w:rsidR="007E46FC" w:rsidRPr="000F79F6">
        <w:rPr>
          <w:rFonts w:hint="cs"/>
          <w:rtl/>
          <w:lang w:val="en-US"/>
        </w:rPr>
        <w:t>0,7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المائة،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وذلك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الرغم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الزيادة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المساعدة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الإنمائية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الرسمية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السنوات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الأخيرة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2(1)).</w:t>
      </w:r>
    </w:p>
    <w:p w14:paraId="38EADD6F" w14:textId="30B2761B" w:rsidR="00900CB7" w:rsidRPr="000F79F6" w:rsidRDefault="00900CB7" w:rsidP="00900CB7">
      <w:pPr>
        <w:pStyle w:val="SingleTxtGA"/>
        <w:rPr>
          <w:rStyle w:val="FootnoteReference"/>
          <w:sz w:val="22"/>
          <w:lang w:val="en-US" w:eastAsia="zh-TW"/>
        </w:rPr>
      </w:pPr>
      <w:r w:rsidRPr="000F79F6">
        <w:rPr>
          <w:rtl/>
          <w:lang w:val="en-US"/>
        </w:rPr>
        <w:t>13-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تزيد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الحصة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المخصصة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دخلها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القومي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الإجمالي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للمساعدة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الإنمائية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الرسمية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تحقيق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الغاية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حددتها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الأمم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المتحدة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بنسبة</w:t>
      </w:r>
      <w:r w:rsidR="007E46FC" w:rsidRPr="000F79F6">
        <w:rPr>
          <w:rFonts w:hint="cs"/>
          <w:b/>
          <w:bCs/>
          <w:rtl/>
          <w:lang w:val="en-US"/>
        </w:rPr>
        <w:t xml:space="preserve"> 0,7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المائة.</w:t>
      </w:r>
      <w:r w:rsidRPr="000F79F6">
        <w:rPr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تذكر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ببيانها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التعهد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بعدم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ترك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خلف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الركب</w:t>
      </w:r>
      <w:r w:rsidR="00F34865" w:rsidRPr="000F79F6">
        <w:rPr>
          <w:rStyle w:val="FootnoteReference"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5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="00F34865" w:rsidRPr="000F79F6">
        <w:rPr>
          <w:rtl/>
          <w:lang w:val="en-US"/>
        </w:rPr>
        <w:t>.</w:t>
      </w:r>
    </w:p>
    <w:p w14:paraId="253DC730" w14:textId="02380818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التخفيف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آثار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المناخ</w:t>
      </w:r>
    </w:p>
    <w:p w14:paraId="4E0F4A70" w14:textId="7921CD5F" w:rsidR="00900CB7" w:rsidRPr="000F79F6" w:rsidRDefault="00900CB7" w:rsidP="00CB535A">
      <w:pPr>
        <w:pStyle w:val="SingleTxtGA"/>
        <w:spacing w:line="348" w:lineRule="exact"/>
        <w:rPr>
          <w:lang w:val="en-US" w:eastAsia="zh-TW"/>
        </w:rPr>
      </w:pPr>
      <w:r w:rsidRPr="000F79F6">
        <w:rPr>
          <w:rtl/>
          <w:lang w:val="en-US"/>
        </w:rPr>
        <w:t>14-</w:t>
      </w:r>
      <w:r w:rsidRPr="000F79F6">
        <w:rPr>
          <w:rtl/>
          <w:lang w:val="en-US"/>
        </w:rPr>
        <w:tab/>
        <w:t>بينما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تلاحظ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المحرز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السنوات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الأخيرة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زيادة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حصة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الطاقة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المتجددة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مزيج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مصادر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الطاقة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المستخدَمة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يساورها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القلق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السياسات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الحالية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لخفض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الانبعاثات</w:t>
      </w:r>
      <w:r w:rsidRPr="000F79F6">
        <w:rPr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وعمليات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الموافقة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الإدارية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في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مجال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الطاقة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المتجددة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قد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لا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تكون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كافية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لوفاء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الدولة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الطرف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بالتزاماتها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بموجب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اتفاق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باريس.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الممارسات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المستدامة،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ومنها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استمرار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دعم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الوقود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الأحفوري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ومواصلة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تطوير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البنية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التحتية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للوقود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الأحفوري،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مثل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توسيع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محطة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الغاز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الطبيعي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جزيرة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كرك،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تزيد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الآثار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الضارة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لتغير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المناخ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بما</w:t>
      </w:r>
      <w:r w:rsidRPr="000F79F6">
        <w:rPr>
          <w:rtl/>
          <w:lang w:val="en-US"/>
        </w:rPr>
        <w:t xml:space="preserve"> </w:t>
      </w:r>
      <w:r w:rsidR="007E46FC" w:rsidRPr="000F79F6">
        <w:rPr>
          <w:rFonts w:hint="cs"/>
          <w:rtl/>
          <w:lang w:val="en-US"/>
        </w:rPr>
        <w:t>ي</w:t>
      </w:r>
      <w:r w:rsidRPr="000F79F6">
        <w:rPr>
          <w:rtl/>
          <w:lang w:val="en-US"/>
        </w:rPr>
        <w:t>تجاوز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حدود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2(1)).</w:t>
      </w:r>
    </w:p>
    <w:p w14:paraId="3BA787E6" w14:textId="3D543D85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15-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تذكر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ببيانها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تغير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المناخ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والعهد</w:t>
      </w:r>
      <w:r w:rsidR="00F34865" w:rsidRPr="000F79F6">
        <w:rPr>
          <w:rStyle w:val="FootnoteReference"/>
          <w:bCs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6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="00F34865" w:rsidRPr="000F79F6">
        <w:rPr>
          <w:b/>
          <w:bCs/>
          <w:rtl/>
          <w:lang w:val="en-US"/>
        </w:rPr>
        <w:t>،</w:t>
      </w:r>
      <w:r w:rsidRPr="000F79F6">
        <w:rPr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تقوم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يلي:</w:t>
      </w:r>
    </w:p>
    <w:p w14:paraId="25155AE6" w14:textId="29FDD153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(أ)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اتخاذ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معززة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لتحقيق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مساهمتها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المحددة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وطنيّ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بموجب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اتفاق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باريس،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الضرائب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الانبعاثات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وإلغاء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دعم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الوقود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الأحفوري؛</w:t>
      </w:r>
    </w:p>
    <w:p w14:paraId="3F4CE2F3" w14:textId="47770B98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(ب)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مواصلة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جهودها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الاستعاضة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الوقود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الأحفوري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مزيجها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مصادر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الطاقة،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وتسريع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الجهود،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الاستثمار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الطاقة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المتجددة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باعتبارها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مصدر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بديل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للطاقة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وتسريع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وتيرته،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العقبات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البيروقراطية،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وتبسيط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عمليات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الموافقة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مشاريع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الطاقة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المتجددة؛</w:t>
      </w:r>
    </w:p>
    <w:p w14:paraId="03AB635E" w14:textId="35D0E7FC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(ج)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توسيع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نطاق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الجهود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تحسين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الكفاءة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استخدام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الطاقة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الصناعة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والمباني،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خطط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الحوافز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القائمة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التخفيضات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الضريبية.</w:t>
      </w:r>
    </w:p>
    <w:p w14:paraId="610FAD84" w14:textId="15034551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التمييز</w:t>
      </w:r>
    </w:p>
    <w:p w14:paraId="31808CC7" w14:textId="6426A7A4" w:rsidR="00900CB7" w:rsidRPr="000F79F6" w:rsidRDefault="00900CB7" w:rsidP="00CB535A">
      <w:pPr>
        <w:pStyle w:val="SingleTxtGA"/>
        <w:spacing w:line="348" w:lineRule="exact"/>
        <w:rPr>
          <w:lang w:val="en-US" w:eastAsia="zh-TW"/>
        </w:rPr>
      </w:pPr>
      <w:r w:rsidRPr="000F79F6">
        <w:rPr>
          <w:rtl/>
          <w:lang w:val="en-US"/>
        </w:rPr>
        <w:t>16-</w:t>
      </w:r>
      <w:r w:rsidRPr="000F79F6">
        <w:rPr>
          <w:rtl/>
          <w:lang w:val="en-US"/>
        </w:rPr>
        <w:tab/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بوجود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فجوة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حالات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التمييز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العنصري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المسجلة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رسميّ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بموجب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قانون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مناهضة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التمييز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والعدد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الأكبر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بكثير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الحالات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أبلغت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الأقليات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الإثنية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والقومية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المواطنين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الدراسات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الاستقصائية.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الموارد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تخصصها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لتنفيذ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الاستراتيجيات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والسياسات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المتعلقة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بالتمييز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العنصري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كافية،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بعض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السلطات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المحلية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راغبة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إنفاذ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الأطر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التشريعية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والسياساتية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تتناول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التمييز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العنصري،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ومنها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قانون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مكافحة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التمييز،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إنفاذ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فعال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2(2)).</w:t>
      </w:r>
    </w:p>
    <w:p w14:paraId="2BA57062" w14:textId="4BBB24B4" w:rsidR="00900CB7" w:rsidRPr="000F79F6" w:rsidRDefault="00900CB7" w:rsidP="00900CB7">
      <w:pPr>
        <w:pStyle w:val="SingleTxtGA"/>
        <w:rPr>
          <w:rStyle w:val="FootnoteReference"/>
          <w:sz w:val="22"/>
          <w:lang w:val="en-US" w:eastAsia="zh-TW"/>
        </w:rPr>
      </w:pPr>
      <w:r w:rsidRPr="000F79F6">
        <w:rPr>
          <w:rtl/>
          <w:lang w:val="en-US"/>
        </w:rPr>
        <w:t>17-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تكفل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التطبيق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الفعال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لسياساتها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مكافحة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التمييز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أساس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الجنسية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أو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الأصل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الإثني،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خلال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تعزيز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البيانات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وتوفير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الموارد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الكافية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الإنفاذ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الشامل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لسياسات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التمييز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والأطر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القانونية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الصعيدين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المحلي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والإقليمي،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النحو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أوصت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أيض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القضاء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التمييز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العنصري</w:t>
      </w:r>
      <w:r w:rsidR="00F34865" w:rsidRPr="000F79F6">
        <w:rPr>
          <w:rStyle w:val="FootnoteReference"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7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="00F34865" w:rsidRPr="000F79F6">
        <w:rPr>
          <w:b/>
          <w:bCs/>
          <w:rtl/>
          <w:lang w:val="en-US"/>
        </w:rPr>
        <w:t>.</w:t>
      </w:r>
    </w:p>
    <w:p w14:paraId="04D51B06" w14:textId="5E2913B5" w:rsidR="00900CB7" w:rsidRPr="000F79F6" w:rsidRDefault="00900CB7" w:rsidP="00CB535A">
      <w:pPr>
        <w:pStyle w:val="SingleTxtGA"/>
        <w:spacing w:line="346" w:lineRule="exact"/>
        <w:rPr>
          <w:lang w:val="en-US" w:eastAsia="zh-TW"/>
        </w:rPr>
      </w:pPr>
      <w:r w:rsidRPr="000F79F6">
        <w:rPr>
          <w:rtl/>
          <w:lang w:val="en-US"/>
        </w:rPr>
        <w:lastRenderedPageBreak/>
        <w:t>18-</w:t>
      </w:r>
      <w:r w:rsidRPr="000F79F6">
        <w:rPr>
          <w:rtl/>
          <w:lang w:val="en-US"/>
        </w:rPr>
        <w:tab/>
        <w:t>وبينما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تحيط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علم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بالمعلومات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قدمتها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بشأن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خطتها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الوطنية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لإدماج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للفترة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2021-2027،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يساورها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القلق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بانتشار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جرائم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الكراهية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وخطاب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الكراهية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العنصرية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نطاق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واسع،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جانب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انتشار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القوالب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النمطية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الضارة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تستهدف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والصرب،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إما</w:t>
      </w:r>
      <w:r w:rsidR="00856B9C" w:rsidRPr="000F79F6">
        <w:rPr>
          <w:rFonts w:hint="cs"/>
          <w:rtl/>
          <w:lang w:val="en-US"/>
        </w:rPr>
        <w:t> </w:t>
      </w:r>
      <w:r w:rsidRPr="000F79F6">
        <w:rPr>
          <w:rtl/>
          <w:lang w:val="en-US"/>
        </w:rPr>
        <w:t>جماعيّ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بوصفهما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أقليتَين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فرديّ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سواء،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بسبل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وسائل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الإعلام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والإنترنت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ومنصات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التواصل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الاجتماعي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2(2)).</w:t>
      </w:r>
    </w:p>
    <w:p w14:paraId="7E7A6A3A" w14:textId="1A6CB757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19-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20(2009)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التمييز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الاقتصادية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والاجتماعية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والثقافية،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تقوم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يلي:</w:t>
      </w:r>
    </w:p>
    <w:p w14:paraId="394A23FD" w14:textId="2A6074FB" w:rsidR="00900CB7" w:rsidRPr="000F79F6" w:rsidRDefault="00900CB7" w:rsidP="00CB535A">
      <w:pPr>
        <w:pStyle w:val="SingleTxtGA"/>
        <w:spacing w:after="100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(أ)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إنفاذ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قانون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مناهضة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التمييز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والقيام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بحملات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تستهدف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أكثر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الأفراد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والمجموعات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عرضة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للتمييز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العنصري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إطلاعهم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أوجه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الحماية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القانونية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وتحسين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إمكانية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المتضررين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التمييز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الانتصاف؛</w:t>
      </w:r>
    </w:p>
    <w:p w14:paraId="6C53708E" w14:textId="51749122" w:rsidR="00900CB7" w:rsidRPr="000F79F6" w:rsidRDefault="00900CB7" w:rsidP="00CB535A">
      <w:pPr>
        <w:pStyle w:val="SingleTxtGA"/>
        <w:spacing w:after="100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(ب)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جهودها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مكافحة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الكراهية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العنصرية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وجرائم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الكراهية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ضد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الروما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والصرب،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الإنفاذ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الفعال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للمواد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القانون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الجنائي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والبروتوكولات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المعمول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يتعلق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بقضايا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جرائم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الكراهية؛</w:t>
      </w:r>
    </w:p>
    <w:p w14:paraId="5811FB02" w14:textId="7FF097EB" w:rsidR="00900CB7" w:rsidRPr="000F79F6" w:rsidRDefault="00900CB7" w:rsidP="00CB535A">
      <w:pPr>
        <w:pStyle w:val="SingleTxtGA"/>
        <w:spacing w:after="100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(ج)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تنفيذ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الاستراتيجيات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القائمة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وتعزيزها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بفعالية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لرصد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انتشار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الكراهية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العنصرية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عبر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القنوات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الإعلامية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والإنترنت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ووسائل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التواصل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الاجتماعي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خلال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كثب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المؤسسات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الإعلامية،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ومقدمي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خدمات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الإنترنت،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ومنصات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التواصل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الاجتماعي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وممثلي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المجموعات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المعرضة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الخطاب؛</w:t>
      </w:r>
    </w:p>
    <w:p w14:paraId="44D76CA5" w14:textId="4C011904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(د)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التنديد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بجميع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أشكال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الكراهية،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والنأي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بالنفس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الخطاب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العنصري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يصدر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السياسيين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والشخصيات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التحقيق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حالات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الكراهية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النحو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الواجب،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إدانة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شخص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تطبيق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عقوبات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تتناسب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الجريمة.</w:t>
      </w:r>
      <w:r w:rsidRPr="000F79F6">
        <w:rPr>
          <w:rtl/>
          <w:lang w:val="en-US"/>
        </w:rPr>
        <w:t xml:space="preserve"> </w:t>
      </w:r>
    </w:p>
    <w:p w14:paraId="176FC585" w14:textId="13BA1BC3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المساواة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الرجل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والمرأة</w:t>
      </w:r>
    </w:p>
    <w:p w14:paraId="35F92F0C" w14:textId="28761FAA" w:rsidR="00900CB7" w:rsidRPr="000F79F6" w:rsidRDefault="00900CB7" w:rsidP="00CB535A">
      <w:pPr>
        <w:pStyle w:val="SingleTxtGA"/>
        <w:spacing w:line="346" w:lineRule="exact"/>
        <w:rPr>
          <w:lang w:val="en-US" w:eastAsia="zh-TW"/>
        </w:rPr>
      </w:pPr>
      <w:r w:rsidRPr="000F79F6">
        <w:rPr>
          <w:rtl/>
          <w:lang w:val="en-US"/>
        </w:rPr>
        <w:t>20-</w:t>
      </w:r>
      <w:r w:rsidRPr="000F79F6">
        <w:rPr>
          <w:rtl/>
          <w:lang w:val="en-US"/>
        </w:rPr>
        <w:tab/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استمرار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الفجوات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الأجور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والمعاشات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التقاعدية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الجنسين،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بسبب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الفصل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الرأسي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والأفقي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الجنسين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وارتفاع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نسبة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تمثيل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النساء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الوظائف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المنخفضة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الأجر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مقارنة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بالرجال،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ذلك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المنزلي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مجال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الرعاية،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الاقتصاد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النظامي.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وجود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نظام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رعاية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شامل،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وهو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يؤثر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النساء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بوجه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(المواد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3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و6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و10).</w:t>
      </w:r>
    </w:p>
    <w:p w14:paraId="338EADE3" w14:textId="41B677A5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21-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16(2005)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المساواة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والمرأة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التمتع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بجميع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الاقتصاديـة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والاجتماعية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والثقافية،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تقوم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يلي:</w:t>
      </w:r>
      <w:r w:rsidRPr="000F79F6">
        <w:rPr>
          <w:b/>
          <w:bCs/>
          <w:rtl/>
          <w:lang w:val="en-US"/>
        </w:rPr>
        <w:t xml:space="preserve"> </w:t>
      </w:r>
    </w:p>
    <w:p w14:paraId="03B19EBB" w14:textId="65C7CBCC" w:rsidR="00900CB7" w:rsidRPr="000F79F6" w:rsidRDefault="00900CB7" w:rsidP="00CB535A">
      <w:pPr>
        <w:pStyle w:val="SingleTxtGA"/>
        <w:spacing w:after="100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(أ)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اتخاذ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فعالة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مشاركة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المرأة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المناطق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الريفية،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وتسريع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انتقال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المرأة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النظامي؛</w:t>
      </w:r>
    </w:p>
    <w:p w14:paraId="5023276D" w14:textId="40F0E51D" w:rsidR="00900CB7" w:rsidRPr="000F79F6" w:rsidRDefault="00900CB7" w:rsidP="00CB535A">
      <w:pPr>
        <w:pStyle w:val="SingleTxtGA"/>
        <w:spacing w:after="100"/>
        <w:rPr>
          <w:spacing w:val="-2"/>
          <w:lang w:val="en-US" w:eastAsia="zh-TW"/>
        </w:rPr>
      </w:pPr>
      <w:r w:rsidRPr="000F79F6">
        <w:rPr>
          <w:spacing w:val="-2"/>
          <w:rtl/>
          <w:lang w:val="en-US"/>
        </w:rPr>
        <w:tab/>
      </w:r>
      <w:r w:rsidRPr="000F79F6">
        <w:rPr>
          <w:spacing w:val="-2"/>
          <w:rtl/>
          <w:lang w:val="en-US"/>
        </w:rPr>
        <w:t>(ب)</w:t>
      </w:r>
      <w:r w:rsidRPr="000F79F6">
        <w:rPr>
          <w:spacing w:val="-2"/>
          <w:rtl/>
          <w:lang w:val="en-US"/>
        </w:rPr>
        <w:tab/>
      </w:r>
      <w:r w:rsidRPr="000F79F6">
        <w:rPr>
          <w:b/>
          <w:bCs/>
          <w:spacing w:val="-2"/>
          <w:rtl/>
          <w:lang w:val="en-US"/>
        </w:rPr>
        <w:t>ضمان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تطبيق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تدابير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حماية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الأمومة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للمرأة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العاملة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على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الاقتصاد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غير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النظامي</w:t>
      </w:r>
      <w:r w:rsidRPr="000F79F6">
        <w:rPr>
          <w:b/>
          <w:bCs/>
          <w:spacing w:val="-2"/>
          <w:rtl/>
          <w:lang w:val="en-US"/>
        </w:rPr>
        <w:t xml:space="preserve"> </w:t>
      </w:r>
      <w:r w:rsidRPr="000F79F6">
        <w:rPr>
          <w:b/>
          <w:bCs/>
          <w:spacing w:val="-2"/>
          <w:rtl/>
          <w:lang w:val="en-US"/>
        </w:rPr>
        <w:t>أيض</w:t>
      </w:r>
      <w:r w:rsidR="00142C4A" w:rsidRPr="000F79F6">
        <w:rPr>
          <w:b/>
          <w:bCs/>
          <w:spacing w:val="-2"/>
          <w:rtl/>
          <w:lang w:val="en-US"/>
        </w:rPr>
        <w:t>اً</w:t>
      </w:r>
      <w:r w:rsidRPr="000F79F6">
        <w:rPr>
          <w:b/>
          <w:bCs/>
          <w:spacing w:val="-2"/>
          <w:rtl/>
          <w:lang w:val="en-US"/>
        </w:rPr>
        <w:t>؛</w:t>
      </w:r>
    </w:p>
    <w:p w14:paraId="6FAC62FA" w14:textId="4FE36C6B" w:rsidR="00900CB7" w:rsidRPr="000F79F6" w:rsidRDefault="00900CB7" w:rsidP="00CB535A">
      <w:pPr>
        <w:pStyle w:val="SingleTxtGA"/>
        <w:spacing w:after="100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(ج)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تسريع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الجهود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الفجوة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الأجور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الجنسين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وتعزيز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التوزيع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العادل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للأعمال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المنزلية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وأعمال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الرعاية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المرأة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والرجل؛</w:t>
      </w:r>
      <w:r w:rsidRPr="000F79F6">
        <w:rPr>
          <w:rtl/>
          <w:lang w:val="en-US"/>
        </w:rPr>
        <w:t xml:space="preserve"> </w:t>
      </w:r>
    </w:p>
    <w:p w14:paraId="435DFD9E" w14:textId="62C318CA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(د)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توسيع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نطاق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استفادة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الإجازة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الوالدية،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ترتيبات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المرنة،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الجهود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توافر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خدمات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رعاية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الطفل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والتعليم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وإمكانية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عليها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وإتاحتها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بتكلفة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ميسورة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أنحاء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الطرف؛</w:t>
      </w:r>
      <w:r w:rsidRPr="000F79F6">
        <w:rPr>
          <w:rtl/>
          <w:lang w:val="en-US"/>
        </w:rPr>
        <w:t xml:space="preserve"> </w:t>
      </w:r>
    </w:p>
    <w:p w14:paraId="07D7665A" w14:textId="719AE801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lastRenderedPageBreak/>
        <w:tab/>
      </w:r>
      <w:r w:rsidRPr="000F79F6">
        <w:rPr>
          <w:rtl/>
          <w:lang w:val="en-US"/>
        </w:rPr>
        <w:t>(هـ)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إنشاء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نظام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رعاية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شامل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يسترشد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بمنظور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جنساني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ومتعدد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الجوانب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والثقافات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وقائم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الإنسان.</w:t>
      </w:r>
      <w:r w:rsidRPr="000F79F6">
        <w:rPr>
          <w:rtl/>
          <w:lang w:val="en-US"/>
        </w:rPr>
        <w:t xml:space="preserve"> </w:t>
      </w:r>
    </w:p>
    <w:p w14:paraId="6D7E36E7" w14:textId="53954389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</w:p>
    <w:p w14:paraId="1E0D1C34" w14:textId="1B53E6B3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22-</w:t>
      </w:r>
      <w:r w:rsidRPr="000F79F6">
        <w:rPr>
          <w:rtl/>
          <w:lang w:val="en-US"/>
        </w:rPr>
        <w:tab/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ارتفاع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معدلات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البطالة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السنوات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الأخيرة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صفوف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النساء</w:t>
      </w:r>
      <w:r w:rsidRPr="000F79F6">
        <w:rPr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والفتيات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الحاصلات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على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التعليم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الأساسي،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وفي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صفوف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الروما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مقارنةً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بعامة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السكان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(المادتان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2(2)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و6).</w:t>
      </w:r>
    </w:p>
    <w:p w14:paraId="77FFBA19" w14:textId="4A2753E4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23-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18(2005)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تزيد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جهودها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معالجة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البطالة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صفوف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النساء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والفتيات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الحاصلات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التعليم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الأساسي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والروما،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سبيل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المثال،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تنفيذ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مخططات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توظيف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محددة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القطاع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تواصل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جهودها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تكييف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التعليم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لتلبية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احتياجات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خلال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توسيع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نطاق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التدريب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المهني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سبيل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المثال.</w:t>
      </w:r>
    </w:p>
    <w:p w14:paraId="28934EAA" w14:textId="1B738FD4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24-</w:t>
      </w:r>
      <w:r w:rsidRPr="000F79F6">
        <w:rPr>
          <w:rtl/>
          <w:lang w:val="en-US"/>
        </w:rPr>
        <w:tab/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بارتفاع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نسبة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الأشخاص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ذوي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الإعاقة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العاطلين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والذين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يعانون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نقص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مقارنة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بنسبتهم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السكان.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وتشير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هذا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التفاوت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يرتبط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ارتباط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وثيق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وجود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وسائل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نقل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ميسَّرة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أماكن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ومحدودية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الوعي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بالالتزام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بتوفير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ترتيبات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تيسيرية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معقولة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مكان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تشمل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ساعات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المرنة.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وبالإضافة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ذلك،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ورد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أنه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نادر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يُقدَّم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الدعم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المساعدين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ونادر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تتوافر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ترتيبات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بديلة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للأشخاص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القادرين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لمدة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ثماني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ساعات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كاملة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اليوم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(المواد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و6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و7).</w:t>
      </w:r>
    </w:p>
    <w:p w14:paraId="363D93B8" w14:textId="7A95EE2F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25-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تواصل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تعزيز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سياستها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المتعلقة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بتوظيف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الأشخاص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ذوي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الإعاقة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معالجة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الأسباب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الجذرية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لبطالتهم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وعمالتهم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الناقصة،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تنفذ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أهداف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دقيقة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ومحددة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زمنيّ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لقياس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التقدم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المحرز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بانتظام،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مراعاة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الاحتياجات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الخاصة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للأشخاص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ذوي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الإعاقة،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يشمل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توفير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ترتيبات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تيسيرية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معقولة.</w:t>
      </w:r>
    </w:p>
    <w:p w14:paraId="7358CA04" w14:textId="3B4BCEB6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ظروف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عادلة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ومواتية</w:t>
      </w:r>
      <w:r w:rsidRPr="000F79F6">
        <w:rPr>
          <w:rtl/>
          <w:lang w:val="en-US"/>
        </w:rPr>
        <w:t xml:space="preserve"> </w:t>
      </w:r>
    </w:p>
    <w:p w14:paraId="304AE2EE" w14:textId="157D18E0" w:rsidR="00900CB7" w:rsidRPr="000F79F6" w:rsidRDefault="00900CB7" w:rsidP="00900CB7">
      <w:pPr>
        <w:pStyle w:val="SingleTxtGA"/>
        <w:rPr>
          <w:rtl/>
          <w:lang w:val="en-US" w:eastAsia="zh-TW"/>
        </w:rPr>
      </w:pPr>
      <w:r w:rsidRPr="000F79F6">
        <w:rPr>
          <w:rtl/>
          <w:lang w:val="en-US"/>
        </w:rPr>
        <w:t>26-</w:t>
      </w:r>
      <w:r w:rsidRPr="000F79F6">
        <w:rPr>
          <w:rtl/>
          <w:lang w:val="en-US"/>
        </w:rPr>
        <w:tab/>
        <w:t>بينما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تحيط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علم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بالتدابير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التشريعية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اتخذتها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أجل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التصدي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المسجل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المستقر،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فإنها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تزال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تشعر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بالقلق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كفاية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إنفاذ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تشريعات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العميق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المهاجرين،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سيما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المهرة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وذوو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الأجور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المنخفضة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قطاعات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البناء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والخدمات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والنقل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وتوصيل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الطعام،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يشهدون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كثير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الأحيان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دفع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أجورهم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التأخر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دفعها،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وحرمانهم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فترات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الراحة،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تزويدهم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بعقد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عمل.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كثير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المهاجرين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يلتمسون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سبل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الانتصاف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انتهاكات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حقوق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خوف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انتقام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أرباب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منهم،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بطرقٍ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إنهاء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العقود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(المادتان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و7).</w:t>
      </w:r>
    </w:p>
    <w:p w14:paraId="43F09875" w14:textId="200923B9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27-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23(2016)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التمتع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بشروط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عادلة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ومرضية،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تقوم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يلي:</w:t>
      </w:r>
    </w:p>
    <w:p w14:paraId="00158BBC" w14:textId="5EC35A69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(أ)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عدد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مفتشي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وغيرهم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سلطات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الإنفاذ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وتعزيز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قدراتهم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لمنع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انتهاكات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صفوف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المهاجرين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قطاعات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البناء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والخدمات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والنقل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الطعام،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وكشفها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والتصدي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بفعالية؛</w:t>
      </w:r>
    </w:p>
    <w:p w14:paraId="559E6CDC" w14:textId="0770454A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lastRenderedPageBreak/>
        <w:tab/>
      </w:r>
      <w:r w:rsidRPr="000F79F6">
        <w:rPr>
          <w:rtl/>
          <w:lang w:val="en-US"/>
        </w:rPr>
        <w:t>(ب)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مواصلة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تحسين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نظام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حماية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الأجور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خلال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تعزيز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آليات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الرصد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والإنفاذ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والانتصاف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قيام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أرباب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بدفع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الوقت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المحدد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وبالكامل،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وفرض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عقوبات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أرباب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المخالفين؛</w:t>
      </w:r>
      <w:r w:rsidRPr="000F79F6">
        <w:rPr>
          <w:rtl/>
          <w:lang w:val="en-US"/>
        </w:rPr>
        <w:t xml:space="preserve"> </w:t>
      </w:r>
    </w:p>
    <w:p w14:paraId="39C30B4A" w14:textId="791EE4DF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(ج)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اتخاذ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مزيد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توفير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آليات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يسهل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إليها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تقديم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الشكاوى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انتهاكات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كفالة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حمايتهم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انتقام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أرباب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العمل.</w:t>
      </w:r>
    </w:p>
    <w:p w14:paraId="0A94F56C" w14:textId="6EA608D0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الضمان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الاجتماعي</w:t>
      </w:r>
      <w:r w:rsidRPr="000F79F6">
        <w:rPr>
          <w:rtl/>
          <w:lang w:val="en-US"/>
        </w:rPr>
        <w:t xml:space="preserve"> </w:t>
      </w:r>
    </w:p>
    <w:p w14:paraId="0F97D40E" w14:textId="38EEB16D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28-</w:t>
      </w:r>
      <w:r w:rsidRPr="000F79F6">
        <w:rPr>
          <w:rtl/>
          <w:lang w:val="en-US"/>
        </w:rPr>
        <w:tab/>
        <w:t>بينما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تحيط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علم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باعتماد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قانون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الرعاية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الاجتماعية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الجديد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2022،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فإنها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تشعر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بالقلق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مستوى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استحقاقات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المساعدة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الاجتماعية،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ومنها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الأدنى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المضمون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الاستحقاقات،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والاستحقاقات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الوطنية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لكبار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يزال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كافٍ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لتغطية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تكلفة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المعيشة.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الواردة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حالات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الاعتراف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الحصول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الأدنى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المضمون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الاستحقاقات،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التأخيرات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الإدارية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الموافقة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والدفع.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كذلك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الحصول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الأدنى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المضمون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الاستحقاقات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مشروط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60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90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ساعة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الشهر،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دون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منح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إعفاءات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بسبب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المرض،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هذا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الشرط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يُنفَّذ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نحو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متسق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مختلف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أنحاء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إقليم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(المواد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7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و9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و11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و12).</w:t>
      </w:r>
    </w:p>
    <w:p w14:paraId="4EAEC9D1" w14:textId="11B43B22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29-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19(2007)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الاجتماعي،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تقوم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يلي:</w:t>
      </w:r>
    </w:p>
    <w:p w14:paraId="228141A0" w14:textId="313F39AC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(أ)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اتخاذ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تضمن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كفاية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مستويات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الأدنى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المضمون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الاستحقاقات،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والاستحقاقات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الوطنية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لكبار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السن،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إنشاء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نظام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مقايسة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يتسم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بالفعالية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والشفافية؛</w:t>
      </w:r>
    </w:p>
    <w:p w14:paraId="53BF63C7" w14:textId="61943C4C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(ب)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مراجعة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إجراءات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الموافقة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الأدنى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المضمون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الاستحقاقات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ودفعه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فعاليتها؛</w:t>
      </w:r>
    </w:p>
    <w:p w14:paraId="70639C29" w14:textId="0EDA0E06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(ج)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تنقيح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شروط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الأدنى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المضمون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الاستحقاقات،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إعفاءات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حالات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المرض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تنفيذ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الأدنى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المضمون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الاستحقاقات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نحو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متسق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أنحاء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إقليم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الطرف.</w:t>
      </w:r>
    </w:p>
    <w:p w14:paraId="386ACD0D" w14:textId="470D56A6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خدمات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الرعاية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الاجتماعية</w:t>
      </w:r>
      <w:r w:rsidRPr="000F79F6">
        <w:rPr>
          <w:rtl/>
          <w:lang w:val="en-US"/>
        </w:rPr>
        <w:t xml:space="preserve"> </w:t>
      </w:r>
    </w:p>
    <w:p w14:paraId="744944CF" w14:textId="55E80167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30-</w:t>
      </w:r>
      <w:r w:rsidRPr="000F79F6">
        <w:rPr>
          <w:rtl/>
          <w:lang w:val="en-US"/>
        </w:rPr>
        <w:tab/>
        <w:t>يساور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القلق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كفاية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توافر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خدمات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الرعاية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الطويلة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الأجل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الجيدة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والميسورة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التكلفة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لكبار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سيما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البلدات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الصغيرة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والمناطق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الريفية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(المادتان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9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و10).</w:t>
      </w:r>
    </w:p>
    <w:p w14:paraId="39E1B847" w14:textId="25487640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31-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تكثف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جهودها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كبار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رعاية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طويلة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جيدة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وميسورة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التكلفة،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بدعمٍ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عدد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كافٍ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الموظفين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المؤهلين،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البلدات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الصغيرة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والمناطق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الريفية.</w:t>
      </w:r>
    </w:p>
    <w:p w14:paraId="23675808" w14:textId="6E97E5E7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حماية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الأسرة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والأطفال</w:t>
      </w:r>
    </w:p>
    <w:p w14:paraId="4EA8F562" w14:textId="31A3A5AC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32-</w:t>
      </w:r>
      <w:r w:rsidRPr="000F79F6">
        <w:rPr>
          <w:rtl/>
          <w:lang w:val="en-US"/>
        </w:rPr>
        <w:tab/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جماعات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تواصل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القيام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بممارسات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تقليدية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ضارة،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ومنها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ممارسات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تديم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زواج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الأطفال،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هذه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الممارسات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تُحدث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أثر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سلبيّ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صحة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الفتيات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البدنية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والعقلية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ورفاههن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10).</w:t>
      </w:r>
    </w:p>
    <w:p w14:paraId="42DA9F92" w14:textId="4B649F4C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33-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تقوم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يلي:</w:t>
      </w:r>
      <w:r w:rsidRPr="000F79F6">
        <w:rPr>
          <w:rtl/>
          <w:lang w:val="en-US"/>
        </w:rPr>
        <w:t xml:space="preserve"> </w:t>
      </w:r>
    </w:p>
    <w:p w14:paraId="58287E40" w14:textId="1F472871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lastRenderedPageBreak/>
        <w:tab/>
      </w:r>
      <w:r w:rsidRPr="000F79F6">
        <w:rPr>
          <w:rtl/>
          <w:lang w:val="en-US"/>
        </w:rPr>
        <w:t>(أ)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تعزيز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القضاء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زواج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الأطفال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باعتماد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نهج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شامل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يعالج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أسبابه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الجذرية،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توفير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الاستحقاقات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الاجتماعية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لمواصلة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التعليم،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وإذكاء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الوعي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بالتشريعات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الصلة،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والقيام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بحملات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تثقيفية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نطاق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واسع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مستوى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المجتمعات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المحلية،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حملات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تستهدف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مجتمع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الروما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الآثار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الضارة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للزواج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المبكر؛</w:t>
      </w:r>
    </w:p>
    <w:p w14:paraId="248051C4" w14:textId="07E742E2" w:rsidR="00900CB7" w:rsidRPr="000F79F6" w:rsidRDefault="00900CB7" w:rsidP="00900CB7">
      <w:pPr>
        <w:pStyle w:val="SingleTxtGA"/>
        <w:rPr>
          <w:lang w:val="en-US" w:eastAsia="zh-TW"/>
        </w:rPr>
      </w:pPr>
      <w:bookmarkStart w:id="0" w:name="_Hlk190650205"/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(ب)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إجراء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تحقيق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فوري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ومستقل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ونزيه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حالات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زواج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الأطفال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وملاحقة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المتورطين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فيها،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وفرض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عقوبات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أولئك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ينفذون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إجراءات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زواج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الأطفال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أو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ييسرونها،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إمكانية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الاستفادة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الانتصاف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الفعالة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وغيرها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أشكال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الحماية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الضرورية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للضحايا.</w:t>
      </w:r>
      <w:r w:rsidRPr="000F79F6">
        <w:rPr>
          <w:rtl/>
          <w:lang w:val="en-US"/>
        </w:rPr>
        <w:t xml:space="preserve"> </w:t>
      </w:r>
      <w:bookmarkEnd w:id="0"/>
    </w:p>
    <w:p w14:paraId="69CD90FC" w14:textId="00621B19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مستوى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معيشي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لائق</w:t>
      </w:r>
    </w:p>
    <w:p w14:paraId="0E400A03" w14:textId="150FFE4A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34-</w:t>
      </w:r>
      <w:r w:rsidRPr="000F79F6">
        <w:rPr>
          <w:rtl/>
          <w:lang w:val="en-US"/>
        </w:rPr>
        <w:tab/>
        <w:t>تحيط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علم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بالمعلومات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قدمتها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بشأن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خطة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لمكافحة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الفقر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والإقصاء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الاجتماعي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للفترة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2021-2024،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ارتفاع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معدل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التضخم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السنوات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الأخيرة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معدل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احتمال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التعرض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للفقر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ارتفعت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يزال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مرتفعاً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لدى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الأسر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الوحيدة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الوالد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الوالدة،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وكبار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سيما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صفوف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النساء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العازبات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المسنّات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والأسر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المعيشية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الوحيدة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الوالدة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المناطق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الريفية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(المواد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و9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و11).</w:t>
      </w:r>
    </w:p>
    <w:p w14:paraId="49CCCF3C" w14:textId="2A02D863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35-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تحث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مضاعفة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جهودها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التصدي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للفقر،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إيلاء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اهتمام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للأسر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الوحيدة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الوالد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أو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الوالدة،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والروما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وكبار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السن،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الأسر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المعيشية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الوحيدة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الوالدة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المناطق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الريفية،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النظر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التحويلات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النقدية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المباشرة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أكثر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الفئات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حرمان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وتهميش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>.</w:t>
      </w:r>
      <w:r w:rsidRPr="000F79F6">
        <w:rPr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ببيانها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الفقر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والعهد</w:t>
      </w:r>
      <w:r w:rsidR="00F34865" w:rsidRPr="000F79F6">
        <w:rPr>
          <w:rStyle w:val="FootnoteReference"/>
          <w:bCs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8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="00F34865" w:rsidRPr="000F79F6">
        <w:rPr>
          <w:b/>
          <w:bCs/>
          <w:rtl/>
          <w:lang w:val="en-US"/>
        </w:rPr>
        <w:t>.</w:t>
      </w:r>
      <w:r w:rsidRPr="000F79F6">
        <w:rPr>
          <w:rtl/>
          <w:lang w:val="en-US"/>
        </w:rPr>
        <w:t xml:space="preserve"> </w:t>
      </w:r>
    </w:p>
    <w:p w14:paraId="513708D6" w14:textId="52ED49D3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سكن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لائق</w:t>
      </w:r>
    </w:p>
    <w:p w14:paraId="475AE3FE" w14:textId="08B01CA8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36-</w:t>
      </w:r>
      <w:r w:rsidRPr="000F79F6">
        <w:rPr>
          <w:rtl/>
          <w:lang w:val="en-US"/>
        </w:rPr>
        <w:tab/>
        <w:t>تحيط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علم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بالمعلومات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المقدمة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التشريعات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المعلَّقة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بشأن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السكن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الميسور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التكلفة،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بارتفاع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تكلفة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السكن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السنوات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الأخيرة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والنقص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السكن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اللائق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والميسور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التكلفة.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السياسات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الحالية،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السياسات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الضريبية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المتعلقة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بتملك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العقارات،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تساهم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تقليل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المعروض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المنازل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والشقق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السكنية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يمكن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شراؤها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استئجارها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لمدة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طويلة.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كذلك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نسبة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كبيرة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المهاجرين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يعيشون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ظروف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تستوفي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المعايير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المطلوبة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مساكن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مكتظة،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وبأنهم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معرضون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نحو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لخطر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الممارسات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الاستغلالية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أيدي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مالكي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العقارات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ولخطر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التشرد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(المادتان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و11).</w:t>
      </w:r>
      <w:r w:rsidRPr="000F79F6">
        <w:rPr>
          <w:rtl/>
          <w:lang w:val="en-US"/>
        </w:rPr>
        <w:t xml:space="preserve"> </w:t>
      </w:r>
    </w:p>
    <w:p w14:paraId="04E9507B" w14:textId="5D9B85B0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37-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4(1991)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السكن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اللائق،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تقوم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يلي:</w:t>
      </w:r>
      <w:r w:rsidRPr="000F79F6">
        <w:rPr>
          <w:b/>
          <w:bCs/>
          <w:rtl/>
          <w:lang w:val="en-US"/>
        </w:rPr>
        <w:t xml:space="preserve"> </w:t>
      </w:r>
    </w:p>
    <w:p w14:paraId="05C143EC" w14:textId="4DFD84AF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(أ)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الإسراع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اعتماد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مشروع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قانون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السكن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الميسور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التكلفة؛</w:t>
      </w:r>
      <w:r w:rsidRPr="000F79F6">
        <w:rPr>
          <w:rtl/>
          <w:lang w:val="en-US"/>
        </w:rPr>
        <w:t xml:space="preserve"> </w:t>
      </w:r>
    </w:p>
    <w:p w14:paraId="625761EA" w14:textId="11D80A57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(ب)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مراجعة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تشريعات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الضرائب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العقارية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المعروض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الوحدات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السكنية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بغرض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والاستئجار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لمدة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طويلة؛</w:t>
      </w:r>
      <w:r w:rsidRPr="000F79F6">
        <w:rPr>
          <w:rtl/>
          <w:lang w:val="en-US"/>
        </w:rPr>
        <w:t xml:space="preserve"> </w:t>
      </w:r>
    </w:p>
    <w:p w14:paraId="4D543C27" w14:textId="28115A23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(ج)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مراجعة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الإطار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التشريعي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والإداري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تسريع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عملية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تصاريح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البناء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والترميم؛</w:t>
      </w:r>
    </w:p>
    <w:p w14:paraId="33947E75" w14:textId="3CBBC2D6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lastRenderedPageBreak/>
        <w:tab/>
      </w:r>
      <w:r w:rsidRPr="000F79F6">
        <w:rPr>
          <w:rtl/>
          <w:lang w:val="en-US"/>
        </w:rPr>
        <w:t>(د)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إيلاء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الأولوية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التمويل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لبناء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وحدات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سكنية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جديدة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وميسورة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التكلفة،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تشمل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السكن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الاجتماعي،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ولترميم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الوحدات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السكنية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تستوفي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المعايير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المطلوبة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وتحديثها؛</w:t>
      </w:r>
    </w:p>
    <w:p w14:paraId="62C4239F" w14:textId="0A2E6895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(هـ)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النظر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اعتماد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موجَّهة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نحو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الإقراض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التجاري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للقطاع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السيطرة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الإيجارات،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وتعزيز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آليات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الرقابة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والإنفاذ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الاستغلال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أيدي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مالكي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العقارات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التشرد،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ذلك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بالنسبة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المهاجرين.</w:t>
      </w:r>
    </w:p>
    <w:p w14:paraId="199771CA" w14:textId="4F854662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38-</w:t>
      </w:r>
      <w:r w:rsidRPr="000F79F6">
        <w:rPr>
          <w:rtl/>
          <w:lang w:val="en-US"/>
        </w:rPr>
        <w:tab/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الفقر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المدقع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والظروف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المعيشية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السيئة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تعاني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مجتمعات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المناطق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المعزولة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بحكم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الأمر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الواقع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والمستوطنات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العشوائية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تفتقر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البنية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التحتية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والخدمات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الأساسية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الكافية.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المنازل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وعمليات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الإخلاء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القسري،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دون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تقديم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مساكن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بديلة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مناسبة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تعويضات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أفراد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المتضررين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وأسرهم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(المادتان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و11).</w:t>
      </w:r>
    </w:p>
    <w:p w14:paraId="61F522DB" w14:textId="3C1DDFD6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39-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7(1997)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الإخلاء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القسري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وببيانها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خدمات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</w:t>
      </w:r>
      <w:r w:rsidR="00F34865" w:rsidRPr="000F79F6">
        <w:rPr>
          <w:rStyle w:val="FootnoteReference"/>
          <w:bCs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9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="00F34865" w:rsidRPr="000F79F6">
        <w:rPr>
          <w:b/>
          <w:bCs/>
          <w:rtl/>
          <w:lang w:val="en-US"/>
        </w:rPr>
        <w:t>،</w:t>
      </w:r>
      <w:r w:rsidRPr="000F79F6">
        <w:rPr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تقوم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يلي:</w:t>
      </w:r>
      <w:r w:rsidRPr="000F79F6">
        <w:rPr>
          <w:rtl/>
          <w:lang w:val="en-US"/>
        </w:rPr>
        <w:t xml:space="preserve"> </w:t>
      </w:r>
    </w:p>
    <w:p w14:paraId="1447088C" w14:textId="62FF6060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(أ)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توفير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حلول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سكنية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دائمة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ولائقة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للأشخاص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يعيشون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مستوطنات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عشوائية،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الروما،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والعمل،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غضون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ذلك،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تحسين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ظروفهم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المعيشية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وإمكانية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حصولهم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مياه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الشرب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المأمونة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والمياه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المخصصة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للاستهلاك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ومرافق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والرعاية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والتعليم،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ووسائل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النقل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والكهرباء،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والتخلص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النفايات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وغير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ذلك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="00CB535A" w:rsidRPr="000F79F6">
        <w:rPr>
          <w:rFonts w:hint="cs"/>
          <w:b/>
          <w:bCs/>
          <w:rtl/>
          <w:lang w:val="en-US"/>
        </w:rPr>
        <w:t> </w:t>
      </w:r>
      <w:r w:rsidRPr="000F79F6">
        <w:rPr>
          <w:b/>
          <w:bCs/>
          <w:rtl/>
          <w:lang w:val="en-US"/>
        </w:rPr>
        <w:t>الخدمات؛</w:t>
      </w:r>
      <w:r w:rsidRPr="000F79F6">
        <w:rPr>
          <w:rtl/>
          <w:lang w:val="en-US"/>
        </w:rPr>
        <w:t xml:space="preserve"> </w:t>
      </w:r>
    </w:p>
    <w:p w14:paraId="041FA64C" w14:textId="1B899BE9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(ب)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اتخاذ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الخطوات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التشريعية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والإدارية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اللازمة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لكفالة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توفير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ضمانات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قانونية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فعالة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ضد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نزع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ملكية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الأراضي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تعسف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وعمليات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الإخلاء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القسري؛</w:t>
      </w:r>
    </w:p>
    <w:p w14:paraId="4D3B775E" w14:textId="022D27A0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(ج)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امتثال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عمليات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الإخلاء،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حينما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يتعذر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تجنبها،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للأصول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القانونية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الواجبة،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والتشاور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الأشخاص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المعنيين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والنظر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البدائل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الإخلاء،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إمكانية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الطعن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الإخلاء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يسفر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عنه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ذلك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دفع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تعويض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كافٍ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أو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توفير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سكن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بديل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لائق.</w:t>
      </w:r>
    </w:p>
    <w:p w14:paraId="7D5F2F1B" w14:textId="1F624189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التكيف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المناخ</w:t>
      </w:r>
      <w:r w:rsidRPr="000F79F6">
        <w:rPr>
          <w:rtl/>
          <w:lang w:val="en-US"/>
        </w:rPr>
        <w:t xml:space="preserve"> </w:t>
      </w:r>
    </w:p>
    <w:p w14:paraId="479F1678" w14:textId="3F53EDA6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40-</w:t>
      </w:r>
      <w:r w:rsidRPr="000F79F6">
        <w:rPr>
          <w:rtl/>
          <w:lang w:val="en-US"/>
        </w:rPr>
        <w:tab/>
        <w:t>تحيط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علم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بالمعلومات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قدمتها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بشأن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الاستراتيجية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الوطنية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الطويلة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الأجل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للتكيف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المناخ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جمهورية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كرواتيا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للفترة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الممتدة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حتى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2040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التطلع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عام</w:t>
      </w:r>
      <w:r w:rsidR="00CB535A" w:rsidRPr="000F79F6">
        <w:rPr>
          <w:rFonts w:hint="cs"/>
          <w:rtl/>
          <w:lang w:val="en-US"/>
        </w:rPr>
        <w:t> </w:t>
      </w:r>
      <w:r w:rsidRPr="000F79F6">
        <w:rPr>
          <w:rtl/>
          <w:lang w:val="en-US"/>
        </w:rPr>
        <w:t>2070.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الموارد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المخصصة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تكفي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لمنع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الآثار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السلبية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لتغير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المناخ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التمتع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بالحقوق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الاقتصادية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والاجتماعية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والثقافية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منع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كافي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>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سيما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يتعلق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بإمدادات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المياه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والتأهب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للجفاف،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وهو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يؤثر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بطريقة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متناسبة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الأشخاص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ذوي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الإعاقة،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والأشخاص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الذين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يعانون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الفقر،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وكبار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والأشخاص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المصابين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بمشاكل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صحية،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والفلاحين،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وصيادي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السمك،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والعمال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الزراعيين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والعاملين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الأماكن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المكشوفة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11).</w:t>
      </w:r>
    </w:p>
    <w:p w14:paraId="3D2DD695" w14:textId="71C9039B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41-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تزيد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الموارد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المخصصة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لبناء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قدرة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مجتمعها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واقتصادها،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قطاعات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الزراعة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ومصائد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الأسماك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والسياحة،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الصمود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وجه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شح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المياه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والصدمات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البيئية.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ويمكن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تشمل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الإجراءات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توسيع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نطاق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برامج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التشجير،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وإنشاء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محطات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تحلية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المياه،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عدد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محطات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معالجة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مياه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ورفع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قدرتها.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15(2002)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الماء.</w:t>
      </w:r>
    </w:p>
    <w:p w14:paraId="228DD591" w14:textId="4682DC02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lastRenderedPageBreak/>
        <w:tab/>
      </w:r>
      <w:r w:rsidRPr="000F79F6">
        <w:rPr>
          <w:rtl/>
          <w:lang w:val="en-US"/>
        </w:rPr>
        <w:tab/>
        <w:t>الحق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الصحة</w:t>
      </w:r>
    </w:p>
    <w:p w14:paraId="3646E16F" w14:textId="47C24DE3" w:rsidR="00900CB7" w:rsidRPr="000F79F6" w:rsidRDefault="00900CB7" w:rsidP="00900CB7">
      <w:pPr>
        <w:pStyle w:val="SingleTxtGA"/>
        <w:rPr>
          <w:spacing w:val="-2"/>
          <w:lang w:val="en-US" w:eastAsia="zh-TW"/>
        </w:rPr>
      </w:pPr>
      <w:r w:rsidRPr="000F79F6">
        <w:rPr>
          <w:spacing w:val="-2"/>
          <w:rtl/>
          <w:lang w:val="en-US"/>
        </w:rPr>
        <w:t>42-</w:t>
      </w:r>
      <w:r w:rsidRPr="000F79F6">
        <w:rPr>
          <w:spacing w:val="-2"/>
          <w:rtl/>
          <w:lang w:val="en-US"/>
        </w:rPr>
        <w:tab/>
        <w:t>تحيط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اللجنة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علم</w:t>
      </w:r>
      <w:r w:rsidR="00142C4A" w:rsidRPr="000F79F6">
        <w:rPr>
          <w:spacing w:val="-2"/>
          <w:rtl/>
          <w:lang w:val="en-US"/>
        </w:rPr>
        <w:t>اً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بالمعلومات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التي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قدمتها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الدولة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الطرف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بشأن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الخطة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الوطنية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للتعافي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والقدرة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على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rtl/>
          <w:lang w:val="en-US"/>
        </w:rPr>
        <w:t>الصمود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للفترة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2021-2026،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بوجود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نقص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عدد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العاملين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مجال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الرعاية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الصحية،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سيما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الممرضون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والأطباء،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هذا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النقص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يُعزى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انخفاض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الأجور،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مما</w:t>
      </w:r>
      <w:r w:rsidRPr="000F79F6">
        <w:rPr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يؤدي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إلى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هجرة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العاملين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في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مجال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الرعاية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الصحية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سعي</w:t>
      </w:r>
      <w:r w:rsidR="00142C4A" w:rsidRPr="000F79F6">
        <w:rPr>
          <w:spacing w:val="-2"/>
          <w:rtl/>
          <w:lang w:val="en-US"/>
        </w:rPr>
        <w:t>اً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للحصول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على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رواتب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أعلى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(المواد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6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و7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و12).</w:t>
      </w:r>
    </w:p>
    <w:p w14:paraId="58433D48" w14:textId="1ED82FBD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43-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تتخذ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اللازمة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للتخفيف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النقص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عدد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الممرضين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والأطباء،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النظر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زيادة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رواتبهم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ومنحهم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حوافز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مناسبة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لبقائهم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وظائفهم.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14(2000)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التمتع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مستوى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يمكن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بلوغه.</w:t>
      </w:r>
    </w:p>
    <w:p w14:paraId="2692EAD2" w14:textId="2B38D701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44-</w:t>
      </w:r>
      <w:r w:rsidRPr="000F79F6">
        <w:rPr>
          <w:rtl/>
          <w:lang w:val="en-US"/>
        </w:rPr>
        <w:tab/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نسبة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أفراد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المشمولين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بنظام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التأمين</w:t>
      </w:r>
      <w:r w:rsidRPr="000F79F6">
        <w:rPr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الصحي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الإلزامي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أقل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مقارنةً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بعامة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السكان.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وتعرب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اللجنة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أيض</w:t>
      </w:r>
      <w:r w:rsidR="00142C4A" w:rsidRPr="000F79F6">
        <w:rPr>
          <w:spacing w:val="-2"/>
          <w:rtl/>
          <w:lang w:val="en-US"/>
        </w:rPr>
        <w:t>اً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عن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قلقها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إزاء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التقارير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التي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تفيد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بأن</w:t>
      </w:r>
      <w:r w:rsidRPr="000F79F6">
        <w:rPr>
          <w:spacing w:val="-2"/>
          <w:rtl/>
          <w:lang w:val="en-US"/>
        </w:rPr>
        <w:t xml:space="preserve"> </w:t>
      </w:r>
      <w:r w:rsidRPr="000F79F6">
        <w:rPr>
          <w:spacing w:val="-2"/>
          <w:rtl/>
          <w:lang w:val="en-US"/>
        </w:rPr>
        <w:t>حالتهم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الصحية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العامة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أسوأ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نحو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متناسب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مقارنةً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بعامة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السكان،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ذلك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يقترن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بمحدودية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فرص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حصولهم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خدمات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الرعاية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الصحية،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لجملة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أسباب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الفصل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المكاني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(المواد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و11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و12).</w:t>
      </w:r>
    </w:p>
    <w:p w14:paraId="6D4730D6" w14:textId="29BF675F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45-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تزيد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الغطاء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التأميني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بسبل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النظر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دعم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الخطط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الخاصة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بالفئات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والأشخاص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يشكلون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نسبة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مرتفعة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مقارنة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بغيرهم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الأشخاص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المحرومين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التأمين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الروما.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أيض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تزيد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تمويل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خدمات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الرعاية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الأساسية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الأقاليم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والمناطق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الإمكانية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المحدودة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الخدمات،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الفجوة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جماعة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الروما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وعامة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السكان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المساواة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الرعاية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الصحية.</w:t>
      </w:r>
    </w:p>
    <w:p w14:paraId="5F296492" w14:textId="78246416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46-</w:t>
      </w:r>
      <w:r w:rsidRPr="000F79F6">
        <w:rPr>
          <w:rtl/>
          <w:lang w:val="en-US"/>
        </w:rPr>
        <w:tab/>
        <w:t>وتحيط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علم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بالمعلومات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قدمتها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بشأن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الإجهاض،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الحصول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خدمات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الإجهاض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يُقيّده،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بعض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الحالات،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الرفض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الذي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يُبديه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فرادى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الأطباء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بحجة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الاستنكاف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الضميري،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وارتفاع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تكلفة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والأدوية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اللازمة،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وعدم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الإحالة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حالات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الرفض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12).</w:t>
      </w:r>
    </w:p>
    <w:p w14:paraId="5204255B" w14:textId="24DE32D4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47-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تضمن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إمكانية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خدمات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الإجهاض،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تتيح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خدمات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الإحالة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المناسبة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وتيسّرها،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تكفل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تشكل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ممارسة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العاملين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مجال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الرعاية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للاستنكاف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الضميري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عقبة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أمام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النساء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الراغبات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إنهاء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الحمل.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22(2016)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الجنسية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والإنجابية.</w:t>
      </w:r>
      <w:r w:rsidRPr="000F79F6">
        <w:rPr>
          <w:rtl/>
          <w:lang w:val="en-US"/>
        </w:rPr>
        <w:t xml:space="preserve"> </w:t>
      </w:r>
    </w:p>
    <w:p w14:paraId="0419F89E" w14:textId="079452A8" w:rsidR="00900CB7" w:rsidRPr="000F79F6" w:rsidRDefault="00900CB7" w:rsidP="00900CB7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48-</w:t>
      </w:r>
      <w:r w:rsidRPr="000F79F6">
        <w:rPr>
          <w:rtl/>
          <w:lang w:val="en-US"/>
        </w:rPr>
        <w:tab/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بأنه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يُطلب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العاطلين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العمل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الحضور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شخصيّ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مقرات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السلطات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المختصة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فترات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منتظمة،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أجل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الحصول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التأمين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الصحي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والحفاظ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عليه.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وقد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تشكل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هذه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الممارسة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تمييز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ضد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الأشخاص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ذوي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الإعاقة،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وكبار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والأشخاص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الذين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يعيشون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حالة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فقر،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لأنهم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يتمكنون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تلبية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هذه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الشروط.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أيض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تعذُّر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قيام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الأشخاص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المعنيين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بالطعن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القرارات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تتخذها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السلطات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المختصة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وتؤدي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الحرمان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التأمين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الصحي،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وهو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يشكل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انتهاك</w:t>
      </w:r>
      <w:r w:rsidR="00142C4A" w:rsidRPr="000F79F6">
        <w:rPr>
          <w:rtl/>
          <w:lang w:val="en-US"/>
        </w:rPr>
        <w:t>اً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الصحة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المنصوص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عليه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دستور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الدولة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الطرف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58)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العهد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(المادتَان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و12).</w:t>
      </w:r>
    </w:p>
    <w:p w14:paraId="73636FBB" w14:textId="29E9CC58" w:rsidR="00900CB7" w:rsidRPr="000F79F6" w:rsidRDefault="00900CB7" w:rsidP="00CB535A">
      <w:pPr>
        <w:pStyle w:val="SingleTxtGA"/>
        <w:spacing w:line="356" w:lineRule="exact"/>
        <w:rPr>
          <w:lang w:val="en-US" w:eastAsia="zh-TW"/>
        </w:rPr>
      </w:pPr>
      <w:r w:rsidRPr="000F79F6">
        <w:rPr>
          <w:rtl/>
          <w:lang w:val="en-US"/>
        </w:rPr>
        <w:t>49-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تراجع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إطارها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التشريعي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والإداري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المتعلق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بقواعد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التأمين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للعاطلين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واستمراره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وإنهائه،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ذلك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مراجعة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الشرط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يفرض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الحضور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الشخصي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المستفيدين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التأمين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الصحي،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وإرساء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الطعن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قرارات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السلطات.</w:t>
      </w:r>
    </w:p>
    <w:p w14:paraId="48C24AD3" w14:textId="4E0D51CE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lastRenderedPageBreak/>
        <w:tab/>
      </w:r>
      <w:r w:rsidRPr="000F79F6">
        <w:rPr>
          <w:rtl/>
          <w:lang w:val="en-US"/>
        </w:rPr>
        <w:tab/>
        <w:t>الحق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التعليم</w:t>
      </w:r>
    </w:p>
    <w:p w14:paraId="60BD5E16" w14:textId="3E05302D" w:rsidR="00900CB7" w:rsidRPr="000F79F6" w:rsidRDefault="00900CB7" w:rsidP="00CB535A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50-</w:t>
      </w:r>
      <w:r w:rsidRPr="000F79F6">
        <w:rPr>
          <w:rtl/>
          <w:lang w:val="en-US"/>
        </w:rPr>
        <w:tab/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تفيد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بتدني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مواظبة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أطفال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الدراسة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مرحلتَي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التعليم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الابتدائي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والثانوي،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جانب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ارتفاع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معدلات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تسربهم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المدرسي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المرحلتين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الابتدائية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والثانوية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على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السواء،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واستمرار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فصل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أطفال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بحكم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الأمر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الواقع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غيرهم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التعليم،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إطار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ما</w:t>
      </w:r>
      <w:r w:rsidR="00CB535A" w:rsidRPr="000F79F6">
        <w:rPr>
          <w:rFonts w:hint="cs"/>
          <w:rtl/>
          <w:lang w:val="en-US"/>
        </w:rPr>
        <w:t> </w:t>
      </w:r>
      <w:r w:rsidRPr="000F79F6">
        <w:rPr>
          <w:rtl/>
          <w:lang w:val="en-US"/>
        </w:rPr>
        <w:t>يُسمى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بالفصول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المخصصة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للروما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فقط،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ولا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سيما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مقاطعة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ميديموريه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(المواد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2(2)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و13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و14).</w:t>
      </w:r>
    </w:p>
    <w:p w14:paraId="5BCF5F3C" w14:textId="3AFB598F" w:rsidR="00900CB7" w:rsidRPr="000F79F6" w:rsidRDefault="00900CB7" w:rsidP="00CB535A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51-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تضاعف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جهودها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خفض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معدل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التسرب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المدرسي،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إيلاء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اهتمام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تمتع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أطفال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الروما،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المساواة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الأطفال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الآخرين،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بفرص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تعليم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ابتدائي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جيد.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أيض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تتخذ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فورية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لإنهاء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الممارسة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المفروضة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بحكم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الأمر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الواقع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والمعروفة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بالفصول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المخصصة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للروما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فقط.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13(1999)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التعليم.</w:t>
      </w:r>
      <w:r w:rsidRPr="000F79F6">
        <w:rPr>
          <w:rtl/>
          <w:lang w:val="en-US"/>
        </w:rPr>
        <w:t xml:space="preserve"> </w:t>
      </w:r>
    </w:p>
    <w:p w14:paraId="3D857A8E" w14:textId="38D7DF83" w:rsidR="00900CB7" w:rsidRPr="000F79F6" w:rsidRDefault="00900CB7" w:rsidP="00900CB7">
      <w:pPr>
        <w:pStyle w:val="H23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ab/>
        <w:t>الحقوق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الثقافية</w:t>
      </w:r>
    </w:p>
    <w:p w14:paraId="44BB79CB" w14:textId="02AE4053" w:rsidR="00900CB7" w:rsidRPr="000F79F6" w:rsidRDefault="00900CB7" w:rsidP="00CB535A">
      <w:pPr>
        <w:pStyle w:val="SingleTxtGA"/>
        <w:spacing w:line="356" w:lineRule="exact"/>
        <w:rPr>
          <w:lang w:val="en-US" w:eastAsia="zh-TW"/>
        </w:rPr>
      </w:pPr>
      <w:r w:rsidRPr="000F79F6">
        <w:rPr>
          <w:rtl/>
          <w:lang w:val="en-US"/>
        </w:rPr>
        <w:t>52-</w:t>
      </w:r>
      <w:r w:rsidRPr="000F79F6">
        <w:rPr>
          <w:rtl/>
          <w:lang w:val="en-US"/>
        </w:rPr>
        <w:tab/>
        <w:t>تعرب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اللجنة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قلقها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إزاء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التقارير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الواردة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عن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حالات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تخريب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تستهدف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المعالم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الثقافية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الصربية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والكنائس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الأرثوذكسية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في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مدن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مختلفة.</w:t>
      </w:r>
    </w:p>
    <w:p w14:paraId="673C4346" w14:textId="44D1BFE9" w:rsidR="00900CB7" w:rsidRPr="000F79F6" w:rsidRDefault="00900CB7" w:rsidP="00CB535A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53-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تتخذ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تدابير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كافية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حماية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المواقع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الثقافية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والدينية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للأقليات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الإثنية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والدينية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تقوم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بحملات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لعامة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الجمهور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بهدف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تعزيز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التسامح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إزاء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التنوع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الثقافي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وزيادته.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تذكّر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بتعليقها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رقم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21(2009)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فرد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يشارك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الحياة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الثقافية.</w:t>
      </w:r>
    </w:p>
    <w:p w14:paraId="0DEDCF2A" w14:textId="0D29E036" w:rsidR="00900CB7" w:rsidRPr="000F79F6" w:rsidRDefault="00900CB7" w:rsidP="00900CB7">
      <w:pPr>
        <w:pStyle w:val="H1GA"/>
        <w:rPr>
          <w:lang w:val="en-US" w:eastAsia="zh-TW"/>
        </w:rPr>
      </w:pPr>
      <w:r w:rsidRPr="000F79F6">
        <w:rPr>
          <w:rtl/>
          <w:lang w:val="en-US"/>
        </w:rPr>
        <w:tab/>
      </w:r>
      <w:r w:rsidRPr="000F79F6">
        <w:rPr>
          <w:rtl/>
          <w:lang w:val="en-US"/>
        </w:rPr>
        <w:t>دال-</w:t>
      </w:r>
      <w:r w:rsidRPr="000F79F6">
        <w:rPr>
          <w:rtl/>
          <w:lang w:val="en-US"/>
        </w:rPr>
        <w:tab/>
        <w:t>توصيات</w:t>
      </w:r>
      <w:r w:rsidRPr="000F79F6">
        <w:rPr>
          <w:rtl/>
          <w:lang w:val="en-US"/>
        </w:rPr>
        <w:t xml:space="preserve"> </w:t>
      </w:r>
      <w:r w:rsidRPr="000F79F6">
        <w:rPr>
          <w:rtl/>
          <w:lang w:val="en-US"/>
        </w:rPr>
        <w:t>أخرى</w:t>
      </w:r>
      <w:r w:rsidRPr="000F79F6">
        <w:rPr>
          <w:rtl/>
          <w:lang w:val="en-US"/>
        </w:rPr>
        <w:t xml:space="preserve"> </w:t>
      </w:r>
    </w:p>
    <w:p w14:paraId="773145F6" w14:textId="52EA8D00" w:rsidR="00900CB7" w:rsidRPr="000F79F6" w:rsidRDefault="00900CB7" w:rsidP="00CB535A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54-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تشجّع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التصديق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البروتوكول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الاختياري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للعهد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الاقتصادية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والاجتماعية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والثقافية.</w:t>
      </w:r>
      <w:r w:rsidRPr="000F79F6">
        <w:rPr>
          <w:rtl/>
          <w:lang w:val="en-US"/>
        </w:rPr>
        <w:t xml:space="preserve"> </w:t>
      </w:r>
    </w:p>
    <w:p w14:paraId="3855E80D" w14:textId="4915A058" w:rsidR="00900CB7" w:rsidRPr="000F79F6" w:rsidRDefault="00900CB7" w:rsidP="00CB535A">
      <w:pPr>
        <w:pStyle w:val="SingleTxtGA"/>
        <w:rPr>
          <w:lang w:val="en-US" w:eastAsia="zh-TW"/>
        </w:rPr>
      </w:pPr>
      <w:r w:rsidRPr="000F79F6">
        <w:rPr>
          <w:rtl/>
          <w:lang w:val="en-US"/>
        </w:rPr>
        <w:t>55-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تنظر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التصديق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الاتفاقية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لحماية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المهاجرين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وأفراد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أسرهم.</w:t>
      </w:r>
    </w:p>
    <w:p w14:paraId="52B413F6" w14:textId="55BAD198" w:rsidR="00900CB7" w:rsidRPr="000F79F6" w:rsidRDefault="00900CB7" w:rsidP="00CB535A">
      <w:pPr>
        <w:pStyle w:val="SingleTxtGA"/>
        <w:rPr>
          <w:rStyle w:val="FootnoteReference"/>
          <w:sz w:val="22"/>
          <w:lang w:val="en-US" w:eastAsia="zh-TW"/>
        </w:rPr>
      </w:pPr>
      <w:r w:rsidRPr="000F79F6">
        <w:rPr>
          <w:rtl/>
          <w:lang w:val="en-US"/>
        </w:rPr>
        <w:t>56-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أيض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تراعي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التزاماتها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بموجب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العهد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مراعاة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تامة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تكفل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التمتع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الكامل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المكرّسة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عند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تنفيذ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التنمية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المستدامة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لعام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2030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الصعيد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الوطني،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ذلك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سياق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التعافي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جائحة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مرض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فيروس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كورونا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(كوفيد-19).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ويمكن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تيسر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تحقيق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أهداف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التنمية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المستدامة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حدّ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كبير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أنشأت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آليات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مستقلّة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لرصد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التقدّم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المحرز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وعاملت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المستفيدين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البرامج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الحكومية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بوصفهم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أصحاب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يمكنهم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المطالبة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باستحقاقات.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وعلاوة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ذلك،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تدعم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الالتزام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العالمي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بعقد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أجل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تحقيق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أهداف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التنمية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المستدامة.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تنفيذ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الأهداف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أساس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مبادئ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المشاركة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والمساءلة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وعدم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التمييز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يضمن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ترك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خلف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الركب.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الصدد،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توجّه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انتباه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بيانها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التعهد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بعدم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ترك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خلف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الركب</w:t>
      </w:r>
      <w:r w:rsidR="00F34865" w:rsidRPr="000F79F6">
        <w:rPr>
          <w:rStyle w:val="FootnoteReference"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10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="00F34865" w:rsidRPr="000F79F6">
        <w:rPr>
          <w:b/>
          <w:bCs/>
          <w:rtl/>
          <w:lang w:val="en-US"/>
        </w:rPr>
        <w:t>.</w:t>
      </w:r>
    </w:p>
    <w:p w14:paraId="616EAB04" w14:textId="6EAD66EB" w:rsidR="00900CB7" w:rsidRPr="000F79F6" w:rsidRDefault="00900CB7" w:rsidP="00900CB7">
      <w:pPr>
        <w:pStyle w:val="SingleTxtGA"/>
        <w:rPr>
          <w:rStyle w:val="FootnoteReference"/>
          <w:sz w:val="22"/>
          <w:lang w:val="en-US" w:eastAsia="zh-TW"/>
        </w:rPr>
      </w:pPr>
      <w:r w:rsidRPr="000F79F6">
        <w:rPr>
          <w:rtl/>
          <w:lang w:val="en-US"/>
        </w:rPr>
        <w:t>57-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وتوصي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كذلك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تتخذ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خطوات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تدريجيّ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وضع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مؤشرات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مناسبة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إعمال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الاقتصادية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والاجتماعية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والثقافية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وتطبيقها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بغية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تيسير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تقييم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التقدم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lastRenderedPageBreak/>
        <w:t>تحرزه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الامتثال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لالتزاماتها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بموجب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العهد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تجاه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مختلف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شرائح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السكان.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ذلك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السياق،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تحيل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أمور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الإطار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المفاهيمي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والمنهجي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بشأن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مؤشرات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الإنسان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وضعته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مفوّضية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الأمم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المتحدة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لحقوق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الإنسان</w:t>
      </w:r>
      <w:r w:rsidR="00F34865" w:rsidRPr="000F79F6">
        <w:rPr>
          <w:rStyle w:val="FootnoteReference"/>
          <w:sz w:val="22"/>
          <w:rtl/>
          <w:lang w:val="en-US"/>
        </w:rPr>
        <w:t>(</w:t>
      </w:r>
      <w:r w:rsidR="00F34865" w:rsidRPr="000F79F6">
        <w:rPr>
          <w:rStyle w:val="FootnoteReference"/>
          <w:sz w:val="22"/>
          <w:rtl/>
          <w:lang w:val="en-US"/>
        </w:rPr>
        <w:footnoteReference w:id="11"/>
      </w:r>
      <w:r w:rsidR="00F34865" w:rsidRPr="000F79F6">
        <w:rPr>
          <w:rStyle w:val="FootnoteReference"/>
          <w:sz w:val="22"/>
          <w:rtl/>
          <w:lang w:val="en-US"/>
        </w:rPr>
        <w:t>)</w:t>
      </w:r>
      <w:r w:rsidR="00F34865" w:rsidRPr="000F79F6">
        <w:rPr>
          <w:b/>
          <w:bCs/>
          <w:rtl/>
          <w:lang w:val="en-US"/>
        </w:rPr>
        <w:t>.</w:t>
      </w:r>
    </w:p>
    <w:p w14:paraId="6DA3B2CF" w14:textId="5932DC78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58-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وتطلب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تنشر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الملاحظات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الختامية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نطاق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واسع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جميع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مستويات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المجتمع،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يشمل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المستوى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الوطني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والإقليمي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والمحلي،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سيما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صفوف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البرلمانيين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والموظفين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العموميين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والسلطات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القضائية،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تُطلع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تقريرها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المقبل،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الخطوات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المتّخذة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لتنفيذ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الملاحظات.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وتشدد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الحاسم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يؤديه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البرلمان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تنفيذ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الملاحظات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الختامية،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وتشجع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ضمان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مشاركتها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إجراءات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الإبلاغ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والمتابعة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المستقبل.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وتشجّع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مواصلة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إشراك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أمينة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مظالم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جمهورية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كرواتيا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وإشراك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المنظّمات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غير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الحكومية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وغيرها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أعضاء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المجتمع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المدني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متابعة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الملاحظات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الختامية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عملية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التشاور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الصعيد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الوطني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قبل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تقديم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تقريرها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المقبل.</w:t>
      </w:r>
      <w:r w:rsidRPr="000F79F6">
        <w:rPr>
          <w:b/>
          <w:bCs/>
          <w:rtl/>
          <w:lang w:val="en-US"/>
        </w:rPr>
        <w:t xml:space="preserve"> </w:t>
      </w:r>
    </w:p>
    <w:p w14:paraId="3C0FA0CB" w14:textId="09E94AB1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59-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وتطلب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وفق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لإجراء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متابعة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الملاحظات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الختامية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الذي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اعتمدته،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تقدم،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غضون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24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شهر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اعتماد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هذه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الملاحظات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الختامية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(بحلول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31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آذار/مارس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2027)،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معلومات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تنفيذ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التوصيات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الواردة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الفقرة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25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(عمل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الأشخاص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ذوي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الإعاقة)،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والفقرة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29(أ)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(الحد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الأدنى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المضمون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الاستحقاقات)،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والفقرة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37(أ)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(قانون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السكن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الميسور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التكلفة)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أعلاه.</w:t>
      </w:r>
      <w:r w:rsidRPr="000F79F6">
        <w:rPr>
          <w:b/>
          <w:bCs/>
          <w:rtl/>
          <w:lang w:val="en-US"/>
        </w:rPr>
        <w:t xml:space="preserve"> </w:t>
      </w:r>
    </w:p>
    <w:p w14:paraId="3E984D4F" w14:textId="60FAE974" w:rsidR="00900CB7" w:rsidRPr="000F79F6" w:rsidRDefault="00900CB7" w:rsidP="00900CB7">
      <w:pPr>
        <w:pStyle w:val="SingleTxtGA"/>
        <w:rPr>
          <w:b/>
          <w:bCs/>
          <w:lang w:val="en-US" w:eastAsia="zh-TW"/>
        </w:rPr>
      </w:pPr>
      <w:r w:rsidRPr="000F79F6">
        <w:rPr>
          <w:rtl/>
          <w:lang w:val="en-US"/>
        </w:rPr>
        <w:t>60-</w:t>
      </w:r>
      <w:r w:rsidRPr="000F79F6">
        <w:rPr>
          <w:rtl/>
          <w:lang w:val="en-US"/>
        </w:rPr>
        <w:tab/>
      </w:r>
      <w:r w:rsidRPr="000F79F6">
        <w:rPr>
          <w:b/>
          <w:bCs/>
          <w:rtl/>
          <w:lang w:val="en-US"/>
        </w:rPr>
        <w:t>وتطلب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اللجنة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إلى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الطرف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تقدم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تقريرها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الدوري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الثالث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وفق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للمادة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16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من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العهد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بحلول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31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آذار/مارس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2030،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ما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لم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تُخطَر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بخلاف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ذلك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نتيجة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حدوث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تغيير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في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جولة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الاستعراض.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ووفق</w:t>
      </w:r>
      <w:r w:rsidR="00142C4A" w:rsidRPr="000F79F6">
        <w:rPr>
          <w:b/>
          <w:bCs/>
          <w:rtl/>
          <w:lang w:val="en-US"/>
        </w:rPr>
        <w:t>اً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لقرار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الجمعية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العامة</w:t>
      </w:r>
      <w:r w:rsidR="00504D70" w:rsidRPr="000F79F6">
        <w:rPr>
          <w:b/>
          <w:bCs/>
          <w:rtl/>
          <w:lang w:val="en-US"/>
        </w:rPr>
        <w:t xml:space="preserve"> </w:t>
      </w:r>
      <w:hyperlink r:id="rId9" w:history="1">
        <w:r w:rsidR="00504D70" w:rsidRPr="000F79F6">
          <w:rPr>
            <w:rStyle w:val="Hyperlink"/>
            <w:b/>
            <w:bCs/>
            <w:rtl/>
            <w:lang w:val="en-US"/>
          </w:rPr>
          <w:t>68/268</w:t>
        </w:r>
      </w:hyperlink>
      <w:r w:rsidR="00504D70" w:rsidRPr="000F79F6">
        <w:rPr>
          <w:b/>
          <w:bCs/>
          <w:rtl/>
          <w:lang w:val="en-US"/>
        </w:rPr>
        <w:t>،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ينبغي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ألا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يتجاوز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عدد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كلمات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التقرير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200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21</w:t>
      </w:r>
      <w:r w:rsidRPr="000F79F6">
        <w:rPr>
          <w:b/>
          <w:bCs/>
          <w:rtl/>
          <w:lang w:val="en-US"/>
        </w:rPr>
        <w:t xml:space="preserve"> </w:t>
      </w:r>
      <w:r w:rsidRPr="000F79F6">
        <w:rPr>
          <w:b/>
          <w:bCs/>
          <w:rtl/>
          <w:lang w:val="en-US"/>
        </w:rPr>
        <w:t>كلمة.</w:t>
      </w:r>
    </w:p>
    <w:p w14:paraId="1FB85560" w14:textId="63B0437A" w:rsidR="00900CB7" w:rsidRPr="000F79F6" w:rsidRDefault="00900CB7" w:rsidP="00900CB7">
      <w:pPr>
        <w:pStyle w:val="SingleTxtGA"/>
        <w:jc w:val="center"/>
        <w:rPr>
          <w:rFonts w:hint="cs"/>
          <w:u w:val="single"/>
          <w:rtl/>
          <w:lang w:val="en-US"/>
        </w:rPr>
      </w:pPr>
      <w:r w:rsidRPr="000F79F6">
        <w:rPr>
          <w:u w:val="single"/>
          <w:rtl/>
          <w:lang w:val="en-US"/>
        </w:rPr>
        <w:tab/>
      </w:r>
      <w:r w:rsidRPr="000F79F6">
        <w:rPr>
          <w:u w:val="single"/>
          <w:rtl/>
          <w:lang w:val="en-US"/>
        </w:rPr>
        <w:tab/>
      </w:r>
      <w:r w:rsidRPr="000F79F6">
        <w:rPr>
          <w:u w:val="single"/>
          <w:rtl/>
          <w:lang w:val="en-US"/>
        </w:rPr>
        <w:tab/>
      </w:r>
    </w:p>
    <w:sectPr w:rsidR="00900CB7" w:rsidRPr="000F79F6" w:rsidSect="00F80C1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5C22C" w14:textId="77777777" w:rsidR="0016322A" w:rsidRPr="002901D9" w:rsidRDefault="0016322A" w:rsidP="00485999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78B9F82" w14:textId="77777777" w:rsidR="0016322A" w:rsidRDefault="0016322A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B6A6" w14:textId="552972FC" w:rsidR="00773FC3" w:rsidRPr="00773FC3" w:rsidRDefault="00773FC3" w:rsidP="00773FC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GE.25-03648</w:t>
    </w:r>
    <w:r>
      <w:rPr>
        <w:lang w:val="en-US"/>
      </w:rPr>
      <w:tab/>
    </w:r>
    <w:r w:rsidRPr="00773FC3">
      <w:rPr>
        <w:b/>
        <w:sz w:val="18"/>
        <w:lang w:val="en-US"/>
      </w:rPr>
      <w:fldChar w:fldCharType="begin"/>
    </w:r>
    <w:r w:rsidRPr="00773FC3">
      <w:rPr>
        <w:b/>
        <w:sz w:val="18"/>
        <w:lang w:val="en-US"/>
      </w:rPr>
      <w:instrText xml:space="preserve"> PAGE  \* MERGEFORMAT </w:instrText>
    </w:r>
    <w:r w:rsidRPr="00773FC3">
      <w:rPr>
        <w:b/>
        <w:sz w:val="18"/>
        <w:lang w:val="en-US"/>
      </w:rPr>
      <w:fldChar w:fldCharType="separate"/>
    </w:r>
    <w:r w:rsidRPr="00773FC3">
      <w:rPr>
        <w:b/>
        <w:noProof/>
        <w:sz w:val="18"/>
        <w:lang w:val="en-US"/>
      </w:rPr>
      <w:t>2</w:t>
    </w:r>
    <w:r w:rsidRPr="00773FC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38803" w14:textId="7B440C23" w:rsidR="006959B0" w:rsidRPr="00773FC3" w:rsidRDefault="00773FC3" w:rsidP="00773FC3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GE.25-03648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192F" w14:textId="75CD41A1" w:rsidR="00FD4BC9" w:rsidRPr="00773FC3" w:rsidRDefault="00773FC3" w:rsidP="00773FC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BA1F0F">
      <w:rPr>
        <w:noProof/>
      </w:rPr>
      <w:drawing>
        <wp:anchor distT="0" distB="0" distL="114300" distR="114300" simplePos="0" relativeHeight="251658240" behindDoc="1" locked="1" layoutInCell="0" allowOverlap="1" wp14:anchorId="5F2AA971" wp14:editId="5A582C5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25-03648</w:t>
    </w:r>
    <w:r w:rsidR="00900CB7">
      <w:rPr>
        <w:sz w:val="20"/>
        <w:lang w:val="en-US"/>
      </w:rPr>
      <w:t xml:space="preserve"> </w:t>
    </w:r>
    <w:r w:rsidR="000F79F6">
      <w:rPr>
        <w:sz w:val="20"/>
        <w:lang w:val="en-US"/>
      </w:rPr>
      <w:t>(A)    280325    020425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5F9141D" wp14:editId="32677110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634020312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020312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F11AF" w14:textId="77777777" w:rsidR="0016322A" w:rsidRPr="00EE401A" w:rsidRDefault="0016322A" w:rsidP="00EE401A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B084D29" w14:textId="77777777" w:rsidR="0016322A" w:rsidRDefault="0016322A" w:rsidP="00656392">
      <w:pPr>
        <w:spacing w:line="240" w:lineRule="auto"/>
      </w:pPr>
      <w:r>
        <w:continuationSeparator/>
      </w:r>
    </w:p>
  </w:footnote>
  <w:footnote w:id="1">
    <w:p w14:paraId="41358D95" w14:textId="6EACC6C4" w:rsidR="00F34865" w:rsidRPr="000F79F6" w:rsidRDefault="00F34865" w:rsidP="004C142C">
      <w:pPr>
        <w:pStyle w:val="FootnoteText1"/>
        <w:rPr>
          <w:rFonts w:hint="cs"/>
        </w:rPr>
      </w:pPr>
      <w:r w:rsidRPr="000F79F6">
        <w:rPr>
          <w:rtl/>
        </w:rPr>
        <w:t>*</w:t>
      </w:r>
      <w:r w:rsidRPr="000F79F6">
        <w:rPr>
          <w:rtl/>
        </w:rPr>
        <w:tab/>
      </w:r>
      <w:r w:rsidRPr="000F79F6">
        <w:rPr>
          <w:rtl/>
        </w:rPr>
        <w:t>اعتمدتها اللجنة في دورتها السابعة والسبعين (10-28 شباط/فبراير 2025).</w:t>
      </w:r>
    </w:p>
  </w:footnote>
  <w:footnote w:id="2">
    <w:p w14:paraId="4BECA4E0" w14:textId="23093E52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الوثيقة</w:t>
      </w:r>
      <w:r w:rsidR="00F34865" w:rsidRPr="000F79F6">
        <w:rPr>
          <w:rtl/>
        </w:rPr>
        <w:t xml:space="preserve"> </w:t>
      </w:r>
      <w:hyperlink r:id="rId1" w:history="1">
        <w:r w:rsidR="00F34865" w:rsidRPr="000F79F6">
          <w:rPr>
            <w:rStyle w:val="Hyperlink"/>
          </w:rPr>
          <w:t>E/C.12/HRV/2</w:t>
        </w:r>
      </w:hyperlink>
      <w:r w:rsidR="00F34865" w:rsidRPr="000F79F6">
        <w:rPr>
          <w:rtl/>
        </w:rPr>
        <w:t>.</w:t>
      </w:r>
    </w:p>
  </w:footnote>
  <w:footnote w:id="3">
    <w:p w14:paraId="4DDD21F2" w14:textId="7B5BACC6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انظر</w:t>
      </w:r>
      <w:r w:rsidR="00F34865" w:rsidRPr="000F79F6">
        <w:rPr>
          <w:rtl/>
        </w:rPr>
        <w:t xml:space="preserve"> </w:t>
      </w:r>
      <w:r w:rsidR="00F34865" w:rsidRPr="000F79F6">
        <w:rPr>
          <w:rtl/>
        </w:rPr>
        <w:t>الوثيقتَين</w:t>
      </w:r>
      <w:r w:rsidR="00F34865" w:rsidRPr="000F79F6">
        <w:rPr>
          <w:rtl/>
        </w:rPr>
        <w:t xml:space="preserve"> </w:t>
      </w:r>
      <w:hyperlink r:id="rId2" w:history="1">
        <w:r w:rsidR="00F34865" w:rsidRPr="000F79F6">
          <w:rPr>
            <w:rStyle w:val="Hyperlink"/>
          </w:rPr>
          <w:t>E/C.12/2025/SR.2</w:t>
        </w:r>
      </w:hyperlink>
      <w:r w:rsidR="00F34865" w:rsidRPr="000F79F6">
        <w:rPr>
          <w:rtl/>
        </w:rPr>
        <w:t xml:space="preserve"> </w:t>
      </w:r>
      <w:r w:rsidR="00F34865" w:rsidRPr="000F79F6">
        <w:rPr>
          <w:rtl/>
        </w:rPr>
        <w:t>و</w:t>
      </w:r>
      <w:hyperlink r:id="rId3" w:history="1">
        <w:r w:rsidR="00F34865" w:rsidRPr="000F79F6">
          <w:rPr>
            <w:rStyle w:val="Hyperlink"/>
          </w:rPr>
          <w:t>E/C.12/2025/SR.3</w:t>
        </w:r>
      </w:hyperlink>
      <w:r w:rsidR="00F34865" w:rsidRPr="000F79F6">
        <w:rPr>
          <w:rtl/>
        </w:rPr>
        <w:t>.</w:t>
      </w:r>
    </w:p>
  </w:footnote>
  <w:footnote w:id="4">
    <w:p w14:paraId="3E41B786" w14:textId="2076C56B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الوثيقة</w:t>
      </w:r>
      <w:r w:rsidR="00F34865" w:rsidRPr="000F79F6">
        <w:rPr>
          <w:rtl/>
        </w:rPr>
        <w:t xml:space="preserve"> </w:t>
      </w:r>
      <w:hyperlink r:id="rId4" w:history="1">
        <w:r w:rsidR="00F34865" w:rsidRPr="000F79F6">
          <w:rPr>
            <w:rStyle w:val="Hyperlink"/>
          </w:rPr>
          <w:t>E/C.12/HRV/RQ/2</w:t>
        </w:r>
      </w:hyperlink>
      <w:r w:rsidR="00F34865" w:rsidRPr="000F79F6">
        <w:rPr>
          <w:rtl/>
        </w:rPr>
        <w:t>.</w:t>
      </w:r>
    </w:p>
  </w:footnote>
  <w:footnote w:id="5">
    <w:p w14:paraId="11CE0A67" w14:textId="66C1B8BC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الوثيقة</w:t>
      </w:r>
      <w:r w:rsidR="00F34865" w:rsidRPr="000F79F6">
        <w:rPr>
          <w:rtl/>
        </w:rPr>
        <w:t xml:space="preserve"> </w:t>
      </w:r>
      <w:hyperlink r:id="rId5" w:history="1">
        <w:r w:rsidR="00F34865" w:rsidRPr="000F79F6">
          <w:rPr>
            <w:rStyle w:val="Hyperlink"/>
          </w:rPr>
          <w:t>E/C.12/2019/1</w:t>
        </w:r>
      </w:hyperlink>
      <w:r w:rsidR="00F34865" w:rsidRPr="000F79F6">
        <w:rPr>
          <w:rtl/>
        </w:rPr>
        <w:t>.</w:t>
      </w:r>
    </w:p>
  </w:footnote>
  <w:footnote w:id="6">
    <w:p w14:paraId="15596E06" w14:textId="2BC93C39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الوثيقة</w:t>
      </w:r>
      <w:r w:rsidR="00F34865" w:rsidRPr="000F79F6">
        <w:rPr>
          <w:rtl/>
        </w:rPr>
        <w:t xml:space="preserve"> </w:t>
      </w:r>
      <w:hyperlink r:id="rId6" w:history="1">
        <w:r w:rsidR="00F34865" w:rsidRPr="000F79F6">
          <w:rPr>
            <w:rStyle w:val="Hyperlink"/>
          </w:rPr>
          <w:t>E/C.12/2018/1</w:t>
        </w:r>
      </w:hyperlink>
      <w:r w:rsidR="00F34865" w:rsidRPr="000F79F6">
        <w:rPr>
          <w:rtl/>
        </w:rPr>
        <w:t>.</w:t>
      </w:r>
    </w:p>
  </w:footnote>
  <w:footnote w:id="7">
    <w:p w14:paraId="7E69BAAC" w14:textId="135A7524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الوثيقة</w:t>
      </w:r>
      <w:r w:rsidR="00F34865" w:rsidRPr="000F79F6">
        <w:rPr>
          <w:rtl/>
        </w:rPr>
        <w:t xml:space="preserve"> </w:t>
      </w:r>
      <w:hyperlink r:id="rId7" w:history="1">
        <w:r w:rsidR="00F34865" w:rsidRPr="000F79F6">
          <w:rPr>
            <w:rStyle w:val="Hyperlink"/>
          </w:rPr>
          <w:t>CERD/C/HRV/CO/9-14</w:t>
        </w:r>
      </w:hyperlink>
      <w:r w:rsidR="00F34865" w:rsidRPr="000F79F6">
        <w:rPr>
          <w:rtl/>
        </w:rPr>
        <w:t>،</w:t>
      </w:r>
      <w:r w:rsidR="00F34865" w:rsidRPr="000F79F6">
        <w:rPr>
          <w:rtl/>
        </w:rPr>
        <w:t xml:space="preserve"> </w:t>
      </w:r>
      <w:r w:rsidR="00F34865" w:rsidRPr="000F79F6">
        <w:rPr>
          <w:rtl/>
        </w:rPr>
        <w:t>الفقرة</w:t>
      </w:r>
      <w:r w:rsidR="00F34865" w:rsidRPr="000F79F6">
        <w:rPr>
          <w:rtl/>
        </w:rPr>
        <w:t xml:space="preserve"> </w:t>
      </w:r>
      <w:r w:rsidR="00F34865" w:rsidRPr="000F79F6">
        <w:rPr>
          <w:rtl/>
        </w:rPr>
        <w:t>8(ب).</w:t>
      </w:r>
    </w:p>
  </w:footnote>
  <w:footnote w:id="8">
    <w:p w14:paraId="51FBDAE0" w14:textId="35CC83A7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الوثيقة</w:t>
      </w:r>
      <w:r w:rsidR="00F34865" w:rsidRPr="000F79F6">
        <w:rPr>
          <w:rtl/>
        </w:rPr>
        <w:t xml:space="preserve"> </w:t>
      </w:r>
      <w:hyperlink r:id="rId8" w:history="1">
        <w:r w:rsidR="00F34865" w:rsidRPr="000F79F6">
          <w:rPr>
            <w:rStyle w:val="Hyperlink"/>
          </w:rPr>
          <w:t>E/C.12/2001/10</w:t>
        </w:r>
      </w:hyperlink>
      <w:r w:rsidR="00F34865" w:rsidRPr="000F79F6">
        <w:rPr>
          <w:rtl/>
        </w:rPr>
        <w:t>.</w:t>
      </w:r>
    </w:p>
  </w:footnote>
  <w:footnote w:id="9">
    <w:p w14:paraId="2CA6B840" w14:textId="0A71A70C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الوثيقة</w:t>
      </w:r>
      <w:r w:rsidR="00F34865" w:rsidRPr="000F79F6">
        <w:rPr>
          <w:rtl/>
        </w:rPr>
        <w:t xml:space="preserve"> </w:t>
      </w:r>
      <w:hyperlink r:id="rId9" w:history="1">
        <w:r w:rsidR="00F34865" w:rsidRPr="000F79F6">
          <w:rPr>
            <w:rStyle w:val="Hyperlink"/>
          </w:rPr>
          <w:t>E/C.12/2010/1</w:t>
        </w:r>
      </w:hyperlink>
      <w:r w:rsidR="00F34865" w:rsidRPr="000F79F6">
        <w:rPr>
          <w:rtl/>
        </w:rPr>
        <w:t>.</w:t>
      </w:r>
      <w:r w:rsidR="00F34865" w:rsidRPr="000F79F6">
        <w:rPr>
          <w:rtl/>
        </w:rPr>
        <w:t xml:space="preserve"> </w:t>
      </w:r>
    </w:p>
  </w:footnote>
  <w:footnote w:id="10">
    <w:p w14:paraId="4E5C6CCD" w14:textId="0A4B6A14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الوثيقة</w:t>
      </w:r>
      <w:r w:rsidR="00F34865" w:rsidRPr="000F79F6">
        <w:rPr>
          <w:rtl/>
        </w:rPr>
        <w:t xml:space="preserve"> </w:t>
      </w:r>
      <w:hyperlink r:id="rId10" w:history="1">
        <w:r w:rsidR="00F34865" w:rsidRPr="000F79F6">
          <w:rPr>
            <w:rStyle w:val="Hyperlink"/>
          </w:rPr>
          <w:t>E/C.12/2019/1</w:t>
        </w:r>
      </w:hyperlink>
      <w:r w:rsidR="00F34865" w:rsidRPr="000F79F6">
        <w:rPr>
          <w:rtl/>
        </w:rPr>
        <w:t>.</w:t>
      </w:r>
    </w:p>
  </w:footnote>
  <w:footnote w:id="11">
    <w:p w14:paraId="5408DE7A" w14:textId="14437694" w:rsidR="00F34865" w:rsidRPr="000F79F6" w:rsidRDefault="00504D70" w:rsidP="00F34865">
      <w:pPr>
        <w:pStyle w:val="FootnoteText1"/>
        <w:textDirection w:val="tbRlV"/>
        <w:rPr>
          <w:lang w:eastAsia="zh-TW"/>
        </w:rPr>
      </w:pPr>
      <w:r w:rsidRPr="000F79F6">
        <w:rPr>
          <w:rtl/>
        </w:rPr>
        <w:t>(</w:t>
      </w:r>
      <w:r w:rsidRPr="000F79F6">
        <w:footnoteRef/>
      </w:r>
      <w:r w:rsidRPr="000F79F6">
        <w:rPr>
          <w:rtl/>
        </w:rPr>
        <w:t>)</w:t>
      </w:r>
      <w:r w:rsidR="00F34865" w:rsidRPr="000F79F6">
        <w:rPr>
          <w:rtl/>
        </w:rPr>
        <w:tab/>
        <w:t>الوثيقة</w:t>
      </w:r>
      <w:r w:rsidR="00F34865" w:rsidRPr="000F79F6">
        <w:rPr>
          <w:rtl/>
        </w:rPr>
        <w:t xml:space="preserve"> </w:t>
      </w:r>
      <w:hyperlink r:id="rId11" w:history="1">
        <w:r w:rsidR="00F34865" w:rsidRPr="000F79F6">
          <w:rPr>
            <w:rStyle w:val="Hyperlink"/>
          </w:rPr>
          <w:t>HRI/MC/2008/3</w:t>
        </w:r>
      </w:hyperlink>
      <w:r w:rsidR="00F34865" w:rsidRPr="000F79F6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28B68" w14:textId="2B0CA025" w:rsidR="00773FC3" w:rsidRPr="00773FC3" w:rsidRDefault="00773FC3" w:rsidP="00773FC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31CE3">
      <w:t>E/C.12/HRV/CO/2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CCB2B" w14:textId="283E8A51" w:rsidR="00773FC3" w:rsidRPr="00773FC3" w:rsidRDefault="00773FC3" w:rsidP="00773FC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F31CE3">
      <w:t>E/C.12/HRV/CO/2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444C9" w14:textId="77777777" w:rsidR="000C0380" w:rsidRDefault="000C0380" w:rsidP="000C038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833496926">
    <w:abstractNumId w:val="15"/>
  </w:num>
  <w:num w:numId="2" w16cid:durableId="2052684178">
    <w:abstractNumId w:val="12"/>
  </w:num>
  <w:num w:numId="3" w16cid:durableId="1426614582">
    <w:abstractNumId w:val="2"/>
  </w:num>
  <w:num w:numId="4" w16cid:durableId="158738322">
    <w:abstractNumId w:val="11"/>
  </w:num>
  <w:num w:numId="5" w16cid:durableId="668561023">
    <w:abstractNumId w:val="8"/>
  </w:num>
  <w:num w:numId="6" w16cid:durableId="850071570">
    <w:abstractNumId w:val="5"/>
  </w:num>
  <w:num w:numId="7" w16cid:durableId="1116943059">
    <w:abstractNumId w:val="17"/>
  </w:num>
  <w:num w:numId="8" w16cid:durableId="1912037995">
    <w:abstractNumId w:val="2"/>
  </w:num>
  <w:num w:numId="9" w16cid:durableId="794642171">
    <w:abstractNumId w:val="11"/>
  </w:num>
  <w:num w:numId="10" w16cid:durableId="1793473494">
    <w:abstractNumId w:val="5"/>
  </w:num>
  <w:num w:numId="11" w16cid:durableId="139275788">
    <w:abstractNumId w:val="17"/>
  </w:num>
  <w:num w:numId="12" w16cid:durableId="1981499323">
    <w:abstractNumId w:val="4"/>
  </w:num>
  <w:num w:numId="13" w16cid:durableId="321546699">
    <w:abstractNumId w:val="3"/>
  </w:num>
  <w:num w:numId="14" w16cid:durableId="1206723925">
    <w:abstractNumId w:val="16"/>
  </w:num>
  <w:num w:numId="15" w16cid:durableId="831723237">
    <w:abstractNumId w:val="13"/>
  </w:num>
  <w:num w:numId="16" w16cid:durableId="465977490">
    <w:abstractNumId w:val="1"/>
  </w:num>
  <w:num w:numId="17" w16cid:durableId="2045717300">
    <w:abstractNumId w:val="14"/>
  </w:num>
  <w:num w:numId="18" w16cid:durableId="11420088">
    <w:abstractNumId w:val="0"/>
  </w:num>
  <w:num w:numId="19" w16cid:durableId="1580673697">
    <w:abstractNumId w:val="9"/>
  </w:num>
  <w:num w:numId="20" w16cid:durableId="463011971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5473761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9471152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832793008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15425066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66285994">
    <w:abstractNumId w:val="7"/>
  </w:num>
  <w:num w:numId="26" w16cid:durableId="259532192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9347034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22A"/>
    <w:rsid w:val="000076D5"/>
    <w:rsid w:val="000148E3"/>
    <w:rsid w:val="00043663"/>
    <w:rsid w:val="000505CF"/>
    <w:rsid w:val="000C0380"/>
    <w:rsid w:val="000D63FC"/>
    <w:rsid w:val="000D701C"/>
    <w:rsid w:val="000E2A71"/>
    <w:rsid w:val="000E524A"/>
    <w:rsid w:val="000F79F6"/>
    <w:rsid w:val="00125A10"/>
    <w:rsid w:val="00142C4A"/>
    <w:rsid w:val="001475DD"/>
    <w:rsid w:val="00147B99"/>
    <w:rsid w:val="00160263"/>
    <w:rsid w:val="0016322A"/>
    <w:rsid w:val="00165FA4"/>
    <w:rsid w:val="0017461F"/>
    <w:rsid w:val="00181F96"/>
    <w:rsid w:val="00182497"/>
    <w:rsid w:val="001A1371"/>
    <w:rsid w:val="001A58AC"/>
    <w:rsid w:val="001B346A"/>
    <w:rsid w:val="001D1FE9"/>
    <w:rsid w:val="001E1CAD"/>
    <w:rsid w:val="001E290D"/>
    <w:rsid w:val="002144FA"/>
    <w:rsid w:val="0023469A"/>
    <w:rsid w:val="00242AA9"/>
    <w:rsid w:val="00243C8A"/>
    <w:rsid w:val="00257E66"/>
    <w:rsid w:val="00263FCF"/>
    <w:rsid w:val="00267A0E"/>
    <w:rsid w:val="002901D9"/>
    <w:rsid w:val="002976C2"/>
    <w:rsid w:val="00310E12"/>
    <w:rsid w:val="00325CC1"/>
    <w:rsid w:val="003260FF"/>
    <w:rsid w:val="00343D95"/>
    <w:rsid w:val="00360ABA"/>
    <w:rsid w:val="00374341"/>
    <w:rsid w:val="003D1062"/>
    <w:rsid w:val="003E159A"/>
    <w:rsid w:val="003F4B0C"/>
    <w:rsid w:val="004205C7"/>
    <w:rsid w:val="00420D7B"/>
    <w:rsid w:val="00450B21"/>
    <w:rsid w:val="00453B63"/>
    <w:rsid w:val="004550EA"/>
    <w:rsid w:val="00455780"/>
    <w:rsid w:val="00485999"/>
    <w:rsid w:val="004B0A1C"/>
    <w:rsid w:val="004C7897"/>
    <w:rsid w:val="004D298E"/>
    <w:rsid w:val="004E32F4"/>
    <w:rsid w:val="00501FD1"/>
    <w:rsid w:val="00504D70"/>
    <w:rsid w:val="005174F0"/>
    <w:rsid w:val="00517BC9"/>
    <w:rsid w:val="00527E4C"/>
    <w:rsid w:val="0053172A"/>
    <w:rsid w:val="0054472E"/>
    <w:rsid w:val="0054762C"/>
    <w:rsid w:val="005662A9"/>
    <w:rsid w:val="005817D9"/>
    <w:rsid w:val="005827D4"/>
    <w:rsid w:val="0059622A"/>
    <w:rsid w:val="005A5A78"/>
    <w:rsid w:val="005A7535"/>
    <w:rsid w:val="005C5878"/>
    <w:rsid w:val="005C7CEA"/>
    <w:rsid w:val="005D3C0B"/>
    <w:rsid w:val="005D57FB"/>
    <w:rsid w:val="005E5217"/>
    <w:rsid w:val="005F0FA4"/>
    <w:rsid w:val="005F30EE"/>
    <w:rsid w:val="0060473A"/>
    <w:rsid w:val="00606D6A"/>
    <w:rsid w:val="00606EDF"/>
    <w:rsid w:val="00634937"/>
    <w:rsid w:val="00656392"/>
    <w:rsid w:val="00682790"/>
    <w:rsid w:val="0068781D"/>
    <w:rsid w:val="006959B0"/>
    <w:rsid w:val="006B3E27"/>
    <w:rsid w:val="006B6507"/>
    <w:rsid w:val="006C104C"/>
    <w:rsid w:val="006E1F50"/>
    <w:rsid w:val="006F5600"/>
    <w:rsid w:val="00733704"/>
    <w:rsid w:val="00740188"/>
    <w:rsid w:val="00773FC3"/>
    <w:rsid w:val="0078071A"/>
    <w:rsid w:val="007A70BB"/>
    <w:rsid w:val="007C1C49"/>
    <w:rsid w:val="007E46FC"/>
    <w:rsid w:val="00852A9A"/>
    <w:rsid w:val="00856B9C"/>
    <w:rsid w:val="00871544"/>
    <w:rsid w:val="008864E6"/>
    <w:rsid w:val="008930DB"/>
    <w:rsid w:val="00895D16"/>
    <w:rsid w:val="008A34A8"/>
    <w:rsid w:val="008F49E1"/>
    <w:rsid w:val="00900CB7"/>
    <w:rsid w:val="0090370F"/>
    <w:rsid w:val="00912FE7"/>
    <w:rsid w:val="009269D2"/>
    <w:rsid w:val="00942135"/>
    <w:rsid w:val="009521B0"/>
    <w:rsid w:val="009A7E9F"/>
    <w:rsid w:val="009B5027"/>
    <w:rsid w:val="009E0EDE"/>
    <w:rsid w:val="009E5018"/>
    <w:rsid w:val="00A072C6"/>
    <w:rsid w:val="00A12B37"/>
    <w:rsid w:val="00A15998"/>
    <w:rsid w:val="00A50EC0"/>
    <w:rsid w:val="00A74331"/>
    <w:rsid w:val="00A862CC"/>
    <w:rsid w:val="00AB6758"/>
    <w:rsid w:val="00AC3157"/>
    <w:rsid w:val="00B13763"/>
    <w:rsid w:val="00B24420"/>
    <w:rsid w:val="00B477A4"/>
    <w:rsid w:val="00B54045"/>
    <w:rsid w:val="00B7638C"/>
    <w:rsid w:val="00BA1F0F"/>
    <w:rsid w:val="00BA641F"/>
    <w:rsid w:val="00C022F5"/>
    <w:rsid w:val="00C438D7"/>
    <w:rsid w:val="00C53FE8"/>
    <w:rsid w:val="00C81B50"/>
    <w:rsid w:val="00CA655B"/>
    <w:rsid w:val="00CB3C3C"/>
    <w:rsid w:val="00CB535A"/>
    <w:rsid w:val="00CD1801"/>
    <w:rsid w:val="00CE29BB"/>
    <w:rsid w:val="00D10EF1"/>
    <w:rsid w:val="00D42810"/>
    <w:rsid w:val="00D914A7"/>
    <w:rsid w:val="00DD13C3"/>
    <w:rsid w:val="00DD596E"/>
    <w:rsid w:val="00DD621E"/>
    <w:rsid w:val="00DF0575"/>
    <w:rsid w:val="00E049EC"/>
    <w:rsid w:val="00E13784"/>
    <w:rsid w:val="00E3601B"/>
    <w:rsid w:val="00E70E04"/>
    <w:rsid w:val="00EA5DA8"/>
    <w:rsid w:val="00EC05A7"/>
    <w:rsid w:val="00EC4B6B"/>
    <w:rsid w:val="00EC7D11"/>
    <w:rsid w:val="00ED7442"/>
    <w:rsid w:val="00EE0B18"/>
    <w:rsid w:val="00EE2AFF"/>
    <w:rsid w:val="00EE401A"/>
    <w:rsid w:val="00EF1EE5"/>
    <w:rsid w:val="00F31CE3"/>
    <w:rsid w:val="00F34865"/>
    <w:rsid w:val="00F348BF"/>
    <w:rsid w:val="00F6423C"/>
    <w:rsid w:val="00F73BD8"/>
    <w:rsid w:val="00F763B4"/>
    <w:rsid w:val="00F80C17"/>
    <w:rsid w:val="00F900C3"/>
    <w:rsid w:val="00FA0CD3"/>
    <w:rsid w:val="00FA57AB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C865D28"/>
  <w15:docId w15:val="{B29CA891-429C-4847-87D1-02E979639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4A8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A34A8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8A34A8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A34A8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8A34A8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A34A8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A34A8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A34A8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A34A8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A34A8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A34A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A34A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8A34A8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A34A8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A34A8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A34A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A34A8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A34A8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A34A8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8A34A8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A34A8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8A34A8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8A34A8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A34A8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A34A8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A34A8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8A34A8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8A34A8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A34A8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8A34A8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A34A8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8A34A8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8A34A8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8A34A8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8A34A8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8A34A8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8A34A8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8A34A8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A34A8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A34A8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A34A8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A34A8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8A34A8"/>
    <w:rPr>
      <w:b/>
      <w:bCs/>
    </w:rPr>
  </w:style>
  <w:style w:type="table" w:styleId="TableGrid">
    <w:name w:val="Table Grid"/>
    <w:basedOn w:val="TableNormal"/>
    <w:rsid w:val="008A34A8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A34A8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A34A8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A34A8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A34A8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A34A8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A34A8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A34A8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8A34A8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A34A8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A34A8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A34A8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8A34A8"/>
  </w:style>
  <w:style w:type="paragraph" w:customStyle="1" w:styleId="FootnoteGA">
    <w:name w:val="_Footnote_GA"/>
    <w:basedOn w:val="Normal"/>
    <w:qFormat/>
    <w:rsid w:val="008A34A8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A34A8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A34A8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8A34A8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8A34A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8A34A8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8A34A8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8A34A8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65FA4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65FA4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65FA4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8A34A8"/>
    <w:rPr>
      <w:lang w:val="en-US" w:eastAsia="zh-TW"/>
    </w:rPr>
  </w:style>
  <w:style w:type="paragraph" w:customStyle="1" w:styleId="STitleMGA">
    <w:name w:val="S_Title_M_GA"/>
    <w:basedOn w:val="SMGA"/>
    <w:qFormat/>
    <w:rsid w:val="008A34A8"/>
    <w:rPr>
      <w:lang w:eastAsia="zh-TW"/>
    </w:rPr>
  </w:style>
  <w:style w:type="paragraph" w:customStyle="1" w:styleId="STitleSGA">
    <w:name w:val="S_Title_S_GA"/>
    <w:basedOn w:val="SSGA"/>
    <w:qFormat/>
    <w:rsid w:val="008A34A8"/>
    <w:rPr>
      <w:lang w:eastAsia="zh-TW"/>
    </w:rPr>
  </w:style>
  <w:style w:type="paragraph" w:customStyle="1" w:styleId="HChG">
    <w:name w:val="_ H _Ch_G"/>
    <w:basedOn w:val="Normal"/>
    <w:next w:val="Normal"/>
    <w:qFormat/>
    <w:rsid w:val="00900CB7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900CB7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link w:val="H23GChar"/>
    <w:qFormat/>
    <w:rsid w:val="00900CB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900CB7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qFormat/>
    <w:rsid w:val="00900CB7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900CB7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,4_GA,ftref,BVI fnr,16 Point,Superscript 6 Point,Footnote Reference Number,nota pié di pagina,Footnote symbol,Footnote reference number,Times 10 Point,Exposant 3 Point,EN Footnote Reference,note TESI,SUPERS,Footnote,Nota,Ref"/>
    <w:uiPriority w:val="99"/>
    <w:qFormat/>
    <w:rsid w:val="00900CB7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900CB7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1GChar">
    <w:name w:val="_ H_1_G Char"/>
    <w:link w:val="H1G"/>
    <w:locked/>
    <w:rsid w:val="00900CB7"/>
    <w:rPr>
      <w:rFonts w:ascii="Times New Roman" w:eastAsia="SimSun" w:cs="Simplified Arabic"/>
      <w:b/>
      <w:sz w:val="24"/>
      <w:szCs w:val="30"/>
      <w:lang w:val="en-GB" w:eastAsia="zh-CN"/>
    </w:rPr>
  </w:style>
  <w:style w:type="character" w:customStyle="1" w:styleId="H23GChar">
    <w:name w:val="_ H_2/3_G Char"/>
    <w:link w:val="H23G"/>
    <w:locked/>
    <w:rsid w:val="00900CB7"/>
    <w:rPr>
      <w:rFonts w:ascii="Times New Roman" w:eastAsia="SimSun" w:cs="Simplified Arabic"/>
      <w:b/>
      <w:sz w:val="20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504D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un.org/ar/A/RES/68/268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ar/E/C.12/2001/10" TargetMode="External"/><Relationship Id="rId3" Type="http://schemas.openxmlformats.org/officeDocument/2006/relationships/hyperlink" Target="https://docs.un.org/ar/E/C.12/2025/SR.3" TargetMode="External"/><Relationship Id="rId7" Type="http://schemas.openxmlformats.org/officeDocument/2006/relationships/hyperlink" Target="https://docs.un.org/ar/CERD/C/HRV/CO/9-14" TargetMode="External"/><Relationship Id="rId2" Type="http://schemas.openxmlformats.org/officeDocument/2006/relationships/hyperlink" Target="https://docs.un.org/ar/E/C.12/2025/SR.2" TargetMode="External"/><Relationship Id="rId1" Type="http://schemas.openxmlformats.org/officeDocument/2006/relationships/hyperlink" Target="https://docs.un.org/ar/E/C.12/HRV/2" TargetMode="External"/><Relationship Id="rId6" Type="http://schemas.openxmlformats.org/officeDocument/2006/relationships/hyperlink" Target="https://docs.un.org/ar/E/C.12/2018/1" TargetMode="External"/><Relationship Id="rId11" Type="http://schemas.openxmlformats.org/officeDocument/2006/relationships/hyperlink" Target="https://docs.un.org/ar/HRI/MC/2008/3" TargetMode="External"/><Relationship Id="rId5" Type="http://schemas.openxmlformats.org/officeDocument/2006/relationships/hyperlink" Target="https://docs.un.org/ar/E/C.12/2019/1" TargetMode="External"/><Relationship Id="rId10" Type="http://schemas.openxmlformats.org/officeDocument/2006/relationships/hyperlink" Target="https://docs.un.org/ar/E/C.12/2019/1" TargetMode="External"/><Relationship Id="rId4" Type="http://schemas.openxmlformats.org/officeDocument/2006/relationships/hyperlink" Target="https://docs.un.org/ar/E/C.12/HRV/RQ/2" TargetMode="External"/><Relationship Id="rId9" Type="http://schemas.openxmlformats.org/officeDocument/2006/relationships/hyperlink" Target="https://docs.un.org/ar/E/C.12/2010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83C7-E462-4473-A8D9-F9C19390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4</TotalTime>
  <Pages>11</Pages>
  <Words>4180</Words>
  <Characters>22123</Characters>
  <Application>Microsoft Office Word</Application>
  <DocSecurity>0</DocSecurity>
  <Lines>354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E/C.12/HRV/CO/2</vt:lpstr>
    </vt:vector>
  </TitlesOfParts>
  <Company>DCM</Company>
  <LinksUpToDate>false</LinksUpToDate>
  <CharactersWithSpaces>26278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E/C.12/HRV/CO/2</dc:title>
  <dc:subject>GE.2503648(A)</dc:subject>
  <dc:creator>Jamela CHEDAD - YCHAD</dc:creator>
  <cp:keywords>GE.(A)</cp:keywords>
  <dc:description>General_x000d_
10 March 2025_x000d_
Arabic_x000d_
English</dc:description>
  <cp:lastModifiedBy>Jamila Chedad</cp:lastModifiedBy>
  <cp:revision>3</cp:revision>
  <cp:lastPrinted>2025-04-02T13:44:00Z</cp:lastPrinted>
  <dcterms:created xsi:type="dcterms:W3CDTF">2025-04-02T13:44:00Z</dcterms:created>
  <dcterms:modified xsi:type="dcterms:W3CDTF">2025-04-02T13:45:00Z</dcterms:modified>
  <cp:category>Final</cp:category>
</cp:coreProperties>
</file>