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782B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7EEA" w:rsidRDefault="00BE097F" w:rsidP="00BE097F">
            <w:pPr>
              <w:suppressAutoHyphens w:val="0"/>
              <w:spacing w:after="20"/>
              <w:jc w:val="right"/>
            </w:pPr>
            <w:r w:rsidRPr="00BE097F">
              <w:rPr>
                <w:sz w:val="40"/>
              </w:rPr>
              <w:t>CCPR</w:t>
            </w:r>
            <w:r>
              <w:t>/C/PHL/Q/5</w:t>
            </w:r>
          </w:p>
        </w:tc>
      </w:tr>
      <w:tr w:rsidR="00165C15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1F469E40" wp14:editId="7331C9C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782B1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782B1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782B1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782B1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782B1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BE097F" w:rsidP="00BE097F">
            <w:pPr>
              <w:suppressAutoHyphens w:val="0"/>
              <w:spacing w:before="240"/>
            </w:pPr>
            <w:r>
              <w:t>Distr.:</w:t>
            </w:r>
            <w:r w:rsidR="00782B1E">
              <w:t xml:space="preserve"> </w:t>
            </w:r>
            <w:r>
              <w:t>General</w:t>
            </w:r>
          </w:p>
          <w:p w:rsidR="00BE097F" w:rsidRDefault="004D282F" w:rsidP="00BE097F">
            <w:pPr>
              <w:suppressAutoHyphens w:val="0"/>
            </w:pPr>
            <w:r>
              <w:t>30</w:t>
            </w:r>
            <w:r w:rsidR="00782B1E">
              <w:t xml:space="preserve"> </w:t>
            </w:r>
            <w:r>
              <w:t>June</w:t>
            </w:r>
            <w:r w:rsidR="00782B1E">
              <w:t xml:space="preserve"> </w:t>
            </w:r>
            <w:r w:rsidR="00BE097F">
              <w:t>2020</w:t>
            </w:r>
          </w:p>
          <w:p w:rsidR="00BE097F" w:rsidRDefault="00BE097F" w:rsidP="00BE097F">
            <w:pPr>
              <w:suppressAutoHyphens w:val="0"/>
            </w:pPr>
          </w:p>
          <w:p w:rsidR="00BE097F" w:rsidRDefault="00BE097F" w:rsidP="00BE097F">
            <w:pPr>
              <w:suppressAutoHyphens w:val="0"/>
            </w:pPr>
            <w:r>
              <w:t>Original:</w:t>
            </w:r>
            <w:r w:rsidR="00782B1E">
              <w:t xml:space="preserve"> </w:t>
            </w:r>
            <w:r>
              <w:t>English</w:t>
            </w:r>
          </w:p>
          <w:p w:rsidR="007D093A" w:rsidRDefault="007D093A" w:rsidP="00BE097F">
            <w:pPr>
              <w:suppressAutoHyphens w:val="0"/>
            </w:pPr>
            <w:r w:rsidRPr="007D093A">
              <w:t>English, French and Spanish only</w:t>
            </w:r>
          </w:p>
        </w:tc>
      </w:tr>
    </w:tbl>
    <w:p w:rsidR="00BE097F" w:rsidRPr="00BE097F" w:rsidRDefault="00BE097F" w:rsidP="00BE097F">
      <w:pPr>
        <w:spacing w:before="120"/>
        <w:rPr>
          <w:b/>
          <w:bCs/>
          <w:sz w:val="24"/>
          <w:szCs w:val="24"/>
        </w:rPr>
      </w:pPr>
      <w:r w:rsidRPr="00BE097F">
        <w:rPr>
          <w:b/>
          <w:bCs/>
          <w:sz w:val="24"/>
          <w:szCs w:val="24"/>
        </w:rPr>
        <w:t>Human</w:t>
      </w:r>
      <w:r w:rsidR="00782B1E">
        <w:rPr>
          <w:b/>
          <w:bCs/>
          <w:sz w:val="24"/>
          <w:szCs w:val="24"/>
        </w:rPr>
        <w:t xml:space="preserve"> </w:t>
      </w:r>
      <w:r w:rsidRPr="00BE097F">
        <w:rPr>
          <w:b/>
          <w:bCs/>
          <w:sz w:val="24"/>
          <w:szCs w:val="24"/>
        </w:rPr>
        <w:t>Rights</w:t>
      </w:r>
      <w:r w:rsidR="00782B1E">
        <w:rPr>
          <w:b/>
          <w:bCs/>
          <w:sz w:val="24"/>
          <w:szCs w:val="24"/>
        </w:rPr>
        <w:t xml:space="preserve"> </w:t>
      </w:r>
      <w:r w:rsidRPr="00BE097F">
        <w:rPr>
          <w:b/>
          <w:bCs/>
          <w:sz w:val="24"/>
          <w:szCs w:val="24"/>
        </w:rPr>
        <w:t>Committee</w:t>
      </w:r>
    </w:p>
    <w:p w:rsidR="00BE097F" w:rsidRPr="005C634F" w:rsidRDefault="00BE097F" w:rsidP="00BE097F">
      <w:pPr>
        <w:pStyle w:val="HChG"/>
      </w:pPr>
      <w:r w:rsidRPr="005C634F">
        <w:tab/>
      </w:r>
      <w:r w:rsidRPr="005C634F">
        <w:tab/>
        <w:t>List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issues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relation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fifth</w:t>
      </w:r>
      <w:r w:rsidR="00782B1E">
        <w:t xml:space="preserve"> </w:t>
      </w:r>
      <w:r w:rsidRPr="005C634F">
        <w:t>periodic</w:t>
      </w:r>
      <w:r w:rsidR="00782B1E">
        <w:t xml:space="preserve"> </w:t>
      </w:r>
      <w:r w:rsidRPr="005C634F">
        <w:t>report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Philippines</w:t>
      </w:r>
      <w:r w:rsidRPr="00BE097F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BE097F" w:rsidRPr="005C634F" w:rsidRDefault="00BE097F" w:rsidP="00BE097F">
      <w:pPr>
        <w:pStyle w:val="H1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Pr="005C634F">
        <w:rPr>
          <w:rFonts w:eastAsia="SimSun"/>
        </w:rPr>
        <w:t>General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information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on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the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national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human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rights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situation,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including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new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measures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and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developments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relating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to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the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implementation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of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the</w:t>
      </w:r>
      <w:r w:rsidR="00782B1E">
        <w:rPr>
          <w:rFonts w:eastAsia="SimSun"/>
        </w:rPr>
        <w:t xml:space="preserve"> </w:t>
      </w:r>
      <w:r w:rsidRPr="005C634F">
        <w:rPr>
          <w:rFonts w:eastAsia="SimSun"/>
        </w:rPr>
        <w:t>Covenant</w:t>
      </w:r>
    </w:p>
    <w:p w:rsidR="00BE097F" w:rsidRPr="005C634F" w:rsidRDefault="00BE097F" w:rsidP="00BE097F">
      <w:pPr>
        <w:pStyle w:val="SingleTxtG"/>
      </w:pPr>
      <w:r w:rsidRPr="005C634F">
        <w:t>1.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significant</w:t>
      </w:r>
      <w:r w:rsidR="00782B1E">
        <w:t xml:space="preserve"> </w:t>
      </w:r>
      <w:r w:rsidRPr="005C634F">
        <w:t>developments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legal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institutional</w:t>
      </w:r>
      <w:r w:rsidR="00782B1E">
        <w:t xml:space="preserve"> </w:t>
      </w:r>
      <w:r w:rsidRPr="005C634F">
        <w:t>framework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which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are</w:t>
      </w:r>
      <w:r w:rsidR="00782B1E">
        <w:t xml:space="preserve"> </w:t>
      </w:r>
      <w:r w:rsidRPr="005C634F">
        <w:t>promoted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protected</w:t>
      </w:r>
      <w:r w:rsidR="00782B1E">
        <w:t xml:space="preserve"> </w:t>
      </w:r>
      <w:r w:rsidRPr="005C634F">
        <w:t>at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national</w:t>
      </w:r>
      <w:r w:rsidR="00782B1E">
        <w:t xml:space="preserve"> </w:t>
      </w:r>
      <w:r w:rsidRPr="005C634F">
        <w:t>level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place</w:t>
      </w:r>
      <w:r w:rsidR="00782B1E">
        <w:t xml:space="preserve"> </w:t>
      </w:r>
      <w:r w:rsidRPr="005C634F">
        <w:t>since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periodic</w:t>
      </w:r>
      <w:r w:rsidR="00782B1E">
        <w:t xml:space="preserve"> </w:t>
      </w:r>
      <w:r w:rsidRPr="005C634F">
        <w:t>report.</w:t>
      </w:r>
    </w:p>
    <w:p w:rsidR="00BE097F" w:rsidRPr="005C634F" w:rsidRDefault="00BE097F" w:rsidP="00BE097F">
      <w:pPr>
        <w:pStyle w:val="H1G"/>
      </w:pPr>
      <w:r w:rsidRPr="005C634F">
        <w:tab/>
      </w:r>
      <w:r w:rsidRPr="005C634F">
        <w:tab/>
      </w:r>
      <w:bookmarkStart w:id="0" w:name="_GoBack"/>
      <w:bookmarkEnd w:id="0"/>
      <w:r w:rsidRPr="005C634F">
        <w:t>Specific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implementation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articles</w:t>
      </w:r>
      <w:r w:rsidR="00782B1E">
        <w:t xml:space="preserve"> </w:t>
      </w:r>
      <w:r w:rsidRPr="005C634F">
        <w:t>1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27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regard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additional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recommendations</w:t>
      </w:r>
    </w:p>
    <w:p w:rsidR="00BE097F" w:rsidRPr="005C634F" w:rsidRDefault="00BE097F" w:rsidP="00BE097F">
      <w:pPr>
        <w:pStyle w:val="H23G"/>
      </w:pPr>
      <w:r w:rsidRPr="005C634F">
        <w:tab/>
      </w:r>
      <w:r w:rsidRPr="005C634F">
        <w:tab/>
        <w:t>Constitutional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legal</w:t>
      </w:r>
      <w:r w:rsidR="00782B1E">
        <w:t xml:space="preserve"> </w:t>
      </w:r>
      <w:r w:rsidRPr="005C634F">
        <w:t>framework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which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implemented</w:t>
      </w:r>
      <w:r w:rsidR="00782B1E">
        <w:t xml:space="preserve"> </w:t>
      </w:r>
      <w:r w:rsidRPr="005C634F">
        <w:br/>
        <w:t>(art.</w:t>
      </w:r>
      <w:r w:rsidR="00782B1E">
        <w:t xml:space="preserve"> </w:t>
      </w:r>
      <w:r w:rsidRPr="005C634F">
        <w:t>2)</w:t>
      </w:r>
    </w:p>
    <w:p w:rsidR="00BE097F" w:rsidRPr="005C634F" w:rsidRDefault="00BE097F" w:rsidP="00BE097F">
      <w:pPr>
        <w:pStyle w:val="SingleTxtG"/>
      </w:pPr>
      <w:r w:rsidRPr="005C634F">
        <w:t>2.</w:t>
      </w:r>
      <w:r w:rsidRPr="005C634F">
        <w:tab/>
        <w:t>In</w:t>
      </w:r>
      <w:r w:rsidR="00782B1E">
        <w:t xml:space="preserve"> </w:t>
      </w:r>
      <w:r w:rsidRPr="005C634F">
        <w:t>light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5),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clarify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precise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national</w:t>
      </w:r>
      <w:r w:rsidR="00782B1E">
        <w:t xml:space="preserve"> </w:t>
      </w:r>
      <w:r w:rsidRPr="005C634F">
        <w:t>legal</w:t>
      </w:r>
      <w:r w:rsidR="00782B1E">
        <w:t xml:space="preserve"> </w:t>
      </w:r>
      <w:r w:rsidRPr="005C634F">
        <w:t>order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detail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been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strengthen</w:t>
      </w:r>
      <w:r w:rsidR="00782B1E">
        <w:t xml:space="preserve"> </w:t>
      </w:r>
      <w:r w:rsidRPr="005C634F">
        <w:t>this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reporting</w:t>
      </w:r>
      <w:r w:rsidR="00782B1E">
        <w:t xml:space="preserve"> </w:t>
      </w:r>
      <w:r w:rsidRPr="005C634F">
        <w:t>period.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also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additional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awareness-raising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provisions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</w:t>
      </w:r>
      <w:r w:rsidR="00782B1E">
        <w:t xml:space="preserve"> </w:t>
      </w:r>
      <w:r w:rsidRPr="005C634F">
        <w:t>among</w:t>
      </w:r>
      <w:r w:rsidR="00782B1E">
        <w:t xml:space="preserve"> </w:t>
      </w:r>
      <w:r w:rsidRPr="005C634F">
        <w:t>judges,</w:t>
      </w:r>
      <w:r w:rsidR="00782B1E">
        <w:t xml:space="preserve"> </w:t>
      </w:r>
      <w:r w:rsidRPr="005C634F">
        <w:t>lawyers,</w:t>
      </w:r>
      <w:r w:rsidR="00782B1E">
        <w:t xml:space="preserve"> </w:t>
      </w:r>
      <w:r w:rsidRPr="005C634F">
        <w:t>prosecutors,</w:t>
      </w:r>
      <w:r w:rsidR="00782B1E">
        <w:t xml:space="preserve"> </w:t>
      </w:r>
      <w:r w:rsidRPr="005C634F">
        <w:t>parliamentarians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government</w:t>
      </w:r>
      <w:r w:rsidR="00782B1E">
        <w:t xml:space="preserve"> </w:t>
      </w:r>
      <w:r w:rsidRPr="005C634F">
        <w:t>officials.</w:t>
      </w:r>
    </w:p>
    <w:p w:rsidR="00BE097F" w:rsidRPr="005C634F" w:rsidRDefault="00BE097F" w:rsidP="00BE097F">
      <w:pPr>
        <w:pStyle w:val="SingleTxtG"/>
      </w:pPr>
      <w:r w:rsidRPr="005C634F">
        <w:t>3.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an</w:t>
      </w:r>
      <w:r w:rsidR="00782B1E">
        <w:t xml:space="preserve"> </w:t>
      </w:r>
      <w:r w:rsidRPr="005C634F">
        <w:t>update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adopted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strengthen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independence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effectiveness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Commission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Charter</w:t>
      </w:r>
      <w:r w:rsidR="00782B1E">
        <w:t xml:space="preserve"> </w:t>
      </w:r>
      <w:r w:rsidRPr="005C634F">
        <w:t>Bill.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amount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funding</w:t>
      </w:r>
      <w:r w:rsidR="00782B1E">
        <w:t xml:space="preserve"> </w:t>
      </w:r>
      <w:r w:rsidRPr="005C634F">
        <w:t>provided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Commission</w:t>
      </w:r>
      <w:r w:rsidR="00782B1E">
        <w:t xml:space="preserve"> </w:t>
      </w:r>
      <w:r w:rsidRPr="005C634F">
        <w:t>over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past</w:t>
      </w:r>
      <w:r w:rsidR="00782B1E">
        <w:t xml:space="preserve"> </w:t>
      </w:r>
      <w:r w:rsidRPr="005C634F">
        <w:t>four</w:t>
      </w:r>
      <w:r w:rsidR="00782B1E">
        <w:t xml:space="preserve"> </w:t>
      </w:r>
      <w:r w:rsidRPr="005C634F">
        <w:t>years.</w:t>
      </w:r>
    </w:p>
    <w:p w:rsidR="00BE097F" w:rsidRPr="005C634F" w:rsidRDefault="00BE097F" w:rsidP="00BE097F">
      <w:pPr>
        <w:pStyle w:val="H23G"/>
      </w:pPr>
      <w:r w:rsidRPr="005C634F">
        <w:tab/>
      </w:r>
      <w:r w:rsidRPr="005C634F">
        <w:tab/>
        <w:t>Anti-corruption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2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25)</w:t>
      </w:r>
    </w:p>
    <w:p w:rsidR="00BE097F" w:rsidRPr="005C634F" w:rsidRDefault="00BE097F" w:rsidP="00BE097F">
      <w:pPr>
        <w:pStyle w:val="SingleTxtG"/>
      </w:pPr>
      <w:r w:rsidRPr="005C634F">
        <w:t>4.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address</w:t>
      </w:r>
      <w:r w:rsidR="00782B1E">
        <w:t xml:space="preserve"> </w:t>
      </w:r>
      <w:r w:rsidRPr="005C634F">
        <w:t>corruption.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work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Office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Ombudsman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Presidential</w:t>
      </w:r>
      <w:r w:rsidR="00782B1E">
        <w:t xml:space="preserve"> </w:t>
      </w:r>
      <w:r w:rsidRPr="005C634F">
        <w:t>Anti-Graft</w:t>
      </w:r>
      <w:r w:rsidR="00782B1E">
        <w:t xml:space="preserve"> </w:t>
      </w:r>
      <w:r w:rsidRPr="005C634F">
        <w:t>Commission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detail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number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investigations,</w:t>
      </w:r>
      <w:r w:rsidR="00782B1E">
        <w:t xml:space="preserve"> </w:t>
      </w:r>
      <w:r w:rsidRPr="005C634F">
        <w:t>prosecutions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convictions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corruption,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well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preventative</w:t>
      </w:r>
      <w:r w:rsidR="00782B1E">
        <w:t xml:space="preserve"> </w:t>
      </w:r>
      <w:r w:rsidRPr="005C634F">
        <w:t>measures.</w:t>
      </w:r>
    </w:p>
    <w:p w:rsidR="00BE097F" w:rsidRPr="005C634F" w:rsidRDefault="00BE097F" w:rsidP="00BE097F">
      <w:pPr>
        <w:pStyle w:val="H23G"/>
      </w:pPr>
      <w:r w:rsidRPr="005C634F">
        <w:tab/>
      </w:r>
      <w:r w:rsidRPr="005C634F">
        <w:tab/>
        <w:t>The</w:t>
      </w:r>
      <w:r w:rsidR="00782B1E">
        <w:t xml:space="preserve"> </w:t>
      </w:r>
      <w:r w:rsidRPr="005C634F">
        <w:t>fight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impunity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past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violations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2,</w:t>
      </w:r>
      <w:r w:rsidR="00782B1E">
        <w:t xml:space="preserve"> </w:t>
      </w:r>
      <w:r w:rsidRPr="005C634F">
        <w:t>6,</w:t>
      </w:r>
      <w:r w:rsidR="00782B1E">
        <w:t xml:space="preserve"> </w:t>
      </w:r>
      <w:r w:rsidRPr="005C634F">
        <w:t>7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14)</w:t>
      </w:r>
    </w:p>
    <w:p w:rsidR="00BE097F" w:rsidRPr="005C634F" w:rsidRDefault="00BE097F" w:rsidP="00BE097F">
      <w:pPr>
        <w:pStyle w:val="SingleTxtG"/>
      </w:pPr>
      <w:r w:rsidRPr="005C634F">
        <w:t>5.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has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guarantee</w:t>
      </w:r>
      <w:r w:rsidR="00782B1E">
        <w:t xml:space="preserve"> </w:t>
      </w:r>
      <w:r w:rsidRPr="005C634F">
        <w:t>remedies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past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violations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address</w:t>
      </w:r>
      <w:r w:rsidR="00782B1E">
        <w:t xml:space="preserve"> </w:t>
      </w:r>
      <w:r w:rsidRPr="005C634F">
        <w:t>impunity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order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fulfil</w:t>
      </w:r>
      <w:r w:rsidR="00782B1E">
        <w:t xml:space="preserve"> </w:t>
      </w:r>
      <w:r w:rsidRPr="005C634F">
        <w:t>its</w:t>
      </w:r>
      <w:r w:rsidR="00782B1E">
        <w:t xml:space="preserve"> </w:t>
      </w:r>
      <w:r w:rsidRPr="005C634F">
        <w:t>obligations</w:t>
      </w:r>
      <w:r w:rsidR="00782B1E">
        <w:t xml:space="preserve"> </w:t>
      </w:r>
      <w:r w:rsidRPr="005C634F">
        <w:t>under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discuss,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particular: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lastRenderedPageBreak/>
        <w:t>implementation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Executive</w:t>
      </w:r>
      <w:r w:rsidR="00782B1E">
        <w:t xml:space="preserve"> </w:t>
      </w:r>
      <w:r w:rsidRPr="005C634F">
        <w:t>Order</w:t>
      </w:r>
      <w:r w:rsidR="00782B1E">
        <w:t xml:space="preserve"> </w:t>
      </w:r>
      <w:r w:rsidRPr="005C634F">
        <w:t>No.</w:t>
      </w:r>
      <w:r w:rsidR="00782B1E">
        <w:t xml:space="preserve"> </w:t>
      </w:r>
      <w:r w:rsidRPr="005C634F">
        <w:t>709</w:t>
      </w:r>
      <w:r w:rsidR="00782B1E">
        <w:t xml:space="preserve"> </w:t>
      </w:r>
      <w:r w:rsidRPr="005C634F">
        <w:t>establishing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Subcommittee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Access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Justice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Anti-Discrimination;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remedies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violations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place</w:t>
      </w:r>
      <w:r w:rsidR="00782B1E">
        <w:t xml:space="preserve"> </w:t>
      </w:r>
      <w:r w:rsidRPr="005C634F">
        <w:t>during</w:t>
      </w:r>
      <w:r w:rsidR="00782B1E">
        <w:t xml:space="preserve"> </w:t>
      </w:r>
      <w:r w:rsidRPr="005C634F">
        <w:t>internal</w:t>
      </w:r>
      <w:r w:rsidR="00782B1E">
        <w:t xml:space="preserve"> </w:t>
      </w:r>
      <w:r w:rsidRPr="005C634F">
        <w:t>conflicts,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implementation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recommendations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Transitional</w:t>
      </w:r>
      <w:r w:rsidR="00782B1E">
        <w:t xml:space="preserve"> </w:t>
      </w:r>
      <w:r w:rsidRPr="005C634F">
        <w:t>Justice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Reconciliation</w:t>
      </w:r>
      <w:r w:rsidR="00782B1E">
        <w:t xml:space="preserve"> </w:t>
      </w:r>
      <w:r w:rsidRPr="005C634F">
        <w:t>Commission.</w:t>
      </w:r>
    </w:p>
    <w:p w:rsidR="00BE097F" w:rsidRPr="005C634F" w:rsidRDefault="00BE097F" w:rsidP="00BE097F">
      <w:pPr>
        <w:pStyle w:val="H23G"/>
      </w:pPr>
      <w:r w:rsidRPr="005C634F">
        <w:tab/>
      </w:r>
      <w:r w:rsidRPr="005C634F">
        <w:tab/>
        <w:t>Non-discrimination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2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</w:t>
      </w:r>
      <w:bookmarkStart w:id="1" w:name="art4"/>
      <w:bookmarkStart w:id="2" w:name="art15"/>
      <w:bookmarkStart w:id="3" w:name="art16"/>
      <w:bookmarkStart w:id="4" w:name="art17"/>
      <w:bookmarkStart w:id="5" w:name="art18"/>
      <w:bookmarkEnd w:id="1"/>
      <w:bookmarkEnd w:id="2"/>
      <w:bookmarkEnd w:id="3"/>
      <w:bookmarkEnd w:id="4"/>
      <w:bookmarkEnd w:id="5"/>
      <w:r w:rsidRPr="005C634F">
        <w:t>5)</w:t>
      </w:r>
    </w:p>
    <w:p w:rsidR="00BE097F" w:rsidRPr="005C634F" w:rsidRDefault="00BE097F" w:rsidP="00BE097F">
      <w:pPr>
        <w:pStyle w:val="SingleTxtG"/>
      </w:pPr>
      <w:r w:rsidRPr="005C634F">
        <w:t>6.</w:t>
      </w:r>
      <w:r w:rsidRPr="005C634F">
        <w:tab/>
        <w:t>Please</w:t>
      </w:r>
      <w:r w:rsidR="00782B1E">
        <w:t xml:space="preserve"> </w:t>
      </w:r>
      <w:r w:rsidRPr="005C634F">
        <w:t>indicate</w:t>
      </w:r>
      <w:r w:rsidR="00782B1E">
        <w:t xml:space="preserve"> </w:t>
      </w:r>
      <w:r w:rsidRPr="005C634F">
        <w:t>legislative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other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during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current</w:t>
      </w:r>
      <w:r w:rsidR="00782B1E">
        <w:t xml:space="preserve"> </w:t>
      </w:r>
      <w:r w:rsidRPr="005C634F">
        <w:t>reporting</w:t>
      </w:r>
      <w:r w:rsidR="00782B1E">
        <w:t xml:space="preserve"> </w:t>
      </w:r>
      <w:r w:rsidRPr="005C634F">
        <w:t>period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combat</w:t>
      </w:r>
      <w:r w:rsidR="00782B1E">
        <w:t xml:space="preserve"> </w:t>
      </w:r>
      <w:r w:rsidRPr="005C634F">
        <w:t>discriminatory</w:t>
      </w:r>
      <w:r w:rsidR="00782B1E">
        <w:t xml:space="preserve"> </w:t>
      </w:r>
      <w:r w:rsidRPr="005C634F">
        <w:t>laws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social</w:t>
      </w:r>
      <w:r w:rsidR="00782B1E">
        <w:t xml:space="preserve"> </w:t>
      </w:r>
      <w:r w:rsidRPr="005C634F">
        <w:t>practices</w:t>
      </w:r>
      <w:r w:rsidR="00782B1E">
        <w:t xml:space="preserve"> </w:t>
      </w:r>
      <w:r w:rsidRPr="005C634F">
        <w:t>based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sex,</w:t>
      </w:r>
      <w:r w:rsidR="00782B1E">
        <w:t xml:space="preserve"> </w:t>
      </w:r>
      <w:r w:rsidRPr="005C634F">
        <w:t>sexual</w:t>
      </w:r>
      <w:r w:rsidR="00782B1E">
        <w:t xml:space="preserve"> </w:t>
      </w:r>
      <w:r w:rsidRPr="005C634F">
        <w:t>orientation,</w:t>
      </w:r>
      <w:r w:rsidR="00782B1E">
        <w:t xml:space="preserve"> </w:t>
      </w:r>
      <w:r w:rsidRPr="005C634F">
        <w:t>gender</w:t>
      </w:r>
      <w:r w:rsidR="00782B1E">
        <w:t xml:space="preserve"> </w:t>
      </w:r>
      <w:r w:rsidRPr="005C634F">
        <w:t>identity,</w:t>
      </w:r>
      <w:r w:rsidR="00782B1E">
        <w:t xml:space="preserve"> </w:t>
      </w:r>
      <w:r w:rsidRPr="005C634F">
        <w:t>religion,</w:t>
      </w:r>
      <w:r w:rsidR="00782B1E">
        <w:t xml:space="preserve"> </w:t>
      </w:r>
      <w:r w:rsidRPr="005C634F">
        <w:t>ethnicity,</w:t>
      </w:r>
      <w:r w:rsidR="00782B1E">
        <w:t xml:space="preserve"> </w:t>
      </w:r>
      <w:r w:rsidRPr="005C634F">
        <w:t>disability,</w:t>
      </w:r>
      <w:r w:rsidR="00782B1E">
        <w:t xml:space="preserve"> </w:t>
      </w:r>
      <w:r w:rsidRPr="005C634F">
        <w:t>indigenous</w:t>
      </w:r>
      <w:r w:rsidR="00782B1E">
        <w:t xml:space="preserve"> </w:t>
      </w:r>
      <w:r w:rsidRPr="005C634F">
        <w:t>status,</w:t>
      </w:r>
      <w:r w:rsidR="00782B1E">
        <w:t xml:space="preserve"> </w:t>
      </w:r>
      <w:r w:rsidRPr="005C634F">
        <w:t>socioeconomic</w:t>
      </w:r>
      <w:r w:rsidR="00782B1E">
        <w:t xml:space="preserve"> </w:t>
      </w:r>
      <w:r w:rsidRPr="005C634F">
        <w:t>status,</w:t>
      </w:r>
      <w:r w:rsidR="00782B1E">
        <w:t xml:space="preserve"> </w:t>
      </w:r>
      <w:r w:rsidRPr="005C634F">
        <w:t>HIV/AIDS</w:t>
      </w:r>
      <w:r w:rsidR="00782B1E">
        <w:t xml:space="preserve"> </w:t>
      </w:r>
      <w:r w:rsidRPr="005C634F">
        <w:t>status,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political</w:t>
      </w:r>
      <w:r w:rsidR="00782B1E">
        <w:t xml:space="preserve"> </w:t>
      </w:r>
      <w:r w:rsidRPr="005C634F">
        <w:t>affiliation.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develop</w:t>
      </w:r>
      <w:r w:rsidR="00782B1E">
        <w:t xml:space="preserve"> </w:t>
      </w:r>
      <w:r w:rsidRPr="005C634F">
        <w:t>comprehensive</w:t>
      </w:r>
      <w:r w:rsidR="00782B1E">
        <w:t xml:space="preserve"> </w:t>
      </w:r>
      <w:r w:rsidRPr="005C634F">
        <w:t>anti-discrimination</w:t>
      </w:r>
      <w:r w:rsidR="00782B1E">
        <w:t xml:space="preserve"> </w:t>
      </w:r>
      <w:r w:rsidRPr="005C634F">
        <w:t>legislation,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provisions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prohibit</w:t>
      </w:r>
      <w:r w:rsidR="00782B1E">
        <w:t xml:space="preserve"> </w:t>
      </w:r>
      <w:r w:rsidRPr="005C634F">
        <w:t>discrimination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basis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sexual</w:t>
      </w:r>
      <w:r w:rsidR="00782B1E">
        <w:t xml:space="preserve"> </w:t>
      </w:r>
      <w:r w:rsidRPr="005C634F">
        <w:t>orientation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gender</w:t>
      </w:r>
      <w:r w:rsidR="00782B1E">
        <w:t xml:space="preserve"> </w:t>
      </w:r>
      <w:r w:rsidRPr="005C634F">
        <w:t>identity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line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10).</w:t>
      </w:r>
    </w:p>
    <w:p w:rsidR="00BE097F" w:rsidRPr="005C634F" w:rsidRDefault="00BE097F" w:rsidP="00BE097F">
      <w:pPr>
        <w:pStyle w:val="H23G"/>
      </w:pPr>
      <w:r w:rsidRPr="005C634F">
        <w:tab/>
      </w:r>
      <w:r w:rsidRPr="005C634F">
        <w:tab/>
        <w:t>Counter-terrorism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2,</w:t>
      </w:r>
      <w:r w:rsidR="00782B1E">
        <w:t xml:space="preserve"> </w:t>
      </w:r>
      <w:r w:rsidRPr="005C634F">
        <w:t>4,</w:t>
      </w:r>
      <w:r w:rsidR="00782B1E">
        <w:t xml:space="preserve"> </w:t>
      </w:r>
      <w:r w:rsidRPr="005C634F">
        <w:t>7,</w:t>
      </w:r>
      <w:r w:rsidR="00782B1E">
        <w:t xml:space="preserve"> </w:t>
      </w:r>
      <w:r w:rsidRPr="005C634F">
        <w:t>9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14)</w:t>
      </w:r>
    </w:p>
    <w:p w:rsidR="00BE097F" w:rsidRPr="005C634F" w:rsidRDefault="00BE097F" w:rsidP="00BE097F">
      <w:pPr>
        <w:pStyle w:val="SingleTxtG"/>
      </w:pPr>
      <w:r w:rsidRPr="005C634F">
        <w:t>7.</w:t>
      </w:r>
      <w:r w:rsidRPr="005C634F">
        <w:tab/>
        <w:t>Please</w:t>
      </w:r>
      <w:r w:rsidR="00782B1E">
        <w:t xml:space="preserve"> </w:t>
      </w:r>
      <w:r w:rsidRPr="005C634F">
        <w:t>respond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Security</w:t>
      </w:r>
      <w:r w:rsidR="00782B1E">
        <w:t xml:space="preserve"> </w:t>
      </w:r>
      <w:r w:rsidRPr="005C634F">
        <w:t>Act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2007</w:t>
      </w:r>
      <w:r w:rsidR="00782B1E">
        <w:t xml:space="preserve"> </w:t>
      </w:r>
      <w:r w:rsidRPr="005C634F">
        <w:t>will</w:t>
      </w:r>
      <w:r w:rsidR="00782B1E">
        <w:t xml:space="preserve"> </w:t>
      </w:r>
      <w:r w:rsidRPr="005C634F">
        <w:t>be</w:t>
      </w:r>
      <w:r w:rsidR="00782B1E">
        <w:t xml:space="preserve"> </w:t>
      </w:r>
      <w:r w:rsidRPr="005C634F">
        <w:t>amended</w:t>
      </w:r>
      <w:r w:rsidR="00782B1E">
        <w:t xml:space="preserve"> </w:t>
      </w:r>
      <w:r w:rsidRPr="005C634F">
        <w:t>to,</w:t>
      </w:r>
      <w:r w:rsidR="00782B1E">
        <w:t xml:space="preserve"> </w:t>
      </w:r>
      <w:r w:rsidRPr="005C634F">
        <w:t>inter</w:t>
      </w:r>
      <w:r w:rsidR="00782B1E">
        <w:t xml:space="preserve"> </w:t>
      </w:r>
      <w:r w:rsidRPr="005C634F">
        <w:t>alia,</w:t>
      </w:r>
      <w:r w:rsidR="00782B1E">
        <w:t xml:space="preserve"> </w:t>
      </w:r>
      <w:r w:rsidRPr="005C634F">
        <w:t>remove</w:t>
      </w:r>
      <w:r w:rsidR="00782B1E">
        <w:t xml:space="preserve"> </w:t>
      </w:r>
      <w:r w:rsidRPr="005C634F">
        <w:t>references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section</w:t>
      </w:r>
      <w:r w:rsidR="00782B1E">
        <w:t xml:space="preserve"> </w:t>
      </w:r>
      <w:r w:rsidRPr="005C634F">
        <w:t>2,</w:t>
      </w:r>
      <w:r w:rsidR="00782B1E">
        <w:t xml:space="preserve"> </w:t>
      </w:r>
      <w:r w:rsidRPr="005C634F">
        <w:t>broaden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definition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terrorism</w:t>
      </w:r>
      <w:r w:rsidR="00782B1E">
        <w:t xml:space="preserve"> </w:t>
      </w:r>
      <w:r w:rsidRPr="005C634F">
        <w:t>under</w:t>
      </w:r>
      <w:r w:rsidR="00782B1E">
        <w:t xml:space="preserve"> </w:t>
      </w:r>
      <w:r w:rsidRPr="005C634F">
        <w:t>article</w:t>
      </w:r>
      <w:r w:rsidR="00782B1E">
        <w:t xml:space="preserve"> </w:t>
      </w:r>
      <w:r w:rsidRPr="005C634F">
        <w:t>3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expand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period</w:t>
      </w:r>
      <w:r w:rsidR="00782B1E">
        <w:t xml:space="preserve"> </w:t>
      </w:r>
      <w:r w:rsidRPr="005C634F">
        <w:t>during</w:t>
      </w:r>
      <w:r w:rsidR="00782B1E">
        <w:t xml:space="preserve"> </w:t>
      </w:r>
      <w:r w:rsidRPr="005C634F">
        <w:t>which</w:t>
      </w:r>
      <w:r w:rsidR="00782B1E">
        <w:t xml:space="preserve"> </w:t>
      </w:r>
      <w:r w:rsidRPr="005C634F">
        <w:t>individuals</w:t>
      </w:r>
      <w:r w:rsidR="00782B1E">
        <w:t xml:space="preserve"> </w:t>
      </w:r>
      <w:r w:rsidRPr="005C634F">
        <w:t>can</w:t>
      </w:r>
      <w:r w:rsidR="00782B1E">
        <w:t xml:space="preserve"> </w:t>
      </w:r>
      <w:r w:rsidRPr="005C634F">
        <w:t>be</w:t>
      </w:r>
      <w:r w:rsidR="00782B1E">
        <w:t xml:space="preserve"> </w:t>
      </w:r>
      <w:r w:rsidRPr="005C634F">
        <w:t>detained</w:t>
      </w:r>
      <w:r w:rsidR="00782B1E">
        <w:t xml:space="preserve"> </w:t>
      </w:r>
      <w:r w:rsidRPr="005C634F">
        <w:t>without</w:t>
      </w:r>
      <w:r w:rsidR="00782B1E">
        <w:t xml:space="preserve"> </w:t>
      </w:r>
      <w:r w:rsidRPr="005C634F">
        <w:t>a</w:t>
      </w:r>
      <w:r w:rsidR="00782B1E">
        <w:t xml:space="preserve"> </w:t>
      </w:r>
      <w:r w:rsidRPr="005C634F">
        <w:t>warrant.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current</w:t>
      </w:r>
      <w:r w:rsidR="00782B1E">
        <w:t xml:space="preserve"> </w:t>
      </w:r>
      <w:r w:rsidRPr="005C634F">
        <w:t>legal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proposed</w:t>
      </w:r>
      <w:r w:rsidR="00782B1E">
        <w:t xml:space="preserve"> </w:t>
      </w:r>
      <w:r w:rsidRPr="005C634F">
        <w:t>amendments,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comment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their</w:t>
      </w:r>
      <w:r w:rsidR="00782B1E">
        <w:t xml:space="preserve"> </w:t>
      </w:r>
      <w:r w:rsidRPr="005C634F">
        <w:t>compatibility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also</w:t>
      </w:r>
      <w:r w:rsidR="00782B1E">
        <w:t xml:space="preserve"> </w:t>
      </w:r>
      <w:r w:rsidRPr="005C634F">
        <w:t>comment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development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lists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individuals</w:t>
      </w:r>
      <w:r w:rsidR="00782B1E">
        <w:t xml:space="preserve"> </w:t>
      </w:r>
      <w:r w:rsidRPr="005C634F">
        <w:t>suspected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terror</w:t>
      </w:r>
      <w:r w:rsidR="00782B1E">
        <w:t xml:space="preserve"> </w:t>
      </w:r>
      <w:r w:rsidRPr="005C634F">
        <w:t>activities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current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purpose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records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degree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judicial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administrative</w:t>
      </w:r>
      <w:r w:rsidR="00782B1E">
        <w:t xml:space="preserve"> </w:t>
      </w:r>
      <w:r w:rsidRPr="005C634F">
        <w:t>oversight.</w:t>
      </w:r>
      <w:r w:rsidR="00782B1E">
        <w:t xml:space="preserve"> </w:t>
      </w:r>
      <w:r w:rsidRPr="005C634F">
        <w:t>Finally,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process</w:t>
      </w:r>
      <w:r w:rsidR="00782B1E">
        <w:t xml:space="preserve"> </w:t>
      </w:r>
      <w:r w:rsidRPr="005C634F">
        <w:t>whereby</w:t>
      </w:r>
      <w:r w:rsidR="00782B1E">
        <w:t xml:space="preserve"> </w:t>
      </w:r>
      <w:r w:rsidRPr="005C634F">
        <w:t>organizations,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New</w:t>
      </w:r>
      <w:r w:rsidR="00782B1E">
        <w:t xml:space="preserve"> </w:t>
      </w:r>
      <w:r w:rsidRPr="005C634F">
        <w:t>People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Army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Communist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Philippine</w:t>
      </w:r>
      <w:r w:rsidR="006F6250">
        <w:t>s</w:t>
      </w:r>
      <w:r w:rsidRPr="005C634F">
        <w:t>,</w:t>
      </w:r>
      <w:r w:rsidR="00782B1E">
        <w:t xml:space="preserve"> </w:t>
      </w:r>
      <w:r w:rsidRPr="005C634F">
        <w:t>were</w:t>
      </w:r>
      <w:r w:rsidR="00782B1E">
        <w:t xml:space="preserve"> </w:t>
      </w:r>
      <w:r w:rsidRPr="005C634F">
        <w:t>classified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terrorist</w:t>
      </w:r>
      <w:r w:rsidR="00782B1E">
        <w:t xml:space="preserve"> </w:t>
      </w:r>
      <w:r w:rsidRPr="005C634F">
        <w:t>organizations.</w:t>
      </w:r>
    </w:p>
    <w:p w:rsidR="00BE097F" w:rsidRPr="005C634F" w:rsidRDefault="00BE097F" w:rsidP="00BE097F">
      <w:pPr>
        <w:pStyle w:val="H23G"/>
      </w:pPr>
      <w:r w:rsidRPr="005C634F">
        <w:tab/>
      </w:r>
      <w:r w:rsidRPr="005C634F">
        <w:tab/>
        <w:t>Violence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women,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domestic</w:t>
      </w:r>
      <w:r w:rsidR="00782B1E">
        <w:t xml:space="preserve"> </w:t>
      </w:r>
      <w:r w:rsidRPr="005C634F">
        <w:t>violence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2,</w:t>
      </w:r>
      <w:r w:rsidR="00782B1E">
        <w:t xml:space="preserve"> </w:t>
      </w:r>
      <w:r w:rsidRPr="005C634F">
        <w:t>3,</w:t>
      </w:r>
      <w:r w:rsidR="00782B1E">
        <w:t xml:space="preserve"> </w:t>
      </w:r>
      <w:r w:rsidRPr="005C634F">
        <w:t>6,</w:t>
      </w:r>
      <w:r w:rsidR="00782B1E">
        <w:t xml:space="preserve"> </w:t>
      </w:r>
      <w:r w:rsidRPr="005C634F">
        <w:t>7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26)</w:t>
      </w:r>
    </w:p>
    <w:p w:rsidR="00BE097F" w:rsidRPr="005C634F" w:rsidRDefault="00BE097F" w:rsidP="00BE097F">
      <w:pPr>
        <w:pStyle w:val="SingleTxtG"/>
      </w:pPr>
      <w:r w:rsidRPr="005C634F">
        <w:t>8.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address</w:t>
      </w:r>
      <w:r w:rsidR="00782B1E">
        <w:t xml:space="preserve"> </w:t>
      </w:r>
      <w:r w:rsidRPr="005C634F">
        <w:t>all</w:t>
      </w:r>
      <w:r w:rsidR="00782B1E">
        <w:t xml:space="preserve"> </w:t>
      </w:r>
      <w:r w:rsidRPr="005C634F">
        <w:t>forms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violence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women,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rape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domestic</w:t>
      </w:r>
      <w:r w:rsidR="00782B1E">
        <w:t xml:space="preserve"> </w:t>
      </w:r>
      <w:r w:rsidRPr="005C634F">
        <w:t>violence.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address</w:t>
      </w:r>
      <w:r w:rsidR="00782B1E">
        <w:t xml:space="preserve"> </w:t>
      </w:r>
      <w:r w:rsidRPr="005C634F">
        <w:t>barriers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reporting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violence,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investigate,</w:t>
      </w:r>
      <w:r w:rsidR="00782B1E">
        <w:t xml:space="preserve"> </w:t>
      </w:r>
      <w:r w:rsidRPr="005C634F">
        <w:t>prosecute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convict</w:t>
      </w:r>
      <w:r w:rsidR="00BB6D79">
        <w:t xml:space="preserve"> </w:t>
      </w:r>
      <w:r w:rsidRPr="005C634F">
        <w:t>perpetrators</w:t>
      </w:r>
      <w:r w:rsidR="00782B1E">
        <w:t xml:space="preserve"> </w:t>
      </w:r>
      <w:r w:rsidRPr="005C634F">
        <w:t>under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Anti-Violence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Women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Their</w:t>
      </w:r>
      <w:r w:rsidR="00782B1E">
        <w:t xml:space="preserve"> </w:t>
      </w:r>
      <w:r w:rsidRPr="005C634F">
        <w:t>Children</w:t>
      </w:r>
      <w:r w:rsidR="00782B1E">
        <w:t xml:space="preserve"> </w:t>
      </w:r>
      <w:r w:rsidRPr="005C634F">
        <w:t>Act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2004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other</w:t>
      </w:r>
      <w:r w:rsidR="00782B1E">
        <w:t xml:space="preserve"> </w:t>
      </w:r>
      <w:r w:rsidRPr="005C634F">
        <w:t>relevant</w:t>
      </w:r>
      <w:r w:rsidR="00782B1E">
        <w:t xml:space="preserve"> </w:t>
      </w:r>
      <w:r w:rsidRPr="005C634F">
        <w:t>legislation,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remedies</w:t>
      </w:r>
      <w:r w:rsidR="00782B1E">
        <w:t xml:space="preserve"> </w:t>
      </w:r>
      <w:r w:rsidRPr="005C634F">
        <w:t>provided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victims.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also</w:t>
      </w:r>
      <w:r w:rsidR="00782B1E">
        <w:t xml:space="preserve"> </w:t>
      </w:r>
      <w:r w:rsidRPr="005C634F">
        <w:t>clarify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legality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dissolution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marriage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party,</w:t>
      </w:r>
      <w:r w:rsidR="00782B1E">
        <w:t xml:space="preserve"> </w:t>
      </w:r>
      <w:r w:rsidRPr="005C634F">
        <w:t>bearing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mind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12).</w:t>
      </w:r>
    </w:p>
    <w:p w:rsidR="00BE097F" w:rsidRPr="005C634F" w:rsidRDefault="00BE097F" w:rsidP="00BE097F">
      <w:pPr>
        <w:pStyle w:val="H23G"/>
      </w:pPr>
      <w:r w:rsidRPr="005C634F">
        <w:tab/>
      </w:r>
      <w:r w:rsidRPr="005C634F">
        <w:tab/>
        <w:t>Reproductive</w:t>
      </w:r>
      <w:r w:rsidR="00782B1E">
        <w:t xml:space="preserve"> </w:t>
      </w:r>
      <w:r w:rsidRPr="005C634F">
        <w:t>health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6,</w:t>
      </w:r>
      <w:r w:rsidR="00782B1E">
        <w:t xml:space="preserve"> </w:t>
      </w:r>
      <w:r w:rsidRPr="005C634F">
        <w:t>7,</w:t>
      </w:r>
      <w:r w:rsidR="00782B1E">
        <w:t xml:space="preserve"> </w:t>
      </w:r>
      <w:r w:rsidRPr="005C634F">
        <w:t>17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26)</w:t>
      </w:r>
    </w:p>
    <w:p w:rsidR="00BE097F" w:rsidRPr="005C634F" w:rsidRDefault="00BE097F" w:rsidP="00BE097F">
      <w:pPr>
        <w:pStyle w:val="SingleTxtG"/>
      </w:pPr>
      <w:r w:rsidRPr="005C634F">
        <w:t>9.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view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recommendations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13),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Supreme</w:t>
      </w:r>
      <w:r w:rsidR="00782B1E">
        <w:t xml:space="preserve"> </w:t>
      </w:r>
      <w:r w:rsidRPr="005C634F">
        <w:t>Court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2014</w:t>
      </w:r>
      <w:r w:rsidR="00782B1E">
        <w:t xml:space="preserve"> </w:t>
      </w:r>
      <w:r w:rsidRPr="005C634F">
        <w:t>judgment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case</w:t>
      </w:r>
      <w:r w:rsidR="00782B1E">
        <w:t xml:space="preserve"> </w:t>
      </w:r>
      <w:r w:rsidRPr="005C634F">
        <w:t>of</w:t>
      </w:r>
      <w:r w:rsidR="00782B1E">
        <w:t xml:space="preserve"> </w:t>
      </w:r>
      <w:proofErr w:type="spellStart"/>
      <w:r w:rsidRPr="00BE097F">
        <w:rPr>
          <w:i/>
          <w:iCs/>
        </w:rPr>
        <w:t>Imbong</w:t>
      </w:r>
      <w:proofErr w:type="spellEnd"/>
      <w:r w:rsidR="00782B1E">
        <w:rPr>
          <w:i/>
          <w:iCs/>
        </w:rPr>
        <w:t xml:space="preserve"> </w:t>
      </w:r>
      <w:r w:rsidRPr="00BE097F">
        <w:rPr>
          <w:i/>
          <w:iCs/>
        </w:rPr>
        <w:t>v.</w:t>
      </w:r>
      <w:r w:rsidR="00782B1E">
        <w:rPr>
          <w:i/>
          <w:iCs/>
        </w:rPr>
        <w:t xml:space="preserve"> </w:t>
      </w:r>
      <w:r w:rsidRPr="00BE097F">
        <w:rPr>
          <w:i/>
          <w:iCs/>
        </w:rPr>
        <w:t>Ochoa</w:t>
      </w:r>
      <w:r w:rsidRPr="005C634F">
        <w:t>,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improve</w:t>
      </w:r>
      <w:r w:rsidR="00782B1E">
        <w:t xml:space="preserve"> </w:t>
      </w:r>
      <w:r w:rsidRPr="005C634F">
        <w:t>access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reproductive</w:t>
      </w:r>
      <w:r w:rsidR="00782B1E">
        <w:t xml:space="preserve"> </w:t>
      </w:r>
      <w:r w:rsidRPr="005C634F">
        <w:t>health</w:t>
      </w:r>
      <w:r w:rsidR="00782B1E">
        <w:t xml:space="preserve"> </w:t>
      </w:r>
      <w:r w:rsidRPr="005C634F">
        <w:t>services,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safe</w:t>
      </w:r>
      <w:r w:rsidR="00782B1E">
        <w:t xml:space="preserve"> </w:t>
      </w:r>
      <w:r w:rsidRPr="005C634F">
        <w:t>abortion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contraceptives,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well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curb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spread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sexually</w:t>
      </w:r>
      <w:r w:rsidR="00782B1E">
        <w:t xml:space="preserve"> </w:t>
      </w:r>
      <w:r w:rsidRPr="005C634F">
        <w:t>transmitted</w:t>
      </w:r>
      <w:r w:rsidR="00782B1E">
        <w:t xml:space="preserve"> </w:t>
      </w:r>
      <w:r w:rsidRPr="005C634F">
        <w:t>diseases.</w:t>
      </w:r>
      <w:r w:rsidR="00BB6D79">
        <w:t xml:space="preserve"> </w:t>
      </w:r>
    </w:p>
    <w:p w:rsidR="00BE097F" w:rsidRPr="005C634F" w:rsidRDefault="00BE097F" w:rsidP="00BE097F">
      <w:pPr>
        <w:pStyle w:val="H23G"/>
      </w:pPr>
      <w:r w:rsidRPr="005C634F">
        <w:tab/>
      </w:r>
      <w:r w:rsidRPr="005C634F">
        <w:tab/>
        <w:t>Right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life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6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24)</w:t>
      </w:r>
    </w:p>
    <w:p w:rsidR="00BE097F" w:rsidRPr="005C634F" w:rsidRDefault="00BE097F" w:rsidP="00BE097F">
      <w:pPr>
        <w:pStyle w:val="SingleTxtG"/>
      </w:pPr>
      <w:r w:rsidRPr="005C634F">
        <w:t>10.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additional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prevalence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extrajudicial</w:t>
      </w:r>
      <w:r w:rsidR="00782B1E">
        <w:t xml:space="preserve"> </w:t>
      </w:r>
      <w:r w:rsidRPr="005C634F">
        <w:t>killings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party,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light</w:t>
      </w:r>
      <w:r w:rsidR="00782B1E">
        <w:t xml:space="preserve"> </w:t>
      </w:r>
      <w:r w:rsidRPr="005C634F">
        <w:t>both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14)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an</w:t>
      </w:r>
      <w:r w:rsidR="00782B1E">
        <w:t xml:space="preserve"> </w:t>
      </w:r>
      <w:r w:rsidRPr="005C634F">
        <w:t>exponential</w:t>
      </w:r>
      <w:r w:rsidR="00782B1E">
        <w:t xml:space="preserve"> </w:t>
      </w:r>
      <w:r w:rsidRPr="005C634F">
        <w:t>growth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violations</w:t>
      </w:r>
      <w:r w:rsidR="00782B1E">
        <w:t xml:space="preserve"> </w:t>
      </w:r>
      <w:r w:rsidRPr="005C634F">
        <w:t>since</w:t>
      </w:r>
      <w:r w:rsidR="00782B1E">
        <w:t xml:space="preserve"> </w:t>
      </w:r>
      <w:r w:rsidRPr="005C634F">
        <w:t>2016.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details</w:t>
      </w:r>
      <w:r w:rsidR="00782B1E">
        <w:t xml:space="preserve"> </w:t>
      </w:r>
      <w:r w:rsidRPr="005C634F">
        <w:t>about: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implement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providing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precise</w:t>
      </w:r>
      <w:r w:rsidR="00782B1E">
        <w:t xml:space="preserve"> </w:t>
      </w:r>
      <w:r w:rsidRPr="005C634F">
        <w:t>numbers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investigations,</w:t>
      </w:r>
      <w:r w:rsidR="00782B1E">
        <w:t xml:space="preserve"> </w:t>
      </w:r>
      <w:r w:rsidRPr="005C634F">
        <w:t>prosecutions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convictions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all</w:t>
      </w:r>
      <w:r w:rsidR="00782B1E">
        <w:t xml:space="preserve"> </w:t>
      </w:r>
      <w:r w:rsidRPr="005C634F">
        <w:t>extrajudicial</w:t>
      </w:r>
      <w:r w:rsidR="00782B1E">
        <w:t xml:space="preserve"> </w:t>
      </w:r>
      <w:r w:rsidRPr="005C634F">
        <w:t>killings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place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current</w:t>
      </w:r>
      <w:r w:rsidR="00782B1E">
        <w:t xml:space="preserve"> </w:t>
      </w:r>
      <w:r w:rsidRPr="005C634F">
        <w:t>reporting</w:t>
      </w:r>
      <w:r w:rsidR="00782B1E">
        <w:t xml:space="preserve"> </w:t>
      </w:r>
      <w:r w:rsidRPr="005C634F">
        <w:t>period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disband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disarm</w:t>
      </w:r>
      <w:r w:rsidR="00782B1E">
        <w:t xml:space="preserve"> </w:t>
      </w:r>
      <w:r w:rsidRPr="005C634F">
        <w:t>all</w:t>
      </w:r>
      <w:r w:rsidR="00782B1E">
        <w:t xml:space="preserve"> </w:t>
      </w:r>
      <w:r w:rsidRPr="005C634F">
        <w:t>private</w:t>
      </w:r>
      <w:r w:rsidR="00782B1E">
        <w:t xml:space="preserve"> </w:t>
      </w:r>
      <w:r w:rsidRPr="005C634F">
        <w:t>armies,</w:t>
      </w:r>
      <w:r w:rsidR="00782B1E">
        <w:t xml:space="preserve"> </w:t>
      </w:r>
      <w:r w:rsidRPr="005C634F">
        <w:t>vigilante</w:t>
      </w:r>
      <w:r w:rsidR="00782B1E">
        <w:t xml:space="preserve"> </w:t>
      </w:r>
      <w:r w:rsidRPr="005C634F">
        <w:t>groups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="00BB6D79">
        <w:t>“</w:t>
      </w:r>
      <w:r w:rsidRPr="005C634F">
        <w:t>force</w:t>
      </w:r>
      <w:r w:rsidR="00782B1E">
        <w:t xml:space="preserve"> </w:t>
      </w:r>
      <w:r w:rsidRPr="005C634F">
        <w:t>multipliers</w:t>
      </w:r>
      <w:r w:rsidR="008009B7">
        <w:t>”</w:t>
      </w:r>
      <w:r w:rsidRPr="005C634F">
        <w:t>;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law</w:t>
      </w:r>
      <w:r w:rsidR="00782B1E">
        <w:t xml:space="preserve"> </w:t>
      </w:r>
      <w:r w:rsidRPr="005C634F">
        <w:t>enforcement</w:t>
      </w:r>
      <w:r w:rsidR="00782B1E">
        <w:t xml:space="preserve"> </w:t>
      </w:r>
      <w:r w:rsidRPr="005C634F">
        <w:t>agencies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killed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suspected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drug-related</w:t>
      </w:r>
      <w:r w:rsidR="00782B1E">
        <w:t xml:space="preserve"> </w:t>
      </w:r>
      <w:r w:rsidRPr="005C634F">
        <w:t>offences,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who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been</w:t>
      </w:r>
      <w:r w:rsidR="00BB6D79">
        <w:t xml:space="preserve"> “</w:t>
      </w:r>
      <w:r w:rsidRPr="005C634F">
        <w:t>red-tagged</w:t>
      </w:r>
      <w:r w:rsidR="00BB0540">
        <w:t>”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radical</w:t>
      </w:r>
      <w:r w:rsidR="00782B1E">
        <w:t xml:space="preserve"> </w:t>
      </w:r>
      <w:r w:rsidRPr="005C634F">
        <w:t>political</w:t>
      </w:r>
      <w:r w:rsidR="00782B1E">
        <w:t xml:space="preserve"> </w:t>
      </w:r>
      <w:r w:rsidRPr="005C634F">
        <w:t>activists;</w:t>
      </w:r>
      <w:r w:rsidR="00782B1E">
        <w:t xml:space="preserve"> </w:t>
      </w:r>
      <w:r w:rsidRPr="005C634F">
        <w:t>(c)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children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been</w:t>
      </w:r>
      <w:r w:rsidR="00782B1E">
        <w:t xml:space="preserve"> </w:t>
      </w:r>
      <w:r w:rsidRPr="005C634F">
        <w:t>killed</w:t>
      </w:r>
      <w:r w:rsidR="00782B1E">
        <w:t xml:space="preserve"> </w:t>
      </w:r>
      <w:r w:rsidRPr="005C634F">
        <w:t>during</w:t>
      </w:r>
      <w:r w:rsidR="00782B1E">
        <w:t xml:space="preserve"> </w:t>
      </w:r>
      <w:r w:rsidRPr="005C634F">
        <w:t>anti-drug</w:t>
      </w:r>
      <w:r w:rsidR="00782B1E">
        <w:t xml:space="preserve"> </w:t>
      </w:r>
      <w:r w:rsidRPr="005C634F">
        <w:t>operations</w:t>
      </w:r>
      <w:r w:rsidR="00782B1E">
        <w:t xml:space="preserve"> </w:t>
      </w:r>
      <w:r w:rsidRPr="005C634F">
        <w:t>targeting</w:t>
      </w:r>
      <w:r w:rsidR="00782B1E">
        <w:t xml:space="preserve"> </w:t>
      </w:r>
      <w:r w:rsidRPr="005C634F">
        <w:t>their</w:t>
      </w:r>
      <w:r w:rsidR="00782B1E">
        <w:t xml:space="preserve"> </w:t>
      </w:r>
      <w:r w:rsidRPr="005C634F">
        <w:t>family</w:t>
      </w:r>
      <w:r w:rsidR="00782B1E">
        <w:t xml:space="preserve"> </w:t>
      </w:r>
      <w:r w:rsidRPr="005C634F">
        <w:t>members</w:t>
      </w:r>
      <w:r w:rsidR="00782B1E">
        <w:t xml:space="preserve"> </w:t>
      </w:r>
      <w:r w:rsidRPr="005C634F">
        <w:t>and/or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witnessed</w:t>
      </w:r>
      <w:r w:rsidR="00782B1E">
        <w:t xml:space="preserve"> </w:t>
      </w:r>
      <w:r w:rsidRPr="005C634F">
        <w:t>killings;</w:t>
      </w:r>
      <w:r w:rsidR="00782B1E">
        <w:t xml:space="preserve"> </w:t>
      </w:r>
      <w:r w:rsidRPr="005C634F">
        <w:t>(d)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senior</w:t>
      </w:r>
      <w:r w:rsidR="00782B1E">
        <w:t xml:space="preserve"> </w:t>
      </w:r>
      <w:r w:rsidRPr="005C634F">
        <w:t>government</w:t>
      </w:r>
      <w:r w:rsidR="00782B1E">
        <w:t xml:space="preserve"> </w:t>
      </w:r>
      <w:r w:rsidRPr="005C634F">
        <w:t>officials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publicly</w:t>
      </w:r>
      <w:r w:rsidR="00782B1E">
        <w:t xml:space="preserve"> </w:t>
      </w:r>
      <w:r w:rsidRPr="005C634F">
        <w:t>encouraged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extrajudicial</w:t>
      </w:r>
      <w:r w:rsidR="00782B1E">
        <w:t xml:space="preserve"> </w:t>
      </w:r>
      <w:r w:rsidRPr="005C634F">
        <w:t>killing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suspected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using</w:t>
      </w:r>
      <w:r w:rsidR="00782B1E">
        <w:t xml:space="preserve"> </w:t>
      </w:r>
      <w:r w:rsidRPr="005C634F">
        <w:t>or</w:t>
      </w:r>
      <w:r w:rsidR="00782B1E">
        <w:t xml:space="preserve"> </w:t>
      </w:r>
      <w:r w:rsidRPr="005C634F">
        <w:t>selling</w:t>
      </w:r>
      <w:r w:rsidR="00782B1E">
        <w:t xml:space="preserve"> </w:t>
      </w:r>
      <w:r w:rsidRPr="005C634F">
        <w:t>illegal</w:t>
      </w:r>
      <w:r w:rsidR="00782B1E">
        <w:t xml:space="preserve"> </w:t>
      </w:r>
      <w:r w:rsidRPr="005C634F">
        <w:t>drugs;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(e)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families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lastRenderedPageBreak/>
        <w:t>victims</w:t>
      </w:r>
      <w:r w:rsidR="00782B1E">
        <w:t xml:space="preserve"> </w:t>
      </w:r>
      <w:r w:rsidRPr="005C634F">
        <w:t>face</w:t>
      </w:r>
      <w:r w:rsidR="00782B1E">
        <w:t xml:space="preserve"> </w:t>
      </w:r>
      <w:r w:rsidRPr="005C634F">
        <w:t>obstacles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filing</w:t>
      </w:r>
      <w:r w:rsidR="00782B1E">
        <w:t xml:space="preserve"> </w:t>
      </w:r>
      <w:r w:rsidRPr="005C634F">
        <w:t>cases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perpetrators,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reprisals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them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seeking</w:t>
      </w:r>
      <w:r w:rsidR="00782B1E">
        <w:t xml:space="preserve"> </w:t>
      </w:r>
      <w:r w:rsidRPr="005C634F">
        <w:t>redress.</w:t>
      </w:r>
      <w:r w:rsidR="00782B1E">
        <w:t xml:space="preserve"> </w:t>
      </w:r>
    </w:p>
    <w:p w:rsidR="00BE097F" w:rsidRPr="005C634F" w:rsidRDefault="00BE097F" w:rsidP="00BE097F">
      <w:pPr>
        <w:pStyle w:val="SingleTxtG"/>
      </w:pPr>
      <w:r w:rsidRPr="005C634F">
        <w:t>11.</w:t>
      </w:r>
      <w:r w:rsidRPr="005C634F">
        <w:tab/>
        <w:t>Please</w:t>
      </w:r>
      <w:r w:rsidR="00782B1E">
        <w:t xml:space="preserve"> </w:t>
      </w:r>
      <w:r w:rsidRPr="005C634F">
        <w:t>respond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legislative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reinstate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death</w:t>
      </w:r>
      <w:r w:rsidR="00782B1E">
        <w:t xml:space="preserve"> </w:t>
      </w:r>
      <w:r w:rsidRPr="005C634F">
        <w:t>penalty,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comment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compatibility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contents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bills</w:t>
      </w:r>
      <w:r w:rsidR="00782B1E">
        <w:t xml:space="preserve"> </w:t>
      </w:r>
      <w:r w:rsidRPr="005C634F">
        <w:t>considered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provisions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Second</w:t>
      </w:r>
      <w:r w:rsidR="00782B1E">
        <w:t xml:space="preserve"> </w:t>
      </w:r>
      <w:r w:rsidRPr="005C634F">
        <w:t>Optional</w:t>
      </w:r>
      <w:r w:rsidR="00782B1E">
        <w:t xml:space="preserve"> </w:t>
      </w:r>
      <w:r w:rsidRPr="005C634F">
        <w:t>Protocol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International</w:t>
      </w:r>
      <w:r w:rsidR="00782B1E">
        <w:t xml:space="preserve"> </w:t>
      </w:r>
      <w:r w:rsidRPr="005C634F">
        <w:t>Covenant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Civil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Political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aiming</w:t>
      </w:r>
      <w:r w:rsidR="00782B1E">
        <w:t xml:space="preserve"> </w:t>
      </w:r>
      <w:r w:rsidRPr="005C634F">
        <w:t>at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abolition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death</w:t>
      </w:r>
      <w:r w:rsidR="00782B1E">
        <w:t xml:space="preserve"> </w:t>
      </w:r>
      <w:r w:rsidRPr="005C634F">
        <w:t>penalty</w:t>
      </w:r>
      <w:r w:rsidR="00782B1E">
        <w:t xml:space="preserve"> </w:t>
      </w:r>
      <w:r w:rsidRPr="005C634F">
        <w:t>which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Philippines</w:t>
      </w:r>
      <w:r w:rsidR="00782B1E">
        <w:t xml:space="preserve"> </w:t>
      </w:r>
      <w:r w:rsidRPr="005C634F">
        <w:t>ratified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20</w:t>
      </w:r>
      <w:r w:rsidR="00782B1E">
        <w:t xml:space="preserve"> </w:t>
      </w:r>
      <w:r w:rsidRPr="005C634F">
        <w:t>November</w:t>
      </w:r>
      <w:r w:rsidR="00782B1E">
        <w:t xml:space="preserve"> </w:t>
      </w:r>
      <w:r w:rsidRPr="005C634F">
        <w:t>2007.</w:t>
      </w:r>
    </w:p>
    <w:p w:rsidR="00BE097F" w:rsidRPr="005C634F" w:rsidRDefault="00BE097F" w:rsidP="00BE097F">
      <w:pPr>
        <w:pStyle w:val="SingleTxtG"/>
      </w:pPr>
      <w:r w:rsidRPr="005C634F">
        <w:t>12.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prevent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mitigate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effects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climate</w:t>
      </w:r>
      <w:r w:rsidR="00782B1E">
        <w:t xml:space="preserve"> </w:t>
      </w:r>
      <w:r w:rsidRPr="005C634F">
        <w:t>change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environmental</w:t>
      </w:r>
      <w:r w:rsidR="00782B1E">
        <w:t xml:space="preserve"> </w:t>
      </w:r>
      <w:r w:rsidRPr="005C634F">
        <w:t>degradation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Philippines,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right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life.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this</w:t>
      </w:r>
      <w:r w:rsidR="00782B1E">
        <w:t xml:space="preserve"> </w:t>
      </w:r>
      <w:r w:rsidRPr="005C634F">
        <w:t>regard,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progress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has</w:t>
      </w:r>
      <w:r w:rsidR="00782B1E">
        <w:t xml:space="preserve"> </w:t>
      </w:r>
      <w:r w:rsidRPr="005C634F">
        <w:t>been</w:t>
      </w:r>
      <w:r w:rsidR="00782B1E">
        <w:t xml:space="preserve"> </w:t>
      </w:r>
      <w:r w:rsidRPr="005C634F">
        <w:t>made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implementing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2011–2028</w:t>
      </w:r>
      <w:r w:rsidR="00782B1E">
        <w:t xml:space="preserve"> </w:t>
      </w:r>
      <w:r w:rsidRPr="005C634F">
        <w:t>National</w:t>
      </w:r>
      <w:r w:rsidR="00782B1E">
        <w:t xml:space="preserve"> </w:t>
      </w:r>
      <w:r w:rsidRPr="005C634F">
        <w:t>Climate</w:t>
      </w:r>
      <w:r w:rsidR="00782B1E">
        <w:t xml:space="preserve"> </w:t>
      </w:r>
      <w:r w:rsidRPr="005C634F">
        <w:t>Change</w:t>
      </w:r>
      <w:r w:rsidR="00782B1E">
        <w:t xml:space="preserve"> </w:t>
      </w:r>
      <w:r w:rsidRPr="005C634F">
        <w:t>Action</w:t>
      </w:r>
      <w:r w:rsidR="00782B1E">
        <w:t xml:space="preserve"> </w:t>
      </w:r>
      <w:r w:rsidRPr="005C634F">
        <w:t>Plan.</w:t>
      </w:r>
    </w:p>
    <w:p w:rsidR="00BE097F" w:rsidRPr="005C634F" w:rsidRDefault="00BE097F" w:rsidP="00782B1E">
      <w:pPr>
        <w:pStyle w:val="H23G"/>
      </w:pPr>
      <w:r w:rsidRPr="005C634F">
        <w:tab/>
      </w:r>
      <w:r w:rsidRPr="005C634F">
        <w:tab/>
        <w:t>Prohibition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torture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other</w:t>
      </w:r>
      <w:r w:rsidR="00782B1E">
        <w:t xml:space="preserve"> </w:t>
      </w:r>
      <w:r w:rsidRPr="005C634F">
        <w:t>cruel,</w:t>
      </w:r>
      <w:r w:rsidR="00782B1E">
        <w:t xml:space="preserve"> </w:t>
      </w:r>
      <w:r w:rsidRPr="005C634F">
        <w:t>inhuman</w:t>
      </w:r>
      <w:r w:rsidR="00782B1E">
        <w:t xml:space="preserve"> </w:t>
      </w:r>
      <w:r w:rsidRPr="005C634F">
        <w:t>or</w:t>
      </w:r>
      <w:r w:rsidR="00782B1E">
        <w:t xml:space="preserve"> </w:t>
      </w:r>
      <w:r w:rsidRPr="005C634F">
        <w:t>degrading</w:t>
      </w:r>
      <w:r w:rsidR="00782B1E">
        <w:t xml:space="preserve"> </w:t>
      </w:r>
      <w:r w:rsidRPr="005C634F">
        <w:t>treatment</w:t>
      </w:r>
      <w:r w:rsidR="00782B1E">
        <w:t xml:space="preserve"> </w:t>
      </w:r>
      <w:r w:rsidRPr="005C634F">
        <w:t>or</w:t>
      </w:r>
      <w:r w:rsidR="00782B1E">
        <w:t xml:space="preserve"> </w:t>
      </w:r>
      <w:r w:rsidRPr="005C634F">
        <w:t>punishment,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treatment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deprived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their</w:t>
      </w:r>
      <w:r w:rsidR="00782B1E">
        <w:t xml:space="preserve"> </w:t>
      </w:r>
      <w:r w:rsidRPr="005C634F">
        <w:t>liberty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6,</w:t>
      </w:r>
      <w:r w:rsidR="00782B1E">
        <w:t xml:space="preserve"> </w:t>
      </w:r>
      <w:r w:rsidRPr="005C634F">
        <w:t>7,</w:t>
      </w:r>
      <w:r w:rsidR="00782B1E">
        <w:t xml:space="preserve"> </w:t>
      </w:r>
      <w:r w:rsidRPr="005C634F">
        <w:t>9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10)</w:t>
      </w:r>
    </w:p>
    <w:p w:rsidR="00BE097F" w:rsidRPr="005C634F" w:rsidRDefault="00BE097F" w:rsidP="00BE097F">
      <w:pPr>
        <w:pStyle w:val="SingleTxtG"/>
      </w:pPr>
      <w:r w:rsidRPr="005C634F">
        <w:t>13.</w:t>
      </w:r>
      <w:r w:rsidRPr="005C634F">
        <w:tab/>
        <w:t>In</w:t>
      </w:r>
      <w:r w:rsidR="00782B1E">
        <w:t xml:space="preserve"> </w:t>
      </w:r>
      <w:r w:rsidRPr="005C634F">
        <w:t>light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17),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discuss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uphold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prohibition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torture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other</w:t>
      </w:r>
      <w:r w:rsidR="00782B1E">
        <w:t xml:space="preserve"> </w:t>
      </w:r>
      <w:r w:rsidRPr="005C634F">
        <w:t>cruel,</w:t>
      </w:r>
      <w:r w:rsidR="00782B1E">
        <w:t xml:space="preserve"> </w:t>
      </w:r>
      <w:r w:rsidRPr="005C634F">
        <w:t>inhuman</w:t>
      </w:r>
      <w:r w:rsidR="00782B1E">
        <w:t xml:space="preserve"> </w:t>
      </w:r>
      <w:r w:rsidRPr="005C634F">
        <w:t>or</w:t>
      </w:r>
      <w:r w:rsidR="00782B1E">
        <w:t xml:space="preserve"> </w:t>
      </w:r>
      <w:r w:rsidRPr="005C634F">
        <w:t>degrading</w:t>
      </w:r>
      <w:r w:rsidR="00782B1E">
        <w:t xml:space="preserve"> </w:t>
      </w:r>
      <w:r w:rsidRPr="005C634F">
        <w:t>treatment</w:t>
      </w:r>
      <w:r w:rsidR="00782B1E">
        <w:t xml:space="preserve"> </w:t>
      </w:r>
      <w:r w:rsidRPr="005C634F">
        <w:t>or</w:t>
      </w:r>
      <w:r w:rsidR="00782B1E">
        <w:t xml:space="preserve"> </w:t>
      </w:r>
      <w:r w:rsidRPr="005C634F">
        <w:t>punishment.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alleged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widespread</w:t>
      </w:r>
      <w:r w:rsidR="00782B1E">
        <w:t xml:space="preserve"> </w:t>
      </w:r>
      <w:r w:rsidRPr="005C634F">
        <w:t>use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torture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inhuman</w:t>
      </w:r>
      <w:r w:rsidR="00782B1E">
        <w:t xml:space="preserve"> </w:t>
      </w:r>
      <w:r w:rsidRPr="005C634F">
        <w:t>or</w:t>
      </w:r>
      <w:r w:rsidR="00782B1E">
        <w:t xml:space="preserve"> </w:t>
      </w:r>
      <w:r w:rsidRPr="005C634F">
        <w:t>degrading</w:t>
      </w:r>
      <w:r w:rsidR="00782B1E">
        <w:t xml:space="preserve"> </w:t>
      </w:r>
      <w:r w:rsidRPr="005C634F">
        <w:t>treatment,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use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strip</w:t>
      </w:r>
      <w:r w:rsidR="00782B1E">
        <w:t xml:space="preserve"> </w:t>
      </w:r>
      <w:r w:rsidRPr="005C634F">
        <w:t>searches,</w:t>
      </w:r>
      <w:r w:rsidR="00782B1E">
        <w:t xml:space="preserve"> </w:t>
      </w:r>
      <w:r w:rsidRPr="005C634F">
        <w:t>blindfolding,</w:t>
      </w:r>
      <w:r w:rsidR="00782B1E">
        <w:t xml:space="preserve"> </w:t>
      </w:r>
      <w:r w:rsidRPr="005C634F">
        <w:t>paddling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other</w:t>
      </w:r>
      <w:r w:rsidR="00782B1E">
        <w:t xml:space="preserve"> </w:t>
      </w:r>
      <w:r w:rsidRPr="005C634F">
        <w:t>physical</w:t>
      </w:r>
      <w:r w:rsidR="00782B1E">
        <w:t xml:space="preserve"> </w:t>
      </w:r>
      <w:r w:rsidRPr="005C634F">
        <w:t>punishment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extract</w:t>
      </w:r>
      <w:r w:rsidR="00782B1E">
        <w:t xml:space="preserve"> </w:t>
      </w:r>
      <w:r w:rsidRPr="005C634F">
        <w:t>confessions</w:t>
      </w:r>
      <w:r w:rsidR="00782B1E">
        <w:t xml:space="preserve"> </w:t>
      </w:r>
      <w:r w:rsidRPr="005C634F">
        <w:t>from</w:t>
      </w:r>
      <w:r w:rsidR="00782B1E">
        <w:t xml:space="preserve"> </w:t>
      </w:r>
      <w:r w:rsidRPr="005C634F">
        <w:t>detainees;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prevent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practices;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(c)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number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investigations,</w:t>
      </w:r>
      <w:r w:rsidR="00782B1E">
        <w:t xml:space="preserve"> </w:t>
      </w:r>
      <w:r w:rsidRPr="005C634F">
        <w:t>prosecutions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convictions</w:t>
      </w:r>
      <w:r w:rsidR="00782B1E">
        <w:t xml:space="preserve"> </w:t>
      </w:r>
      <w:r w:rsidRPr="005C634F">
        <w:t>under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Anti-Torture</w:t>
      </w:r>
      <w:r w:rsidR="00782B1E">
        <w:t xml:space="preserve"> </w:t>
      </w:r>
      <w:r w:rsidRPr="005C634F">
        <w:t>Act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other</w:t>
      </w:r>
      <w:r w:rsidR="00782B1E">
        <w:t xml:space="preserve"> </w:t>
      </w:r>
      <w:r w:rsidRPr="005C634F">
        <w:t>relevant</w:t>
      </w:r>
      <w:r w:rsidR="00782B1E">
        <w:t xml:space="preserve"> </w:t>
      </w:r>
      <w:r w:rsidRPr="005C634F">
        <w:t>legislation,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punishments</w:t>
      </w:r>
      <w:r w:rsidR="00782B1E">
        <w:t xml:space="preserve"> </w:t>
      </w:r>
      <w:r w:rsidRPr="005C634F">
        <w:t>meted</w:t>
      </w:r>
      <w:r w:rsidR="00782B1E">
        <w:t xml:space="preserve"> </w:t>
      </w:r>
      <w:r w:rsidRPr="005C634F">
        <w:t>out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perpetrators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compensation</w:t>
      </w:r>
      <w:r w:rsidR="00782B1E">
        <w:t xml:space="preserve"> </w:t>
      </w:r>
      <w:r w:rsidRPr="005C634F">
        <w:t>made</w:t>
      </w:r>
      <w:r w:rsidR="00782B1E">
        <w:t xml:space="preserve"> </w:t>
      </w:r>
      <w:r w:rsidRPr="005C634F">
        <w:t>available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victims.</w:t>
      </w:r>
    </w:p>
    <w:p w:rsidR="00BE097F" w:rsidRPr="005C634F" w:rsidRDefault="00BE097F" w:rsidP="00BE097F">
      <w:pPr>
        <w:pStyle w:val="SingleTxtG"/>
      </w:pPr>
      <w:r w:rsidRPr="005C634F">
        <w:t>14.</w:t>
      </w:r>
      <w:r w:rsidRPr="005C634F">
        <w:tab/>
        <w:t>Bearing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mind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19),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further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reduce</w:t>
      </w:r>
      <w:r w:rsidR="00782B1E">
        <w:t xml:space="preserve"> </w:t>
      </w:r>
      <w:r w:rsidRPr="005C634F">
        <w:t>overcrowding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poor</w:t>
      </w:r>
      <w:r w:rsidR="00782B1E">
        <w:t xml:space="preserve"> </w:t>
      </w:r>
      <w:r w:rsidRPr="005C634F">
        <w:t>conditions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prison</w:t>
      </w:r>
      <w:r w:rsidR="00782B1E">
        <w:t xml:space="preserve"> </w:t>
      </w:r>
      <w:r w:rsidRPr="005C634F">
        <w:t>system.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details</w:t>
      </w:r>
      <w:r w:rsidR="00782B1E">
        <w:t xml:space="preserve"> </w:t>
      </w:r>
      <w:r w:rsidRPr="005C634F">
        <w:t>about: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efficacy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current</w:t>
      </w:r>
      <w:r w:rsidR="00782B1E">
        <w:t xml:space="preserve"> </w:t>
      </w:r>
      <w:r w:rsidRPr="005C634F">
        <w:t>efforts,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investment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prison</w:t>
      </w:r>
      <w:r w:rsidR="00782B1E">
        <w:t xml:space="preserve"> </w:t>
      </w:r>
      <w:r w:rsidRPr="005C634F">
        <w:t>infrastructure,</w:t>
      </w:r>
      <w:r w:rsidR="00782B1E">
        <w:t xml:space="preserve"> </w:t>
      </w:r>
      <w:r w:rsidRPr="005C634F">
        <w:t>prisoner</w:t>
      </w:r>
      <w:r w:rsidR="00782B1E">
        <w:t xml:space="preserve"> </w:t>
      </w:r>
      <w:r w:rsidRPr="005C634F">
        <w:t>transfers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releases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control</w:t>
      </w:r>
      <w:r w:rsidR="00782B1E">
        <w:t xml:space="preserve"> </w:t>
      </w:r>
      <w:r w:rsidRPr="005C634F">
        <w:t>infectious</w:t>
      </w:r>
      <w:r w:rsidR="00782B1E">
        <w:t xml:space="preserve"> </w:t>
      </w:r>
      <w:r w:rsidRPr="005C634F">
        <w:t>diseases,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addressing</w:t>
      </w:r>
      <w:r w:rsidR="00782B1E">
        <w:t xml:space="preserve"> </w:t>
      </w:r>
      <w:r w:rsidRPr="005C634F">
        <w:t>overcrowding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poor</w:t>
      </w:r>
      <w:r w:rsidR="00782B1E">
        <w:t xml:space="preserve"> </w:t>
      </w:r>
      <w:r w:rsidRPr="005C634F">
        <w:t>detention</w:t>
      </w:r>
      <w:r w:rsidR="00782B1E">
        <w:t xml:space="preserve"> </w:t>
      </w:r>
      <w:r w:rsidRPr="005C634F">
        <w:t>conditions;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anti-drug</w:t>
      </w:r>
      <w:r w:rsidR="00782B1E">
        <w:t xml:space="preserve"> </w:t>
      </w:r>
      <w:r w:rsidRPr="005C634F">
        <w:t>initiatives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increased</w:t>
      </w:r>
      <w:r w:rsidR="00782B1E">
        <w:t xml:space="preserve"> </w:t>
      </w:r>
      <w:r w:rsidRPr="005C634F">
        <w:t>pressure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prison</w:t>
      </w:r>
      <w:r w:rsidR="00782B1E">
        <w:t xml:space="preserve"> </w:t>
      </w:r>
      <w:r w:rsidRPr="005C634F">
        <w:t>system,</w:t>
      </w:r>
      <w:r w:rsidR="00782B1E">
        <w:t xml:space="preserve"> </w:t>
      </w:r>
      <w:r w:rsidRPr="005C634F">
        <w:t>resulting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severe</w:t>
      </w:r>
      <w:r w:rsidR="00782B1E">
        <w:t xml:space="preserve"> </w:t>
      </w:r>
      <w:r w:rsidRPr="005C634F">
        <w:t>overcrowding,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alleviate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situation;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(c)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multiple</w:t>
      </w:r>
      <w:r w:rsidR="00782B1E">
        <w:t xml:space="preserve"> </w:t>
      </w:r>
      <w:r w:rsidRPr="005C634F">
        <w:t>deaths</w:t>
      </w:r>
      <w:r w:rsidR="00782B1E">
        <w:t xml:space="preserve"> </w:t>
      </w:r>
      <w:r w:rsidRPr="005C634F">
        <w:t>among</w:t>
      </w:r>
      <w:r w:rsidR="00782B1E">
        <w:t xml:space="preserve"> </w:t>
      </w:r>
      <w:r w:rsidRPr="005C634F">
        <w:t>prisoners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police</w:t>
      </w:r>
      <w:r w:rsidR="00782B1E">
        <w:t xml:space="preserve"> </w:t>
      </w:r>
      <w:r w:rsidRPr="005C634F">
        <w:t>custody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reverse</w:t>
      </w:r>
      <w:r w:rsidR="00782B1E">
        <w:t xml:space="preserve"> </w:t>
      </w:r>
      <w:r w:rsidRPr="005C634F">
        <w:t>this</w:t>
      </w:r>
      <w:r w:rsidR="00782B1E">
        <w:t xml:space="preserve"> </w:t>
      </w:r>
      <w:r w:rsidRPr="005C634F">
        <w:t>trend.</w:t>
      </w:r>
    </w:p>
    <w:p w:rsidR="00BE097F" w:rsidRPr="005C634F" w:rsidRDefault="00BE097F" w:rsidP="00782B1E">
      <w:pPr>
        <w:pStyle w:val="H23G"/>
      </w:pPr>
      <w:r w:rsidRPr="005C634F">
        <w:tab/>
      </w:r>
      <w:r w:rsidRPr="005C634F">
        <w:tab/>
        <w:t>Deprivation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liberty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9,</w:t>
      </w:r>
      <w:r w:rsidR="00782B1E">
        <w:t xml:space="preserve"> </w:t>
      </w:r>
      <w:r w:rsidRPr="005C634F">
        <w:t>10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14)</w:t>
      </w:r>
    </w:p>
    <w:p w:rsidR="00BE097F" w:rsidRPr="005C634F" w:rsidRDefault="00BE097F" w:rsidP="00BE097F">
      <w:pPr>
        <w:pStyle w:val="SingleTxtG"/>
      </w:pPr>
      <w:r w:rsidRPr="005C634F">
        <w:t>15.</w:t>
      </w:r>
      <w:r w:rsidRPr="005C634F">
        <w:tab/>
        <w:t>Bearing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mind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general</w:t>
      </w:r>
      <w:r w:rsidR="00782B1E">
        <w:t xml:space="preserve"> </w:t>
      </w:r>
      <w:r w:rsidRPr="005C634F">
        <w:t>comment</w:t>
      </w:r>
      <w:r w:rsidR="00782B1E">
        <w:t xml:space="preserve"> </w:t>
      </w:r>
      <w:r w:rsidRPr="005C634F">
        <w:t>No.</w:t>
      </w:r>
      <w:r w:rsidR="00782B1E">
        <w:t xml:space="preserve"> </w:t>
      </w:r>
      <w:r w:rsidRPr="005C634F">
        <w:t>35</w:t>
      </w:r>
      <w:r w:rsidR="00782B1E">
        <w:t xml:space="preserve"> </w:t>
      </w:r>
      <w:r w:rsidRPr="005C634F">
        <w:t>(2014)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liberty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security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person,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discuss</w:t>
      </w:r>
      <w:r w:rsidR="00782B1E">
        <w:t xml:space="preserve"> </w:t>
      </w:r>
      <w:r w:rsidRPr="005C634F">
        <w:t>whether</w:t>
      </w:r>
      <w:r w:rsidR="00782B1E">
        <w:t xml:space="preserve"> </w:t>
      </w:r>
      <w:r w:rsidRPr="005C634F">
        <w:t>individuals</w:t>
      </w:r>
      <w:r w:rsidR="00782B1E">
        <w:t xml:space="preserve"> </w:t>
      </w:r>
      <w:r w:rsidRPr="005C634F">
        <w:t>who</w:t>
      </w:r>
      <w:r w:rsidR="00782B1E">
        <w:t xml:space="preserve"> </w:t>
      </w:r>
      <w:r w:rsidRPr="005C634F">
        <w:t>are</w:t>
      </w:r>
      <w:r w:rsidR="00782B1E">
        <w:t xml:space="preserve"> </w:t>
      </w:r>
      <w:r w:rsidRPr="005C634F">
        <w:t>caught</w:t>
      </w:r>
      <w:r w:rsidR="00782B1E">
        <w:t xml:space="preserve"> </w:t>
      </w:r>
      <w:r w:rsidRPr="005C634F">
        <w:t>using</w:t>
      </w:r>
      <w:r w:rsidR="00782B1E">
        <w:t xml:space="preserve"> </w:t>
      </w:r>
      <w:r w:rsidRPr="005C634F">
        <w:t>drugs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first</w:t>
      </w:r>
      <w:r w:rsidR="00782B1E">
        <w:t xml:space="preserve"> </w:t>
      </w:r>
      <w:r w:rsidRPr="005C634F">
        <w:t>time,</w:t>
      </w:r>
      <w:r w:rsidR="00782B1E">
        <w:t xml:space="preserve"> </w:t>
      </w:r>
      <w:r w:rsidRPr="005C634F">
        <w:t>or</w:t>
      </w:r>
      <w:r w:rsidR="00782B1E">
        <w:t xml:space="preserve"> </w:t>
      </w:r>
      <w:r w:rsidRPr="005C634F">
        <w:t>who</w:t>
      </w:r>
      <w:r w:rsidR="00782B1E">
        <w:t xml:space="preserve"> </w:t>
      </w:r>
      <w:r w:rsidRPr="005C634F">
        <w:t>surrender</w:t>
      </w:r>
      <w:r w:rsidR="00782B1E">
        <w:t xml:space="preserve"> </w:t>
      </w:r>
      <w:r w:rsidRPr="005C634F">
        <w:t>under</w:t>
      </w:r>
      <w:r w:rsidR="00782B1E">
        <w:t xml:space="preserve"> </w:t>
      </w:r>
      <w:proofErr w:type="spellStart"/>
      <w:r w:rsidRPr="00782B1E">
        <w:rPr>
          <w:i/>
          <w:iCs/>
        </w:rPr>
        <w:t>Oplan</w:t>
      </w:r>
      <w:proofErr w:type="spellEnd"/>
      <w:r w:rsidR="00782B1E" w:rsidRPr="00782B1E">
        <w:rPr>
          <w:i/>
          <w:iCs/>
        </w:rPr>
        <w:t xml:space="preserve"> </w:t>
      </w:r>
      <w:proofErr w:type="spellStart"/>
      <w:r w:rsidRPr="00782B1E">
        <w:rPr>
          <w:i/>
          <w:iCs/>
        </w:rPr>
        <w:t>Tokhang</w:t>
      </w:r>
      <w:proofErr w:type="spellEnd"/>
      <w:r w:rsidRPr="005C634F">
        <w:t>,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been</w:t>
      </w:r>
      <w:r w:rsidR="00782B1E">
        <w:t xml:space="preserve"> </w:t>
      </w:r>
      <w:r w:rsidRPr="005C634F">
        <w:t>subjected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mandatory</w:t>
      </w:r>
      <w:r w:rsidR="00782B1E">
        <w:t xml:space="preserve"> </w:t>
      </w:r>
      <w:r w:rsidRPr="005C634F">
        <w:t>drug</w:t>
      </w:r>
      <w:r w:rsidR="00782B1E">
        <w:t xml:space="preserve"> </w:t>
      </w:r>
      <w:r w:rsidRPr="005C634F">
        <w:t>treatment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deprivation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their</w:t>
      </w:r>
      <w:r w:rsidR="00782B1E">
        <w:t xml:space="preserve"> </w:t>
      </w:r>
      <w:r w:rsidRPr="005C634F">
        <w:t>liberty</w:t>
      </w:r>
      <w:r w:rsidR="00782B1E">
        <w:t xml:space="preserve"> </w:t>
      </w:r>
      <w:r w:rsidRPr="005C634F">
        <w:t>without</w:t>
      </w:r>
      <w:r w:rsidR="00782B1E">
        <w:t xml:space="preserve"> </w:t>
      </w:r>
      <w:r w:rsidRPr="005C634F">
        <w:t>their</w:t>
      </w:r>
      <w:r w:rsidR="00782B1E">
        <w:t xml:space="preserve"> </w:t>
      </w:r>
      <w:r w:rsidRPr="005C634F">
        <w:t>free,</w:t>
      </w:r>
      <w:r w:rsidR="00782B1E">
        <w:t xml:space="preserve"> </w:t>
      </w:r>
      <w:r w:rsidRPr="005C634F">
        <w:t>informed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prior</w:t>
      </w:r>
      <w:r w:rsidR="00782B1E">
        <w:t xml:space="preserve"> </w:t>
      </w:r>
      <w:r w:rsidRPr="005C634F">
        <w:t>consent.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also</w:t>
      </w:r>
      <w:r w:rsidR="00782B1E">
        <w:t xml:space="preserve"> </w:t>
      </w:r>
      <w:r w:rsidRPr="005C634F">
        <w:t>discuss</w:t>
      </w:r>
      <w:r w:rsidR="00782B1E">
        <w:t xml:space="preserve"> </w:t>
      </w:r>
      <w:r w:rsidRPr="005C634F">
        <w:t>whether</w:t>
      </w:r>
      <w:r w:rsidR="00782B1E">
        <w:t xml:space="preserve"> </w:t>
      </w:r>
      <w:r w:rsidRPr="005C634F">
        <w:t>those</w:t>
      </w:r>
      <w:r w:rsidR="00782B1E">
        <w:t xml:space="preserve"> </w:t>
      </w:r>
      <w:r w:rsidRPr="005C634F">
        <w:t>who</w:t>
      </w:r>
      <w:r w:rsidR="00782B1E">
        <w:t xml:space="preserve"> </w:t>
      </w:r>
      <w:r w:rsidRPr="005C634F">
        <w:t>start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programmes</w:t>
      </w:r>
      <w:r w:rsidR="00782B1E">
        <w:t xml:space="preserve"> </w:t>
      </w:r>
      <w:r w:rsidRPr="005C634F">
        <w:t>are</w:t>
      </w:r>
      <w:r w:rsidR="00782B1E">
        <w:t xml:space="preserve"> </w:t>
      </w:r>
      <w:r w:rsidRPr="005C634F">
        <w:t>free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leave</w:t>
      </w:r>
      <w:r w:rsidR="00782B1E">
        <w:t xml:space="preserve"> </w:t>
      </w:r>
      <w:r w:rsidRPr="005C634F">
        <w:t>when</w:t>
      </w:r>
      <w:r w:rsidR="00782B1E">
        <w:t xml:space="preserve"> </w:t>
      </w:r>
      <w:r w:rsidRPr="005C634F">
        <w:t>they</w:t>
      </w:r>
      <w:r w:rsidR="00782B1E">
        <w:t xml:space="preserve"> </w:t>
      </w:r>
      <w:r w:rsidRPr="005C634F">
        <w:t>choose,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if</w:t>
      </w:r>
      <w:r w:rsidR="00782B1E">
        <w:t xml:space="preserve"> </w:t>
      </w:r>
      <w:r w:rsidRPr="005C634F">
        <w:t>not,</w:t>
      </w:r>
      <w:r w:rsidR="00782B1E">
        <w:t xml:space="preserve"> </w:t>
      </w:r>
      <w:r w:rsidRPr="005C634F">
        <w:t>what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legal</w:t>
      </w:r>
      <w:r w:rsidR="00782B1E">
        <w:t xml:space="preserve"> </w:t>
      </w:r>
      <w:r w:rsidRPr="005C634F">
        <w:t>basis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deprivation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their</w:t>
      </w:r>
      <w:r w:rsidR="00782B1E">
        <w:t xml:space="preserve"> </w:t>
      </w:r>
      <w:r w:rsidRPr="005C634F">
        <w:t>liberty.</w:t>
      </w:r>
      <w:r w:rsidR="00782B1E">
        <w:t xml:space="preserve"> </w:t>
      </w:r>
      <w:r w:rsidRPr="005C634F">
        <w:t>Finally,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an</w:t>
      </w:r>
      <w:r w:rsidR="00782B1E">
        <w:t xml:space="preserve"> </w:t>
      </w:r>
      <w:r w:rsidRPr="005C634F">
        <w:t>overview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how</w:t>
      </w:r>
      <w:r w:rsidR="00782B1E">
        <w:t xml:space="preserve"> </w:t>
      </w:r>
      <w:r w:rsidRPr="005C634F">
        <w:t>due</w:t>
      </w:r>
      <w:r w:rsidR="00782B1E">
        <w:t xml:space="preserve"> </w:t>
      </w:r>
      <w:r w:rsidRPr="005C634F">
        <w:t>process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exercised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relation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who</w:t>
      </w:r>
      <w:r w:rsidR="00782B1E">
        <w:t xml:space="preserve"> </w:t>
      </w:r>
      <w:r w:rsidRPr="005C634F">
        <w:t>are</w:t>
      </w:r>
      <w:r w:rsidR="00782B1E">
        <w:t xml:space="preserve"> </w:t>
      </w:r>
      <w:r w:rsidRPr="005C634F">
        <w:t>subjected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State-mandated</w:t>
      </w:r>
      <w:r w:rsidR="00782B1E">
        <w:t xml:space="preserve"> </w:t>
      </w:r>
      <w:r w:rsidRPr="005C634F">
        <w:t>drug</w:t>
      </w:r>
      <w:r w:rsidR="00782B1E">
        <w:t xml:space="preserve"> </w:t>
      </w:r>
      <w:r w:rsidRPr="005C634F">
        <w:t>treatment,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degree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judicial</w:t>
      </w:r>
      <w:r w:rsidR="00782B1E">
        <w:t xml:space="preserve"> </w:t>
      </w:r>
      <w:r w:rsidRPr="005C634F">
        <w:t>oversight.</w:t>
      </w:r>
    </w:p>
    <w:p w:rsidR="00BE097F" w:rsidRPr="005C634F" w:rsidRDefault="00BE097F" w:rsidP="00BE097F">
      <w:pPr>
        <w:pStyle w:val="SingleTxtG"/>
      </w:pPr>
      <w:r w:rsidRPr="005C634F">
        <w:t>16.</w:t>
      </w:r>
      <w:r w:rsidRPr="005C634F">
        <w:tab/>
        <w:t>Please</w:t>
      </w:r>
      <w:r w:rsidR="00782B1E">
        <w:t xml:space="preserve"> </w:t>
      </w:r>
      <w:r w:rsidRPr="005C634F">
        <w:t>respond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a</w:t>
      </w:r>
      <w:r w:rsidR="00782B1E">
        <w:t xml:space="preserve"> </w:t>
      </w:r>
      <w:r w:rsidRPr="005C634F">
        <w:t>large</w:t>
      </w:r>
      <w:r w:rsidR="00782B1E">
        <w:t xml:space="preserve"> </w:t>
      </w:r>
      <w:r w:rsidRPr="005C634F">
        <w:t>proportion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prison</w:t>
      </w:r>
      <w:r w:rsidR="00782B1E">
        <w:t xml:space="preserve"> </w:t>
      </w:r>
      <w:r w:rsidRPr="005C634F">
        <w:t>population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being</w:t>
      </w:r>
      <w:r w:rsidR="00782B1E">
        <w:t xml:space="preserve"> </w:t>
      </w:r>
      <w:r w:rsidRPr="005C634F">
        <w:t>held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pretrial</w:t>
      </w:r>
      <w:r w:rsidR="00782B1E">
        <w:t xml:space="preserve"> </w:t>
      </w:r>
      <w:r w:rsidRPr="005C634F">
        <w:t>detention,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pretrial</w:t>
      </w:r>
      <w:r w:rsidR="00782B1E">
        <w:t xml:space="preserve"> </w:t>
      </w:r>
      <w:r w:rsidRPr="005C634F">
        <w:t>detention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mandatory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drug</w:t>
      </w:r>
      <w:r w:rsidR="00782B1E">
        <w:t xml:space="preserve"> </w:t>
      </w:r>
      <w:r w:rsidRPr="005C634F">
        <w:t>offences,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pretrial</w:t>
      </w:r>
      <w:r w:rsidR="00782B1E">
        <w:t xml:space="preserve"> </w:t>
      </w:r>
      <w:r w:rsidRPr="005C634F">
        <w:t>detention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used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extended</w:t>
      </w:r>
      <w:r w:rsidR="00782B1E">
        <w:t xml:space="preserve"> </w:t>
      </w:r>
      <w:r w:rsidRPr="005C634F">
        <w:t>periods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time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numbers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held</w:t>
      </w:r>
      <w:r w:rsidR="00782B1E">
        <w:t xml:space="preserve"> </w:t>
      </w:r>
      <w:r w:rsidRPr="005C634F">
        <w:t>under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conditions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detention</w:t>
      </w:r>
      <w:r w:rsidR="00782B1E">
        <w:t xml:space="preserve"> </w:t>
      </w:r>
      <w:r w:rsidRPr="005C634F">
        <w:t>has</w:t>
      </w:r>
      <w:r w:rsidR="00782B1E">
        <w:t xml:space="preserve"> </w:t>
      </w:r>
      <w:r w:rsidRPr="005C634F">
        <w:t>grown</w:t>
      </w:r>
      <w:r w:rsidR="00782B1E">
        <w:t xml:space="preserve"> </w:t>
      </w:r>
      <w:r w:rsidRPr="005C634F">
        <w:t>exponentially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past</w:t>
      </w:r>
      <w:r w:rsidR="00782B1E">
        <w:t xml:space="preserve"> </w:t>
      </w:r>
      <w:r w:rsidRPr="005C634F">
        <w:t>five</w:t>
      </w:r>
      <w:r w:rsidR="00782B1E">
        <w:t xml:space="preserve"> </w:t>
      </w:r>
      <w:r w:rsidRPr="005C634F">
        <w:t>years.</w:t>
      </w:r>
    </w:p>
    <w:p w:rsidR="00BE097F" w:rsidRPr="005C634F" w:rsidRDefault="00BE097F" w:rsidP="00BE097F">
      <w:pPr>
        <w:pStyle w:val="SingleTxtG"/>
      </w:pPr>
      <w:r w:rsidRPr="005C634F">
        <w:t>17.</w:t>
      </w:r>
      <w:r w:rsidRPr="005C634F">
        <w:tab/>
        <w:t>Please</w:t>
      </w:r>
      <w:r w:rsidR="00782B1E">
        <w:t xml:space="preserve"> </w:t>
      </w:r>
      <w:r w:rsidRPr="005C634F">
        <w:t>respond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fundamental</w:t>
      </w:r>
      <w:r w:rsidR="00782B1E">
        <w:t xml:space="preserve"> </w:t>
      </w:r>
      <w:r w:rsidRPr="005C634F">
        <w:t>procedural</w:t>
      </w:r>
      <w:r w:rsidR="00782B1E">
        <w:t xml:space="preserve"> </w:t>
      </w:r>
      <w:r w:rsidRPr="005C634F">
        <w:t>safeguards,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individuals</w:t>
      </w:r>
      <w:r w:rsidR="00782B1E">
        <w:t xml:space="preserve"> </w:t>
      </w:r>
      <w:r w:rsidRPr="005C634F">
        <w:t>detained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be</w:t>
      </w:r>
      <w:r w:rsidR="00782B1E">
        <w:t xml:space="preserve"> </w:t>
      </w:r>
      <w:r w:rsidRPr="005C634F">
        <w:t>informed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charges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them,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prompt</w:t>
      </w:r>
      <w:r w:rsidR="00782B1E">
        <w:t xml:space="preserve"> </w:t>
      </w:r>
      <w:r w:rsidRPr="005C634F">
        <w:t>access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</w:t>
      </w:r>
      <w:r w:rsidR="00782B1E">
        <w:t xml:space="preserve"> </w:t>
      </w:r>
      <w:r w:rsidRPr="005C634F">
        <w:t>lawyer,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access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</w:t>
      </w:r>
      <w:r w:rsidR="00782B1E">
        <w:t xml:space="preserve"> </w:t>
      </w:r>
      <w:r w:rsidRPr="005C634F">
        <w:t>medical</w:t>
      </w:r>
      <w:r w:rsidR="00782B1E">
        <w:t xml:space="preserve"> </w:t>
      </w:r>
      <w:r w:rsidRPr="005C634F">
        <w:t>assessment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be</w:t>
      </w:r>
      <w:r w:rsidR="00782B1E">
        <w:t xml:space="preserve"> </w:t>
      </w:r>
      <w:r w:rsidRPr="005C634F">
        <w:t>brought</w:t>
      </w:r>
      <w:r w:rsidR="00782B1E">
        <w:t xml:space="preserve"> </w:t>
      </w:r>
      <w:r w:rsidRPr="005C634F">
        <w:t>before</w:t>
      </w:r>
      <w:r w:rsidR="00782B1E">
        <w:t xml:space="preserve"> </w:t>
      </w:r>
      <w:r w:rsidRPr="005C634F">
        <w:t>a</w:t>
      </w:r>
      <w:r w:rsidR="00782B1E">
        <w:t xml:space="preserve"> </w:t>
      </w:r>
      <w:r w:rsidRPr="005C634F">
        <w:t>judge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a</w:t>
      </w:r>
      <w:r w:rsidR="00782B1E">
        <w:t xml:space="preserve"> </w:t>
      </w:r>
      <w:r w:rsidRPr="005C634F">
        <w:t>prescribed</w:t>
      </w:r>
      <w:r w:rsidR="00782B1E">
        <w:t xml:space="preserve"> </w:t>
      </w:r>
      <w:r w:rsidRPr="005C634F">
        <w:t>time</w:t>
      </w:r>
      <w:r w:rsidR="00782B1E">
        <w:t xml:space="preserve"> </w:t>
      </w:r>
      <w:r w:rsidRPr="005C634F">
        <w:t>frame</w:t>
      </w:r>
      <w:r w:rsidR="00782B1E">
        <w:t xml:space="preserve"> </w:t>
      </w:r>
      <w:r w:rsidRPr="005C634F">
        <w:t>are</w:t>
      </w:r>
      <w:r w:rsidR="00782B1E">
        <w:t xml:space="preserve"> </w:t>
      </w:r>
      <w:r w:rsidRPr="005C634F">
        <w:t>not</w:t>
      </w:r>
      <w:r w:rsidR="00782B1E">
        <w:t xml:space="preserve"> </w:t>
      </w:r>
      <w:r w:rsidRPr="005C634F">
        <w:t>consistently</w:t>
      </w:r>
      <w:r w:rsidR="00782B1E">
        <w:t xml:space="preserve"> </w:t>
      </w:r>
      <w:r w:rsidRPr="005C634F">
        <w:t>upheld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party.</w:t>
      </w:r>
    </w:p>
    <w:p w:rsidR="00BE097F" w:rsidRPr="005C634F" w:rsidRDefault="00BE097F" w:rsidP="00882F74">
      <w:pPr>
        <w:pStyle w:val="H23G"/>
      </w:pPr>
      <w:r w:rsidRPr="005C634F">
        <w:tab/>
      </w:r>
      <w:r w:rsidRPr="005C634F">
        <w:tab/>
        <w:t>Elimination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slavery,</w:t>
      </w:r>
      <w:r w:rsidR="00782B1E">
        <w:t xml:space="preserve"> </w:t>
      </w:r>
      <w:r w:rsidRPr="005C634F">
        <w:t>servitude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trafficking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2,</w:t>
      </w:r>
      <w:r w:rsidR="00782B1E">
        <w:t xml:space="preserve"> </w:t>
      </w:r>
      <w:r w:rsidRPr="005C634F">
        <w:t>7,</w:t>
      </w:r>
      <w:r w:rsidR="00782B1E">
        <w:t xml:space="preserve"> </w:t>
      </w:r>
      <w:r w:rsidRPr="005C634F">
        <w:t>8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26)</w:t>
      </w:r>
    </w:p>
    <w:p w:rsidR="00BE097F" w:rsidRPr="005C634F" w:rsidRDefault="00BE097F" w:rsidP="00BE097F">
      <w:pPr>
        <w:pStyle w:val="SingleTxtG"/>
      </w:pPr>
      <w:r w:rsidRPr="005C634F">
        <w:t>18.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address</w:t>
      </w:r>
      <w:r w:rsidR="00782B1E">
        <w:t xml:space="preserve"> </w:t>
      </w:r>
      <w:r w:rsidRPr="005C634F">
        <w:t>child</w:t>
      </w:r>
      <w:r w:rsidR="00782B1E">
        <w:t xml:space="preserve"> </w:t>
      </w:r>
      <w:r w:rsidRPr="005C634F">
        <w:t>labour,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worst</w:t>
      </w:r>
      <w:r w:rsidR="00782B1E">
        <w:t xml:space="preserve"> </w:t>
      </w:r>
      <w:r w:rsidRPr="005C634F">
        <w:t>forms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child</w:t>
      </w:r>
      <w:r w:rsidR="00782B1E">
        <w:t xml:space="preserve"> </w:t>
      </w:r>
      <w:r w:rsidRPr="005C634F">
        <w:t>sexual</w:t>
      </w:r>
      <w:r w:rsidR="00782B1E">
        <w:t xml:space="preserve"> </w:t>
      </w:r>
      <w:r w:rsidRPr="005C634F">
        <w:t>exploitation,</w:t>
      </w:r>
      <w:r w:rsidR="00782B1E">
        <w:t xml:space="preserve"> </w:t>
      </w:r>
      <w:r w:rsidRPr="005C634F">
        <w:t>online</w:t>
      </w:r>
      <w:r w:rsidR="00782B1E">
        <w:t xml:space="preserve"> </w:t>
      </w:r>
      <w:r w:rsidRPr="005C634F">
        <w:t>exploitation,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trafficking,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lastRenderedPageBreak/>
        <w:t>of</w:t>
      </w:r>
      <w:r w:rsidR="00782B1E">
        <w:t xml:space="preserve"> </w:t>
      </w:r>
      <w:r w:rsidRPr="005C634F">
        <w:t>women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children,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party.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this</w:t>
      </w:r>
      <w:r w:rsidR="00782B1E">
        <w:t xml:space="preserve"> </w:t>
      </w:r>
      <w:r w:rsidRPr="005C634F">
        <w:t>regard,</w:t>
      </w:r>
      <w:r w:rsidR="00782B1E">
        <w:t xml:space="preserve"> </w:t>
      </w:r>
      <w:r w:rsidRPr="005C634F">
        <w:t>bearing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mind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paras.</w:t>
      </w:r>
      <w:r w:rsidR="00782B1E">
        <w:t xml:space="preserve"> </w:t>
      </w:r>
      <w:r w:rsidRPr="005C634F">
        <w:t>18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23,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efficacy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legislative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policy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implemented</w:t>
      </w:r>
      <w:r w:rsidR="00782B1E">
        <w:t xml:space="preserve"> </w:t>
      </w:r>
      <w:r w:rsidRPr="005C634F">
        <w:t>during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current</w:t>
      </w:r>
      <w:r w:rsidR="00782B1E">
        <w:t xml:space="preserve"> </w:t>
      </w:r>
      <w:r w:rsidRPr="005C634F">
        <w:t>reporting</w:t>
      </w:r>
      <w:r w:rsidR="00782B1E">
        <w:t xml:space="preserve"> </w:t>
      </w:r>
      <w:r w:rsidRPr="005C634F">
        <w:t>period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regard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all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forms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exploitation;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made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address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root</w:t>
      </w:r>
      <w:r w:rsidR="00782B1E">
        <w:t xml:space="preserve"> </w:t>
      </w:r>
      <w:r w:rsidRPr="005C634F">
        <w:t>causes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vulnerability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exploitation,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poverty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family</w:t>
      </w:r>
      <w:r w:rsidR="00782B1E">
        <w:t xml:space="preserve"> </w:t>
      </w:r>
      <w:r w:rsidRPr="005C634F">
        <w:t>breakdown;</w:t>
      </w:r>
      <w:r w:rsidR="00782B1E">
        <w:t xml:space="preserve"> </w:t>
      </w:r>
      <w:r w:rsidRPr="005C634F">
        <w:t>(c)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planned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increase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investigations,</w:t>
      </w:r>
      <w:r w:rsidR="00782B1E">
        <w:t xml:space="preserve"> </w:t>
      </w:r>
      <w:r w:rsidRPr="005C634F">
        <w:t>prosecutions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convictions</w:t>
      </w:r>
      <w:r w:rsidR="00782B1E">
        <w:t xml:space="preserve"> </w:t>
      </w:r>
      <w:r w:rsidRPr="005C634F">
        <w:t>under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Expanded</w:t>
      </w:r>
      <w:r w:rsidR="00782B1E">
        <w:t xml:space="preserve"> </w:t>
      </w:r>
      <w:r w:rsidRPr="005C634F">
        <w:t>Anti-Trafficking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Act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other</w:t>
      </w:r>
      <w:r w:rsidR="00782B1E">
        <w:t xml:space="preserve"> </w:t>
      </w:r>
      <w:r w:rsidRPr="005C634F">
        <w:t>relevant</w:t>
      </w:r>
      <w:r w:rsidR="00782B1E">
        <w:t xml:space="preserve"> </w:t>
      </w:r>
      <w:r w:rsidRPr="005C634F">
        <w:t>legislation.</w:t>
      </w:r>
    </w:p>
    <w:p w:rsidR="00BE097F" w:rsidRPr="005C634F" w:rsidRDefault="00BE097F" w:rsidP="00882F74">
      <w:pPr>
        <w:pStyle w:val="H23G"/>
      </w:pPr>
      <w:r w:rsidRPr="005C634F">
        <w:tab/>
      </w:r>
      <w:r w:rsidRPr="005C634F">
        <w:tab/>
        <w:t>Internally</w:t>
      </w:r>
      <w:r w:rsidR="00782B1E">
        <w:t xml:space="preserve"> </w:t>
      </w:r>
      <w:r w:rsidRPr="005C634F">
        <w:t>displaced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12,</w:t>
      </w:r>
      <w:r w:rsidR="00782B1E">
        <w:t xml:space="preserve"> </w:t>
      </w:r>
      <w:r w:rsidRPr="005C634F">
        <w:t>17,</w:t>
      </w:r>
      <w:r w:rsidR="00782B1E">
        <w:t xml:space="preserve"> </w:t>
      </w:r>
      <w:r w:rsidRPr="005C634F">
        <w:t>24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27)</w:t>
      </w:r>
    </w:p>
    <w:p w:rsidR="00BE097F" w:rsidRPr="005C634F" w:rsidRDefault="00BE097F" w:rsidP="00BE097F">
      <w:pPr>
        <w:pStyle w:val="SingleTxtG"/>
      </w:pPr>
      <w:r w:rsidRPr="005C634F">
        <w:t>19.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an</w:t>
      </w:r>
      <w:r w:rsidR="00782B1E">
        <w:t xml:space="preserve"> </w:t>
      </w:r>
      <w:r w:rsidRPr="005C634F">
        <w:t>update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Government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address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situation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all</w:t>
      </w:r>
      <w:r w:rsidR="00782B1E">
        <w:t xml:space="preserve"> </w:t>
      </w:r>
      <w:r w:rsidRPr="005C634F">
        <w:t>internally</w:t>
      </w:r>
      <w:r w:rsidR="00782B1E">
        <w:t xml:space="preserve"> </w:t>
      </w:r>
      <w:r w:rsidRPr="005C634F">
        <w:t>displaced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provision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protections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durable</w:t>
      </w:r>
      <w:r w:rsidR="00782B1E">
        <w:t xml:space="preserve"> </w:t>
      </w:r>
      <w:r w:rsidRPr="005C634F">
        <w:t>solutions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persons,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indigenous</w:t>
      </w:r>
      <w:r w:rsidR="00782B1E">
        <w:t xml:space="preserve"> </w:t>
      </w:r>
      <w:r w:rsidRPr="005C634F">
        <w:t>persons,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displaced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internal</w:t>
      </w:r>
      <w:r w:rsidR="00782B1E">
        <w:t xml:space="preserve"> </w:t>
      </w:r>
      <w:r w:rsidRPr="005C634F">
        <w:t>conflict,</w:t>
      </w:r>
      <w:r w:rsidR="00782B1E">
        <w:t xml:space="preserve"> </w:t>
      </w:r>
      <w:r w:rsidRPr="005C634F">
        <w:t>natural</w:t>
      </w:r>
      <w:r w:rsidR="00782B1E">
        <w:t xml:space="preserve"> </w:t>
      </w:r>
      <w:r w:rsidRPr="005C634F">
        <w:t>disasters,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large-scale</w:t>
      </w:r>
      <w:r w:rsidR="00782B1E">
        <w:t xml:space="preserve"> </w:t>
      </w:r>
      <w:r w:rsidRPr="005C634F">
        <w:t>development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extractive</w:t>
      </w:r>
      <w:r w:rsidR="00782B1E">
        <w:t xml:space="preserve"> </w:t>
      </w:r>
      <w:r w:rsidRPr="005C634F">
        <w:t>projects.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also</w:t>
      </w:r>
      <w:r w:rsidR="00782B1E">
        <w:t xml:space="preserve"> </w:t>
      </w:r>
      <w:r w:rsidRPr="005C634F">
        <w:t>discuss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access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remedy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all</w:t>
      </w:r>
      <w:r w:rsidR="00782B1E">
        <w:t xml:space="preserve"> </w:t>
      </w:r>
      <w:r w:rsidRPr="005C634F">
        <w:t>those</w:t>
      </w:r>
      <w:r w:rsidR="00782B1E">
        <w:t xml:space="preserve"> </w:t>
      </w:r>
      <w:r w:rsidRPr="005C634F">
        <w:t>displaced,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compensation,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therein</w:t>
      </w:r>
      <w:r w:rsidR="00782B1E">
        <w:t xml:space="preserve"> </w:t>
      </w:r>
      <w:r w:rsidRPr="005C634F">
        <w:t>an</w:t>
      </w:r>
      <w:r w:rsidR="00782B1E">
        <w:t xml:space="preserve"> </w:t>
      </w:r>
      <w:r w:rsidRPr="005C634F">
        <w:t>update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proofErr w:type="spellStart"/>
      <w:r w:rsidRPr="005C634F">
        <w:t>Marawi</w:t>
      </w:r>
      <w:proofErr w:type="spellEnd"/>
      <w:r w:rsidR="00782B1E">
        <w:t xml:space="preserve"> </w:t>
      </w:r>
      <w:r w:rsidRPr="005C634F">
        <w:t>Compensation</w:t>
      </w:r>
      <w:r w:rsidR="00782B1E">
        <w:t xml:space="preserve"> </w:t>
      </w:r>
      <w:r w:rsidRPr="005C634F">
        <w:t>Bill.</w:t>
      </w:r>
    </w:p>
    <w:p w:rsidR="00BE097F" w:rsidRPr="005C634F" w:rsidRDefault="00BE097F" w:rsidP="00882F74">
      <w:pPr>
        <w:pStyle w:val="H23G"/>
      </w:pPr>
      <w:r w:rsidRPr="005C634F">
        <w:tab/>
      </w:r>
      <w:r w:rsidRPr="005C634F">
        <w:tab/>
        <w:t>Right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privacy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17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24)</w:t>
      </w:r>
    </w:p>
    <w:p w:rsidR="00BE097F" w:rsidRPr="005C634F" w:rsidRDefault="00BE097F" w:rsidP="00BE097F">
      <w:pPr>
        <w:pStyle w:val="SingleTxtG"/>
      </w:pPr>
      <w:r w:rsidRPr="005C634F">
        <w:t>20.</w:t>
      </w:r>
      <w:r w:rsidRPr="005C634F">
        <w:tab/>
        <w:t>Please</w:t>
      </w:r>
      <w:r w:rsidR="00782B1E">
        <w:t xml:space="preserve"> </w:t>
      </w:r>
      <w:r w:rsidRPr="005C634F">
        <w:t>comment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compatibility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anti-drug</w:t>
      </w:r>
      <w:r w:rsidR="00782B1E">
        <w:t xml:space="preserve"> </w:t>
      </w:r>
      <w:r w:rsidRPr="005C634F">
        <w:t>initiatives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right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privacy,</w:t>
      </w:r>
      <w:r w:rsidR="00782B1E">
        <w:t xml:space="preserve"> </w:t>
      </w:r>
      <w:r w:rsidRPr="005C634F">
        <w:t>under</w:t>
      </w:r>
      <w:r w:rsidR="00782B1E">
        <w:t xml:space="preserve"> </w:t>
      </w:r>
      <w:r w:rsidRPr="005C634F">
        <w:t>article</w:t>
      </w:r>
      <w:r w:rsidR="00782B1E">
        <w:t xml:space="preserve"> </w:t>
      </w:r>
      <w:r w:rsidRPr="005C634F">
        <w:t>17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keeping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lists</w:t>
      </w:r>
      <w:r w:rsidR="00782B1E">
        <w:t xml:space="preserve"> </w:t>
      </w:r>
      <w:r w:rsidRPr="005C634F">
        <w:t>among</w:t>
      </w:r>
      <w:r w:rsidR="00782B1E">
        <w:t xml:space="preserve"> </w:t>
      </w:r>
      <w:r w:rsidRPr="005C634F">
        <w:t>law</w:t>
      </w:r>
      <w:r w:rsidR="00782B1E">
        <w:t xml:space="preserve"> </w:t>
      </w:r>
      <w:r w:rsidRPr="005C634F">
        <w:t>enforcement</w:t>
      </w:r>
      <w:r w:rsidR="00782B1E">
        <w:t xml:space="preserve"> </w:t>
      </w:r>
      <w:r w:rsidRPr="005C634F">
        <w:t>officials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suspected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drugs</w:t>
      </w:r>
      <w:r w:rsidR="00782B1E">
        <w:t xml:space="preserve"> </w:t>
      </w:r>
      <w:r w:rsidRPr="005C634F">
        <w:t>offences,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criteria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inclusion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lists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degree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judicial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administrative</w:t>
      </w:r>
      <w:r w:rsidR="00782B1E">
        <w:t xml:space="preserve"> </w:t>
      </w:r>
      <w:r w:rsidRPr="005C634F">
        <w:t>oversight;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installation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public</w:t>
      </w:r>
      <w:r w:rsidR="00782B1E">
        <w:t xml:space="preserve"> </w:t>
      </w:r>
      <w:r w:rsidRPr="005C634F">
        <w:t>boxes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allow</w:t>
      </w:r>
      <w:r w:rsidR="00782B1E">
        <w:t xml:space="preserve"> </w:t>
      </w:r>
      <w:r w:rsidRPr="005C634F">
        <w:t>members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public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anonymously</w:t>
      </w:r>
      <w:r w:rsidR="00782B1E">
        <w:t xml:space="preserve"> </w:t>
      </w:r>
      <w:r w:rsidRPr="005C634F">
        <w:t>report</w:t>
      </w:r>
      <w:r w:rsidR="00782B1E">
        <w:t xml:space="preserve"> </w:t>
      </w:r>
      <w:r w:rsidRPr="005C634F">
        <w:t>individuals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drug</w:t>
      </w:r>
      <w:r w:rsidR="00782B1E">
        <w:t xml:space="preserve"> </w:t>
      </w:r>
      <w:r w:rsidRPr="005C634F">
        <w:t>offences;</w:t>
      </w:r>
      <w:r w:rsidR="00782B1E">
        <w:t xml:space="preserve"> </w:t>
      </w:r>
      <w:r w:rsidRPr="005C634F">
        <w:t>(c)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use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individuals</w:t>
      </w:r>
      <w:r w:rsidR="00782B1E">
        <w:t xml:space="preserve"> </w:t>
      </w:r>
      <w:r w:rsidRPr="005C634F">
        <w:t>associated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local</w:t>
      </w:r>
      <w:r w:rsidR="00782B1E">
        <w:t xml:space="preserve"> </w:t>
      </w:r>
      <w:r w:rsidRPr="005C634F">
        <w:t>governments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collect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drugs</w:t>
      </w:r>
      <w:r w:rsidR="00782B1E">
        <w:t xml:space="preserve"> </w:t>
      </w:r>
      <w:r w:rsidRPr="005C634F">
        <w:t>offences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communities;</w:t>
      </w:r>
      <w:r w:rsidR="00782B1E">
        <w:t xml:space="preserve"> </w:t>
      </w:r>
      <w:r w:rsidRPr="005C634F">
        <w:t>(d)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context</w:t>
      </w:r>
      <w:r w:rsidR="00782B1E">
        <w:t xml:space="preserve"> </w:t>
      </w:r>
      <w:r w:rsidRPr="005C634F">
        <w:t>of</w:t>
      </w:r>
      <w:r w:rsidR="00782B1E">
        <w:t xml:space="preserve"> </w:t>
      </w:r>
      <w:proofErr w:type="spellStart"/>
      <w:r w:rsidR="00882F74" w:rsidRPr="00882F74">
        <w:rPr>
          <w:i/>
          <w:iCs/>
        </w:rPr>
        <w:t>Oplan</w:t>
      </w:r>
      <w:proofErr w:type="spellEnd"/>
      <w:r w:rsidR="00882F74" w:rsidRPr="00882F74">
        <w:rPr>
          <w:i/>
          <w:iCs/>
        </w:rPr>
        <w:t xml:space="preserve"> </w:t>
      </w:r>
      <w:proofErr w:type="spellStart"/>
      <w:r w:rsidR="00882F74" w:rsidRPr="00882F74">
        <w:rPr>
          <w:i/>
          <w:iCs/>
        </w:rPr>
        <w:t>Tokhang</w:t>
      </w:r>
      <w:proofErr w:type="spellEnd"/>
      <w:r w:rsidRPr="005C634F">
        <w:t>,</w:t>
      </w:r>
      <w:r w:rsidR="00782B1E">
        <w:t xml:space="preserve"> </w:t>
      </w:r>
      <w:r w:rsidRPr="005C634F">
        <w:t>police</w:t>
      </w:r>
      <w:r w:rsidR="00782B1E">
        <w:t xml:space="preserve"> </w:t>
      </w:r>
      <w:r w:rsidRPr="005C634F">
        <w:t>officers</w:t>
      </w:r>
      <w:r w:rsidR="00782B1E">
        <w:t xml:space="preserve"> </w:t>
      </w:r>
      <w:r w:rsidRPr="005C634F">
        <w:t>knock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doors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suspected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being</w:t>
      </w:r>
      <w:r w:rsidR="00782B1E">
        <w:t xml:space="preserve"> </w:t>
      </w:r>
      <w:r w:rsidRPr="005C634F">
        <w:t>involved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drugs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encourage</w:t>
      </w:r>
      <w:r w:rsidR="00782B1E">
        <w:t xml:space="preserve"> </w:t>
      </w:r>
      <w:r w:rsidRPr="005C634F">
        <w:t>their</w:t>
      </w:r>
      <w:r w:rsidR="00782B1E">
        <w:t xml:space="preserve"> </w:t>
      </w:r>
      <w:r w:rsidRPr="005C634F">
        <w:t>surrender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authorities,</w:t>
      </w:r>
      <w:r w:rsidR="00782B1E">
        <w:t xml:space="preserve"> </w:t>
      </w:r>
      <w:r w:rsidRPr="005C634F">
        <w:t>often</w:t>
      </w:r>
      <w:r w:rsidR="00782B1E">
        <w:t xml:space="preserve"> </w:t>
      </w:r>
      <w:r w:rsidRPr="005C634F">
        <w:t>leading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State-sponsored</w:t>
      </w:r>
      <w:r w:rsidR="00782B1E">
        <w:t xml:space="preserve"> </w:t>
      </w:r>
      <w:r w:rsidRPr="005C634F">
        <w:t>drug</w:t>
      </w:r>
      <w:r w:rsidR="00782B1E">
        <w:t xml:space="preserve"> </w:t>
      </w:r>
      <w:r w:rsidRPr="005C634F">
        <w:t>treatments;</w:t>
      </w:r>
      <w:r w:rsidR="00782B1E">
        <w:t xml:space="preserve"> </w:t>
      </w:r>
      <w:r w:rsidRPr="005C634F">
        <w:t>(e)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collecting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photographs,</w:t>
      </w:r>
      <w:r w:rsidR="00782B1E">
        <w:t xml:space="preserve"> </w:t>
      </w:r>
      <w:r w:rsidRPr="005C634F">
        <w:t>fingerprints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medical</w:t>
      </w:r>
      <w:r w:rsidR="00782B1E">
        <w:t xml:space="preserve"> </w:t>
      </w:r>
      <w:r w:rsidRPr="005C634F">
        <w:t>samples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who</w:t>
      </w:r>
      <w:r w:rsidR="00782B1E">
        <w:t xml:space="preserve"> </w:t>
      </w:r>
      <w:r w:rsidRPr="005C634F">
        <w:t>enter</w:t>
      </w:r>
      <w:r w:rsidR="00782B1E">
        <w:t xml:space="preserve"> </w:t>
      </w:r>
      <w:r w:rsidRPr="005C634F">
        <w:t>State-sponsored</w:t>
      </w:r>
      <w:r w:rsidR="00782B1E">
        <w:t xml:space="preserve"> </w:t>
      </w:r>
      <w:r w:rsidRPr="005C634F">
        <w:t>drug</w:t>
      </w:r>
      <w:r w:rsidR="00782B1E">
        <w:t xml:space="preserve"> </w:t>
      </w:r>
      <w:r w:rsidRPr="005C634F">
        <w:t>treatments,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legal</w:t>
      </w:r>
      <w:r w:rsidR="00782B1E">
        <w:t xml:space="preserve"> </w:t>
      </w:r>
      <w:r w:rsidRPr="005C634F">
        <w:t>basis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collection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information,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how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used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how</w:t>
      </w:r>
      <w:r w:rsidR="00782B1E">
        <w:t xml:space="preserve"> </w:t>
      </w:r>
      <w:r w:rsidRPr="005C634F">
        <w:t>long</w:t>
      </w:r>
      <w:r w:rsidR="00782B1E">
        <w:t xml:space="preserve"> </w:t>
      </w:r>
      <w:r w:rsidRPr="005C634F">
        <w:t>it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retained,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well</w:t>
      </w:r>
      <w:r w:rsidR="00782B1E">
        <w:t xml:space="preserve"> </w:t>
      </w:r>
      <w:r w:rsidRPr="005C634F">
        <w:t>as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overall</w:t>
      </w:r>
      <w:r w:rsidR="00782B1E">
        <w:t xml:space="preserve"> </w:t>
      </w:r>
      <w:r w:rsidRPr="005C634F">
        <w:t>degree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judicial</w:t>
      </w:r>
      <w:r w:rsidR="00782B1E">
        <w:t xml:space="preserve"> </w:t>
      </w:r>
      <w:r w:rsidRPr="005C634F">
        <w:t>oversight;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(f)</w:t>
      </w:r>
      <w:r w:rsidR="00782B1E">
        <w:t xml:space="preserve"> </w:t>
      </w:r>
      <w:r w:rsidRPr="005C634F">
        <w:t>plans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Philippine</w:t>
      </w:r>
      <w:r w:rsidR="00782B1E">
        <w:t xml:space="preserve"> </w:t>
      </w:r>
      <w:r w:rsidRPr="005C634F">
        <w:t>Drug</w:t>
      </w:r>
      <w:r w:rsidR="00782B1E">
        <w:t xml:space="preserve"> </w:t>
      </w:r>
      <w:r w:rsidRPr="005C634F">
        <w:t>Enforcement</w:t>
      </w:r>
      <w:r w:rsidR="00782B1E">
        <w:t xml:space="preserve"> </w:t>
      </w:r>
      <w:r w:rsidRPr="005C634F">
        <w:t>Agency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introduce</w:t>
      </w:r>
      <w:r w:rsidR="00782B1E">
        <w:t xml:space="preserve"> </w:t>
      </w:r>
      <w:r w:rsidRPr="005C634F">
        <w:t>mandatory</w:t>
      </w:r>
      <w:r w:rsidR="00782B1E">
        <w:t xml:space="preserve"> </w:t>
      </w:r>
      <w:r w:rsidRPr="005C634F">
        <w:t>drug</w:t>
      </w:r>
      <w:r w:rsidR="00782B1E">
        <w:t xml:space="preserve"> </w:t>
      </w:r>
      <w:r w:rsidRPr="005C634F">
        <w:t>testing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teachers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students,</w:t>
      </w:r>
      <w:r w:rsidR="00782B1E">
        <w:t xml:space="preserve"> </w:t>
      </w:r>
      <w:r w:rsidRPr="005C634F">
        <w:t>starting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fourth</w:t>
      </w:r>
      <w:r w:rsidR="00782B1E">
        <w:t xml:space="preserve"> </w:t>
      </w:r>
      <w:r w:rsidRPr="005C634F">
        <w:t>grade.</w:t>
      </w:r>
      <w:r w:rsidR="00782B1E">
        <w:t xml:space="preserve"> </w:t>
      </w:r>
    </w:p>
    <w:p w:rsidR="00BE097F" w:rsidRPr="005C634F" w:rsidRDefault="00BE097F" w:rsidP="00882F74">
      <w:pPr>
        <w:pStyle w:val="H23G"/>
      </w:pPr>
      <w:r w:rsidRPr="005C634F">
        <w:tab/>
      </w:r>
      <w:r w:rsidRPr="005C634F">
        <w:tab/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defenders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6,</w:t>
      </w:r>
      <w:r w:rsidR="00782B1E">
        <w:t xml:space="preserve"> </w:t>
      </w:r>
      <w:r w:rsidRPr="005C634F">
        <w:t>17,</w:t>
      </w:r>
      <w:r w:rsidR="00782B1E">
        <w:t xml:space="preserve"> </w:t>
      </w:r>
      <w:r w:rsidRPr="005C634F">
        <w:t>19,</w:t>
      </w:r>
      <w:r w:rsidR="00782B1E">
        <w:t xml:space="preserve"> </w:t>
      </w:r>
      <w:r w:rsidRPr="005C634F">
        <w:t>20,</w:t>
      </w:r>
      <w:r w:rsidR="00782B1E">
        <w:t xml:space="preserve"> </w:t>
      </w:r>
      <w:r w:rsidRPr="005C634F">
        <w:t>21,</w:t>
      </w:r>
      <w:r w:rsidR="00782B1E">
        <w:t xml:space="preserve"> </w:t>
      </w:r>
      <w:r w:rsidRPr="005C634F">
        <w:t>22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26)</w:t>
      </w:r>
    </w:p>
    <w:p w:rsidR="00BE097F" w:rsidRPr="005C634F" w:rsidRDefault="00BE097F" w:rsidP="00BE097F">
      <w:pPr>
        <w:pStyle w:val="SingleTxtG"/>
      </w:pPr>
      <w:r w:rsidRPr="005C634F">
        <w:t>21.</w:t>
      </w:r>
      <w:r w:rsidRPr="005C634F">
        <w:tab/>
        <w:t>In</w:t>
      </w:r>
      <w:r w:rsidR="00782B1E">
        <w:t xml:space="preserve"> </w:t>
      </w:r>
      <w:r w:rsidRPr="005C634F">
        <w:t>light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15),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protections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defenders.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an</w:t>
      </w:r>
      <w:r w:rsidR="00782B1E">
        <w:t xml:space="preserve"> </w:t>
      </w:r>
      <w:r w:rsidRPr="005C634F">
        <w:t>update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Defenders</w:t>
      </w:r>
      <w:r w:rsidR="00782B1E">
        <w:t xml:space="preserve"> </w:t>
      </w:r>
      <w:r w:rsidRPr="005C634F">
        <w:t>Protection</w:t>
      </w:r>
      <w:r w:rsidR="00782B1E">
        <w:t xml:space="preserve"> </w:t>
      </w:r>
      <w:r w:rsidRPr="005C634F">
        <w:t>Bill.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also</w:t>
      </w:r>
      <w:r w:rsidR="00782B1E">
        <w:t xml:space="preserve"> </w:t>
      </w:r>
      <w:r w:rsidRPr="005C634F">
        <w:t>respond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defenders,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politicians,</w:t>
      </w:r>
      <w:r w:rsidR="00782B1E">
        <w:t xml:space="preserve"> </w:t>
      </w:r>
      <w:r w:rsidRPr="005C634F">
        <w:t>indigenous</w:t>
      </w:r>
      <w:r w:rsidR="00782B1E">
        <w:t xml:space="preserve"> </w:t>
      </w:r>
      <w:r w:rsidRPr="005C634F">
        <w:t>persons,</w:t>
      </w:r>
      <w:r w:rsidR="00782B1E">
        <w:t xml:space="preserve"> </w:t>
      </w:r>
      <w:r w:rsidRPr="005C634F">
        <w:t>journalists,</w:t>
      </w:r>
      <w:r w:rsidR="00782B1E">
        <w:t xml:space="preserve"> </w:t>
      </w:r>
      <w:r w:rsidRPr="005C634F">
        <w:t>civil</w:t>
      </w:r>
      <w:r w:rsidR="00782B1E">
        <w:t xml:space="preserve"> </w:t>
      </w:r>
      <w:r w:rsidRPr="005C634F">
        <w:t>society</w:t>
      </w:r>
      <w:r w:rsidR="00782B1E">
        <w:t xml:space="preserve"> </w:t>
      </w:r>
      <w:r w:rsidRPr="005C634F">
        <w:t>representatives,</w:t>
      </w:r>
      <w:r w:rsidR="00782B1E">
        <w:t xml:space="preserve"> </w:t>
      </w:r>
      <w:r w:rsidRPr="005C634F">
        <w:t>union</w:t>
      </w:r>
      <w:r w:rsidR="00782B1E">
        <w:t xml:space="preserve"> </w:t>
      </w:r>
      <w:r w:rsidRPr="005C634F">
        <w:t>leaders,</w:t>
      </w:r>
      <w:r w:rsidR="00782B1E">
        <w:t xml:space="preserve"> </w:t>
      </w:r>
      <w:r w:rsidRPr="005C634F">
        <w:t>women</w:t>
      </w:r>
      <w:r w:rsidR="00782B1E">
        <w:t xml:space="preserve"> </w:t>
      </w:r>
      <w:r w:rsidRPr="005C634F">
        <w:t>human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defenders,</w:t>
      </w:r>
      <w:r w:rsidR="00782B1E">
        <w:t xml:space="preserve"> </w:t>
      </w:r>
      <w:r w:rsidRPr="005C634F">
        <w:t>religious</w:t>
      </w:r>
      <w:r w:rsidR="00782B1E">
        <w:t xml:space="preserve"> </w:t>
      </w:r>
      <w:r w:rsidRPr="005C634F">
        <w:t>leaders,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lawyers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members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judiciary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been</w:t>
      </w:r>
      <w:r w:rsidR="00782B1E">
        <w:t xml:space="preserve"> </w:t>
      </w:r>
      <w:r w:rsidRPr="005C634F">
        <w:t>subjected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various</w:t>
      </w:r>
      <w:r w:rsidR="00782B1E">
        <w:t xml:space="preserve"> </w:t>
      </w:r>
      <w:r w:rsidRPr="005C634F">
        <w:t>forms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reprisals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surveillance.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number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investigations,</w:t>
      </w:r>
      <w:r w:rsidR="00782B1E">
        <w:t xml:space="preserve"> </w:t>
      </w:r>
      <w:r w:rsidRPr="005C634F">
        <w:t>prosecutions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convictions</w:t>
      </w:r>
      <w:r w:rsidR="00782B1E">
        <w:t xml:space="preserve"> </w:t>
      </w:r>
      <w:r w:rsidRPr="005C634F">
        <w:t>relating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reprisals,</w:t>
      </w:r>
      <w:r w:rsidR="00782B1E">
        <w:t xml:space="preserve"> </w:t>
      </w:r>
      <w:r w:rsidRPr="005C634F">
        <w:t>which</w:t>
      </w:r>
      <w:r w:rsidR="00782B1E">
        <w:t xml:space="preserve"> </w:t>
      </w:r>
      <w:r w:rsidRPr="005C634F">
        <w:t>reportedly</w:t>
      </w:r>
      <w:r w:rsidR="00782B1E">
        <w:t xml:space="preserve"> </w:t>
      </w:r>
      <w:r w:rsidRPr="005C634F">
        <w:t>include</w:t>
      </w:r>
      <w:r w:rsidR="00782B1E">
        <w:t xml:space="preserve"> </w:t>
      </w:r>
      <w:r w:rsidRPr="005C634F">
        <w:t>unlawful</w:t>
      </w:r>
      <w:r w:rsidR="00782B1E">
        <w:t xml:space="preserve"> </w:t>
      </w:r>
      <w:r w:rsidRPr="005C634F">
        <w:t>detention,</w:t>
      </w:r>
      <w:r w:rsidR="00782B1E">
        <w:t xml:space="preserve"> </w:t>
      </w:r>
      <w:r w:rsidRPr="005C634F">
        <w:t>threats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violence,</w:t>
      </w:r>
      <w:r w:rsidR="00782B1E">
        <w:t xml:space="preserve"> </w:t>
      </w:r>
      <w:r w:rsidRPr="005C634F">
        <w:t>harassment,</w:t>
      </w:r>
      <w:r w:rsidR="00782B1E">
        <w:t xml:space="preserve"> </w:t>
      </w:r>
      <w:r w:rsidRPr="005C634F">
        <w:t>surveillance,</w:t>
      </w:r>
      <w:r w:rsidR="00782B1E">
        <w:t xml:space="preserve"> </w:t>
      </w:r>
      <w:r w:rsidRPr="005C634F">
        <w:t>intimidation,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physical</w:t>
      </w:r>
      <w:r w:rsidR="00782B1E">
        <w:t xml:space="preserve"> </w:t>
      </w:r>
      <w:r w:rsidRPr="005C634F">
        <w:t>violence,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extrajudicial</w:t>
      </w:r>
      <w:r w:rsidR="00782B1E">
        <w:t xml:space="preserve"> </w:t>
      </w:r>
      <w:r w:rsidRPr="005C634F">
        <w:t>killings.</w:t>
      </w:r>
    </w:p>
    <w:p w:rsidR="00BE097F" w:rsidRPr="005C634F" w:rsidRDefault="00BE097F" w:rsidP="00882F74">
      <w:pPr>
        <w:pStyle w:val="H23G"/>
      </w:pPr>
      <w:r w:rsidRPr="005C634F">
        <w:tab/>
      </w:r>
      <w:r w:rsidRPr="005C634F">
        <w:tab/>
        <w:t>Freedom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expression,</w:t>
      </w:r>
      <w:r w:rsidR="00782B1E">
        <w:t xml:space="preserve"> </w:t>
      </w:r>
      <w:r w:rsidRPr="005C634F">
        <w:t>association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assembly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19,</w:t>
      </w:r>
      <w:r w:rsidR="00782B1E">
        <w:t xml:space="preserve"> </w:t>
      </w:r>
      <w:r w:rsidRPr="005C634F">
        <w:t>20,</w:t>
      </w:r>
      <w:r w:rsidR="00782B1E">
        <w:t xml:space="preserve"> </w:t>
      </w:r>
      <w:r w:rsidRPr="005C634F">
        <w:t>21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22)</w:t>
      </w:r>
    </w:p>
    <w:p w:rsidR="00BE097F" w:rsidRPr="005C634F" w:rsidRDefault="00BE097F" w:rsidP="00BE097F">
      <w:pPr>
        <w:pStyle w:val="SingleTxtG"/>
      </w:pPr>
      <w:r w:rsidRPr="005C634F">
        <w:t>22.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protect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promote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right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freedom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expression.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contents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Anti-False</w:t>
      </w:r>
      <w:r w:rsidR="00782B1E">
        <w:t xml:space="preserve"> </w:t>
      </w:r>
      <w:r w:rsidRPr="005C634F">
        <w:t>Content</w:t>
      </w:r>
      <w:r w:rsidR="00782B1E">
        <w:t xml:space="preserve"> </w:t>
      </w:r>
      <w:r w:rsidRPr="005C634F">
        <w:t>Bill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its</w:t>
      </w:r>
      <w:r w:rsidR="00782B1E">
        <w:t xml:space="preserve"> </w:t>
      </w:r>
      <w:r w:rsidRPr="005C634F">
        <w:t>compatibility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provisions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Covenant;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attempts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shut</w:t>
      </w:r>
      <w:r w:rsidR="00782B1E">
        <w:t xml:space="preserve"> </w:t>
      </w:r>
      <w:r w:rsidRPr="005C634F">
        <w:t>down</w:t>
      </w:r>
      <w:r w:rsidR="00782B1E">
        <w:t xml:space="preserve"> </w:t>
      </w:r>
      <w:r w:rsidRPr="005C634F">
        <w:t>independent</w:t>
      </w:r>
      <w:r w:rsidR="00782B1E">
        <w:t xml:space="preserve"> </w:t>
      </w:r>
      <w:r w:rsidRPr="005C634F">
        <w:t>media</w:t>
      </w:r>
      <w:r w:rsidR="00782B1E">
        <w:t xml:space="preserve"> </w:t>
      </w:r>
      <w:r w:rsidRPr="005C634F">
        <w:t>outlets,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cyberattacks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alternative</w:t>
      </w:r>
      <w:r w:rsidR="00782B1E">
        <w:t xml:space="preserve"> </w:t>
      </w:r>
      <w:r w:rsidRPr="005C634F">
        <w:t>media</w:t>
      </w:r>
      <w:r w:rsidR="00782B1E">
        <w:t xml:space="preserve"> </w:t>
      </w:r>
      <w:r w:rsidRPr="005C634F">
        <w:t>websites.</w:t>
      </w:r>
    </w:p>
    <w:p w:rsidR="00BE097F" w:rsidRPr="005C634F" w:rsidRDefault="00BE097F" w:rsidP="00BE097F">
      <w:pPr>
        <w:pStyle w:val="SingleTxtG"/>
      </w:pPr>
      <w:r w:rsidRPr="005C634F">
        <w:t>23.</w:t>
      </w:r>
      <w:r w:rsidRPr="005C634F">
        <w:tab/>
        <w:t>Bearing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mind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21),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an</w:t>
      </w:r>
      <w:r w:rsidR="00782B1E">
        <w:t xml:space="preserve"> </w:t>
      </w:r>
      <w:r w:rsidRPr="005C634F">
        <w:t>update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proposed</w:t>
      </w:r>
      <w:r w:rsidR="00782B1E">
        <w:t xml:space="preserve"> </w:t>
      </w:r>
      <w:r w:rsidRPr="005C634F">
        <w:t>legislative</w:t>
      </w:r>
      <w:r w:rsidR="00782B1E">
        <w:t xml:space="preserve"> </w:t>
      </w:r>
      <w:r w:rsidRPr="005C634F">
        <w:t>amendments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would</w:t>
      </w:r>
      <w:r w:rsidR="00782B1E">
        <w:t xml:space="preserve"> </w:t>
      </w:r>
      <w:r w:rsidRPr="005C634F">
        <w:t>decriminalize</w:t>
      </w:r>
      <w:r w:rsidR="00782B1E">
        <w:t xml:space="preserve"> </w:t>
      </w:r>
      <w:r w:rsidRPr="005C634F">
        <w:t>defamation.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details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cases</w:t>
      </w:r>
      <w:r w:rsidR="00782B1E">
        <w:t xml:space="preserve"> </w:t>
      </w:r>
      <w:r w:rsidRPr="005C634F">
        <w:t>during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reporting</w:t>
      </w:r>
      <w:r w:rsidR="00782B1E">
        <w:t xml:space="preserve"> </w:t>
      </w:r>
      <w:r w:rsidRPr="005C634F">
        <w:t>period</w:t>
      </w:r>
      <w:r w:rsidR="00782B1E">
        <w:t xml:space="preserve"> </w:t>
      </w:r>
      <w:r w:rsidRPr="005C634F">
        <w:t>involving</w:t>
      </w:r>
      <w:r w:rsidR="00782B1E">
        <w:t xml:space="preserve"> </w:t>
      </w:r>
      <w:r w:rsidRPr="005C634F">
        <w:t>criminal</w:t>
      </w:r>
      <w:r w:rsidR="00782B1E">
        <w:t xml:space="preserve"> </w:t>
      </w:r>
      <w:r w:rsidRPr="005C634F">
        <w:t>charges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defamation.</w:t>
      </w:r>
    </w:p>
    <w:p w:rsidR="00BE097F" w:rsidRPr="005C634F" w:rsidRDefault="00BE097F" w:rsidP="00BE097F">
      <w:pPr>
        <w:pStyle w:val="SingleTxtG"/>
      </w:pPr>
      <w:r w:rsidRPr="005C634F">
        <w:lastRenderedPageBreak/>
        <w:t>24.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efforts</w:t>
      </w:r>
      <w:r w:rsidR="00782B1E">
        <w:t xml:space="preserve"> </w:t>
      </w:r>
      <w:r w:rsidRPr="005C634F">
        <w:t>within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protect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promote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right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freedom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assembly.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Securities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Exchange</w:t>
      </w:r>
      <w:r w:rsidR="00782B1E">
        <w:t xml:space="preserve"> </w:t>
      </w:r>
      <w:r w:rsidRPr="005C634F">
        <w:t>Commission</w:t>
      </w:r>
      <w:r w:rsidR="00782B1E">
        <w:t xml:space="preserve"> </w:t>
      </w:r>
      <w:r w:rsidRPr="005C634F">
        <w:t>Memorandum</w:t>
      </w:r>
      <w:r w:rsidR="00782B1E">
        <w:t xml:space="preserve"> </w:t>
      </w:r>
      <w:r w:rsidRPr="005C634F">
        <w:t>Circular</w:t>
      </w:r>
      <w:r w:rsidR="00782B1E">
        <w:t xml:space="preserve"> </w:t>
      </w:r>
      <w:r w:rsidRPr="005C634F">
        <w:t>No.</w:t>
      </w:r>
      <w:r w:rsidR="00782B1E">
        <w:t xml:space="preserve"> </w:t>
      </w:r>
      <w:r w:rsidRPr="005C634F">
        <w:t>15,</w:t>
      </w:r>
      <w:r w:rsidR="00782B1E">
        <w:t xml:space="preserve"> </w:t>
      </w:r>
      <w:r w:rsidRPr="005C634F">
        <w:t>published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2018,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respond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it</w:t>
      </w:r>
      <w:r w:rsidR="00782B1E">
        <w:t xml:space="preserve"> </w:t>
      </w:r>
      <w:r w:rsidRPr="005C634F">
        <w:t>requires</w:t>
      </w:r>
      <w:r w:rsidR="00782B1E">
        <w:t xml:space="preserve"> </w:t>
      </w:r>
      <w:r w:rsidRPr="005C634F">
        <w:t>not-for-profit</w:t>
      </w:r>
      <w:r w:rsidR="00782B1E">
        <w:t xml:space="preserve"> </w:t>
      </w:r>
      <w:r w:rsidRPr="005C634F">
        <w:t>organizations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disclose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donors,</w:t>
      </w:r>
      <w:r w:rsidR="00782B1E">
        <w:t xml:space="preserve"> </w:t>
      </w:r>
      <w:r w:rsidRPr="005C634F">
        <w:t>sources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funds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beneficiaries;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a</w:t>
      </w:r>
      <w:r w:rsidR="00782B1E">
        <w:t xml:space="preserve"> </w:t>
      </w:r>
      <w:r w:rsidRPr="005C634F">
        <w:t>permit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required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rallies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security</w:t>
      </w:r>
      <w:r w:rsidR="00782B1E">
        <w:t xml:space="preserve"> </w:t>
      </w:r>
      <w:r w:rsidRPr="005C634F">
        <w:t>forces</w:t>
      </w:r>
      <w:r w:rsidR="00782B1E">
        <w:t xml:space="preserve"> </w:t>
      </w:r>
      <w:r w:rsidRPr="005C634F">
        <w:t>have</w:t>
      </w:r>
      <w:r w:rsidR="00782B1E">
        <w:t xml:space="preserve"> </w:t>
      </w:r>
      <w:r w:rsidRPr="005C634F">
        <w:t>used</w:t>
      </w:r>
      <w:r w:rsidR="00782B1E">
        <w:t xml:space="preserve"> </w:t>
      </w:r>
      <w:r w:rsidRPr="005C634F">
        <w:t>excessive</w:t>
      </w:r>
      <w:r w:rsidR="00782B1E">
        <w:t xml:space="preserve"> </w:t>
      </w:r>
      <w:r w:rsidRPr="005C634F">
        <w:t>force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disperse</w:t>
      </w:r>
      <w:r w:rsidR="00782B1E">
        <w:t xml:space="preserve"> </w:t>
      </w:r>
      <w:r w:rsidRPr="005C634F">
        <w:t>peaceful</w:t>
      </w:r>
      <w:r w:rsidR="00782B1E">
        <w:t xml:space="preserve"> </w:t>
      </w:r>
      <w:r w:rsidRPr="005C634F">
        <w:t>assemblies;</w:t>
      </w:r>
      <w:r w:rsidR="00782B1E">
        <w:t xml:space="preserve"> </w:t>
      </w:r>
      <w:r w:rsidRPr="005C634F">
        <w:t>(c)</w:t>
      </w:r>
      <w:r w:rsidR="00782B1E">
        <w:t xml:space="preserve"> </w:t>
      </w:r>
      <w:r w:rsidRPr="005C634F">
        <w:t>overall</w:t>
      </w:r>
      <w:r w:rsidR="00782B1E">
        <w:t xml:space="preserve"> </w:t>
      </w:r>
      <w:r w:rsidRPr="005C634F">
        <w:t>respect</w:t>
      </w:r>
      <w:r w:rsidR="00782B1E">
        <w:t xml:space="preserve"> </w:t>
      </w:r>
      <w:r w:rsidRPr="005C634F">
        <w:t>for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workers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exercise</w:t>
      </w:r>
      <w:r w:rsidR="00782B1E">
        <w:t xml:space="preserve"> </w:t>
      </w:r>
      <w:r w:rsidRPr="005C634F">
        <w:t>freedom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association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assembly,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additional</w:t>
      </w:r>
      <w:r w:rsidR="00782B1E">
        <w:t xml:space="preserve"> </w:t>
      </w:r>
      <w:r w:rsidRPr="005C634F">
        <w:t>detail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implementation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Committee</w:t>
      </w:r>
      <w:r w:rsidR="00BB6D79">
        <w:t>’</w:t>
      </w:r>
      <w:r w:rsidRPr="005C634F">
        <w:t>s</w:t>
      </w:r>
      <w:r w:rsidR="00782B1E">
        <w:t xml:space="preserve"> </w:t>
      </w:r>
      <w:r w:rsidRPr="005C634F">
        <w:t>previous</w:t>
      </w:r>
      <w:r w:rsidR="00782B1E">
        <w:t xml:space="preserve"> </w:t>
      </w:r>
      <w:r w:rsidRPr="005C634F">
        <w:t>recommendation</w:t>
      </w:r>
      <w:r w:rsidR="00782B1E">
        <w:t xml:space="preserve"> </w:t>
      </w:r>
      <w:r w:rsidRPr="005C634F">
        <w:t>(CCPR/C/PHL/CO/4,</w:t>
      </w:r>
      <w:r w:rsidR="00782B1E">
        <w:t xml:space="preserve"> </w:t>
      </w:r>
      <w:r w:rsidRPr="005C634F">
        <w:t>para.</w:t>
      </w:r>
      <w:r w:rsidR="00782B1E">
        <w:t xml:space="preserve"> </w:t>
      </w:r>
      <w:r w:rsidRPr="005C634F">
        <w:t>22)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relation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foreign</w:t>
      </w:r>
      <w:r w:rsidR="00782B1E">
        <w:t xml:space="preserve"> </w:t>
      </w:r>
      <w:r w:rsidRPr="005C634F">
        <w:t>workers,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whether</w:t>
      </w:r>
      <w:r w:rsidR="00782B1E">
        <w:t xml:space="preserve"> </w:t>
      </w:r>
      <w:r w:rsidRPr="005C634F">
        <w:t>force</w:t>
      </w:r>
      <w:r w:rsidR="00782B1E">
        <w:t xml:space="preserve"> </w:t>
      </w:r>
      <w:r w:rsidRPr="005C634F">
        <w:t>has</w:t>
      </w:r>
      <w:r w:rsidR="00782B1E">
        <w:t xml:space="preserve"> </w:t>
      </w:r>
      <w:r w:rsidRPr="005C634F">
        <w:t>been</w:t>
      </w:r>
      <w:r w:rsidR="00782B1E">
        <w:t xml:space="preserve"> </w:t>
      </w:r>
      <w:r w:rsidRPr="005C634F">
        <w:t>used</w:t>
      </w:r>
      <w:r w:rsidR="00782B1E">
        <w:t xml:space="preserve"> </w:t>
      </w:r>
      <w:r w:rsidRPr="005C634F">
        <w:t>during</w:t>
      </w:r>
      <w:r w:rsidR="00782B1E">
        <w:t xml:space="preserve"> </w:t>
      </w:r>
      <w:r w:rsidRPr="005C634F">
        <w:t>protests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types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workers.</w:t>
      </w:r>
    </w:p>
    <w:p w:rsidR="00BE097F" w:rsidRPr="005C634F" w:rsidRDefault="00BE097F" w:rsidP="00882F74">
      <w:pPr>
        <w:pStyle w:val="H23G"/>
      </w:pPr>
      <w:r w:rsidRPr="005C634F">
        <w:tab/>
      </w:r>
      <w:r w:rsidRPr="005C634F">
        <w:tab/>
        <w:t>Right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take</w:t>
      </w:r>
      <w:r w:rsidR="00782B1E">
        <w:t xml:space="preserve"> </w:t>
      </w:r>
      <w:r w:rsidRPr="005C634F">
        <w:t>part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public</w:t>
      </w:r>
      <w:r w:rsidR="00782B1E">
        <w:t xml:space="preserve"> </w:t>
      </w:r>
      <w:r w:rsidRPr="005C634F">
        <w:t>life</w:t>
      </w:r>
      <w:r w:rsidR="00782B1E">
        <w:t xml:space="preserve"> </w:t>
      </w:r>
      <w:r w:rsidRPr="005C634F">
        <w:t>(art.</w:t>
      </w:r>
      <w:r w:rsidR="00782B1E">
        <w:t xml:space="preserve"> </w:t>
      </w:r>
      <w:r w:rsidRPr="005C634F">
        <w:t>25)</w:t>
      </w:r>
    </w:p>
    <w:p w:rsidR="00BE097F" w:rsidRPr="005C634F" w:rsidRDefault="00BE097F" w:rsidP="00BE097F">
      <w:pPr>
        <w:pStyle w:val="SingleTxtG"/>
      </w:pPr>
      <w:r w:rsidRPr="005C634F">
        <w:t>25.</w:t>
      </w:r>
      <w:r w:rsidRPr="005C634F">
        <w:tab/>
        <w:t>Please</w:t>
      </w:r>
      <w:r w:rsidR="00782B1E">
        <w:t xml:space="preserve"> </w:t>
      </w:r>
      <w:r w:rsidRPr="005C634F">
        <w:t>report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compatibility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measures,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deprivation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liberty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legal</w:t>
      </w:r>
      <w:r w:rsidR="00782B1E">
        <w:t xml:space="preserve"> </w:t>
      </w:r>
      <w:r w:rsidRPr="005C634F">
        <w:t>proceedings,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opposition</w:t>
      </w:r>
      <w:r w:rsidR="00782B1E">
        <w:t xml:space="preserve"> </w:t>
      </w:r>
      <w:r w:rsidRPr="005C634F">
        <w:t>figures,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Senator</w:t>
      </w:r>
      <w:r w:rsidR="00782B1E">
        <w:t xml:space="preserve"> </w:t>
      </w:r>
      <w:r w:rsidRPr="005C634F">
        <w:t>Leila</w:t>
      </w:r>
      <w:r w:rsidR="00782B1E">
        <w:t xml:space="preserve"> </w:t>
      </w:r>
      <w:r w:rsidRPr="005C634F">
        <w:t>de</w:t>
      </w:r>
      <w:r w:rsidR="00782B1E">
        <w:t xml:space="preserve"> </w:t>
      </w:r>
      <w:r w:rsidRPr="005C634F">
        <w:t>Lima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former</w:t>
      </w:r>
      <w:r w:rsidR="00782B1E">
        <w:t xml:space="preserve"> </w:t>
      </w:r>
      <w:r w:rsidRPr="005C634F">
        <w:t>Senator</w:t>
      </w:r>
      <w:r w:rsidR="00782B1E">
        <w:t xml:space="preserve"> </w:t>
      </w:r>
      <w:r w:rsidRPr="005C634F">
        <w:t>Antonio</w:t>
      </w:r>
      <w:r w:rsidR="00782B1E">
        <w:t xml:space="preserve"> </w:t>
      </w:r>
      <w:r w:rsidRPr="005C634F">
        <w:t>Trillanes,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Vice-President,</w:t>
      </w:r>
      <w:r w:rsidR="00782B1E">
        <w:t xml:space="preserve"> </w:t>
      </w:r>
      <w:r w:rsidRPr="005C634F">
        <w:t>Leni</w:t>
      </w:r>
      <w:r w:rsidR="00782B1E">
        <w:t xml:space="preserve"> </w:t>
      </w:r>
      <w:r w:rsidRPr="005C634F">
        <w:t>Robredo.</w:t>
      </w:r>
    </w:p>
    <w:p w:rsidR="00BE097F" w:rsidRPr="005C634F" w:rsidRDefault="00BE097F" w:rsidP="00882F74">
      <w:pPr>
        <w:pStyle w:val="H23G"/>
      </w:pPr>
      <w:r w:rsidRPr="005C634F">
        <w:tab/>
      </w:r>
      <w:r w:rsidRPr="005C634F">
        <w:tab/>
        <w:t>Judicial</w:t>
      </w:r>
      <w:r w:rsidR="00782B1E">
        <w:t xml:space="preserve"> </w:t>
      </w:r>
      <w:r w:rsidRPr="005C634F">
        <w:t>independence</w:t>
      </w:r>
      <w:r w:rsidR="00782B1E">
        <w:t xml:space="preserve"> </w:t>
      </w:r>
      <w:r w:rsidRPr="005C634F">
        <w:t>(art.</w:t>
      </w:r>
      <w:r w:rsidR="00782B1E">
        <w:t xml:space="preserve"> </w:t>
      </w:r>
      <w:r w:rsidRPr="005C634F">
        <w:t>14)</w:t>
      </w:r>
    </w:p>
    <w:p w:rsidR="00BE097F" w:rsidRPr="005C634F" w:rsidRDefault="00BE097F" w:rsidP="00BE097F">
      <w:pPr>
        <w:pStyle w:val="SingleTxtG"/>
      </w:pPr>
      <w:r w:rsidRPr="005C634F">
        <w:t>26.</w:t>
      </w:r>
      <w:r w:rsidRPr="005C634F">
        <w:tab/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circumstances</w:t>
      </w:r>
      <w:r w:rsidR="00782B1E">
        <w:t xml:space="preserve"> </w:t>
      </w:r>
      <w:r w:rsidRPr="005C634F">
        <w:t>leading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ousting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Chief</w:t>
      </w:r>
      <w:r w:rsidR="00782B1E">
        <w:t xml:space="preserve"> </w:t>
      </w:r>
      <w:r w:rsidRPr="005C634F">
        <w:t>Justice,</w:t>
      </w:r>
      <w:r w:rsidR="00782B1E">
        <w:t xml:space="preserve"> </w:t>
      </w:r>
      <w:r w:rsidRPr="005C634F">
        <w:t>Maria</w:t>
      </w:r>
      <w:r w:rsidR="00782B1E">
        <w:t xml:space="preserve"> </w:t>
      </w:r>
      <w:r w:rsidRPr="005C634F">
        <w:t>Lourdes</w:t>
      </w:r>
      <w:r w:rsidR="00782B1E">
        <w:t xml:space="preserve"> </w:t>
      </w:r>
      <w:r w:rsidRPr="005C634F">
        <w:t>Sereno,</w:t>
      </w:r>
      <w:r w:rsidR="00782B1E">
        <w:t xml:space="preserve"> </w:t>
      </w:r>
      <w:r w:rsidRPr="005C634F">
        <w:t>from</w:t>
      </w:r>
      <w:r w:rsidR="00782B1E">
        <w:t xml:space="preserve"> </w:t>
      </w:r>
      <w:r w:rsidRPr="005C634F">
        <w:t>office,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compatibility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respond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concerns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judicial</w:t>
      </w:r>
      <w:r w:rsidR="00782B1E">
        <w:t xml:space="preserve"> </w:t>
      </w:r>
      <w:r w:rsidRPr="005C634F">
        <w:t>independence</w:t>
      </w:r>
      <w:r w:rsidR="00782B1E">
        <w:t xml:space="preserve"> </w:t>
      </w:r>
      <w:r w:rsidRPr="005C634F">
        <w:t>is</w:t>
      </w:r>
      <w:r w:rsidR="00782B1E">
        <w:t xml:space="preserve"> </w:t>
      </w:r>
      <w:r w:rsidRPr="005C634F">
        <w:t>threatened</w:t>
      </w:r>
      <w:r w:rsidR="00782B1E">
        <w:t xml:space="preserve"> </w:t>
      </w:r>
      <w:r w:rsidRPr="005C634F">
        <w:t>due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low</w:t>
      </w:r>
      <w:r w:rsidR="00782B1E">
        <w:t xml:space="preserve"> </w:t>
      </w:r>
      <w:r w:rsidRPr="005C634F">
        <w:t>wages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judges,</w:t>
      </w:r>
      <w:r w:rsidR="00782B1E">
        <w:t xml:space="preserve"> </w:t>
      </w:r>
      <w:r w:rsidRPr="005C634F">
        <w:t>intimidation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judges</w:t>
      </w:r>
      <w:r w:rsidR="00782B1E">
        <w:t xml:space="preserve"> </w:t>
      </w:r>
      <w:r w:rsidRPr="005C634F">
        <w:t>through</w:t>
      </w:r>
      <w:r w:rsidR="00782B1E">
        <w:t xml:space="preserve"> </w:t>
      </w:r>
      <w:r w:rsidRPr="005C634F">
        <w:t>publicly</w:t>
      </w:r>
      <w:r w:rsidR="00782B1E">
        <w:t xml:space="preserve"> </w:t>
      </w:r>
      <w:r w:rsidRPr="005C634F">
        <w:t>issued</w:t>
      </w:r>
      <w:r w:rsidR="00782B1E">
        <w:t xml:space="preserve"> </w:t>
      </w:r>
      <w:r w:rsidRPr="005C634F">
        <w:t>threats,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prevalence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corruption.</w:t>
      </w:r>
    </w:p>
    <w:p w:rsidR="00BE097F" w:rsidRPr="005C634F" w:rsidRDefault="00BE097F" w:rsidP="00882F74">
      <w:pPr>
        <w:pStyle w:val="H23G"/>
      </w:pPr>
      <w:r w:rsidRPr="005C634F">
        <w:rPr>
          <w:rtl/>
        </w:rPr>
        <w:tab/>
      </w:r>
      <w:r w:rsidRPr="005C634F">
        <w:rPr>
          <w:rtl/>
        </w:rPr>
        <w:tab/>
      </w:r>
      <w:r w:rsidRPr="005C634F">
        <w:t>Rights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child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23,</w:t>
      </w:r>
      <w:r w:rsidR="00782B1E">
        <w:t xml:space="preserve"> </w:t>
      </w:r>
      <w:r w:rsidRPr="005C634F">
        <w:t>24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26)</w:t>
      </w:r>
    </w:p>
    <w:p w:rsidR="00BE097F" w:rsidRPr="005C634F" w:rsidRDefault="00BE097F" w:rsidP="00BE097F">
      <w:pPr>
        <w:pStyle w:val="SingleTxtG"/>
      </w:pPr>
      <w:r w:rsidRPr="005C634F">
        <w:t>27.</w:t>
      </w:r>
      <w:r w:rsidRPr="005C634F">
        <w:tab/>
        <w:t>Please</w:t>
      </w:r>
      <w:r w:rsidR="00782B1E">
        <w:t xml:space="preserve"> </w:t>
      </w:r>
      <w:r w:rsidRPr="005C634F">
        <w:t>discuss</w:t>
      </w:r>
      <w:r w:rsidR="00782B1E">
        <w:t xml:space="preserve"> </w:t>
      </w:r>
      <w:r w:rsidRPr="005C634F">
        <w:t>whether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intends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lower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minimum</w:t>
      </w:r>
      <w:r w:rsidR="00782B1E">
        <w:t xml:space="preserve"> </w:t>
      </w:r>
      <w:r w:rsidRPr="005C634F">
        <w:t>age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criminal</w:t>
      </w:r>
      <w:r w:rsidR="00782B1E">
        <w:t xml:space="preserve"> </w:t>
      </w:r>
      <w:r w:rsidRPr="005C634F">
        <w:t>responsibility</w:t>
      </w:r>
      <w:r w:rsidR="00782B1E">
        <w:t xml:space="preserve"> </w:t>
      </w:r>
      <w:r w:rsidRPr="005C634F">
        <w:t>from</w:t>
      </w:r>
      <w:r w:rsidR="00782B1E">
        <w:t xml:space="preserve"> </w:t>
      </w:r>
      <w:r w:rsidRPr="005C634F">
        <w:t>15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12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status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related</w:t>
      </w:r>
      <w:r w:rsidR="00782B1E">
        <w:t xml:space="preserve"> </w:t>
      </w:r>
      <w:r w:rsidRPr="005C634F">
        <w:t>legislation.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comment</w:t>
      </w:r>
      <w:r w:rsidR="00782B1E">
        <w:t xml:space="preserve"> </w:t>
      </w:r>
      <w:r w:rsidRPr="005C634F">
        <w:t>on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compatibility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any</w:t>
      </w:r>
      <w:r w:rsidR="00782B1E">
        <w:t xml:space="preserve"> </w:t>
      </w:r>
      <w:r w:rsidRPr="005C634F">
        <w:t>such</w:t>
      </w:r>
      <w:r w:rsidR="00782B1E">
        <w:t xml:space="preserve"> </w:t>
      </w:r>
      <w:r w:rsidRPr="005C634F">
        <w:t>measures</w:t>
      </w:r>
      <w:r w:rsidR="00782B1E">
        <w:t xml:space="preserve"> </w:t>
      </w:r>
      <w:r w:rsidRPr="005C634F">
        <w:t>with</w:t>
      </w:r>
      <w:r w:rsidR="00782B1E">
        <w:t xml:space="preserve"> </w:t>
      </w:r>
      <w:r w:rsidRPr="005C634F">
        <w:t>provisions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Covenant.</w:t>
      </w:r>
    </w:p>
    <w:p w:rsidR="00BE097F" w:rsidRPr="005C634F" w:rsidRDefault="00BE097F" w:rsidP="00882F74">
      <w:pPr>
        <w:pStyle w:val="H23G"/>
      </w:pPr>
      <w:r w:rsidRPr="005C634F">
        <w:tab/>
      </w:r>
      <w:r w:rsidRPr="005C634F">
        <w:tab/>
        <w:t>Indigenous</w:t>
      </w:r>
      <w:r w:rsidR="00782B1E">
        <w:t xml:space="preserve"> </w:t>
      </w:r>
      <w:r w:rsidRPr="005C634F">
        <w:t>peoples</w:t>
      </w:r>
      <w:r w:rsidR="00782B1E">
        <w:t xml:space="preserve"> </w:t>
      </w:r>
      <w:r w:rsidRPr="005C634F">
        <w:t>(arts.</w:t>
      </w:r>
      <w:r w:rsidR="00782B1E">
        <w:t xml:space="preserve"> </w:t>
      </w:r>
      <w:r w:rsidRPr="005C634F">
        <w:t>2,</w:t>
      </w:r>
      <w:r w:rsidR="00782B1E">
        <w:t xml:space="preserve"> </w:t>
      </w:r>
      <w:r w:rsidRPr="005C634F">
        <w:t>25,</w:t>
      </w:r>
      <w:r w:rsidR="00782B1E">
        <w:t xml:space="preserve"> </w:t>
      </w:r>
      <w:r w:rsidRPr="005C634F">
        <w:t>26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27)</w:t>
      </w:r>
    </w:p>
    <w:p w:rsidR="00BE097F" w:rsidRPr="005C634F" w:rsidRDefault="00BE097F" w:rsidP="00BE097F">
      <w:pPr>
        <w:pStyle w:val="SingleTxtG"/>
      </w:pPr>
      <w:r w:rsidRPr="005C634F">
        <w:t>28.</w:t>
      </w:r>
      <w:r w:rsidRPr="005C634F">
        <w:tab/>
        <w:t>Please</w:t>
      </w:r>
      <w:r w:rsidR="00782B1E">
        <w:t xml:space="preserve"> </w:t>
      </w:r>
      <w:r w:rsidRPr="005C634F">
        <w:t>discuss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protections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place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ensure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indigenous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Philippines.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this</w:t>
      </w:r>
      <w:r w:rsidR="00782B1E">
        <w:t xml:space="preserve"> </w:t>
      </w:r>
      <w:r w:rsidRPr="005C634F">
        <w:t>regard,</w:t>
      </w:r>
      <w:r w:rsidR="00782B1E">
        <w:t xml:space="preserve"> </w:t>
      </w:r>
      <w:r w:rsidRPr="005C634F">
        <w:t>please</w:t>
      </w:r>
      <w:r w:rsidR="00782B1E">
        <w:t xml:space="preserve"> </w:t>
      </w:r>
      <w:r w:rsidRPr="005C634F">
        <w:t>provide</w:t>
      </w:r>
      <w:r w:rsidR="00782B1E">
        <w:t xml:space="preserve"> </w:t>
      </w:r>
      <w:r w:rsidRPr="005C634F">
        <w:t>information</w:t>
      </w:r>
      <w:r w:rsidR="00782B1E">
        <w:t xml:space="preserve"> </w:t>
      </w:r>
      <w:r w:rsidRPr="005C634F">
        <w:t>about:</w:t>
      </w:r>
      <w:r w:rsidR="00782B1E">
        <w:t xml:space="preserve"> </w:t>
      </w:r>
      <w:r w:rsidRPr="005C634F">
        <w:t>(a)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implementation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Indigenous</w:t>
      </w:r>
      <w:r w:rsidR="00782B1E">
        <w:t xml:space="preserve"> </w:t>
      </w:r>
      <w:r w:rsidRPr="005C634F">
        <w:t>Peoples</w:t>
      </w:r>
      <w:r w:rsidR="00BB6D79">
        <w:t>’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Act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1997;</w:t>
      </w:r>
      <w:r w:rsidR="00782B1E">
        <w:t xml:space="preserve"> </w:t>
      </w:r>
      <w:r w:rsidRPr="005C634F">
        <w:t>(b)</w:t>
      </w:r>
      <w:r w:rsidR="00782B1E">
        <w:t xml:space="preserve"> </w:t>
      </w:r>
      <w:r w:rsidRPr="005C634F">
        <w:t>steps</w:t>
      </w:r>
      <w:r w:rsidR="00782B1E">
        <w:t xml:space="preserve"> </w:t>
      </w:r>
      <w:r w:rsidRPr="005C634F">
        <w:t>that</w:t>
      </w:r>
      <w:r w:rsidR="00782B1E">
        <w:t xml:space="preserve"> </w:t>
      </w:r>
      <w:r w:rsidRPr="005C634F">
        <w:t>have</w:t>
      </w:r>
      <w:r w:rsidR="00DE55E8">
        <w:t xml:space="preserve"> been</w:t>
      </w:r>
      <w:r w:rsidR="00782B1E">
        <w:t xml:space="preserve"> </w:t>
      </w:r>
      <w:r w:rsidRPr="005C634F">
        <w:t>taken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State</w:t>
      </w:r>
      <w:r w:rsidR="00782B1E">
        <w:t xml:space="preserve"> </w:t>
      </w:r>
      <w:r w:rsidRPr="005C634F">
        <w:t>party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overcome</w:t>
      </w:r>
      <w:r w:rsidR="00782B1E">
        <w:t xml:space="preserve"> </w:t>
      </w:r>
      <w:r w:rsidRPr="005C634F">
        <w:t>barriers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participation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indigenous</w:t>
      </w:r>
      <w:r w:rsidR="00782B1E">
        <w:t xml:space="preserve"> </w:t>
      </w:r>
      <w:r w:rsidRPr="005C634F">
        <w:t>peoples</w:t>
      </w:r>
      <w:r w:rsidR="00782B1E">
        <w:t xml:space="preserve"> </w:t>
      </w:r>
      <w:r w:rsidRPr="005C634F">
        <w:t>in</w:t>
      </w:r>
      <w:r w:rsidR="00782B1E">
        <w:t xml:space="preserve"> </w:t>
      </w:r>
      <w:r w:rsidRPr="005C634F">
        <w:t>public</w:t>
      </w:r>
      <w:r w:rsidR="00782B1E">
        <w:t xml:space="preserve"> </w:t>
      </w:r>
      <w:r w:rsidRPr="005C634F">
        <w:t>affairs,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voting</w:t>
      </w:r>
      <w:r w:rsidR="00782B1E">
        <w:t xml:space="preserve"> </w:t>
      </w:r>
      <w:r w:rsidRPr="005C634F">
        <w:t>during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2016</w:t>
      </w:r>
      <w:r w:rsidR="00782B1E">
        <w:t xml:space="preserve"> </w:t>
      </w:r>
      <w:r w:rsidRPr="005C634F">
        <w:t>elections;</w:t>
      </w:r>
      <w:r w:rsidR="00782B1E">
        <w:t xml:space="preserve"> </w:t>
      </w:r>
      <w:r w:rsidRPr="005C634F">
        <w:t>(c)</w:t>
      </w:r>
      <w:r w:rsidR="00782B1E">
        <w:t xml:space="preserve"> </w:t>
      </w:r>
      <w:r w:rsidRPr="005C634F">
        <w:t>reports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attacks</w:t>
      </w:r>
      <w:r w:rsidR="00782B1E">
        <w:t xml:space="preserve"> </w:t>
      </w:r>
      <w:r w:rsidRPr="005C634F">
        <w:t>against</w:t>
      </w:r>
      <w:r w:rsidR="00782B1E">
        <w:t xml:space="preserve"> </w:t>
      </w:r>
      <w:r w:rsidRPr="005C634F">
        <w:t>indigenous</w:t>
      </w:r>
      <w:r w:rsidR="00782B1E">
        <w:t xml:space="preserve"> </w:t>
      </w:r>
      <w:r w:rsidRPr="005C634F">
        <w:t>persons</w:t>
      </w:r>
      <w:r w:rsidR="00782B1E">
        <w:t xml:space="preserve"> </w:t>
      </w:r>
      <w:r w:rsidRPr="005C634F">
        <w:t>by</w:t>
      </w:r>
      <w:r w:rsidR="00782B1E">
        <w:t xml:space="preserve"> </w:t>
      </w:r>
      <w:r w:rsidRPr="005C634F">
        <w:t>military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paramilitary</w:t>
      </w:r>
      <w:r w:rsidR="00782B1E">
        <w:t xml:space="preserve"> </w:t>
      </w:r>
      <w:r w:rsidRPr="005C634F">
        <w:t>groups,</w:t>
      </w:r>
      <w:r w:rsidR="00782B1E">
        <w:t xml:space="preserve"> </w:t>
      </w:r>
      <w:r w:rsidRPr="005C634F">
        <w:t>including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numbers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investigations,</w:t>
      </w:r>
      <w:r w:rsidR="00782B1E">
        <w:t xml:space="preserve"> </w:t>
      </w:r>
      <w:r w:rsidRPr="005C634F">
        <w:t>prosecutions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convictions;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(d)</w:t>
      </w:r>
      <w:r w:rsidR="00782B1E">
        <w:t xml:space="preserve"> </w:t>
      </w:r>
      <w:r w:rsidRPr="005C634F">
        <w:t>legal</w:t>
      </w:r>
      <w:r w:rsidR="00782B1E">
        <w:t xml:space="preserve"> </w:t>
      </w:r>
      <w:r w:rsidRPr="005C634F">
        <w:t>and</w:t>
      </w:r>
      <w:r w:rsidR="00782B1E">
        <w:t xml:space="preserve"> </w:t>
      </w:r>
      <w:r w:rsidRPr="005C634F">
        <w:t>policy</w:t>
      </w:r>
      <w:r w:rsidR="00782B1E">
        <w:t xml:space="preserve"> </w:t>
      </w:r>
      <w:r w:rsidRPr="005C634F">
        <w:t>provisions</w:t>
      </w:r>
      <w:r w:rsidR="00782B1E">
        <w:t xml:space="preserve"> </w:t>
      </w:r>
      <w:r w:rsidRPr="005C634F">
        <w:t>to</w:t>
      </w:r>
      <w:r w:rsidR="00782B1E">
        <w:t xml:space="preserve"> </w:t>
      </w:r>
      <w:r w:rsidRPr="005C634F">
        <w:t>ensure</w:t>
      </w:r>
      <w:r w:rsidR="00782B1E">
        <w:t xml:space="preserve"> </w:t>
      </w:r>
      <w:r w:rsidRPr="005C634F">
        <w:t>the</w:t>
      </w:r>
      <w:r w:rsidR="00782B1E">
        <w:t xml:space="preserve"> </w:t>
      </w:r>
      <w:r w:rsidRPr="005C634F">
        <w:t>land</w:t>
      </w:r>
      <w:r w:rsidR="00782B1E">
        <w:t xml:space="preserve"> </w:t>
      </w:r>
      <w:r w:rsidRPr="005C634F">
        <w:t>rights</w:t>
      </w:r>
      <w:r w:rsidR="00782B1E">
        <w:t xml:space="preserve"> </w:t>
      </w:r>
      <w:r w:rsidRPr="005C634F">
        <w:t>of</w:t>
      </w:r>
      <w:r w:rsidR="00782B1E">
        <w:t xml:space="preserve"> </w:t>
      </w:r>
      <w:r w:rsidRPr="005C634F">
        <w:t>indigenous</w:t>
      </w:r>
      <w:r w:rsidR="00782B1E">
        <w:t xml:space="preserve"> </w:t>
      </w:r>
      <w:r w:rsidRPr="005C634F">
        <w:t>persons.</w:t>
      </w:r>
    </w:p>
    <w:p w:rsidR="00A23459" w:rsidRPr="00A23459" w:rsidRDefault="00882F74" w:rsidP="00882F74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23459" w:rsidRPr="00A23459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5CE" w:rsidRPr="00B903E5" w:rsidRDefault="00E245CE" w:rsidP="00B903E5">
      <w:pPr>
        <w:pStyle w:val="Footer"/>
      </w:pPr>
    </w:p>
  </w:endnote>
  <w:endnote w:type="continuationSeparator" w:id="0">
    <w:p w:rsidR="00E245CE" w:rsidRPr="00B903E5" w:rsidRDefault="00E245CE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CE" w:rsidRDefault="00E245CE" w:rsidP="00BE097F">
    <w:pPr>
      <w:pStyle w:val="Footer"/>
      <w:tabs>
        <w:tab w:val="right" w:pos="9638"/>
      </w:tabs>
    </w:pPr>
    <w:r w:rsidRPr="00BE097F">
      <w:rPr>
        <w:b/>
        <w:bCs/>
        <w:sz w:val="18"/>
      </w:rPr>
      <w:fldChar w:fldCharType="begin"/>
    </w:r>
    <w:r w:rsidRPr="00BE097F">
      <w:rPr>
        <w:b/>
        <w:bCs/>
        <w:sz w:val="18"/>
      </w:rPr>
      <w:instrText xml:space="preserve"> PAGE  \* MERGEFORMAT </w:instrText>
    </w:r>
    <w:r w:rsidRPr="00BE097F">
      <w:rPr>
        <w:b/>
        <w:bCs/>
        <w:sz w:val="18"/>
      </w:rPr>
      <w:fldChar w:fldCharType="separate"/>
    </w:r>
    <w:r w:rsidR="004D282F">
      <w:rPr>
        <w:b/>
        <w:bCs/>
        <w:noProof/>
        <w:sz w:val="18"/>
      </w:rPr>
      <w:t>2</w:t>
    </w:r>
    <w:r w:rsidRPr="00BE097F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CE" w:rsidRDefault="00E245CE" w:rsidP="00BE097F">
    <w:pPr>
      <w:pStyle w:val="Footer"/>
      <w:tabs>
        <w:tab w:val="right" w:pos="9638"/>
      </w:tabs>
    </w:pPr>
    <w:r>
      <w:tab/>
    </w:r>
    <w:r w:rsidRPr="00BE097F">
      <w:rPr>
        <w:b/>
        <w:bCs/>
        <w:sz w:val="18"/>
      </w:rPr>
      <w:fldChar w:fldCharType="begin"/>
    </w:r>
    <w:r w:rsidRPr="00BE097F">
      <w:rPr>
        <w:b/>
        <w:bCs/>
        <w:sz w:val="18"/>
      </w:rPr>
      <w:instrText xml:space="preserve"> PAGE  \* MERGEFORMAT </w:instrText>
    </w:r>
    <w:r w:rsidRPr="00BE097F">
      <w:rPr>
        <w:b/>
        <w:bCs/>
        <w:sz w:val="18"/>
      </w:rPr>
      <w:fldChar w:fldCharType="separate"/>
    </w:r>
    <w:r w:rsidR="004D282F">
      <w:rPr>
        <w:b/>
        <w:bCs/>
        <w:noProof/>
        <w:sz w:val="18"/>
      </w:rPr>
      <w:t>5</w:t>
    </w:r>
    <w:r w:rsidRPr="00BE097F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06D" w:rsidRDefault="0026606D" w:rsidP="0026606D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606D" w:rsidRDefault="0026606D" w:rsidP="0026606D">
    <w:pPr>
      <w:pStyle w:val="Footer"/>
      <w:ind w:right="1134"/>
      <w:rPr>
        <w:sz w:val="20"/>
      </w:rPr>
    </w:pPr>
    <w:r>
      <w:rPr>
        <w:sz w:val="20"/>
      </w:rPr>
      <w:t>GE.20-08667(E)</w:t>
    </w:r>
  </w:p>
  <w:p w:rsidR="0026606D" w:rsidRPr="0026606D" w:rsidRDefault="0026606D" w:rsidP="0026606D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5CE" w:rsidRPr="00B903E5" w:rsidRDefault="00E245CE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E245CE" w:rsidRPr="00B903E5" w:rsidRDefault="00E245CE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E245CE" w:rsidRPr="00BE097F" w:rsidRDefault="00E245CE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BE097F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szCs w:val="18"/>
          <w:lang w:val="en-CA"/>
        </w:rPr>
        <w:t>Adopted by the Committee at its 128</w:t>
      </w:r>
      <w:r w:rsidRPr="005C634F">
        <w:rPr>
          <w:szCs w:val="18"/>
          <w:lang w:val="en-CA"/>
        </w:rPr>
        <w:t>th</w:t>
      </w:r>
      <w:r>
        <w:rPr>
          <w:szCs w:val="18"/>
          <w:lang w:val="en-CA"/>
        </w:rPr>
        <w:t xml:space="preserve"> session (2–27 March 2020).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CE" w:rsidRDefault="00E245CE" w:rsidP="00BE097F">
    <w:pPr>
      <w:pStyle w:val="Header"/>
    </w:pPr>
    <w:r>
      <w:t>CCPR/C/PHL/Q/5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5CE" w:rsidRDefault="00E245CE" w:rsidP="00BE097F">
    <w:pPr>
      <w:pStyle w:val="Header"/>
      <w:jc w:val="right"/>
    </w:pPr>
    <w:r>
      <w:t>CCPR/C/PHL/Q/5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E"/>
    <w:rsid w:val="00042DEB"/>
    <w:rsid w:val="00046E92"/>
    <w:rsid w:val="0006523D"/>
    <w:rsid w:val="00131D7A"/>
    <w:rsid w:val="00165C15"/>
    <w:rsid w:val="00187287"/>
    <w:rsid w:val="00247E2C"/>
    <w:rsid w:val="0026606D"/>
    <w:rsid w:val="002C7322"/>
    <w:rsid w:val="002D6C53"/>
    <w:rsid w:val="002F5595"/>
    <w:rsid w:val="00334F6A"/>
    <w:rsid w:val="00342AC8"/>
    <w:rsid w:val="003B4550"/>
    <w:rsid w:val="003B468B"/>
    <w:rsid w:val="0044703C"/>
    <w:rsid w:val="004502BB"/>
    <w:rsid w:val="00461253"/>
    <w:rsid w:val="00472FED"/>
    <w:rsid w:val="004D282F"/>
    <w:rsid w:val="005042C2"/>
    <w:rsid w:val="005D65FD"/>
    <w:rsid w:val="00671529"/>
    <w:rsid w:val="0067401D"/>
    <w:rsid w:val="006F6250"/>
    <w:rsid w:val="007268F9"/>
    <w:rsid w:val="007327A0"/>
    <w:rsid w:val="007773B7"/>
    <w:rsid w:val="00782B1E"/>
    <w:rsid w:val="007C52B0"/>
    <w:rsid w:val="007D093A"/>
    <w:rsid w:val="007F34F9"/>
    <w:rsid w:val="008009B7"/>
    <w:rsid w:val="00817E57"/>
    <w:rsid w:val="00882F74"/>
    <w:rsid w:val="00885E3C"/>
    <w:rsid w:val="008D3450"/>
    <w:rsid w:val="009411B4"/>
    <w:rsid w:val="009414AE"/>
    <w:rsid w:val="009D0139"/>
    <w:rsid w:val="009F29E9"/>
    <w:rsid w:val="009F5CDC"/>
    <w:rsid w:val="00A23459"/>
    <w:rsid w:val="00A775CF"/>
    <w:rsid w:val="00A82A95"/>
    <w:rsid w:val="00B06045"/>
    <w:rsid w:val="00B53AA5"/>
    <w:rsid w:val="00B903E5"/>
    <w:rsid w:val="00B94B2B"/>
    <w:rsid w:val="00BB0540"/>
    <w:rsid w:val="00BB6D79"/>
    <w:rsid w:val="00BE097F"/>
    <w:rsid w:val="00BF320C"/>
    <w:rsid w:val="00C154B0"/>
    <w:rsid w:val="00C35A27"/>
    <w:rsid w:val="00CA1AEA"/>
    <w:rsid w:val="00CE2900"/>
    <w:rsid w:val="00DE55E8"/>
    <w:rsid w:val="00E02C2B"/>
    <w:rsid w:val="00E245CE"/>
    <w:rsid w:val="00ED6C48"/>
    <w:rsid w:val="00F41F0F"/>
    <w:rsid w:val="00F65F5D"/>
    <w:rsid w:val="00F712C7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5:docId w15:val="{6F1A8117-6800-4291-9298-7EE34FEF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88033-0372-4DDC-BD96-15F89FF60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5</Pages>
  <Words>2608</Words>
  <Characters>15082</Characters>
  <Application>Microsoft Office Word</Application>
  <DocSecurity>0</DocSecurity>
  <Lines>236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CCPR/C/PHL/Q/5</vt:lpstr>
    </vt:vector>
  </TitlesOfParts>
  <Company>DCM</Company>
  <LinksUpToDate>false</LinksUpToDate>
  <CharactersWithSpaces>17682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CCPR/C/PHL/Q/5</dc:title>
  <dc:subject>2008667</dc:subject>
  <dc:creator>Brigoli</dc:creator>
  <cp:keywords/>
  <dc:description/>
  <cp:lastModifiedBy>Anni Vi TIROL</cp:lastModifiedBy>
  <cp:revision>2</cp:revision>
  <dcterms:created xsi:type="dcterms:W3CDTF">2020-06-30T14:34:00Z</dcterms:created>
  <dcterms:modified xsi:type="dcterms:W3CDTF">2020-06-30T14:34:00Z</dcterms:modified>
</cp:coreProperties>
</file>