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39" w:rsidRDefault="00EB1339" w:rsidP="00EB1339">
      <w:pPr>
        <w:spacing w:line="240" w:lineRule="auto"/>
        <w:jc w:val="left"/>
        <w:rPr>
          <w:szCs w:val="6"/>
          <w:rtl/>
        </w:rPr>
        <w:sectPr w:rsidR="00EB1339" w:rsidSect="00EB133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45pt;height:57.45pt;z-index:1;mso-position-horizontal-relative:page;mso-position-vertical-relative:page" o:preferrelative="f" filled="t">
            <v:imagedata r:id="rId13" o:title="Corr"/>
            <w10:wrap anchorx="page" anchory="page"/>
          </v:shape>
        </w:pict>
      </w:r>
    </w:p>
    <w:p w:rsidR="006D45F7" w:rsidRPr="006D45F7" w:rsidRDefault="006D45F7" w:rsidP="006D45F7">
      <w:pPr>
        <w:rPr>
          <w:b/>
          <w:bCs/>
          <w:rtl/>
        </w:rPr>
      </w:pPr>
      <w:r w:rsidRPr="006D45F7">
        <w:rPr>
          <w:b/>
          <w:bCs/>
          <w:rtl/>
        </w:rPr>
        <w:t>الدورة السابعة والستون</w:t>
      </w:r>
    </w:p>
    <w:p w:rsidR="006D45F7" w:rsidRDefault="006D45F7" w:rsidP="006D45F7">
      <w:pPr>
        <w:rPr>
          <w:rtl/>
        </w:rPr>
      </w:pPr>
      <w:r>
        <w:rPr>
          <w:rtl/>
        </w:rPr>
        <w:t>البند 69 من جدول الأعمال</w:t>
      </w:r>
    </w:p>
    <w:p w:rsidR="006D45F7" w:rsidRPr="006D45F7" w:rsidRDefault="006D45F7" w:rsidP="006D45F7">
      <w:pPr>
        <w:rPr>
          <w:b/>
          <w:bCs/>
          <w:rtl/>
        </w:rPr>
      </w:pPr>
      <w:r w:rsidRPr="006D45F7">
        <w:rPr>
          <w:b/>
          <w:bCs/>
          <w:rtl/>
        </w:rPr>
        <w:t>تعزيز حقوق الإنسان وحمايتها</w:t>
      </w: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Default="006D45F7" w:rsidP="006D45F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تنفيذ الصكوك المتعلقة بحقوق الإنسان</w:t>
      </w: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Default="006D45F7" w:rsidP="006D45F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تقرير رؤساء هيئات معاهدات حقوق الإنسان عن اجتماعهم الرابع والعشرين</w:t>
      </w: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Default="006D45F7" w:rsidP="006D45F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  <w:t>تصويب</w:t>
      </w: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Default="006D45F7" w:rsidP="006D45F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  <w:t>المرفق الأول</w:t>
      </w:r>
    </w:p>
    <w:p w:rsidR="006D45F7" w:rsidRPr="006D45F7" w:rsidRDefault="006D45F7" w:rsidP="006D45F7">
      <w:pPr>
        <w:pStyle w:val="SingleTxt"/>
        <w:spacing w:after="0" w:line="120" w:lineRule="exact"/>
        <w:rPr>
          <w:sz w:val="10"/>
          <w:rtl/>
        </w:rPr>
      </w:pPr>
    </w:p>
    <w:p w:rsidR="006D45F7" w:rsidRDefault="006D45F7" w:rsidP="006D45F7">
      <w:pPr>
        <w:pStyle w:val="SingleTxt"/>
        <w:rPr>
          <w:rFonts w:hint="cs"/>
          <w:rtl/>
        </w:rPr>
      </w:pPr>
      <w:r>
        <w:rPr>
          <w:rtl/>
        </w:rPr>
        <w:tab/>
        <w:t>يُدرج بعد العنوان الثالث</w:t>
      </w:r>
      <w:bookmarkStart w:id="1" w:name="TmpSave"/>
      <w:bookmarkEnd w:id="1"/>
      <w:r>
        <w:rPr>
          <w:rtl/>
        </w:rPr>
        <w:t xml:space="preserve"> (تطبيق المبادئ العامة) إشارة إلى الحاشية (أ) وتُضاف الحاشية (أ) ويكون نصها </w:t>
      </w:r>
      <w:r w:rsidRPr="006D45F7">
        <w:rPr>
          <w:i/>
          <w:iCs/>
          <w:rtl/>
        </w:rPr>
        <w:t>كما يلي</w:t>
      </w:r>
      <w:r>
        <w:rPr>
          <w:rFonts w:hint="cs"/>
          <w:rtl/>
        </w:rPr>
        <w:t>:</w:t>
      </w:r>
    </w:p>
    <w:p w:rsidR="006D45F7" w:rsidRDefault="006D45F7" w:rsidP="006D45F7">
      <w:pPr>
        <w:pStyle w:val="SingleTxt"/>
        <w:rPr>
          <w:rFonts w:hint="cs"/>
          <w:rtl/>
        </w:rPr>
      </w:pPr>
      <w:r>
        <w:rPr>
          <w:rtl/>
        </w:rPr>
        <w:tab/>
        <w:t>(أ)</w:t>
      </w:r>
      <w:r>
        <w:rPr>
          <w:rFonts w:hint="cs"/>
          <w:rtl/>
        </w:rPr>
        <w:tab/>
      </w:r>
      <w:r>
        <w:rPr>
          <w:rtl/>
        </w:rPr>
        <w:t>لا يسري الجزآن ألف وباء بشأن تطبيق المبادئ العامة على اللجنة الفرعية لمنع التعذيب</w:t>
      </w:r>
      <w:r>
        <w:rPr>
          <w:rFonts w:hint="cs"/>
          <w:rtl/>
        </w:rPr>
        <w:t>.</w:t>
      </w:r>
    </w:p>
    <w:p w:rsidR="006D45F7" w:rsidRPr="006D45F7" w:rsidRDefault="006D45F7" w:rsidP="006D45F7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2" from="206.6pt,24pt" to="278.6pt,24pt" strokeweight=".25pt"/>
        </w:pict>
      </w:r>
    </w:p>
    <w:sectPr w:rsidR="006D45F7" w:rsidRPr="006D45F7" w:rsidSect="00EB1339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6:32:00Z" w:initials="Start">
    <w:p w:rsidR="00063E76" w:rsidRDefault="00063E76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NO&gt;&gt;N1326117A&lt;&lt;ODS JOB NO&gt;&gt;</w:t>
      </w:r>
    </w:p>
    <w:p w:rsidR="00063E76" w:rsidRDefault="00063E76">
      <w:pPr>
        <w:pStyle w:val="CommentText"/>
      </w:pPr>
      <w:r>
        <w:t>&lt;&lt;ODS DOC SYMBOL1&gt;&gt;A/67/222/Corr.1&lt;&lt;ODS DOC SYMBOL1&gt;&gt;</w:t>
      </w:r>
    </w:p>
    <w:p w:rsidR="00063E76" w:rsidRDefault="00063E7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E76" w:rsidRDefault="00063E76">
      <w:r>
        <w:separator/>
      </w:r>
    </w:p>
  </w:endnote>
  <w:endnote w:type="continuationSeparator" w:id="0">
    <w:p w:rsidR="00063E76" w:rsidRDefault="00063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063E76" w:rsidTr="00EB13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063E76" w:rsidRPr="00EB1339" w:rsidRDefault="00063E76" w:rsidP="00EB1339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063E76" w:rsidRPr="00EB1339" w:rsidRDefault="00063E76" w:rsidP="00EB1339">
          <w:pPr>
            <w:pStyle w:val="Footer"/>
            <w:rPr>
              <w:b w:val="0"/>
              <w:w w:val="103"/>
            </w:rPr>
          </w:pPr>
          <w:fldSimple w:instr=" DOCVARIABLE &quot;FooterJN&quot; \* MERGEFORMAT ">
            <w:r>
              <w:rPr>
                <w:b w:val="0"/>
                <w:w w:val="103"/>
              </w:rPr>
              <w:t>13-26117</w:t>
            </w:r>
          </w:fldSimple>
        </w:p>
      </w:tc>
    </w:tr>
  </w:tbl>
  <w:p w:rsidR="00063E76" w:rsidRPr="00EB1339" w:rsidRDefault="00063E76" w:rsidP="00EB133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063E76" w:rsidTr="00EB13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063E76" w:rsidRPr="00EB1339" w:rsidRDefault="00063E76" w:rsidP="00EB1339">
          <w:pPr>
            <w:pStyle w:val="Footer"/>
            <w:jc w:val="right"/>
            <w:rPr>
              <w:b w:val="0"/>
              <w:w w:val="103"/>
            </w:rPr>
          </w:pPr>
          <w:fldSimple w:instr=" DOCVARIABLE &quot;FooterJN&quot; \* MERGEFORMAT ">
            <w:r>
              <w:rPr>
                <w:b w:val="0"/>
                <w:w w:val="103"/>
              </w:rPr>
              <w:t>13-26117</w:t>
            </w:r>
          </w:fldSimple>
        </w:p>
      </w:tc>
      <w:tc>
        <w:tcPr>
          <w:tcW w:w="5033" w:type="dxa"/>
          <w:shd w:val="clear" w:color="auto" w:fill="auto"/>
        </w:tcPr>
        <w:p w:rsidR="00063E76" w:rsidRPr="00EB1339" w:rsidRDefault="00063E76" w:rsidP="00EB1339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063E76" w:rsidRPr="00EB1339" w:rsidRDefault="00063E76" w:rsidP="00EB133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33"/>
    </w:tblGrid>
    <w:tr w:rsidR="00063E76" w:rsidTr="006D45F7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063E76" w:rsidRDefault="00063E76" w:rsidP="00EB1339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EB1339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063E76" w:rsidRDefault="00063E76" w:rsidP="00EB1339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180313    180313    </w:t>
          </w:r>
          <w:fldSimple w:instr=" DOCVARIABLE &quot;jobn&quot; \* MERGEFORMAT ">
            <w:r>
              <w:rPr>
                <w:rFonts w:cs="Times New Roman"/>
                <w:b w:val="0"/>
                <w:w w:val="103"/>
                <w:sz w:val="20"/>
              </w:rPr>
              <w:t>13-26117 (A)</w:t>
            </w:r>
          </w:fldSimple>
        </w:p>
        <w:p w:rsidR="00063E76" w:rsidRPr="00EB1339" w:rsidRDefault="00063E76" w:rsidP="00EB1339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 w:cs="Times New Roman"/>
                <w:b w:val="0"/>
                <w:sz w:val="24"/>
              </w:rPr>
              <w:t>*1326117*</w:t>
            </w:r>
          </w:fldSimple>
        </w:p>
      </w:tc>
    </w:tr>
  </w:tbl>
  <w:p w:rsidR="00063E76" w:rsidRPr="00EB1339" w:rsidRDefault="00063E76" w:rsidP="00EB1339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E76" w:rsidRDefault="00063E76">
      <w:r>
        <w:separator/>
      </w:r>
    </w:p>
  </w:footnote>
  <w:footnote w:type="continuationSeparator" w:id="0">
    <w:p w:rsidR="00063E76" w:rsidRDefault="00063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063E76" w:rsidTr="00EB1339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063E76" w:rsidRDefault="00063E76" w:rsidP="00EB1339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063E76" w:rsidRPr="00EB1339" w:rsidRDefault="00063E76" w:rsidP="00EB1339">
          <w:pPr>
            <w:pStyle w:val="Header"/>
            <w:spacing w:after="80"/>
            <w:jc w:val="right"/>
            <w:rPr>
              <w:w w:val="103"/>
            </w:rPr>
          </w:pPr>
          <w:fldSimple w:instr=" DOCVARIABLE sss1  \* MERGEFORMAT ">
            <w:r>
              <w:rPr>
                <w:w w:val="103"/>
              </w:rPr>
              <w:t>A/67/222/Corr.1</w:t>
            </w:r>
          </w:fldSimple>
        </w:p>
      </w:tc>
    </w:tr>
  </w:tbl>
  <w:p w:rsidR="00063E76" w:rsidRPr="00EB1339" w:rsidRDefault="00063E76" w:rsidP="00EB133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063E76" w:rsidTr="00EB1339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063E76" w:rsidRPr="00EB1339" w:rsidRDefault="00063E76" w:rsidP="00EB1339">
          <w:pPr>
            <w:pStyle w:val="Header"/>
            <w:spacing w:after="80"/>
            <w:rPr>
              <w:w w:val="103"/>
            </w:rPr>
          </w:pPr>
          <w:fldSimple w:instr=" DOCVARIABLE sss1  \* MERGEFORMAT ">
            <w:r>
              <w:rPr>
                <w:w w:val="103"/>
              </w:rPr>
              <w:t>A/67/222/Corr.1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063E76" w:rsidRDefault="00063E76" w:rsidP="00EB1339">
          <w:pPr>
            <w:pStyle w:val="Header"/>
          </w:pPr>
        </w:p>
      </w:tc>
    </w:tr>
  </w:tbl>
  <w:p w:rsidR="00063E76" w:rsidRPr="00EB1339" w:rsidRDefault="00063E76" w:rsidP="00EB133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063E76" w:rsidTr="00EB1339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63E76" w:rsidRDefault="00063E76" w:rsidP="00EB1339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63E76" w:rsidRPr="00EB1339" w:rsidRDefault="00063E76" w:rsidP="00EB1339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63E76" w:rsidRDefault="00063E76" w:rsidP="00EB1339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63E76" w:rsidRPr="00EB1339" w:rsidRDefault="00063E76" w:rsidP="00EB1339">
          <w:pPr>
            <w:spacing w:line="380" w:lineRule="exact"/>
            <w:jc w:val="right"/>
          </w:pPr>
          <w:r>
            <w:rPr>
              <w:sz w:val="40"/>
            </w:rPr>
            <w:t>A</w:t>
          </w:r>
          <w:r>
            <w:t>/67/222/Corr.1</w:t>
          </w:r>
        </w:p>
      </w:tc>
    </w:tr>
    <w:tr w:rsidR="00063E76" w:rsidRPr="00EB1339" w:rsidTr="00EB133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3E76" w:rsidRDefault="00063E76" w:rsidP="00EB1339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63E76" w:rsidRPr="00EB1339" w:rsidRDefault="00063E76" w:rsidP="00EB1339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3E76" w:rsidRPr="00EB1339" w:rsidRDefault="00063E76" w:rsidP="00EB1339">
          <w:pPr>
            <w:pStyle w:val="XLarge"/>
            <w:spacing w:before="109" w:line="590" w:lineRule="exact"/>
            <w:ind w:left="14" w:right="14"/>
            <w:jc w:val="left"/>
          </w:pPr>
          <w:r>
            <w:rPr>
              <w:rtl/>
            </w:rPr>
            <w:t>الجمعية العامة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3E76" w:rsidRPr="00EB1339" w:rsidRDefault="00063E76" w:rsidP="00EB1339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3E76" w:rsidRDefault="00063E76" w:rsidP="00EB1339">
          <w:pPr>
            <w:bidi w:val="0"/>
            <w:spacing w:before="240" w:line="240" w:lineRule="exact"/>
          </w:pPr>
          <w:r>
            <w:t>Distr.: General</w:t>
          </w:r>
        </w:p>
        <w:p w:rsidR="00063E76" w:rsidRDefault="00063E76" w:rsidP="00EB1339">
          <w:pPr>
            <w:bidi w:val="0"/>
            <w:spacing w:line="240" w:lineRule="exact"/>
            <w:jc w:val="left"/>
          </w:pPr>
          <w:r>
            <w:t>18 March 2013</w:t>
          </w:r>
        </w:p>
        <w:p w:rsidR="00063E76" w:rsidRDefault="00063E76" w:rsidP="00EB1339">
          <w:pPr>
            <w:bidi w:val="0"/>
            <w:spacing w:line="240" w:lineRule="exact"/>
            <w:jc w:val="left"/>
          </w:pPr>
          <w:r>
            <w:t>Arabic</w:t>
          </w:r>
        </w:p>
        <w:p w:rsidR="00063E76" w:rsidRPr="00EB1339" w:rsidRDefault="00063E76" w:rsidP="00EB1339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063E76" w:rsidRPr="00EB1339" w:rsidRDefault="00063E76" w:rsidP="00EB1339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stylePaneFormatFilter w:val="3F01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17*"/>
    <w:docVar w:name="CreationDt" w:val="18/03/2013 4:32: PM"/>
    <w:docVar w:name="DocCategory" w:val="Doc"/>
    <w:docVar w:name="DocType" w:val="Final"/>
    <w:docVar w:name="FooterJN" w:val="13-26117"/>
    <w:docVar w:name="jobn" w:val="13-26117 (A)"/>
    <w:docVar w:name="jobnDT" w:val="13-26117 (A)   180313"/>
    <w:docVar w:name="jobnDTDT" w:val="13-26117 (A)   180313   180313"/>
    <w:docVar w:name="JobNo" w:val="1326117A"/>
    <w:docVar w:name="OandT" w:val=" "/>
    <w:docVar w:name="sss1" w:val="A/67/222/Corr.1"/>
    <w:docVar w:name="sss2" w:val="-"/>
    <w:docVar w:name="Symbol1" w:val="A/67/222/Corr.1"/>
    <w:docVar w:name="Symbol2" w:val="-"/>
  </w:docVars>
  <w:rsids>
    <w:rsidRoot w:val="00D1632C"/>
    <w:rsid w:val="000170D3"/>
    <w:rsid w:val="000311C9"/>
    <w:rsid w:val="00042425"/>
    <w:rsid w:val="00047F6A"/>
    <w:rsid w:val="00063E76"/>
    <w:rsid w:val="0006648F"/>
    <w:rsid w:val="00087310"/>
    <w:rsid w:val="0009732C"/>
    <w:rsid w:val="000C4EED"/>
    <w:rsid w:val="000D2CEC"/>
    <w:rsid w:val="00101EE8"/>
    <w:rsid w:val="00113349"/>
    <w:rsid w:val="0012522B"/>
    <w:rsid w:val="001519A9"/>
    <w:rsid w:val="001568A8"/>
    <w:rsid w:val="00165F18"/>
    <w:rsid w:val="001737F8"/>
    <w:rsid w:val="001775EA"/>
    <w:rsid w:val="0018030C"/>
    <w:rsid w:val="00187870"/>
    <w:rsid w:val="001E5A5A"/>
    <w:rsid w:val="001E5A7A"/>
    <w:rsid w:val="001F6786"/>
    <w:rsid w:val="00236A29"/>
    <w:rsid w:val="002416C5"/>
    <w:rsid w:val="0025002E"/>
    <w:rsid w:val="00252D19"/>
    <w:rsid w:val="00266F59"/>
    <w:rsid w:val="00272B6C"/>
    <w:rsid w:val="0027623A"/>
    <w:rsid w:val="00290F2F"/>
    <w:rsid w:val="002937DA"/>
    <w:rsid w:val="002A09C6"/>
    <w:rsid w:val="002C2AF2"/>
    <w:rsid w:val="002C4E1B"/>
    <w:rsid w:val="002D58BC"/>
    <w:rsid w:val="002E1490"/>
    <w:rsid w:val="002F0573"/>
    <w:rsid w:val="00312162"/>
    <w:rsid w:val="003501D5"/>
    <w:rsid w:val="003676A8"/>
    <w:rsid w:val="00371AC4"/>
    <w:rsid w:val="00376CFA"/>
    <w:rsid w:val="00383A67"/>
    <w:rsid w:val="00383CA8"/>
    <w:rsid w:val="003A65E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30E"/>
    <w:rsid w:val="00483F5B"/>
    <w:rsid w:val="00490874"/>
    <w:rsid w:val="00494EE2"/>
    <w:rsid w:val="00496E83"/>
    <w:rsid w:val="004A2886"/>
    <w:rsid w:val="004B14A0"/>
    <w:rsid w:val="004B1CBB"/>
    <w:rsid w:val="004D1B0C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96606"/>
    <w:rsid w:val="005A0F73"/>
    <w:rsid w:val="005A2EA3"/>
    <w:rsid w:val="005B4C28"/>
    <w:rsid w:val="005C2ECE"/>
    <w:rsid w:val="005C7ED8"/>
    <w:rsid w:val="006007BD"/>
    <w:rsid w:val="00616E82"/>
    <w:rsid w:val="006218A3"/>
    <w:rsid w:val="006564CE"/>
    <w:rsid w:val="00663F64"/>
    <w:rsid w:val="00692B46"/>
    <w:rsid w:val="00696B7A"/>
    <w:rsid w:val="006A1E4E"/>
    <w:rsid w:val="006C38EE"/>
    <w:rsid w:val="006D45F7"/>
    <w:rsid w:val="006E7E51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296C"/>
    <w:rsid w:val="007A6DD9"/>
    <w:rsid w:val="007D60E0"/>
    <w:rsid w:val="007D6B8D"/>
    <w:rsid w:val="007E32B9"/>
    <w:rsid w:val="0081284F"/>
    <w:rsid w:val="00814843"/>
    <w:rsid w:val="008170DE"/>
    <w:rsid w:val="00820029"/>
    <w:rsid w:val="00830E32"/>
    <w:rsid w:val="00845A14"/>
    <w:rsid w:val="0085331D"/>
    <w:rsid w:val="00853F0F"/>
    <w:rsid w:val="00873A11"/>
    <w:rsid w:val="00873AF9"/>
    <w:rsid w:val="0088317F"/>
    <w:rsid w:val="008A3FCA"/>
    <w:rsid w:val="008D1C04"/>
    <w:rsid w:val="008F04A0"/>
    <w:rsid w:val="008F419C"/>
    <w:rsid w:val="008F64A7"/>
    <w:rsid w:val="0090012B"/>
    <w:rsid w:val="0090351F"/>
    <w:rsid w:val="00956FDD"/>
    <w:rsid w:val="00964FA8"/>
    <w:rsid w:val="00970BAD"/>
    <w:rsid w:val="009768D1"/>
    <w:rsid w:val="00981E99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E5241"/>
    <w:rsid w:val="009F231F"/>
    <w:rsid w:val="009F5698"/>
    <w:rsid w:val="00A37C4B"/>
    <w:rsid w:val="00A455AC"/>
    <w:rsid w:val="00A47282"/>
    <w:rsid w:val="00A56F63"/>
    <w:rsid w:val="00A66F66"/>
    <w:rsid w:val="00A71AE5"/>
    <w:rsid w:val="00A77F16"/>
    <w:rsid w:val="00A90909"/>
    <w:rsid w:val="00AA1E16"/>
    <w:rsid w:val="00AC002C"/>
    <w:rsid w:val="00AC2EE0"/>
    <w:rsid w:val="00AC6CDD"/>
    <w:rsid w:val="00AD38D0"/>
    <w:rsid w:val="00AE108C"/>
    <w:rsid w:val="00AE5AE2"/>
    <w:rsid w:val="00AF1A53"/>
    <w:rsid w:val="00AF7AC7"/>
    <w:rsid w:val="00B05ADC"/>
    <w:rsid w:val="00B272BE"/>
    <w:rsid w:val="00B27387"/>
    <w:rsid w:val="00B5784C"/>
    <w:rsid w:val="00B7294B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F7384"/>
    <w:rsid w:val="00D1632C"/>
    <w:rsid w:val="00D2343D"/>
    <w:rsid w:val="00D30EAE"/>
    <w:rsid w:val="00D318F1"/>
    <w:rsid w:val="00D40B0E"/>
    <w:rsid w:val="00D44FE0"/>
    <w:rsid w:val="00D66413"/>
    <w:rsid w:val="00DA66B7"/>
    <w:rsid w:val="00DB0865"/>
    <w:rsid w:val="00DB7206"/>
    <w:rsid w:val="00DC5C1E"/>
    <w:rsid w:val="00DE5433"/>
    <w:rsid w:val="00DE68A7"/>
    <w:rsid w:val="00DF5A43"/>
    <w:rsid w:val="00DF5F38"/>
    <w:rsid w:val="00E23336"/>
    <w:rsid w:val="00E31661"/>
    <w:rsid w:val="00E32B52"/>
    <w:rsid w:val="00E35D91"/>
    <w:rsid w:val="00E3652F"/>
    <w:rsid w:val="00E47EB8"/>
    <w:rsid w:val="00E704FD"/>
    <w:rsid w:val="00E750E1"/>
    <w:rsid w:val="00E7795A"/>
    <w:rsid w:val="00E9114A"/>
    <w:rsid w:val="00EA0D5B"/>
    <w:rsid w:val="00EA3948"/>
    <w:rsid w:val="00EA489C"/>
    <w:rsid w:val="00EA7B59"/>
    <w:rsid w:val="00EB0CA7"/>
    <w:rsid w:val="00EB1339"/>
    <w:rsid w:val="00EB4992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</w:rPr>
  </w:style>
  <w:style w:type="character" w:styleId="FootnoteReference">
    <w:name w:val="footnote reference"/>
    <w:basedOn w:val="DefaultParagraphFont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</w:rPr>
  </w:style>
  <w:style w:type="character" w:styleId="LineNumber">
    <w:name w:val="line number"/>
    <w:basedOn w:val="DefaultParagraphFont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EB1339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EB13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66</Words>
  <Characters>350</Characters>
  <Application>Microsoft Office Outlook</Application>
  <DocSecurity>4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Ahmad Jouejati</dc:creator>
  <cp:keywords/>
  <dc:description/>
  <cp:lastModifiedBy>ECS User</cp:lastModifiedBy>
  <cp:revision>4</cp:revision>
  <cp:lastPrinted>2013-03-18T15:56:00Z</cp:lastPrinted>
  <dcterms:created xsi:type="dcterms:W3CDTF">2013-03-18T15:56:00Z</dcterms:created>
  <dcterms:modified xsi:type="dcterms:W3CDTF">2013-03-18T15:57:00Z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1326117</vt:lpwstr>
  </property>
  <property fmtid="{D5CDD505-2E9C-101B-9397-08002B2CF9AE}" pid="3" name="Symbol1">
    <vt:lpwstr>A/67/222/Corr.1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للإصدار</vt:lpwstr>
  </property>
  <property fmtid="{D5CDD505-2E9C-101B-9397-08002B2CF9AE}" pid="7" name="DraftPages">
    <vt:lpwstr>1</vt:lpwstr>
  </property>
  <property fmtid="{D5CDD505-2E9C-101B-9397-08002B2CF9AE}" pid="8" name="Operator">
    <vt:lpwstr>سميـر عطية</vt:lpwstr>
  </property>
</Properties>
</file>